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7DE00" w14:textId="3F988A7E" w:rsidR="000E05EF" w:rsidRPr="003E6478" w:rsidRDefault="006D5853" w:rsidP="000E05EF">
      <w:pPr>
        <w:jc w:val="center"/>
      </w:pPr>
      <w:bookmarkStart w:id="0" w:name="_Hlk86660867"/>
      <w:r>
        <w:rPr>
          <w:noProof/>
        </w:rPr>
        <w:pict w14:anchorId="33C0B815">
          <v:group id="Group 14" o:spid="_x0000_s2053" style="position:absolute;left:0;text-align:left;margin-left:-56.9pt;margin-top:-.25pt;width:571pt;height:886pt;z-index:-251653632;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2054" type="#_x0000_t75" alt="269_14817_32" style="position:absolute;left:-318;top:-4146;width:72516;height:1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">
              <v:imagedata r:id="rId8" o:title="269_14817_32" blacklevel="7864f"/>
            </v:shape>
            <v:shapetype id="_x0000_t202" coordsize="21600,21600" o:spt="202" path="m,l,21600r21600,l21600,xe">
              <v:stroke joinstyle="miter"/>
              <v:path gradientshapeok="t" o:connecttype="rect"/>
            </v:shapetype>
            <v:shape id="Casetă text 3" o:spid="_x0000_s2055" type="#_x0000_t202" style="position:absolute;left:2410;top:87395;width:172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" stroked="f">
              <v:fill opacity="0"/>
              <v:textbox style="mso-next-textbox:#Casetă text 3">
                <w:txbxContent>
                  <w:p w14:paraId="19516D30" w14:textId="67F82189" w:rsidR="00BD456C" w:rsidRDefault="00BD456C"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20</w:t>
                    </w:r>
                  </w:p>
                  <w:p w14:paraId="300DDA87" w14:textId="1E871AB3" w:rsidR="00BD456C" w:rsidRPr="005E3F6E" w:rsidRDefault="00BD456C" w:rsidP="00212E0A">
                    <w:pPr>
                      <w:spacing w:before="96" w:after="96"/>
                      <w:jc w:val="center"/>
                      <w:rPr>
                        <w:rFonts w:ascii="Book Antiqua" w:hAnsi="Book Antiqua"/>
                        <w:b/>
                        <w:color w:val="000080"/>
                        <w:spacing w:val="10"/>
                        <w:szCs w:val="18"/>
                      </w:rPr>
                    </w:pPr>
                    <w:r>
                      <w:rPr>
                        <w:rFonts w:ascii="Book Antiqua" w:hAnsi="Book Antiqua"/>
                        <w:b/>
                        <w:color w:val="000080"/>
                        <w:spacing w:val="10"/>
                        <w:szCs w:val="18"/>
                      </w:rPr>
                      <w:t>13 – 17 mai</w:t>
                    </w:r>
                  </w:p>
                  <w:p w14:paraId="33C210E4" w14:textId="77777777" w:rsidR="006D5853" w:rsidRDefault="006D5853"/>
                </w:txbxContent>
              </v:textbox>
            </v:shape>
          </v:group>
        </w:pict>
      </w:r>
      <w:bookmarkStart w:id="1" w:name="_GoBack"/>
      <w:bookmarkEnd w:id="1"/>
    </w:p>
    <w:p w14:paraId="6A0C6234" w14:textId="73C4A11D" w:rsidR="00200672" w:rsidRPr="003E6478" w:rsidRDefault="000C0FA6" w:rsidP="00B54089">
      <w:pPr>
        <w:jc w:val="center"/>
      </w:pPr>
      <w:r w:rsidRPr="003E6478">
        <w:rPr>
          <w:b/>
          <w:bCs/>
          <w:i/>
          <w:iCs/>
          <w:noProof/>
          <w:sz w:val="24"/>
          <w:szCs w:val="15"/>
          <w:lang w:eastAsia="ro-RO"/>
        </w:rPr>
        <w:drawing>
          <wp:anchor distT="0" distB="0" distL="114300" distR="114300" simplePos="0" relativeHeight="251649024" behindDoc="0" locked="0" layoutInCell="1" allowOverlap="1" wp14:anchorId="28DE11E7" wp14:editId="496FAA62">
            <wp:simplePos x="0" y="0"/>
            <wp:positionH relativeFrom="column">
              <wp:posOffset>-514008</wp:posOffset>
            </wp:positionH>
            <wp:positionV relativeFrom="paragraph">
              <wp:posOffset>67984</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8393FD" w14:textId="24F6D751" w:rsidR="00B54089" w:rsidRPr="003E6478" w:rsidRDefault="00B54089" w:rsidP="00B54089">
      <w:pPr>
        <w:jc w:val="center"/>
      </w:pPr>
    </w:p>
    <w:p w14:paraId="4791020B" w14:textId="0FB675CA" w:rsidR="00925377" w:rsidRPr="003E6478" w:rsidRDefault="00925377" w:rsidP="00925377">
      <w:pPr>
        <w:tabs>
          <w:tab w:val="left" w:pos="6964"/>
        </w:tabs>
        <w:jc w:val="left"/>
        <w:rPr>
          <w:noProof/>
          <w:lang w:eastAsia="ro-RO"/>
        </w:rPr>
      </w:pPr>
    </w:p>
    <w:p w14:paraId="212CB2AC" w14:textId="39DA6749" w:rsidR="006B3F61" w:rsidRPr="003E6478" w:rsidRDefault="006B3F61" w:rsidP="00907C97">
      <w:pPr>
        <w:tabs>
          <w:tab w:val="left" w:pos="6964"/>
        </w:tabs>
        <w:jc w:val="left"/>
        <w:rPr>
          <w:noProof/>
          <w:lang w:eastAsia="ro-RO"/>
        </w:rPr>
      </w:pPr>
    </w:p>
    <w:p w14:paraId="23C20B43" w14:textId="398C13D4" w:rsidR="00DB4484" w:rsidRPr="003E6478" w:rsidRDefault="00E50D30" w:rsidP="00907C97">
      <w:pPr>
        <w:tabs>
          <w:tab w:val="left" w:pos="6964"/>
        </w:tabs>
        <w:jc w:val="left"/>
        <w:rPr>
          <w:noProof/>
          <w:lang w:eastAsia="ro-RO"/>
        </w:rPr>
      </w:pPr>
      <w:r>
        <w:rPr>
          <w:noProof/>
        </w:rPr>
        <w:pict w14:anchorId="38F4A180">
          <v:rect id="Rectangle 15" o:spid="_x0000_s2052" style="position:absolute;margin-left:24.35pt;margin-top:137pt;width:480.8pt;height:619pt;z-index:-2516526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" fillcolor="#cdddeb" strokecolor="gray" strokeweight="6.25pt">
            <v:fill opacity="52428f"/>
            <v:stroke linestyle="thickThin"/>
            <v:textbox>
              <w:txbxContent>
                <w:p w14:paraId="4D240BDE" w14:textId="77777777" w:rsidR="00BD456C" w:rsidRPr="00BE6025" w:rsidRDefault="00BD456C" w:rsidP="00212E0A">
                  <w:pPr>
                    <w:pStyle w:val="TOC4"/>
                    <w:tabs>
                      <w:tab w:val="clear" w:pos="9356"/>
                      <w:tab w:val="right" w:leader="dot" w:pos="7484"/>
                    </w:tabs>
                    <w:spacing w:before="32"/>
                    <w:ind w:left="1492" w:right="108" w:hanging="340"/>
                    <w:rPr>
                      <w:b/>
                    </w:rPr>
                  </w:pPr>
                </w:p>
              </w:txbxContent>
            </v:textbox>
            <w10:wrap anchory="page"/>
          </v:rect>
        </w:pict>
      </w:r>
    </w:p>
    <w:p w14:paraId="3C5F5934" w14:textId="7F1DE94C" w:rsidR="001006F5" w:rsidRPr="003E6478" w:rsidRDefault="00487415" w:rsidP="001006F5">
      <w:pPr>
        <w:jc w:val="center"/>
      </w:pPr>
      <w:r>
        <w:t xml:space="preserve"> </w:t>
      </w:r>
    </w:p>
    <w:p w14:paraId="6EADBC12" w14:textId="40EBBE0E" w:rsidR="00523C62" w:rsidRPr="003E6478" w:rsidRDefault="00523C62" w:rsidP="00523C62">
      <w:pPr>
        <w:jc w:val="center"/>
      </w:pPr>
    </w:p>
    <w:p w14:paraId="5A49C12E" w14:textId="6C0000F8" w:rsidR="00592898" w:rsidRPr="003E6478" w:rsidRDefault="00592898" w:rsidP="00592898">
      <w:pPr>
        <w:jc w:val="center"/>
      </w:pPr>
    </w:p>
    <w:bookmarkEnd w:id="0"/>
    <w:p w14:paraId="5FC5147F" w14:textId="525CE41E" w:rsidR="00F66620" w:rsidRPr="003E6478" w:rsidRDefault="00487415" w:rsidP="0046228D">
      <w:pPr>
        <w:jc w:val="center"/>
      </w:pPr>
      <w:r>
        <w:t xml:space="preserve">  </w:t>
      </w:r>
    </w:p>
    <w:p w14:paraId="58F78B6B" w14:textId="7A2AD010" w:rsidR="00933498" w:rsidRPr="003E6478" w:rsidRDefault="00487415"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3E6478">
        <w:rPr>
          <w:rFonts w:ascii="Book Antiqua" w:hAnsi="Book Antiqua"/>
          <w:b/>
          <w:bCs/>
          <w:i/>
          <w:iCs/>
          <w:sz w:val="24"/>
        </w:rPr>
        <w:t>D</w:t>
      </w:r>
      <w:r w:rsidR="005D189D" w:rsidRPr="003E6478">
        <w:rPr>
          <w:rFonts w:ascii="Book Antiqua" w:hAnsi="Book Antiqua"/>
          <w:b/>
          <w:bCs/>
          <w:i/>
          <w:iCs/>
          <w:sz w:val="24"/>
        </w:rPr>
        <w:t>in</w:t>
      </w:r>
      <w:r>
        <w:rPr>
          <w:rFonts w:ascii="Book Antiqua" w:hAnsi="Book Antiqua"/>
          <w:b/>
          <w:bCs/>
          <w:i/>
          <w:iCs/>
          <w:sz w:val="24"/>
        </w:rPr>
        <w:t xml:space="preserve"> </w:t>
      </w:r>
      <w:r w:rsidR="002F743E" w:rsidRPr="003E6478">
        <w:rPr>
          <w:rFonts w:ascii="Book Antiqua" w:hAnsi="Book Antiqua"/>
          <w:b/>
          <w:bCs/>
          <w:i/>
          <w:iCs/>
          <w:sz w:val="24"/>
        </w:rPr>
        <w:t>con</w:t>
      </w:r>
      <w:r w:rsidR="002F743E" w:rsidRPr="003E6478">
        <w:rPr>
          <w:rFonts w:ascii="Cambria" w:hAnsi="Cambria" w:cs="Cambria"/>
          <w:b/>
          <w:bCs/>
          <w:i/>
          <w:iCs/>
          <w:sz w:val="24"/>
        </w:rPr>
        <w:t>ț</w:t>
      </w:r>
      <w:r w:rsidR="002F743E" w:rsidRPr="003E6478">
        <w:rPr>
          <w:rFonts w:ascii="Book Antiqua" w:hAnsi="Book Antiqua"/>
          <w:b/>
          <w:bCs/>
          <w:i/>
          <w:iCs/>
          <w:sz w:val="24"/>
        </w:rPr>
        <w:t>inutul</w:t>
      </w:r>
      <w:r>
        <w:rPr>
          <w:rFonts w:ascii="Book Antiqua" w:hAnsi="Book Antiqua"/>
          <w:b/>
          <w:bCs/>
          <w:i/>
          <w:iCs/>
          <w:sz w:val="24"/>
        </w:rPr>
        <w:t xml:space="preserve"> </w:t>
      </w:r>
      <w:r w:rsidR="005D189D" w:rsidRPr="003E6478">
        <w:rPr>
          <w:rFonts w:ascii="Book Antiqua" w:hAnsi="Book Antiqua"/>
          <w:b/>
          <w:bCs/>
          <w:i/>
          <w:iCs/>
          <w:sz w:val="24"/>
        </w:rPr>
        <w:t>acestui</w:t>
      </w:r>
      <w:r>
        <w:rPr>
          <w:rFonts w:ascii="Book Antiqua" w:hAnsi="Book Antiqua"/>
          <w:b/>
          <w:bCs/>
          <w:i/>
          <w:iCs/>
          <w:sz w:val="24"/>
        </w:rPr>
        <w:t xml:space="preserve"> </w:t>
      </w:r>
      <w:r w:rsidR="005D189D" w:rsidRPr="003E6478">
        <w:rPr>
          <w:rFonts w:ascii="Book Antiqua" w:hAnsi="Book Antiqua"/>
          <w:b/>
          <w:bCs/>
          <w:i/>
          <w:iCs/>
          <w:sz w:val="24"/>
        </w:rPr>
        <w:t>număr</w:t>
      </w:r>
      <w:r w:rsidR="00D92612" w:rsidRPr="003E6478">
        <w:rPr>
          <w:rFonts w:ascii="Book Antiqua" w:hAnsi="Book Antiqua"/>
          <w:b/>
          <w:bCs/>
          <w:sz w:val="24"/>
        </w:rPr>
        <w:t>:</w:t>
      </w:r>
      <w:r>
        <w:rPr>
          <w:noProof/>
          <w:lang w:eastAsia="ro-RO"/>
        </w:rPr>
        <w:t xml:space="preserve"> </w:t>
      </w:r>
    </w:p>
    <w:p w14:paraId="2E92E6B2" w14:textId="772EA17C" w:rsidR="00610601" w:rsidRPr="003E6478" w:rsidRDefault="00610601" w:rsidP="00B2000B">
      <w:pPr>
        <w:tabs>
          <w:tab w:val="left" w:pos="4170"/>
        </w:tabs>
        <w:spacing w:before="0"/>
        <w:ind w:right="198" w:firstLine="567"/>
        <w:rPr>
          <w:rFonts w:ascii="Book Antiqua" w:hAnsi="Book Antiqua"/>
          <w:b/>
          <w:bCs/>
          <w:sz w:val="16"/>
          <w:szCs w:val="16"/>
        </w:rPr>
      </w:pPr>
    </w:p>
    <w:bookmarkStart w:id="2" w:name="_Hlk108432080"/>
    <w:p w14:paraId="4DFAB1B1" w14:textId="77777777" w:rsidR="003B2DF0" w:rsidRDefault="00D55F50">
      <w:pPr>
        <w:pStyle w:val="TOC2"/>
        <w:rPr>
          <w:rFonts w:asciiTheme="minorHAnsi" w:eastAsiaTheme="minorEastAsia" w:hAnsiTheme="minorHAnsi" w:cstheme="minorBidi"/>
          <w:b w:val="0"/>
          <w:bCs w:val="0"/>
          <w:smallCaps w:val="0"/>
          <w:sz w:val="22"/>
          <w:szCs w:val="22"/>
          <w:lang w:eastAsia="ro-RO"/>
        </w:rPr>
      </w:pPr>
      <w:r w:rsidRPr="003E6478">
        <w:rPr>
          <w:rStyle w:val="Hyperlink"/>
          <w:rFonts w:ascii="Book Antiqua" w:hAnsi="Book Antiqua"/>
          <w:smallCaps w:val="0"/>
          <w:noProof w:val="0"/>
          <w:sz w:val="19"/>
          <w:szCs w:val="19"/>
        </w:rPr>
        <w:fldChar w:fldCharType="begin"/>
      </w:r>
      <w:r w:rsidR="000035FE" w:rsidRPr="003E6478">
        <w:rPr>
          <w:rStyle w:val="Hyperlink"/>
          <w:rFonts w:ascii="Book Antiqua" w:hAnsi="Book Antiqua"/>
          <w:noProof w:val="0"/>
          <w:sz w:val="19"/>
          <w:szCs w:val="19"/>
        </w:rPr>
        <w:instrText xml:space="preserve"> TOC \o "1-4" \h \z \u </w:instrText>
      </w:r>
      <w:r w:rsidRPr="003E6478">
        <w:rPr>
          <w:rStyle w:val="Hyperlink"/>
          <w:rFonts w:ascii="Book Antiqua" w:hAnsi="Book Antiqua"/>
          <w:smallCaps w:val="0"/>
          <w:noProof w:val="0"/>
          <w:sz w:val="19"/>
          <w:szCs w:val="19"/>
        </w:rPr>
        <w:fldChar w:fldCharType="separate"/>
      </w:r>
      <w:hyperlink w:anchor="_Toc167086306" w:history="1">
        <w:r w:rsidR="003B2DF0" w:rsidRPr="000142E6">
          <w:rPr>
            <w:rStyle w:val="Hyperlink"/>
            <w:rFonts w:ascii="Book Antiqua" w:hAnsi="Book Antiqua"/>
            <w:spacing w:val="-6"/>
          </w:rPr>
          <w:t>Selec</w:t>
        </w:r>
        <w:r w:rsidR="003B2DF0" w:rsidRPr="000142E6">
          <w:rPr>
            <w:rStyle w:val="Hyperlink"/>
            <w:rFonts w:ascii="Cambria" w:hAnsi="Cambria" w:cs="Cambria"/>
            <w:spacing w:val="-6"/>
          </w:rPr>
          <w:t>ț</w:t>
        </w:r>
        <w:r w:rsidR="003B2DF0" w:rsidRPr="000142E6">
          <w:rPr>
            <w:rStyle w:val="Hyperlink"/>
            <w:rFonts w:ascii="Book Antiqua" w:hAnsi="Book Antiqua"/>
            <w:spacing w:val="-6"/>
          </w:rPr>
          <w:t>ie de Acte normative apărute în Monitorul Oficial al României în perioada  13 – 17 mai, 2024</w:t>
        </w:r>
        <w:r w:rsidR="003B2DF0">
          <w:rPr>
            <w:webHidden/>
          </w:rPr>
          <w:tab/>
        </w:r>
        <w:r w:rsidR="003B2DF0">
          <w:rPr>
            <w:webHidden/>
          </w:rPr>
          <w:fldChar w:fldCharType="begin"/>
        </w:r>
        <w:r w:rsidR="003B2DF0">
          <w:rPr>
            <w:webHidden/>
          </w:rPr>
          <w:instrText xml:space="preserve"> PAGEREF _Toc167086306 \h </w:instrText>
        </w:r>
        <w:r w:rsidR="003B2DF0">
          <w:rPr>
            <w:webHidden/>
          </w:rPr>
        </w:r>
        <w:r w:rsidR="003B2DF0">
          <w:rPr>
            <w:webHidden/>
          </w:rPr>
          <w:fldChar w:fldCharType="separate"/>
        </w:r>
        <w:r w:rsidR="005A4002">
          <w:rPr>
            <w:webHidden/>
          </w:rPr>
          <w:t>3</w:t>
        </w:r>
        <w:r w:rsidR="003B2DF0">
          <w:rPr>
            <w:webHidden/>
          </w:rPr>
          <w:fldChar w:fldCharType="end"/>
        </w:r>
      </w:hyperlink>
    </w:p>
    <w:p w14:paraId="257FAA85" w14:textId="77777777" w:rsidR="003B2DF0" w:rsidRDefault="003B2DF0">
      <w:pPr>
        <w:pStyle w:val="TOC2"/>
        <w:rPr>
          <w:rFonts w:asciiTheme="minorHAnsi" w:eastAsiaTheme="minorEastAsia" w:hAnsiTheme="minorHAnsi" w:cstheme="minorBidi"/>
          <w:b w:val="0"/>
          <w:bCs w:val="0"/>
          <w:smallCaps w:val="0"/>
          <w:sz w:val="22"/>
          <w:szCs w:val="22"/>
          <w:lang w:eastAsia="ro-RO"/>
        </w:rPr>
      </w:pPr>
      <w:hyperlink w:anchor="_Toc167086307" w:history="1">
        <w:r w:rsidRPr="000142E6">
          <w:rPr>
            <w:rStyle w:val="Hyperlink"/>
          </w:rPr>
          <w:t>Comunicate de presă ale Guvernului României</w:t>
        </w:r>
        <w:r>
          <w:rPr>
            <w:webHidden/>
          </w:rPr>
          <w:tab/>
        </w:r>
        <w:r>
          <w:rPr>
            <w:webHidden/>
          </w:rPr>
          <w:fldChar w:fldCharType="begin"/>
        </w:r>
        <w:r>
          <w:rPr>
            <w:webHidden/>
          </w:rPr>
          <w:instrText xml:space="preserve"> PAGEREF _Toc167086307 \h </w:instrText>
        </w:r>
        <w:r>
          <w:rPr>
            <w:webHidden/>
          </w:rPr>
        </w:r>
        <w:r>
          <w:rPr>
            <w:webHidden/>
          </w:rPr>
          <w:fldChar w:fldCharType="separate"/>
        </w:r>
        <w:r w:rsidR="005A4002">
          <w:rPr>
            <w:webHidden/>
          </w:rPr>
          <w:t>6</w:t>
        </w:r>
        <w:r>
          <w:rPr>
            <w:webHidden/>
          </w:rPr>
          <w:fldChar w:fldCharType="end"/>
        </w:r>
      </w:hyperlink>
    </w:p>
    <w:p w14:paraId="2DBD7447" w14:textId="77777777" w:rsidR="003B2DF0" w:rsidRDefault="003B2DF0">
      <w:pPr>
        <w:pStyle w:val="TOC4"/>
        <w:rPr>
          <w:rFonts w:asciiTheme="minorHAnsi" w:eastAsiaTheme="minorEastAsia" w:hAnsiTheme="minorHAnsi" w:cstheme="minorBidi"/>
          <w:sz w:val="22"/>
          <w:szCs w:val="22"/>
          <w:lang w:val="ro-RO" w:eastAsia="ro-RO"/>
        </w:rPr>
      </w:pPr>
      <w:hyperlink w:anchor="_Toc167086308" w:history="1">
        <w:r w:rsidRPr="000142E6">
          <w:rPr>
            <w:rStyle w:val="Hyperlink"/>
          </w:rPr>
          <w:t>Investiții, proiecte, colaborare și angajamente au fost cuvintele cheie ale dezbaterilor prilejuite de Conferința la nivel înalt pentru industria chimică ”Calea de tranziție a industriei chimice din România către economia verde”, eveniment desfășurat sub înaltul patronaj al Prim-ministrului României</w:t>
        </w:r>
        <w:r>
          <w:rPr>
            <w:webHidden/>
          </w:rPr>
          <w:tab/>
        </w:r>
        <w:r>
          <w:rPr>
            <w:webHidden/>
          </w:rPr>
          <w:fldChar w:fldCharType="begin"/>
        </w:r>
        <w:r>
          <w:rPr>
            <w:webHidden/>
          </w:rPr>
          <w:instrText xml:space="preserve"> PAGEREF _Toc167086308 \h </w:instrText>
        </w:r>
        <w:r>
          <w:rPr>
            <w:webHidden/>
          </w:rPr>
        </w:r>
        <w:r>
          <w:rPr>
            <w:webHidden/>
          </w:rPr>
          <w:fldChar w:fldCharType="separate"/>
        </w:r>
        <w:r w:rsidR="005A4002">
          <w:rPr>
            <w:webHidden/>
          </w:rPr>
          <w:t>6</w:t>
        </w:r>
        <w:r>
          <w:rPr>
            <w:webHidden/>
          </w:rPr>
          <w:fldChar w:fldCharType="end"/>
        </w:r>
      </w:hyperlink>
    </w:p>
    <w:p w14:paraId="582297F7" w14:textId="77777777" w:rsidR="003B2DF0" w:rsidRDefault="003B2DF0">
      <w:pPr>
        <w:pStyle w:val="TOC4"/>
        <w:rPr>
          <w:rFonts w:asciiTheme="minorHAnsi" w:eastAsiaTheme="minorEastAsia" w:hAnsiTheme="minorHAnsi" w:cstheme="minorBidi"/>
          <w:sz w:val="22"/>
          <w:szCs w:val="22"/>
          <w:lang w:val="ro-RO" w:eastAsia="ro-RO"/>
        </w:rPr>
      </w:pPr>
      <w:hyperlink w:anchor="_Toc167086309" w:history="1">
        <w:r w:rsidRPr="000142E6">
          <w:rPr>
            <w:rStyle w:val="Hyperlink"/>
          </w:rPr>
          <w:t>Premierul Marcel Ciolacu: Guvernul României susține alocarea, în continuare, a unor resurse financiare consistente către sectorul agricol european în viitoarea Politică Agricolă Comună</w:t>
        </w:r>
        <w:r>
          <w:rPr>
            <w:webHidden/>
          </w:rPr>
          <w:tab/>
        </w:r>
        <w:r>
          <w:rPr>
            <w:webHidden/>
          </w:rPr>
          <w:fldChar w:fldCharType="begin"/>
        </w:r>
        <w:r>
          <w:rPr>
            <w:webHidden/>
          </w:rPr>
          <w:instrText xml:space="preserve"> PAGEREF _Toc167086309 \h </w:instrText>
        </w:r>
        <w:r>
          <w:rPr>
            <w:webHidden/>
          </w:rPr>
        </w:r>
        <w:r>
          <w:rPr>
            <w:webHidden/>
          </w:rPr>
          <w:fldChar w:fldCharType="separate"/>
        </w:r>
        <w:r w:rsidR="005A4002">
          <w:rPr>
            <w:webHidden/>
          </w:rPr>
          <w:t>8</w:t>
        </w:r>
        <w:r>
          <w:rPr>
            <w:webHidden/>
          </w:rPr>
          <w:fldChar w:fldCharType="end"/>
        </w:r>
      </w:hyperlink>
    </w:p>
    <w:p w14:paraId="422CC635" w14:textId="77777777" w:rsidR="003B2DF0" w:rsidRDefault="003B2DF0">
      <w:pPr>
        <w:pStyle w:val="TOC4"/>
        <w:rPr>
          <w:rFonts w:asciiTheme="minorHAnsi" w:eastAsiaTheme="minorEastAsia" w:hAnsiTheme="minorHAnsi" w:cstheme="minorBidi"/>
          <w:sz w:val="22"/>
          <w:szCs w:val="22"/>
          <w:lang w:val="ro-RO" w:eastAsia="ro-RO"/>
        </w:rPr>
      </w:pPr>
      <w:hyperlink w:anchor="_Toc167086310" w:history="1">
        <w:r w:rsidRPr="000142E6">
          <w:rPr>
            <w:rStyle w:val="Hyperlink"/>
          </w:rPr>
          <w:t>Mesajul premierului Marcel Ciolacu transmis în cadrul evenimentului de lansare a Strategiei naționale împotriva traficului de persoane pentru perioada 2024-2028</w:t>
        </w:r>
        <w:r>
          <w:rPr>
            <w:webHidden/>
          </w:rPr>
          <w:tab/>
        </w:r>
        <w:r>
          <w:rPr>
            <w:webHidden/>
          </w:rPr>
          <w:fldChar w:fldCharType="begin"/>
        </w:r>
        <w:r>
          <w:rPr>
            <w:webHidden/>
          </w:rPr>
          <w:instrText xml:space="preserve"> PAGEREF _Toc167086310 \h </w:instrText>
        </w:r>
        <w:r>
          <w:rPr>
            <w:webHidden/>
          </w:rPr>
        </w:r>
        <w:r>
          <w:rPr>
            <w:webHidden/>
          </w:rPr>
          <w:fldChar w:fldCharType="separate"/>
        </w:r>
        <w:r w:rsidR="005A4002">
          <w:rPr>
            <w:webHidden/>
          </w:rPr>
          <w:t>8</w:t>
        </w:r>
        <w:r>
          <w:rPr>
            <w:webHidden/>
          </w:rPr>
          <w:fldChar w:fldCharType="end"/>
        </w:r>
      </w:hyperlink>
    </w:p>
    <w:p w14:paraId="4ABCB32C" w14:textId="77777777" w:rsidR="003B2DF0" w:rsidRDefault="003B2DF0">
      <w:pPr>
        <w:pStyle w:val="TOC2"/>
        <w:rPr>
          <w:rFonts w:asciiTheme="minorHAnsi" w:eastAsiaTheme="minorEastAsia" w:hAnsiTheme="minorHAnsi" w:cstheme="minorBidi"/>
          <w:b w:val="0"/>
          <w:bCs w:val="0"/>
          <w:smallCaps w:val="0"/>
          <w:sz w:val="22"/>
          <w:szCs w:val="22"/>
          <w:lang w:eastAsia="ro-RO"/>
        </w:rPr>
      </w:pPr>
      <w:hyperlink w:anchor="_Toc167086311" w:history="1">
        <w:r w:rsidRPr="000142E6">
          <w:rPr>
            <w:rStyle w:val="Hyperlink"/>
          </w:rPr>
          <w:t>Informaţie Europeană</w:t>
        </w:r>
        <w:r>
          <w:rPr>
            <w:webHidden/>
          </w:rPr>
          <w:tab/>
        </w:r>
        <w:r>
          <w:rPr>
            <w:webHidden/>
          </w:rPr>
          <w:fldChar w:fldCharType="begin"/>
        </w:r>
        <w:r>
          <w:rPr>
            <w:webHidden/>
          </w:rPr>
          <w:instrText xml:space="preserve"> PAGEREF _Toc167086311 \h </w:instrText>
        </w:r>
        <w:r>
          <w:rPr>
            <w:webHidden/>
          </w:rPr>
        </w:r>
        <w:r>
          <w:rPr>
            <w:webHidden/>
          </w:rPr>
          <w:fldChar w:fldCharType="separate"/>
        </w:r>
        <w:r w:rsidR="005A4002">
          <w:rPr>
            <w:webHidden/>
          </w:rPr>
          <w:t>10</w:t>
        </w:r>
        <w:r>
          <w:rPr>
            <w:webHidden/>
          </w:rPr>
          <w:fldChar w:fldCharType="end"/>
        </w:r>
      </w:hyperlink>
    </w:p>
    <w:p w14:paraId="4432899B" w14:textId="77777777" w:rsidR="003B2DF0" w:rsidRDefault="003B2DF0">
      <w:pPr>
        <w:pStyle w:val="TOC2"/>
        <w:rPr>
          <w:rFonts w:asciiTheme="minorHAnsi" w:eastAsiaTheme="minorEastAsia" w:hAnsiTheme="minorHAnsi" w:cstheme="minorBidi"/>
          <w:b w:val="0"/>
          <w:bCs w:val="0"/>
          <w:smallCaps w:val="0"/>
          <w:sz w:val="22"/>
          <w:szCs w:val="22"/>
          <w:lang w:eastAsia="ro-RO"/>
        </w:rPr>
      </w:pPr>
      <w:hyperlink w:anchor="_Toc167086312" w:history="1">
        <w:r w:rsidRPr="000142E6">
          <w:rPr>
            <w:rStyle w:val="Hyperlink"/>
          </w:rPr>
          <w:t>NOUTĂȚI – Informații UTILE</w:t>
        </w:r>
        <w:r>
          <w:rPr>
            <w:webHidden/>
          </w:rPr>
          <w:tab/>
        </w:r>
        <w:r>
          <w:rPr>
            <w:webHidden/>
          </w:rPr>
          <w:fldChar w:fldCharType="begin"/>
        </w:r>
        <w:r>
          <w:rPr>
            <w:webHidden/>
          </w:rPr>
          <w:instrText xml:space="preserve"> PAGEREF _Toc167086312 \h </w:instrText>
        </w:r>
        <w:r>
          <w:rPr>
            <w:webHidden/>
          </w:rPr>
        </w:r>
        <w:r>
          <w:rPr>
            <w:webHidden/>
          </w:rPr>
          <w:fldChar w:fldCharType="separate"/>
        </w:r>
        <w:r w:rsidR="005A4002">
          <w:rPr>
            <w:webHidden/>
          </w:rPr>
          <w:t>10</w:t>
        </w:r>
        <w:r>
          <w:rPr>
            <w:webHidden/>
          </w:rPr>
          <w:fldChar w:fldCharType="end"/>
        </w:r>
      </w:hyperlink>
    </w:p>
    <w:p w14:paraId="61D5EB5A" w14:textId="77777777" w:rsidR="003B2DF0" w:rsidRDefault="003B2DF0">
      <w:pPr>
        <w:pStyle w:val="TOC4"/>
        <w:rPr>
          <w:rFonts w:asciiTheme="minorHAnsi" w:eastAsiaTheme="minorEastAsia" w:hAnsiTheme="minorHAnsi" w:cstheme="minorBidi"/>
          <w:sz w:val="22"/>
          <w:szCs w:val="22"/>
          <w:lang w:val="ro-RO" w:eastAsia="ro-RO"/>
        </w:rPr>
      </w:pPr>
      <w:hyperlink w:anchor="_Toc167086313" w:history="1">
        <w:r w:rsidRPr="000142E6">
          <w:rPr>
            <w:rStyle w:val="Hyperlink"/>
          </w:rPr>
          <w:t>ADR Vest: Precizări privind rapoartele de expertiză contabilă solicitate la depunerea proiectelor pentru IMM-uri</w:t>
        </w:r>
        <w:r>
          <w:rPr>
            <w:webHidden/>
          </w:rPr>
          <w:tab/>
        </w:r>
        <w:r>
          <w:rPr>
            <w:webHidden/>
          </w:rPr>
          <w:fldChar w:fldCharType="begin"/>
        </w:r>
        <w:r>
          <w:rPr>
            <w:webHidden/>
          </w:rPr>
          <w:instrText xml:space="preserve"> PAGEREF _Toc167086313 \h </w:instrText>
        </w:r>
        <w:r>
          <w:rPr>
            <w:webHidden/>
          </w:rPr>
        </w:r>
        <w:r>
          <w:rPr>
            <w:webHidden/>
          </w:rPr>
          <w:fldChar w:fldCharType="separate"/>
        </w:r>
        <w:r w:rsidR="005A4002">
          <w:rPr>
            <w:webHidden/>
          </w:rPr>
          <w:t>10</w:t>
        </w:r>
        <w:r>
          <w:rPr>
            <w:webHidden/>
          </w:rPr>
          <w:fldChar w:fldCharType="end"/>
        </w:r>
      </w:hyperlink>
    </w:p>
    <w:p w14:paraId="66B2D90C" w14:textId="77777777" w:rsidR="003B2DF0" w:rsidRDefault="003B2DF0">
      <w:pPr>
        <w:pStyle w:val="TOC4"/>
        <w:rPr>
          <w:rFonts w:asciiTheme="minorHAnsi" w:eastAsiaTheme="minorEastAsia" w:hAnsiTheme="minorHAnsi" w:cstheme="minorBidi"/>
          <w:sz w:val="22"/>
          <w:szCs w:val="22"/>
          <w:lang w:val="ro-RO" w:eastAsia="ro-RO"/>
        </w:rPr>
      </w:pPr>
      <w:hyperlink w:anchor="_Toc167086314" w:history="1">
        <w:r w:rsidRPr="000142E6">
          <w:rPr>
            <w:rStyle w:val="Hyperlink"/>
          </w:rPr>
          <w:t>Suplimentarea bugetului MADR pentru plata subvenției de 100 euro/ha, respectiv pe UVM și a cofinanțării publice naționale pentru PNDR 2014-2020 și PS 2023-2027</w:t>
        </w:r>
        <w:r>
          <w:rPr>
            <w:webHidden/>
          </w:rPr>
          <w:tab/>
        </w:r>
        <w:r>
          <w:rPr>
            <w:webHidden/>
          </w:rPr>
          <w:fldChar w:fldCharType="begin"/>
        </w:r>
        <w:r>
          <w:rPr>
            <w:webHidden/>
          </w:rPr>
          <w:instrText xml:space="preserve"> PAGEREF _Toc167086314 \h </w:instrText>
        </w:r>
        <w:r>
          <w:rPr>
            <w:webHidden/>
          </w:rPr>
        </w:r>
        <w:r>
          <w:rPr>
            <w:webHidden/>
          </w:rPr>
          <w:fldChar w:fldCharType="separate"/>
        </w:r>
        <w:r w:rsidR="005A4002">
          <w:rPr>
            <w:webHidden/>
          </w:rPr>
          <w:t>10</w:t>
        </w:r>
        <w:r>
          <w:rPr>
            <w:webHidden/>
          </w:rPr>
          <w:fldChar w:fldCharType="end"/>
        </w:r>
      </w:hyperlink>
    </w:p>
    <w:p w14:paraId="763D9D23" w14:textId="77777777" w:rsidR="003B2DF0" w:rsidRDefault="003B2DF0">
      <w:pPr>
        <w:pStyle w:val="TOC4"/>
        <w:rPr>
          <w:rFonts w:asciiTheme="minorHAnsi" w:eastAsiaTheme="minorEastAsia" w:hAnsiTheme="minorHAnsi" w:cstheme="minorBidi"/>
          <w:sz w:val="22"/>
          <w:szCs w:val="22"/>
          <w:lang w:val="ro-RO" w:eastAsia="ro-RO"/>
        </w:rPr>
      </w:pPr>
      <w:hyperlink w:anchor="_Toc167086315" w:history="1">
        <w:r w:rsidRPr="000142E6">
          <w:rPr>
            <w:rStyle w:val="Hyperlink"/>
          </w:rPr>
          <w:t>Localități din 31 de județe primesc finanțare pentru 52 de noi investiții în modernizarea infrastructurii</w:t>
        </w:r>
        <w:r>
          <w:rPr>
            <w:webHidden/>
          </w:rPr>
          <w:tab/>
        </w:r>
        <w:r>
          <w:rPr>
            <w:webHidden/>
          </w:rPr>
          <w:fldChar w:fldCharType="begin"/>
        </w:r>
        <w:r>
          <w:rPr>
            <w:webHidden/>
          </w:rPr>
          <w:instrText xml:space="preserve"> PAGEREF _Toc167086315 \h </w:instrText>
        </w:r>
        <w:r>
          <w:rPr>
            <w:webHidden/>
          </w:rPr>
        </w:r>
        <w:r>
          <w:rPr>
            <w:webHidden/>
          </w:rPr>
          <w:fldChar w:fldCharType="separate"/>
        </w:r>
        <w:r w:rsidR="005A4002">
          <w:rPr>
            <w:webHidden/>
          </w:rPr>
          <w:t>11</w:t>
        </w:r>
        <w:r>
          <w:rPr>
            <w:webHidden/>
          </w:rPr>
          <w:fldChar w:fldCharType="end"/>
        </w:r>
      </w:hyperlink>
    </w:p>
    <w:p w14:paraId="34C24A9E" w14:textId="77777777" w:rsidR="003B2DF0" w:rsidRDefault="003B2DF0">
      <w:pPr>
        <w:pStyle w:val="TOC4"/>
        <w:rPr>
          <w:rFonts w:asciiTheme="minorHAnsi" w:eastAsiaTheme="minorEastAsia" w:hAnsiTheme="minorHAnsi" w:cstheme="minorBidi"/>
          <w:sz w:val="22"/>
          <w:szCs w:val="22"/>
          <w:lang w:val="ro-RO" w:eastAsia="ro-RO"/>
        </w:rPr>
      </w:pPr>
      <w:hyperlink w:anchor="_Toc167086316" w:history="1">
        <w:r w:rsidRPr="000142E6">
          <w:rPr>
            <w:rStyle w:val="Hyperlink"/>
          </w:rPr>
          <w:t>Guvernul continuă investițiile în dezvoltarea comunităților locale</w:t>
        </w:r>
        <w:r>
          <w:rPr>
            <w:webHidden/>
          </w:rPr>
          <w:tab/>
        </w:r>
        <w:r>
          <w:rPr>
            <w:webHidden/>
          </w:rPr>
          <w:fldChar w:fldCharType="begin"/>
        </w:r>
        <w:r>
          <w:rPr>
            <w:webHidden/>
          </w:rPr>
          <w:instrText xml:space="preserve"> PAGEREF _Toc167086316 \h </w:instrText>
        </w:r>
        <w:r>
          <w:rPr>
            <w:webHidden/>
          </w:rPr>
        </w:r>
        <w:r>
          <w:rPr>
            <w:webHidden/>
          </w:rPr>
          <w:fldChar w:fldCharType="separate"/>
        </w:r>
        <w:r w:rsidR="005A4002">
          <w:rPr>
            <w:webHidden/>
          </w:rPr>
          <w:t>11</w:t>
        </w:r>
        <w:r>
          <w:rPr>
            <w:webHidden/>
          </w:rPr>
          <w:fldChar w:fldCharType="end"/>
        </w:r>
      </w:hyperlink>
    </w:p>
    <w:p w14:paraId="1CB54F77" w14:textId="77777777" w:rsidR="003B2DF0" w:rsidRDefault="003B2DF0">
      <w:pPr>
        <w:pStyle w:val="TOC4"/>
        <w:rPr>
          <w:rFonts w:asciiTheme="minorHAnsi" w:eastAsiaTheme="minorEastAsia" w:hAnsiTheme="minorHAnsi" w:cstheme="minorBidi"/>
          <w:sz w:val="22"/>
          <w:szCs w:val="22"/>
          <w:lang w:val="ro-RO" w:eastAsia="ro-RO"/>
        </w:rPr>
      </w:pPr>
      <w:hyperlink w:anchor="_Toc167086317" w:history="1">
        <w:r w:rsidRPr="000142E6">
          <w:rPr>
            <w:rStyle w:val="Hyperlink"/>
          </w:rPr>
          <w:t>PEO informează beneficiarii proiectelor selectate la finanțare în cadrul apelului „Consolidarea dialogului social și a parteneriatelor pentru ocupare și formare III – Organizațiile societății civile – Regiuni mai puțin dezvoltate” cu privire la derularea procesului de semnare a contractelor de finanțare</w:t>
        </w:r>
        <w:r>
          <w:rPr>
            <w:webHidden/>
          </w:rPr>
          <w:tab/>
        </w:r>
        <w:r>
          <w:rPr>
            <w:webHidden/>
          </w:rPr>
          <w:fldChar w:fldCharType="begin"/>
        </w:r>
        <w:r>
          <w:rPr>
            <w:webHidden/>
          </w:rPr>
          <w:instrText xml:space="preserve"> PAGEREF _Toc167086317 \h </w:instrText>
        </w:r>
        <w:r>
          <w:rPr>
            <w:webHidden/>
          </w:rPr>
        </w:r>
        <w:r>
          <w:rPr>
            <w:webHidden/>
          </w:rPr>
          <w:fldChar w:fldCharType="separate"/>
        </w:r>
        <w:r w:rsidR="005A4002">
          <w:rPr>
            <w:webHidden/>
          </w:rPr>
          <w:t>12</w:t>
        </w:r>
        <w:r>
          <w:rPr>
            <w:webHidden/>
          </w:rPr>
          <w:fldChar w:fldCharType="end"/>
        </w:r>
      </w:hyperlink>
    </w:p>
    <w:p w14:paraId="72B64751" w14:textId="77777777" w:rsidR="003B2DF0" w:rsidRDefault="003B2DF0">
      <w:pPr>
        <w:pStyle w:val="TOC4"/>
        <w:rPr>
          <w:rFonts w:asciiTheme="minorHAnsi" w:eastAsiaTheme="minorEastAsia" w:hAnsiTheme="minorHAnsi" w:cstheme="minorBidi"/>
          <w:sz w:val="22"/>
          <w:szCs w:val="22"/>
          <w:lang w:val="ro-RO" w:eastAsia="ro-RO"/>
        </w:rPr>
      </w:pPr>
      <w:hyperlink w:anchor="_Toc167086318" w:history="1">
        <w:r w:rsidRPr="000142E6">
          <w:rPr>
            <w:rStyle w:val="Hyperlink"/>
          </w:rPr>
          <w:t>Ordinul MIPE nr. 2010/10.05.2024 privind modificarea Schemei de ajutor de stat pentru activități de cercetare-dezvoltare și inovare finanțate prin Prioritatea 1. „Susținerea și promovarea unui sistem de CDI atractiv și competitiv în RO”</w:t>
        </w:r>
        <w:r>
          <w:rPr>
            <w:webHidden/>
          </w:rPr>
          <w:tab/>
        </w:r>
        <w:r>
          <w:rPr>
            <w:webHidden/>
          </w:rPr>
          <w:fldChar w:fldCharType="begin"/>
        </w:r>
        <w:r>
          <w:rPr>
            <w:webHidden/>
          </w:rPr>
          <w:instrText xml:space="preserve"> PAGEREF _Toc167086318 \h </w:instrText>
        </w:r>
        <w:r>
          <w:rPr>
            <w:webHidden/>
          </w:rPr>
        </w:r>
        <w:r>
          <w:rPr>
            <w:webHidden/>
          </w:rPr>
          <w:fldChar w:fldCharType="separate"/>
        </w:r>
        <w:r w:rsidR="005A4002">
          <w:rPr>
            <w:webHidden/>
          </w:rPr>
          <w:t>12</w:t>
        </w:r>
        <w:r>
          <w:rPr>
            <w:webHidden/>
          </w:rPr>
          <w:fldChar w:fldCharType="end"/>
        </w:r>
      </w:hyperlink>
    </w:p>
    <w:p w14:paraId="55DAEC61" w14:textId="77777777" w:rsidR="003B2DF0" w:rsidRDefault="003B2DF0">
      <w:pPr>
        <w:pStyle w:val="TOC4"/>
        <w:rPr>
          <w:rFonts w:asciiTheme="minorHAnsi" w:eastAsiaTheme="minorEastAsia" w:hAnsiTheme="minorHAnsi" w:cstheme="minorBidi"/>
          <w:sz w:val="22"/>
          <w:szCs w:val="22"/>
          <w:lang w:val="ro-RO" w:eastAsia="ro-RO"/>
        </w:rPr>
      </w:pPr>
      <w:hyperlink w:anchor="_Toc167086319" w:history="1">
        <w:r w:rsidRPr="000142E6">
          <w:rPr>
            <w:rStyle w:val="Hyperlink"/>
          </w:rPr>
          <w:t>PTJ: Deciziile Comitetului de Monitorizare privind Metodologia și criteriile de evaluare și selecție pentru Ghidul „Dezvoltarea întreprinderilor și a antreprenoriatului” și pentru acțiunea „Investiții pentru dezvoltarea IMM care sprijină creșterea durabilă și crearea de locuri de muncă”</w:t>
        </w:r>
        <w:r>
          <w:rPr>
            <w:webHidden/>
          </w:rPr>
          <w:tab/>
        </w:r>
        <w:r>
          <w:rPr>
            <w:webHidden/>
          </w:rPr>
          <w:fldChar w:fldCharType="begin"/>
        </w:r>
        <w:r>
          <w:rPr>
            <w:webHidden/>
          </w:rPr>
          <w:instrText xml:space="preserve"> PAGEREF _Toc167086319 \h </w:instrText>
        </w:r>
        <w:r>
          <w:rPr>
            <w:webHidden/>
          </w:rPr>
        </w:r>
        <w:r>
          <w:rPr>
            <w:webHidden/>
          </w:rPr>
          <w:fldChar w:fldCharType="separate"/>
        </w:r>
        <w:r w:rsidR="005A4002">
          <w:rPr>
            <w:webHidden/>
          </w:rPr>
          <w:t>12</w:t>
        </w:r>
        <w:r>
          <w:rPr>
            <w:webHidden/>
          </w:rPr>
          <w:fldChar w:fldCharType="end"/>
        </w:r>
      </w:hyperlink>
    </w:p>
    <w:p w14:paraId="4AAB2C1D" w14:textId="77777777" w:rsidR="003B2DF0" w:rsidRDefault="003B2DF0">
      <w:pPr>
        <w:pStyle w:val="TOC4"/>
        <w:rPr>
          <w:rFonts w:asciiTheme="minorHAnsi" w:eastAsiaTheme="minorEastAsia" w:hAnsiTheme="minorHAnsi" w:cstheme="minorBidi"/>
          <w:sz w:val="22"/>
          <w:szCs w:val="22"/>
          <w:lang w:val="ro-RO" w:eastAsia="ro-RO"/>
        </w:rPr>
      </w:pPr>
      <w:hyperlink w:anchor="_Toc167086320" w:history="1">
        <w:r w:rsidRPr="000142E6">
          <w:rPr>
            <w:rStyle w:val="Hyperlink"/>
          </w:rPr>
          <w:t>PTJ: Datele cumulative referitoare la implementarea PTJ 2021-2027, transmise către Comisia Europeană la data de 29.04.2024, în conformitate cu prevederile art. 42 din Regulamentul (UE) nr. 1060/2021</w:t>
        </w:r>
        <w:r>
          <w:rPr>
            <w:webHidden/>
          </w:rPr>
          <w:tab/>
        </w:r>
        <w:r>
          <w:rPr>
            <w:webHidden/>
          </w:rPr>
          <w:fldChar w:fldCharType="begin"/>
        </w:r>
        <w:r>
          <w:rPr>
            <w:webHidden/>
          </w:rPr>
          <w:instrText xml:space="preserve"> PAGEREF _Toc167086320 \h </w:instrText>
        </w:r>
        <w:r>
          <w:rPr>
            <w:webHidden/>
          </w:rPr>
        </w:r>
        <w:r>
          <w:rPr>
            <w:webHidden/>
          </w:rPr>
          <w:fldChar w:fldCharType="separate"/>
        </w:r>
        <w:r w:rsidR="005A4002">
          <w:rPr>
            <w:webHidden/>
          </w:rPr>
          <w:t>13</w:t>
        </w:r>
        <w:r>
          <w:rPr>
            <w:webHidden/>
          </w:rPr>
          <w:fldChar w:fldCharType="end"/>
        </w:r>
      </w:hyperlink>
    </w:p>
    <w:p w14:paraId="23C83D70" w14:textId="77777777" w:rsidR="003B2DF0" w:rsidRDefault="003B2DF0">
      <w:pPr>
        <w:pStyle w:val="TOC4"/>
        <w:rPr>
          <w:rFonts w:asciiTheme="minorHAnsi" w:eastAsiaTheme="minorEastAsia" w:hAnsiTheme="minorHAnsi" w:cstheme="minorBidi"/>
          <w:sz w:val="22"/>
          <w:szCs w:val="22"/>
          <w:lang w:val="ro-RO" w:eastAsia="ro-RO"/>
        </w:rPr>
      </w:pPr>
      <w:hyperlink w:anchor="_Toc167086321" w:history="1">
        <w:r w:rsidRPr="000142E6">
          <w:rPr>
            <w:rStyle w:val="Hyperlink"/>
          </w:rPr>
          <w:t>PEO: Informare solicitanți privind apelul ,,Primul student din familie” – Regiuni mai puțin dezvoltate</w:t>
        </w:r>
        <w:r>
          <w:rPr>
            <w:webHidden/>
          </w:rPr>
          <w:tab/>
        </w:r>
        <w:r>
          <w:rPr>
            <w:webHidden/>
          </w:rPr>
          <w:fldChar w:fldCharType="begin"/>
        </w:r>
        <w:r>
          <w:rPr>
            <w:webHidden/>
          </w:rPr>
          <w:instrText xml:space="preserve"> PAGEREF _Toc167086321 \h </w:instrText>
        </w:r>
        <w:r>
          <w:rPr>
            <w:webHidden/>
          </w:rPr>
        </w:r>
        <w:r>
          <w:rPr>
            <w:webHidden/>
          </w:rPr>
          <w:fldChar w:fldCharType="separate"/>
        </w:r>
        <w:r w:rsidR="005A4002">
          <w:rPr>
            <w:webHidden/>
          </w:rPr>
          <w:t>13</w:t>
        </w:r>
        <w:r>
          <w:rPr>
            <w:webHidden/>
          </w:rPr>
          <w:fldChar w:fldCharType="end"/>
        </w:r>
      </w:hyperlink>
    </w:p>
    <w:p w14:paraId="53E9B08D" w14:textId="77777777" w:rsidR="003B2DF0" w:rsidRDefault="003B2DF0">
      <w:pPr>
        <w:pStyle w:val="TOC4"/>
        <w:rPr>
          <w:rFonts w:asciiTheme="minorHAnsi" w:eastAsiaTheme="minorEastAsia" w:hAnsiTheme="minorHAnsi" w:cstheme="minorBidi"/>
          <w:sz w:val="22"/>
          <w:szCs w:val="22"/>
          <w:lang w:val="ro-RO" w:eastAsia="ro-RO"/>
        </w:rPr>
      </w:pPr>
      <w:hyperlink w:anchor="_Toc167086322" w:history="1">
        <w:r w:rsidRPr="000142E6">
          <w:rPr>
            <w:rStyle w:val="Hyperlink"/>
          </w:rPr>
          <w:t>PEO: Listele intermediare a cererilor de finanțare care au fost respinse în etapa de evaluare tehnică și financiară prleiminară (ETFP) pentru apelurile de proiecte „Ține pasul” – Regiuni mai puțin dezvoltate și regiunea dezvoltată București-Ilfov</w:t>
        </w:r>
        <w:r>
          <w:rPr>
            <w:webHidden/>
          </w:rPr>
          <w:tab/>
        </w:r>
        <w:r>
          <w:rPr>
            <w:webHidden/>
          </w:rPr>
          <w:fldChar w:fldCharType="begin"/>
        </w:r>
        <w:r>
          <w:rPr>
            <w:webHidden/>
          </w:rPr>
          <w:instrText xml:space="preserve"> PAGEREF _Toc167086322 \h </w:instrText>
        </w:r>
        <w:r>
          <w:rPr>
            <w:webHidden/>
          </w:rPr>
        </w:r>
        <w:r>
          <w:rPr>
            <w:webHidden/>
          </w:rPr>
          <w:fldChar w:fldCharType="separate"/>
        </w:r>
        <w:r w:rsidR="005A4002">
          <w:rPr>
            <w:webHidden/>
          </w:rPr>
          <w:t>14</w:t>
        </w:r>
        <w:r>
          <w:rPr>
            <w:webHidden/>
          </w:rPr>
          <w:fldChar w:fldCharType="end"/>
        </w:r>
      </w:hyperlink>
    </w:p>
    <w:p w14:paraId="4726FA46" w14:textId="77777777" w:rsidR="003B2DF0" w:rsidRDefault="003B2DF0">
      <w:pPr>
        <w:pStyle w:val="TOC2"/>
        <w:rPr>
          <w:rFonts w:asciiTheme="minorHAnsi" w:eastAsiaTheme="minorEastAsia" w:hAnsiTheme="minorHAnsi" w:cstheme="minorBidi"/>
          <w:b w:val="0"/>
          <w:bCs w:val="0"/>
          <w:smallCaps w:val="0"/>
          <w:sz w:val="22"/>
          <w:szCs w:val="22"/>
          <w:lang w:eastAsia="ro-RO"/>
        </w:rPr>
      </w:pPr>
      <w:hyperlink w:anchor="_Toc167086323" w:history="1">
        <w:r w:rsidRPr="000142E6">
          <w:rPr>
            <w:rStyle w:val="Hyperlink"/>
          </w:rPr>
          <w:t>Consultări Publice</w:t>
        </w:r>
        <w:r>
          <w:rPr>
            <w:webHidden/>
          </w:rPr>
          <w:tab/>
        </w:r>
        <w:r>
          <w:rPr>
            <w:webHidden/>
          </w:rPr>
          <w:fldChar w:fldCharType="begin"/>
        </w:r>
        <w:r>
          <w:rPr>
            <w:webHidden/>
          </w:rPr>
          <w:instrText xml:space="preserve"> PAGEREF _Toc167086323 \h </w:instrText>
        </w:r>
        <w:r>
          <w:rPr>
            <w:webHidden/>
          </w:rPr>
        </w:r>
        <w:r>
          <w:rPr>
            <w:webHidden/>
          </w:rPr>
          <w:fldChar w:fldCharType="separate"/>
        </w:r>
        <w:r w:rsidR="005A4002">
          <w:rPr>
            <w:webHidden/>
          </w:rPr>
          <w:t>14</w:t>
        </w:r>
        <w:r>
          <w:rPr>
            <w:webHidden/>
          </w:rPr>
          <w:fldChar w:fldCharType="end"/>
        </w:r>
      </w:hyperlink>
    </w:p>
    <w:p w14:paraId="3D5C1C3B" w14:textId="77777777" w:rsidR="003B2DF0" w:rsidRDefault="003B2DF0">
      <w:pPr>
        <w:pStyle w:val="TOC4"/>
        <w:rPr>
          <w:rFonts w:asciiTheme="minorHAnsi" w:eastAsiaTheme="minorEastAsia" w:hAnsiTheme="minorHAnsi" w:cstheme="minorBidi"/>
          <w:sz w:val="22"/>
          <w:szCs w:val="22"/>
          <w:lang w:val="ro-RO" w:eastAsia="ro-RO"/>
        </w:rPr>
      </w:pPr>
      <w:hyperlink w:anchor="_Toc167086324" w:history="1">
        <w:r w:rsidRPr="000142E6">
          <w:rPr>
            <w:rStyle w:val="Hyperlink"/>
          </w:rPr>
          <w:t>A fost publicat în transparență decizională proiectul de act normativ prin care se aprobă normele metodologice de aplicare a Legii 217/2016 privind diminuarea risipei alimentare</w:t>
        </w:r>
        <w:r>
          <w:rPr>
            <w:webHidden/>
          </w:rPr>
          <w:tab/>
        </w:r>
        <w:r>
          <w:rPr>
            <w:webHidden/>
          </w:rPr>
          <w:fldChar w:fldCharType="begin"/>
        </w:r>
        <w:r>
          <w:rPr>
            <w:webHidden/>
          </w:rPr>
          <w:instrText xml:space="preserve"> PAGEREF _Toc167086324 \h </w:instrText>
        </w:r>
        <w:r>
          <w:rPr>
            <w:webHidden/>
          </w:rPr>
        </w:r>
        <w:r>
          <w:rPr>
            <w:webHidden/>
          </w:rPr>
          <w:fldChar w:fldCharType="separate"/>
        </w:r>
        <w:r w:rsidR="005A4002">
          <w:rPr>
            <w:webHidden/>
          </w:rPr>
          <w:t>14</w:t>
        </w:r>
        <w:r>
          <w:rPr>
            <w:webHidden/>
          </w:rPr>
          <w:fldChar w:fldCharType="end"/>
        </w:r>
      </w:hyperlink>
    </w:p>
    <w:p w14:paraId="11B3E43E" w14:textId="77777777" w:rsidR="003B2DF0" w:rsidRDefault="003B2DF0">
      <w:pPr>
        <w:pStyle w:val="TOC4"/>
        <w:rPr>
          <w:rFonts w:asciiTheme="minorHAnsi" w:eastAsiaTheme="minorEastAsia" w:hAnsiTheme="minorHAnsi" w:cstheme="minorBidi"/>
          <w:sz w:val="22"/>
          <w:szCs w:val="22"/>
          <w:lang w:val="ro-RO" w:eastAsia="ro-RO"/>
        </w:rPr>
      </w:pPr>
      <w:hyperlink w:anchor="_Toc167086325" w:history="1">
        <w:r w:rsidRPr="000142E6">
          <w:rPr>
            <w:rStyle w:val="Hyperlink"/>
          </w:rPr>
          <w:t>Consultare publică, PEO: Ghidul „Sprijinirea sportivilor aflați la final de carieră pentru dobândirea de competențe în vederea reintegrării pe piața muncii”</w:t>
        </w:r>
        <w:r>
          <w:rPr>
            <w:webHidden/>
          </w:rPr>
          <w:tab/>
        </w:r>
        <w:r>
          <w:rPr>
            <w:webHidden/>
          </w:rPr>
          <w:fldChar w:fldCharType="begin"/>
        </w:r>
        <w:r>
          <w:rPr>
            <w:webHidden/>
          </w:rPr>
          <w:instrText xml:space="preserve"> PAGEREF _Toc167086325 \h </w:instrText>
        </w:r>
        <w:r>
          <w:rPr>
            <w:webHidden/>
          </w:rPr>
        </w:r>
        <w:r>
          <w:rPr>
            <w:webHidden/>
          </w:rPr>
          <w:fldChar w:fldCharType="separate"/>
        </w:r>
        <w:r w:rsidR="005A4002">
          <w:rPr>
            <w:webHidden/>
          </w:rPr>
          <w:t>15</w:t>
        </w:r>
        <w:r>
          <w:rPr>
            <w:webHidden/>
          </w:rPr>
          <w:fldChar w:fldCharType="end"/>
        </w:r>
      </w:hyperlink>
    </w:p>
    <w:p w14:paraId="3D47EC13" w14:textId="77777777" w:rsidR="003B2DF0" w:rsidRDefault="003B2DF0">
      <w:pPr>
        <w:pStyle w:val="TOC4"/>
        <w:rPr>
          <w:rFonts w:asciiTheme="minorHAnsi" w:eastAsiaTheme="minorEastAsia" w:hAnsiTheme="minorHAnsi" w:cstheme="minorBidi"/>
          <w:sz w:val="22"/>
          <w:szCs w:val="22"/>
          <w:lang w:val="ro-RO" w:eastAsia="ro-RO"/>
        </w:rPr>
      </w:pPr>
      <w:hyperlink w:anchor="_Toc167086326" w:history="1">
        <w:r w:rsidRPr="000142E6">
          <w:rPr>
            <w:rStyle w:val="Hyperlink"/>
          </w:rPr>
          <w:t>Consultare publică, PDD: Ghidul Solicitantului Condiții de accesare a finanțării pentru proiectele etapizate din sectorul energiei</w:t>
        </w:r>
        <w:r>
          <w:rPr>
            <w:webHidden/>
          </w:rPr>
          <w:tab/>
        </w:r>
        <w:r>
          <w:rPr>
            <w:webHidden/>
          </w:rPr>
          <w:fldChar w:fldCharType="begin"/>
        </w:r>
        <w:r>
          <w:rPr>
            <w:webHidden/>
          </w:rPr>
          <w:instrText xml:space="preserve"> PAGEREF _Toc167086326 \h </w:instrText>
        </w:r>
        <w:r>
          <w:rPr>
            <w:webHidden/>
          </w:rPr>
        </w:r>
        <w:r>
          <w:rPr>
            <w:webHidden/>
          </w:rPr>
          <w:fldChar w:fldCharType="separate"/>
        </w:r>
        <w:r w:rsidR="005A4002">
          <w:rPr>
            <w:webHidden/>
          </w:rPr>
          <w:t>15</w:t>
        </w:r>
        <w:r>
          <w:rPr>
            <w:webHidden/>
          </w:rPr>
          <w:fldChar w:fldCharType="end"/>
        </w:r>
      </w:hyperlink>
    </w:p>
    <w:p w14:paraId="514F1766" w14:textId="77777777" w:rsidR="003B2DF0" w:rsidRDefault="003B2DF0">
      <w:pPr>
        <w:pStyle w:val="TOC2"/>
        <w:rPr>
          <w:rStyle w:val="Hyperlink"/>
        </w:rPr>
      </w:pPr>
    </w:p>
    <w:p w14:paraId="62418755" w14:textId="77777777" w:rsidR="003B2DF0" w:rsidRDefault="003B2DF0">
      <w:pPr>
        <w:pStyle w:val="TOC2"/>
        <w:rPr>
          <w:rStyle w:val="Hyperlink"/>
        </w:rPr>
      </w:pPr>
    </w:p>
    <w:p w14:paraId="06F1BB92" w14:textId="77777777" w:rsidR="003B2DF0" w:rsidRDefault="003B2DF0">
      <w:pPr>
        <w:pStyle w:val="TOC2"/>
        <w:rPr>
          <w:rStyle w:val="Hyperlink"/>
        </w:rPr>
      </w:pPr>
    </w:p>
    <w:p w14:paraId="0B386EAC" w14:textId="77777777" w:rsidR="003B2DF0" w:rsidRDefault="003B2DF0">
      <w:pPr>
        <w:pStyle w:val="TOC2"/>
        <w:rPr>
          <w:rFonts w:asciiTheme="minorHAnsi" w:eastAsiaTheme="minorEastAsia" w:hAnsiTheme="minorHAnsi" w:cstheme="minorBidi"/>
          <w:b w:val="0"/>
          <w:bCs w:val="0"/>
          <w:smallCaps w:val="0"/>
          <w:sz w:val="22"/>
          <w:szCs w:val="22"/>
          <w:lang w:eastAsia="ro-RO"/>
        </w:rPr>
      </w:pPr>
      <w:hyperlink w:anchor="_Toc167086327" w:history="1">
        <w:r w:rsidRPr="000142E6">
          <w:rPr>
            <w:rStyle w:val="Hyperlink"/>
          </w:rPr>
          <w:t>PNRR</w:t>
        </w:r>
        <w:r>
          <w:rPr>
            <w:webHidden/>
          </w:rPr>
          <w:tab/>
        </w:r>
        <w:r>
          <w:rPr>
            <w:webHidden/>
          </w:rPr>
          <w:fldChar w:fldCharType="begin"/>
        </w:r>
        <w:r>
          <w:rPr>
            <w:webHidden/>
          </w:rPr>
          <w:instrText xml:space="preserve"> PAGEREF _Toc167086327 \h </w:instrText>
        </w:r>
        <w:r>
          <w:rPr>
            <w:webHidden/>
          </w:rPr>
        </w:r>
        <w:r>
          <w:rPr>
            <w:webHidden/>
          </w:rPr>
          <w:fldChar w:fldCharType="separate"/>
        </w:r>
        <w:r w:rsidR="005A4002">
          <w:rPr>
            <w:webHidden/>
          </w:rPr>
          <w:t>15</w:t>
        </w:r>
        <w:r>
          <w:rPr>
            <w:webHidden/>
          </w:rPr>
          <w:fldChar w:fldCharType="end"/>
        </w:r>
      </w:hyperlink>
    </w:p>
    <w:p w14:paraId="0EFA60D4" w14:textId="77777777" w:rsidR="003B2DF0" w:rsidRDefault="003B2DF0">
      <w:pPr>
        <w:pStyle w:val="TOC4"/>
        <w:rPr>
          <w:rFonts w:asciiTheme="minorHAnsi" w:eastAsiaTheme="minorEastAsia" w:hAnsiTheme="minorHAnsi" w:cstheme="minorBidi"/>
          <w:sz w:val="22"/>
          <w:szCs w:val="22"/>
          <w:lang w:val="ro-RO" w:eastAsia="ro-RO"/>
        </w:rPr>
      </w:pPr>
      <w:hyperlink w:anchor="_Toc167086328" w:history="1">
        <w:r w:rsidRPr="000142E6">
          <w:rPr>
            <w:rStyle w:val="Hyperlink"/>
          </w:rPr>
          <w:t>PNRR: Calendarul apelurilor actualizat la data de 08.05.2024</w:t>
        </w:r>
        <w:r>
          <w:rPr>
            <w:webHidden/>
          </w:rPr>
          <w:tab/>
        </w:r>
        <w:r>
          <w:rPr>
            <w:webHidden/>
          </w:rPr>
          <w:fldChar w:fldCharType="begin"/>
        </w:r>
        <w:r>
          <w:rPr>
            <w:webHidden/>
          </w:rPr>
          <w:instrText xml:space="preserve"> PAGEREF _Toc167086328 \h </w:instrText>
        </w:r>
        <w:r>
          <w:rPr>
            <w:webHidden/>
          </w:rPr>
        </w:r>
        <w:r>
          <w:rPr>
            <w:webHidden/>
          </w:rPr>
          <w:fldChar w:fldCharType="separate"/>
        </w:r>
        <w:r w:rsidR="005A4002">
          <w:rPr>
            <w:webHidden/>
          </w:rPr>
          <w:t>15</w:t>
        </w:r>
        <w:r>
          <w:rPr>
            <w:webHidden/>
          </w:rPr>
          <w:fldChar w:fldCharType="end"/>
        </w:r>
      </w:hyperlink>
    </w:p>
    <w:p w14:paraId="36615C2A" w14:textId="77777777" w:rsidR="003B2DF0" w:rsidRDefault="003B2DF0">
      <w:pPr>
        <w:pStyle w:val="TOC4"/>
        <w:rPr>
          <w:rFonts w:asciiTheme="minorHAnsi" w:eastAsiaTheme="minorEastAsia" w:hAnsiTheme="minorHAnsi" w:cstheme="minorBidi"/>
          <w:sz w:val="22"/>
          <w:szCs w:val="22"/>
          <w:lang w:val="ro-RO" w:eastAsia="ro-RO"/>
        </w:rPr>
      </w:pPr>
      <w:hyperlink w:anchor="_Toc167086329" w:history="1">
        <w:r w:rsidRPr="000142E6">
          <w:rPr>
            <w:rStyle w:val="Hyperlink"/>
          </w:rPr>
          <w:t>PNRR: A fost actualizat Ghidul „Digitalizarea sectorului organizațiilor neguvernamentale”</w:t>
        </w:r>
        <w:r>
          <w:rPr>
            <w:webHidden/>
          </w:rPr>
          <w:tab/>
        </w:r>
        <w:r>
          <w:rPr>
            <w:webHidden/>
          </w:rPr>
          <w:fldChar w:fldCharType="begin"/>
        </w:r>
        <w:r>
          <w:rPr>
            <w:webHidden/>
          </w:rPr>
          <w:instrText xml:space="preserve"> PAGEREF _Toc167086329 \h </w:instrText>
        </w:r>
        <w:r>
          <w:rPr>
            <w:webHidden/>
          </w:rPr>
        </w:r>
        <w:r>
          <w:rPr>
            <w:webHidden/>
          </w:rPr>
          <w:fldChar w:fldCharType="separate"/>
        </w:r>
        <w:r w:rsidR="005A4002">
          <w:rPr>
            <w:webHidden/>
          </w:rPr>
          <w:t>15</w:t>
        </w:r>
        <w:r>
          <w:rPr>
            <w:webHidden/>
          </w:rPr>
          <w:fldChar w:fldCharType="end"/>
        </w:r>
      </w:hyperlink>
    </w:p>
    <w:p w14:paraId="5019851C" w14:textId="77777777" w:rsidR="003B2DF0" w:rsidRDefault="003B2DF0">
      <w:pPr>
        <w:pStyle w:val="TOC4"/>
        <w:rPr>
          <w:rFonts w:asciiTheme="minorHAnsi" w:eastAsiaTheme="minorEastAsia" w:hAnsiTheme="minorHAnsi" w:cstheme="minorBidi"/>
          <w:sz w:val="22"/>
          <w:szCs w:val="22"/>
          <w:lang w:val="ro-RO" w:eastAsia="ro-RO"/>
        </w:rPr>
      </w:pPr>
      <w:hyperlink w:anchor="_Toc167086330" w:history="1">
        <w:r w:rsidRPr="000142E6">
          <w:rPr>
            <w:rStyle w:val="Hyperlink"/>
          </w:rPr>
          <w:t>PNRR: A fost actualizat Ghidul „Granturi pentru sprijinirea antreprenorilor în dezvoltarea tehnologiilor digitale avansate”</w:t>
        </w:r>
        <w:r>
          <w:rPr>
            <w:webHidden/>
          </w:rPr>
          <w:tab/>
        </w:r>
        <w:r>
          <w:rPr>
            <w:webHidden/>
          </w:rPr>
          <w:fldChar w:fldCharType="begin"/>
        </w:r>
        <w:r>
          <w:rPr>
            <w:webHidden/>
          </w:rPr>
          <w:instrText xml:space="preserve"> PAGEREF _Toc167086330 \h </w:instrText>
        </w:r>
        <w:r>
          <w:rPr>
            <w:webHidden/>
          </w:rPr>
        </w:r>
        <w:r>
          <w:rPr>
            <w:webHidden/>
          </w:rPr>
          <w:fldChar w:fldCharType="separate"/>
        </w:r>
        <w:r w:rsidR="005A4002">
          <w:rPr>
            <w:webHidden/>
          </w:rPr>
          <w:t>16</w:t>
        </w:r>
        <w:r>
          <w:rPr>
            <w:webHidden/>
          </w:rPr>
          <w:fldChar w:fldCharType="end"/>
        </w:r>
      </w:hyperlink>
    </w:p>
    <w:p w14:paraId="7E145271" w14:textId="77777777" w:rsidR="003B2DF0" w:rsidRDefault="003B2DF0">
      <w:pPr>
        <w:pStyle w:val="TOC2"/>
        <w:rPr>
          <w:rFonts w:asciiTheme="minorHAnsi" w:eastAsiaTheme="minorEastAsia" w:hAnsiTheme="minorHAnsi" w:cstheme="minorBidi"/>
          <w:b w:val="0"/>
          <w:bCs w:val="0"/>
          <w:smallCaps w:val="0"/>
          <w:sz w:val="22"/>
          <w:szCs w:val="22"/>
          <w:lang w:eastAsia="ro-RO"/>
        </w:rPr>
      </w:pPr>
      <w:hyperlink w:anchor="_Toc167086331" w:history="1">
        <w:r w:rsidRPr="000142E6">
          <w:rPr>
            <w:rStyle w:val="Hyperlink"/>
          </w:rPr>
          <w:t>Apeluri – Finanțări</w:t>
        </w:r>
        <w:r>
          <w:rPr>
            <w:webHidden/>
          </w:rPr>
          <w:tab/>
        </w:r>
        <w:r>
          <w:rPr>
            <w:webHidden/>
          </w:rPr>
          <w:fldChar w:fldCharType="begin"/>
        </w:r>
        <w:r>
          <w:rPr>
            <w:webHidden/>
          </w:rPr>
          <w:instrText xml:space="preserve"> PAGEREF _Toc167086331 \h </w:instrText>
        </w:r>
        <w:r>
          <w:rPr>
            <w:webHidden/>
          </w:rPr>
        </w:r>
        <w:r>
          <w:rPr>
            <w:webHidden/>
          </w:rPr>
          <w:fldChar w:fldCharType="separate"/>
        </w:r>
        <w:r w:rsidR="005A4002">
          <w:rPr>
            <w:webHidden/>
          </w:rPr>
          <w:t>16</w:t>
        </w:r>
        <w:r>
          <w:rPr>
            <w:webHidden/>
          </w:rPr>
          <w:fldChar w:fldCharType="end"/>
        </w:r>
      </w:hyperlink>
    </w:p>
    <w:p w14:paraId="6CABBFFF" w14:textId="77777777" w:rsidR="003B2DF0" w:rsidRDefault="003B2DF0">
      <w:pPr>
        <w:pStyle w:val="TOC4"/>
        <w:rPr>
          <w:rFonts w:asciiTheme="minorHAnsi" w:eastAsiaTheme="minorEastAsia" w:hAnsiTheme="minorHAnsi" w:cstheme="minorBidi"/>
          <w:sz w:val="22"/>
          <w:szCs w:val="22"/>
          <w:lang w:val="ro-RO" w:eastAsia="ro-RO"/>
        </w:rPr>
      </w:pPr>
      <w:hyperlink w:anchor="_Toc167086332" w:history="1">
        <w:r w:rsidRPr="000142E6">
          <w:rPr>
            <w:rStyle w:val="Hyperlink"/>
          </w:rPr>
          <w:t>PoIDS: Ghidul Solicitantului Incluziune socială pentru persoane cu dizabilități prin tehnologii asistive și de acces</w:t>
        </w:r>
        <w:r>
          <w:rPr>
            <w:webHidden/>
          </w:rPr>
          <w:tab/>
        </w:r>
        <w:r>
          <w:rPr>
            <w:webHidden/>
          </w:rPr>
          <w:fldChar w:fldCharType="begin"/>
        </w:r>
        <w:r>
          <w:rPr>
            <w:webHidden/>
          </w:rPr>
          <w:instrText xml:space="preserve"> PAGEREF _Toc167086332 \h </w:instrText>
        </w:r>
        <w:r>
          <w:rPr>
            <w:webHidden/>
          </w:rPr>
        </w:r>
        <w:r>
          <w:rPr>
            <w:webHidden/>
          </w:rPr>
          <w:fldChar w:fldCharType="separate"/>
        </w:r>
        <w:r w:rsidR="005A4002">
          <w:rPr>
            <w:webHidden/>
          </w:rPr>
          <w:t>16</w:t>
        </w:r>
        <w:r>
          <w:rPr>
            <w:webHidden/>
          </w:rPr>
          <w:fldChar w:fldCharType="end"/>
        </w:r>
      </w:hyperlink>
    </w:p>
    <w:p w14:paraId="13F178B9" w14:textId="77777777" w:rsidR="003B2DF0" w:rsidRDefault="003B2DF0">
      <w:pPr>
        <w:pStyle w:val="TOC4"/>
        <w:rPr>
          <w:rFonts w:asciiTheme="minorHAnsi" w:eastAsiaTheme="minorEastAsia" w:hAnsiTheme="minorHAnsi" w:cstheme="minorBidi"/>
          <w:sz w:val="22"/>
          <w:szCs w:val="22"/>
          <w:lang w:val="ro-RO" w:eastAsia="ro-RO"/>
        </w:rPr>
      </w:pPr>
      <w:hyperlink w:anchor="_Toc167086333" w:history="1">
        <w:r w:rsidRPr="000142E6">
          <w:rPr>
            <w:rStyle w:val="Hyperlink"/>
          </w:rPr>
          <w:t>APIA primește Cereri de plată aferente anului 2024 pentru schema de ajutor de stat „Sprijin pentru prima împădurire și crearea de suprafețe împădurite”</w:t>
        </w:r>
        <w:r>
          <w:rPr>
            <w:webHidden/>
          </w:rPr>
          <w:tab/>
        </w:r>
        <w:r>
          <w:rPr>
            <w:webHidden/>
          </w:rPr>
          <w:fldChar w:fldCharType="begin"/>
        </w:r>
        <w:r>
          <w:rPr>
            <w:webHidden/>
          </w:rPr>
          <w:instrText xml:space="preserve"> PAGEREF _Toc167086333 \h </w:instrText>
        </w:r>
        <w:r>
          <w:rPr>
            <w:webHidden/>
          </w:rPr>
        </w:r>
        <w:r>
          <w:rPr>
            <w:webHidden/>
          </w:rPr>
          <w:fldChar w:fldCharType="separate"/>
        </w:r>
        <w:r w:rsidR="005A4002">
          <w:rPr>
            <w:webHidden/>
          </w:rPr>
          <w:t>16</w:t>
        </w:r>
        <w:r>
          <w:rPr>
            <w:webHidden/>
          </w:rPr>
          <w:fldChar w:fldCharType="end"/>
        </w:r>
      </w:hyperlink>
    </w:p>
    <w:p w14:paraId="31B11804" w14:textId="77777777" w:rsidR="003B2DF0" w:rsidRDefault="003B2DF0">
      <w:pPr>
        <w:pStyle w:val="TOC4"/>
        <w:rPr>
          <w:rFonts w:asciiTheme="minorHAnsi" w:eastAsiaTheme="minorEastAsia" w:hAnsiTheme="minorHAnsi" w:cstheme="minorBidi"/>
          <w:sz w:val="22"/>
          <w:szCs w:val="22"/>
          <w:lang w:val="ro-RO" w:eastAsia="ro-RO"/>
        </w:rPr>
      </w:pPr>
      <w:hyperlink w:anchor="_Toc167086334" w:history="1">
        <w:r w:rsidRPr="000142E6">
          <w:rPr>
            <w:rStyle w:val="Hyperlink"/>
          </w:rPr>
          <w:t>PoCIDIF: Ghidul Solicitantului aferent Acțiunii 2.2 E-guvernarea și digitalizarea în beneficiul cetățenilor – 2.2.1: E-guv în administrația/instituțiile publice</w:t>
        </w:r>
        <w:r>
          <w:rPr>
            <w:webHidden/>
          </w:rPr>
          <w:tab/>
        </w:r>
        <w:r>
          <w:rPr>
            <w:webHidden/>
          </w:rPr>
          <w:fldChar w:fldCharType="begin"/>
        </w:r>
        <w:r>
          <w:rPr>
            <w:webHidden/>
          </w:rPr>
          <w:instrText xml:space="preserve"> PAGEREF _Toc167086334 \h </w:instrText>
        </w:r>
        <w:r>
          <w:rPr>
            <w:webHidden/>
          </w:rPr>
        </w:r>
        <w:r>
          <w:rPr>
            <w:webHidden/>
          </w:rPr>
          <w:fldChar w:fldCharType="separate"/>
        </w:r>
        <w:r w:rsidR="005A4002">
          <w:rPr>
            <w:webHidden/>
          </w:rPr>
          <w:t>17</w:t>
        </w:r>
        <w:r>
          <w:rPr>
            <w:webHidden/>
          </w:rPr>
          <w:fldChar w:fldCharType="end"/>
        </w:r>
      </w:hyperlink>
    </w:p>
    <w:p w14:paraId="71F31DE1" w14:textId="77777777" w:rsidR="003B2DF0" w:rsidRDefault="003B2DF0">
      <w:pPr>
        <w:pStyle w:val="TOC4"/>
        <w:rPr>
          <w:rFonts w:asciiTheme="minorHAnsi" w:eastAsiaTheme="minorEastAsia" w:hAnsiTheme="minorHAnsi" w:cstheme="minorBidi"/>
          <w:sz w:val="22"/>
          <w:szCs w:val="22"/>
          <w:lang w:val="ro-RO" w:eastAsia="ro-RO"/>
        </w:rPr>
      </w:pPr>
      <w:hyperlink w:anchor="_Toc167086335" w:history="1">
        <w:r w:rsidRPr="000142E6">
          <w:rPr>
            <w:rStyle w:val="Hyperlink"/>
          </w:rPr>
          <w:t>Programul Sănătate: Ghidul Solicitantului Investiții în infrastructura laboratoarelor de microbiologie din cadrul unităților sanitare publice</w:t>
        </w:r>
        <w:r>
          <w:rPr>
            <w:webHidden/>
          </w:rPr>
          <w:tab/>
        </w:r>
        <w:r>
          <w:rPr>
            <w:webHidden/>
          </w:rPr>
          <w:fldChar w:fldCharType="begin"/>
        </w:r>
        <w:r>
          <w:rPr>
            <w:webHidden/>
          </w:rPr>
          <w:instrText xml:space="preserve"> PAGEREF _Toc167086335 \h </w:instrText>
        </w:r>
        <w:r>
          <w:rPr>
            <w:webHidden/>
          </w:rPr>
        </w:r>
        <w:r>
          <w:rPr>
            <w:webHidden/>
          </w:rPr>
          <w:fldChar w:fldCharType="separate"/>
        </w:r>
        <w:r w:rsidR="005A4002">
          <w:rPr>
            <w:webHidden/>
          </w:rPr>
          <w:t>17</w:t>
        </w:r>
        <w:r>
          <w:rPr>
            <w:webHidden/>
          </w:rPr>
          <w:fldChar w:fldCharType="end"/>
        </w:r>
      </w:hyperlink>
    </w:p>
    <w:p w14:paraId="16CE2512" w14:textId="77777777" w:rsidR="003B2DF0" w:rsidRDefault="003B2DF0">
      <w:pPr>
        <w:pStyle w:val="TOC2"/>
        <w:rPr>
          <w:rFonts w:asciiTheme="minorHAnsi" w:eastAsiaTheme="minorEastAsia" w:hAnsiTheme="minorHAnsi" w:cstheme="minorBidi"/>
          <w:b w:val="0"/>
          <w:bCs w:val="0"/>
          <w:smallCaps w:val="0"/>
          <w:sz w:val="22"/>
          <w:szCs w:val="22"/>
          <w:lang w:eastAsia="ro-RO"/>
        </w:rPr>
      </w:pPr>
      <w:hyperlink w:anchor="_Toc167086336" w:history="1">
        <w:r w:rsidRPr="000142E6">
          <w:rPr>
            <w:rStyle w:val="Hyperlink"/>
          </w:rPr>
          <w:t>Din Actualitatea Europeană</w:t>
        </w:r>
        <w:r>
          <w:rPr>
            <w:webHidden/>
          </w:rPr>
          <w:tab/>
        </w:r>
        <w:r>
          <w:rPr>
            <w:webHidden/>
          </w:rPr>
          <w:fldChar w:fldCharType="begin"/>
        </w:r>
        <w:r>
          <w:rPr>
            <w:webHidden/>
          </w:rPr>
          <w:instrText xml:space="preserve"> PAGEREF _Toc167086336 \h </w:instrText>
        </w:r>
        <w:r>
          <w:rPr>
            <w:webHidden/>
          </w:rPr>
        </w:r>
        <w:r>
          <w:rPr>
            <w:webHidden/>
          </w:rPr>
          <w:fldChar w:fldCharType="separate"/>
        </w:r>
        <w:r w:rsidR="005A4002">
          <w:rPr>
            <w:webHidden/>
          </w:rPr>
          <w:t>18</w:t>
        </w:r>
        <w:r>
          <w:rPr>
            <w:webHidden/>
          </w:rPr>
          <w:fldChar w:fldCharType="end"/>
        </w:r>
      </w:hyperlink>
    </w:p>
    <w:p w14:paraId="7D70DF67" w14:textId="77777777" w:rsidR="003B2DF0" w:rsidRDefault="003B2DF0">
      <w:pPr>
        <w:pStyle w:val="TOC4"/>
        <w:rPr>
          <w:rFonts w:asciiTheme="minorHAnsi" w:eastAsiaTheme="minorEastAsia" w:hAnsiTheme="minorHAnsi" w:cstheme="minorBidi"/>
          <w:sz w:val="22"/>
          <w:szCs w:val="22"/>
          <w:lang w:val="ro-RO" w:eastAsia="ro-RO"/>
        </w:rPr>
      </w:pPr>
      <w:hyperlink w:anchor="_Toc167086337" w:history="1">
        <w:r w:rsidRPr="000142E6">
          <w:rPr>
            <w:rStyle w:val="Hyperlink"/>
          </w:rPr>
          <w:t>UE sprijină îmbunătățirea cooperării dintre Ucraina și Republica Moldova în ceea ce privește trecerea frontierei în cadrul culoarelor de solidaritate</w:t>
        </w:r>
        <w:r>
          <w:rPr>
            <w:webHidden/>
          </w:rPr>
          <w:tab/>
        </w:r>
        <w:r>
          <w:rPr>
            <w:webHidden/>
          </w:rPr>
          <w:fldChar w:fldCharType="begin"/>
        </w:r>
        <w:r>
          <w:rPr>
            <w:webHidden/>
          </w:rPr>
          <w:instrText xml:space="preserve"> PAGEREF _Toc167086337 \h </w:instrText>
        </w:r>
        <w:r>
          <w:rPr>
            <w:webHidden/>
          </w:rPr>
        </w:r>
        <w:r>
          <w:rPr>
            <w:webHidden/>
          </w:rPr>
          <w:fldChar w:fldCharType="separate"/>
        </w:r>
        <w:r w:rsidR="005A4002">
          <w:rPr>
            <w:webHidden/>
          </w:rPr>
          <w:t>18</w:t>
        </w:r>
        <w:r>
          <w:rPr>
            <w:webHidden/>
          </w:rPr>
          <w:fldChar w:fldCharType="end"/>
        </w:r>
      </w:hyperlink>
    </w:p>
    <w:p w14:paraId="6E3777A3" w14:textId="77777777" w:rsidR="003B2DF0" w:rsidRDefault="003B2DF0">
      <w:pPr>
        <w:pStyle w:val="TOC4"/>
        <w:rPr>
          <w:rFonts w:asciiTheme="minorHAnsi" w:eastAsiaTheme="minorEastAsia" w:hAnsiTheme="minorHAnsi" w:cstheme="minorBidi"/>
          <w:sz w:val="22"/>
          <w:szCs w:val="22"/>
          <w:lang w:val="ro-RO" w:eastAsia="ro-RO"/>
        </w:rPr>
      </w:pPr>
      <w:hyperlink w:anchor="_Toc167086338" w:history="1">
        <w:r w:rsidRPr="000142E6">
          <w:rPr>
            <w:rStyle w:val="Hyperlink"/>
          </w:rPr>
          <w:t>Previziunile economice din primăvara anului 2024: o expansiune progresivă în contextul unor riscuri geopolitice ridicate</w:t>
        </w:r>
        <w:r>
          <w:rPr>
            <w:webHidden/>
          </w:rPr>
          <w:tab/>
        </w:r>
        <w:r>
          <w:rPr>
            <w:webHidden/>
          </w:rPr>
          <w:fldChar w:fldCharType="begin"/>
        </w:r>
        <w:r>
          <w:rPr>
            <w:webHidden/>
          </w:rPr>
          <w:instrText xml:space="preserve"> PAGEREF _Toc167086338 \h </w:instrText>
        </w:r>
        <w:r>
          <w:rPr>
            <w:webHidden/>
          </w:rPr>
        </w:r>
        <w:r>
          <w:rPr>
            <w:webHidden/>
          </w:rPr>
          <w:fldChar w:fldCharType="separate"/>
        </w:r>
        <w:r w:rsidR="005A4002">
          <w:rPr>
            <w:webHidden/>
          </w:rPr>
          <w:t>18</w:t>
        </w:r>
        <w:r>
          <w:rPr>
            <w:webHidden/>
          </w:rPr>
          <w:fldChar w:fldCharType="end"/>
        </w:r>
      </w:hyperlink>
    </w:p>
    <w:p w14:paraId="60F5A6EB" w14:textId="77777777" w:rsidR="003B2DF0" w:rsidRDefault="003B2DF0">
      <w:pPr>
        <w:pStyle w:val="TOC4"/>
        <w:rPr>
          <w:rFonts w:asciiTheme="minorHAnsi" w:eastAsiaTheme="minorEastAsia" w:hAnsiTheme="minorHAnsi" w:cstheme="minorBidi"/>
          <w:sz w:val="22"/>
          <w:szCs w:val="22"/>
          <w:lang w:val="ro-RO" w:eastAsia="ro-RO"/>
        </w:rPr>
      </w:pPr>
      <w:hyperlink w:anchor="_Toc167086339" w:history="1">
        <w:r w:rsidRPr="000142E6">
          <w:rPr>
            <w:rStyle w:val="Hyperlink"/>
          </w:rPr>
          <w:t>Un nou sondaj Eurobarometru arată participarea activă a tinerilor la viața civică și democratică înainte de viitoarele alegeri europene</w:t>
        </w:r>
        <w:r>
          <w:rPr>
            <w:webHidden/>
          </w:rPr>
          <w:tab/>
        </w:r>
        <w:r>
          <w:rPr>
            <w:webHidden/>
          </w:rPr>
          <w:fldChar w:fldCharType="begin"/>
        </w:r>
        <w:r>
          <w:rPr>
            <w:webHidden/>
          </w:rPr>
          <w:instrText xml:space="preserve"> PAGEREF _Toc167086339 \h </w:instrText>
        </w:r>
        <w:r>
          <w:rPr>
            <w:webHidden/>
          </w:rPr>
        </w:r>
        <w:r>
          <w:rPr>
            <w:webHidden/>
          </w:rPr>
          <w:fldChar w:fldCharType="separate"/>
        </w:r>
        <w:r w:rsidR="005A4002">
          <w:rPr>
            <w:webHidden/>
          </w:rPr>
          <w:t>20</w:t>
        </w:r>
        <w:r>
          <w:rPr>
            <w:webHidden/>
          </w:rPr>
          <w:fldChar w:fldCharType="end"/>
        </w:r>
      </w:hyperlink>
    </w:p>
    <w:p w14:paraId="4B116534" w14:textId="77777777" w:rsidR="003B2DF0" w:rsidRDefault="003B2DF0">
      <w:pPr>
        <w:pStyle w:val="TOC4"/>
        <w:rPr>
          <w:rFonts w:asciiTheme="minorHAnsi" w:eastAsiaTheme="minorEastAsia" w:hAnsiTheme="minorHAnsi" w:cstheme="minorBidi"/>
          <w:sz w:val="22"/>
          <w:szCs w:val="22"/>
          <w:lang w:val="ro-RO" w:eastAsia="ro-RO"/>
        </w:rPr>
      </w:pPr>
      <w:hyperlink w:anchor="_Toc167086340" w:history="1">
        <w:r w:rsidRPr="000142E6">
          <w:rPr>
            <w:rStyle w:val="Hyperlink"/>
          </w:rPr>
          <w:t>Comisia prezintă orientări și recomandări pentru accelerarea introducerii energiei din surse regenerabile înainte de aniversarea REPowerEU</w:t>
        </w:r>
        <w:r>
          <w:rPr>
            <w:webHidden/>
          </w:rPr>
          <w:tab/>
        </w:r>
        <w:r>
          <w:rPr>
            <w:webHidden/>
          </w:rPr>
          <w:fldChar w:fldCharType="begin"/>
        </w:r>
        <w:r>
          <w:rPr>
            <w:webHidden/>
          </w:rPr>
          <w:instrText xml:space="preserve"> PAGEREF _Toc167086340 \h </w:instrText>
        </w:r>
        <w:r>
          <w:rPr>
            <w:webHidden/>
          </w:rPr>
        </w:r>
        <w:r>
          <w:rPr>
            <w:webHidden/>
          </w:rPr>
          <w:fldChar w:fldCharType="separate"/>
        </w:r>
        <w:r w:rsidR="005A4002">
          <w:rPr>
            <w:webHidden/>
          </w:rPr>
          <w:t>22</w:t>
        </w:r>
        <w:r>
          <w:rPr>
            <w:webHidden/>
          </w:rPr>
          <w:fldChar w:fldCharType="end"/>
        </w:r>
      </w:hyperlink>
    </w:p>
    <w:p w14:paraId="756461F1" w14:textId="77777777" w:rsidR="003B2DF0" w:rsidRDefault="003B2DF0">
      <w:pPr>
        <w:pStyle w:val="TOC4"/>
        <w:rPr>
          <w:rFonts w:asciiTheme="minorHAnsi" w:eastAsiaTheme="minorEastAsia" w:hAnsiTheme="minorHAnsi" w:cstheme="minorBidi"/>
          <w:sz w:val="22"/>
          <w:szCs w:val="22"/>
          <w:lang w:val="ro-RO" w:eastAsia="ro-RO"/>
        </w:rPr>
      </w:pPr>
      <w:hyperlink w:anchor="_Toc167086341" w:history="1">
        <w:r w:rsidRPr="000142E6">
          <w:rPr>
            <w:rStyle w:val="Hyperlink"/>
          </w:rPr>
          <w:t>Începe Forumul Global al Democrației la București: 4 zile, 72 de dezbateri, 200 de vorbitori și sute de participanți din toată lumea!</w:t>
        </w:r>
        <w:r>
          <w:rPr>
            <w:webHidden/>
          </w:rPr>
          <w:tab/>
        </w:r>
        <w:r>
          <w:rPr>
            <w:webHidden/>
          </w:rPr>
          <w:fldChar w:fldCharType="begin"/>
        </w:r>
        <w:r>
          <w:rPr>
            <w:webHidden/>
          </w:rPr>
          <w:instrText xml:space="preserve"> PAGEREF _Toc167086341 \h </w:instrText>
        </w:r>
        <w:r>
          <w:rPr>
            <w:webHidden/>
          </w:rPr>
        </w:r>
        <w:r>
          <w:rPr>
            <w:webHidden/>
          </w:rPr>
          <w:fldChar w:fldCharType="separate"/>
        </w:r>
        <w:r w:rsidR="005A4002">
          <w:rPr>
            <w:webHidden/>
          </w:rPr>
          <w:t>23</w:t>
        </w:r>
        <w:r>
          <w:rPr>
            <w:webHidden/>
          </w:rPr>
          <w:fldChar w:fldCharType="end"/>
        </w:r>
      </w:hyperlink>
    </w:p>
    <w:p w14:paraId="270E4387" w14:textId="77777777" w:rsidR="003B2DF0" w:rsidRDefault="003B2DF0">
      <w:pPr>
        <w:pStyle w:val="TOC4"/>
        <w:rPr>
          <w:rFonts w:asciiTheme="minorHAnsi" w:eastAsiaTheme="minorEastAsia" w:hAnsiTheme="minorHAnsi" w:cstheme="minorBidi"/>
          <w:sz w:val="22"/>
          <w:szCs w:val="22"/>
          <w:lang w:val="ro-RO" w:eastAsia="ro-RO"/>
        </w:rPr>
      </w:pPr>
      <w:hyperlink w:anchor="_Toc167086342" w:history="1">
        <w:r w:rsidRPr="000142E6">
          <w:rPr>
            <w:rStyle w:val="Hyperlink"/>
          </w:rPr>
          <w:t>Comisia desemnează Booking drept controlor de acces și deschide o investigație de piață cu privire la X</w:t>
        </w:r>
        <w:r>
          <w:rPr>
            <w:webHidden/>
          </w:rPr>
          <w:tab/>
        </w:r>
        <w:r>
          <w:rPr>
            <w:webHidden/>
          </w:rPr>
          <w:fldChar w:fldCharType="begin"/>
        </w:r>
        <w:r>
          <w:rPr>
            <w:webHidden/>
          </w:rPr>
          <w:instrText xml:space="preserve"> PAGEREF _Toc167086342 \h </w:instrText>
        </w:r>
        <w:r>
          <w:rPr>
            <w:webHidden/>
          </w:rPr>
        </w:r>
        <w:r>
          <w:rPr>
            <w:webHidden/>
          </w:rPr>
          <w:fldChar w:fldCharType="separate"/>
        </w:r>
        <w:r w:rsidR="005A4002">
          <w:rPr>
            <w:webHidden/>
          </w:rPr>
          <w:t>25</w:t>
        </w:r>
        <w:r>
          <w:rPr>
            <w:webHidden/>
          </w:rPr>
          <w:fldChar w:fldCharType="end"/>
        </w:r>
      </w:hyperlink>
    </w:p>
    <w:p w14:paraId="694157F3" w14:textId="77777777" w:rsidR="003B2DF0" w:rsidRDefault="003B2DF0">
      <w:pPr>
        <w:pStyle w:val="TOC4"/>
        <w:rPr>
          <w:rFonts w:asciiTheme="minorHAnsi" w:eastAsiaTheme="minorEastAsia" w:hAnsiTheme="minorHAnsi" w:cstheme="minorBidi"/>
          <w:sz w:val="22"/>
          <w:szCs w:val="22"/>
          <w:lang w:val="ro-RO" w:eastAsia="ro-RO"/>
        </w:rPr>
      </w:pPr>
      <w:hyperlink w:anchor="_Toc167086343" w:history="1">
        <w:r w:rsidRPr="000142E6">
          <w:rPr>
            <w:rStyle w:val="Hyperlink"/>
          </w:rPr>
          <w:t>S-a convenit asupra unei noi legislații care vizează creșterea numărului de camioane și de autobuze urbane cu emisii zero pe drumurile europene</w:t>
        </w:r>
        <w:r>
          <w:rPr>
            <w:webHidden/>
          </w:rPr>
          <w:tab/>
        </w:r>
        <w:r>
          <w:rPr>
            <w:webHidden/>
          </w:rPr>
          <w:fldChar w:fldCharType="begin"/>
        </w:r>
        <w:r>
          <w:rPr>
            <w:webHidden/>
          </w:rPr>
          <w:instrText xml:space="preserve"> PAGEREF _Toc167086343 \h </w:instrText>
        </w:r>
        <w:r>
          <w:rPr>
            <w:webHidden/>
          </w:rPr>
        </w:r>
        <w:r>
          <w:rPr>
            <w:webHidden/>
          </w:rPr>
          <w:fldChar w:fldCharType="separate"/>
        </w:r>
        <w:r w:rsidR="005A4002">
          <w:rPr>
            <w:webHidden/>
          </w:rPr>
          <w:t>26</w:t>
        </w:r>
        <w:r>
          <w:rPr>
            <w:webHidden/>
          </w:rPr>
          <w:fldChar w:fldCharType="end"/>
        </w:r>
      </w:hyperlink>
    </w:p>
    <w:p w14:paraId="0AD7F12D" w14:textId="77777777" w:rsidR="003B2DF0" w:rsidRDefault="003B2DF0">
      <w:pPr>
        <w:pStyle w:val="TOC4"/>
        <w:rPr>
          <w:rFonts w:asciiTheme="minorHAnsi" w:eastAsiaTheme="minorEastAsia" w:hAnsiTheme="minorHAnsi" w:cstheme="minorBidi"/>
          <w:sz w:val="22"/>
          <w:szCs w:val="22"/>
          <w:lang w:val="ro-RO" w:eastAsia="ro-RO"/>
        </w:rPr>
      </w:pPr>
      <w:hyperlink w:anchor="_Toc167086344" w:history="1">
        <w:r w:rsidRPr="000142E6">
          <w:rPr>
            <w:rStyle w:val="Hyperlink"/>
          </w:rPr>
          <w:t>Serviciile Comisiei semnează un acord administrativ cu Ofcom pentru sprijinirea punerii în aplicare a reglementărilor privind platformele de comunicare socială</w:t>
        </w:r>
        <w:r>
          <w:rPr>
            <w:webHidden/>
          </w:rPr>
          <w:tab/>
        </w:r>
        <w:r>
          <w:rPr>
            <w:webHidden/>
          </w:rPr>
          <w:fldChar w:fldCharType="begin"/>
        </w:r>
        <w:r>
          <w:rPr>
            <w:webHidden/>
          </w:rPr>
          <w:instrText xml:space="preserve"> PAGEREF _Toc167086344 \h </w:instrText>
        </w:r>
        <w:r>
          <w:rPr>
            <w:webHidden/>
          </w:rPr>
        </w:r>
        <w:r>
          <w:rPr>
            <w:webHidden/>
          </w:rPr>
          <w:fldChar w:fldCharType="separate"/>
        </w:r>
        <w:r w:rsidR="005A4002">
          <w:rPr>
            <w:webHidden/>
          </w:rPr>
          <w:t>26</w:t>
        </w:r>
        <w:r>
          <w:rPr>
            <w:webHidden/>
          </w:rPr>
          <w:fldChar w:fldCharType="end"/>
        </w:r>
      </w:hyperlink>
    </w:p>
    <w:p w14:paraId="194C1468" w14:textId="77777777" w:rsidR="003B2DF0" w:rsidRDefault="003B2DF0">
      <w:pPr>
        <w:pStyle w:val="TOC4"/>
        <w:rPr>
          <w:rFonts w:asciiTheme="minorHAnsi" w:eastAsiaTheme="minorEastAsia" w:hAnsiTheme="minorHAnsi" w:cstheme="minorBidi"/>
          <w:sz w:val="22"/>
          <w:szCs w:val="22"/>
          <w:lang w:val="ro-RO" w:eastAsia="ro-RO"/>
        </w:rPr>
      </w:pPr>
      <w:hyperlink w:anchor="_Toc167086345" w:history="1">
        <w:r w:rsidRPr="000142E6">
          <w:rPr>
            <w:rStyle w:val="Hyperlink"/>
          </w:rPr>
          <w:t>Comisia raportează cu privire la progresele generale în ceea ce privește uniunea securității</w:t>
        </w:r>
        <w:r>
          <w:rPr>
            <w:webHidden/>
          </w:rPr>
          <w:tab/>
        </w:r>
        <w:r>
          <w:rPr>
            <w:webHidden/>
          </w:rPr>
          <w:fldChar w:fldCharType="begin"/>
        </w:r>
        <w:r>
          <w:rPr>
            <w:webHidden/>
          </w:rPr>
          <w:instrText xml:space="preserve"> PAGEREF _Toc167086345 \h </w:instrText>
        </w:r>
        <w:r>
          <w:rPr>
            <w:webHidden/>
          </w:rPr>
        </w:r>
        <w:r>
          <w:rPr>
            <w:webHidden/>
          </w:rPr>
          <w:fldChar w:fldCharType="separate"/>
        </w:r>
        <w:r w:rsidR="005A4002">
          <w:rPr>
            <w:webHidden/>
          </w:rPr>
          <w:t>27</w:t>
        </w:r>
        <w:r>
          <w:rPr>
            <w:webHidden/>
          </w:rPr>
          <w:fldChar w:fldCharType="end"/>
        </w:r>
      </w:hyperlink>
    </w:p>
    <w:p w14:paraId="16B79115" w14:textId="77777777" w:rsidR="003B2DF0" w:rsidRDefault="003B2DF0">
      <w:pPr>
        <w:pStyle w:val="TOC4"/>
        <w:rPr>
          <w:rFonts w:asciiTheme="minorHAnsi" w:eastAsiaTheme="minorEastAsia" w:hAnsiTheme="minorHAnsi" w:cstheme="minorBidi"/>
          <w:sz w:val="22"/>
          <w:szCs w:val="22"/>
          <w:lang w:val="ro-RO" w:eastAsia="ro-RO"/>
        </w:rPr>
      </w:pPr>
      <w:hyperlink w:anchor="_Toc167086346" w:history="1">
        <w:r w:rsidRPr="000142E6">
          <w:rPr>
            <w:rStyle w:val="Hyperlink"/>
          </w:rPr>
          <w:t>Comisia deschide proceduri oficiale împotriva Meta în temeiul Actului legislativ privind serviciile digitale în legătură cu protecția minorilor pe Facebook și Instagram</w:t>
        </w:r>
        <w:r>
          <w:rPr>
            <w:webHidden/>
          </w:rPr>
          <w:tab/>
        </w:r>
        <w:r>
          <w:rPr>
            <w:webHidden/>
          </w:rPr>
          <w:fldChar w:fldCharType="begin"/>
        </w:r>
        <w:r>
          <w:rPr>
            <w:webHidden/>
          </w:rPr>
          <w:instrText xml:space="preserve"> PAGEREF _Toc167086346 \h </w:instrText>
        </w:r>
        <w:r>
          <w:rPr>
            <w:webHidden/>
          </w:rPr>
        </w:r>
        <w:r>
          <w:rPr>
            <w:webHidden/>
          </w:rPr>
          <w:fldChar w:fldCharType="separate"/>
        </w:r>
        <w:r w:rsidR="005A4002">
          <w:rPr>
            <w:webHidden/>
          </w:rPr>
          <w:t>29</w:t>
        </w:r>
        <w:r>
          <w:rPr>
            <w:webHidden/>
          </w:rPr>
          <w:fldChar w:fldCharType="end"/>
        </w:r>
      </w:hyperlink>
    </w:p>
    <w:p w14:paraId="1B45880E" w14:textId="77777777" w:rsidR="003B2DF0" w:rsidRDefault="003B2DF0">
      <w:pPr>
        <w:pStyle w:val="TOC4"/>
        <w:rPr>
          <w:rFonts w:asciiTheme="minorHAnsi" w:eastAsiaTheme="minorEastAsia" w:hAnsiTheme="minorHAnsi" w:cstheme="minorBidi"/>
          <w:sz w:val="22"/>
          <w:szCs w:val="22"/>
          <w:lang w:val="ro-RO" w:eastAsia="ro-RO"/>
        </w:rPr>
      </w:pPr>
      <w:hyperlink w:anchor="_Toc167086347" w:history="1">
        <w:r w:rsidRPr="000142E6">
          <w:rPr>
            <w:rStyle w:val="Hyperlink"/>
          </w:rPr>
          <w:t>Ziua Internațională împotriva Homofobiei, Bifobiei și Transfobiei: declarația Înaltului Reprezentant, în numele UE, 17 mai 2024</w:t>
        </w:r>
        <w:r>
          <w:rPr>
            <w:webHidden/>
          </w:rPr>
          <w:tab/>
        </w:r>
        <w:r>
          <w:rPr>
            <w:webHidden/>
          </w:rPr>
          <w:fldChar w:fldCharType="begin"/>
        </w:r>
        <w:r>
          <w:rPr>
            <w:webHidden/>
          </w:rPr>
          <w:instrText xml:space="preserve"> PAGEREF _Toc167086347 \h </w:instrText>
        </w:r>
        <w:r>
          <w:rPr>
            <w:webHidden/>
          </w:rPr>
        </w:r>
        <w:r>
          <w:rPr>
            <w:webHidden/>
          </w:rPr>
          <w:fldChar w:fldCharType="separate"/>
        </w:r>
        <w:r w:rsidR="005A4002">
          <w:rPr>
            <w:webHidden/>
          </w:rPr>
          <w:t>30</w:t>
        </w:r>
        <w:r>
          <w:rPr>
            <w:webHidden/>
          </w:rPr>
          <w:fldChar w:fldCharType="end"/>
        </w:r>
      </w:hyperlink>
    </w:p>
    <w:p w14:paraId="5581481E" w14:textId="77777777" w:rsidR="003B2DF0" w:rsidRDefault="003B2DF0">
      <w:pPr>
        <w:pStyle w:val="TOC4"/>
        <w:rPr>
          <w:rFonts w:asciiTheme="minorHAnsi" w:eastAsiaTheme="minorEastAsia" w:hAnsiTheme="minorHAnsi" w:cstheme="minorBidi"/>
          <w:sz w:val="22"/>
          <w:szCs w:val="22"/>
          <w:lang w:val="ro-RO" w:eastAsia="ro-RO"/>
        </w:rPr>
      </w:pPr>
      <w:hyperlink w:anchor="_Toc167086348" w:history="1">
        <w:r w:rsidRPr="000142E6">
          <w:rPr>
            <w:rStyle w:val="Hyperlink"/>
          </w:rPr>
          <w:t>Uniunea piețelor de capital: Consiliul aprobă concluzii privind alfabetizarea financiară</w:t>
        </w:r>
        <w:r>
          <w:rPr>
            <w:webHidden/>
          </w:rPr>
          <w:tab/>
        </w:r>
        <w:r>
          <w:rPr>
            <w:webHidden/>
          </w:rPr>
          <w:fldChar w:fldCharType="begin"/>
        </w:r>
        <w:r>
          <w:rPr>
            <w:webHidden/>
          </w:rPr>
          <w:instrText xml:space="preserve"> PAGEREF _Toc167086348 \h </w:instrText>
        </w:r>
        <w:r>
          <w:rPr>
            <w:webHidden/>
          </w:rPr>
        </w:r>
        <w:r>
          <w:rPr>
            <w:webHidden/>
          </w:rPr>
          <w:fldChar w:fldCharType="separate"/>
        </w:r>
        <w:r w:rsidR="005A4002">
          <w:rPr>
            <w:webHidden/>
          </w:rPr>
          <w:t>31</w:t>
        </w:r>
        <w:r>
          <w:rPr>
            <w:webHidden/>
          </w:rPr>
          <w:fldChar w:fldCharType="end"/>
        </w:r>
      </w:hyperlink>
    </w:p>
    <w:p w14:paraId="5BB8883B" w14:textId="77777777" w:rsidR="003B2DF0" w:rsidRDefault="003B2DF0">
      <w:pPr>
        <w:pStyle w:val="TOC4"/>
        <w:rPr>
          <w:rFonts w:asciiTheme="minorHAnsi" w:eastAsiaTheme="minorEastAsia" w:hAnsiTheme="minorHAnsi" w:cstheme="minorBidi"/>
          <w:sz w:val="22"/>
          <w:szCs w:val="22"/>
          <w:lang w:val="ro-RO" w:eastAsia="ro-RO"/>
        </w:rPr>
      </w:pPr>
      <w:hyperlink w:anchor="_Toc167086349" w:history="1">
        <w:r w:rsidRPr="000142E6">
          <w:rPr>
            <w:rStyle w:val="Hyperlink"/>
          </w:rPr>
          <w:t>Fiscalitate: Consiliul convine asupra unor norme noi pentru procedurile privind reținerea impozitului la sursă (FASTER)</w:t>
        </w:r>
        <w:r>
          <w:rPr>
            <w:webHidden/>
          </w:rPr>
          <w:tab/>
        </w:r>
        <w:r>
          <w:rPr>
            <w:webHidden/>
          </w:rPr>
          <w:fldChar w:fldCharType="begin"/>
        </w:r>
        <w:r>
          <w:rPr>
            <w:webHidden/>
          </w:rPr>
          <w:instrText xml:space="preserve"> PAGEREF _Toc167086349 \h </w:instrText>
        </w:r>
        <w:r>
          <w:rPr>
            <w:webHidden/>
          </w:rPr>
        </w:r>
        <w:r>
          <w:rPr>
            <w:webHidden/>
          </w:rPr>
          <w:fldChar w:fldCharType="separate"/>
        </w:r>
        <w:r w:rsidR="005A4002">
          <w:rPr>
            <w:webHidden/>
          </w:rPr>
          <w:t>32</w:t>
        </w:r>
        <w:r>
          <w:rPr>
            <w:webHidden/>
          </w:rPr>
          <w:fldChar w:fldCharType="end"/>
        </w:r>
      </w:hyperlink>
    </w:p>
    <w:p w14:paraId="00276F5C" w14:textId="383BBD89" w:rsidR="00D92761" w:rsidRPr="003E6478" w:rsidRDefault="00D55F50" w:rsidP="007B47D1">
      <w:pPr>
        <w:pStyle w:val="TOC4"/>
        <w:rPr>
          <w:noProof w:val="0"/>
          <w:lang w:val="ro-RO"/>
        </w:rPr>
      </w:pPr>
      <w:r w:rsidRPr="003E6478">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3BADDF62" w:rsidR="00DA3299" w:rsidRPr="003E6478" w:rsidRDefault="00DA3299">
      <w:pPr>
        <w:spacing w:before="0"/>
        <w:rPr>
          <w:rFonts w:ascii="Book Antiqua" w:hAnsi="Book Antiqua" w:cs="Arial"/>
          <w:b/>
          <w:bCs/>
          <w:iCs/>
          <w:smallCaps/>
          <w:sz w:val="22"/>
          <w:szCs w:val="22"/>
        </w:rPr>
      </w:pPr>
      <w:r w:rsidRPr="003E6478">
        <w:rPr>
          <w:rFonts w:ascii="Book Antiqua" w:hAnsi="Book Antiqua"/>
        </w:rPr>
        <w:br w:type="page"/>
      </w:r>
    </w:p>
    <w:p w14:paraId="7156AFF0" w14:textId="21EEE6F4" w:rsidR="00DB1642" w:rsidRPr="003E6478" w:rsidRDefault="00DB1642" w:rsidP="0062182A">
      <w:pPr>
        <w:spacing w:before="0"/>
        <w:jc w:val="center"/>
        <w:rPr>
          <w:szCs w:val="18"/>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bookmarkEnd w:id="11"/>
      <w:r w:rsidRPr="003E6478">
        <w:rPr>
          <w:noProof/>
          <w:lang w:eastAsia="ro-RO"/>
        </w:rPr>
        <w:lastRenderedPageBreak/>
        <w:drawing>
          <wp:inline distT="0" distB="0" distL="0" distR="0" wp14:anchorId="1BA6DE74" wp14:editId="5BE84BBD">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31273A10" w:rsidR="00AF01AD" w:rsidRPr="003E6478" w:rsidRDefault="002F743E" w:rsidP="00874127">
      <w:pPr>
        <w:pStyle w:val="AgendaPrefect"/>
        <w:spacing w:before="0" w:after="0"/>
        <w:ind w:left="360" w:right="198"/>
        <w:rPr>
          <w:rFonts w:ascii="Book Antiqua" w:hAnsi="Book Antiqua"/>
          <w:spacing w:val="-6"/>
          <w:sz w:val="20"/>
        </w:rPr>
      </w:pPr>
      <w:bookmarkStart w:id="20" w:name="_Toc9266392"/>
      <w:bookmarkStart w:id="21" w:name="_Toc12617696"/>
      <w:bookmarkStart w:id="22" w:name="_Toc167086306"/>
      <w:r w:rsidRPr="003E6478">
        <w:rPr>
          <w:rFonts w:ascii="Book Antiqua" w:hAnsi="Book Antiqua"/>
          <w:spacing w:val="-6"/>
          <w:sz w:val="20"/>
        </w:rPr>
        <w:t>Selec</w:t>
      </w:r>
      <w:r w:rsidRPr="003E6478">
        <w:rPr>
          <w:rFonts w:ascii="Cambria" w:hAnsi="Cambria" w:cs="Cambria"/>
          <w:spacing w:val="-6"/>
          <w:sz w:val="20"/>
        </w:rPr>
        <w:t>ț</w:t>
      </w:r>
      <w:r w:rsidRPr="003E6478">
        <w:rPr>
          <w:rFonts w:ascii="Book Antiqua" w:hAnsi="Book Antiqua"/>
          <w:spacing w:val="-6"/>
          <w:sz w:val="20"/>
        </w:rPr>
        <w:t>ie</w:t>
      </w:r>
      <w:r w:rsidR="00487415">
        <w:rPr>
          <w:rFonts w:ascii="Book Antiqua" w:hAnsi="Book Antiqua"/>
          <w:spacing w:val="-6"/>
          <w:sz w:val="20"/>
        </w:rPr>
        <w:t xml:space="preserve"> </w:t>
      </w:r>
      <w:r w:rsidR="00DB1642" w:rsidRPr="003E6478">
        <w:rPr>
          <w:rFonts w:ascii="Book Antiqua" w:hAnsi="Book Antiqua"/>
          <w:spacing w:val="-6"/>
          <w:sz w:val="20"/>
        </w:rPr>
        <w:t>de</w:t>
      </w:r>
      <w:r w:rsidR="00487415">
        <w:rPr>
          <w:rFonts w:ascii="Book Antiqua" w:hAnsi="Book Antiqua"/>
          <w:spacing w:val="-6"/>
          <w:sz w:val="20"/>
        </w:rPr>
        <w:t xml:space="preserve"> </w:t>
      </w:r>
      <w:r w:rsidR="00DB1642" w:rsidRPr="003E6478">
        <w:rPr>
          <w:rFonts w:ascii="Book Antiqua" w:hAnsi="Book Antiqua"/>
          <w:spacing w:val="-6"/>
          <w:sz w:val="20"/>
        </w:rPr>
        <w:t>Acte</w:t>
      </w:r>
      <w:r w:rsidR="00487415">
        <w:rPr>
          <w:rFonts w:ascii="Book Antiqua" w:hAnsi="Book Antiqua"/>
          <w:spacing w:val="-6"/>
          <w:sz w:val="20"/>
        </w:rPr>
        <w:t xml:space="preserve"> </w:t>
      </w:r>
      <w:r w:rsidR="00DB1642" w:rsidRPr="003E6478">
        <w:rPr>
          <w:rFonts w:ascii="Book Antiqua" w:hAnsi="Book Antiqua"/>
          <w:spacing w:val="-6"/>
          <w:sz w:val="20"/>
        </w:rPr>
        <w:t>normative</w:t>
      </w:r>
      <w:r w:rsidR="00487415">
        <w:rPr>
          <w:rFonts w:ascii="Book Antiqua" w:hAnsi="Book Antiqua"/>
          <w:spacing w:val="-6"/>
          <w:sz w:val="20"/>
        </w:rPr>
        <w:t xml:space="preserve"> </w:t>
      </w:r>
      <w:r w:rsidR="00DB1642" w:rsidRPr="003E6478">
        <w:rPr>
          <w:rFonts w:ascii="Book Antiqua" w:hAnsi="Book Antiqua"/>
          <w:spacing w:val="-6"/>
          <w:sz w:val="20"/>
        </w:rPr>
        <w:t>apărute</w:t>
      </w:r>
      <w:r w:rsidR="00487415">
        <w:rPr>
          <w:rFonts w:ascii="Book Antiqua" w:hAnsi="Book Antiqua"/>
          <w:spacing w:val="-6"/>
          <w:sz w:val="20"/>
        </w:rPr>
        <w:t xml:space="preserve"> </w:t>
      </w:r>
      <w:r w:rsidR="00DB1642" w:rsidRPr="003E6478">
        <w:rPr>
          <w:rFonts w:ascii="Book Antiqua" w:hAnsi="Book Antiqua"/>
          <w:spacing w:val="-6"/>
          <w:sz w:val="20"/>
        </w:rPr>
        <w:t>în</w:t>
      </w:r>
      <w:r w:rsidR="00487415">
        <w:rPr>
          <w:rFonts w:ascii="Book Antiqua" w:hAnsi="Book Antiqua"/>
          <w:spacing w:val="-6"/>
          <w:sz w:val="20"/>
        </w:rPr>
        <w:t xml:space="preserve"> </w:t>
      </w:r>
      <w:r w:rsidR="00DB1642" w:rsidRPr="003E6478">
        <w:rPr>
          <w:rFonts w:ascii="Book Antiqua" w:hAnsi="Book Antiqua"/>
          <w:spacing w:val="-6"/>
          <w:sz w:val="20"/>
        </w:rPr>
        <w:t>Monitorul</w:t>
      </w:r>
      <w:r w:rsidR="00487415">
        <w:rPr>
          <w:rFonts w:ascii="Book Antiqua" w:hAnsi="Book Antiqua"/>
          <w:spacing w:val="-6"/>
          <w:sz w:val="20"/>
        </w:rPr>
        <w:t xml:space="preserve"> </w:t>
      </w:r>
      <w:r w:rsidR="00DB1642" w:rsidRPr="003E6478">
        <w:rPr>
          <w:rFonts w:ascii="Book Antiqua" w:hAnsi="Book Antiqua"/>
          <w:spacing w:val="-6"/>
          <w:sz w:val="20"/>
        </w:rPr>
        <w:t>Oficial</w:t>
      </w:r>
      <w:r w:rsidR="00487415">
        <w:rPr>
          <w:rFonts w:ascii="Book Antiqua" w:hAnsi="Book Antiqua"/>
          <w:spacing w:val="-6"/>
          <w:sz w:val="20"/>
        </w:rPr>
        <w:t xml:space="preserve"> </w:t>
      </w:r>
      <w:r w:rsidR="00DB1642" w:rsidRPr="003E6478">
        <w:rPr>
          <w:rFonts w:ascii="Book Antiqua" w:hAnsi="Book Antiqua"/>
          <w:spacing w:val="-6"/>
          <w:sz w:val="20"/>
        </w:rPr>
        <w:t>al</w:t>
      </w:r>
      <w:r w:rsidR="00487415">
        <w:rPr>
          <w:rFonts w:ascii="Book Antiqua" w:hAnsi="Book Antiqua"/>
          <w:spacing w:val="-6"/>
          <w:sz w:val="20"/>
        </w:rPr>
        <w:t xml:space="preserve"> </w:t>
      </w:r>
      <w:r w:rsidR="00DB1642" w:rsidRPr="003E6478">
        <w:rPr>
          <w:rFonts w:ascii="Book Antiqua" w:hAnsi="Book Antiqua"/>
          <w:spacing w:val="-6"/>
          <w:sz w:val="20"/>
        </w:rPr>
        <w:t>României</w:t>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2A078C" w:rsidRPr="003E6478">
        <w:rPr>
          <w:rFonts w:ascii="Book Antiqua" w:hAnsi="Book Antiqua"/>
          <w:spacing w:val="-6"/>
          <w:sz w:val="20"/>
        </w:rPr>
        <w:br w:type="textWrapping" w:clear="all"/>
      </w:r>
      <w:r w:rsidR="00B577BB" w:rsidRPr="003E6478">
        <w:rPr>
          <w:rFonts w:ascii="Book Antiqua" w:hAnsi="Book Antiqua"/>
          <w:spacing w:val="-6"/>
          <w:sz w:val="20"/>
        </w:rPr>
        <w:t>în</w:t>
      </w:r>
      <w:r w:rsidR="00487415">
        <w:rPr>
          <w:rFonts w:ascii="Book Antiqua" w:hAnsi="Book Antiqua"/>
          <w:spacing w:val="-6"/>
          <w:sz w:val="20"/>
        </w:rPr>
        <w:t xml:space="preserve"> </w:t>
      </w:r>
      <w:r w:rsidR="00B577BB" w:rsidRPr="003E6478">
        <w:rPr>
          <w:rFonts w:ascii="Book Antiqua" w:hAnsi="Book Antiqua"/>
          <w:spacing w:val="-6"/>
          <w:sz w:val="20"/>
        </w:rPr>
        <w:t>perioada</w:t>
      </w:r>
      <w:r w:rsidR="00487415">
        <w:rPr>
          <w:rFonts w:ascii="Book Antiqua" w:hAnsi="Book Antiqua"/>
          <w:spacing w:val="-6"/>
          <w:sz w:val="20"/>
        </w:rPr>
        <w:t xml:space="preserve"> </w:t>
      </w:r>
      <w:bookmarkStart w:id="70" w:name="_Hlk89673293"/>
      <w:r w:rsidR="00487415">
        <w:rPr>
          <w:rFonts w:ascii="Book Antiqua" w:hAnsi="Book Antiqua"/>
          <w:spacing w:val="-6"/>
          <w:sz w:val="20"/>
        </w:rPr>
        <w:t xml:space="preserve"> </w:t>
      </w:r>
      <w:r w:rsidR="00404FF9" w:rsidRPr="00404FF9">
        <w:rPr>
          <w:rFonts w:ascii="Book Antiqua" w:hAnsi="Book Antiqua"/>
          <w:spacing w:val="-6"/>
          <w:sz w:val="20"/>
        </w:rPr>
        <w:t>13</w:t>
      </w:r>
      <w:r w:rsidR="00487415">
        <w:rPr>
          <w:rFonts w:ascii="Book Antiqua" w:hAnsi="Book Antiqua"/>
          <w:spacing w:val="-6"/>
          <w:sz w:val="20"/>
        </w:rPr>
        <w:t xml:space="preserve"> </w:t>
      </w:r>
      <w:r w:rsidR="00404FF9" w:rsidRPr="00404FF9">
        <w:rPr>
          <w:rFonts w:ascii="Book Antiqua" w:hAnsi="Book Antiqua"/>
          <w:spacing w:val="-6"/>
          <w:sz w:val="20"/>
        </w:rPr>
        <w:t>–</w:t>
      </w:r>
      <w:r w:rsidR="00487415">
        <w:rPr>
          <w:rFonts w:ascii="Book Antiqua" w:hAnsi="Book Antiqua"/>
          <w:spacing w:val="-6"/>
          <w:sz w:val="20"/>
        </w:rPr>
        <w:t xml:space="preserve"> </w:t>
      </w:r>
      <w:r w:rsidR="00404FF9" w:rsidRPr="00404FF9">
        <w:rPr>
          <w:rFonts w:ascii="Book Antiqua" w:hAnsi="Book Antiqua"/>
          <w:spacing w:val="-6"/>
          <w:sz w:val="20"/>
        </w:rPr>
        <w:t>17</w:t>
      </w:r>
      <w:r w:rsidR="00487415">
        <w:rPr>
          <w:rFonts w:ascii="Book Antiqua" w:hAnsi="Book Antiqua"/>
          <w:spacing w:val="-6"/>
          <w:sz w:val="20"/>
        </w:rPr>
        <w:t xml:space="preserve"> </w:t>
      </w:r>
      <w:r w:rsidR="00404FF9" w:rsidRPr="00404FF9">
        <w:rPr>
          <w:rFonts w:ascii="Book Antiqua" w:hAnsi="Book Antiqua"/>
          <w:spacing w:val="-6"/>
          <w:sz w:val="20"/>
        </w:rPr>
        <w:t>mai</w:t>
      </w:r>
      <w:r w:rsidR="00AB4E40" w:rsidRPr="003E6478">
        <w:rPr>
          <w:rFonts w:ascii="Book Antiqua" w:hAnsi="Book Antiqua"/>
          <w:spacing w:val="-6"/>
          <w:sz w:val="20"/>
        </w:rPr>
        <w:t>,</w:t>
      </w:r>
      <w:r w:rsidR="00487415">
        <w:rPr>
          <w:rFonts w:ascii="Book Antiqua" w:hAnsi="Book Antiqua"/>
          <w:spacing w:val="-6"/>
          <w:sz w:val="20"/>
        </w:rPr>
        <w:t xml:space="preserve"> </w:t>
      </w:r>
      <w:bookmarkEnd w:id="70"/>
      <w:r w:rsidR="003726DC" w:rsidRPr="003E6478">
        <w:rPr>
          <w:rFonts w:ascii="Book Antiqua" w:hAnsi="Book Antiqua"/>
          <w:spacing w:val="-6"/>
          <w:sz w:val="20"/>
        </w:rPr>
        <w:t>202</w:t>
      </w:r>
      <w:bookmarkStart w:id="71" w:name="_Hlk144102679"/>
      <w:r w:rsidR="00D347BD" w:rsidRPr="003E6478">
        <w:rPr>
          <w:rFonts w:ascii="Book Antiqua" w:hAnsi="Book Antiqua"/>
          <w:spacing w:val="-6"/>
          <w:sz w:val="20"/>
        </w:rPr>
        <w:t>4</w:t>
      </w:r>
      <w:bookmarkEnd w:id="22"/>
    </w:p>
    <w:p w14:paraId="53058DA5" w14:textId="62088789" w:rsidR="00A4514A" w:rsidRPr="003E6478" w:rsidRDefault="00A4514A" w:rsidP="00A4514A">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sidR="00110570">
        <w:rPr>
          <w:b/>
          <w:bCs/>
          <w:color w:val="3333FF"/>
        </w:rPr>
        <w:t>435</w:t>
      </w:r>
      <w:r w:rsidRPr="003E6478">
        <w:rPr>
          <w:b/>
          <w:bCs/>
          <w:color w:val="3333FF"/>
        </w:rPr>
        <w:t>/</w:t>
      </w:r>
      <w:r w:rsidR="00487415">
        <w:rPr>
          <w:b/>
          <w:bCs/>
          <w:color w:val="3333FF"/>
        </w:rPr>
        <w:t xml:space="preserve"> </w:t>
      </w:r>
      <w:r w:rsidR="00110570">
        <w:rPr>
          <w:b/>
          <w:bCs/>
          <w:color w:val="3333FF"/>
        </w:rPr>
        <w:t>13</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0190E9F5" w14:textId="6E547CAB" w:rsidR="00A4514A" w:rsidRDefault="00110570" w:rsidP="00A4514A">
      <w:pPr>
        <w:numPr>
          <w:ilvl w:val="0"/>
          <w:numId w:val="2"/>
        </w:numPr>
        <w:spacing w:after="20"/>
        <w:ind w:right="198"/>
        <w:contextualSpacing/>
      </w:pPr>
      <w:r w:rsidRPr="00110570">
        <w:t>Nr.</w:t>
      </w:r>
      <w:r w:rsidR="00487415">
        <w:t xml:space="preserve"> </w:t>
      </w:r>
      <w:r w:rsidRPr="00110570">
        <w:rPr>
          <w:b/>
          <w:bCs/>
        </w:rPr>
        <w:t>128</w:t>
      </w:r>
      <w:r w:rsidR="00487415">
        <w:t xml:space="preserve"> </w:t>
      </w:r>
      <w:r w:rsidRPr="00110570">
        <w:t>/</w:t>
      </w:r>
      <w:r w:rsidR="00487415">
        <w:t xml:space="preserve"> </w:t>
      </w:r>
      <w:r w:rsidRPr="00110570">
        <w:rPr>
          <w:b/>
          <w:bCs/>
        </w:rPr>
        <w:t>10</w:t>
      </w:r>
      <w:r w:rsidR="00487415">
        <w:rPr>
          <w:b/>
          <w:bCs/>
        </w:rPr>
        <w:t xml:space="preserve"> </w:t>
      </w:r>
      <w:r w:rsidRPr="00110570">
        <w:rPr>
          <w:b/>
          <w:bCs/>
        </w:rPr>
        <w:t>Mai</w:t>
      </w:r>
      <w:r w:rsidR="00487415">
        <w:rPr>
          <w:b/>
          <w:bCs/>
        </w:rPr>
        <w:t xml:space="preserve"> </w:t>
      </w:r>
      <w:r w:rsidRPr="00110570">
        <w:rPr>
          <w:b/>
          <w:bCs/>
        </w:rPr>
        <w:t>2024</w:t>
      </w:r>
      <w:r w:rsidRPr="00110570">
        <w:t>,</w:t>
      </w:r>
      <w:r w:rsidR="00487415">
        <w:t xml:space="preserve"> </w:t>
      </w:r>
      <w:r w:rsidRPr="00110570">
        <w:t>Par</w:t>
      </w:r>
      <w:r>
        <w:t>l</w:t>
      </w:r>
      <w:r w:rsidRPr="00110570">
        <w:t>amentul</w:t>
      </w:r>
      <w:r w:rsidR="00487415">
        <w:t xml:space="preserve"> </w:t>
      </w:r>
      <w:r w:rsidRPr="00110570">
        <w:t>României</w:t>
      </w:r>
      <w:r w:rsidR="00487415">
        <w:t xml:space="preserve"> </w:t>
      </w:r>
      <w:r w:rsidR="00A4514A">
        <w:t>-</w:t>
      </w:r>
      <w:r w:rsidR="00487415">
        <w:t xml:space="preserve"> </w:t>
      </w:r>
      <w:r w:rsidRPr="00110570">
        <w:t>Lege</w:t>
      </w:r>
      <w:r w:rsidR="00487415">
        <w:t xml:space="preserve"> </w:t>
      </w:r>
      <w:r w:rsidRPr="00110570">
        <w:t>privind</w:t>
      </w:r>
      <w:r w:rsidR="00487415">
        <w:t xml:space="preserve"> </w:t>
      </w:r>
      <w:r w:rsidRPr="00110570">
        <w:t>aprobarea</w:t>
      </w:r>
      <w:r w:rsidR="00487415">
        <w:t xml:space="preserve"> </w:t>
      </w:r>
      <w:r w:rsidRPr="00110570">
        <w:t>Ordonanței</w:t>
      </w:r>
      <w:r w:rsidR="00487415">
        <w:t xml:space="preserve"> </w:t>
      </w:r>
      <w:r w:rsidRPr="00110570">
        <w:t>de</w:t>
      </w:r>
      <w:r w:rsidR="00487415">
        <w:t xml:space="preserve"> </w:t>
      </w:r>
      <w:r w:rsidRPr="00110570">
        <w:t>urgență</w:t>
      </w:r>
      <w:r w:rsidR="00487415">
        <w:t xml:space="preserve"> </w:t>
      </w:r>
      <w:r w:rsidRPr="00110570">
        <w:t>a</w:t>
      </w:r>
      <w:r w:rsidR="00487415">
        <w:t xml:space="preserve"> </w:t>
      </w:r>
      <w:r w:rsidRPr="00110570">
        <w:t>Guvernului</w:t>
      </w:r>
      <w:r w:rsidR="00487415">
        <w:t xml:space="preserve"> </w:t>
      </w:r>
      <w:r w:rsidRPr="00110570">
        <w:t>nr.</w:t>
      </w:r>
      <w:r w:rsidR="00487415">
        <w:t xml:space="preserve"> </w:t>
      </w:r>
      <w:r w:rsidRPr="00110570">
        <w:t>123/2023</w:t>
      </w:r>
      <w:r w:rsidR="00487415">
        <w:t xml:space="preserve"> </w:t>
      </w:r>
      <w:r w:rsidRPr="00110570">
        <w:t>pentru</w:t>
      </w:r>
      <w:r w:rsidR="00487415">
        <w:t xml:space="preserve"> </w:t>
      </w:r>
      <w:r w:rsidRPr="00110570">
        <w:t>modificarea</w:t>
      </w:r>
      <w:r w:rsidR="00487415">
        <w:t xml:space="preserve"> </w:t>
      </w:r>
      <w:r w:rsidRPr="00110570">
        <w:t>și</w:t>
      </w:r>
      <w:r w:rsidR="00487415">
        <w:t xml:space="preserve"> </w:t>
      </w:r>
      <w:r w:rsidRPr="00110570">
        <w:t>completarea</w:t>
      </w:r>
      <w:r w:rsidR="00487415">
        <w:t xml:space="preserve"> </w:t>
      </w:r>
      <w:r w:rsidRPr="00110570">
        <w:t>Ordonanței</w:t>
      </w:r>
      <w:r w:rsidR="00487415">
        <w:t xml:space="preserve"> </w:t>
      </w:r>
      <w:r w:rsidRPr="00110570">
        <w:t>de</w:t>
      </w:r>
      <w:r w:rsidR="00487415">
        <w:t xml:space="preserve"> </w:t>
      </w:r>
      <w:r w:rsidRPr="00110570">
        <w:t>urgență</w:t>
      </w:r>
      <w:r w:rsidR="00487415">
        <w:t xml:space="preserve"> </w:t>
      </w:r>
      <w:r w:rsidRPr="00110570">
        <w:t>a</w:t>
      </w:r>
      <w:r w:rsidR="00487415">
        <w:t xml:space="preserve"> </w:t>
      </w:r>
      <w:r w:rsidRPr="00110570">
        <w:t>Guvernului</w:t>
      </w:r>
      <w:r w:rsidR="00487415">
        <w:t xml:space="preserve"> </w:t>
      </w:r>
      <w:r w:rsidRPr="00110570">
        <w:t>nr.</w:t>
      </w:r>
      <w:r w:rsidR="00487415">
        <w:t xml:space="preserve"> </w:t>
      </w:r>
      <w:r w:rsidRPr="00110570">
        <w:t>36/2023</w:t>
      </w:r>
      <w:r w:rsidR="00487415">
        <w:t xml:space="preserve"> </w:t>
      </w:r>
      <w:r w:rsidRPr="00110570">
        <w:t>privind</w:t>
      </w:r>
      <w:r w:rsidR="00487415">
        <w:t xml:space="preserve"> </w:t>
      </w:r>
      <w:r w:rsidRPr="00110570">
        <w:t>stabilirea</w:t>
      </w:r>
      <w:r w:rsidR="00487415">
        <w:t xml:space="preserve"> </w:t>
      </w:r>
      <w:r w:rsidRPr="00110570">
        <w:t>cadrului</w:t>
      </w:r>
      <w:r w:rsidR="00487415">
        <w:t xml:space="preserve"> </w:t>
      </w:r>
      <w:r w:rsidRPr="00110570">
        <w:t>general</w:t>
      </w:r>
      <w:r w:rsidR="00487415">
        <w:t xml:space="preserve"> </w:t>
      </w:r>
      <w:r w:rsidRPr="00110570">
        <w:t>pentru</w:t>
      </w:r>
      <w:r w:rsidR="00487415">
        <w:t xml:space="preserve"> </w:t>
      </w:r>
      <w:r w:rsidRPr="00110570">
        <w:t>închiderea</w:t>
      </w:r>
      <w:r w:rsidR="00487415">
        <w:t xml:space="preserve"> </w:t>
      </w:r>
      <w:r w:rsidRPr="00110570">
        <w:t>programelor</w:t>
      </w:r>
      <w:r w:rsidR="00487415">
        <w:t xml:space="preserve"> </w:t>
      </w:r>
      <w:r w:rsidRPr="00110570">
        <w:t>operaționale</w:t>
      </w:r>
      <w:r w:rsidR="00487415">
        <w:t xml:space="preserve"> </w:t>
      </w:r>
      <w:r w:rsidRPr="00110570">
        <w:t>finanțate</w:t>
      </w:r>
      <w:r w:rsidR="00487415">
        <w:t xml:space="preserve"> </w:t>
      </w:r>
      <w:r w:rsidRPr="00110570">
        <w:t>în</w:t>
      </w:r>
      <w:r w:rsidR="00487415">
        <w:t xml:space="preserve"> </w:t>
      </w:r>
      <w:r w:rsidRPr="00110570">
        <w:t>perioada</w:t>
      </w:r>
      <w:r w:rsidR="00487415">
        <w:t xml:space="preserve"> </w:t>
      </w:r>
      <w:r w:rsidRPr="00110570">
        <w:t>de</w:t>
      </w:r>
      <w:r w:rsidR="00487415">
        <w:t xml:space="preserve"> </w:t>
      </w:r>
      <w:r w:rsidRPr="00110570">
        <w:t>programare</w:t>
      </w:r>
      <w:r w:rsidR="00487415">
        <w:t xml:space="preserve"> </w:t>
      </w:r>
      <w:r w:rsidRPr="00110570">
        <w:t>2014-2020.</w:t>
      </w:r>
    </w:p>
    <w:p w14:paraId="30231B61" w14:textId="4EEDD121" w:rsidR="00110570" w:rsidRDefault="00110570" w:rsidP="00A4514A">
      <w:pPr>
        <w:numPr>
          <w:ilvl w:val="0"/>
          <w:numId w:val="2"/>
        </w:numPr>
        <w:spacing w:after="20"/>
        <w:ind w:right="198"/>
        <w:contextualSpacing/>
      </w:pPr>
      <w:r w:rsidRPr="00110570">
        <w:t>Nr.</w:t>
      </w:r>
      <w:r w:rsidR="00487415">
        <w:t xml:space="preserve"> </w:t>
      </w:r>
      <w:r w:rsidRPr="00110570">
        <w:rPr>
          <w:b/>
          <w:bCs/>
        </w:rPr>
        <w:t>129</w:t>
      </w:r>
      <w:r w:rsidR="00487415">
        <w:t xml:space="preserve"> </w:t>
      </w:r>
      <w:r w:rsidRPr="00110570">
        <w:t>/</w:t>
      </w:r>
      <w:r w:rsidR="00487415">
        <w:t xml:space="preserve"> </w:t>
      </w:r>
      <w:r w:rsidRPr="00110570">
        <w:rPr>
          <w:b/>
          <w:bCs/>
        </w:rPr>
        <w:t>10</w:t>
      </w:r>
      <w:r w:rsidR="00487415">
        <w:rPr>
          <w:b/>
          <w:bCs/>
        </w:rPr>
        <w:t xml:space="preserve"> </w:t>
      </w:r>
      <w:r w:rsidRPr="00110570">
        <w:rPr>
          <w:b/>
          <w:bCs/>
        </w:rPr>
        <w:t>Mai</w:t>
      </w:r>
      <w:r w:rsidR="00487415">
        <w:rPr>
          <w:b/>
          <w:bCs/>
        </w:rPr>
        <w:t xml:space="preserve"> </w:t>
      </w:r>
      <w:r w:rsidRPr="00110570">
        <w:rPr>
          <w:b/>
          <w:bCs/>
        </w:rPr>
        <w:t>2024</w:t>
      </w:r>
      <w:r w:rsidRPr="00110570">
        <w:t>,</w:t>
      </w:r>
      <w:r w:rsidR="00487415">
        <w:t xml:space="preserve"> </w:t>
      </w:r>
      <w:r w:rsidR="00392DBD" w:rsidRPr="00110570">
        <w:t>Par</w:t>
      </w:r>
      <w:r w:rsidR="00392DBD">
        <w:t>l</w:t>
      </w:r>
      <w:r w:rsidR="00392DBD" w:rsidRPr="00110570">
        <w:t>amentul</w:t>
      </w:r>
      <w:r w:rsidR="00487415">
        <w:t xml:space="preserve"> </w:t>
      </w:r>
      <w:r w:rsidRPr="00110570">
        <w:t>României</w:t>
      </w:r>
      <w:r w:rsidR="00487415">
        <w:t xml:space="preserve"> </w:t>
      </w:r>
      <w:r>
        <w:t>-</w:t>
      </w:r>
      <w:r w:rsidR="00487415">
        <w:t xml:space="preserve"> </w:t>
      </w:r>
      <w:r w:rsidRPr="00110570">
        <w:t>Lege</w:t>
      </w:r>
      <w:r w:rsidR="00487415">
        <w:t xml:space="preserve"> </w:t>
      </w:r>
      <w:r w:rsidRPr="00110570">
        <w:t>pentru</w:t>
      </w:r>
      <w:r w:rsidR="00487415">
        <w:t xml:space="preserve"> </w:t>
      </w:r>
      <w:r w:rsidRPr="00110570">
        <w:t>aprobarea</w:t>
      </w:r>
      <w:r w:rsidR="00487415">
        <w:t xml:space="preserve"> </w:t>
      </w:r>
      <w:r w:rsidRPr="00110570">
        <w:t>Ordonanței</w:t>
      </w:r>
      <w:r w:rsidR="00487415">
        <w:t xml:space="preserve"> </w:t>
      </w:r>
      <w:r w:rsidRPr="00110570">
        <w:t>de</w:t>
      </w:r>
      <w:r w:rsidR="00487415">
        <w:t xml:space="preserve"> </w:t>
      </w:r>
      <w:r w:rsidRPr="00110570">
        <w:t>urgență</w:t>
      </w:r>
      <w:r w:rsidR="00487415">
        <w:t xml:space="preserve"> </w:t>
      </w:r>
      <w:r w:rsidRPr="00110570">
        <w:t>a</w:t>
      </w:r>
      <w:r w:rsidR="00487415">
        <w:t xml:space="preserve"> </w:t>
      </w:r>
      <w:r w:rsidRPr="00110570">
        <w:t>Guvernului</w:t>
      </w:r>
      <w:r w:rsidR="00487415">
        <w:t xml:space="preserve"> </w:t>
      </w:r>
      <w:r w:rsidRPr="00110570">
        <w:t>nr.</w:t>
      </w:r>
      <w:r w:rsidR="00487415">
        <w:t xml:space="preserve"> </w:t>
      </w:r>
      <w:r w:rsidRPr="00110570">
        <w:t>105/2023</w:t>
      </w:r>
      <w:r w:rsidR="00487415">
        <w:t xml:space="preserve"> </w:t>
      </w:r>
      <w:r w:rsidRPr="00110570">
        <w:t>privind</w:t>
      </w:r>
      <w:r w:rsidR="00487415">
        <w:t xml:space="preserve"> </w:t>
      </w:r>
      <w:r w:rsidRPr="00110570">
        <w:t>instituirea</w:t>
      </w:r>
      <w:r w:rsidR="00487415">
        <w:t xml:space="preserve"> </w:t>
      </w:r>
      <w:r w:rsidRPr="00110570">
        <w:t>unor</w:t>
      </w:r>
      <w:r w:rsidR="00487415">
        <w:t xml:space="preserve"> </w:t>
      </w:r>
      <w:r w:rsidRPr="00110570">
        <w:t>măsuri</w:t>
      </w:r>
      <w:r w:rsidR="00487415">
        <w:t xml:space="preserve"> </w:t>
      </w:r>
      <w:r w:rsidRPr="00110570">
        <w:t>în</w:t>
      </w:r>
      <w:r w:rsidR="00487415">
        <w:t xml:space="preserve"> </w:t>
      </w:r>
      <w:r w:rsidRPr="00110570">
        <w:t>derularea</w:t>
      </w:r>
      <w:r w:rsidR="00487415">
        <w:t xml:space="preserve"> </w:t>
      </w:r>
      <w:r w:rsidRPr="00110570">
        <w:t>Programului</w:t>
      </w:r>
      <w:r w:rsidR="00487415">
        <w:t xml:space="preserve"> </w:t>
      </w:r>
      <w:r w:rsidRPr="00110570">
        <w:t>național</w:t>
      </w:r>
      <w:r w:rsidR="00487415">
        <w:t xml:space="preserve"> </w:t>
      </w:r>
      <w:r w:rsidRPr="00110570">
        <w:t>de</w:t>
      </w:r>
      <w:r w:rsidR="00487415">
        <w:t xml:space="preserve"> </w:t>
      </w:r>
      <w:r w:rsidRPr="00110570">
        <w:t>dezvoltare</w:t>
      </w:r>
      <w:r w:rsidR="00487415">
        <w:t xml:space="preserve"> </w:t>
      </w:r>
      <w:r w:rsidRPr="00110570">
        <w:t>locală</w:t>
      </w:r>
      <w:r w:rsidR="00487415">
        <w:t xml:space="preserve"> </w:t>
      </w:r>
      <w:r w:rsidRPr="00110570">
        <w:t>și</w:t>
      </w:r>
      <w:r w:rsidR="00487415">
        <w:t xml:space="preserve"> </w:t>
      </w:r>
      <w:r w:rsidRPr="00110570">
        <w:t>a</w:t>
      </w:r>
      <w:r w:rsidR="00487415">
        <w:t xml:space="preserve"> </w:t>
      </w:r>
      <w:r w:rsidRPr="00110570">
        <w:t>Programului</w:t>
      </w:r>
      <w:r w:rsidR="00487415">
        <w:t xml:space="preserve"> </w:t>
      </w:r>
      <w:r w:rsidRPr="00110570">
        <w:t>național</w:t>
      </w:r>
      <w:r w:rsidR="00487415">
        <w:t xml:space="preserve"> </w:t>
      </w:r>
      <w:r w:rsidRPr="00110570">
        <w:t>de</w:t>
      </w:r>
      <w:r w:rsidR="00487415">
        <w:t xml:space="preserve"> </w:t>
      </w:r>
      <w:r w:rsidRPr="00110570">
        <w:t>investiții</w:t>
      </w:r>
      <w:r w:rsidR="00487415">
        <w:t xml:space="preserve"> </w:t>
      </w:r>
      <w:r w:rsidRPr="00110570">
        <w:t>„Anghel</w:t>
      </w:r>
      <w:r w:rsidR="00487415">
        <w:t xml:space="preserve"> </w:t>
      </w:r>
      <w:r w:rsidRPr="00110570">
        <w:t>Saligny“.</w:t>
      </w:r>
    </w:p>
    <w:p w14:paraId="79DEB045" w14:textId="2D0E32AC" w:rsidR="00392DBD" w:rsidRDefault="00392DBD" w:rsidP="00A4514A">
      <w:pPr>
        <w:numPr>
          <w:ilvl w:val="0"/>
          <w:numId w:val="2"/>
        </w:numPr>
        <w:spacing w:after="20"/>
        <w:ind w:right="198"/>
        <w:contextualSpacing/>
      </w:pPr>
      <w:r w:rsidRPr="00392DBD">
        <w:t>Nr.</w:t>
      </w:r>
      <w:r w:rsidR="00487415">
        <w:t xml:space="preserve"> </w:t>
      </w:r>
      <w:r w:rsidRPr="00392DBD">
        <w:rPr>
          <w:b/>
          <w:bCs/>
        </w:rPr>
        <w:t>131</w:t>
      </w:r>
      <w:r w:rsidR="00487415">
        <w:t xml:space="preserve"> </w:t>
      </w:r>
      <w:r w:rsidRPr="00392DBD">
        <w:t>/</w:t>
      </w:r>
      <w:r w:rsidR="00487415">
        <w:t xml:space="preserve"> </w:t>
      </w:r>
      <w:r w:rsidRPr="00392DBD">
        <w:rPr>
          <w:b/>
          <w:bCs/>
        </w:rPr>
        <w:t>10</w:t>
      </w:r>
      <w:r w:rsidR="00487415">
        <w:rPr>
          <w:b/>
          <w:bCs/>
        </w:rPr>
        <w:t xml:space="preserve"> </w:t>
      </w:r>
      <w:r w:rsidRPr="00392DBD">
        <w:rPr>
          <w:b/>
          <w:bCs/>
        </w:rPr>
        <w:t>Mai</w:t>
      </w:r>
      <w:r w:rsidR="00487415">
        <w:rPr>
          <w:b/>
          <w:bCs/>
        </w:rPr>
        <w:t xml:space="preserve"> </w:t>
      </w:r>
      <w:r w:rsidRPr="00392DBD">
        <w:rPr>
          <w:b/>
          <w:bCs/>
        </w:rPr>
        <w:t>2024</w:t>
      </w:r>
      <w:r w:rsidRPr="00392DBD">
        <w:t>,</w:t>
      </w:r>
      <w:r w:rsidR="00487415">
        <w:t xml:space="preserve"> </w:t>
      </w:r>
      <w:r w:rsidRPr="00110570">
        <w:t>Par</w:t>
      </w:r>
      <w:r>
        <w:t>l</w:t>
      </w:r>
      <w:r w:rsidRPr="00110570">
        <w:t>amentul</w:t>
      </w:r>
      <w:r w:rsidR="00487415">
        <w:t xml:space="preserve"> </w:t>
      </w:r>
      <w:r w:rsidRPr="00392DBD">
        <w:t>României</w:t>
      </w:r>
      <w:r w:rsidR="00487415">
        <w:t xml:space="preserve"> </w:t>
      </w:r>
      <w:r>
        <w:t>-</w:t>
      </w:r>
      <w:r w:rsidR="00487415">
        <w:t xml:space="preserve"> </w:t>
      </w:r>
      <w:r w:rsidRPr="00392DBD">
        <w:t>Lege</w:t>
      </w:r>
      <w:r w:rsidR="00487415">
        <w:t xml:space="preserve"> </w:t>
      </w:r>
      <w:r w:rsidRPr="00392DBD">
        <w:t>privind</w:t>
      </w:r>
      <w:r w:rsidR="00487415">
        <w:t xml:space="preserve"> </w:t>
      </w:r>
      <w:r w:rsidRPr="00392DBD">
        <w:t>aprobarea</w:t>
      </w:r>
      <w:r w:rsidR="00487415">
        <w:t xml:space="preserve"> </w:t>
      </w:r>
      <w:r w:rsidRPr="00392DBD">
        <w:t>Ordonanței</w:t>
      </w:r>
      <w:r w:rsidR="00487415">
        <w:t xml:space="preserve"> </w:t>
      </w:r>
      <w:r w:rsidRPr="00392DBD">
        <w:t>Guvernului</w:t>
      </w:r>
      <w:r w:rsidR="00487415">
        <w:t xml:space="preserve"> </w:t>
      </w:r>
      <w:r w:rsidRPr="00392DBD">
        <w:t>nr.</w:t>
      </w:r>
      <w:r w:rsidR="00487415">
        <w:t xml:space="preserve"> </w:t>
      </w:r>
      <w:r w:rsidRPr="00392DBD">
        <w:t>3/2022</w:t>
      </w:r>
      <w:r w:rsidR="00487415">
        <w:t xml:space="preserve"> </w:t>
      </w:r>
      <w:r w:rsidRPr="00392DBD">
        <w:t>pentru</w:t>
      </w:r>
      <w:r w:rsidR="00487415">
        <w:t xml:space="preserve"> </w:t>
      </w:r>
      <w:r w:rsidRPr="00392DBD">
        <w:t>modificarea</w:t>
      </w:r>
      <w:r w:rsidR="00487415">
        <w:t xml:space="preserve"> </w:t>
      </w:r>
      <w:r w:rsidRPr="00392DBD">
        <w:t>și</w:t>
      </w:r>
      <w:r w:rsidR="00487415">
        <w:t xml:space="preserve"> </w:t>
      </w:r>
      <w:r w:rsidRPr="00392DBD">
        <w:t>completarea</w:t>
      </w:r>
      <w:r w:rsidR="00487415">
        <w:t xml:space="preserve"> </w:t>
      </w:r>
      <w:r w:rsidRPr="00392DBD">
        <w:t>Legii</w:t>
      </w:r>
      <w:r w:rsidR="00487415">
        <w:t xml:space="preserve"> </w:t>
      </w:r>
      <w:r w:rsidRPr="00392DBD">
        <w:t>nr.</w:t>
      </w:r>
      <w:r w:rsidR="00487415">
        <w:t xml:space="preserve"> </w:t>
      </w:r>
      <w:r w:rsidRPr="00392DBD">
        <w:t>265/2008</w:t>
      </w:r>
      <w:r w:rsidR="00487415">
        <w:t xml:space="preserve"> </w:t>
      </w:r>
      <w:r w:rsidRPr="00392DBD">
        <w:t>privind</w:t>
      </w:r>
      <w:r w:rsidR="00487415">
        <w:t xml:space="preserve"> </w:t>
      </w:r>
      <w:r w:rsidRPr="00392DBD">
        <w:t>gestionarea</w:t>
      </w:r>
      <w:r w:rsidR="00487415">
        <w:t xml:space="preserve"> </w:t>
      </w:r>
      <w:r w:rsidRPr="00392DBD">
        <w:t>siguranței</w:t>
      </w:r>
      <w:r w:rsidR="00487415">
        <w:t xml:space="preserve"> </w:t>
      </w:r>
      <w:r w:rsidRPr="00392DBD">
        <w:t>circulației</w:t>
      </w:r>
      <w:r w:rsidR="00487415">
        <w:t xml:space="preserve"> </w:t>
      </w:r>
      <w:r w:rsidRPr="00392DBD">
        <w:t>pe</w:t>
      </w:r>
      <w:r w:rsidR="00487415">
        <w:t xml:space="preserve"> </w:t>
      </w:r>
      <w:r w:rsidRPr="00392DBD">
        <w:t>infrastructura</w:t>
      </w:r>
      <w:r w:rsidR="00487415">
        <w:t xml:space="preserve"> </w:t>
      </w:r>
      <w:r w:rsidRPr="00392DBD">
        <w:t>rutieră.</w:t>
      </w:r>
    </w:p>
    <w:p w14:paraId="41865769" w14:textId="4F79DA85" w:rsidR="00392DBD" w:rsidRDefault="00392DBD" w:rsidP="00A4514A">
      <w:pPr>
        <w:numPr>
          <w:ilvl w:val="0"/>
          <w:numId w:val="2"/>
        </w:numPr>
        <w:spacing w:after="20"/>
        <w:ind w:right="198"/>
        <w:contextualSpacing/>
      </w:pPr>
      <w:r w:rsidRPr="00392DBD">
        <w:t>Nr.</w:t>
      </w:r>
      <w:r w:rsidR="00487415">
        <w:t xml:space="preserve"> </w:t>
      </w:r>
      <w:r w:rsidRPr="00392DBD">
        <w:rPr>
          <w:b/>
          <w:bCs/>
        </w:rPr>
        <w:t>132</w:t>
      </w:r>
      <w:r w:rsidR="00487415">
        <w:t xml:space="preserve"> </w:t>
      </w:r>
      <w:r w:rsidRPr="00392DBD">
        <w:t>/</w:t>
      </w:r>
      <w:r w:rsidR="00487415">
        <w:t xml:space="preserve"> </w:t>
      </w:r>
      <w:r w:rsidRPr="00392DBD">
        <w:rPr>
          <w:b/>
          <w:bCs/>
        </w:rPr>
        <w:t>10</w:t>
      </w:r>
      <w:r w:rsidR="00487415">
        <w:rPr>
          <w:b/>
          <w:bCs/>
        </w:rPr>
        <w:t xml:space="preserve"> </w:t>
      </w:r>
      <w:r w:rsidRPr="00392DBD">
        <w:rPr>
          <w:b/>
          <w:bCs/>
        </w:rPr>
        <w:t>Mai</w:t>
      </w:r>
      <w:r w:rsidR="00487415">
        <w:rPr>
          <w:b/>
          <w:bCs/>
        </w:rPr>
        <w:t xml:space="preserve"> </w:t>
      </w:r>
      <w:r w:rsidRPr="00392DBD">
        <w:rPr>
          <w:b/>
          <w:bCs/>
        </w:rPr>
        <w:t>2024</w:t>
      </w:r>
      <w:r w:rsidRPr="00392DBD">
        <w:t>,</w:t>
      </w:r>
      <w:r w:rsidR="00487415">
        <w:t xml:space="preserve"> </w:t>
      </w:r>
      <w:r w:rsidR="003621C3" w:rsidRPr="00110570">
        <w:t>Par</w:t>
      </w:r>
      <w:r w:rsidR="003621C3">
        <w:t>l</w:t>
      </w:r>
      <w:r w:rsidR="003621C3" w:rsidRPr="00110570">
        <w:t>amentul</w:t>
      </w:r>
      <w:r w:rsidR="00487415">
        <w:t xml:space="preserve"> </w:t>
      </w:r>
      <w:r w:rsidRPr="00392DBD">
        <w:t>României</w:t>
      </w:r>
      <w:r w:rsidR="00487415">
        <w:t xml:space="preserve"> </w:t>
      </w:r>
      <w:r>
        <w:t>-</w:t>
      </w:r>
      <w:r w:rsidR="00487415">
        <w:t xml:space="preserve"> </w:t>
      </w:r>
      <w:r w:rsidRPr="00392DBD">
        <w:t>Lege</w:t>
      </w:r>
      <w:r w:rsidR="00487415">
        <w:t xml:space="preserve"> </w:t>
      </w:r>
      <w:r w:rsidRPr="00392DBD">
        <w:t>privind</w:t>
      </w:r>
      <w:r w:rsidR="00487415">
        <w:t xml:space="preserve"> </w:t>
      </w:r>
      <w:r w:rsidRPr="00392DBD">
        <w:t>aprobarea</w:t>
      </w:r>
      <w:r w:rsidR="00487415">
        <w:t xml:space="preserve"> </w:t>
      </w:r>
      <w:r w:rsidRPr="00392DBD">
        <w:t>Ordonanței</w:t>
      </w:r>
      <w:r w:rsidR="00487415">
        <w:t xml:space="preserve"> </w:t>
      </w:r>
      <w:r w:rsidRPr="00392DBD">
        <w:t>de</w:t>
      </w:r>
      <w:r w:rsidR="00487415">
        <w:t xml:space="preserve"> </w:t>
      </w:r>
      <w:r w:rsidRPr="00392DBD">
        <w:t>urgență</w:t>
      </w:r>
      <w:r w:rsidR="00487415">
        <w:t xml:space="preserve"> </w:t>
      </w:r>
      <w:r w:rsidRPr="00392DBD">
        <w:t>a</w:t>
      </w:r>
      <w:r w:rsidR="00487415">
        <w:t xml:space="preserve"> </w:t>
      </w:r>
      <w:r w:rsidRPr="00392DBD">
        <w:t>Guvernului</w:t>
      </w:r>
      <w:r w:rsidR="00487415">
        <w:t xml:space="preserve"> </w:t>
      </w:r>
      <w:r w:rsidRPr="00392DBD">
        <w:t>nr.</w:t>
      </w:r>
      <w:r w:rsidR="00487415">
        <w:t xml:space="preserve"> </w:t>
      </w:r>
      <w:r w:rsidRPr="00392DBD">
        <w:t>22/2023</w:t>
      </w:r>
      <w:r w:rsidR="00487415">
        <w:t xml:space="preserve"> </w:t>
      </w:r>
      <w:r w:rsidRPr="00392DBD">
        <w:t>pentru</w:t>
      </w:r>
      <w:r w:rsidR="00487415">
        <w:t xml:space="preserve"> </w:t>
      </w:r>
      <w:r w:rsidRPr="00392DBD">
        <w:t>modificarea</w:t>
      </w:r>
      <w:r w:rsidR="00487415">
        <w:t xml:space="preserve"> </w:t>
      </w:r>
      <w:r w:rsidRPr="00392DBD">
        <w:t>și</w:t>
      </w:r>
      <w:r w:rsidR="00487415">
        <w:t xml:space="preserve"> </w:t>
      </w:r>
      <w:r w:rsidRPr="00392DBD">
        <w:t>completarea</w:t>
      </w:r>
      <w:r w:rsidR="00487415">
        <w:t xml:space="preserve"> </w:t>
      </w:r>
      <w:r w:rsidRPr="00392DBD">
        <w:t>Ordonanței</w:t>
      </w:r>
      <w:r w:rsidR="00487415">
        <w:t xml:space="preserve"> </w:t>
      </w:r>
      <w:r w:rsidRPr="00392DBD">
        <w:t>de</w:t>
      </w:r>
      <w:r w:rsidR="00487415">
        <w:t xml:space="preserve"> </w:t>
      </w:r>
      <w:r w:rsidRPr="00392DBD">
        <w:t>urgență</w:t>
      </w:r>
      <w:r w:rsidR="00487415">
        <w:t xml:space="preserve"> </w:t>
      </w:r>
      <w:r w:rsidRPr="00392DBD">
        <w:t>a</w:t>
      </w:r>
      <w:r w:rsidR="00487415">
        <w:t xml:space="preserve"> </w:t>
      </w:r>
      <w:r w:rsidRPr="00392DBD">
        <w:t>Guvernului</w:t>
      </w:r>
      <w:r w:rsidR="00487415">
        <w:t xml:space="preserve"> </w:t>
      </w:r>
      <w:r w:rsidRPr="00392DBD">
        <w:t>nr.</w:t>
      </w:r>
      <w:r w:rsidR="00487415">
        <w:t xml:space="preserve"> </w:t>
      </w:r>
      <w:r w:rsidRPr="00392DBD">
        <w:t>15/2022</w:t>
      </w:r>
      <w:r w:rsidR="00487415">
        <w:t xml:space="preserve"> </w:t>
      </w:r>
      <w:r w:rsidRPr="00392DBD">
        <w:t>privind</w:t>
      </w:r>
      <w:r w:rsidR="00487415">
        <w:t xml:space="preserve"> </w:t>
      </w:r>
      <w:r w:rsidRPr="00392DBD">
        <w:t>acordarea</w:t>
      </w:r>
      <w:r w:rsidR="00487415">
        <w:t xml:space="preserve"> </w:t>
      </w:r>
      <w:r w:rsidRPr="00392DBD">
        <w:t>de</w:t>
      </w:r>
      <w:r w:rsidR="00487415">
        <w:t xml:space="preserve"> </w:t>
      </w:r>
      <w:r w:rsidRPr="00392DBD">
        <w:t>sprijin</w:t>
      </w:r>
      <w:r w:rsidR="00487415">
        <w:t xml:space="preserve"> </w:t>
      </w:r>
      <w:r w:rsidRPr="00392DBD">
        <w:t>și</w:t>
      </w:r>
      <w:r w:rsidR="00487415">
        <w:t xml:space="preserve"> </w:t>
      </w:r>
      <w:r w:rsidRPr="00392DBD">
        <w:t>asistență</w:t>
      </w:r>
      <w:r w:rsidR="00487415">
        <w:t xml:space="preserve"> </w:t>
      </w:r>
      <w:r w:rsidRPr="00392DBD">
        <w:t>umanitară</w:t>
      </w:r>
      <w:r w:rsidR="00487415">
        <w:t xml:space="preserve"> </w:t>
      </w:r>
      <w:r w:rsidRPr="00392DBD">
        <w:t>de</w:t>
      </w:r>
      <w:r w:rsidR="00487415">
        <w:t xml:space="preserve"> </w:t>
      </w:r>
      <w:r w:rsidRPr="00392DBD">
        <w:t>către</w:t>
      </w:r>
      <w:r w:rsidR="00487415">
        <w:t xml:space="preserve"> </w:t>
      </w:r>
      <w:r w:rsidRPr="00392DBD">
        <w:t>statul</w:t>
      </w:r>
      <w:r w:rsidR="00487415">
        <w:t xml:space="preserve"> </w:t>
      </w:r>
      <w:r w:rsidRPr="00392DBD">
        <w:t>român</w:t>
      </w:r>
      <w:r w:rsidR="00487415">
        <w:t xml:space="preserve"> </w:t>
      </w:r>
      <w:r w:rsidRPr="00392DBD">
        <w:t>cetățenilor</w:t>
      </w:r>
      <w:r w:rsidR="00487415">
        <w:t xml:space="preserve"> </w:t>
      </w:r>
      <w:r w:rsidRPr="00392DBD">
        <w:t>străini</w:t>
      </w:r>
      <w:r w:rsidR="00487415">
        <w:t xml:space="preserve"> </w:t>
      </w:r>
      <w:r w:rsidRPr="00392DBD">
        <w:t>sau</w:t>
      </w:r>
      <w:r w:rsidR="00487415">
        <w:t xml:space="preserve"> </w:t>
      </w:r>
      <w:r w:rsidRPr="00392DBD">
        <w:t>apatrizilor</w:t>
      </w:r>
      <w:r w:rsidR="00487415">
        <w:t xml:space="preserve"> </w:t>
      </w:r>
      <w:r w:rsidRPr="00392DBD">
        <w:t>aflați</w:t>
      </w:r>
      <w:r w:rsidR="00487415">
        <w:t xml:space="preserve"> </w:t>
      </w:r>
      <w:r w:rsidRPr="00392DBD">
        <w:t>în</w:t>
      </w:r>
      <w:r w:rsidR="00487415">
        <w:t xml:space="preserve"> </w:t>
      </w:r>
      <w:r w:rsidRPr="00392DBD">
        <w:t>situații</w:t>
      </w:r>
      <w:r w:rsidR="00487415">
        <w:t xml:space="preserve"> </w:t>
      </w:r>
      <w:r w:rsidRPr="00392DBD">
        <w:t>deosebite,</w:t>
      </w:r>
      <w:r w:rsidR="00487415">
        <w:t xml:space="preserve"> </w:t>
      </w:r>
      <w:r w:rsidRPr="00392DBD">
        <w:t>proveniți</w:t>
      </w:r>
      <w:r w:rsidR="00487415">
        <w:t xml:space="preserve"> </w:t>
      </w:r>
      <w:r w:rsidRPr="00392DBD">
        <w:t>din</w:t>
      </w:r>
      <w:r w:rsidR="00487415">
        <w:t xml:space="preserve"> </w:t>
      </w:r>
      <w:r w:rsidRPr="00392DBD">
        <w:t>zona</w:t>
      </w:r>
      <w:r w:rsidR="00487415">
        <w:t xml:space="preserve"> </w:t>
      </w:r>
      <w:r w:rsidRPr="00392DBD">
        <w:t>conflictului</w:t>
      </w:r>
      <w:r w:rsidR="00487415">
        <w:t xml:space="preserve"> </w:t>
      </w:r>
      <w:r w:rsidRPr="00392DBD">
        <w:t>armat</w:t>
      </w:r>
      <w:r w:rsidR="00487415">
        <w:t xml:space="preserve"> </w:t>
      </w:r>
      <w:r w:rsidRPr="00392DBD">
        <w:t>din</w:t>
      </w:r>
      <w:r w:rsidR="00487415">
        <w:t xml:space="preserve"> </w:t>
      </w:r>
      <w:r w:rsidRPr="00392DBD">
        <w:t>Ucraina.</w:t>
      </w:r>
    </w:p>
    <w:p w14:paraId="06AAA657" w14:textId="388AE400" w:rsidR="00392DBD" w:rsidRDefault="003621C3" w:rsidP="00A4514A">
      <w:pPr>
        <w:numPr>
          <w:ilvl w:val="0"/>
          <w:numId w:val="2"/>
        </w:numPr>
        <w:spacing w:after="20"/>
        <w:ind w:right="198"/>
        <w:contextualSpacing/>
      </w:pPr>
      <w:r w:rsidRPr="003621C3">
        <w:t>Nr.</w:t>
      </w:r>
      <w:r w:rsidR="00487415">
        <w:t xml:space="preserve"> </w:t>
      </w:r>
      <w:r w:rsidRPr="003621C3">
        <w:rPr>
          <w:b/>
          <w:bCs/>
        </w:rPr>
        <w:t>1305</w:t>
      </w:r>
      <w:r w:rsidR="00487415">
        <w:t xml:space="preserve"> </w:t>
      </w:r>
      <w:r w:rsidRPr="003621C3">
        <w:t>/</w:t>
      </w:r>
      <w:r w:rsidR="00487415">
        <w:t xml:space="preserve"> </w:t>
      </w:r>
      <w:r w:rsidRPr="003621C3">
        <w:rPr>
          <w:b/>
          <w:bCs/>
        </w:rPr>
        <w:t>30</w:t>
      </w:r>
      <w:r w:rsidR="00487415">
        <w:rPr>
          <w:b/>
          <w:bCs/>
        </w:rPr>
        <w:t xml:space="preserve"> </w:t>
      </w:r>
      <w:r w:rsidRPr="003621C3">
        <w:rPr>
          <w:b/>
          <w:bCs/>
        </w:rPr>
        <w:t>Aprilie</w:t>
      </w:r>
      <w:r w:rsidR="00487415">
        <w:rPr>
          <w:b/>
          <w:bCs/>
        </w:rPr>
        <w:t xml:space="preserve"> </w:t>
      </w:r>
      <w:r w:rsidRPr="003621C3">
        <w:rPr>
          <w:b/>
          <w:bCs/>
        </w:rPr>
        <w:t>2024</w:t>
      </w:r>
      <w:r w:rsidRPr="003621C3">
        <w:t>,</w:t>
      </w:r>
      <w:r w:rsidR="00487415">
        <w:t xml:space="preserve"> </w:t>
      </w:r>
      <w:r w:rsidRPr="003621C3">
        <w:t>Ministerul</w:t>
      </w:r>
      <w:r w:rsidR="00487415">
        <w:t xml:space="preserve"> </w:t>
      </w:r>
      <w:r w:rsidRPr="003621C3">
        <w:t>Dezvoltării,</w:t>
      </w:r>
      <w:r w:rsidR="00487415">
        <w:t xml:space="preserve"> </w:t>
      </w:r>
      <w:r w:rsidRPr="003621C3">
        <w:t>Lucrărilor</w:t>
      </w:r>
      <w:r w:rsidR="00487415">
        <w:t xml:space="preserve"> </w:t>
      </w:r>
      <w:r w:rsidRPr="003621C3">
        <w:t>Publice</w:t>
      </w:r>
      <w:r w:rsidR="00487415">
        <w:t xml:space="preserve"> </w:t>
      </w:r>
      <w:r w:rsidRPr="003621C3">
        <w:t>și</w:t>
      </w:r>
      <w:r w:rsidR="00487415">
        <w:t xml:space="preserve"> </w:t>
      </w:r>
      <w:r w:rsidRPr="003621C3">
        <w:t>Administrației</w:t>
      </w:r>
      <w:r w:rsidR="00487415">
        <w:t xml:space="preserve"> </w:t>
      </w:r>
      <w:r>
        <w:t>-</w:t>
      </w:r>
      <w:r w:rsidR="00487415">
        <w:t xml:space="preserve"> </w:t>
      </w:r>
      <w:r w:rsidRPr="003621C3">
        <w:t>Ordin</w:t>
      </w:r>
      <w:r w:rsidR="00487415">
        <w:t xml:space="preserve"> </w:t>
      </w:r>
      <w:r w:rsidRPr="003621C3">
        <w:t>privind</w:t>
      </w:r>
      <w:r w:rsidR="00487415">
        <w:t xml:space="preserve"> </w:t>
      </w:r>
      <w:r w:rsidRPr="003621C3">
        <w:t>alocarea</w:t>
      </w:r>
      <w:r w:rsidR="00487415">
        <w:t xml:space="preserve"> </w:t>
      </w:r>
      <w:r w:rsidRPr="003621C3">
        <w:t>și</w:t>
      </w:r>
      <w:r w:rsidR="00487415">
        <w:t xml:space="preserve"> </w:t>
      </w:r>
      <w:r w:rsidRPr="003621C3">
        <w:t>actualizarea</w:t>
      </w:r>
      <w:r w:rsidR="00487415">
        <w:t xml:space="preserve"> </w:t>
      </w:r>
      <w:r w:rsidRPr="003621C3">
        <w:t>sumelor</w:t>
      </w:r>
      <w:r w:rsidR="00487415">
        <w:t xml:space="preserve"> </w:t>
      </w:r>
      <w:r w:rsidRPr="003621C3">
        <w:t>pentru</w:t>
      </w:r>
      <w:r w:rsidR="00487415">
        <w:t xml:space="preserve"> </w:t>
      </w:r>
      <w:r w:rsidRPr="003621C3">
        <w:t>cofinanțarea</w:t>
      </w:r>
      <w:r w:rsidR="00487415">
        <w:t xml:space="preserve"> </w:t>
      </w:r>
      <w:r w:rsidRPr="003621C3">
        <w:t>lucrărilor</w:t>
      </w:r>
      <w:r w:rsidR="00487415">
        <w:t xml:space="preserve"> </w:t>
      </w:r>
      <w:r w:rsidRPr="003621C3">
        <w:t>de</w:t>
      </w:r>
      <w:r w:rsidR="00487415">
        <w:t xml:space="preserve"> </w:t>
      </w:r>
      <w:r w:rsidRPr="003621C3">
        <w:t>investiții</w:t>
      </w:r>
      <w:r w:rsidR="00487415">
        <w:t xml:space="preserve"> </w:t>
      </w:r>
      <w:r w:rsidRPr="003621C3">
        <w:t>pentru</w:t>
      </w:r>
      <w:r w:rsidR="00487415">
        <w:t xml:space="preserve"> </w:t>
      </w:r>
      <w:r w:rsidRPr="003621C3">
        <w:t>modernizarea,</w:t>
      </w:r>
      <w:r w:rsidR="00487415">
        <w:t xml:space="preserve"> </w:t>
      </w:r>
      <w:r w:rsidRPr="003621C3">
        <w:t>reabilitarea,</w:t>
      </w:r>
      <w:r w:rsidR="00487415">
        <w:t xml:space="preserve"> </w:t>
      </w:r>
      <w:r w:rsidRPr="003621C3">
        <w:t>retehnologizarea</w:t>
      </w:r>
      <w:r w:rsidR="00487415">
        <w:t xml:space="preserve"> </w:t>
      </w:r>
      <w:r w:rsidRPr="003621C3">
        <w:t>și</w:t>
      </w:r>
      <w:r w:rsidR="00487415">
        <w:t xml:space="preserve"> </w:t>
      </w:r>
      <w:r w:rsidRPr="003621C3">
        <w:t>extinderea</w:t>
      </w:r>
      <w:r w:rsidR="00487415">
        <w:t xml:space="preserve"> </w:t>
      </w:r>
      <w:r w:rsidRPr="003621C3">
        <w:t>sau</w:t>
      </w:r>
      <w:r w:rsidR="00487415">
        <w:t xml:space="preserve"> </w:t>
      </w:r>
      <w:r w:rsidRPr="003621C3">
        <w:t>înființarea</w:t>
      </w:r>
      <w:r w:rsidR="00487415">
        <w:t xml:space="preserve"> </w:t>
      </w:r>
      <w:r w:rsidRPr="003621C3">
        <w:t>sistemelor</w:t>
      </w:r>
      <w:r w:rsidR="00487415">
        <w:t xml:space="preserve"> </w:t>
      </w:r>
      <w:r w:rsidRPr="003621C3">
        <w:t>de</w:t>
      </w:r>
      <w:r w:rsidR="00487415">
        <w:t xml:space="preserve"> </w:t>
      </w:r>
      <w:r w:rsidRPr="003621C3">
        <w:t>alimentare</w:t>
      </w:r>
      <w:r w:rsidR="00487415">
        <w:t xml:space="preserve"> </w:t>
      </w:r>
      <w:r w:rsidRPr="003621C3">
        <w:t>centralizată</w:t>
      </w:r>
      <w:r w:rsidR="00487415">
        <w:t xml:space="preserve"> </w:t>
      </w:r>
      <w:r w:rsidRPr="003621C3">
        <w:t>cu</w:t>
      </w:r>
      <w:r w:rsidR="00487415">
        <w:t xml:space="preserve"> </w:t>
      </w:r>
      <w:r w:rsidRPr="003621C3">
        <w:t>energie</w:t>
      </w:r>
      <w:r w:rsidR="00487415">
        <w:t xml:space="preserve"> </w:t>
      </w:r>
      <w:r w:rsidRPr="003621C3">
        <w:t>termică</w:t>
      </w:r>
      <w:r w:rsidR="00487415">
        <w:t xml:space="preserve"> </w:t>
      </w:r>
      <w:r w:rsidRPr="003621C3">
        <w:t>a</w:t>
      </w:r>
      <w:r w:rsidR="00487415">
        <w:t xml:space="preserve"> </w:t>
      </w:r>
      <w:r w:rsidRPr="003621C3">
        <w:t>localităților,</w:t>
      </w:r>
      <w:r w:rsidR="00487415">
        <w:t xml:space="preserve"> </w:t>
      </w:r>
      <w:r w:rsidRPr="003621C3">
        <w:t>conform</w:t>
      </w:r>
      <w:r w:rsidR="00487415">
        <w:t xml:space="preserve"> </w:t>
      </w:r>
      <w:r w:rsidRPr="003621C3">
        <w:t>Programului</w:t>
      </w:r>
      <w:r w:rsidR="00487415">
        <w:t xml:space="preserve"> </w:t>
      </w:r>
      <w:r w:rsidRPr="003621C3">
        <w:t>Termoficare.</w:t>
      </w:r>
    </w:p>
    <w:p w14:paraId="35A93F8E" w14:textId="77777777" w:rsidR="00D7225E" w:rsidRDefault="00D7225E" w:rsidP="00D7225E">
      <w:pPr>
        <w:spacing w:before="0"/>
        <w:jc w:val="center"/>
        <w:rPr>
          <w:b/>
          <w:sz w:val="12"/>
          <w:szCs w:val="12"/>
        </w:rPr>
      </w:pPr>
    </w:p>
    <w:p w14:paraId="373FE3E9" w14:textId="0326601C" w:rsidR="00C566A9" w:rsidRPr="00D7225E" w:rsidRDefault="00C566A9" w:rsidP="00D7225E">
      <w:pPr>
        <w:spacing w:before="0"/>
        <w:jc w:val="center"/>
        <w:rPr>
          <w:b/>
          <w:sz w:val="12"/>
          <w:szCs w:val="12"/>
        </w:rPr>
      </w:pPr>
      <w:r w:rsidRPr="00D7225E">
        <w:rPr>
          <w:b/>
          <w:sz w:val="12"/>
          <w:szCs w:val="12"/>
        </w:rPr>
        <w:t>SUME</w:t>
      </w:r>
    </w:p>
    <w:p w14:paraId="565881C0" w14:textId="17217747" w:rsidR="003621C3" w:rsidRPr="00D7225E" w:rsidRDefault="003621C3" w:rsidP="00D7225E">
      <w:pPr>
        <w:spacing w:before="0"/>
        <w:jc w:val="center"/>
        <w:rPr>
          <w:b/>
          <w:sz w:val="12"/>
          <w:szCs w:val="12"/>
        </w:rPr>
      </w:pPr>
      <w:r w:rsidRPr="00D7225E">
        <w:rPr>
          <w:b/>
          <w:sz w:val="12"/>
          <w:szCs w:val="12"/>
        </w:rPr>
        <w:t>alocate</w:t>
      </w:r>
      <w:r w:rsidR="00487415">
        <w:rPr>
          <w:b/>
          <w:sz w:val="12"/>
          <w:szCs w:val="12"/>
        </w:rPr>
        <w:t xml:space="preserve"> </w:t>
      </w:r>
      <w:r w:rsidRPr="00D7225E">
        <w:rPr>
          <w:b/>
          <w:sz w:val="12"/>
          <w:szCs w:val="12"/>
        </w:rPr>
        <w:t>din</w:t>
      </w:r>
      <w:r w:rsidR="00487415">
        <w:rPr>
          <w:b/>
          <w:sz w:val="12"/>
          <w:szCs w:val="12"/>
        </w:rPr>
        <w:t xml:space="preserve"> </w:t>
      </w:r>
      <w:r w:rsidRPr="00D7225E">
        <w:rPr>
          <w:b/>
          <w:sz w:val="12"/>
          <w:szCs w:val="12"/>
        </w:rPr>
        <w:t>F</w:t>
      </w:r>
      <w:r w:rsidR="000A343E" w:rsidRPr="00D7225E">
        <w:rPr>
          <w:b/>
          <w:sz w:val="12"/>
          <w:szCs w:val="12"/>
        </w:rPr>
        <w:t>ondul</w:t>
      </w:r>
      <w:r w:rsidR="00487415">
        <w:rPr>
          <w:b/>
          <w:sz w:val="12"/>
          <w:szCs w:val="12"/>
        </w:rPr>
        <w:t xml:space="preserve"> </w:t>
      </w:r>
      <w:r w:rsidR="000A343E" w:rsidRPr="00D7225E">
        <w:rPr>
          <w:b/>
          <w:sz w:val="12"/>
          <w:szCs w:val="12"/>
        </w:rPr>
        <w:t>pentru</w:t>
      </w:r>
      <w:r w:rsidR="00487415">
        <w:rPr>
          <w:b/>
          <w:sz w:val="12"/>
          <w:szCs w:val="12"/>
        </w:rPr>
        <w:t xml:space="preserve"> </w:t>
      </w:r>
      <w:r w:rsidR="000A343E" w:rsidRPr="00D7225E">
        <w:rPr>
          <w:b/>
          <w:sz w:val="12"/>
          <w:szCs w:val="12"/>
        </w:rPr>
        <w:t>m</w:t>
      </w:r>
      <w:r w:rsidRPr="00D7225E">
        <w:rPr>
          <w:b/>
          <w:sz w:val="12"/>
          <w:szCs w:val="12"/>
        </w:rPr>
        <w:t>ediu</w:t>
      </w:r>
    </w:p>
    <w:p w14:paraId="2A70843F" w14:textId="47293257" w:rsidR="00F73D4D" w:rsidRPr="00D7225E" w:rsidRDefault="00F73D4D" w:rsidP="00C566A9">
      <w:pPr>
        <w:jc w:val="right"/>
        <w:rPr>
          <w:sz w:val="12"/>
          <w:szCs w:val="12"/>
          <w:lang w:eastAsia="ro-RO"/>
        </w:rPr>
      </w:pPr>
      <w:r w:rsidRPr="00D7225E">
        <w:rPr>
          <w:rFonts w:cs="Arial"/>
          <w:color w:val="191919"/>
          <w:sz w:val="12"/>
          <w:szCs w:val="12"/>
          <w:lang w:eastAsia="ro-RO"/>
        </w:rPr>
        <w:t>—</w:t>
      </w:r>
      <w:r w:rsidR="00487415">
        <w:rPr>
          <w:rFonts w:cs="Arial"/>
          <w:color w:val="191919"/>
          <w:sz w:val="12"/>
          <w:szCs w:val="12"/>
          <w:lang w:eastAsia="ro-RO"/>
        </w:rPr>
        <w:t xml:space="preserve"> </w:t>
      </w:r>
      <w:r w:rsidRPr="00D7225E">
        <w:rPr>
          <w:rFonts w:cs="Arial"/>
          <w:color w:val="191919"/>
          <w:sz w:val="12"/>
          <w:szCs w:val="12"/>
          <w:lang w:eastAsia="ro-RO"/>
        </w:rPr>
        <w:t>lei</w:t>
      </w:r>
      <w:r w:rsidR="00487415">
        <w:rPr>
          <w:rFonts w:cs="Arial"/>
          <w:color w:val="191919"/>
          <w:sz w:val="12"/>
          <w:szCs w:val="12"/>
          <w:lang w:eastAsia="ro-RO"/>
        </w:rPr>
        <w:t xml:space="preserve"> </w:t>
      </w:r>
      <w:r w:rsidRPr="00D7225E">
        <w:rPr>
          <w:rFonts w:cs="Arial"/>
          <w:color w:val="191919"/>
          <w:sz w:val="12"/>
          <w:szCs w:val="12"/>
          <w:lang w:eastAsia="ro-RO"/>
        </w:rPr>
        <w:t>—</w:t>
      </w:r>
    </w:p>
    <w:tbl>
      <w:tblPr>
        <w:tblW w:w="5357" w:type="pct"/>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3"/>
        <w:gridCol w:w="816"/>
        <w:gridCol w:w="966"/>
        <w:gridCol w:w="3855"/>
        <w:gridCol w:w="1180"/>
        <w:gridCol w:w="1180"/>
        <w:gridCol w:w="732"/>
        <w:gridCol w:w="1195"/>
      </w:tblGrid>
      <w:tr w:rsidR="00D7225E" w:rsidRPr="00D524FA" w14:paraId="057652C4" w14:textId="77777777" w:rsidTr="0069100E">
        <w:trPr>
          <w:trHeight w:val="317"/>
        </w:trPr>
        <w:tc>
          <w:tcPr>
            <w:tcW w:w="158" w:type="pct"/>
            <w:vMerge w:val="restart"/>
            <w:shd w:val="clear" w:color="auto" w:fill="FFFFFF"/>
            <w:vAlign w:val="center"/>
          </w:tcPr>
          <w:p w14:paraId="398E2FD1" w14:textId="77777777"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Nr.</w:t>
            </w:r>
          </w:p>
          <w:p w14:paraId="1ECD30FB" w14:textId="77777777"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crt.</w:t>
            </w:r>
          </w:p>
        </w:tc>
        <w:tc>
          <w:tcPr>
            <w:tcW w:w="398" w:type="pct"/>
            <w:vMerge w:val="restart"/>
            <w:shd w:val="clear" w:color="auto" w:fill="FFFFFF"/>
            <w:vAlign w:val="center"/>
          </w:tcPr>
          <w:p w14:paraId="40DCCEAC" w14:textId="77777777"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Judeţul</w:t>
            </w:r>
          </w:p>
        </w:tc>
        <w:tc>
          <w:tcPr>
            <w:tcW w:w="471" w:type="pct"/>
            <w:vMerge w:val="restart"/>
            <w:shd w:val="clear" w:color="auto" w:fill="FFFFFF"/>
            <w:vAlign w:val="center"/>
          </w:tcPr>
          <w:p w14:paraId="71F16CE1" w14:textId="77777777"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Unitatea</w:t>
            </w:r>
          </w:p>
          <w:p w14:paraId="55EAF01E" w14:textId="77777777"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administrativ-</w:t>
            </w:r>
          </w:p>
          <w:p w14:paraId="310A9CD2" w14:textId="77777777"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teritorială</w:t>
            </w:r>
          </w:p>
        </w:tc>
        <w:tc>
          <w:tcPr>
            <w:tcW w:w="1881" w:type="pct"/>
            <w:vMerge w:val="restart"/>
            <w:shd w:val="clear" w:color="auto" w:fill="FFFFFF"/>
            <w:vAlign w:val="center"/>
          </w:tcPr>
          <w:p w14:paraId="7F2EE9AB" w14:textId="3E7FE56A"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Denumirea</w:t>
            </w:r>
            <w:r w:rsidR="00487415">
              <w:rPr>
                <w:b/>
                <w:sz w:val="12"/>
                <w:szCs w:val="12"/>
                <w:lang w:eastAsia="ro-RO"/>
              </w:rPr>
              <w:t xml:space="preserve"> </w:t>
            </w:r>
            <w:r w:rsidRPr="00D524FA">
              <w:rPr>
                <w:b/>
                <w:sz w:val="12"/>
                <w:szCs w:val="12"/>
                <w:lang w:eastAsia="ro-RO"/>
              </w:rPr>
              <w:t>obiectivului</w:t>
            </w:r>
            <w:r w:rsidR="00487415">
              <w:rPr>
                <w:b/>
                <w:sz w:val="12"/>
                <w:szCs w:val="12"/>
                <w:lang w:eastAsia="ro-RO"/>
              </w:rPr>
              <w:t xml:space="preserve"> </w:t>
            </w:r>
            <w:r w:rsidRPr="00D524FA">
              <w:rPr>
                <w:b/>
                <w:sz w:val="12"/>
                <w:szCs w:val="12"/>
                <w:lang w:eastAsia="ro-RO"/>
              </w:rPr>
              <w:t>de</w:t>
            </w:r>
            <w:r w:rsidR="00487415">
              <w:rPr>
                <w:b/>
                <w:sz w:val="12"/>
                <w:szCs w:val="12"/>
                <w:lang w:eastAsia="ro-RO"/>
              </w:rPr>
              <w:t xml:space="preserve"> </w:t>
            </w:r>
            <w:r w:rsidRPr="00D524FA">
              <w:rPr>
                <w:b/>
                <w:sz w:val="12"/>
                <w:szCs w:val="12"/>
                <w:lang w:eastAsia="ro-RO"/>
              </w:rPr>
              <w:t>investiţii</w:t>
            </w:r>
          </w:p>
        </w:tc>
        <w:tc>
          <w:tcPr>
            <w:tcW w:w="576" w:type="pct"/>
            <w:vMerge w:val="restart"/>
            <w:shd w:val="clear" w:color="auto" w:fill="FFFFFF"/>
            <w:vAlign w:val="center"/>
          </w:tcPr>
          <w:p w14:paraId="45C74CF7" w14:textId="26AAC07C"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Valoarea</w:t>
            </w:r>
            <w:r w:rsidR="00487415">
              <w:rPr>
                <w:b/>
                <w:sz w:val="12"/>
                <w:szCs w:val="12"/>
                <w:lang w:eastAsia="ro-RO"/>
              </w:rPr>
              <w:t xml:space="preserve"> </w:t>
            </w:r>
            <w:r w:rsidRPr="00D524FA">
              <w:rPr>
                <w:b/>
                <w:sz w:val="12"/>
                <w:szCs w:val="12"/>
                <w:lang w:eastAsia="ro-RO"/>
              </w:rPr>
              <w:t>obiectivului</w:t>
            </w:r>
            <w:r w:rsidR="00487415">
              <w:rPr>
                <w:b/>
                <w:sz w:val="12"/>
                <w:szCs w:val="12"/>
                <w:lang w:eastAsia="ro-RO"/>
              </w:rPr>
              <w:t xml:space="preserve"> </w:t>
            </w:r>
            <w:r w:rsidRPr="00D524FA">
              <w:rPr>
                <w:b/>
                <w:sz w:val="12"/>
                <w:szCs w:val="12"/>
                <w:lang w:eastAsia="ro-RO"/>
              </w:rPr>
              <w:t>de</w:t>
            </w:r>
            <w:r w:rsidR="00487415">
              <w:rPr>
                <w:b/>
                <w:sz w:val="12"/>
                <w:szCs w:val="12"/>
                <w:lang w:eastAsia="ro-RO"/>
              </w:rPr>
              <w:t xml:space="preserve"> </w:t>
            </w:r>
            <w:r w:rsidRPr="00D524FA">
              <w:rPr>
                <w:b/>
                <w:sz w:val="12"/>
                <w:szCs w:val="12"/>
                <w:lang w:eastAsia="ro-RO"/>
              </w:rPr>
              <w:t>investiţii</w:t>
            </w:r>
          </w:p>
        </w:tc>
        <w:tc>
          <w:tcPr>
            <w:tcW w:w="1516" w:type="pct"/>
            <w:gridSpan w:val="3"/>
            <w:shd w:val="clear" w:color="auto" w:fill="FFFFFF"/>
            <w:vAlign w:val="bottom"/>
          </w:tcPr>
          <w:p w14:paraId="09E085B6" w14:textId="55B2A303" w:rsidR="00F73D4D" w:rsidRPr="00D524FA" w:rsidRDefault="00F73D4D" w:rsidP="00C566A9">
            <w:pPr>
              <w:spacing w:before="0"/>
              <w:jc w:val="center"/>
              <w:rPr>
                <w:rFonts w:ascii="Times New Roman" w:hAnsi="Times New Roman"/>
                <w:b/>
                <w:sz w:val="12"/>
                <w:szCs w:val="12"/>
                <w:lang w:eastAsia="ro-RO"/>
              </w:rPr>
            </w:pPr>
            <w:r w:rsidRPr="00D524FA">
              <w:rPr>
                <w:b/>
                <w:sz w:val="12"/>
                <w:szCs w:val="12"/>
                <w:lang w:eastAsia="ro-RO"/>
              </w:rPr>
              <w:t>Cofinanţare</w:t>
            </w:r>
            <w:r w:rsidR="00487415">
              <w:rPr>
                <w:b/>
                <w:sz w:val="12"/>
                <w:szCs w:val="12"/>
                <w:lang w:eastAsia="ro-RO"/>
              </w:rPr>
              <w:t xml:space="preserve"> </w:t>
            </w:r>
            <w:r w:rsidRPr="00D524FA">
              <w:rPr>
                <w:b/>
                <w:sz w:val="12"/>
                <w:szCs w:val="12"/>
                <w:lang w:eastAsia="ro-RO"/>
              </w:rPr>
              <w:t>cu</w:t>
            </w:r>
            <w:r w:rsidR="00487415">
              <w:rPr>
                <w:b/>
                <w:sz w:val="12"/>
                <w:szCs w:val="12"/>
                <w:lang w:eastAsia="ro-RO"/>
              </w:rPr>
              <w:t xml:space="preserve"> </w:t>
            </w:r>
            <w:r w:rsidRPr="00D524FA">
              <w:rPr>
                <w:b/>
                <w:sz w:val="12"/>
                <w:szCs w:val="12"/>
                <w:lang w:eastAsia="ro-RO"/>
              </w:rPr>
              <w:t>sume</w:t>
            </w:r>
            <w:r w:rsidR="00487415">
              <w:rPr>
                <w:b/>
                <w:sz w:val="12"/>
                <w:szCs w:val="12"/>
                <w:lang w:eastAsia="ro-RO"/>
              </w:rPr>
              <w:t xml:space="preserve"> </w:t>
            </w:r>
            <w:r w:rsidRPr="00D524FA">
              <w:rPr>
                <w:b/>
                <w:sz w:val="12"/>
                <w:szCs w:val="12"/>
                <w:lang w:eastAsia="ro-RO"/>
              </w:rPr>
              <w:t>din</w:t>
            </w:r>
            <w:r w:rsidR="00487415">
              <w:rPr>
                <w:b/>
                <w:sz w:val="12"/>
                <w:szCs w:val="12"/>
                <w:lang w:eastAsia="ro-RO"/>
              </w:rPr>
              <w:t xml:space="preserve"> </w:t>
            </w:r>
            <w:r w:rsidRPr="00D524FA">
              <w:rPr>
                <w:b/>
                <w:sz w:val="12"/>
                <w:szCs w:val="12"/>
                <w:lang w:eastAsia="ro-RO"/>
              </w:rPr>
              <w:t>transferuri</w:t>
            </w:r>
            <w:r w:rsidR="00487415">
              <w:rPr>
                <w:b/>
                <w:sz w:val="12"/>
                <w:szCs w:val="12"/>
                <w:lang w:eastAsia="ro-RO"/>
              </w:rPr>
              <w:t xml:space="preserve"> </w:t>
            </w:r>
            <w:r w:rsidRPr="00D524FA">
              <w:rPr>
                <w:b/>
                <w:sz w:val="12"/>
                <w:szCs w:val="12"/>
                <w:lang w:eastAsia="ro-RO"/>
              </w:rPr>
              <w:t>din</w:t>
            </w:r>
            <w:r w:rsidR="00487415">
              <w:rPr>
                <w:b/>
                <w:sz w:val="12"/>
                <w:szCs w:val="12"/>
                <w:lang w:eastAsia="ro-RO"/>
              </w:rPr>
              <w:t xml:space="preserve"> </w:t>
            </w:r>
            <w:r w:rsidRPr="00D524FA">
              <w:rPr>
                <w:b/>
                <w:sz w:val="12"/>
                <w:szCs w:val="12"/>
                <w:lang w:eastAsia="ro-RO"/>
              </w:rPr>
              <w:t>bugetul</w:t>
            </w:r>
            <w:r w:rsidR="00487415">
              <w:rPr>
                <w:b/>
                <w:sz w:val="12"/>
                <w:szCs w:val="12"/>
                <w:lang w:eastAsia="ro-RO"/>
              </w:rPr>
              <w:t xml:space="preserve"> </w:t>
            </w:r>
            <w:r w:rsidRPr="00D524FA">
              <w:rPr>
                <w:b/>
                <w:sz w:val="12"/>
                <w:szCs w:val="12"/>
                <w:lang w:eastAsia="ro-RO"/>
              </w:rPr>
              <w:t>Fondului</w:t>
            </w:r>
            <w:r w:rsidR="00487415">
              <w:rPr>
                <w:b/>
                <w:sz w:val="12"/>
                <w:szCs w:val="12"/>
                <w:lang w:eastAsia="ro-RO"/>
              </w:rPr>
              <w:t xml:space="preserve"> </w:t>
            </w:r>
            <w:r w:rsidRPr="00D524FA">
              <w:rPr>
                <w:b/>
                <w:sz w:val="12"/>
                <w:szCs w:val="12"/>
                <w:lang w:eastAsia="ro-RO"/>
              </w:rPr>
              <w:t>pentru</w:t>
            </w:r>
            <w:r w:rsidR="00487415">
              <w:rPr>
                <w:b/>
                <w:sz w:val="12"/>
                <w:szCs w:val="12"/>
                <w:lang w:eastAsia="ro-RO"/>
              </w:rPr>
              <w:t xml:space="preserve"> </w:t>
            </w:r>
            <w:r w:rsidRPr="00D524FA">
              <w:rPr>
                <w:b/>
                <w:sz w:val="12"/>
                <w:szCs w:val="12"/>
                <w:lang w:eastAsia="ro-RO"/>
              </w:rPr>
              <w:t>mediu</w:t>
            </w:r>
          </w:p>
        </w:tc>
      </w:tr>
      <w:tr w:rsidR="00D524FA" w:rsidRPr="00D524FA" w14:paraId="584910B7" w14:textId="77777777" w:rsidTr="0069100E">
        <w:trPr>
          <w:trHeight w:val="413"/>
        </w:trPr>
        <w:tc>
          <w:tcPr>
            <w:tcW w:w="158" w:type="pct"/>
            <w:vMerge/>
            <w:shd w:val="clear" w:color="auto" w:fill="FFFFFF"/>
            <w:vAlign w:val="center"/>
          </w:tcPr>
          <w:p w14:paraId="2751CCCC" w14:textId="77777777" w:rsidR="00F73D4D" w:rsidRPr="00D524FA" w:rsidRDefault="00F73D4D" w:rsidP="00D524FA">
            <w:pPr>
              <w:rPr>
                <w:rFonts w:ascii="Times New Roman" w:hAnsi="Times New Roman"/>
                <w:sz w:val="12"/>
                <w:szCs w:val="12"/>
                <w:lang w:eastAsia="ro-RO"/>
              </w:rPr>
            </w:pPr>
          </w:p>
        </w:tc>
        <w:tc>
          <w:tcPr>
            <w:tcW w:w="398" w:type="pct"/>
            <w:vMerge/>
            <w:shd w:val="clear" w:color="auto" w:fill="FFFFFF"/>
            <w:vAlign w:val="center"/>
          </w:tcPr>
          <w:p w14:paraId="082A6C4E" w14:textId="77777777" w:rsidR="00F73D4D" w:rsidRPr="00D524FA" w:rsidRDefault="00F73D4D" w:rsidP="00D524FA">
            <w:pPr>
              <w:rPr>
                <w:rFonts w:ascii="Times New Roman" w:hAnsi="Times New Roman"/>
                <w:sz w:val="12"/>
                <w:szCs w:val="12"/>
                <w:lang w:eastAsia="ro-RO"/>
              </w:rPr>
            </w:pPr>
          </w:p>
        </w:tc>
        <w:tc>
          <w:tcPr>
            <w:tcW w:w="471" w:type="pct"/>
            <w:vMerge/>
            <w:shd w:val="clear" w:color="auto" w:fill="FFFFFF"/>
            <w:vAlign w:val="center"/>
          </w:tcPr>
          <w:p w14:paraId="5E8996AB" w14:textId="77777777" w:rsidR="00F73D4D" w:rsidRPr="00D524FA" w:rsidRDefault="00F73D4D" w:rsidP="00D524FA">
            <w:pPr>
              <w:rPr>
                <w:rFonts w:ascii="Times New Roman" w:hAnsi="Times New Roman"/>
                <w:sz w:val="12"/>
                <w:szCs w:val="12"/>
                <w:lang w:eastAsia="ro-RO"/>
              </w:rPr>
            </w:pPr>
          </w:p>
        </w:tc>
        <w:tc>
          <w:tcPr>
            <w:tcW w:w="1881" w:type="pct"/>
            <w:vMerge/>
            <w:shd w:val="clear" w:color="auto" w:fill="FFFFFF"/>
            <w:vAlign w:val="center"/>
          </w:tcPr>
          <w:p w14:paraId="5F661003" w14:textId="77777777" w:rsidR="00F73D4D" w:rsidRPr="00D524FA" w:rsidRDefault="00F73D4D" w:rsidP="00D524FA">
            <w:pPr>
              <w:rPr>
                <w:rFonts w:ascii="Times New Roman" w:hAnsi="Times New Roman"/>
                <w:sz w:val="12"/>
                <w:szCs w:val="12"/>
                <w:lang w:eastAsia="ro-RO"/>
              </w:rPr>
            </w:pPr>
          </w:p>
        </w:tc>
        <w:tc>
          <w:tcPr>
            <w:tcW w:w="576" w:type="pct"/>
            <w:vMerge/>
            <w:shd w:val="clear" w:color="auto" w:fill="FFFFFF"/>
            <w:vAlign w:val="center"/>
          </w:tcPr>
          <w:p w14:paraId="69812086" w14:textId="77777777" w:rsidR="00F73D4D" w:rsidRPr="00D524FA" w:rsidRDefault="00F73D4D" w:rsidP="00D524FA">
            <w:pPr>
              <w:rPr>
                <w:rFonts w:ascii="Times New Roman" w:hAnsi="Times New Roman"/>
                <w:sz w:val="12"/>
                <w:szCs w:val="12"/>
                <w:lang w:eastAsia="ro-RO"/>
              </w:rPr>
            </w:pPr>
          </w:p>
        </w:tc>
        <w:tc>
          <w:tcPr>
            <w:tcW w:w="576" w:type="pct"/>
            <w:shd w:val="clear" w:color="auto" w:fill="FFFFFF"/>
            <w:vAlign w:val="center"/>
          </w:tcPr>
          <w:p w14:paraId="19C9A1EE" w14:textId="3D84FA67" w:rsidR="00F73D4D" w:rsidRPr="00D524FA" w:rsidRDefault="00F73D4D" w:rsidP="00C566A9">
            <w:pPr>
              <w:jc w:val="center"/>
              <w:rPr>
                <w:rFonts w:ascii="Times New Roman" w:hAnsi="Times New Roman"/>
                <w:sz w:val="12"/>
                <w:szCs w:val="12"/>
                <w:lang w:eastAsia="ro-RO"/>
              </w:rPr>
            </w:pPr>
            <w:r w:rsidRPr="00D524FA">
              <w:rPr>
                <w:sz w:val="12"/>
                <w:szCs w:val="12"/>
                <w:lang w:eastAsia="ro-RO"/>
              </w:rPr>
              <w:t>TOTAL,</w:t>
            </w:r>
            <w:r w:rsidR="00487415">
              <w:rPr>
                <w:sz w:val="12"/>
                <w:szCs w:val="12"/>
                <w:lang w:eastAsia="ro-RO"/>
              </w:rPr>
              <w:t xml:space="preserve"> </w:t>
            </w:r>
            <w:r w:rsidRPr="00D524FA">
              <w:rPr>
                <w:sz w:val="12"/>
                <w:szCs w:val="12"/>
                <w:lang w:eastAsia="ro-RO"/>
              </w:rPr>
              <w:t>din</w:t>
            </w:r>
            <w:r w:rsidR="00487415">
              <w:rPr>
                <w:sz w:val="12"/>
                <w:szCs w:val="12"/>
                <w:lang w:eastAsia="ro-RO"/>
              </w:rPr>
              <w:t xml:space="preserve"> </w:t>
            </w:r>
            <w:r w:rsidRPr="00D524FA">
              <w:rPr>
                <w:sz w:val="12"/>
                <w:szCs w:val="12"/>
                <w:lang w:eastAsia="ro-RO"/>
              </w:rPr>
              <w:t>care</w:t>
            </w:r>
          </w:p>
        </w:tc>
        <w:tc>
          <w:tcPr>
            <w:tcW w:w="357" w:type="pct"/>
            <w:shd w:val="clear" w:color="auto" w:fill="FFFFFF"/>
          </w:tcPr>
          <w:p w14:paraId="6755D47E" w14:textId="2C0398B4" w:rsidR="00F73D4D" w:rsidRPr="00D524FA" w:rsidRDefault="00F73D4D" w:rsidP="00C566A9">
            <w:pPr>
              <w:jc w:val="center"/>
              <w:rPr>
                <w:rFonts w:ascii="Times New Roman" w:hAnsi="Times New Roman"/>
                <w:sz w:val="12"/>
                <w:szCs w:val="12"/>
                <w:lang w:eastAsia="ro-RO"/>
              </w:rPr>
            </w:pPr>
            <w:r w:rsidRPr="00D524FA">
              <w:rPr>
                <w:sz w:val="12"/>
                <w:szCs w:val="12"/>
                <w:lang w:eastAsia="ro-RO"/>
              </w:rPr>
              <w:t>Realizat</w:t>
            </w:r>
            <w:r w:rsidR="00487415">
              <w:rPr>
                <w:sz w:val="12"/>
                <w:szCs w:val="12"/>
                <w:lang w:eastAsia="ro-RO"/>
              </w:rPr>
              <w:t xml:space="preserve"> </w:t>
            </w:r>
            <w:r w:rsidRPr="00D524FA">
              <w:rPr>
                <w:sz w:val="12"/>
                <w:szCs w:val="12"/>
                <w:lang w:eastAsia="ro-RO"/>
              </w:rPr>
              <w:t>ani</w:t>
            </w:r>
            <w:r w:rsidR="00487415">
              <w:rPr>
                <w:sz w:val="12"/>
                <w:szCs w:val="12"/>
                <w:lang w:eastAsia="ro-RO"/>
              </w:rPr>
              <w:t xml:space="preserve"> </w:t>
            </w:r>
            <w:r w:rsidRPr="00D524FA">
              <w:rPr>
                <w:sz w:val="12"/>
                <w:szCs w:val="12"/>
                <w:lang w:eastAsia="ro-RO"/>
              </w:rPr>
              <w:t>precedenţi</w:t>
            </w:r>
          </w:p>
        </w:tc>
        <w:tc>
          <w:tcPr>
            <w:tcW w:w="583" w:type="pct"/>
            <w:shd w:val="clear" w:color="auto" w:fill="FFFFFF"/>
          </w:tcPr>
          <w:p w14:paraId="62C5C5FB" w14:textId="0EBAB2A5" w:rsidR="00F73D4D" w:rsidRPr="00D524FA" w:rsidRDefault="00F73D4D" w:rsidP="00C566A9">
            <w:pPr>
              <w:jc w:val="center"/>
              <w:rPr>
                <w:rFonts w:ascii="Times New Roman" w:hAnsi="Times New Roman"/>
                <w:sz w:val="12"/>
                <w:szCs w:val="12"/>
                <w:lang w:eastAsia="ro-RO"/>
              </w:rPr>
            </w:pPr>
            <w:r w:rsidRPr="00D524FA">
              <w:rPr>
                <w:sz w:val="12"/>
                <w:szCs w:val="12"/>
                <w:lang w:eastAsia="ro-RO"/>
              </w:rPr>
              <w:t>Rest</w:t>
            </w:r>
            <w:r w:rsidR="00487415">
              <w:rPr>
                <w:sz w:val="12"/>
                <w:szCs w:val="12"/>
                <w:lang w:eastAsia="ro-RO"/>
              </w:rPr>
              <w:t xml:space="preserve"> </w:t>
            </w:r>
            <w:r w:rsidRPr="00D524FA">
              <w:rPr>
                <w:sz w:val="12"/>
                <w:szCs w:val="12"/>
                <w:lang w:eastAsia="ro-RO"/>
              </w:rPr>
              <w:t>de</w:t>
            </w:r>
            <w:r w:rsidR="00487415">
              <w:rPr>
                <w:sz w:val="12"/>
                <w:szCs w:val="12"/>
                <w:lang w:eastAsia="ro-RO"/>
              </w:rPr>
              <w:t xml:space="preserve"> </w:t>
            </w:r>
            <w:r w:rsidRPr="00D524FA">
              <w:rPr>
                <w:sz w:val="12"/>
                <w:szCs w:val="12"/>
                <w:lang w:eastAsia="ro-RO"/>
              </w:rPr>
              <w:t>executat</w:t>
            </w:r>
            <w:r w:rsidR="00487415">
              <w:rPr>
                <w:sz w:val="12"/>
                <w:szCs w:val="12"/>
                <w:lang w:eastAsia="ro-RO"/>
              </w:rPr>
              <w:t xml:space="preserve"> </w:t>
            </w:r>
            <w:r w:rsidRPr="00D524FA">
              <w:rPr>
                <w:sz w:val="12"/>
                <w:szCs w:val="12"/>
                <w:lang w:eastAsia="ro-RO"/>
              </w:rPr>
              <w:t>1.01.2024</w:t>
            </w:r>
          </w:p>
        </w:tc>
      </w:tr>
      <w:tr w:rsidR="00D524FA" w:rsidRPr="00D524FA" w14:paraId="746F9E58" w14:textId="77777777" w:rsidTr="0069100E">
        <w:trPr>
          <w:trHeight w:val="555"/>
        </w:trPr>
        <w:tc>
          <w:tcPr>
            <w:tcW w:w="158" w:type="pct"/>
            <w:shd w:val="clear" w:color="auto" w:fill="FFFFFF"/>
            <w:vAlign w:val="center"/>
          </w:tcPr>
          <w:p w14:paraId="14514A29" w14:textId="77777777" w:rsidR="00F73D4D" w:rsidRPr="00D524FA" w:rsidRDefault="00F73D4D" w:rsidP="0069100E">
            <w:pPr>
              <w:jc w:val="center"/>
              <w:rPr>
                <w:rFonts w:ascii="Times New Roman" w:hAnsi="Times New Roman"/>
                <w:sz w:val="12"/>
                <w:szCs w:val="12"/>
                <w:lang w:eastAsia="ro-RO"/>
              </w:rPr>
            </w:pPr>
            <w:r w:rsidRPr="00D524FA">
              <w:rPr>
                <w:sz w:val="12"/>
                <w:szCs w:val="12"/>
                <w:lang w:eastAsia="ro-RO"/>
              </w:rPr>
              <w:t>5</w:t>
            </w:r>
          </w:p>
        </w:tc>
        <w:tc>
          <w:tcPr>
            <w:tcW w:w="398" w:type="pct"/>
            <w:shd w:val="clear" w:color="auto" w:fill="FFFFFF"/>
            <w:vAlign w:val="center"/>
          </w:tcPr>
          <w:p w14:paraId="0D96D101" w14:textId="77777777" w:rsidR="00F73D4D" w:rsidRPr="00D524FA" w:rsidRDefault="00F73D4D" w:rsidP="00D524FA">
            <w:pPr>
              <w:rPr>
                <w:rFonts w:ascii="Times New Roman" w:hAnsi="Times New Roman"/>
                <w:sz w:val="12"/>
                <w:szCs w:val="12"/>
                <w:lang w:eastAsia="ro-RO"/>
              </w:rPr>
            </w:pPr>
            <w:r w:rsidRPr="00D524FA">
              <w:rPr>
                <w:sz w:val="12"/>
                <w:szCs w:val="12"/>
                <w:lang w:eastAsia="ro-RO"/>
              </w:rPr>
              <w:t>Hunedoara</w:t>
            </w:r>
          </w:p>
        </w:tc>
        <w:tc>
          <w:tcPr>
            <w:tcW w:w="471" w:type="pct"/>
            <w:shd w:val="clear" w:color="auto" w:fill="FFFFFF"/>
            <w:vAlign w:val="center"/>
          </w:tcPr>
          <w:p w14:paraId="6DDCB920" w14:textId="77777777" w:rsidR="00F73D4D" w:rsidRPr="00D524FA" w:rsidRDefault="00F73D4D" w:rsidP="00D524FA">
            <w:pPr>
              <w:rPr>
                <w:rFonts w:ascii="Times New Roman" w:hAnsi="Times New Roman"/>
                <w:sz w:val="12"/>
                <w:szCs w:val="12"/>
                <w:lang w:eastAsia="ro-RO"/>
              </w:rPr>
            </w:pPr>
            <w:r w:rsidRPr="00D524FA">
              <w:rPr>
                <w:sz w:val="12"/>
                <w:szCs w:val="12"/>
                <w:lang w:eastAsia="ro-RO"/>
              </w:rPr>
              <w:t>Brad</w:t>
            </w:r>
          </w:p>
        </w:tc>
        <w:tc>
          <w:tcPr>
            <w:tcW w:w="1881" w:type="pct"/>
            <w:shd w:val="clear" w:color="auto" w:fill="FFFFFF"/>
            <w:vAlign w:val="center"/>
          </w:tcPr>
          <w:p w14:paraId="47B6EF72" w14:textId="27238557" w:rsidR="00F73D4D" w:rsidRPr="00D524FA" w:rsidRDefault="00F73D4D" w:rsidP="00E50D30">
            <w:pPr>
              <w:ind w:right="40"/>
              <w:rPr>
                <w:rFonts w:ascii="Times New Roman" w:hAnsi="Times New Roman"/>
                <w:sz w:val="12"/>
                <w:szCs w:val="12"/>
                <w:lang w:eastAsia="ro-RO"/>
              </w:rPr>
            </w:pPr>
            <w:r w:rsidRPr="00D524FA">
              <w:rPr>
                <w:sz w:val="12"/>
                <w:szCs w:val="12"/>
                <w:lang w:eastAsia="ro-RO"/>
              </w:rPr>
              <w:t>Construire</w:t>
            </w:r>
            <w:r w:rsidR="00487415">
              <w:rPr>
                <w:sz w:val="12"/>
                <w:szCs w:val="12"/>
                <w:lang w:eastAsia="ro-RO"/>
              </w:rPr>
              <w:t xml:space="preserve"> </w:t>
            </w:r>
            <w:r w:rsidRPr="00D524FA">
              <w:rPr>
                <w:sz w:val="12"/>
                <w:szCs w:val="12"/>
                <w:lang w:eastAsia="ro-RO"/>
              </w:rPr>
              <w:t>centrală</w:t>
            </w:r>
            <w:r w:rsidR="00487415">
              <w:rPr>
                <w:sz w:val="12"/>
                <w:szCs w:val="12"/>
                <w:lang w:eastAsia="ro-RO"/>
              </w:rPr>
              <w:t xml:space="preserve"> </w:t>
            </w:r>
            <w:r w:rsidRPr="00D524FA">
              <w:rPr>
                <w:sz w:val="12"/>
                <w:szCs w:val="12"/>
                <w:lang w:eastAsia="ro-RO"/>
              </w:rPr>
              <w:t>termică</w:t>
            </w:r>
            <w:r w:rsidR="00487415">
              <w:rPr>
                <w:sz w:val="12"/>
                <w:szCs w:val="12"/>
                <w:lang w:eastAsia="ro-RO"/>
              </w:rPr>
              <w:t xml:space="preserve"> </w:t>
            </w:r>
            <w:r w:rsidRPr="00D524FA">
              <w:rPr>
                <w:sz w:val="12"/>
                <w:szCs w:val="12"/>
                <w:lang w:eastAsia="ro-RO"/>
              </w:rPr>
              <w:t>şi</w:t>
            </w:r>
            <w:r w:rsidR="00487415">
              <w:rPr>
                <w:sz w:val="12"/>
                <w:szCs w:val="12"/>
                <w:lang w:eastAsia="ro-RO"/>
              </w:rPr>
              <w:t xml:space="preserve"> </w:t>
            </w:r>
            <w:r w:rsidRPr="00D524FA">
              <w:rPr>
                <w:sz w:val="12"/>
                <w:szCs w:val="12"/>
                <w:lang w:eastAsia="ro-RO"/>
              </w:rPr>
              <w:t>condu</w:t>
            </w:r>
            <w:r w:rsidR="00132BD3">
              <w:rPr>
                <w:sz w:val="12"/>
                <w:szCs w:val="12"/>
                <w:lang w:eastAsia="ro-RO"/>
              </w:rPr>
              <w:t>ctă</w:t>
            </w:r>
            <w:r w:rsidR="00487415">
              <w:rPr>
                <w:sz w:val="12"/>
                <w:szCs w:val="12"/>
                <w:lang w:eastAsia="ro-RO"/>
              </w:rPr>
              <w:t xml:space="preserve"> </w:t>
            </w:r>
            <w:r w:rsidR="00132BD3">
              <w:rPr>
                <w:sz w:val="12"/>
                <w:szCs w:val="12"/>
                <w:lang w:eastAsia="ro-RO"/>
              </w:rPr>
              <w:t>de</w:t>
            </w:r>
            <w:r w:rsidR="00487415">
              <w:rPr>
                <w:sz w:val="12"/>
                <w:szCs w:val="12"/>
                <w:lang w:eastAsia="ro-RO"/>
              </w:rPr>
              <w:t xml:space="preserve"> </w:t>
            </w:r>
            <w:r w:rsidR="00132BD3">
              <w:rPr>
                <w:sz w:val="12"/>
                <w:szCs w:val="12"/>
                <w:lang w:eastAsia="ro-RO"/>
              </w:rPr>
              <w:t>racord</w:t>
            </w:r>
            <w:r w:rsidR="00487415">
              <w:rPr>
                <w:sz w:val="12"/>
                <w:szCs w:val="12"/>
                <w:lang w:eastAsia="ro-RO"/>
              </w:rPr>
              <w:t xml:space="preserve"> </w:t>
            </w:r>
            <w:r w:rsidR="00132BD3">
              <w:rPr>
                <w:sz w:val="12"/>
                <w:szCs w:val="12"/>
                <w:lang w:eastAsia="ro-RO"/>
              </w:rPr>
              <w:t>agent</w:t>
            </w:r>
            <w:r w:rsidR="00487415">
              <w:rPr>
                <w:sz w:val="12"/>
                <w:szCs w:val="12"/>
                <w:lang w:eastAsia="ro-RO"/>
              </w:rPr>
              <w:t xml:space="preserve"> </w:t>
            </w:r>
            <w:r w:rsidR="00132BD3">
              <w:rPr>
                <w:sz w:val="12"/>
                <w:szCs w:val="12"/>
                <w:lang w:eastAsia="ro-RO"/>
              </w:rPr>
              <w:t>primar</w:t>
            </w:r>
            <w:r w:rsidR="00487415">
              <w:rPr>
                <w:sz w:val="12"/>
                <w:szCs w:val="12"/>
                <w:lang w:eastAsia="ro-RO"/>
              </w:rPr>
              <w:t xml:space="preserve"> </w:t>
            </w:r>
            <w:r w:rsidR="00132BD3">
              <w:rPr>
                <w:sz w:val="12"/>
                <w:szCs w:val="12"/>
                <w:lang w:eastAsia="ro-RO"/>
              </w:rPr>
              <w:t>la</w:t>
            </w:r>
            <w:r w:rsidR="00487415">
              <w:rPr>
                <w:sz w:val="12"/>
                <w:szCs w:val="12"/>
                <w:lang w:eastAsia="ro-RO"/>
              </w:rPr>
              <w:t xml:space="preserve"> </w:t>
            </w:r>
            <w:r w:rsidRPr="00D524FA">
              <w:rPr>
                <w:sz w:val="12"/>
                <w:szCs w:val="12"/>
                <w:lang w:eastAsia="ro-RO"/>
              </w:rPr>
              <w:t>sistemul</w:t>
            </w:r>
            <w:r w:rsidR="00487415">
              <w:rPr>
                <w:sz w:val="12"/>
                <w:szCs w:val="12"/>
                <w:lang w:eastAsia="ro-RO"/>
              </w:rPr>
              <w:t xml:space="preserve"> </w:t>
            </w:r>
            <w:r w:rsidRPr="00D524FA">
              <w:rPr>
                <w:sz w:val="12"/>
                <w:szCs w:val="12"/>
                <w:lang w:eastAsia="ro-RO"/>
              </w:rPr>
              <w:t>de</w:t>
            </w:r>
            <w:r w:rsidR="00487415">
              <w:rPr>
                <w:sz w:val="12"/>
                <w:szCs w:val="12"/>
                <w:lang w:eastAsia="ro-RO"/>
              </w:rPr>
              <w:t xml:space="preserve"> </w:t>
            </w:r>
            <w:r w:rsidRPr="00D524FA">
              <w:rPr>
                <w:sz w:val="12"/>
                <w:szCs w:val="12"/>
                <w:lang w:eastAsia="ro-RO"/>
              </w:rPr>
              <w:t>distribuţie,</w:t>
            </w:r>
            <w:r w:rsidR="00487415">
              <w:rPr>
                <w:sz w:val="12"/>
                <w:szCs w:val="12"/>
                <w:lang w:eastAsia="ro-RO"/>
              </w:rPr>
              <w:t xml:space="preserve"> </w:t>
            </w:r>
            <w:r w:rsidRPr="00D524FA">
              <w:rPr>
                <w:sz w:val="12"/>
                <w:szCs w:val="12"/>
                <w:lang w:eastAsia="ro-RO"/>
              </w:rPr>
              <w:t>în</w:t>
            </w:r>
            <w:r w:rsidR="00487415">
              <w:rPr>
                <w:sz w:val="12"/>
                <w:szCs w:val="12"/>
                <w:lang w:eastAsia="ro-RO"/>
              </w:rPr>
              <w:t xml:space="preserve"> </w:t>
            </w:r>
            <w:r w:rsidRPr="00D524FA">
              <w:rPr>
                <w:sz w:val="12"/>
                <w:szCs w:val="12"/>
                <w:lang w:eastAsia="ro-RO"/>
              </w:rPr>
              <w:t>municipiul</w:t>
            </w:r>
            <w:r w:rsidR="00487415">
              <w:rPr>
                <w:sz w:val="12"/>
                <w:szCs w:val="12"/>
                <w:lang w:eastAsia="ro-RO"/>
              </w:rPr>
              <w:t xml:space="preserve"> </w:t>
            </w:r>
            <w:r w:rsidRPr="00D524FA">
              <w:rPr>
                <w:sz w:val="12"/>
                <w:szCs w:val="12"/>
                <w:lang w:eastAsia="ro-RO"/>
              </w:rPr>
              <w:t>Brad,</w:t>
            </w:r>
            <w:r w:rsidR="00487415">
              <w:rPr>
                <w:sz w:val="12"/>
                <w:szCs w:val="12"/>
                <w:lang w:eastAsia="ro-RO"/>
              </w:rPr>
              <w:t xml:space="preserve"> </w:t>
            </w:r>
            <w:r w:rsidRPr="00D524FA">
              <w:rPr>
                <w:sz w:val="12"/>
                <w:szCs w:val="12"/>
                <w:lang w:eastAsia="ro-RO"/>
              </w:rPr>
              <w:t>judeţul</w:t>
            </w:r>
            <w:r w:rsidR="00487415">
              <w:rPr>
                <w:sz w:val="12"/>
                <w:szCs w:val="12"/>
                <w:lang w:eastAsia="ro-RO"/>
              </w:rPr>
              <w:t xml:space="preserve"> </w:t>
            </w:r>
            <w:r w:rsidRPr="00D524FA">
              <w:rPr>
                <w:sz w:val="12"/>
                <w:szCs w:val="12"/>
                <w:lang w:eastAsia="ro-RO"/>
              </w:rPr>
              <w:t>Hunedoara</w:t>
            </w:r>
          </w:p>
        </w:tc>
        <w:tc>
          <w:tcPr>
            <w:tcW w:w="576" w:type="pct"/>
            <w:shd w:val="clear" w:color="auto" w:fill="FFFFFF"/>
            <w:vAlign w:val="center"/>
          </w:tcPr>
          <w:p w14:paraId="500CB4C4" w14:textId="77777777" w:rsidR="00F73D4D" w:rsidRPr="00D524FA" w:rsidRDefault="00F73D4D" w:rsidP="00D524FA">
            <w:pPr>
              <w:rPr>
                <w:rFonts w:ascii="Times New Roman" w:hAnsi="Times New Roman"/>
                <w:sz w:val="12"/>
                <w:szCs w:val="12"/>
                <w:lang w:eastAsia="ro-RO"/>
              </w:rPr>
            </w:pPr>
            <w:r w:rsidRPr="00D524FA">
              <w:rPr>
                <w:sz w:val="12"/>
                <w:szCs w:val="12"/>
                <w:lang w:eastAsia="ro-RO"/>
              </w:rPr>
              <w:t>66.435.709,78</w:t>
            </w:r>
          </w:p>
        </w:tc>
        <w:tc>
          <w:tcPr>
            <w:tcW w:w="576" w:type="pct"/>
            <w:shd w:val="clear" w:color="auto" w:fill="FFFFFF"/>
            <w:vAlign w:val="center"/>
          </w:tcPr>
          <w:p w14:paraId="127FA091" w14:textId="77777777" w:rsidR="00F73D4D" w:rsidRPr="00D524FA" w:rsidRDefault="00F73D4D" w:rsidP="00D524FA">
            <w:pPr>
              <w:rPr>
                <w:rFonts w:ascii="Times New Roman" w:hAnsi="Times New Roman"/>
                <w:sz w:val="12"/>
                <w:szCs w:val="12"/>
                <w:lang w:eastAsia="ro-RO"/>
              </w:rPr>
            </w:pPr>
            <w:r w:rsidRPr="00D524FA">
              <w:rPr>
                <w:sz w:val="12"/>
                <w:szCs w:val="12"/>
                <w:lang w:eastAsia="ro-RO"/>
              </w:rPr>
              <w:t>56.311.993,22</w:t>
            </w:r>
          </w:p>
        </w:tc>
        <w:tc>
          <w:tcPr>
            <w:tcW w:w="357" w:type="pct"/>
            <w:shd w:val="clear" w:color="auto" w:fill="FFFFFF"/>
            <w:vAlign w:val="center"/>
          </w:tcPr>
          <w:p w14:paraId="453F9A97" w14:textId="77777777" w:rsidR="00F73D4D" w:rsidRPr="00D524FA" w:rsidRDefault="00F73D4D" w:rsidP="00D524FA">
            <w:pPr>
              <w:rPr>
                <w:rFonts w:ascii="Times New Roman" w:hAnsi="Times New Roman"/>
                <w:sz w:val="12"/>
                <w:szCs w:val="12"/>
                <w:lang w:eastAsia="ro-RO"/>
              </w:rPr>
            </w:pPr>
            <w:r w:rsidRPr="00D524FA">
              <w:rPr>
                <w:sz w:val="12"/>
                <w:szCs w:val="12"/>
                <w:lang w:eastAsia="ro-RO"/>
              </w:rPr>
              <w:t>0,00</w:t>
            </w:r>
          </w:p>
        </w:tc>
        <w:tc>
          <w:tcPr>
            <w:tcW w:w="583" w:type="pct"/>
            <w:shd w:val="clear" w:color="auto" w:fill="FFFFFF"/>
            <w:vAlign w:val="center"/>
          </w:tcPr>
          <w:p w14:paraId="341A6A5F" w14:textId="77777777" w:rsidR="00F73D4D" w:rsidRPr="00D524FA" w:rsidRDefault="00F73D4D" w:rsidP="00D524FA">
            <w:pPr>
              <w:rPr>
                <w:rFonts w:ascii="Times New Roman" w:hAnsi="Times New Roman"/>
                <w:sz w:val="12"/>
                <w:szCs w:val="12"/>
                <w:lang w:eastAsia="ro-RO"/>
              </w:rPr>
            </w:pPr>
            <w:r w:rsidRPr="00D524FA">
              <w:rPr>
                <w:sz w:val="12"/>
                <w:szCs w:val="12"/>
                <w:lang w:eastAsia="ro-RO"/>
              </w:rPr>
              <w:t>56.311.993,22</w:t>
            </w:r>
          </w:p>
        </w:tc>
      </w:tr>
    </w:tbl>
    <w:p w14:paraId="694AB797" w14:textId="3E259F01" w:rsidR="00351ACE" w:rsidRPr="003E6478" w:rsidRDefault="00351ACE" w:rsidP="00351ACE">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436</w:t>
      </w:r>
      <w:r w:rsidRPr="003E6478">
        <w:rPr>
          <w:b/>
          <w:bCs/>
          <w:color w:val="3333FF"/>
        </w:rPr>
        <w:t>/</w:t>
      </w:r>
      <w:r w:rsidR="00487415">
        <w:rPr>
          <w:b/>
          <w:bCs/>
          <w:color w:val="3333FF"/>
        </w:rPr>
        <w:t xml:space="preserve"> </w:t>
      </w:r>
      <w:r>
        <w:rPr>
          <w:b/>
          <w:bCs/>
          <w:color w:val="3333FF"/>
        </w:rPr>
        <w:t>13</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23804DBC" w14:textId="38200B8C" w:rsidR="000A343E" w:rsidRPr="00351ACE" w:rsidRDefault="00351ACE" w:rsidP="00351ACE">
      <w:pPr>
        <w:numPr>
          <w:ilvl w:val="0"/>
          <w:numId w:val="2"/>
        </w:numPr>
        <w:spacing w:after="20"/>
        <w:ind w:right="198"/>
        <w:contextualSpacing/>
        <w:rPr>
          <w:b/>
        </w:rPr>
      </w:pPr>
      <w:r w:rsidRPr="00351ACE">
        <w:t>Nr.</w:t>
      </w:r>
      <w:r w:rsidR="00487415">
        <w:t xml:space="preserve"> </w:t>
      </w:r>
      <w:r w:rsidRPr="00351ACE">
        <w:rPr>
          <w:b/>
          <w:bCs/>
        </w:rPr>
        <w:t>1299</w:t>
      </w:r>
      <w:r w:rsidR="00487415">
        <w:t xml:space="preserve"> </w:t>
      </w:r>
      <w:r w:rsidRPr="00351ACE">
        <w:t>/</w:t>
      </w:r>
      <w:r w:rsidR="00487415">
        <w:t xml:space="preserve"> </w:t>
      </w:r>
      <w:r w:rsidRPr="00351ACE">
        <w:rPr>
          <w:b/>
          <w:bCs/>
        </w:rPr>
        <w:t>29</w:t>
      </w:r>
      <w:r w:rsidR="00487415">
        <w:rPr>
          <w:b/>
          <w:bCs/>
        </w:rPr>
        <w:t xml:space="preserve"> </w:t>
      </w:r>
      <w:r w:rsidRPr="00351ACE">
        <w:rPr>
          <w:b/>
          <w:bCs/>
        </w:rPr>
        <w:t>Aprilie</w:t>
      </w:r>
      <w:r w:rsidR="00487415">
        <w:rPr>
          <w:b/>
          <w:bCs/>
        </w:rPr>
        <w:t xml:space="preserve"> </w:t>
      </w:r>
      <w:r w:rsidRPr="00351ACE">
        <w:rPr>
          <w:b/>
          <w:bCs/>
        </w:rPr>
        <w:t>2024</w:t>
      </w:r>
      <w:r w:rsidRPr="00351ACE">
        <w:t>,</w:t>
      </w:r>
      <w:r w:rsidR="00487415">
        <w:t xml:space="preserve"> </w:t>
      </w:r>
      <w:r w:rsidRPr="00351ACE">
        <w:t>Ministerul</w:t>
      </w:r>
      <w:r w:rsidR="00487415">
        <w:t xml:space="preserve"> </w:t>
      </w:r>
      <w:r w:rsidRPr="00351ACE">
        <w:t>Dezvoltării,</w:t>
      </w:r>
      <w:r w:rsidR="00487415">
        <w:t xml:space="preserve"> </w:t>
      </w:r>
      <w:r w:rsidRPr="00351ACE">
        <w:t>Lucrărilor</w:t>
      </w:r>
      <w:r w:rsidR="00487415">
        <w:t xml:space="preserve"> </w:t>
      </w:r>
      <w:r w:rsidRPr="00351ACE">
        <w:t>Publice</w:t>
      </w:r>
      <w:r w:rsidR="00487415">
        <w:t xml:space="preserve"> </w:t>
      </w:r>
      <w:r w:rsidRPr="00351ACE">
        <w:t>și</w:t>
      </w:r>
      <w:r w:rsidR="00487415">
        <w:t xml:space="preserve"> </w:t>
      </w:r>
      <w:r w:rsidRPr="00351ACE">
        <w:t>Administrației</w:t>
      </w:r>
      <w:r w:rsidR="00487415">
        <w:t xml:space="preserve"> </w:t>
      </w:r>
      <w:r>
        <w:t>-</w:t>
      </w:r>
      <w:r w:rsidR="00487415">
        <w:t xml:space="preserve"> </w:t>
      </w:r>
      <w:r w:rsidR="00507DC7" w:rsidRPr="00507DC7">
        <w:t>Ordin</w:t>
      </w:r>
      <w:r w:rsidR="00487415">
        <w:t xml:space="preserve"> </w:t>
      </w:r>
      <w:r w:rsidR="00507DC7" w:rsidRPr="00507DC7">
        <w:t>privind</w:t>
      </w:r>
      <w:r w:rsidR="00487415">
        <w:t xml:space="preserve"> </w:t>
      </w:r>
      <w:r w:rsidR="00507DC7" w:rsidRPr="00507DC7">
        <w:t>aprobarea</w:t>
      </w:r>
      <w:r w:rsidR="00487415">
        <w:t xml:space="preserve"> </w:t>
      </w:r>
      <w:r w:rsidR="00507DC7" w:rsidRPr="00507DC7">
        <w:t>unei</w:t>
      </w:r>
      <w:r w:rsidR="00487415">
        <w:t xml:space="preserve"> </w:t>
      </w:r>
      <w:r w:rsidR="00507DC7" w:rsidRPr="00507DC7">
        <w:t>scheme</w:t>
      </w:r>
      <w:r w:rsidR="00487415">
        <w:t xml:space="preserve"> </w:t>
      </w:r>
      <w:r w:rsidR="00507DC7" w:rsidRPr="00507DC7">
        <w:t>de</w:t>
      </w:r>
      <w:r w:rsidR="00487415">
        <w:t xml:space="preserve"> </w:t>
      </w:r>
      <w:r w:rsidR="00507DC7" w:rsidRPr="00507DC7">
        <w:t>ajutor</w:t>
      </w:r>
      <w:r w:rsidR="00487415">
        <w:t xml:space="preserve"> </w:t>
      </w:r>
      <w:r w:rsidR="00507DC7" w:rsidRPr="00507DC7">
        <w:t>de</w:t>
      </w:r>
      <w:r w:rsidR="00487415">
        <w:t xml:space="preserve"> </w:t>
      </w:r>
      <w:r w:rsidR="00507DC7" w:rsidRPr="00507DC7">
        <w:t>minimis</w:t>
      </w:r>
      <w:r w:rsidR="00487415">
        <w:t xml:space="preserve"> </w:t>
      </w:r>
      <w:r w:rsidR="00507DC7" w:rsidRPr="00507DC7">
        <w:t>destinate</w:t>
      </w:r>
      <w:r w:rsidR="00487415">
        <w:t xml:space="preserve"> </w:t>
      </w:r>
      <w:r w:rsidR="00507DC7" w:rsidRPr="00507DC7">
        <w:t>finanțării</w:t>
      </w:r>
      <w:r w:rsidR="00487415">
        <w:t xml:space="preserve"> </w:t>
      </w:r>
      <w:r w:rsidR="00507DC7" w:rsidRPr="00507DC7">
        <w:t>obiectivelor</w:t>
      </w:r>
      <w:r w:rsidR="00487415">
        <w:t xml:space="preserve"> </w:t>
      </w:r>
      <w:r w:rsidR="00507DC7" w:rsidRPr="00507DC7">
        <w:t>specifice</w:t>
      </w:r>
      <w:r w:rsidR="00487415">
        <w:t xml:space="preserve"> </w:t>
      </w:r>
      <w:r w:rsidR="00507DC7" w:rsidRPr="00507DC7">
        <w:t>OSR</w:t>
      </w:r>
      <w:r w:rsidR="00487415">
        <w:t xml:space="preserve"> </w:t>
      </w:r>
      <w:r w:rsidR="00507DC7" w:rsidRPr="00507DC7">
        <w:t>2.2</w:t>
      </w:r>
      <w:r w:rsidR="00487415">
        <w:t xml:space="preserve"> </w:t>
      </w:r>
      <w:r w:rsidR="00507DC7" w:rsidRPr="00507DC7">
        <w:t>-</w:t>
      </w:r>
      <w:r w:rsidR="00487415">
        <w:t xml:space="preserve"> </w:t>
      </w:r>
      <w:r w:rsidR="00507DC7" w:rsidRPr="00507DC7">
        <w:t>Promovarea</w:t>
      </w:r>
      <w:r w:rsidR="00487415">
        <w:t xml:space="preserve"> </w:t>
      </w:r>
      <w:r w:rsidR="00507DC7" w:rsidRPr="00507DC7">
        <w:t>energiei</w:t>
      </w:r>
      <w:r w:rsidR="00487415">
        <w:t xml:space="preserve"> </w:t>
      </w:r>
      <w:r w:rsidR="00507DC7" w:rsidRPr="00507DC7">
        <w:t>regenerabile</w:t>
      </w:r>
      <w:r w:rsidR="00487415">
        <w:t xml:space="preserve"> </w:t>
      </w:r>
      <w:r w:rsidR="00507DC7" w:rsidRPr="00507DC7">
        <w:t>conform</w:t>
      </w:r>
      <w:r w:rsidR="00487415">
        <w:t xml:space="preserve"> </w:t>
      </w:r>
      <w:r w:rsidR="00507DC7" w:rsidRPr="00507DC7">
        <w:t>Directivei</w:t>
      </w:r>
      <w:r w:rsidR="00487415">
        <w:t xml:space="preserve"> </w:t>
      </w:r>
      <w:r w:rsidR="00507DC7" w:rsidRPr="00507DC7">
        <w:t>(UE)</w:t>
      </w:r>
      <w:r w:rsidR="00487415">
        <w:t xml:space="preserve"> </w:t>
      </w:r>
      <w:r w:rsidR="00507DC7" w:rsidRPr="00507DC7">
        <w:t>2018/2.001,</w:t>
      </w:r>
      <w:r w:rsidR="00487415">
        <w:t xml:space="preserve"> </w:t>
      </w:r>
      <w:r w:rsidR="00507DC7" w:rsidRPr="00507DC7">
        <w:t>inclusiv</w:t>
      </w:r>
      <w:r w:rsidR="00487415">
        <w:t xml:space="preserve"> </w:t>
      </w:r>
      <w:r w:rsidR="00507DC7" w:rsidRPr="00507DC7">
        <w:t>cu</w:t>
      </w:r>
      <w:r w:rsidR="00487415">
        <w:t xml:space="preserve"> </w:t>
      </w:r>
      <w:r w:rsidR="00507DC7" w:rsidRPr="00507DC7">
        <w:t>criteriile</w:t>
      </w:r>
      <w:r w:rsidR="00487415">
        <w:t xml:space="preserve"> </w:t>
      </w:r>
      <w:r w:rsidR="00507DC7" w:rsidRPr="00507DC7">
        <w:t>de</w:t>
      </w:r>
      <w:r w:rsidR="00487415">
        <w:t xml:space="preserve"> </w:t>
      </w:r>
      <w:r w:rsidR="00507DC7" w:rsidRPr="00507DC7">
        <w:t>durabilitate</w:t>
      </w:r>
      <w:r w:rsidR="00487415">
        <w:t xml:space="preserve"> </w:t>
      </w:r>
      <w:r w:rsidR="00507DC7" w:rsidRPr="00507DC7">
        <w:t>prevăzute</w:t>
      </w:r>
      <w:r w:rsidR="00487415">
        <w:t xml:space="preserve"> </w:t>
      </w:r>
      <w:r w:rsidR="00507DC7" w:rsidRPr="00507DC7">
        <w:t>în</w:t>
      </w:r>
      <w:r w:rsidR="00487415">
        <w:t xml:space="preserve"> </w:t>
      </w:r>
      <w:r w:rsidR="00507DC7" w:rsidRPr="00507DC7">
        <w:t>cadrul</w:t>
      </w:r>
      <w:r w:rsidR="00487415">
        <w:t xml:space="preserve"> </w:t>
      </w:r>
      <w:r w:rsidR="00507DC7" w:rsidRPr="00507DC7">
        <w:t>acesteia,</w:t>
      </w:r>
      <w:r w:rsidR="00487415">
        <w:t xml:space="preserve"> </w:t>
      </w:r>
      <w:r w:rsidR="00507DC7" w:rsidRPr="00507DC7">
        <w:t>OSR</w:t>
      </w:r>
      <w:r w:rsidR="00487415">
        <w:t xml:space="preserve"> </w:t>
      </w:r>
      <w:r w:rsidR="00507DC7" w:rsidRPr="00507DC7">
        <w:t>4.5</w:t>
      </w:r>
      <w:r w:rsidR="00487415">
        <w:t xml:space="preserve"> </w:t>
      </w:r>
      <w:r w:rsidR="00507DC7" w:rsidRPr="00507DC7">
        <w:t>-</w:t>
      </w:r>
      <w:r w:rsidR="00487415">
        <w:t xml:space="preserve"> </w:t>
      </w:r>
      <w:r w:rsidR="00507DC7" w:rsidRPr="00507DC7">
        <w:t>Asigurarea</w:t>
      </w:r>
      <w:r w:rsidR="00487415">
        <w:t xml:space="preserve"> </w:t>
      </w:r>
      <w:r w:rsidR="00507DC7" w:rsidRPr="00507DC7">
        <w:t>accesului</w:t>
      </w:r>
      <w:r w:rsidR="00487415">
        <w:t xml:space="preserve"> </w:t>
      </w:r>
      <w:r w:rsidR="00507DC7" w:rsidRPr="00507DC7">
        <w:t>egal</w:t>
      </w:r>
      <w:r w:rsidR="00487415">
        <w:t xml:space="preserve"> </w:t>
      </w:r>
      <w:r w:rsidR="00507DC7" w:rsidRPr="00507DC7">
        <w:t>la</w:t>
      </w:r>
      <w:r w:rsidR="00487415">
        <w:t xml:space="preserve"> </w:t>
      </w:r>
      <w:r w:rsidR="00507DC7" w:rsidRPr="00507DC7">
        <w:t>asistență</w:t>
      </w:r>
      <w:r w:rsidR="00487415">
        <w:t xml:space="preserve"> </w:t>
      </w:r>
      <w:r w:rsidR="00507DC7" w:rsidRPr="00507DC7">
        <w:t>medicală</w:t>
      </w:r>
      <w:r w:rsidR="00487415">
        <w:t xml:space="preserve"> </w:t>
      </w:r>
      <w:r w:rsidR="00507DC7" w:rsidRPr="00507DC7">
        <w:t>și</w:t>
      </w:r>
      <w:r w:rsidR="00487415">
        <w:t xml:space="preserve"> </w:t>
      </w:r>
      <w:r w:rsidR="00507DC7" w:rsidRPr="00507DC7">
        <w:t>promovarea</w:t>
      </w:r>
      <w:r w:rsidR="00487415">
        <w:t xml:space="preserve"> </w:t>
      </w:r>
      <w:r w:rsidR="00507DC7" w:rsidRPr="00507DC7">
        <w:t>rezilienței</w:t>
      </w:r>
      <w:r w:rsidR="00487415">
        <w:t xml:space="preserve"> </w:t>
      </w:r>
      <w:r w:rsidR="00507DC7" w:rsidRPr="00507DC7">
        <w:t>sistemelor</w:t>
      </w:r>
      <w:r w:rsidR="00487415">
        <w:t xml:space="preserve"> </w:t>
      </w:r>
      <w:r w:rsidR="00507DC7" w:rsidRPr="00507DC7">
        <w:t>de</w:t>
      </w:r>
      <w:r w:rsidR="00487415">
        <w:t xml:space="preserve"> </w:t>
      </w:r>
      <w:r w:rsidR="00507DC7" w:rsidRPr="00507DC7">
        <w:t>sănătate,</w:t>
      </w:r>
      <w:r w:rsidR="00487415">
        <w:t xml:space="preserve"> </w:t>
      </w:r>
      <w:r w:rsidR="00507DC7" w:rsidRPr="00507DC7">
        <w:t>inclusiv</w:t>
      </w:r>
      <w:r w:rsidR="00487415">
        <w:t xml:space="preserve"> </w:t>
      </w:r>
      <w:r w:rsidR="00507DC7" w:rsidRPr="00507DC7">
        <w:t>a</w:t>
      </w:r>
      <w:r w:rsidR="00487415">
        <w:t xml:space="preserve"> </w:t>
      </w:r>
      <w:r w:rsidR="00507DC7" w:rsidRPr="00507DC7">
        <w:t>asistenței</w:t>
      </w:r>
      <w:r w:rsidR="00487415">
        <w:t xml:space="preserve"> </w:t>
      </w:r>
      <w:r w:rsidR="00507DC7" w:rsidRPr="00507DC7">
        <w:t>medicale</w:t>
      </w:r>
      <w:r w:rsidR="00487415">
        <w:t xml:space="preserve"> </w:t>
      </w:r>
      <w:r w:rsidR="00507DC7" w:rsidRPr="00507DC7">
        <w:t>primare,</w:t>
      </w:r>
      <w:r w:rsidR="00487415">
        <w:t xml:space="preserve"> </w:t>
      </w:r>
      <w:r w:rsidR="00507DC7" w:rsidRPr="00507DC7">
        <w:t>și</w:t>
      </w:r>
      <w:r w:rsidR="00487415">
        <w:t xml:space="preserve"> </w:t>
      </w:r>
      <w:r w:rsidR="00507DC7" w:rsidRPr="00507DC7">
        <w:t>promovarea</w:t>
      </w:r>
      <w:r w:rsidR="00487415">
        <w:t xml:space="preserve"> </w:t>
      </w:r>
      <w:r w:rsidR="00507DC7" w:rsidRPr="00507DC7">
        <w:t>tranziției</w:t>
      </w:r>
      <w:r w:rsidR="00487415">
        <w:t xml:space="preserve"> </w:t>
      </w:r>
      <w:r w:rsidR="00507DC7" w:rsidRPr="00507DC7">
        <w:t>de</w:t>
      </w:r>
      <w:r w:rsidR="00487415">
        <w:t xml:space="preserve"> </w:t>
      </w:r>
      <w:r w:rsidR="00507DC7" w:rsidRPr="00507DC7">
        <w:t>la</w:t>
      </w:r>
      <w:r w:rsidR="00487415">
        <w:t xml:space="preserve"> </w:t>
      </w:r>
      <w:r w:rsidR="00507DC7" w:rsidRPr="00507DC7">
        <w:t>asistența</w:t>
      </w:r>
      <w:r w:rsidR="00487415">
        <w:t xml:space="preserve"> </w:t>
      </w:r>
      <w:r w:rsidR="00507DC7" w:rsidRPr="00507DC7">
        <w:t>instituțională</w:t>
      </w:r>
      <w:r w:rsidR="00487415">
        <w:t xml:space="preserve"> </w:t>
      </w:r>
      <w:r w:rsidR="00507DC7" w:rsidRPr="00507DC7">
        <w:t>la</w:t>
      </w:r>
      <w:r w:rsidR="00487415">
        <w:t xml:space="preserve"> </w:t>
      </w:r>
      <w:r w:rsidR="00507DC7" w:rsidRPr="00507DC7">
        <w:t>cea</w:t>
      </w:r>
      <w:r w:rsidR="00487415">
        <w:t xml:space="preserve"> </w:t>
      </w:r>
      <w:r w:rsidR="00507DC7" w:rsidRPr="00507DC7">
        <w:t>familială</w:t>
      </w:r>
      <w:r w:rsidR="00487415">
        <w:t xml:space="preserve"> </w:t>
      </w:r>
      <w:r w:rsidR="00507DC7" w:rsidRPr="00507DC7">
        <w:t>și</w:t>
      </w:r>
      <w:r w:rsidR="00487415">
        <w:t xml:space="preserve"> </w:t>
      </w:r>
      <w:r w:rsidR="00507DC7" w:rsidRPr="00507DC7">
        <w:t>comunitară,</w:t>
      </w:r>
      <w:r w:rsidR="00487415">
        <w:t xml:space="preserve"> </w:t>
      </w:r>
      <w:r w:rsidR="00507DC7" w:rsidRPr="00507DC7">
        <w:t>OSR</w:t>
      </w:r>
      <w:r w:rsidR="00487415">
        <w:t xml:space="preserve"> </w:t>
      </w:r>
      <w:r w:rsidR="00507DC7" w:rsidRPr="00507DC7">
        <w:t>4.6</w:t>
      </w:r>
      <w:r w:rsidR="00487415">
        <w:t xml:space="preserve"> </w:t>
      </w:r>
      <w:r w:rsidR="00507DC7" w:rsidRPr="00507DC7">
        <w:t>-</w:t>
      </w:r>
      <w:r w:rsidR="00487415">
        <w:t xml:space="preserve"> </w:t>
      </w:r>
      <w:r w:rsidR="00507DC7" w:rsidRPr="00507DC7">
        <w:t>Consolidarea</w:t>
      </w:r>
      <w:r w:rsidR="00487415">
        <w:t xml:space="preserve"> </w:t>
      </w:r>
      <w:r w:rsidR="00507DC7" w:rsidRPr="00507DC7">
        <w:t>rolului</w:t>
      </w:r>
      <w:r w:rsidR="00487415">
        <w:t xml:space="preserve"> </w:t>
      </w:r>
      <w:r w:rsidR="00507DC7" w:rsidRPr="00507DC7">
        <w:t>culturii</w:t>
      </w:r>
      <w:r w:rsidR="00487415">
        <w:t xml:space="preserve"> </w:t>
      </w:r>
      <w:r w:rsidR="00507DC7" w:rsidRPr="00507DC7">
        <w:t>și</w:t>
      </w:r>
      <w:r w:rsidR="00487415">
        <w:t xml:space="preserve"> </w:t>
      </w:r>
      <w:r w:rsidR="00507DC7" w:rsidRPr="00507DC7">
        <w:t>al</w:t>
      </w:r>
      <w:r w:rsidR="00487415">
        <w:t xml:space="preserve"> </w:t>
      </w:r>
      <w:r w:rsidR="00507DC7" w:rsidRPr="00507DC7">
        <w:t>turismului</w:t>
      </w:r>
      <w:r w:rsidR="00487415">
        <w:t xml:space="preserve"> </w:t>
      </w:r>
      <w:r w:rsidR="00507DC7" w:rsidRPr="00507DC7">
        <w:t>durabil</w:t>
      </w:r>
      <w:r w:rsidR="00487415">
        <w:t xml:space="preserve"> </w:t>
      </w:r>
      <w:r w:rsidR="00507DC7" w:rsidRPr="00507DC7">
        <w:t>în</w:t>
      </w:r>
      <w:r w:rsidR="00487415">
        <w:t xml:space="preserve"> </w:t>
      </w:r>
      <w:r w:rsidR="00507DC7" w:rsidRPr="00507DC7">
        <w:t>dezvoltarea</w:t>
      </w:r>
      <w:r w:rsidR="00487415">
        <w:t xml:space="preserve"> </w:t>
      </w:r>
      <w:r w:rsidR="00507DC7" w:rsidRPr="00507DC7">
        <w:t>economică,</w:t>
      </w:r>
      <w:r w:rsidR="00487415">
        <w:t xml:space="preserve"> </w:t>
      </w:r>
      <w:r w:rsidR="00507DC7" w:rsidRPr="00507DC7">
        <w:t>incluziunea</w:t>
      </w:r>
      <w:r w:rsidR="00487415">
        <w:t xml:space="preserve"> </w:t>
      </w:r>
      <w:r w:rsidR="00507DC7" w:rsidRPr="00507DC7">
        <w:t>socială</w:t>
      </w:r>
      <w:r w:rsidR="00487415">
        <w:t xml:space="preserve"> </w:t>
      </w:r>
      <w:r w:rsidR="00507DC7" w:rsidRPr="00507DC7">
        <w:t>și</w:t>
      </w:r>
      <w:r w:rsidR="00487415">
        <w:t xml:space="preserve"> </w:t>
      </w:r>
      <w:r w:rsidR="00507DC7" w:rsidRPr="00507DC7">
        <w:t>inovarea</w:t>
      </w:r>
      <w:r w:rsidR="00487415">
        <w:t xml:space="preserve"> </w:t>
      </w:r>
      <w:r w:rsidR="00507DC7" w:rsidRPr="00507DC7">
        <w:t>socială</w:t>
      </w:r>
      <w:r w:rsidR="00487415">
        <w:t xml:space="preserve"> </w:t>
      </w:r>
      <w:r w:rsidR="00507DC7" w:rsidRPr="00507DC7">
        <w:t>și</w:t>
      </w:r>
      <w:r w:rsidR="00487415">
        <w:t xml:space="preserve"> </w:t>
      </w:r>
      <w:r w:rsidR="00507DC7" w:rsidRPr="00507DC7">
        <w:t>OSI</w:t>
      </w:r>
      <w:r w:rsidR="00487415">
        <w:t xml:space="preserve"> </w:t>
      </w:r>
      <w:r w:rsidR="00507DC7" w:rsidRPr="00507DC7">
        <w:t>6.3</w:t>
      </w:r>
      <w:r w:rsidR="00487415">
        <w:t xml:space="preserve"> </w:t>
      </w:r>
      <w:r w:rsidR="00507DC7" w:rsidRPr="00507DC7">
        <w:t>-</w:t>
      </w:r>
      <w:r w:rsidR="00487415">
        <w:t xml:space="preserve"> </w:t>
      </w:r>
      <w:r w:rsidR="00507DC7" w:rsidRPr="00507DC7">
        <w:t>Consolidarea</w:t>
      </w:r>
      <w:r w:rsidR="00487415">
        <w:t xml:space="preserve"> </w:t>
      </w:r>
      <w:r w:rsidR="00507DC7" w:rsidRPr="00507DC7">
        <w:t>încrederii</w:t>
      </w:r>
      <w:r w:rsidR="00487415">
        <w:t xml:space="preserve"> </w:t>
      </w:r>
      <w:r w:rsidR="00507DC7" w:rsidRPr="00507DC7">
        <w:t>reciproce,</w:t>
      </w:r>
      <w:r w:rsidR="00487415">
        <w:t xml:space="preserve"> </w:t>
      </w:r>
      <w:r w:rsidR="00507DC7" w:rsidRPr="00507DC7">
        <w:t>în</w:t>
      </w:r>
      <w:r w:rsidR="00487415">
        <w:t xml:space="preserve"> </w:t>
      </w:r>
      <w:r w:rsidR="00507DC7" w:rsidRPr="00507DC7">
        <w:t>special</w:t>
      </w:r>
      <w:r w:rsidR="00487415">
        <w:t xml:space="preserve"> </w:t>
      </w:r>
      <w:r w:rsidR="00507DC7" w:rsidRPr="00507DC7">
        <w:t>prin</w:t>
      </w:r>
      <w:r w:rsidR="00487415">
        <w:t xml:space="preserve"> </w:t>
      </w:r>
      <w:r w:rsidR="00507DC7" w:rsidRPr="00507DC7">
        <w:t>încurajarea</w:t>
      </w:r>
      <w:r w:rsidR="00487415">
        <w:t xml:space="preserve"> </w:t>
      </w:r>
      <w:r w:rsidR="00507DC7" w:rsidRPr="00507DC7">
        <w:t>acțiunilor</w:t>
      </w:r>
      <w:r w:rsidR="00487415">
        <w:t xml:space="preserve"> </w:t>
      </w:r>
      <w:r w:rsidR="00507DC7" w:rsidRPr="00507DC7">
        <w:t>interpersonale</w:t>
      </w:r>
      <w:r w:rsidR="00487415">
        <w:t xml:space="preserve"> </w:t>
      </w:r>
      <w:r w:rsidR="00507DC7" w:rsidRPr="00507DC7">
        <w:t>prin</w:t>
      </w:r>
      <w:r w:rsidR="00487415">
        <w:t xml:space="preserve"> </w:t>
      </w:r>
      <w:r w:rsidR="00507DC7" w:rsidRPr="00507DC7">
        <w:t>Programul</w:t>
      </w:r>
      <w:r w:rsidR="00487415">
        <w:t xml:space="preserve"> </w:t>
      </w:r>
      <w:r w:rsidR="00507DC7" w:rsidRPr="00507DC7">
        <w:t>Interreg</w:t>
      </w:r>
      <w:r w:rsidR="00487415">
        <w:t xml:space="preserve"> </w:t>
      </w:r>
      <w:r w:rsidR="00507DC7" w:rsidRPr="00507DC7">
        <w:t>VI-A</w:t>
      </w:r>
      <w:r w:rsidR="00487415">
        <w:t xml:space="preserve"> </w:t>
      </w:r>
      <w:r w:rsidR="00507DC7" w:rsidRPr="00507DC7">
        <w:t>România-Ungaria.</w:t>
      </w:r>
    </w:p>
    <w:p w14:paraId="6E40D9D5" w14:textId="5C803030" w:rsidR="00351ACE" w:rsidRPr="00507DC7" w:rsidRDefault="00507DC7" w:rsidP="00351ACE">
      <w:pPr>
        <w:numPr>
          <w:ilvl w:val="0"/>
          <w:numId w:val="2"/>
        </w:numPr>
        <w:spacing w:after="20"/>
        <w:ind w:right="198"/>
        <w:contextualSpacing/>
        <w:rPr>
          <w:b/>
        </w:rPr>
      </w:pPr>
      <w:r w:rsidRPr="00507DC7">
        <w:t>Nr.</w:t>
      </w:r>
      <w:r w:rsidR="00487415">
        <w:rPr>
          <w:b/>
        </w:rPr>
        <w:t xml:space="preserve"> </w:t>
      </w:r>
      <w:r w:rsidRPr="00507DC7">
        <w:rPr>
          <w:b/>
          <w:bCs/>
        </w:rPr>
        <w:t>3719</w:t>
      </w:r>
      <w:r w:rsidR="00487415">
        <w:rPr>
          <w:b/>
        </w:rPr>
        <w:t xml:space="preserve"> </w:t>
      </w:r>
      <w:r w:rsidRPr="00507DC7">
        <w:rPr>
          <w:b/>
        </w:rPr>
        <w:t>/</w:t>
      </w:r>
      <w:r w:rsidR="00487415">
        <w:rPr>
          <w:b/>
        </w:rPr>
        <w:t xml:space="preserve"> </w:t>
      </w:r>
      <w:r w:rsidRPr="00507DC7">
        <w:rPr>
          <w:b/>
          <w:bCs/>
        </w:rPr>
        <w:t>5</w:t>
      </w:r>
      <w:r w:rsidR="00487415">
        <w:rPr>
          <w:b/>
          <w:bCs/>
        </w:rPr>
        <w:t xml:space="preserve"> </w:t>
      </w:r>
      <w:r w:rsidRPr="00507DC7">
        <w:rPr>
          <w:b/>
          <w:bCs/>
        </w:rPr>
        <w:t>Februarie</w:t>
      </w:r>
      <w:r w:rsidR="00487415">
        <w:rPr>
          <w:b/>
          <w:bCs/>
        </w:rPr>
        <w:t xml:space="preserve"> </w:t>
      </w:r>
      <w:r w:rsidRPr="00507DC7">
        <w:rPr>
          <w:b/>
          <w:bCs/>
        </w:rPr>
        <w:t>2024</w:t>
      </w:r>
      <w:r w:rsidRPr="00507DC7">
        <w:t>,</w:t>
      </w:r>
      <w:r w:rsidR="00487415">
        <w:t xml:space="preserve"> </w:t>
      </w:r>
      <w:r w:rsidRPr="00507DC7">
        <w:t>Ministerul</w:t>
      </w:r>
      <w:r w:rsidR="00487415">
        <w:t xml:space="preserve"> </w:t>
      </w:r>
      <w:r w:rsidRPr="00507DC7">
        <w:t>Educației</w:t>
      </w:r>
      <w:r w:rsidR="00487415">
        <w:t xml:space="preserve"> </w:t>
      </w:r>
      <w:r>
        <w:t>-</w:t>
      </w:r>
      <w:r w:rsidR="00487415">
        <w:t xml:space="preserve"> </w:t>
      </w:r>
      <w:r w:rsidRPr="00507DC7">
        <w:t>Ordin</w:t>
      </w:r>
      <w:r w:rsidR="00487415">
        <w:t xml:space="preserve"> </w:t>
      </w:r>
      <w:r w:rsidRPr="00507DC7">
        <w:t>privind</w:t>
      </w:r>
      <w:r w:rsidR="00487415">
        <w:t xml:space="preserve"> </w:t>
      </w:r>
      <w:r w:rsidRPr="00507DC7">
        <w:t>acordarea</w:t>
      </w:r>
      <w:r w:rsidR="00487415">
        <w:t xml:space="preserve"> </w:t>
      </w:r>
      <w:r w:rsidRPr="00507DC7">
        <w:t>autorizației</w:t>
      </w:r>
      <w:r w:rsidR="00487415">
        <w:t xml:space="preserve"> </w:t>
      </w:r>
      <w:r w:rsidRPr="00507DC7">
        <w:t>de</w:t>
      </w:r>
      <w:r w:rsidR="00487415">
        <w:t xml:space="preserve"> </w:t>
      </w:r>
      <w:r w:rsidRPr="00507DC7">
        <w:t>funcționare</w:t>
      </w:r>
      <w:r w:rsidR="00487415">
        <w:t xml:space="preserve"> </w:t>
      </w:r>
      <w:r w:rsidRPr="00507DC7">
        <w:t>provizorie</w:t>
      </w:r>
      <w:r w:rsidR="00487415">
        <w:t xml:space="preserve"> </w:t>
      </w:r>
      <w:r w:rsidRPr="00507DC7">
        <w:t>unității</w:t>
      </w:r>
      <w:r w:rsidR="00487415">
        <w:t xml:space="preserve"> </w:t>
      </w:r>
      <w:r w:rsidRPr="00507DC7">
        <w:t>de</w:t>
      </w:r>
      <w:r w:rsidR="00487415">
        <w:t xml:space="preserve"> </w:t>
      </w:r>
      <w:r w:rsidRPr="00507DC7">
        <w:t>învățământ</w:t>
      </w:r>
      <w:r w:rsidR="00487415">
        <w:t xml:space="preserve"> </w:t>
      </w:r>
      <w:r w:rsidRPr="00507DC7">
        <w:t>preuniversitar</w:t>
      </w:r>
      <w:r w:rsidR="00487415">
        <w:t xml:space="preserve"> </w:t>
      </w:r>
      <w:r w:rsidRPr="00507DC7">
        <w:t>particular</w:t>
      </w:r>
      <w:r w:rsidR="00487415">
        <w:t xml:space="preserve"> </w:t>
      </w:r>
      <w:r w:rsidRPr="00507DC7">
        <w:t>Școala</w:t>
      </w:r>
      <w:r w:rsidR="00487415">
        <w:t xml:space="preserve"> </w:t>
      </w:r>
      <w:r w:rsidRPr="00507DC7">
        <w:t>Postliceală</w:t>
      </w:r>
      <w:r w:rsidR="00487415">
        <w:t xml:space="preserve"> </w:t>
      </w:r>
      <w:r w:rsidRPr="00507DC7">
        <w:t>„Vasile</w:t>
      </w:r>
      <w:r w:rsidR="00487415">
        <w:t xml:space="preserve"> </w:t>
      </w:r>
      <w:r w:rsidRPr="00507DC7">
        <w:t>Goldiș“</w:t>
      </w:r>
      <w:r w:rsidR="00487415">
        <w:t xml:space="preserve"> </w:t>
      </w:r>
      <w:r w:rsidRPr="00507DC7">
        <w:t>Deva</w:t>
      </w:r>
      <w:r w:rsidR="00487415">
        <w:t xml:space="preserve"> </w:t>
      </w:r>
      <w:r w:rsidRPr="00507DC7">
        <w:t>din</w:t>
      </w:r>
      <w:r w:rsidR="00487415">
        <w:t xml:space="preserve"> </w:t>
      </w:r>
      <w:r w:rsidRPr="00507DC7">
        <w:t>municipiul</w:t>
      </w:r>
      <w:r w:rsidR="00487415">
        <w:t xml:space="preserve"> </w:t>
      </w:r>
      <w:r w:rsidRPr="00507DC7">
        <w:t>Deva,</w:t>
      </w:r>
      <w:r w:rsidR="00487415">
        <w:t xml:space="preserve"> </w:t>
      </w:r>
      <w:r w:rsidRPr="00507DC7">
        <w:t>județul</w:t>
      </w:r>
      <w:r w:rsidR="00487415">
        <w:t xml:space="preserve"> </w:t>
      </w:r>
      <w:r w:rsidRPr="00507DC7">
        <w:t>Hunedoara.</w:t>
      </w:r>
    </w:p>
    <w:p w14:paraId="4F8B27FC" w14:textId="159D7A57" w:rsidR="00507DC7" w:rsidRPr="003E6478" w:rsidRDefault="00507DC7" w:rsidP="00507DC7">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sidR="0070532C">
        <w:rPr>
          <w:b/>
          <w:bCs/>
          <w:color w:val="3333FF"/>
        </w:rPr>
        <w:t>437</w:t>
      </w:r>
      <w:r w:rsidRPr="003E6478">
        <w:rPr>
          <w:b/>
          <w:bCs/>
          <w:color w:val="3333FF"/>
        </w:rPr>
        <w:t>/</w:t>
      </w:r>
      <w:r w:rsidR="00487415">
        <w:rPr>
          <w:b/>
          <w:bCs/>
          <w:color w:val="3333FF"/>
        </w:rPr>
        <w:t xml:space="preserve"> </w:t>
      </w:r>
      <w:r>
        <w:rPr>
          <w:b/>
          <w:bCs/>
          <w:color w:val="3333FF"/>
        </w:rPr>
        <w:t>13</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52ABCAF7" w14:textId="0895C98A" w:rsidR="00507DC7" w:rsidRPr="0070532C" w:rsidRDefault="0070532C" w:rsidP="00507DC7">
      <w:pPr>
        <w:numPr>
          <w:ilvl w:val="0"/>
          <w:numId w:val="2"/>
        </w:numPr>
        <w:spacing w:after="20"/>
        <w:ind w:right="198"/>
        <w:contextualSpacing/>
        <w:rPr>
          <w:b/>
        </w:rPr>
      </w:pPr>
      <w:r w:rsidRPr="0070532C">
        <w:t>Nr.</w:t>
      </w:r>
      <w:r w:rsidR="00487415">
        <w:t xml:space="preserve"> </w:t>
      </w:r>
      <w:r w:rsidRPr="0070532C">
        <w:rPr>
          <w:b/>
          <w:bCs/>
        </w:rPr>
        <w:t>126</w:t>
      </w:r>
      <w:r w:rsidR="00487415">
        <w:t xml:space="preserve"> </w:t>
      </w:r>
      <w:r w:rsidRPr="0070532C">
        <w:t>/</w:t>
      </w:r>
      <w:r w:rsidR="00487415">
        <w:t xml:space="preserve"> </w:t>
      </w:r>
      <w:r w:rsidRPr="0070532C">
        <w:rPr>
          <w:b/>
          <w:bCs/>
        </w:rPr>
        <w:t>10</w:t>
      </w:r>
      <w:r w:rsidR="00487415">
        <w:rPr>
          <w:b/>
          <w:bCs/>
        </w:rPr>
        <w:t xml:space="preserve"> </w:t>
      </w:r>
      <w:r w:rsidRPr="0070532C">
        <w:rPr>
          <w:b/>
          <w:bCs/>
        </w:rPr>
        <w:t>Mai</w:t>
      </w:r>
      <w:r w:rsidR="00487415">
        <w:rPr>
          <w:b/>
          <w:bCs/>
        </w:rPr>
        <w:t xml:space="preserve"> </w:t>
      </w:r>
      <w:r w:rsidRPr="0070532C">
        <w:rPr>
          <w:b/>
          <w:bCs/>
        </w:rPr>
        <w:t>2024</w:t>
      </w:r>
      <w:r w:rsidRPr="0070532C">
        <w:t>,</w:t>
      </w:r>
      <w:r w:rsidR="00487415">
        <w:t xml:space="preserve"> </w:t>
      </w:r>
      <w:r w:rsidRPr="0070532C">
        <w:t>Par</w:t>
      </w:r>
      <w:r>
        <w:t>l</w:t>
      </w:r>
      <w:r w:rsidRPr="0070532C">
        <w:t>amentul</w:t>
      </w:r>
      <w:r w:rsidR="00487415">
        <w:t xml:space="preserve"> </w:t>
      </w:r>
      <w:r w:rsidRPr="0070532C">
        <w:t>României</w:t>
      </w:r>
      <w:r w:rsidR="00487415">
        <w:t xml:space="preserve"> </w:t>
      </w:r>
      <w:r w:rsidR="00507DC7">
        <w:t>-</w:t>
      </w:r>
      <w:r w:rsidR="00487415">
        <w:t xml:space="preserve"> </w:t>
      </w:r>
      <w:r w:rsidRPr="0070532C">
        <w:t>Lege</w:t>
      </w:r>
      <w:r w:rsidR="00487415">
        <w:t xml:space="preserve"> </w:t>
      </w:r>
      <w:r w:rsidRPr="0070532C">
        <w:t>privind</w:t>
      </w:r>
      <w:r w:rsidR="00487415">
        <w:t xml:space="preserve"> </w:t>
      </w:r>
      <w:r w:rsidRPr="0070532C">
        <w:t>unele</w:t>
      </w:r>
      <w:r w:rsidR="00487415">
        <w:t xml:space="preserve"> </w:t>
      </w:r>
      <w:r w:rsidRPr="0070532C">
        <w:t>măsuri</w:t>
      </w:r>
      <w:r w:rsidR="00487415">
        <w:t xml:space="preserve"> </w:t>
      </w:r>
      <w:r w:rsidRPr="0070532C">
        <w:t>pentru</w:t>
      </w:r>
      <w:r w:rsidR="00487415">
        <w:t xml:space="preserve"> </w:t>
      </w:r>
      <w:r w:rsidRPr="0070532C">
        <w:t>consolidarea</w:t>
      </w:r>
      <w:r w:rsidR="00487415">
        <w:t xml:space="preserve"> </w:t>
      </w:r>
      <w:r w:rsidRPr="0070532C">
        <w:t>capacității</w:t>
      </w:r>
      <w:r w:rsidR="00487415">
        <w:t xml:space="preserve"> </w:t>
      </w:r>
      <w:r w:rsidRPr="0070532C">
        <w:t>de</w:t>
      </w:r>
      <w:r w:rsidR="00487415">
        <w:t xml:space="preserve"> </w:t>
      </w:r>
      <w:r w:rsidRPr="0070532C">
        <w:t>combatere</w:t>
      </w:r>
      <w:r w:rsidR="00487415">
        <w:t xml:space="preserve"> </w:t>
      </w:r>
      <w:r w:rsidRPr="0070532C">
        <w:t>a</w:t>
      </w:r>
      <w:r w:rsidR="00487415">
        <w:t xml:space="preserve"> </w:t>
      </w:r>
      <w:r w:rsidRPr="0070532C">
        <w:t>evaziunii</w:t>
      </w:r>
      <w:r w:rsidR="00487415">
        <w:t xml:space="preserve"> </w:t>
      </w:r>
      <w:r w:rsidRPr="0070532C">
        <w:t>fiscale,</w:t>
      </w:r>
      <w:r w:rsidR="00487415">
        <w:t xml:space="preserve"> </w:t>
      </w:r>
      <w:r w:rsidRPr="0070532C">
        <w:t>precum</w:t>
      </w:r>
      <w:r w:rsidR="00487415">
        <w:t xml:space="preserve"> </w:t>
      </w:r>
      <w:r w:rsidRPr="0070532C">
        <w:t>și</w:t>
      </w:r>
      <w:r w:rsidR="00487415">
        <w:t xml:space="preserve"> </w:t>
      </w:r>
      <w:r w:rsidRPr="0070532C">
        <w:t>pentru</w:t>
      </w:r>
      <w:r w:rsidR="00487415">
        <w:t xml:space="preserve"> </w:t>
      </w:r>
      <w:r w:rsidRPr="0070532C">
        <w:t>modificarea</w:t>
      </w:r>
      <w:r w:rsidR="00487415">
        <w:t xml:space="preserve"> </w:t>
      </w:r>
      <w:r w:rsidRPr="0070532C">
        <w:t>și</w:t>
      </w:r>
      <w:r w:rsidR="00487415">
        <w:t xml:space="preserve"> </w:t>
      </w:r>
      <w:r w:rsidRPr="0070532C">
        <w:t>completarea</w:t>
      </w:r>
      <w:r w:rsidR="00487415">
        <w:t xml:space="preserve"> </w:t>
      </w:r>
      <w:r w:rsidRPr="0070532C">
        <w:t>unor</w:t>
      </w:r>
      <w:r w:rsidR="00487415">
        <w:t xml:space="preserve"> </w:t>
      </w:r>
      <w:r w:rsidRPr="0070532C">
        <w:t>acte</w:t>
      </w:r>
      <w:r w:rsidR="00487415">
        <w:t xml:space="preserve"> </w:t>
      </w:r>
      <w:r w:rsidRPr="0070532C">
        <w:t>normative.</w:t>
      </w:r>
    </w:p>
    <w:p w14:paraId="5E47FD4F" w14:textId="736F917B" w:rsidR="0070532C" w:rsidRPr="00E71D44" w:rsidRDefault="0070532C" w:rsidP="00507DC7">
      <w:pPr>
        <w:numPr>
          <w:ilvl w:val="0"/>
          <w:numId w:val="2"/>
        </w:numPr>
        <w:spacing w:after="20"/>
        <w:ind w:right="198"/>
        <w:contextualSpacing/>
        <w:rPr>
          <w:b/>
        </w:rPr>
      </w:pPr>
      <w:r w:rsidRPr="0070532C">
        <w:t>Nr.</w:t>
      </w:r>
      <w:r w:rsidR="00487415">
        <w:t xml:space="preserve"> </w:t>
      </w:r>
      <w:r w:rsidRPr="0070532C">
        <w:rPr>
          <w:b/>
          <w:bCs/>
        </w:rPr>
        <w:t>130</w:t>
      </w:r>
      <w:r w:rsidR="00487415">
        <w:t xml:space="preserve"> </w:t>
      </w:r>
      <w:r w:rsidRPr="0070532C">
        <w:t>/</w:t>
      </w:r>
      <w:r w:rsidR="00487415">
        <w:t xml:space="preserve"> </w:t>
      </w:r>
      <w:r w:rsidRPr="0070532C">
        <w:rPr>
          <w:b/>
          <w:bCs/>
        </w:rPr>
        <w:t>10</w:t>
      </w:r>
      <w:r w:rsidR="00487415">
        <w:rPr>
          <w:b/>
          <w:bCs/>
        </w:rPr>
        <w:t xml:space="preserve"> </w:t>
      </w:r>
      <w:r w:rsidRPr="0070532C">
        <w:rPr>
          <w:b/>
          <w:bCs/>
        </w:rPr>
        <w:t>Mai</w:t>
      </w:r>
      <w:r w:rsidR="00487415">
        <w:rPr>
          <w:b/>
          <w:bCs/>
        </w:rPr>
        <w:t xml:space="preserve"> </w:t>
      </w:r>
      <w:r w:rsidRPr="0070532C">
        <w:rPr>
          <w:b/>
          <w:bCs/>
        </w:rPr>
        <w:t>2024</w:t>
      </w:r>
      <w:r w:rsidRPr="0070532C">
        <w:t>,</w:t>
      </w:r>
      <w:r w:rsidR="00487415">
        <w:t xml:space="preserve"> </w:t>
      </w:r>
      <w:r w:rsidRPr="0070532C">
        <w:t>Par</w:t>
      </w:r>
      <w:r>
        <w:t>l</w:t>
      </w:r>
      <w:r w:rsidRPr="0070532C">
        <w:t>amentul</w:t>
      </w:r>
      <w:r w:rsidR="00487415">
        <w:t xml:space="preserve"> </w:t>
      </w:r>
      <w:r w:rsidRPr="0070532C">
        <w:t>României</w:t>
      </w:r>
      <w:r w:rsidR="00487415">
        <w:t xml:space="preserve"> </w:t>
      </w:r>
      <w:r>
        <w:t>-</w:t>
      </w:r>
      <w:r w:rsidR="00487415">
        <w:t xml:space="preserve"> </w:t>
      </w:r>
      <w:r w:rsidRPr="0070532C">
        <w:t>Lege</w:t>
      </w:r>
      <w:r w:rsidR="00487415">
        <w:t xml:space="preserve"> </w:t>
      </w:r>
      <w:r w:rsidRPr="0070532C">
        <w:t>pentru</w:t>
      </w:r>
      <w:r w:rsidR="00487415">
        <w:t xml:space="preserve"> </w:t>
      </w:r>
      <w:r w:rsidRPr="0070532C">
        <w:t>aprobarea</w:t>
      </w:r>
      <w:r w:rsidR="00487415">
        <w:t xml:space="preserve"> </w:t>
      </w:r>
      <w:r w:rsidRPr="0070532C">
        <w:t>Ordonanței</w:t>
      </w:r>
      <w:r w:rsidR="00487415">
        <w:t xml:space="preserve"> </w:t>
      </w:r>
      <w:r w:rsidRPr="0070532C">
        <w:t>de</w:t>
      </w:r>
      <w:r w:rsidR="00487415">
        <w:t xml:space="preserve"> </w:t>
      </w:r>
      <w:r w:rsidRPr="0070532C">
        <w:t>urgență</w:t>
      </w:r>
      <w:r w:rsidR="00487415">
        <w:t xml:space="preserve"> </w:t>
      </w:r>
      <w:r w:rsidRPr="0070532C">
        <w:t>a</w:t>
      </w:r>
      <w:r w:rsidR="00487415">
        <w:t xml:space="preserve"> </w:t>
      </w:r>
      <w:r w:rsidRPr="0070532C">
        <w:t>Guvernului</w:t>
      </w:r>
      <w:r w:rsidR="00487415">
        <w:t xml:space="preserve"> </w:t>
      </w:r>
      <w:r w:rsidRPr="0070532C">
        <w:t>nr.</w:t>
      </w:r>
      <w:r w:rsidR="00487415">
        <w:t xml:space="preserve"> </w:t>
      </w:r>
      <w:r w:rsidRPr="0070532C">
        <w:t>138/2022</w:t>
      </w:r>
      <w:r w:rsidR="00487415">
        <w:t xml:space="preserve"> </w:t>
      </w:r>
      <w:r w:rsidRPr="0070532C">
        <w:t>privind</w:t>
      </w:r>
      <w:r w:rsidR="00487415">
        <w:t xml:space="preserve"> </w:t>
      </w:r>
      <w:r w:rsidRPr="0070532C">
        <w:t>instituirea</w:t>
      </w:r>
      <w:r w:rsidR="00487415">
        <w:t xml:space="preserve"> </w:t>
      </w:r>
      <w:r w:rsidRPr="0070532C">
        <w:t>unei</w:t>
      </w:r>
      <w:r w:rsidR="00487415">
        <w:t xml:space="preserve"> </w:t>
      </w:r>
      <w:r w:rsidRPr="0070532C">
        <w:t>scheme</w:t>
      </w:r>
      <w:r w:rsidR="00487415">
        <w:t xml:space="preserve"> </w:t>
      </w:r>
      <w:r w:rsidRPr="0070532C">
        <w:t>de</w:t>
      </w:r>
      <w:r w:rsidR="00487415">
        <w:t xml:space="preserve"> </w:t>
      </w:r>
      <w:r w:rsidRPr="0070532C">
        <w:t>ajutor</w:t>
      </w:r>
      <w:r w:rsidR="00487415">
        <w:t xml:space="preserve"> </w:t>
      </w:r>
      <w:r w:rsidRPr="0070532C">
        <w:t>de</w:t>
      </w:r>
      <w:r w:rsidR="00487415">
        <w:t xml:space="preserve"> </w:t>
      </w:r>
      <w:r w:rsidRPr="0070532C">
        <w:t>stat</w:t>
      </w:r>
      <w:r w:rsidR="00487415">
        <w:t xml:space="preserve"> </w:t>
      </w:r>
      <w:r w:rsidRPr="0070532C">
        <w:t>acordat</w:t>
      </w:r>
      <w:r w:rsidR="00487415">
        <w:t xml:space="preserve"> </w:t>
      </w:r>
      <w:r w:rsidRPr="0070532C">
        <w:lastRenderedPageBreak/>
        <w:t>întreprinderilor</w:t>
      </w:r>
      <w:r w:rsidR="00487415">
        <w:t xml:space="preserve"> </w:t>
      </w:r>
      <w:r w:rsidRPr="0070532C">
        <w:t>din</w:t>
      </w:r>
      <w:r w:rsidR="00487415">
        <w:t xml:space="preserve"> </w:t>
      </w:r>
      <w:r w:rsidRPr="0070532C">
        <w:t>sectoarele</w:t>
      </w:r>
      <w:r w:rsidR="00487415">
        <w:t xml:space="preserve"> </w:t>
      </w:r>
      <w:r w:rsidRPr="0070532C">
        <w:t>considerate</w:t>
      </w:r>
      <w:r w:rsidR="00487415">
        <w:t xml:space="preserve"> </w:t>
      </w:r>
      <w:r w:rsidRPr="0070532C">
        <w:t>a</w:t>
      </w:r>
      <w:r w:rsidR="00487415">
        <w:t xml:space="preserve"> </w:t>
      </w:r>
      <w:r w:rsidRPr="0070532C">
        <w:t>fi</w:t>
      </w:r>
      <w:r w:rsidR="00487415">
        <w:t xml:space="preserve"> </w:t>
      </w:r>
      <w:r w:rsidRPr="0070532C">
        <w:t>expuse</w:t>
      </w:r>
      <w:r w:rsidR="00487415">
        <w:t xml:space="preserve"> </w:t>
      </w:r>
      <w:r w:rsidRPr="0070532C">
        <w:t>unui</w:t>
      </w:r>
      <w:r w:rsidR="00487415">
        <w:t xml:space="preserve"> </w:t>
      </w:r>
      <w:r w:rsidRPr="0070532C">
        <w:t>risc</w:t>
      </w:r>
      <w:r w:rsidR="00487415">
        <w:t xml:space="preserve"> </w:t>
      </w:r>
      <w:r w:rsidRPr="0070532C">
        <w:t>real</w:t>
      </w:r>
      <w:r w:rsidR="00487415">
        <w:t xml:space="preserve"> </w:t>
      </w:r>
      <w:r w:rsidRPr="0070532C">
        <w:t>de</w:t>
      </w:r>
      <w:r w:rsidR="00487415">
        <w:t xml:space="preserve"> </w:t>
      </w:r>
      <w:r w:rsidRPr="0070532C">
        <w:t>relocare</w:t>
      </w:r>
      <w:r w:rsidR="00487415">
        <w:t xml:space="preserve"> </w:t>
      </w:r>
      <w:r w:rsidRPr="0070532C">
        <w:t>a</w:t>
      </w:r>
      <w:r w:rsidR="00487415">
        <w:t xml:space="preserve"> </w:t>
      </w:r>
      <w:r w:rsidRPr="0070532C">
        <w:t>emisiilor</w:t>
      </w:r>
      <w:r w:rsidR="00487415">
        <w:t xml:space="preserve"> </w:t>
      </w:r>
      <w:r w:rsidRPr="0070532C">
        <w:t>de</w:t>
      </w:r>
      <w:r w:rsidR="00487415">
        <w:t xml:space="preserve"> </w:t>
      </w:r>
      <w:r w:rsidRPr="0070532C">
        <w:t>dioxid</w:t>
      </w:r>
      <w:r w:rsidR="00487415">
        <w:t xml:space="preserve"> </w:t>
      </w:r>
      <w:r w:rsidRPr="0070532C">
        <w:t>de</w:t>
      </w:r>
      <w:r w:rsidR="00487415">
        <w:t xml:space="preserve"> </w:t>
      </w:r>
      <w:r w:rsidRPr="0070532C">
        <w:t>carbon</w:t>
      </w:r>
      <w:r w:rsidR="00487415">
        <w:t xml:space="preserve"> </w:t>
      </w:r>
      <w:r w:rsidRPr="0070532C">
        <w:t>din</w:t>
      </w:r>
      <w:r w:rsidR="00487415">
        <w:t xml:space="preserve"> </w:t>
      </w:r>
      <w:r w:rsidRPr="0070532C">
        <w:t>cauza</w:t>
      </w:r>
      <w:r w:rsidR="00487415">
        <w:t xml:space="preserve"> </w:t>
      </w:r>
      <w:r w:rsidRPr="0070532C">
        <w:t>costurilor</w:t>
      </w:r>
      <w:r w:rsidR="00487415">
        <w:t xml:space="preserve"> </w:t>
      </w:r>
      <w:r w:rsidRPr="0070532C">
        <w:t>indirecte</w:t>
      </w:r>
      <w:r w:rsidR="00487415">
        <w:t xml:space="preserve"> </w:t>
      </w:r>
      <w:r w:rsidRPr="0070532C">
        <w:t>semnificative</w:t>
      </w:r>
      <w:r w:rsidR="00487415">
        <w:t xml:space="preserve"> </w:t>
      </w:r>
      <w:r w:rsidRPr="0070532C">
        <w:t>pe</w:t>
      </w:r>
      <w:r w:rsidR="00487415">
        <w:t xml:space="preserve"> </w:t>
      </w:r>
      <w:r w:rsidRPr="0070532C">
        <w:t>care</w:t>
      </w:r>
      <w:r w:rsidR="00487415">
        <w:t xml:space="preserve"> </w:t>
      </w:r>
      <w:r w:rsidRPr="0070532C">
        <w:t>le</w:t>
      </w:r>
      <w:r w:rsidR="00487415">
        <w:t xml:space="preserve"> </w:t>
      </w:r>
      <w:r w:rsidRPr="0070532C">
        <w:t>suportă</w:t>
      </w:r>
      <w:r w:rsidR="00487415">
        <w:t xml:space="preserve"> </w:t>
      </w:r>
      <w:r w:rsidRPr="0070532C">
        <w:t>efectiv</w:t>
      </w:r>
      <w:r w:rsidR="00487415">
        <w:t xml:space="preserve"> </w:t>
      </w:r>
      <w:r w:rsidRPr="0070532C">
        <w:t>ca</w:t>
      </w:r>
      <w:r w:rsidR="00487415">
        <w:t xml:space="preserve"> </w:t>
      </w:r>
      <w:r w:rsidRPr="0070532C">
        <w:t>urmare</w:t>
      </w:r>
      <w:r w:rsidR="00487415">
        <w:t xml:space="preserve"> </w:t>
      </w:r>
      <w:r w:rsidRPr="0070532C">
        <w:t>a</w:t>
      </w:r>
      <w:r w:rsidR="00487415">
        <w:t xml:space="preserve"> </w:t>
      </w:r>
      <w:r w:rsidRPr="0070532C">
        <w:t>transferării</w:t>
      </w:r>
      <w:r w:rsidR="00487415">
        <w:t xml:space="preserve"> </w:t>
      </w:r>
      <w:r w:rsidRPr="0070532C">
        <w:t>costurilor</w:t>
      </w:r>
      <w:r w:rsidR="00487415">
        <w:t xml:space="preserve"> </w:t>
      </w:r>
      <w:r w:rsidRPr="0070532C">
        <w:t>emisiilor</w:t>
      </w:r>
      <w:r w:rsidR="00487415">
        <w:t xml:space="preserve"> </w:t>
      </w:r>
      <w:r w:rsidRPr="0070532C">
        <w:t>de</w:t>
      </w:r>
      <w:r w:rsidR="00487415">
        <w:t xml:space="preserve"> </w:t>
      </w:r>
      <w:r w:rsidRPr="0070532C">
        <w:t>gaze</w:t>
      </w:r>
      <w:r w:rsidR="00487415">
        <w:t xml:space="preserve"> </w:t>
      </w:r>
      <w:r w:rsidRPr="0070532C">
        <w:t>cu</w:t>
      </w:r>
      <w:r w:rsidR="00487415">
        <w:t xml:space="preserve"> </w:t>
      </w:r>
      <w:r w:rsidRPr="0070532C">
        <w:t>efect</w:t>
      </w:r>
      <w:r w:rsidR="00487415">
        <w:t xml:space="preserve"> </w:t>
      </w:r>
      <w:r w:rsidRPr="0070532C">
        <w:t>de</w:t>
      </w:r>
      <w:r w:rsidR="00487415">
        <w:t xml:space="preserve"> </w:t>
      </w:r>
      <w:r w:rsidRPr="0070532C">
        <w:t>seră</w:t>
      </w:r>
      <w:r w:rsidR="00487415">
        <w:t xml:space="preserve"> </w:t>
      </w:r>
      <w:r w:rsidRPr="0070532C">
        <w:t>în</w:t>
      </w:r>
      <w:r w:rsidR="00487415">
        <w:t xml:space="preserve"> </w:t>
      </w:r>
      <w:r w:rsidRPr="0070532C">
        <w:t>prețul</w:t>
      </w:r>
      <w:r w:rsidR="00487415">
        <w:t xml:space="preserve"> </w:t>
      </w:r>
      <w:r w:rsidRPr="0070532C">
        <w:t>energiei</w:t>
      </w:r>
      <w:r w:rsidR="00487415">
        <w:t xml:space="preserve"> </w:t>
      </w:r>
      <w:r w:rsidRPr="0070532C">
        <w:t>electrice,</w:t>
      </w:r>
      <w:r w:rsidR="00487415">
        <w:t xml:space="preserve"> </w:t>
      </w:r>
      <w:r w:rsidRPr="0070532C">
        <w:t>precum</w:t>
      </w:r>
      <w:r w:rsidR="00487415">
        <w:t xml:space="preserve"> </w:t>
      </w:r>
      <w:r w:rsidRPr="0070532C">
        <w:t>și</w:t>
      </w:r>
      <w:r w:rsidR="00487415">
        <w:t xml:space="preserve"> </w:t>
      </w:r>
      <w:r w:rsidRPr="0070532C">
        <w:t>pentru</w:t>
      </w:r>
      <w:r w:rsidR="00487415">
        <w:t xml:space="preserve"> </w:t>
      </w:r>
      <w:r w:rsidRPr="0070532C">
        <w:t>modificarea</w:t>
      </w:r>
      <w:r w:rsidR="00487415">
        <w:t xml:space="preserve"> </w:t>
      </w:r>
      <w:r w:rsidRPr="0070532C">
        <w:t>și</w:t>
      </w:r>
      <w:r w:rsidR="00487415">
        <w:t xml:space="preserve"> </w:t>
      </w:r>
      <w:r w:rsidRPr="0070532C">
        <w:t>completarea</w:t>
      </w:r>
      <w:r w:rsidR="00487415">
        <w:t xml:space="preserve"> </w:t>
      </w:r>
      <w:r w:rsidRPr="0070532C">
        <w:t>unor</w:t>
      </w:r>
      <w:r w:rsidR="00487415">
        <w:t xml:space="preserve"> </w:t>
      </w:r>
      <w:r w:rsidRPr="0070532C">
        <w:t>acte</w:t>
      </w:r>
      <w:r w:rsidR="00487415">
        <w:t xml:space="preserve"> </w:t>
      </w:r>
      <w:r w:rsidRPr="0070532C">
        <w:t>normative</w:t>
      </w:r>
      <w:r w:rsidR="00487415">
        <w:t xml:space="preserve"> </w:t>
      </w:r>
      <w:r w:rsidRPr="0070532C">
        <w:t>în</w:t>
      </w:r>
      <w:r w:rsidR="00487415">
        <w:t xml:space="preserve"> </w:t>
      </w:r>
      <w:r w:rsidRPr="0070532C">
        <w:t>domeniul</w:t>
      </w:r>
      <w:r w:rsidR="00487415">
        <w:t xml:space="preserve"> </w:t>
      </w:r>
      <w:r w:rsidRPr="0070532C">
        <w:t>energiei.</w:t>
      </w:r>
    </w:p>
    <w:p w14:paraId="7C90DDD1" w14:textId="540D482E" w:rsidR="00E71D44" w:rsidRPr="003E6478" w:rsidRDefault="00E71D44" w:rsidP="00E71D44">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440</w:t>
      </w:r>
      <w:r w:rsidRPr="003E6478">
        <w:rPr>
          <w:b/>
          <w:bCs/>
          <w:color w:val="3333FF"/>
        </w:rPr>
        <w:t>/</w:t>
      </w:r>
      <w:r w:rsidR="00487415">
        <w:rPr>
          <w:b/>
          <w:bCs/>
          <w:color w:val="3333FF"/>
        </w:rPr>
        <w:t xml:space="preserve"> </w:t>
      </w:r>
      <w:r>
        <w:rPr>
          <w:b/>
          <w:bCs/>
          <w:color w:val="3333FF"/>
        </w:rPr>
        <w:t>14</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3D9123A3" w14:textId="5FDB1B6B" w:rsidR="00E71D44" w:rsidRPr="00E71D44" w:rsidRDefault="00E71D44" w:rsidP="00E71D44">
      <w:pPr>
        <w:numPr>
          <w:ilvl w:val="0"/>
          <w:numId w:val="2"/>
        </w:numPr>
        <w:spacing w:after="20"/>
        <w:ind w:right="198"/>
        <w:contextualSpacing/>
        <w:rPr>
          <w:b/>
        </w:rPr>
      </w:pPr>
      <w:r w:rsidRPr="00E71D44">
        <w:t>Nr.</w:t>
      </w:r>
      <w:r w:rsidR="00487415">
        <w:t xml:space="preserve"> </w:t>
      </w:r>
      <w:r w:rsidRPr="00E71D44">
        <w:rPr>
          <w:b/>
          <w:bCs/>
        </w:rPr>
        <w:t>3688</w:t>
      </w:r>
      <w:r w:rsidR="00487415">
        <w:t xml:space="preserve"> </w:t>
      </w:r>
      <w:r w:rsidRPr="00E71D44">
        <w:t>/</w:t>
      </w:r>
      <w:r w:rsidR="00487415">
        <w:t xml:space="preserve"> </w:t>
      </w:r>
      <w:r w:rsidRPr="00E71D44">
        <w:rPr>
          <w:b/>
          <w:bCs/>
        </w:rPr>
        <w:t>1</w:t>
      </w:r>
      <w:r w:rsidR="00487415">
        <w:rPr>
          <w:b/>
          <w:bCs/>
        </w:rPr>
        <w:t xml:space="preserve"> </w:t>
      </w:r>
      <w:r w:rsidRPr="00E71D44">
        <w:rPr>
          <w:b/>
          <w:bCs/>
        </w:rPr>
        <w:t>Februarie</w:t>
      </w:r>
      <w:r w:rsidR="00487415">
        <w:rPr>
          <w:b/>
          <w:bCs/>
        </w:rPr>
        <w:t xml:space="preserve"> </w:t>
      </w:r>
      <w:r w:rsidRPr="00E71D44">
        <w:rPr>
          <w:b/>
          <w:bCs/>
        </w:rPr>
        <w:t>2024</w:t>
      </w:r>
      <w:r w:rsidRPr="00E71D44">
        <w:t>,</w:t>
      </w:r>
      <w:r w:rsidR="00487415">
        <w:t xml:space="preserve"> </w:t>
      </w:r>
      <w:r w:rsidRPr="00E71D44">
        <w:t>Ministerul</w:t>
      </w:r>
      <w:r w:rsidR="00487415">
        <w:t xml:space="preserve"> </w:t>
      </w:r>
      <w:r w:rsidRPr="00E71D44">
        <w:t>Educației</w:t>
      </w:r>
      <w:r w:rsidR="00487415">
        <w:t xml:space="preserve"> </w:t>
      </w:r>
      <w:r>
        <w:t>-</w:t>
      </w:r>
      <w:r w:rsidR="00487415">
        <w:t xml:space="preserve"> </w:t>
      </w:r>
      <w:r w:rsidRPr="00E71D44">
        <w:t>Ordin</w:t>
      </w:r>
      <w:r w:rsidR="00487415">
        <w:t xml:space="preserve"> </w:t>
      </w:r>
      <w:r w:rsidRPr="00E71D44">
        <w:t>privind</w:t>
      </w:r>
      <w:r w:rsidR="00487415">
        <w:t xml:space="preserve"> </w:t>
      </w:r>
      <w:r w:rsidRPr="00E71D44">
        <w:t>acordarea</w:t>
      </w:r>
      <w:r w:rsidR="00487415">
        <w:t xml:space="preserve"> </w:t>
      </w:r>
      <w:r w:rsidRPr="00E71D44">
        <w:t>autorizației</w:t>
      </w:r>
      <w:r w:rsidR="00487415">
        <w:t xml:space="preserve"> </w:t>
      </w:r>
      <w:r w:rsidRPr="00E71D44">
        <w:t>de</w:t>
      </w:r>
      <w:r w:rsidR="00487415">
        <w:t xml:space="preserve"> </w:t>
      </w:r>
      <w:r w:rsidRPr="00E71D44">
        <w:t>funcționare</w:t>
      </w:r>
      <w:r w:rsidR="00487415">
        <w:t xml:space="preserve"> </w:t>
      </w:r>
      <w:r w:rsidRPr="00E71D44">
        <w:t>provizorie</w:t>
      </w:r>
      <w:r w:rsidR="00487415">
        <w:t xml:space="preserve"> </w:t>
      </w:r>
      <w:r w:rsidRPr="00E71D44">
        <w:t>unității</w:t>
      </w:r>
      <w:r w:rsidR="00487415">
        <w:t xml:space="preserve"> </w:t>
      </w:r>
      <w:r w:rsidRPr="00E71D44">
        <w:t>de</w:t>
      </w:r>
      <w:r w:rsidR="00487415">
        <w:t xml:space="preserve"> </w:t>
      </w:r>
      <w:r w:rsidRPr="00E71D44">
        <w:t>învățământ</w:t>
      </w:r>
      <w:r w:rsidR="00487415">
        <w:t xml:space="preserve"> </w:t>
      </w:r>
      <w:r w:rsidRPr="00E71D44">
        <w:t>preuniversitar</w:t>
      </w:r>
      <w:r w:rsidR="00487415">
        <w:t xml:space="preserve"> </w:t>
      </w:r>
      <w:r w:rsidRPr="00E71D44">
        <w:t>de</w:t>
      </w:r>
      <w:r w:rsidR="00487415">
        <w:t xml:space="preserve"> </w:t>
      </w:r>
      <w:r w:rsidRPr="00E71D44">
        <w:t>stat</w:t>
      </w:r>
      <w:r w:rsidR="00487415">
        <w:t xml:space="preserve"> </w:t>
      </w:r>
      <w:r w:rsidRPr="00E71D44">
        <w:t>Colegiul</w:t>
      </w:r>
      <w:r w:rsidR="00487415">
        <w:t xml:space="preserve"> </w:t>
      </w:r>
      <w:r w:rsidRPr="00E71D44">
        <w:t>Economic</w:t>
      </w:r>
      <w:r w:rsidR="00487415">
        <w:t xml:space="preserve"> </w:t>
      </w:r>
      <w:r w:rsidRPr="00E71D44">
        <w:t>„Hermes“</w:t>
      </w:r>
      <w:r w:rsidR="00487415">
        <w:t xml:space="preserve"> </w:t>
      </w:r>
      <w:r w:rsidRPr="00E71D44">
        <w:t>Petroșani</w:t>
      </w:r>
      <w:r w:rsidR="00487415">
        <w:t xml:space="preserve"> </w:t>
      </w:r>
      <w:r w:rsidRPr="00E71D44">
        <w:t>din</w:t>
      </w:r>
      <w:r w:rsidR="00487415">
        <w:t xml:space="preserve"> </w:t>
      </w:r>
      <w:r w:rsidRPr="00E71D44">
        <w:t>municipiul</w:t>
      </w:r>
      <w:r w:rsidR="00487415">
        <w:t xml:space="preserve"> </w:t>
      </w:r>
      <w:r w:rsidRPr="00E71D44">
        <w:t>Petroșani,</w:t>
      </w:r>
      <w:r w:rsidR="00487415">
        <w:t xml:space="preserve"> </w:t>
      </w:r>
      <w:r w:rsidRPr="00E71D44">
        <w:t>județul</w:t>
      </w:r>
      <w:r w:rsidR="00487415">
        <w:t xml:space="preserve"> </w:t>
      </w:r>
      <w:r w:rsidRPr="00E71D44">
        <w:t>Hunedoara.</w:t>
      </w:r>
    </w:p>
    <w:p w14:paraId="073EECAA" w14:textId="66516FE9" w:rsidR="00E71D44" w:rsidRPr="003E6478" w:rsidRDefault="00E71D44" w:rsidP="00E71D44">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441</w:t>
      </w:r>
      <w:r w:rsidRPr="003E6478">
        <w:rPr>
          <w:b/>
          <w:bCs/>
          <w:color w:val="3333FF"/>
        </w:rPr>
        <w:t>/</w:t>
      </w:r>
      <w:r w:rsidR="00487415">
        <w:rPr>
          <w:b/>
          <w:bCs/>
          <w:color w:val="3333FF"/>
        </w:rPr>
        <w:t xml:space="preserve"> </w:t>
      </w:r>
      <w:r>
        <w:rPr>
          <w:b/>
          <w:bCs/>
          <w:color w:val="3333FF"/>
        </w:rPr>
        <w:t>14</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6804373E" w14:textId="76720DE3" w:rsidR="00E71D44" w:rsidRPr="0095259F" w:rsidRDefault="0095259F" w:rsidP="00E71D44">
      <w:pPr>
        <w:numPr>
          <w:ilvl w:val="0"/>
          <w:numId w:val="2"/>
        </w:numPr>
        <w:spacing w:after="20"/>
        <w:ind w:right="198"/>
        <w:contextualSpacing/>
        <w:rPr>
          <w:b/>
        </w:rPr>
      </w:pPr>
      <w:r w:rsidRPr="0095259F">
        <w:t>Nr.</w:t>
      </w:r>
      <w:r w:rsidR="00487415">
        <w:t xml:space="preserve"> </w:t>
      </w:r>
      <w:r w:rsidRPr="0095259F">
        <w:rPr>
          <w:b/>
          <w:bCs/>
        </w:rPr>
        <w:t>127</w:t>
      </w:r>
      <w:r w:rsidR="00487415">
        <w:t xml:space="preserve"> </w:t>
      </w:r>
      <w:r w:rsidRPr="0095259F">
        <w:t>/</w:t>
      </w:r>
      <w:r w:rsidR="00487415">
        <w:t xml:space="preserve"> </w:t>
      </w:r>
      <w:r w:rsidRPr="0095259F">
        <w:rPr>
          <w:b/>
          <w:bCs/>
        </w:rPr>
        <w:t>10</w:t>
      </w:r>
      <w:r w:rsidR="00487415">
        <w:rPr>
          <w:b/>
          <w:bCs/>
        </w:rPr>
        <w:t xml:space="preserve"> </w:t>
      </w:r>
      <w:r w:rsidRPr="0095259F">
        <w:rPr>
          <w:b/>
          <w:bCs/>
        </w:rPr>
        <w:t>Mai</w:t>
      </w:r>
      <w:r w:rsidR="00487415">
        <w:rPr>
          <w:b/>
          <w:bCs/>
        </w:rPr>
        <w:t xml:space="preserve"> </w:t>
      </w:r>
      <w:r w:rsidRPr="0095259F">
        <w:rPr>
          <w:b/>
          <w:bCs/>
        </w:rPr>
        <w:t>2024</w:t>
      </w:r>
      <w:r w:rsidRPr="0095259F">
        <w:t>,</w:t>
      </w:r>
      <w:r w:rsidR="00487415">
        <w:t xml:space="preserve"> </w:t>
      </w:r>
      <w:r w:rsidRPr="0095259F">
        <w:t>Par</w:t>
      </w:r>
      <w:r>
        <w:t>l</w:t>
      </w:r>
      <w:r w:rsidRPr="0095259F">
        <w:t>amentul</w:t>
      </w:r>
      <w:r w:rsidR="00487415">
        <w:t xml:space="preserve"> </w:t>
      </w:r>
      <w:r w:rsidRPr="0095259F">
        <w:t>României</w:t>
      </w:r>
      <w:r w:rsidR="00487415">
        <w:t xml:space="preserve"> </w:t>
      </w:r>
      <w:r w:rsidR="00E71D44">
        <w:t>-</w:t>
      </w:r>
      <w:r w:rsidR="00487415">
        <w:t xml:space="preserve"> </w:t>
      </w:r>
      <w:r w:rsidRPr="0095259F">
        <w:t>Lege</w:t>
      </w:r>
      <w:r w:rsidR="00487415">
        <w:t xml:space="preserve"> </w:t>
      </w:r>
      <w:r w:rsidRPr="0095259F">
        <w:t>pentru</w:t>
      </w:r>
      <w:r w:rsidR="00487415">
        <w:t xml:space="preserve"> </w:t>
      </w:r>
      <w:r w:rsidRPr="0095259F">
        <w:t>aprobarea</w:t>
      </w:r>
      <w:r w:rsidR="00487415">
        <w:t xml:space="preserve"> </w:t>
      </w:r>
      <w:r w:rsidRPr="0095259F">
        <w:t>Ordonanței</w:t>
      </w:r>
      <w:r w:rsidR="00487415">
        <w:t xml:space="preserve"> </w:t>
      </w:r>
      <w:r w:rsidRPr="0095259F">
        <w:t>de</w:t>
      </w:r>
      <w:r w:rsidR="00487415">
        <w:t xml:space="preserve"> </w:t>
      </w:r>
      <w:r w:rsidRPr="0095259F">
        <w:t>urgență</w:t>
      </w:r>
      <w:r w:rsidR="00487415">
        <w:t xml:space="preserve"> </w:t>
      </w:r>
      <w:r w:rsidRPr="0095259F">
        <w:t>a</w:t>
      </w:r>
      <w:r w:rsidR="00487415">
        <w:t xml:space="preserve"> </w:t>
      </w:r>
      <w:r w:rsidRPr="0095259F">
        <w:t>Guvernului</w:t>
      </w:r>
      <w:r w:rsidR="00487415">
        <w:t xml:space="preserve"> </w:t>
      </w:r>
      <w:r w:rsidRPr="0095259F">
        <w:t>nr.</w:t>
      </w:r>
      <w:r w:rsidR="00487415">
        <w:t xml:space="preserve"> </w:t>
      </w:r>
      <w:r w:rsidRPr="0095259F">
        <w:t>5/2015</w:t>
      </w:r>
      <w:r w:rsidR="00487415">
        <w:t xml:space="preserve"> </w:t>
      </w:r>
      <w:r w:rsidRPr="0095259F">
        <w:t>privind</w:t>
      </w:r>
      <w:r w:rsidR="00487415">
        <w:t xml:space="preserve"> </w:t>
      </w:r>
      <w:r w:rsidRPr="0095259F">
        <w:t>deșeurile</w:t>
      </w:r>
      <w:r w:rsidR="00487415">
        <w:t xml:space="preserve"> </w:t>
      </w:r>
      <w:r w:rsidRPr="0095259F">
        <w:t>de</w:t>
      </w:r>
      <w:r w:rsidR="00487415">
        <w:t xml:space="preserve"> </w:t>
      </w:r>
      <w:r w:rsidRPr="0095259F">
        <w:t>echipamente</w:t>
      </w:r>
      <w:r w:rsidR="00487415">
        <w:t xml:space="preserve"> </w:t>
      </w:r>
      <w:r w:rsidRPr="0095259F">
        <w:t>electrice</w:t>
      </w:r>
      <w:r w:rsidR="00487415">
        <w:t xml:space="preserve"> </w:t>
      </w:r>
      <w:r w:rsidRPr="0095259F">
        <w:t>și</w:t>
      </w:r>
      <w:r w:rsidR="00487415">
        <w:t xml:space="preserve"> </w:t>
      </w:r>
      <w:r w:rsidRPr="0095259F">
        <w:t>electronice.</w:t>
      </w:r>
    </w:p>
    <w:p w14:paraId="3893F149" w14:textId="2F5BA31B" w:rsidR="0095259F" w:rsidRPr="00B56ED5" w:rsidRDefault="0095259F" w:rsidP="00E71D44">
      <w:pPr>
        <w:numPr>
          <w:ilvl w:val="0"/>
          <w:numId w:val="2"/>
        </w:numPr>
        <w:spacing w:after="20"/>
        <w:ind w:right="198"/>
        <w:contextualSpacing/>
        <w:rPr>
          <w:b/>
        </w:rPr>
      </w:pPr>
      <w:r w:rsidRPr="0095259F">
        <w:t>Nr.</w:t>
      </w:r>
      <w:r w:rsidR="00487415">
        <w:t xml:space="preserve"> </w:t>
      </w:r>
      <w:r w:rsidRPr="0095259F">
        <w:rPr>
          <w:b/>
          <w:bCs/>
        </w:rPr>
        <w:t>186</w:t>
      </w:r>
      <w:r w:rsidR="00487415">
        <w:t xml:space="preserve"> </w:t>
      </w:r>
      <w:r w:rsidRPr="0095259F">
        <w:t>/</w:t>
      </w:r>
      <w:r w:rsidR="00487415">
        <w:t xml:space="preserve"> </w:t>
      </w:r>
      <w:r w:rsidRPr="0095259F">
        <w:rPr>
          <w:b/>
          <w:bCs/>
        </w:rPr>
        <w:t>10</w:t>
      </w:r>
      <w:r w:rsidR="00487415">
        <w:rPr>
          <w:b/>
          <w:bCs/>
        </w:rPr>
        <w:t xml:space="preserve"> </w:t>
      </w:r>
      <w:r w:rsidRPr="0095259F">
        <w:rPr>
          <w:b/>
          <w:bCs/>
        </w:rPr>
        <w:t>Mai</w:t>
      </w:r>
      <w:r w:rsidR="00487415">
        <w:rPr>
          <w:b/>
          <w:bCs/>
        </w:rPr>
        <w:t xml:space="preserve"> </w:t>
      </w:r>
      <w:r w:rsidRPr="0095259F">
        <w:rPr>
          <w:b/>
          <w:bCs/>
        </w:rPr>
        <w:t>2024</w:t>
      </w:r>
      <w:r w:rsidRPr="0095259F">
        <w:t>,</w:t>
      </w:r>
      <w:r w:rsidR="00487415">
        <w:t xml:space="preserve"> </w:t>
      </w:r>
      <w:r w:rsidRPr="0095259F">
        <w:t>Ministerul</w:t>
      </w:r>
      <w:r w:rsidR="00487415">
        <w:t xml:space="preserve"> </w:t>
      </w:r>
      <w:r w:rsidRPr="0095259F">
        <w:t>Agriculturii</w:t>
      </w:r>
      <w:r w:rsidR="00487415">
        <w:t xml:space="preserve"> </w:t>
      </w:r>
      <w:r w:rsidRPr="0095259F">
        <w:t>și</w:t>
      </w:r>
      <w:r w:rsidR="00487415">
        <w:t xml:space="preserve"> </w:t>
      </w:r>
      <w:r w:rsidRPr="0095259F">
        <w:t>Dezvoltării</w:t>
      </w:r>
      <w:r w:rsidR="00487415">
        <w:t xml:space="preserve"> </w:t>
      </w:r>
      <w:r w:rsidRPr="0095259F">
        <w:t>Rurale</w:t>
      </w:r>
      <w:r w:rsidR="00487415">
        <w:t xml:space="preserve"> </w:t>
      </w:r>
      <w:r>
        <w:t>-</w:t>
      </w:r>
      <w:r w:rsidR="00487415">
        <w:t xml:space="preserve"> </w:t>
      </w:r>
      <w:r w:rsidRPr="0095259F">
        <w:t>Ordin</w:t>
      </w:r>
      <w:r w:rsidR="00487415">
        <w:t xml:space="preserve"> </w:t>
      </w:r>
      <w:r w:rsidRPr="0095259F">
        <w:t>pentru</w:t>
      </w:r>
      <w:r w:rsidR="00487415">
        <w:t xml:space="preserve"> </w:t>
      </w:r>
      <w:r w:rsidRPr="0095259F">
        <w:t>modificarea</w:t>
      </w:r>
      <w:r w:rsidR="00487415">
        <w:t xml:space="preserve"> </w:t>
      </w:r>
      <w:r w:rsidRPr="0095259F">
        <w:t>Ordinului</w:t>
      </w:r>
      <w:r w:rsidR="00487415">
        <w:t xml:space="preserve"> </w:t>
      </w:r>
      <w:r w:rsidRPr="0095259F">
        <w:t>ministrului</w:t>
      </w:r>
      <w:r w:rsidR="00487415">
        <w:t xml:space="preserve"> </w:t>
      </w:r>
      <w:r w:rsidRPr="0095259F">
        <w:t>agriculturii</w:t>
      </w:r>
      <w:r w:rsidR="00487415">
        <w:t xml:space="preserve"> </w:t>
      </w:r>
      <w:r w:rsidRPr="0095259F">
        <w:t>și</w:t>
      </w:r>
      <w:r w:rsidR="00487415">
        <w:t xml:space="preserve"> </w:t>
      </w:r>
      <w:r w:rsidRPr="0095259F">
        <w:t>dezvoltării</w:t>
      </w:r>
      <w:r w:rsidR="00487415">
        <w:t xml:space="preserve"> </w:t>
      </w:r>
      <w:r w:rsidRPr="0095259F">
        <w:t>rurale</w:t>
      </w:r>
      <w:r w:rsidR="00487415">
        <w:t xml:space="preserve"> </w:t>
      </w:r>
      <w:r w:rsidRPr="0095259F">
        <w:t>nr.</w:t>
      </w:r>
      <w:r w:rsidR="00487415">
        <w:t xml:space="preserve"> </w:t>
      </w:r>
      <w:r w:rsidRPr="0095259F">
        <w:t>106/2024</w:t>
      </w:r>
      <w:r w:rsidR="00487415">
        <w:t xml:space="preserve"> </w:t>
      </w:r>
      <w:r w:rsidRPr="0095259F">
        <w:t>privind</w:t>
      </w:r>
      <w:r w:rsidR="00487415">
        <w:t xml:space="preserve"> </w:t>
      </w:r>
      <w:r w:rsidRPr="0095259F">
        <w:t>modalitatea</w:t>
      </w:r>
      <w:r w:rsidR="00487415">
        <w:t xml:space="preserve"> </w:t>
      </w:r>
      <w:r w:rsidRPr="0095259F">
        <w:t>de</w:t>
      </w:r>
      <w:r w:rsidR="00487415">
        <w:t xml:space="preserve"> </w:t>
      </w:r>
      <w:r w:rsidRPr="0095259F">
        <w:t>implementare,</w:t>
      </w:r>
      <w:r w:rsidR="00487415">
        <w:t xml:space="preserve"> </w:t>
      </w:r>
      <w:r w:rsidRPr="0095259F">
        <w:t>îndeplinirea</w:t>
      </w:r>
      <w:r w:rsidR="00487415">
        <w:t xml:space="preserve"> </w:t>
      </w:r>
      <w:r w:rsidRPr="0095259F">
        <w:t>criteriilor</w:t>
      </w:r>
      <w:r w:rsidR="00487415">
        <w:t xml:space="preserve"> </w:t>
      </w:r>
      <w:r w:rsidRPr="0095259F">
        <w:t>de</w:t>
      </w:r>
      <w:r w:rsidR="00487415">
        <w:t xml:space="preserve"> </w:t>
      </w:r>
      <w:r w:rsidRPr="0095259F">
        <w:t>eligibilitate,</w:t>
      </w:r>
      <w:r w:rsidR="00487415">
        <w:t xml:space="preserve"> </w:t>
      </w:r>
      <w:r w:rsidRPr="0095259F">
        <w:t>a</w:t>
      </w:r>
      <w:r w:rsidR="00487415">
        <w:t xml:space="preserve"> </w:t>
      </w:r>
      <w:r w:rsidRPr="0095259F">
        <w:t>condițiilor</w:t>
      </w:r>
      <w:r w:rsidR="00487415">
        <w:t xml:space="preserve"> </w:t>
      </w:r>
      <w:r w:rsidRPr="0095259F">
        <w:t>și</w:t>
      </w:r>
      <w:r w:rsidR="00487415">
        <w:t xml:space="preserve"> </w:t>
      </w:r>
      <w:r w:rsidRPr="0095259F">
        <w:t>altor</w:t>
      </w:r>
      <w:r w:rsidR="00487415">
        <w:t xml:space="preserve"> </w:t>
      </w:r>
      <w:r w:rsidRPr="0095259F">
        <w:t>cerințe</w:t>
      </w:r>
      <w:r w:rsidR="00487415">
        <w:t xml:space="preserve"> </w:t>
      </w:r>
      <w:r w:rsidRPr="0095259F">
        <w:t>specifice,</w:t>
      </w:r>
      <w:r w:rsidR="00487415">
        <w:t xml:space="preserve"> </w:t>
      </w:r>
      <w:r w:rsidRPr="0095259F">
        <w:t>inclusiv</w:t>
      </w:r>
      <w:r w:rsidR="00487415">
        <w:t xml:space="preserve"> </w:t>
      </w:r>
      <w:r w:rsidRPr="0095259F">
        <w:t>tipurile</w:t>
      </w:r>
      <w:r w:rsidR="00487415">
        <w:t xml:space="preserve"> </w:t>
      </w:r>
      <w:r w:rsidRPr="0095259F">
        <w:t>de</w:t>
      </w:r>
      <w:r w:rsidR="00487415">
        <w:t xml:space="preserve"> </w:t>
      </w:r>
      <w:r w:rsidRPr="0095259F">
        <w:t>documente</w:t>
      </w:r>
      <w:r w:rsidR="00487415">
        <w:t xml:space="preserve"> </w:t>
      </w:r>
      <w:r w:rsidRPr="0095259F">
        <w:t>justificative</w:t>
      </w:r>
      <w:r w:rsidR="00487415">
        <w:t xml:space="preserve"> </w:t>
      </w:r>
      <w:r w:rsidRPr="0095259F">
        <w:t>pentru</w:t>
      </w:r>
      <w:r w:rsidR="00487415">
        <w:t xml:space="preserve"> </w:t>
      </w:r>
      <w:r w:rsidRPr="0095259F">
        <w:t>intervențiile</w:t>
      </w:r>
      <w:r w:rsidR="00487415">
        <w:t xml:space="preserve"> </w:t>
      </w:r>
      <w:r w:rsidRPr="0095259F">
        <w:t>aferente</w:t>
      </w:r>
      <w:r w:rsidR="00487415">
        <w:t xml:space="preserve"> </w:t>
      </w:r>
      <w:r w:rsidRPr="0095259F">
        <w:t>sectoarelor</w:t>
      </w:r>
      <w:r w:rsidR="00487415">
        <w:t xml:space="preserve"> </w:t>
      </w:r>
      <w:r w:rsidRPr="0095259F">
        <w:t>vegetal</w:t>
      </w:r>
      <w:r w:rsidR="00487415">
        <w:t xml:space="preserve"> </w:t>
      </w:r>
      <w:r w:rsidRPr="0095259F">
        <w:t>și</w:t>
      </w:r>
      <w:r w:rsidR="00487415">
        <w:t xml:space="preserve"> </w:t>
      </w:r>
      <w:r w:rsidRPr="0095259F">
        <w:t>zootehnic</w:t>
      </w:r>
      <w:r w:rsidR="00487415">
        <w:t xml:space="preserve"> </w:t>
      </w:r>
      <w:r w:rsidRPr="0095259F">
        <w:t>prevăzute</w:t>
      </w:r>
      <w:r w:rsidR="00487415">
        <w:t xml:space="preserve"> </w:t>
      </w:r>
      <w:r w:rsidRPr="0095259F">
        <w:t>la</w:t>
      </w:r>
      <w:r w:rsidR="00487415">
        <w:t xml:space="preserve"> </w:t>
      </w:r>
      <w:r w:rsidRPr="0095259F">
        <w:t>art.</w:t>
      </w:r>
      <w:r w:rsidR="00487415">
        <w:t xml:space="preserve"> </w:t>
      </w:r>
      <w:r w:rsidRPr="0095259F">
        <w:t>1</w:t>
      </w:r>
      <w:r w:rsidR="00487415">
        <w:t xml:space="preserve"> </w:t>
      </w:r>
      <w:r w:rsidRPr="0095259F">
        <w:t>alin.</w:t>
      </w:r>
      <w:r w:rsidR="00487415">
        <w:t xml:space="preserve"> </w:t>
      </w:r>
      <w:r w:rsidRPr="0095259F">
        <w:t>(2)</w:t>
      </w:r>
      <w:r w:rsidR="00487415">
        <w:t xml:space="preserve"> </w:t>
      </w:r>
      <w:r w:rsidRPr="0095259F">
        <w:t>lit.</w:t>
      </w:r>
      <w:r w:rsidR="00487415">
        <w:t xml:space="preserve"> </w:t>
      </w:r>
      <w:r w:rsidRPr="0095259F">
        <w:t>a)</w:t>
      </w:r>
      <w:r w:rsidR="00487415">
        <w:t xml:space="preserve"> </w:t>
      </w:r>
      <w:r w:rsidRPr="0095259F">
        <w:t>și</w:t>
      </w:r>
      <w:r w:rsidR="00487415">
        <w:t xml:space="preserve"> </w:t>
      </w:r>
      <w:r w:rsidRPr="0095259F">
        <w:t>b)</w:t>
      </w:r>
      <w:r w:rsidR="00487415">
        <w:t xml:space="preserve"> </w:t>
      </w:r>
      <w:r w:rsidRPr="0095259F">
        <w:t>din</w:t>
      </w:r>
      <w:r w:rsidR="00487415">
        <w:t xml:space="preserve"> </w:t>
      </w:r>
      <w:r w:rsidRPr="0095259F">
        <w:t>Hotărârea</w:t>
      </w:r>
      <w:r w:rsidR="00487415">
        <w:t xml:space="preserve"> </w:t>
      </w:r>
      <w:r w:rsidRPr="0095259F">
        <w:t>Guvernului</w:t>
      </w:r>
      <w:r w:rsidR="00487415">
        <w:t xml:space="preserve"> </w:t>
      </w:r>
      <w:r w:rsidRPr="0095259F">
        <w:t>nr.</w:t>
      </w:r>
      <w:r w:rsidR="00487415">
        <w:t xml:space="preserve"> </w:t>
      </w:r>
      <w:r w:rsidRPr="0095259F">
        <w:t>1.571/2022</w:t>
      </w:r>
      <w:r w:rsidR="00487415">
        <w:t xml:space="preserve"> </w:t>
      </w:r>
      <w:r w:rsidRPr="0095259F">
        <w:t>privind</w:t>
      </w:r>
      <w:r w:rsidR="00487415">
        <w:t xml:space="preserve"> </w:t>
      </w:r>
      <w:r w:rsidRPr="0095259F">
        <w:t>stabilirea</w:t>
      </w:r>
      <w:r w:rsidR="00487415">
        <w:t xml:space="preserve"> </w:t>
      </w:r>
      <w:r w:rsidRPr="0095259F">
        <w:t>cadrului</w:t>
      </w:r>
      <w:r w:rsidR="00487415">
        <w:t xml:space="preserve"> </w:t>
      </w:r>
      <w:r w:rsidRPr="0095259F">
        <w:t>general</w:t>
      </w:r>
      <w:r w:rsidR="00487415">
        <w:t xml:space="preserve"> </w:t>
      </w:r>
      <w:r w:rsidRPr="0095259F">
        <w:t>de</w:t>
      </w:r>
      <w:r w:rsidR="00487415">
        <w:t xml:space="preserve"> </w:t>
      </w:r>
      <w:r w:rsidRPr="0095259F">
        <w:t>implementare</w:t>
      </w:r>
      <w:r w:rsidR="00487415">
        <w:t xml:space="preserve"> </w:t>
      </w:r>
      <w:r w:rsidRPr="0095259F">
        <w:t>a</w:t>
      </w:r>
      <w:r w:rsidR="00487415">
        <w:t xml:space="preserve"> </w:t>
      </w:r>
      <w:r w:rsidRPr="0095259F">
        <w:t>intervențiilor</w:t>
      </w:r>
      <w:r w:rsidR="00487415">
        <w:t xml:space="preserve"> </w:t>
      </w:r>
      <w:r w:rsidRPr="0095259F">
        <w:t>aferente</w:t>
      </w:r>
      <w:r w:rsidR="00487415">
        <w:t xml:space="preserve"> </w:t>
      </w:r>
      <w:r w:rsidRPr="0095259F">
        <w:t>sectoarelor</w:t>
      </w:r>
      <w:r w:rsidR="00487415">
        <w:t xml:space="preserve"> </w:t>
      </w:r>
      <w:r w:rsidRPr="0095259F">
        <w:t>vegetal</w:t>
      </w:r>
      <w:r w:rsidR="00487415">
        <w:t xml:space="preserve"> </w:t>
      </w:r>
      <w:r w:rsidRPr="0095259F">
        <w:t>și</w:t>
      </w:r>
      <w:r w:rsidR="00487415">
        <w:t xml:space="preserve"> </w:t>
      </w:r>
      <w:r w:rsidRPr="0095259F">
        <w:t>zootehnic</w:t>
      </w:r>
      <w:r w:rsidR="00487415">
        <w:t xml:space="preserve"> </w:t>
      </w:r>
      <w:r w:rsidRPr="0095259F">
        <w:t>din</w:t>
      </w:r>
      <w:r w:rsidR="00487415">
        <w:t xml:space="preserve"> </w:t>
      </w:r>
      <w:r w:rsidRPr="0095259F">
        <w:t>cadrul</w:t>
      </w:r>
      <w:r w:rsidR="00487415">
        <w:t xml:space="preserve"> </w:t>
      </w:r>
      <w:r w:rsidRPr="0095259F">
        <w:t>Planului</w:t>
      </w:r>
      <w:r w:rsidR="00487415">
        <w:t xml:space="preserve"> </w:t>
      </w:r>
      <w:r w:rsidRPr="0095259F">
        <w:t>strategic</w:t>
      </w:r>
      <w:r w:rsidR="00487415">
        <w:t xml:space="preserve"> </w:t>
      </w:r>
      <w:r w:rsidRPr="0095259F">
        <w:t>PAC</w:t>
      </w:r>
      <w:r w:rsidR="00487415">
        <w:t xml:space="preserve"> </w:t>
      </w:r>
      <w:r w:rsidRPr="0095259F">
        <w:t>2023-2027,</w:t>
      </w:r>
      <w:r w:rsidR="00487415">
        <w:t xml:space="preserve"> </w:t>
      </w:r>
      <w:r w:rsidRPr="0095259F">
        <w:t>finanțate</w:t>
      </w:r>
      <w:r w:rsidR="00487415">
        <w:t xml:space="preserve"> </w:t>
      </w:r>
      <w:r w:rsidRPr="0095259F">
        <w:t>din</w:t>
      </w:r>
      <w:r w:rsidR="00487415">
        <w:t xml:space="preserve"> </w:t>
      </w:r>
      <w:r w:rsidRPr="0095259F">
        <w:t>Fondul</w:t>
      </w:r>
      <w:r w:rsidR="00487415">
        <w:t xml:space="preserve"> </w:t>
      </w:r>
      <w:r w:rsidRPr="0095259F">
        <w:t>european</w:t>
      </w:r>
      <w:r w:rsidR="00487415">
        <w:t xml:space="preserve"> </w:t>
      </w:r>
      <w:r w:rsidRPr="0095259F">
        <w:t>de</w:t>
      </w:r>
      <w:r w:rsidR="00487415">
        <w:t xml:space="preserve"> </w:t>
      </w:r>
      <w:r w:rsidRPr="0095259F">
        <w:t>garantare</w:t>
      </w:r>
      <w:r w:rsidR="00487415">
        <w:t xml:space="preserve"> </w:t>
      </w:r>
      <w:r w:rsidRPr="0095259F">
        <w:t>agricolă</w:t>
      </w:r>
      <w:r w:rsidR="00487415">
        <w:t xml:space="preserve"> </w:t>
      </w:r>
      <w:r w:rsidRPr="0095259F">
        <w:t>și</w:t>
      </w:r>
      <w:r w:rsidR="00487415">
        <w:t xml:space="preserve"> </w:t>
      </w:r>
      <w:r w:rsidRPr="0095259F">
        <w:t>de</w:t>
      </w:r>
      <w:r w:rsidR="00487415">
        <w:t xml:space="preserve"> </w:t>
      </w:r>
      <w:r w:rsidRPr="0095259F">
        <w:t>la</w:t>
      </w:r>
      <w:r w:rsidR="00487415">
        <w:t xml:space="preserve"> </w:t>
      </w:r>
      <w:r w:rsidRPr="0095259F">
        <w:t>bugetul</w:t>
      </w:r>
      <w:r w:rsidR="00487415">
        <w:t xml:space="preserve"> </w:t>
      </w:r>
      <w:r w:rsidRPr="0095259F">
        <w:t>de</w:t>
      </w:r>
      <w:r w:rsidR="00487415">
        <w:t xml:space="preserve"> </w:t>
      </w:r>
      <w:r w:rsidRPr="0095259F">
        <w:t>stat,</w:t>
      </w:r>
      <w:r w:rsidR="00487415">
        <w:t xml:space="preserve"> </w:t>
      </w:r>
      <w:r w:rsidRPr="0095259F">
        <w:t>începând</w:t>
      </w:r>
      <w:r w:rsidR="00487415">
        <w:t xml:space="preserve"> </w:t>
      </w:r>
      <w:r w:rsidRPr="0095259F">
        <w:t>cu</w:t>
      </w:r>
      <w:r w:rsidR="00487415">
        <w:t xml:space="preserve"> </w:t>
      </w:r>
      <w:r w:rsidRPr="0095259F">
        <w:t>anul</w:t>
      </w:r>
      <w:r w:rsidR="00487415">
        <w:t xml:space="preserve"> </w:t>
      </w:r>
      <w:r w:rsidRPr="0095259F">
        <w:t>2024.</w:t>
      </w:r>
    </w:p>
    <w:p w14:paraId="044C3BF8" w14:textId="125AA06B" w:rsidR="00047F24" w:rsidRPr="003E6478" w:rsidRDefault="00047F24" w:rsidP="00047F24">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442</w:t>
      </w:r>
      <w:r w:rsidRPr="003E6478">
        <w:rPr>
          <w:b/>
          <w:bCs/>
          <w:color w:val="3333FF"/>
        </w:rPr>
        <w:t>/</w:t>
      </w:r>
      <w:r w:rsidR="00487415">
        <w:rPr>
          <w:b/>
          <w:bCs/>
          <w:color w:val="3333FF"/>
        </w:rPr>
        <w:t xml:space="preserve"> </w:t>
      </w:r>
      <w:r>
        <w:rPr>
          <w:b/>
          <w:bCs/>
          <w:color w:val="3333FF"/>
        </w:rPr>
        <w:t>14</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09942E52" w14:textId="1CE8D754" w:rsidR="00B56ED5" w:rsidRPr="00E14B89" w:rsidRDefault="00E14B89" w:rsidP="00047F24">
      <w:pPr>
        <w:numPr>
          <w:ilvl w:val="0"/>
          <w:numId w:val="2"/>
        </w:numPr>
        <w:spacing w:after="20"/>
        <w:ind w:right="198"/>
        <w:contextualSpacing/>
        <w:rPr>
          <w:b/>
        </w:rPr>
      </w:pPr>
      <w:bookmarkStart w:id="72" w:name="_Hlk166747754"/>
      <w:r w:rsidRPr="00E14B89">
        <w:t>Nr.</w:t>
      </w:r>
      <w:r w:rsidR="00487415">
        <w:t xml:space="preserve"> </w:t>
      </w:r>
      <w:r w:rsidRPr="00E14B89">
        <w:rPr>
          <w:b/>
          <w:bCs/>
        </w:rPr>
        <w:t>133</w:t>
      </w:r>
      <w:r w:rsidR="00487415">
        <w:t xml:space="preserve"> </w:t>
      </w:r>
      <w:r w:rsidRPr="00E14B89">
        <w:t>/</w:t>
      </w:r>
      <w:r w:rsidR="00487415">
        <w:t xml:space="preserve"> </w:t>
      </w:r>
      <w:r w:rsidRPr="00E14B89">
        <w:rPr>
          <w:b/>
          <w:bCs/>
        </w:rPr>
        <w:t>13</w:t>
      </w:r>
      <w:r w:rsidR="00487415">
        <w:rPr>
          <w:b/>
          <w:bCs/>
        </w:rPr>
        <w:t xml:space="preserve"> </w:t>
      </w:r>
      <w:r w:rsidRPr="00E14B89">
        <w:rPr>
          <w:b/>
          <w:bCs/>
        </w:rPr>
        <w:t>Mai</w:t>
      </w:r>
      <w:r w:rsidR="00487415">
        <w:rPr>
          <w:b/>
          <w:bCs/>
        </w:rPr>
        <w:t xml:space="preserve"> </w:t>
      </w:r>
      <w:r w:rsidRPr="00E14B89">
        <w:rPr>
          <w:b/>
          <w:bCs/>
        </w:rPr>
        <w:t>2024</w:t>
      </w:r>
      <w:r w:rsidRPr="00E14B89">
        <w:t>,</w:t>
      </w:r>
      <w:r w:rsidR="00487415">
        <w:t xml:space="preserve"> </w:t>
      </w:r>
      <w:r w:rsidRPr="00E14B89">
        <w:t>Par</w:t>
      </w:r>
      <w:r>
        <w:t>l</w:t>
      </w:r>
      <w:r w:rsidRPr="00E14B89">
        <w:t>amentul</w:t>
      </w:r>
      <w:r w:rsidR="00487415">
        <w:t xml:space="preserve"> </w:t>
      </w:r>
      <w:r w:rsidRPr="00E14B89">
        <w:t>României</w:t>
      </w:r>
      <w:r w:rsidR="00487415">
        <w:t xml:space="preserve"> </w:t>
      </w:r>
      <w:r w:rsidR="00047F24">
        <w:t>-</w:t>
      </w:r>
      <w:r w:rsidR="00487415">
        <w:t xml:space="preserve"> </w:t>
      </w:r>
      <w:r w:rsidRPr="00E14B89">
        <w:t>Lege</w:t>
      </w:r>
      <w:r w:rsidR="00487415">
        <w:t xml:space="preserve"> </w:t>
      </w:r>
      <w:r w:rsidRPr="00E14B89">
        <w:t>privind</w:t>
      </w:r>
      <w:r w:rsidR="00487415">
        <w:t xml:space="preserve"> </w:t>
      </w:r>
      <w:r w:rsidRPr="00E14B89">
        <w:t>aprobarea</w:t>
      </w:r>
      <w:r w:rsidR="00487415">
        <w:t xml:space="preserve"> </w:t>
      </w:r>
      <w:r w:rsidRPr="00E14B89">
        <w:t>Ordonanței</w:t>
      </w:r>
      <w:r w:rsidR="00487415">
        <w:t xml:space="preserve"> </w:t>
      </w:r>
      <w:r w:rsidRPr="00E14B89">
        <w:t>de</w:t>
      </w:r>
      <w:r w:rsidR="00487415">
        <w:t xml:space="preserve"> </w:t>
      </w:r>
      <w:r w:rsidRPr="00E14B89">
        <w:t>urgență</w:t>
      </w:r>
      <w:r w:rsidR="00487415">
        <w:t xml:space="preserve"> </w:t>
      </w:r>
      <w:r w:rsidRPr="00E14B89">
        <w:t>a</w:t>
      </w:r>
      <w:r w:rsidR="00487415">
        <w:t xml:space="preserve"> </w:t>
      </w:r>
      <w:r w:rsidRPr="00E14B89">
        <w:t>Guvernului</w:t>
      </w:r>
      <w:r w:rsidR="00487415">
        <w:t xml:space="preserve"> </w:t>
      </w:r>
      <w:r w:rsidRPr="00E14B89">
        <w:t>nr.</w:t>
      </w:r>
      <w:r w:rsidR="00487415">
        <w:t xml:space="preserve"> </w:t>
      </w:r>
      <w:r w:rsidRPr="00E14B89">
        <w:t>57/2021</w:t>
      </w:r>
      <w:r w:rsidR="00487415">
        <w:t xml:space="preserve"> </w:t>
      </w:r>
      <w:r w:rsidRPr="00E14B89">
        <w:t>pentru</w:t>
      </w:r>
      <w:r w:rsidR="00487415">
        <w:t xml:space="preserve"> </w:t>
      </w:r>
      <w:r w:rsidRPr="00E14B89">
        <w:t>stabilirea</w:t>
      </w:r>
      <w:r w:rsidR="00487415">
        <w:t xml:space="preserve"> </w:t>
      </w:r>
      <w:r w:rsidRPr="00E14B89">
        <w:t>unor</w:t>
      </w:r>
      <w:r w:rsidR="00487415">
        <w:t xml:space="preserve"> </w:t>
      </w:r>
      <w:r w:rsidRPr="00E14B89">
        <w:t>măsuri</w:t>
      </w:r>
      <w:r w:rsidR="00487415">
        <w:t xml:space="preserve"> </w:t>
      </w:r>
      <w:r w:rsidRPr="00E14B89">
        <w:t>privind</w:t>
      </w:r>
      <w:r w:rsidR="00487415">
        <w:t xml:space="preserve"> </w:t>
      </w:r>
      <w:r w:rsidRPr="00E14B89">
        <w:t>finanțarea</w:t>
      </w:r>
      <w:r w:rsidR="00487415">
        <w:t xml:space="preserve"> </w:t>
      </w:r>
      <w:r w:rsidRPr="00E14B89">
        <w:t>cheltuielilor</w:t>
      </w:r>
      <w:r w:rsidR="00487415">
        <w:t xml:space="preserve"> </w:t>
      </w:r>
      <w:r w:rsidRPr="00E14B89">
        <w:t>aferente</w:t>
      </w:r>
      <w:r w:rsidR="00487415">
        <w:t xml:space="preserve"> </w:t>
      </w:r>
      <w:r w:rsidRPr="00E14B89">
        <w:t>proiectelor</w:t>
      </w:r>
      <w:r w:rsidR="00487415">
        <w:t xml:space="preserve"> </w:t>
      </w:r>
      <w:r w:rsidRPr="00E14B89">
        <w:t>de</w:t>
      </w:r>
      <w:r w:rsidR="00487415">
        <w:t xml:space="preserve"> </w:t>
      </w:r>
      <w:r w:rsidRPr="00E14B89">
        <w:t>investiții</w:t>
      </w:r>
      <w:r w:rsidR="00487415">
        <w:t xml:space="preserve"> </w:t>
      </w:r>
      <w:r w:rsidRPr="00E14B89">
        <w:t>din</w:t>
      </w:r>
      <w:r w:rsidR="00487415">
        <w:t xml:space="preserve"> </w:t>
      </w:r>
      <w:r w:rsidRPr="00E14B89">
        <w:t>cadru</w:t>
      </w:r>
      <w:bookmarkEnd w:id="72"/>
      <w:r w:rsidRPr="00E14B89">
        <w:t>l</w:t>
      </w:r>
      <w:r w:rsidR="00487415">
        <w:t xml:space="preserve"> </w:t>
      </w:r>
      <w:r w:rsidRPr="00E14B89">
        <w:t>Fondului</w:t>
      </w:r>
      <w:r w:rsidR="00487415">
        <w:t xml:space="preserve"> </w:t>
      </w:r>
      <w:r w:rsidRPr="00E14B89">
        <w:t>de</w:t>
      </w:r>
      <w:r w:rsidR="00487415">
        <w:t xml:space="preserve"> </w:t>
      </w:r>
      <w:r w:rsidRPr="00E14B89">
        <w:t>Dezvoltare</w:t>
      </w:r>
      <w:r w:rsidR="00487415">
        <w:t xml:space="preserve"> </w:t>
      </w:r>
      <w:r w:rsidRPr="00E14B89">
        <w:t>și</w:t>
      </w:r>
      <w:r w:rsidR="00487415">
        <w:t xml:space="preserve"> </w:t>
      </w:r>
      <w:r w:rsidRPr="00E14B89">
        <w:t>Investiții.</w:t>
      </w:r>
    </w:p>
    <w:p w14:paraId="40A9F4C4" w14:textId="174B5445" w:rsidR="00E14B89" w:rsidRPr="00810DC1" w:rsidRDefault="00E14B89" w:rsidP="00047F24">
      <w:pPr>
        <w:numPr>
          <w:ilvl w:val="0"/>
          <w:numId w:val="2"/>
        </w:numPr>
        <w:spacing w:after="20"/>
        <w:ind w:right="198"/>
        <w:contextualSpacing/>
        <w:rPr>
          <w:b/>
        </w:rPr>
      </w:pPr>
      <w:bookmarkStart w:id="73" w:name="_Hlk166747802"/>
      <w:r w:rsidRPr="00E14B89">
        <w:t>Nr.</w:t>
      </w:r>
      <w:r w:rsidR="00487415">
        <w:t xml:space="preserve"> </w:t>
      </w:r>
      <w:r>
        <w:rPr>
          <w:b/>
          <w:bCs/>
        </w:rPr>
        <w:t>134</w:t>
      </w:r>
      <w:r w:rsidR="00487415">
        <w:t xml:space="preserve"> </w:t>
      </w:r>
      <w:r w:rsidRPr="00E14B89">
        <w:t>/</w:t>
      </w:r>
      <w:r w:rsidR="00487415">
        <w:t xml:space="preserve"> </w:t>
      </w:r>
      <w:r w:rsidRPr="00E14B89">
        <w:rPr>
          <w:b/>
          <w:bCs/>
        </w:rPr>
        <w:t>13</w:t>
      </w:r>
      <w:r w:rsidR="00487415">
        <w:rPr>
          <w:b/>
          <w:bCs/>
        </w:rPr>
        <w:t xml:space="preserve"> </w:t>
      </w:r>
      <w:r w:rsidRPr="00E14B89">
        <w:rPr>
          <w:b/>
          <w:bCs/>
        </w:rPr>
        <w:t>Mai</w:t>
      </w:r>
      <w:r w:rsidR="00487415">
        <w:rPr>
          <w:b/>
          <w:bCs/>
        </w:rPr>
        <w:t xml:space="preserve"> </w:t>
      </w:r>
      <w:r w:rsidRPr="00E14B89">
        <w:rPr>
          <w:b/>
          <w:bCs/>
        </w:rPr>
        <w:t>2024</w:t>
      </w:r>
      <w:r w:rsidRPr="00E14B89">
        <w:t>,</w:t>
      </w:r>
      <w:r w:rsidR="00487415">
        <w:t xml:space="preserve"> </w:t>
      </w:r>
      <w:r w:rsidRPr="00E14B89">
        <w:t>Par</w:t>
      </w:r>
      <w:r>
        <w:t>l</w:t>
      </w:r>
      <w:r w:rsidRPr="00E14B89">
        <w:t>amentul</w:t>
      </w:r>
      <w:r w:rsidR="00487415">
        <w:t xml:space="preserve"> </w:t>
      </w:r>
      <w:r w:rsidRPr="00E14B89">
        <w:t>României</w:t>
      </w:r>
      <w:bookmarkEnd w:id="73"/>
      <w:r w:rsidR="00487415">
        <w:t xml:space="preserve"> </w:t>
      </w:r>
      <w:r>
        <w:t>-</w:t>
      </w:r>
      <w:r w:rsidR="00487415">
        <w:t xml:space="preserve"> </w:t>
      </w:r>
      <w:r w:rsidRPr="00E14B89">
        <w:t>Lege</w:t>
      </w:r>
      <w:r w:rsidR="00487415">
        <w:t xml:space="preserve"> </w:t>
      </w:r>
      <w:r w:rsidRPr="00E14B89">
        <w:t>privind</w:t>
      </w:r>
      <w:r w:rsidR="00487415">
        <w:t xml:space="preserve"> </w:t>
      </w:r>
      <w:r w:rsidRPr="00E14B89">
        <w:t>aprobarea</w:t>
      </w:r>
      <w:r w:rsidR="00487415">
        <w:t xml:space="preserve"> </w:t>
      </w:r>
      <w:r w:rsidRPr="00E14B89">
        <w:t>Ordonanței</w:t>
      </w:r>
      <w:r w:rsidR="00487415">
        <w:t xml:space="preserve"> </w:t>
      </w:r>
      <w:r w:rsidRPr="00E14B89">
        <w:t>de</w:t>
      </w:r>
      <w:r w:rsidR="00487415">
        <w:t xml:space="preserve"> </w:t>
      </w:r>
      <w:r w:rsidRPr="00E14B89">
        <w:t>urgență</w:t>
      </w:r>
      <w:r w:rsidR="00487415">
        <w:t xml:space="preserve"> </w:t>
      </w:r>
      <w:r w:rsidRPr="00E14B89">
        <w:t>a</w:t>
      </w:r>
      <w:r w:rsidR="00487415">
        <w:t xml:space="preserve"> </w:t>
      </w:r>
      <w:r w:rsidRPr="00E14B89">
        <w:t>Guvernului</w:t>
      </w:r>
      <w:r w:rsidR="00487415">
        <w:t xml:space="preserve"> </w:t>
      </w:r>
      <w:r w:rsidRPr="00E14B89">
        <w:t>nr.</w:t>
      </w:r>
      <w:r w:rsidR="00487415">
        <w:t xml:space="preserve"> </w:t>
      </w:r>
      <w:r w:rsidRPr="00E14B89">
        <w:t>83/2021</w:t>
      </w:r>
      <w:r w:rsidR="00487415">
        <w:t xml:space="preserve"> </w:t>
      </w:r>
      <w:r w:rsidRPr="00E14B89">
        <w:t>pentru</w:t>
      </w:r>
      <w:r w:rsidR="00487415">
        <w:t xml:space="preserve"> </w:t>
      </w:r>
      <w:r w:rsidRPr="00E14B89">
        <w:t>unele</w:t>
      </w:r>
      <w:r w:rsidR="00487415">
        <w:t xml:space="preserve"> </w:t>
      </w:r>
      <w:r w:rsidRPr="00E14B89">
        <w:t>măsuri</w:t>
      </w:r>
      <w:r w:rsidR="00487415">
        <w:t xml:space="preserve"> </w:t>
      </w:r>
      <w:r w:rsidRPr="00E14B89">
        <w:t>fiscal-bugetare</w:t>
      </w:r>
      <w:r w:rsidR="00487415">
        <w:t xml:space="preserve"> </w:t>
      </w:r>
      <w:r w:rsidRPr="00E14B89">
        <w:t>privind</w:t>
      </w:r>
      <w:r w:rsidR="00487415">
        <w:t xml:space="preserve"> </w:t>
      </w:r>
      <w:r w:rsidRPr="00E14B89">
        <w:t>acordarea</w:t>
      </w:r>
      <w:r w:rsidR="00487415">
        <w:t xml:space="preserve"> </w:t>
      </w:r>
      <w:r w:rsidRPr="00E14B89">
        <w:t>unor</w:t>
      </w:r>
      <w:r w:rsidR="00487415">
        <w:t xml:space="preserve"> </w:t>
      </w:r>
      <w:r w:rsidRPr="00E14B89">
        <w:t>împrumuturi</w:t>
      </w:r>
      <w:r w:rsidR="00487415">
        <w:t xml:space="preserve"> </w:t>
      </w:r>
      <w:r w:rsidRPr="00E14B89">
        <w:t>din</w:t>
      </w:r>
      <w:r w:rsidR="00487415">
        <w:t xml:space="preserve"> </w:t>
      </w:r>
      <w:r w:rsidRPr="00E14B89">
        <w:t>Trezoreria</w:t>
      </w:r>
      <w:r w:rsidR="00487415">
        <w:t xml:space="preserve"> </w:t>
      </w:r>
      <w:r w:rsidRPr="00E14B89">
        <w:t>Statului.</w:t>
      </w:r>
    </w:p>
    <w:p w14:paraId="24109FAF" w14:textId="767FCD0E" w:rsidR="00810DC1" w:rsidRPr="009D5DAC" w:rsidRDefault="00810DC1" w:rsidP="00047F24">
      <w:pPr>
        <w:numPr>
          <w:ilvl w:val="0"/>
          <w:numId w:val="2"/>
        </w:numPr>
        <w:spacing w:after="20"/>
        <w:ind w:right="198"/>
        <w:contextualSpacing/>
        <w:rPr>
          <w:b/>
        </w:rPr>
      </w:pPr>
      <w:r w:rsidRPr="00E14B89">
        <w:t>Nr.</w:t>
      </w:r>
      <w:r w:rsidR="00487415">
        <w:t xml:space="preserve"> </w:t>
      </w:r>
      <w:r>
        <w:rPr>
          <w:b/>
          <w:bCs/>
        </w:rPr>
        <w:t>135</w:t>
      </w:r>
      <w:r w:rsidR="00487415">
        <w:t xml:space="preserve"> </w:t>
      </w:r>
      <w:r w:rsidRPr="00E14B89">
        <w:t>/</w:t>
      </w:r>
      <w:r w:rsidR="00487415">
        <w:t xml:space="preserve"> </w:t>
      </w:r>
      <w:r w:rsidRPr="00E14B89">
        <w:rPr>
          <w:b/>
          <w:bCs/>
        </w:rPr>
        <w:t>13</w:t>
      </w:r>
      <w:r w:rsidR="00487415">
        <w:rPr>
          <w:b/>
          <w:bCs/>
        </w:rPr>
        <w:t xml:space="preserve"> </w:t>
      </w:r>
      <w:r w:rsidRPr="00E14B89">
        <w:rPr>
          <w:b/>
          <w:bCs/>
        </w:rPr>
        <w:t>Mai</w:t>
      </w:r>
      <w:r w:rsidR="00487415">
        <w:rPr>
          <w:b/>
          <w:bCs/>
        </w:rPr>
        <w:t xml:space="preserve"> </w:t>
      </w:r>
      <w:r w:rsidRPr="00E14B89">
        <w:rPr>
          <w:b/>
          <w:bCs/>
        </w:rPr>
        <w:t>2024</w:t>
      </w:r>
      <w:r w:rsidRPr="00E14B89">
        <w:t>,</w:t>
      </w:r>
      <w:r w:rsidR="00487415">
        <w:t xml:space="preserve"> </w:t>
      </w:r>
      <w:r w:rsidRPr="00E14B89">
        <w:t>Par</w:t>
      </w:r>
      <w:r>
        <w:t>l</w:t>
      </w:r>
      <w:r w:rsidRPr="00E14B89">
        <w:t>amentul</w:t>
      </w:r>
      <w:r w:rsidR="00487415">
        <w:t xml:space="preserve"> </w:t>
      </w:r>
      <w:r w:rsidRPr="00E14B89">
        <w:t>României</w:t>
      </w:r>
      <w:r w:rsidR="00487415">
        <w:t xml:space="preserve"> </w:t>
      </w:r>
      <w:r>
        <w:t>-</w:t>
      </w:r>
      <w:r w:rsidR="00487415">
        <w:t xml:space="preserve"> </w:t>
      </w:r>
      <w:r w:rsidRPr="00810DC1">
        <w:t>Lege</w:t>
      </w:r>
      <w:r w:rsidR="00487415">
        <w:t xml:space="preserve"> </w:t>
      </w:r>
      <w:r w:rsidRPr="00810DC1">
        <w:t>privind</w:t>
      </w:r>
      <w:r w:rsidR="00487415">
        <w:t xml:space="preserve"> </w:t>
      </w:r>
      <w:r w:rsidRPr="00810DC1">
        <w:t>aprobarea</w:t>
      </w:r>
      <w:r w:rsidR="00487415">
        <w:t xml:space="preserve"> </w:t>
      </w:r>
      <w:r w:rsidRPr="00810DC1">
        <w:t>Ordonanței</w:t>
      </w:r>
      <w:r w:rsidR="00487415">
        <w:t xml:space="preserve"> </w:t>
      </w:r>
      <w:r w:rsidRPr="00810DC1">
        <w:t>de</w:t>
      </w:r>
      <w:r w:rsidR="00487415">
        <w:t xml:space="preserve"> </w:t>
      </w:r>
      <w:r w:rsidRPr="00810DC1">
        <w:t>urgență</w:t>
      </w:r>
      <w:r w:rsidR="00487415">
        <w:t xml:space="preserve"> </w:t>
      </w:r>
      <w:r w:rsidRPr="00810DC1">
        <w:t>a</w:t>
      </w:r>
      <w:r w:rsidR="00487415">
        <w:t xml:space="preserve"> </w:t>
      </w:r>
      <w:r w:rsidRPr="00810DC1">
        <w:t>Guvernului</w:t>
      </w:r>
      <w:r w:rsidR="00487415">
        <w:t xml:space="preserve"> </w:t>
      </w:r>
      <w:r w:rsidRPr="00810DC1">
        <w:t>nr.</w:t>
      </w:r>
      <w:r w:rsidR="00487415">
        <w:t xml:space="preserve"> </w:t>
      </w:r>
      <w:r w:rsidRPr="00810DC1">
        <w:t>75/2023</w:t>
      </w:r>
      <w:r w:rsidR="00487415">
        <w:t xml:space="preserve"> </w:t>
      </w:r>
      <w:r w:rsidRPr="00810DC1">
        <w:t>pentru</w:t>
      </w:r>
      <w:r w:rsidR="00487415">
        <w:t xml:space="preserve"> </w:t>
      </w:r>
      <w:r w:rsidRPr="00810DC1">
        <w:t>modificarea</w:t>
      </w:r>
      <w:r w:rsidR="00487415">
        <w:t xml:space="preserve"> </w:t>
      </w:r>
      <w:r w:rsidRPr="00810DC1">
        <w:t>și</w:t>
      </w:r>
      <w:r w:rsidR="00487415">
        <w:t xml:space="preserve"> </w:t>
      </w:r>
      <w:r w:rsidRPr="00810DC1">
        <w:t>completarea</w:t>
      </w:r>
      <w:r w:rsidR="00487415">
        <w:t xml:space="preserve"> </w:t>
      </w:r>
      <w:r w:rsidRPr="00810DC1">
        <w:t>Ordonanței</w:t>
      </w:r>
      <w:r w:rsidR="00487415">
        <w:t xml:space="preserve"> </w:t>
      </w:r>
      <w:r w:rsidRPr="00810DC1">
        <w:t>de</w:t>
      </w:r>
      <w:r w:rsidR="00487415">
        <w:t xml:space="preserve"> </w:t>
      </w:r>
      <w:r w:rsidRPr="00810DC1">
        <w:t>urgență</w:t>
      </w:r>
      <w:r w:rsidR="00487415">
        <w:t xml:space="preserve"> </w:t>
      </w:r>
      <w:r w:rsidRPr="00810DC1">
        <w:t>a</w:t>
      </w:r>
      <w:r w:rsidR="00487415">
        <w:t xml:space="preserve"> </w:t>
      </w:r>
      <w:r w:rsidRPr="00810DC1">
        <w:t>Guvernului</w:t>
      </w:r>
      <w:r w:rsidR="00487415">
        <w:t xml:space="preserve"> </w:t>
      </w:r>
      <w:r w:rsidRPr="00810DC1">
        <w:t>nr.</w:t>
      </w:r>
      <w:r w:rsidR="00487415">
        <w:t xml:space="preserve"> </w:t>
      </w:r>
      <w:r w:rsidRPr="00810DC1">
        <w:t>166/2022</w:t>
      </w:r>
      <w:r w:rsidR="00487415">
        <w:t xml:space="preserve"> </w:t>
      </w:r>
      <w:r w:rsidRPr="00810DC1">
        <w:t>privind</w:t>
      </w:r>
      <w:r w:rsidR="00487415">
        <w:t xml:space="preserve"> </w:t>
      </w:r>
      <w:r w:rsidRPr="00810DC1">
        <w:t>unele</w:t>
      </w:r>
      <w:r w:rsidR="00487415">
        <w:t xml:space="preserve"> </w:t>
      </w:r>
      <w:r w:rsidRPr="00810DC1">
        <w:t>măsuri</w:t>
      </w:r>
      <w:r w:rsidR="00487415">
        <w:t xml:space="preserve"> </w:t>
      </w:r>
      <w:r w:rsidRPr="00810DC1">
        <w:t>pentru</w:t>
      </w:r>
      <w:r w:rsidR="00487415">
        <w:t xml:space="preserve"> </w:t>
      </w:r>
      <w:r w:rsidRPr="00810DC1">
        <w:t>acordarea</w:t>
      </w:r>
      <w:r w:rsidR="00487415">
        <w:t xml:space="preserve"> </w:t>
      </w:r>
      <w:r w:rsidRPr="00810DC1">
        <w:t>unui</w:t>
      </w:r>
      <w:r w:rsidR="00487415">
        <w:t xml:space="preserve"> </w:t>
      </w:r>
      <w:r w:rsidRPr="00810DC1">
        <w:t>sprijin</w:t>
      </w:r>
      <w:r w:rsidR="00487415">
        <w:t xml:space="preserve"> </w:t>
      </w:r>
      <w:r w:rsidRPr="00810DC1">
        <w:t>categoriilor</w:t>
      </w:r>
      <w:r w:rsidR="00487415">
        <w:t xml:space="preserve"> </w:t>
      </w:r>
      <w:r w:rsidRPr="00810DC1">
        <w:t>de</w:t>
      </w:r>
      <w:r w:rsidR="00487415">
        <w:t xml:space="preserve"> </w:t>
      </w:r>
      <w:r w:rsidRPr="00810DC1">
        <w:t>persoane</w:t>
      </w:r>
      <w:r w:rsidR="00487415">
        <w:t xml:space="preserve"> </w:t>
      </w:r>
      <w:r w:rsidRPr="00810DC1">
        <w:t>vulnerabile</w:t>
      </w:r>
      <w:r w:rsidR="00487415">
        <w:t xml:space="preserve"> </w:t>
      </w:r>
      <w:r w:rsidRPr="00810DC1">
        <w:t>pentru</w:t>
      </w:r>
      <w:r w:rsidR="00487415">
        <w:t xml:space="preserve"> </w:t>
      </w:r>
      <w:r w:rsidRPr="00810DC1">
        <w:t>compensarea</w:t>
      </w:r>
      <w:r w:rsidR="00487415">
        <w:t xml:space="preserve"> </w:t>
      </w:r>
      <w:r w:rsidRPr="00810DC1">
        <w:t>prețului</w:t>
      </w:r>
      <w:r w:rsidR="00487415">
        <w:t xml:space="preserve"> </w:t>
      </w:r>
      <w:r w:rsidRPr="00810DC1">
        <w:t>la</w:t>
      </w:r>
      <w:r w:rsidR="00487415">
        <w:t xml:space="preserve"> </w:t>
      </w:r>
      <w:r w:rsidRPr="00810DC1">
        <w:t>energie,</w:t>
      </w:r>
      <w:r w:rsidR="00487415">
        <w:t xml:space="preserve"> </w:t>
      </w:r>
      <w:r w:rsidRPr="00810DC1">
        <w:t>suportat</w:t>
      </w:r>
      <w:r w:rsidR="00487415">
        <w:t xml:space="preserve"> </w:t>
      </w:r>
      <w:r w:rsidRPr="00810DC1">
        <w:t>parțial</w:t>
      </w:r>
      <w:r w:rsidR="00487415">
        <w:t xml:space="preserve"> </w:t>
      </w:r>
      <w:r w:rsidRPr="00810DC1">
        <w:t>din</w:t>
      </w:r>
      <w:r w:rsidR="00487415">
        <w:t xml:space="preserve"> </w:t>
      </w:r>
      <w:r w:rsidRPr="00810DC1">
        <w:t>fonduri</w:t>
      </w:r>
      <w:r w:rsidR="00487415">
        <w:t xml:space="preserve"> </w:t>
      </w:r>
      <w:r w:rsidRPr="00810DC1">
        <w:t>externe</w:t>
      </w:r>
      <w:r w:rsidR="00487415">
        <w:t xml:space="preserve"> </w:t>
      </w:r>
      <w:r w:rsidRPr="00810DC1">
        <w:t>nerambursabile.</w:t>
      </w:r>
    </w:p>
    <w:p w14:paraId="60A5C2DE" w14:textId="4C7635F6" w:rsidR="009D5DAC" w:rsidRDefault="009D5DAC" w:rsidP="00047F24">
      <w:pPr>
        <w:numPr>
          <w:ilvl w:val="0"/>
          <w:numId w:val="2"/>
        </w:numPr>
        <w:spacing w:after="20"/>
        <w:ind w:right="198"/>
        <w:contextualSpacing/>
        <w:rPr>
          <w:bCs/>
        </w:rPr>
      </w:pPr>
      <w:r w:rsidRPr="009D5DAC">
        <w:rPr>
          <w:bCs/>
        </w:rPr>
        <w:t>Nr.</w:t>
      </w:r>
      <w:r w:rsidR="00487415">
        <w:rPr>
          <w:bCs/>
        </w:rPr>
        <w:t xml:space="preserve"> </w:t>
      </w:r>
      <w:r w:rsidRPr="009D5DAC">
        <w:rPr>
          <w:b/>
        </w:rPr>
        <w:t>2495</w:t>
      </w:r>
      <w:r w:rsidR="00487415">
        <w:rPr>
          <w:b/>
        </w:rPr>
        <w:t xml:space="preserve"> </w:t>
      </w:r>
      <w:r w:rsidRPr="009D5DAC">
        <w:rPr>
          <w:b/>
        </w:rPr>
        <w:t>/</w:t>
      </w:r>
      <w:r w:rsidR="00487415">
        <w:rPr>
          <w:b/>
        </w:rPr>
        <w:t xml:space="preserve"> </w:t>
      </w:r>
      <w:r w:rsidRPr="009D5DAC">
        <w:rPr>
          <w:b/>
        </w:rPr>
        <w:t>9</w:t>
      </w:r>
      <w:r w:rsidR="00487415">
        <w:rPr>
          <w:b/>
        </w:rPr>
        <w:t xml:space="preserve"> </w:t>
      </w:r>
      <w:r w:rsidRPr="009D5DAC">
        <w:rPr>
          <w:b/>
        </w:rPr>
        <w:t>Mai</w:t>
      </w:r>
      <w:r w:rsidR="00487415">
        <w:rPr>
          <w:b/>
        </w:rPr>
        <w:t xml:space="preserve"> </w:t>
      </w:r>
      <w:r w:rsidRPr="009D5DAC">
        <w:rPr>
          <w:b/>
        </w:rPr>
        <w:t>2024</w:t>
      </w:r>
      <w:r w:rsidRPr="009D5DAC">
        <w:rPr>
          <w:bCs/>
        </w:rPr>
        <w:t>,</w:t>
      </w:r>
      <w:r w:rsidR="00487415">
        <w:rPr>
          <w:bCs/>
        </w:rPr>
        <w:t xml:space="preserve"> </w:t>
      </w:r>
      <w:r w:rsidRPr="009D5DAC">
        <w:rPr>
          <w:bCs/>
        </w:rPr>
        <w:t>Ministerul</w:t>
      </w:r>
      <w:r w:rsidR="00487415">
        <w:rPr>
          <w:bCs/>
        </w:rPr>
        <w:t xml:space="preserve"> </w:t>
      </w:r>
      <w:r w:rsidRPr="009D5DAC">
        <w:rPr>
          <w:bCs/>
        </w:rPr>
        <w:t>Sănătății</w:t>
      </w:r>
      <w:r w:rsidR="00487415">
        <w:rPr>
          <w:bCs/>
        </w:rPr>
        <w:t xml:space="preserve"> </w:t>
      </w:r>
      <w:r>
        <w:rPr>
          <w:bCs/>
        </w:rPr>
        <w:t>-</w:t>
      </w:r>
      <w:r w:rsidR="00487415">
        <w:rPr>
          <w:bCs/>
        </w:rPr>
        <w:t xml:space="preserve"> </w:t>
      </w:r>
      <w:r w:rsidRPr="009D5DAC">
        <w:rPr>
          <w:bCs/>
        </w:rPr>
        <w:t>Ordin</w:t>
      </w:r>
      <w:r w:rsidR="00487415">
        <w:rPr>
          <w:bCs/>
        </w:rPr>
        <w:t xml:space="preserve"> </w:t>
      </w:r>
      <w:r w:rsidRPr="009D5DAC">
        <w:rPr>
          <w:bCs/>
        </w:rPr>
        <w:t>privind</w:t>
      </w:r>
      <w:r w:rsidR="00487415">
        <w:rPr>
          <w:bCs/>
        </w:rPr>
        <w:t xml:space="preserve"> </w:t>
      </w:r>
      <w:r w:rsidRPr="009D5DAC">
        <w:rPr>
          <w:bCs/>
        </w:rPr>
        <w:t>aprobarea</w:t>
      </w:r>
      <w:r w:rsidR="00487415">
        <w:rPr>
          <w:bCs/>
        </w:rPr>
        <w:t xml:space="preserve"> </w:t>
      </w:r>
      <w:r w:rsidRPr="009D5DAC">
        <w:rPr>
          <w:bCs/>
        </w:rPr>
        <w:t>Metodologiei</w:t>
      </w:r>
      <w:r w:rsidR="00487415">
        <w:rPr>
          <w:bCs/>
        </w:rPr>
        <w:t xml:space="preserve"> </w:t>
      </w:r>
      <w:r w:rsidRPr="009D5DAC">
        <w:rPr>
          <w:bCs/>
        </w:rPr>
        <w:t>de</w:t>
      </w:r>
      <w:r w:rsidR="00487415">
        <w:rPr>
          <w:bCs/>
        </w:rPr>
        <w:t xml:space="preserve"> </w:t>
      </w:r>
      <w:r w:rsidRPr="009D5DAC">
        <w:rPr>
          <w:bCs/>
        </w:rPr>
        <w:t>acordare</w:t>
      </w:r>
      <w:r w:rsidR="00487415">
        <w:rPr>
          <w:bCs/>
        </w:rPr>
        <w:t xml:space="preserve"> </w:t>
      </w:r>
      <w:r w:rsidRPr="009D5DAC">
        <w:rPr>
          <w:bCs/>
        </w:rPr>
        <w:t>a</w:t>
      </w:r>
      <w:r w:rsidR="00487415">
        <w:rPr>
          <w:bCs/>
        </w:rPr>
        <w:t xml:space="preserve"> </w:t>
      </w:r>
      <w:r w:rsidRPr="009D5DAC">
        <w:rPr>
          <w:bCs/>
        </w:rPr>
        <w:t>avizului</w:t>
      </w:r>
      <w:r w:rsidR="00487415">
        <w:rPr>
          <w:bCs/>
        </w:rPr>
        <w:t xml:space="preserve"> </w:t>
      </w:r>
      <w:r w:rsidRPr="009D5DAC">
        <w:rPr>
          <w:bCs/>
        </w:rPr>
        <w:t>de</w:t>
      </w:r>
      <w:r w:rsidR="00487415">
        <w:rPr>
          <w:bCs/>
        </w:rPr>
        <w:t xml:space="preserve"> </w:t>
      </w:r>
      <w:r w:rsidRPr="009D5DAC">
        <w:rPr>
          <w:bCs/>
        </w:rPr>
        <w:t>oportunitate</w:t>
      </w:r>
      <w:r w:rsidR="00487415">
        <w:rPr>
          <w:bCs/>
        </w:rPr>
        <w:t xml:space="preserve"> </w:t>
      </w:r>
      <w:r w:rsidRPr="009D5DAC">
        <w:rPr>
          <w:bCs/>
        </w:rPr>
        <w:t>în</w:t>
      </w:r>
      <w:r w:rsidR="00487415">
        <w:rPr>
          <w:bCs/>
        </w:rPr>
        <w:t xml:space="preserve"> </w:t>
      </w:r>
      <w:r w:rsidRPr="009D5DAC">
        <w:rPr>
          <w:bCs/>
        </w:rPr>
        <w:t>vederea</w:t>
      </w:r>
      <w:r w:rsidR="00487415">
        <w:rPr>
          <w:bCs/>
        </w:rPr>
        <w:t xml:space="preserve"> </w:t>
      </w:r>
      <w:r w:rsidRPr="009D5DAC">
        <w:rPr>
          <w:bCs/>
        </w:rPr>
        <w:t>implementării</w:t>
      </w:r>
      <w:r w:rsidR="00487415">
        <w:rPr>
          <w:bCs/>
        </w:rPr>
        <w:t xml:space="preserve"> </w:t>
      </w:r>
      <w:r w:rsidRPr="009D5DAC">
        <w:rPr>
          <w:bCs/>
        </w:rPr>
        <w:t>proiectelor</w:t>
      </w:r>
      <w:r w:rsidR="00487415">
        <w:rPr>
          <w:bCs/>
        </w:rPr>
        <w:t xml:space="preserve"> </w:t>
      </w:r>
      <w:r w:rsidRPr="009D5DAC">
        <w:rPr>
          <w:bCs/>
        </w:rPr>
        <w:t>de</w:t>
      </w:r>
      <w:r w:rsidR="00487415">
        <w:rPr>
          <w:bCs/>
        </w:rPr>
        <w:t xml:space="preserve"> </w:t>
      </w:r>
      <w:r w:rsidRPr="009D5DAC">
        <w:rPr>
          <w:bCs/>
        </w:rPr>
        <w:t>investiții</w:t>
      </w:r>
      <w:r w:rsidR="00487415">
        <w:rPr>
          <w:bCs/>
        </w:rPr>
        <w:t xml:space="preserve"> </w:t>
      </w:r>
      <w:r w:rsidRPr="009D5DAC">
        <w:rPr>
          <w:bCs/>
        </w:rPr>
        <w:t>în</w:t>
      </w:r>
      <w:r w:rsidR="00487415">
        <w:rPr>
          <w:bCs/>
        </w:rPr>
        <w:t xml:space="preserve"> </w:t>
      </w:r>
      <w:r w:rsidRPr="009D5DAC">
        <w:rPr>
          <w:bCs/>
        </w:rPr>
        <w:t>domeniul</w:t>
      </w:r>
      <w:r w:rsidR="00487415">
        <w:rPr>
          <w:bCs/>
        </w:rPr>
        <w:t xml:space="preserve"> </w:t>
      </w:r>
      <w:r w:rsidRPr="009D5DAC">
        <w:rPr>
          <w:bCs/>
        </w:rPr>
        <w:t>oncologiei</w:t>
      </w:r>
      <w:r w:rsidR="00487415">
        <w:rPr>
          <w:bCs/>
        </w:rPr>
        <w:t xml:space="preserve"> </w:t>
      </w:r>
      <w:r w:rsidRPr="009D5DAC">
        <w:rPr>
          <w:bCs/>
        </w:rPr>
        <w:t>cu</w:t>
      </w:r>
      <w:r w:rsidR="00487415">
        <w:rPr>
          <w:bCs/>
        </w:rPr>
        <w:t xml:space="preserve"> </w:t>
      </w:r>
      <w:r w:rsidRPr="009D5DAC">
        <w:rPr>
          <w:bCs/>
        </w:rPr>
        <w:t>finanțare</w:t>
      </w:r>
      <w:r w:rsidR="00487415">
        <w:rPr>
          <w:bCs/>
        </w:rPr>
        <w:t xml:space="preserve"> </w:t>
      </w:r>
      <w:r w:rsidRPr="009D5DAC">
        <w:rPr>
          <w:bCs/>
        </w:rPr>
        <w:t>din</w:t>
      </w:r>
      <w:r w:rsidR="00487415">
        <w:rPr>
          <w:bCs/>
        </w:rPr>
        <w:t xml:space="preserve"> </w:t>
      </w:r>
      <w:r w:rsidRPr="009D5DAC">
        <w:rPr>
          <w:bCs/>
        </w:rPr>
        <w:t>Programul</w:t>
      </w:r>
      <w:r w:rsidR="00487415">
        <w:rPr>
          <w:bCs/>
        </w:rPr>
        <w:t xml:space="preserve"> </w:t>
      </w:r>
      <w:r w:rsidRPr="009D5DAC">
        <w:rPr>
          <w:bCs/>
        </w:rPr>
        <w:t>sănătate.</w:t>
      </w:r>
    </w:p>
    <w:p w14:paraId="596EF8C4" w14:textId="3D6A6722" w:rsidR="00221484" w:rsidRPr="003E6478" w:rsidRDefault="00221484" w:rsidP="00221484">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444</w:t>
      </w:r>
      <w:r w:rsidRPr="003E6478">
        <w:rPr>
          <w:b/>
          <w:bCs/>
          <w:color w:val="3333FF"/>
        </w:rPr>
        <w:t>/</w:t>
      </w:r>
      <w:r w:rsidR="00487415">
        <w:rPr>
          <w:b/>
          <w:bCs/>
          <w:color w:val="3333FF"/>
        </w:rPr>
        <w:t xml:space="preserve"> </w:t>
      </w:r>
      <w:r>
        <w:rPr>
          <w:b/>
          <w:bCs/>
          <w:color w:val="3333FF"/>
        </w:rPr>
        <w:t>14</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118BBF3C" w14:textId="41C699BD" w:rsidR="00221484" w:rsidRPr="00D34C31" w:rsidRDefault="00221484" w:rsidP="00221484">
      <w:pPr>
        <w:numPr>
          <w:ilvl w:val="0"/>
          <w:numId w:val="2"/>
        </w:numPr>
        <w:spacing w:after="20"/>
        <w:ind w:right="198"/>
        <w:contextualSpacing/>
        <w:rPr>
          <w:bCs/>
        </w:rPr>
      </w:pPr>
      <w:r w:rsidRPr="00221484">
        <w:t>Nr.</w:t>
      </w:r>
      <w:r w:rsidR="00487415">
        <w:t xml:space="preserve"> </w:t>
      </w:r>
      <w:r w:rsidRPr="00221484">
        <w:rPr>
          <w:b/>
          <w:bCs/>
        </w:rPr>
        <w:t>46</w:t>
      </w:r>
      <w:r w:rsidR="00487415">
        <w:t xml:space="preserve"> </w:t>
      </w:r>
      <w:r w:rsidRPr="00221484">
        <w:t>/</w:t>
      </w:r>
      <w:r w:rsidR="00487415">
        <w:t xml:space="preserve"> </w:t>
      </w:r>
      <w:r w:rsidRPr="00221484">
        <w:rPr>
          <w:b/>
          <w:bCs/>
        </w:rPr>
        <w:t>14</w:t>
      </w:r>
      <w:r w:rsidR="00487415">
        <w:rPr>
          <w:b/>
          <w:bCs/>
        </w:rPr>
        <w:t xml:space="preserve"> </w:t>
      </w:r>
      <w:r w:rsidRPr="00221484">
        <w:rPr>
          <w:b/>
          <w:bCs/>
        </w:rPr>
        <w:t>Mai</w:t>
      </w:r>
      <w:r w:rsidR="00487415">
        <w:rPr>
          <w:b/>
          <w:bCs/>
        </w:rPr>
        <w:t xml:space="preserve"> </w:t>
      </w:r>
      <w:r w:rsidRPr="00221484">
        <w:rPr>
          <w:b/>
          <w:bCs/>
        </w:rPr>
        <w:t>2024</w:t>
      </w:r>
      <w:r w:rsidRPr="00221484">
        <w:t>,</w:t>
      </w:r>
      <w:r w:rsidR="00487415">
        <w:t xml:space="preserve"> </w:t>
      </w:r>
      <w:r w:rsidRPr="00221484">
        <w:t>Guvernul</w:t>
      </w:r>
      <w:r w:rsidR="00487415">
        <w:t xml:space="preserve"> </w:t>
      </w:r>
      <w:r w:rsidRPr="00221484">
        <w:t>României</w:t>
      </w:r>
      <w:r w:rsidR="00487415">
        <w:t xml:space="preserve"> </w:t>
      </w:r>
      <w:r>
        <w:t>-</w:t>
      </w:r>
      <w:r w:rsidR="00487415">
        <w:t xml:space="preserve"> </w:t>
      </w:r>
      <w:r w:rsidRPr="00221484">
        <w:t>Ordonanță</w:t>
      </w:r>
      <w:r w:rsidR="00487415">
        <w:t xml:space="preserve"> </w:t>
      </w:r>
      <w:r w:rsidRPr="00221484">
        <w:t>de</w:t>
      </w:r>
      <w:r w:rsidR="00487415">
        <w:t xml:space="preserve"> </w:t>
      </w:r>
      <w:r w:rsidRPr="00221484">
        <w:t>urgență</w:t>
      </w:r>
      <w:r w:rsidR="00487415">
        <w:t xml:space="preserve"> </w:t>
      </w:r>
      <w:r w:rsidRPr="00221484">
        <w:t>privind</w:t>
      </w:r>
      <w:r w:rsidR="00487415">
        <w:t xml:space="preserve"> </w:t>
      </w:r>
      <w:r w:rsidRPr="00221484">
        <w:t>unele</w:t>
      </w:r>
      <w:r w:rsidR="00487415">
        <w:t xml:space="preserve"> </w:t>
      </w:r>
      <w:r w:rsidRPr="00221484">
        <w:t>măsuri</w:t>
      </w:r>
      <w:r w:rsidR="00487415">
        <w:t xml:space="preserve"> </w:t>
      </w:r>
      <w:r w:rsidRPr="00221484">
        <w:t>bugetare</w:t>
      </w:r>
      <w:r w:rsidR="00487415">
        <w:t xml:space="preserve"> </w:t>
      </w:r>
      <w:r w:rsidRPr="00221484">
        <w:t>și</w:t>
      </w:r>
      <w:r w:rsidR="00487415">
        <w:t xml:space="preserve"> </w:t>
      </w:r>
      <w:r w:rsidRPr="00221484">
        <w:t>pentru</w:t>
      </w:r>
      <w:r w:rsidR="00487415">
        <w:t xml:space="preserve"> </w:t>
      </w:r>
      <w:r w:rsidRPr="00221484">
        <w:t>modificarea</w:t>
      </w:r>
      <w:r w:rsidR="00487415">
        <w:t xml:space="preserve"> </w:t>
      </w:r>
      <w:r w:rsidRPr="00221484">
        <w:t>și</w:t>
      </w:r>
      <w:r w:rsidR="00487415">
        <w:t xml:space="preserve"> </w:t>
      </w:r>
      <w:r w:rsidRPr="00221484">
        <w:t>completarea</w:t>
      </w:r>
      <w:r w:rsidR="00487415">
        <w:t xml:space="preserve"> </w:t>
      </w:r>
      <w:r w:rsidRPr="00221484">
        <w:t>unor</w:t>
      </w:r>
      <w:r w:rsidR="00487415">
        <w:t xml:space="preserve"> </w:t>
      </w:r>
      <w:r w:rsidRPr="00221484">
        <w:t>acte</w:t>
      </w:r>
      <w:r w:rsidR="00487415">
        <w:t xml:space="preserve"> </w:t>
      </w:r>
      <w:r w:rsidRPr="00221484">
        <w:t>normative.</w:t>
      </w:r>
    </w:p>
    <w:p w14:paraId="1629DD5F" w14:textId="7D011A85" w:rsidR="00D34C31" w:rsidRPr="003E6478" w:rsidRDefault="00D34C31" w:rsidP="00D34C31">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446</w:t>
      </w:r>
      <w:r w:rsidRPr="003E6478">
        <w:rPr>
          <w:b/>
          <w:bCs/>
          <w:color w:val="3333FF"/>
        </w:rPr>
        <w:t>/</w:t>
      </w:r>
      <w:r w:rsidR="00487415">
        <w:rPr>
          <w:b/>
          <w:bCs/>
          <w:color w:val="3333FF"/>
        </w:rPr>
        <w:t xml:space="preserve"> </w:t>
      </w:r>
      <w:r>
        <w:rPr>
          <w:b/>
          <w:bCs/>
          <w:color w:val="3333FF"/>
        </w:rPr>
        <w:t>15</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727AF3D0" w14:textId="42744FBB" w:rsidR="00D34C31" w:rsidRPr="00E700DA" w:rsidRDefault="00D34C31" w:rsidP="00D34C31">
      <w:pPr>
        <w:numPr>
          <w:ilvl w:val="0"/>
          <w:numId w:val="2"/>
        </w:numPr>
        <w:spacing w:after="20"/>
        <w:ind w:right="198"/>
        <w:contextualSpacing/>
        <w:rPr>
          <w:bCs/>
        </w:rPr>
      </w:pPr>
      <w:r w:rsidRPr="00D34C31">
        <w:t>Nr.</w:t>
      </w:r>
      <w:r w:rsidR="00487415">
        <w:t xml:space="preserve"> </w:t>
      </w:r>
      <w:r w:rsidRPr="00D34C31">
        <w:rPr>
          <w:b/>
          <w:bCs/>
        </w:rPr>
        <w:t>489</w:t>
      </w:r>
      <w:r w:rsidR="00487415">
        <w:t xml:space="preserve"> </w:t>
      </w:r>
      <w:r w:rsidRPr="00D34C31">
        <w:t>/</w:t>
      </w:r>
      <w:r w:rsidR="00487415">
        <w:t xml:space="preserve"> </w:t>
      </w:r>
      <w:r w:rsidRPr="00D34C31">
        <w:rPr>
          <w:b/>
          <w:bCs/>
        </w:rPr>
        <w:t>9</w:t>
      </w:r>
      <w:r w:rsidR="00487415">
        <w:rPr>
          <w:b/>
          <w:bCs/>
        </w:rPr>
        <w:t xml:space="preserve"> </w:t>
      </w:r>
      <w:r w:rsidRPr="00D34C31">
        <w:rPr>
          <w:b/>
          <w:bCs/>
        </w:rPr>
        <w:t>Mai</w:t>
      </w:r>
      <w:r w:rsidR="00487415">
        <w:rPr>
          <w:b/>
          <w:bCs/>
        </w:rPr>
        <w:t xml:space="preserve"> </w:t>
      </w:r>
      <w:r w:rsidRPr="00D34C31">
        <w:rPr>
          <w:b/>
          <w:bCs/>
        </w:rPr>
        <w:t>2024</w:t>
      </w:r>
      <w:r w:rsidRPr="00D34C31">
        <w:t>,</w:t>
      </w:r>
      <w:r w:rsidR="00487415">
        <w:t xml:space="preserve"> </w:t>
      </w:r>
      <w:r w:rsidRPr="00D34C31">
        <w:t>Guvernul</w:t>
      </w:r>
      <w:r w:rsidR="00487415">
        <w:t xml:space="preserve"> </w:t>
      </w:r>
      <w:r w:rsidRPr="00D34C31">
        <w:t>României</w:t>
      </w:r>
      <w:r w:rsidR="00487415">
        <w:t xml:space="preserve"> </w:t>
      </w:r>
      <w:r>
        <w:t>-</w:t>
      </w:r>
      <w:r w:rsidR="00487415">
        <w:t xml:space="preserve"> </w:t>
      </w:r>
      <w:r w:rsidRPr="00D34C31">
        <w:t>Hotărâre</w:t>
      </w:r>
      <w:r w:rsidR="00487415">
        <w:t xml:space="preserve"> </w:t>
      </w:r>
      <w:r w:rsidRPr="00D34C31">
        <w:t>privind</w:t>
      </w:r>
      <w:r w:rsidR="00487415">
        <w:t xml:space="preserve"> </w:t>
      </w:r>
      <w:r w:rsidRPr="00D34C31">
        <w:t>înscrierea</w:t>
      </w:r>
      <w:r w:rsidR="00487415">
        <w:t xml:space="preserve"> </w:t>
      </w:r>
      <w:r w:rsidRPr="00D34C31">
        <w:t>unor</w:t>
      </w:r>
      <w:r w:rsidR="00487415">
        <w:t xml:space="preserve"> </w:t>
      </w:r>
      <w:r w:rsidRPr="00D34C31">
        <w:t>imobile</w:t>
      </w:r>
      <w:r w:rsidR="00487415">
        <w:t xml:space="preserve"> </w:t>
      </w:r>
      <w:r w:rsidRPr="00D34C31">
        <w:t>situate</w:t>
      </w:r>
      <w:r w:rsidR="00487415">
        <w:t xml:space="preserve"> </w:t>
      </w:r>
      <w:r w:rsidRPr="00D34C31">
        <w:t>în</w:t>
      </w:r>
      <w:r w:rsidR="00487415">
        <w:t xml:space="preserve"> </w:t>
      </w:r>
      <w:r w:rsidRPr="00D34C31">
        <w:t>municipiul</w:t>
      </w:r>
      <w:r w:rsidR="00487415">
        <w:t xml:space="preserve"> </w:t>
      </w:r>
      <w:r w:rsidRPr="00D34C31">
        <w:t>Deva,</w:t>
      </w:r>
      <w:r w:rsidR="00487415">
        <w:t xml:space="preserve"> </w:t>
      </w:r>
      <w:r w:rsidRPr="00D34C31">
        <w:t>județul</w:t>
      </w:r>
      <w:r w:rsidR="00487415">
        <w:t xml:space="preserve"> </w:t>
      </w:r>
      <w:r w:rsidRPr="00D34C31">
        <w:t>Hunedoara,</w:t>
      </w:r>
      <w:r w:rsidR="00487415">
        <w:t xml:space="preserve"> </w:t>
      </w:r>
      <w:r w:rsidRPr="00D34C31">
        <w:t>în</w:t>
      </w:r>
      <w:r w:rsidR="00487415">
        <w:t xml:space="preserve"> </w:t>
      </w:r>
      <w:r w:rsidRPr="00D34C31">
        <w:t>inventarul</w:t>
      </w:r>
      <w:r w:rsidR="00487415">
        <w:t xml:space="preserve"> </w:t>
      </w:r>
      <w:r w:rsidRPr="00D34C31">
        <w:t>centralizat</w:t>
      </w:r>
      <w:r w:rsidR="00487415">
        <w:t xml:space="preserve"> </w:t>
      </w:r>
      <w:r w:rsidRPr="00D34C31">
        <w:t>al</w:t>
      </w:r>
      <w:r w:rsidR="00487415">
        <w:t xml:space="preserve"> </w:t>
      </w:r>
      <w:r w:rsidRPr="00D34C31">
        <w:t>bunurilor</w:t>
      </w:r>
      <w:r w:rsidR="00487415">
        <w:t xml:space="preserve"> </w:t>
      </w:r>
      <w:r w:rsidRPr="00D34C31">
        <w:t>din</w:t>
      </w:r>
      <w:r w:rsidR="00487415">
        <w:t xml:space="preserve"> </w:t>
      </w:r>
      <w:r w:rsidRPr="00D34C31">
        <w:t>domeniul</w:t>
      </w:r>
      <w:r w:rsidR="00487415">
        <w:t xml:space="preserve"> </w:t>
      </w:r>
      <w:r w:rsidRPr="00D34C31">
        <w:t>public</w:t>
      </w:r>
      <w:r w:rsidR="00487415">
        <w:t xml:space="preserve"> </w:t>
      </w:r>
      <w:r w:rsidRPr="00D34C31">
        <w:t>al</w:t>
      </w:r>
      <w:r w:rsidR="00487415">
        <w:t xml:space="preserve"> </w:t>
      </w:r>
      <w:r w:rsidRPr="00D34C31">
        <w:t>statului,</w:t>
      </w:r>
      <w:r w:rsidR="00487415">
        <w:t xml:space="preserve"> </w:t>
      </w:r>
      <w:r w:rsidRPr="00D34C31">
        <w:t>darea</w:t>
      </w:r>
      <w:r w:rsidR="00487415">
        <w:t xml:space="preserve"> </w:t>
      </w:r>
      <w:r w:rsidRPr="00D34C31">
        <w:t>acestora</w:t>
      </w:r>
      <w:r w:rsidR="00487415">
        <w:t xml:space="preserve"> </w:t>
      </w:r>
      <w:r w:rsidRPr="00D34C31">
        <w:t>în</w:t>
      </w:r>
      <w:r w:rsidR="00487415">
        <w:t xml:space="preserve"> </w:t>
      </w:r>
      <w:r w:rsidRPr="00D34C31">
        <w:t>administrarea</w:t>
      </w:r>
      <w:r w:rsidR="00487415">
        <w:t xml:space="preserve"> </w:t>
      </w:r>
      <w:r w:rsidRPr="00D34C31">
        <w:t>Ministerului</w:t>
      </w:r>
      <w:r w:rsidR="00487415">
        <w:t xml:space="preserve"> </w:t>
      </w:r>
      <w:r w:rsidRPr="00D34C31">
        <w:t>Apărării</w:t>
      </w:r>
      <w:r w:rsidR="00487415">
        <w:t xml:space="preserve"> </w:t>
      </w:r>
      <w:r w:rsidRPr="00D34C31">
        <w:t>Naționale</w:t>
      </w:r>
      <w:r w:rsidR="00487415">
        <w:t xml:space="preserve"> </w:t>
      </w:r>
      <w:r w:rsidRPr="00D34C31">
        <w:t>și</w:t>
      </w:r>
      <w:r w:rsidR="00487415">
        <w:t xml:space="preserve"> </w:t>
      </w:r>
      <w:r w:rsidRPr="00D34C31">
        <w:t>completarea</w:t>
      </w:r>
      <w:r w:rsidR="00487415">
        <w:t xml:space="preserve"> </w:t>
      </w:r>
      <w:r w:rsidRPr="00D34C31">
        <w:t>anexei</w:t>
      </w:r>
      <w:r w:rsidR="00487415">
        <w:t xml:space="preserve"> </w:t>
      </w:r>
      <w:r w:rsidRPr="00D34C31">
        <w:t>nr.</w:t>
      </w:r>
      <w:r w:rsidR="00487415">
        <w:t xml:space="preserve"> </w:t>
      </w:r>
      <w:r w:rsidRPr="00D34C31">
        <w:t>4</w:t>
      </w:r>
      <w:r w:rsidR="00487415">
        <w:t xml:space="preserve"> </w:t>
      </w:r>
      <w:r w:rsidRPr="00D34C31">
        <w:t>la</w:t>
      </w:r>
      <w:r w:rsidR="00487415">
        <w:t xml:space="preserve"> </w:t>
      </w:r>
      <w:r w:rsidRPr="00D34C31">
        <w:t>Hotărârea</w:t>
      </w:r>
      <w:r w:rsidR="00487415">
        <w:t xml:space="preserve"> </w:t>
      </w:r>
      <w:r w:rsidRPr="00D34C31">
        <w:t>Guvernului</w:t>
      </w:r>
      <w:r w:rsidR="00487415">
        <w:t xml:space="preserve"> </w:t>
      </w:r>
      <w:r w:rsidRPr="00D34C31">
        <w:t>nr.</w:t>
      </w:r>
      <w:r w:rsidR="00487415">
        <w:t xml:space="preserve"> </w:t>
      </w:r>
      <w:r w:rsidRPr="00D34C31">
        <w:t>1.705/2006</w:t>
      </w:r>
      <w:r w:rsidR="00487415">
        <w:t xml:space="preserve"> </w:t>
      </w:r>
      <w:r w:rsidRPr="00D34C31">
        <w:t>pentru</w:t>
      </w:r>
      <w:r w:rsidR="00487415">
        <w:t xml:space="preserve"> </w:t>
      </w:r>
      <w:r w:rsidRPr="00D34C31">
        <w:t>aprobarea</w:t>
      </w:r>
      <w:r w:rsidR="00487415">
        <w:t xml:space="preserve"> </w:t>
      </w:r>
      <w:r w:rsidRPr="00D34C31">
        <w:t>inventarului</w:t>
      </w:r>
      <w:r w:rsidR="00487415">
        <w:t xml:space="preserve"> </w:t>
      </w:r>
      <w:r w:rsidRPr="00D34C31">
        <w:t>centralizat</w:t>
      </w:r>
      <w:r w:rsidR="00487415">
        <w:t xml:space="preserve"> </w:t>
      </w:r>
      <w:r w:rsidRPr="00D34C31">
        <w:t>al</w:t>
      </w:r>
      <w:r w:rsidR="00487415">
        <w:t xml:space="preserve"> </w:t>
      </w:r>
      <w:r w:rsidRPr="00D34C31">
        <w:t>bunurilor</w:t>
      </w:r>
      <w:r w:rsidR="00487415">
        <w:t xml:space="preserve"> </w:t>
      </w:r>
      <w:r w:rsidRPr="00D34C31">
        <w:t>din</w:t>
      </w:r>
      <w:r w:rsidR="00487415">
        <w:t xml:space="preserve"> </w:t>
      </w:r>
      <w:r w:rsidRPr="00D34C31">
        <w:t>domeniul</w:t>
      </w:r>
      <w:r w:rsidR="00487415">
        <w:t xml:space="preserve"> </w:t>
      </w:r>
      <w:r w:rsidRPr="00D34C31">
        <w:t>public</w:t>
      </w:r>
      <w:r w:rsidR="00487415">
        <w:t xml:space="preserve"> </w:t>
      </w:r>
      <w:r w:rsidRPr="00D34C31">
        <w:t>al</w:t>
      </w:r>
      <w:r w:rsidR="00487415">
        <w:t xml:space="preserve"> </w:t>
      </w:r>
      <w:r w:rsidRPr="00D34C31">
        <w:t>statului.</w:t>
      </w:r>
    </w:p>
    <w:p w14:paraId="00AB8656" w14:textId="4A53474E" w:rsidR="00E700DA" w:rsidRPr="003E6478" w:rsidRDefault="00E700DA" w:rsidP="00E700DA">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450</w:t>
      </w:r>
      <w:r w:rsidRPr="003E6478">
        <w:rPr>
          <w:b/>
          <w:bCs/>
          <w:color w:val="3333FF"/>
        </w:rPr>
        <w:t>/</w:t>
      </w:r>
      <w:r w:rsidR="00487415">
        <w:rPr>
          <w:b/>
          <w:bCs/>
          <w:color w:val="3333FF"/>
        </w:rPr>
        <w:t xml:space="preserve"> </w:t>
      </w:r>
      <w:r>
        <w:rPr>
          <w:b/>
          <w:bCs/>
          <w:color w:val="3333FF"/>
        </w:rPr>
        <w:t>16</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5EA0C2B0" w14:textId="6DC7426E" w:rsidR="00E700DA" w:rsidRPr="007A4AE2" w:rsidRDefault="00E700DA" w:rsidP="00E700DA">
      <w:pPr>
        <w:numPr>
          <w:ilvl w:val="0"/>
          <w:numId w:val="2"/>
        </w:numPr>
        <w:spacing w:after="20"/>
        <w:ind w:right="198"/>
        <w:contextualSpacing/>
        <w:rPr>
          <w:bCs/>
        </w:rPr>
      </w:pPr>
      <w:r w:rsidRPr="00E700DA">
        <w:t>Nr.</w:t>
      </w:r>
      <w:r w:rsidR="00487415">
        <w:t xml:space="preserve"> </w:t>
      </w:r>
      <w:r w:rsidRPr="00E700DA">
        <w:rPr>
          <w:b/>
          <w:bCs/>
        </w:rPr>
        <w:t>140</w:t>
      </w:r>
      <w:r w:rsidR="00487415">
        <w:rPr>
          <w:b/>
          <w:bCs/>
        </w:rPr>
        <w:t xml:space="preserve"> </w:t>
      </w:r>
      <w:r w:rsidRPr="00E700DA">
        <w:rPr>
          <w:b/>
          <w:bCs/>
        </w:rPr>
        <w:t>/</w:t>
      </w:r>
      <w:r w:rsidR="00487415">
        <w:rPr>
          <w:b/>
          <w:bCs/>
        </w:rPr>
        <w:t xml:space="preserve"> </w:t>
      </w:r>
      <w:r w:rsidRPr="00E700DA">
        <w:rPr>
          <w:b/>
          <w:bCs/>
        </w:rPr>
        <w:t>15</w:t>
      </w:r>
      <w:r w:rsidR="00487415">
        <w:rPr>
          <w:b/>
          <w:bCs/>
        </w:rPr>
        <w:t xml:space="preserve"> </w:t>
      </w:r>
      <w:r w:rsidRPr="00E700DA">
        <w:rPr>
          <w:b/>
          <w:bCs/>
        </w:rPr>
        <w:t>Mai</w:t>
      </w:r>
      <w:r w:rsidR="00487415">
        <w:rPr>
          <w:b/>
          <w:bCs/>
        </w:rPr>
        <w:t xml:space="preserve"> </w:t>
      </w:r>
      <w:r w:rsidRPr="00E700DA">
        <w:rPr>
          <w:b/>
          <w:bCs/>
        </w:rPr>
        <w:t>2024</w:t>
      </w:r>
      <w:r w:rsidRPr="00E700DA">
        <w:t>,</w:t>
      </w:r>
      <w:r w:rsidR="00487415">
        <w:t xml:space="preserve"> </w:t>
      </w:r>
      <w:r w:rsidRPr="00E700DA">
        <w:t>Par</w:t>
      </w:r>
      <w:r>
        <w:t>l</w:t>
      </w:r>
      <w:r w:rsidRPr="00E700DA">
        <w:t>amentul</w:t>
      </w:r>
      <w:r w:rsidR="00487415">
        <w:t xml:space="preserve"> </w:t>
      </w:r>
      <w:r w:rsidRPr="00E700DA">
        <w:t>României</w:t>
      </w:r>
      <w:r w:rsidR="00487415">
        <w:t xml:space="preserve"> </w:t>
      </w:r>
      <w:r>
        <w:t>-</w:t>
      </w:r>
      <w:r w:rsidR="00487415">
        <w:t xml:space="preserve"> </w:t>
      </w:r>
      <w:r w:rsidRPr="00E700DA">
        <w:t>Lege</w:t>
      </w:r>
      <w:r w:rsidR="00487415">
        <w:t xml:space="preserve"> </w:t>
      </w:r>
      <w:r w:rsidRPr="00E700DA">
        <w:t>pentru</w:t>
      </w:r>
      <w:r w:rsidR="00487415">
        <w:t xml:space="preserve"> </w:t>
      </w:r>
      <w:r w:rsidRPr="00E700DA">
        <w:t>aprobarea</w:t>
      </w:r>
      <w:r w:rsidR="00487415">
        <w:t xml:space="preserve"> </w:t>
      </w:r>
      <w:r w:rsidRPr="00E700DA">
        <w:t>Ordonanței</w:t>
      </w:r>
      <w:r w:rsidR="00487415">
        <w:t xml:space="preserve"> </w:t>
      </w:r>
      <w:r w:rsidRPr="00E700DA">
        <w:t>Guvernului</w:t>
      </w:r>
      <w:r w:rsidR="00487415">
        <w:t xml:space="preserve"> </w:t>
      </w:r>
      <w:r w:rsidRPr="00E700DA">
        <w:t>nr.</w:t>
      </w:r>
      <w:r w:rsidR="00487415">
        <w:t xml:space="preserve"> </w:t>
      </w:r>
      <w:r w:rsidRPr="00E700DA">
        <w:t>5/2024</w:t>
      </w:r>
      <w:r w:rsidR="00487415">
        <w:t xml:space="preserve"> </w:t>
      </w:r>
      <w:r w:rsidRPr="00E700DA">
        <w:t>privind</w:t>
      </w:r>
      <w:r w:rsidR="00487415">
        <w:t xml:space="preserve"> </w:t>
      </w:r>
      <w:r w:rsidRPr="00E700DA">
        <w:t>instituirea</w:t>
      </w:r>
      <w:r w:rsidR="00487415">
        <w:t xml:space="preserve"> </w:t>
      </w:r>
      <w:r w:rsidRPr="00E700DA">
        <w:t>unei</w:t>
      </w:r>
      <w:r w:rsidR="00487415">
        <w:t xml:space="preserve"> </w:t>
      </w:r>
      <w:r w:rsidRPr="00E700DA">
        <w:t>scheme</w:t>
      </w:r>
      <w:r w:rsidR="00487415">
        <w:t xml:space="preserve"> </w:t>
      </w:r>
      <w:r w:rsidRPr="00E700DA">
        <w:t>de</w:t>
      </w:r>
      <w:r w:rsidR="00487415">
        <w:t xml:space="preserve"> </w:t>
      </w:r>
      <w:r w:rsidRPr="00E700DA">
        <w:t>ajutor</w:t>
      </w:r>
      <w:r w:rsidR="00487415">
        <w:t xml:space="preserve"> </w:t>
      </w:r>
      <w:r w:rsidRPr="00E700DA">
        <w:t>de</w:t>
      </w:r>
      <w:r w:rsidR="00487415">
        <w:t xml:space="preserve"> </w:t>
      </w:r>
      <w:r w:rsidRPr="00E700DA">
        <w:t>stat</w:t>
      </w:r>
      <w:r w:rsidR="00487415">
        <w:t xml:space="preserve"> </w:t>
      </w:r>
      <w:r w:rsidRPr="00E700DA">
        <w:t>pentru</w:t>
      </w:r>
      <w:r w:rsidR="00487415">
        <w:t xml:space="preserve"> </w:t>
      </w:r>
      <w:r w:rsidRPr="00E700DA">
        <w:t>sprijinirea</w:t>
      </w:r>
      <w:r w:rsidR="00487415">
        <w:t xml:space="preserve"> </w:t>
      </w:r>
      <w:r w:rsidRPr="00E700DA">
        <w:t>întreprinderilor</w:t>
      </w:r>
      <w:r w:rsidR="00487415">
        <w:t xml:space="preserve"> </w:t>
      </w:r>
      <w:r w:rsidRPr="00E700DA">
        <w:t>care</w:t>
      </w:r>
      <w:r w:rsidR="00487415">
        <w:t xml:space="preserve"> </w:t>
      </w:r>
      <w:r w:rsidRPr="00E700DA">
        <w:t>își</w:t>
      </w:r>
      <w:r w:rsidR="00487415">
        <w:t xml:space="preserve"> </w:t>
      </w:r>
      <w:r w:rsidRPr="00E700DA">
        <w:t>desfășoară</w:t>
      </w:r>
      <w:r w:rsidR="00487415">
        <w:t xml:space="preserve"> </w:t>
      </w:r>
      <w:r w:rsidRPr="00E700DA">
        <w:t>activitatea</w:t>
      </w:r>
      <w:r w:rsidR="00487415">
        <w:t xml:space="preserve"> </w:t>
      </w:r>
      <w:r w:rsidRPr="00E700DA">
        <w:t>în</w:t>
      </w:r>
      <w:r w:rsidR="00487415">
        <w:t xml:space="preserve"> </w:t>
      </w:r>
      <w:r w:rsidRPr="00E700DA">
        <w:t>domeniul</w:t>
      </w:r>
      <w:r w:rsidR="00487415">
        <w:t xml:space="preserve"> </w:t>
      </w:r>
      <w:r w:rsidRPr="00E700DA">
        <w:t>producției</w:t>
      </w:r>
      <w:r w:rsidR="00487415">
        <w:t xml:space="preserve"> </w:t>
      </w:r>
      <w:r w:rsidRPr="00E700DA">
        <w:t>primare</w:t>
      </w:r>
      <w:r w:rsidR="00487415">
        <w:t xml:space="preserve"> </w:t>
      </w:r>
      <w:r w:rsidRPr="00E700DA">
        <w:t>de</w:t>
      </w:r>
      <w:r w:rsidR="00487415">
        <w:t xml:space="preserve"> </w:t>
      </w:r>
      <w:r w:rsidRPr="00E700DA">
        <w:t>produse</w:t>
      </w:r>
      <w:r w:rsidR="00487415">
        <w:t xml:space="preserve"> </w:t>
      </w:r>
      <w:r w:rsidRPr="00E700DA">
        <w:t>agricole</w:t>
      </w:r>
      <w:r w:rsidR="00487415">
        <w:t xml:space="preserve"> </w:t>
      </w:r>
      <w:r w:rsidRPr="00E700DA">
        <w:t>vegetale,</w:t>
      </w:r>
      <w:r w:rsidR="00487415">
        <w:t xml:space="preserve"> </w:t>
      </w:r>
      <w:r w:rsidRPr="00E700DA">
        <w:t>ca</w:t>
      </w:r>
      <w:r w:rsidR="00487415">
        <w:t xml:space="preserve"> </w:t>
      </w:r>
      <w:r w:rsidRPr="00E700DA">
        <w:t>urmare</w:t>
      </w:r>
      <w:r w:rsidR="00487415">
        <w:t xml:space="preserve"> </w:t>
      </w:r>
      <w:r w:rsidRPr="00E700DA">
        <w:t>a</w:t>
      </w:r>
      <w:r w:rsidR="00487415">
        <w:t xml:space="preserve"> </w:t>
      </w:r>
      <w:r w:rsidRPr="00E700DA">
        <w:t>agresiunii</w:t>
      </w:r>
      <w:r w:rsidR="00487415">
        <w:t xml:space="preserve"> </w:t>
      </w:r>
      <w:r w:rsidRPr="00E700DA">
        <w:t>Rusiei</w:t>
      </w:r>
      <w:r w:rsidR="00487415">
        <w:t xml:space="preserve"> </w:t>
      </w:r>
      <w:r w:rsidRPr="00E700DA">
        <w:t>împotriva</w:t>
      </w:r>
      <w:r w:rsidR="00487415">
        <w:t xml:space="preserve"> </w:t>
      </w:r>
      <w:r w:rsidRPr="00E700DA">
        <w:t>Ucrainei.</w:t>
      </w:r>
    </w:p>
    <w:p w14:paraId="41DDD609" w14:textId="1F8A5BEE" w:rsidR="007A4AE2" w:rsidRPr="007A4AE2" w:rsidRDefault="007A4AE2" w:rsidP="00E700DA">
      <w:pPr>
        <w:numPr>
          <w:ilvl w:val="0"/>
          <w:numId w:val="2"/>
        </w:numPr>
        <w:spacing w:after="20"/>
        <w:ind w:right="198"/>
        <w:contextualSpacing/>
        <w:rPr>
          <w:bCs/>
        </w:rPr>
      </w:pPr>
      <w:bookmarkStart w:id="74" w:name="_Hlk166750816"/>
      <w:r w:rsidRPr="00E700DA">
        <w:t>Nr.</w:t>
      </w:r>
      <w:r w:rsidR="00487415">
        <w:t xml:space="preserve"> </w:t>
      </w:r>
      <w:r>
        <w:rPr>
          <w:b/>
          <w:bCs/>
        </w:rPr>
        <w:t>141</w:t>
      </w:r>
      <w:r w:rsidR="00487415">
        <w:rPr>
          <w:b/>
          <w:bCs/>
        </w:rPr>
        <w:t xml:space="preserve"> </w:t>
      </w:r>
      <w:r w:rsidRPr="00E700DA">
        <w:rPr>
          <w:b/>
          <w:bCs/>
        </w:rPr>
        <w:t>/</w:t>
      </w:r>
      <w:r w:rsidR="00487415">
        <w:rPr>
          <w:b/>
          <w:bCs/>
        </w:rPr>
        <w:t xml:space="preserve"> </w:t>
      </w:r>
      <w:r w:rsidRPr="00E700DA">
        <w:rPr>
          <w:b/>
          <w:bCs/>
        </w:rPr>
        <w:t>15</w:t>
      </w:r>
      <w:r w:rsidR="00487415">
        <w:rPr>
          <w:b/>
          <w:bCs/>
        </w:rPr>
        <w:t xml:space="preserve"> </w:t>
      </w:r>
      <w:r w:rsidRPr="00E700DA">
        <w:rPr>
          <w:b/>
          <w:bCs/>
        </w:rPr>
        <w:t>Mai</w:t>
      </w:r>
      <w:r w:rsidR="00487415">
        <w:rPr>
          <w:b/>
          <w:bCs/>
        </w:rPr>
        <w:t xml:space="preserve"> </w:t>
      </w:r>
      <w:r w:rsidRPr="00E700DA">
        <w:rPr>
          <w:b/>
          <w:bCs/>
        </w:rPr>
        <w:t>2024</w:t>
      </w:r>
      <w:r w:rsidRPr="00E700DA">
        <w:t>,</w:t>
      </w:r>
      <w:r w:rsidR="00487415">
        <w:t xml:space="preserve"> </w:t>
      </w:r>
      <w:r w:rsidRPr="00E700DA">
        <w:t>Par</w:t>
      </w:r>
      <w:r>
        <w:t>l</w:t>
      </w:r>
      <w:r w:rsidRPr="00E700DA">
        <w:t>amentul</w:t>
      </w:r>
      <w:r w:rsidR="00487415">
        <w:t xml:space="preserve"> </w:t>
      </w:r>
      <w:r w:rsidRPr="00E700DA">
        <w:t>României</w:t>
      </w:r>
      <w:r w:rsidR="00487415">
        <w:t xml:space="preserve"> </w:t>
      </w:r>
      <w:r>
        <w:t>-</w:t>
      </w:r>
      <w:r w:rsidR="00487415">
        <w:t xml:space="preserve"> </w:t>
      </w:r>
      <w:bookmarkEnd w:id="74"/>
      <w:r w:rsidRPr="007A4AE2">
        <w:t>Lege</w:t>
      </w:r>
      <w:r w:rsidR="00487415">
        <w:t xml:space="preserve"> </w:t>
      </w:r>
      <w:r w:rsidRPr="007A4AE2">
        <w:t>pentru</w:t>
      </w:r>
      <w:r w:rsidR="00487415">
        <w:t xml:space="preserve"> </w:t>
      </w:r>
      <w:r w:rsidRPr="007A4AE2">
        <w:t>aprobarea</w:t>
      </w:r>
      <w:r w:rsidR="00487415">
        <w:t xml:space="preserve"> </w:t>
      </w:r>
      <w:r w:rsidRPr="007A4AE2">
        <w:t>Ordonanței</w:t>
      </w:r>
      <w:r w:rsidR="00487415">
        <w:t xml:space="preserve"> </w:t>
      </w:r>
      <w:r w:rsidRPr="007A4AE2">
        <w:t>Guvernului</w:t>
      </w:r>
      <w:r w:rsidR="00487415">
        <w:t xml:space="preserve"> </w:t>
      </w:r>
      <w:r w:rsidRPr="007A4AE2">
        <w:t>nr.</w:t>
      </w:r>
      <w:r w:rsidR="00487415">
        <w:t xml:space="preserve"> </w:t>
      </w:r>
      <w:r w:rsidRPr="007A4AE2">
        <w:t>12/2024</w:t>
      </w:r>
      <w:r w:rsidR="00487415">
        <w:t xml:space="preserve"> </w:t>
      </w:r>
      <w:r w:rsidRPr="007A4AE2">
        <w:t>privind</w:t>
      </w:r>
      <w:r w:rsidR="00487415">
        <w:t xml:space="preserve"> </w:t>
      </w:r>
      <w:r w:rsidRPr="007A4AE2">
        <w:t>instituirea</w:t>
      </w:r>
      <w:r w:rsidR="00487415">
        <w:t xml:space="preserve"> </w:t>
      </w:r>
      <w:r w:rsidRPr="007A4AE2">
        <w:t>unei</w:t>
      </w:r>
      <w:r w:rsidR="00487415">
        <w:t xml:space="preserve"> </w:t>
      </w:r>
      <w:r w:rsidRPr="007A4AE2">
        <w:t>scheme</w:t>
      </w:r>
      <w:r w:rsidR="00487415">
        <w:t xml:space="preserve"> </w:t>
      </w:r>
      <w:r w:rsidRPr="007A4AE2">
        <w:t>de</w:t>
      </w:r>
      <w:r w:rsidR="00487415">
        <w:t xml:space="preserve"> </w:t>
      </w:r>
      <w:r w:rsidRPr="007A4AE2">
        <w:t>ajutor</w:t>
      </w:r>
      <w:r w:rsidR="00487415">
        <w:t xml:space="preserve"> </w:t>
      </w:r>
      <w:r w:rsidRPr="007A4AE2">
        <w:t>de</w:t>
      </w:r>
      <w:r w:rsidR="00487415">
        <w:t xml:space="preserve"> </w:t>
      </w:r>
      <w:r w:rsidRPr="007A4AE2">
        <w:t>stat</w:t>
      </w:r>
      <w:r w:rsidR="00487415">
        <w:t xml:space="preserve"> </w:t>
      </w:r>
      <w:r w:rsidRPr="007A4AE2">
        <w:t>pentru</w:t>
      </w:r>
      <w:r w:rsidR="00487415">
        <w:t xml:space="preserve"> </w:t>
      </w:r>
      <w:r w:rsidRPr="007A4AE2">
        <w:t>susținerea</w:t>
      </w:r>
      <w:r w:rsidR="00487415">
        <w:t xml:space="preserve"> </w:t>
      </w:r>
      <w:r w:rsidRPr="007A4AE2">
        <w:t>activității</w:t>
      </w:r>
      <w:r w:rsidR="00487415">
        <w:t xml:space="preserve"> </w:t>
      </w:r>
      <w:r w:rsidRPr="007A4AE2">
        <w:t>crescătorilor</w:t>
      </w:r>
      <w:r w:rsidR="00487415">
        <w:t xml:space="preserve"> </w:t>
      </w:r>
      <w:r w:rsidRPr="007A4AE2">
        <w:t>din</w:t>
      </w:r>
      <w:r w:rsidR="00487415">
        <w:t xml:space="preserve"> </w:t>
      </w:r>
      <w:r w:rsidRPr="007A4AE2">
        <w:t>sectoarele</w:t>
      </w:r>
      <w:r w:rsidR="00487415">
        <w:t xml:space="preserve"> </w:t>
      </w:r>
      <w:r w:rsidRPr="007A4AE2">
        <w:t>suin</w:t>
      </w:r>
      <w:r w:rsidR="00487415">
        <w:t xml:space="preserve"> </w:t>
      </w:r>
      <w:r w:rsidRPr="007A4AE2">
        <w:t>și</w:t>
      </w:r>
      <w:r w:rsidR="00487415">
        <w:t xml:space="preserve"> </w:t>
      </w:r>
      <w:r w:rsidRPr="007A4AE2">
        <w:t>avicol,</w:t>
      </w:r>
      <w:r w:rsidR="00487415">
        <w:t xml:space="preserve"> </w:t>
      </w:r>
      <w:r w:rsidRPr="007A4AE2">
        <w:t>în</w:t>
      </w:r>
      <w:r w:rsidR="00487415">
        <w:t xml:space="preserve"> </w:t>
      </w:r>
      <w:r w:rsidRPr="007A4AE2">
        <w:t>perioada</w:t>
      </w:r>
      <w:r w:rsidR="00487415">
        <w:t xml:space="preserve"> </w:t>
      </w:r>
      <w:r w:rsidRPr="007A4AE2">
        <w:t>1</w:t>
      </w:r>
      <w:r w:rsidR="00487415">
        <w:t xml:space="preserve"> </w:t>
      </w:r>
      <w:r w:rsidRPr="007A4AE2">
        <w:t>august</w:t>
      </w:r>
      <w:r w:rsidR="00487415">
        <w:t xml:space="preserve"> </w:t>
      </w:r>
      <w:r w:rsidRPr="007A4AE2">
        <w:t>2022-31</w:t>
      </w:r>
      <w:r w:rsidR="00487415">
        <w:t xml:space="preserve"> </w:t>
      </w:r>
      <w:r w:rsidRPr="007A4AE2">
        <w:t>august</w:t>
      </w:r>
      <w:r w:rsidR="00487415">
        <w:t xml:space="preserve"> </w:t>
      </w:r>
      <w:r w:rsidRPr="007A4AE2">
        <w:t>2023,</w:t>
      </w:r>
      <w:r w:rsidR="00487415">
        <w:t xml:space="preserve"> </w:t>
      </w:r>
      <w:r w:rsidRPr="007A4AE2">
        <w:t>în</w:t>
      </w:r>
      <w:r w:rsidR="00487415">
        <w:t xml:space="preserve"> </w:t>
      </w:r>
      <w:r w:rsidRPr="007A4AE2">
        <w:t>contextul</w:t>
      </w:r>
      <w:r w:rsidR="00487415">
        <w:t xml:space="preserve"> </w:t>
      </w:r>
      <w:r w:rsidRPr="007A4AE2">
        <w:t>crizei</w:t>
      </w:r>
      <w:r w:rsidR="00487415">
        <w:t xml:space="preserve"> </w:t>
      </w:r>
      <w:r w:rsidRPr="007A4AE2">
        <w:t>provocate</w:t>
      </w:r>
      <w:r w:rsidR="00487415">
        <w:t xml:space="preserve"> </w:t>
      </w:r>
      <w:r w:rsidRPr="007A4AE2">
        <w:t>de</w:t>
      </w:r>
      <w:r w:rsidR="00487415">
        <w:t xml:space="preserve"> </w:t>
      </w:r>
      <w:r w:rsidRPr="007A4AE2">
        <w:t>agresiunea</w:t>
      </w:r>
      <w:r w:rsidR="00487415">
        <w:t xml:space="preserve"> </w:t>
      </w:r>
      <w:r w:rsidRPr="007A4AE2">
        <w:t>Rusiei</w:t>
      </w:r>
      <w:r w:rsidR="00487415">
        <w:t xml:space="preserve"> </w:t>
      </w:r>
      <w:r w:rsidRPr="007A4AE2">
        <w:t>împotriva</w:t>
      </w:r>
      <w:r w:rsidR="00487415">
        <w:t xml:space="preserve"> </w:t>
      </w:r>
      <w:r w:rsidRPr="007A4AE2">
        <w:t>Ucrainei.</w:t>
      </w:r>
    </w:p>
    <w:p w14:paraId="483A88D8" w14:textId="45891164" w:rsidR="007A4AE2" w:rsidRPr="006C4833" w:rsidRDefault="007A4AE2" w:rsidP="00E700DA">
      <w:pPr>
        <w:numPr>
          <w:ilvl w:val="0"/>
          <w:numId w:val="2"/>
        </w:numPr>
        <w:spacing w:after="20"/>
        <w:ind w:right="198"/>
        <w:contextualSpacing/>
        <w:rPr>
          <w:bCs/>
        </w:rPr>
      </w:pPr>
      <w:bookmarkStart w:id="75" w:name="_Hlk166750919"/>
      <w:r w:rsidRPr="00E700DA">
        <w:t>Nr.</w:t>
      </w:r>
      <w:r w:rsidR="00487415">
        <w:t xml:space="preserve"> </w:t>
      </w:r>
      <w:r>
        <w:rPr>
          <w:b/>
          <w:bCs/>
        </w:rPr>
        <w:t>142</w:t>
      </w:r>
      <w:r w:rsidR="00487415">
        <w:rPr>
          <w:b/>
          <w:bCs/>
        </w:rPr>
        <w:t xml:space="preserve"> </w:t>
      </w:r>
      <w:r w:rsidRPr="00E700DA">
        <w:rPr>
          <w:b/>
          <w:bCs/>
        </w:rPr>
        <w:t>/</w:t>
      </w:r>
      <w:r w:rsidR="00487415">
        <w:rPr>
          <w:b/>
          <w:bCs/>
        </w:rPr>
        <w:t xml:space="preserve"> </w:t>
      </w:r>
      <w:r w:rsidRPr="00E700DA">
        <w:rPr>
          <w:b/>
          <w:bCs/>
        </w:rPr>
        <w:t>15</w:t>
      </w:r>
      <w:r w:rsidR="00487415">
        <w:rPr>
          <w:b/>
          <w:bCs/>
        </w:rPr>
        <w:t xml:space="preserve"> </w:t>
      </w:r>
      <w:r w:rsidRPr="00E700DA">
        <w:rPr>
          <w:b/>
          <w:bCs/>
        </w:rPr>
        <w:t>Mai</w:t>
      </w:r>
      <w:r w:rsidR="00487415">
        <w:rPr>
          <w:b/>
          <w:bCs/>
        </w:rPr>
        <w:t xml:space="preserve"> </w:t>
      </w:r>
      <w:r w:rsidRPr="00E700DA">
        <w:rPr>
          <w:b/>
          <w:bCs/>
        </w:rPr>
        <w:t>2024</w:t>
      </w:r>
      <w:r w:rsidRPr="00E700DA">
        <w:t>,</w:t>
      </w:r>
      <w:r w:rsidR="00487415">
        <w:t xml:space="preserve"> </w:t>
      </w:r>
      <w:r w:rsidRPr="00E700DA">
        <w:t>Par</w:t>
      </w:r>
      <w:r>
        <w:t>l</w:t>
      </w:r>
      <w:r w:rsidRPr="00E700DA">
        <w:t>amentul</w:t>
      </w:r>
      <w:r w:rsidR="00487415">
        <w:t xml:space="preserve"> </w:t>
      </w:r>
      <w:r w:rsidRPr="00E700DA">
        <w:t>României</w:t>
      </w:r>
      <w:r w:rsidR="00487415">
        <w:t xml:space="preserve"> </w:t>
      </w:r>
      <w:r>
        <w:t>-</w:t>
      </w:r>
      <w:r w:rsidR="00487415">
        <w:t xml:space="preserve"> </w:t>
      </w:r>
      <w:r w:rsidR="007B75E0" w:rsidRPr="007B75E0">
        <w:t>Leg</w:t>
      </w:r>
      <w:bookmarkEnd w:id="75"/>
      <w:r w:rsidR="007B75E0" w:rsidRPr="007B75E0">
        <w:t>e</w:t>
      </w:r>
      <w:r w:rsidR="00487415">
        <w:t xml:space="preserve"> </w:t>
      </w:r>
      <w:r w:rsidR="007B75E0" w:rsidRPr="007B75E0">
        <w:t>pentru</w:t>
      </w:r>
      <w:r w:rsidR="00487415">
        <w:t xml:space="preserve"> </w:t>
      </w:r>
      <w:r w:rsidR="007B75E0" w:rsidRPr="007B75E0">
        <w:t>aprobarea</w:t>
      </w:r>
      <w:r w:rsidR="00487415">
        <w:t xml:space="preserve"> </w:t>
      </w:r>
      <w:r w:rsidR="007B75E0" w:rsidRPr="007B75E0">
        <w:t>Ordonanței</w:t>
      </w:r>
      <w:r w:rsidR="00487415">
        <w:t xml:space="preserve"> </w:t>
      </w:r>
      <w:r w:rsidR="007B75E0" w:rsidRPr="007B75E0">
        <w:t>Guvernului</w:t>
      </w:r>
      <w:r w:rsidR="00487415">
        <w:t xml:space="preserve"> </w:t>
      </w:r>
      <w:r w:rsidR="007B75E0" w:rsidRPr="007B75E0">
        <w:t>nr.</w:t>
      </w:r>
      <w:r w:rsidR="00487415">
        <w:t xml:space="preserve"> </w:t>
      </w:r>
      <w:r w:rsidR="007B75E0" w:rsidRPr="007B75E0">
        <w:t>13/2024</w:t>
      </w:r>
      <w:r w:rsidR="00487415">
        <w:t xml:space="preserve"> </w:t>
      </w:r>
      <w:r w:rsidR="007B75E0" w:rsidRPr="007B75E0">
        <w:t>privind</w:t>
      </w:r>
      <w:r w:rsidR="00487415">
        <w:t xml:space="preserve"> </w:t>
      </w:r>
      <w:r w:rsidR="007B75E0" w:rsidRPr="007B75E0">
        <w:t>instituirea</w:t>
      </w:r>
      <w:r w:rsidR="00487415">
        <w:t xml:space="preserve"> </w:t>
      </w:r>
      <w:r w:rsidR="007B75E0" w:rsidRPr="007B75E0">
        <w:t>unei</w:t>
      </w:r>
      <w:r w:rsidR="00487415">
        <w:t xml:space="preserve"> </w:t>
      </w:r>
      <w:r w:rsidR="007B75E0" w:rsidRPr="007B75E0">
        <w:t>scheme</w:t>
      </w:r>
      <w:r w:rsidR="00487415">
        <w:t xml:space="preserve"> </w:t>
      </w:r>
      <w:r w:rsidR="007B75E0" w:rsidRPr="007B75E0">
        <w:t>de</w:t>
      </w:r>
      <w:r w:rsidR="00487415">
        <w:t xml:space="preserve"> </w:t>
      </w:r>
      <w:r w:rsidR="007B75E0" w:rsidRPr="007B75E0">
        <w:t>ajutor</w:t>
      </w:r>
      <w:r w:rsidR="00487415">
        <w:t xml:space="preserve"> </w:t>
      </w:r>
      <w:r w:rsidR="007B75E0" w:rsidRPr="007B75E0">
        <w:t>de</w:t>
      </w:r>
      <w:r w:rsidR="00487415">
        <w:t xml:space="preserve"> </w:t>
      </w:r>
      <w:r w:rsidR="007B75E0" w:rsidRPr="007B75E0">
        <w:t>stat</w:t>
      </w:r>
      <w:r w:rsidR="00487415">
        <w:t xml:space="preserve"> </w:t>
      </w:r>
      <w:r w:rsidR="007B75E0" w:rsidRPr="007B75E0">
        <w:t>pentru</w:t>
      </w:r>
      <w:r w:rsidR="00487415">
        <w:t xml:space="preserve"> </w:t>
      </w:r>
      <w:r w:rsidR="007B75E0" w:rsidRPr="007B75E0">
        <w:t>susținerea</w:t>
      </w:r>
      <w:r w:rsidR="00487415">
        <w:t xml:space="preserve"> </w:t>
      </w:r>
      <w:r w:rsidR="007B75E0" w:rsidRPr="007B75E0">
        <w:t>activității</w:t>
      </w:r>
      <w:r w:rsidR="00487415">
        <w:t xml:space="preserve"> </w:t>
      </w:r>
      <w:r w:rsidR="007B75E0" w:rsidRPr="007B75E0">
        <w:lastRenderedPageBreak/>
        <w:t>crescătorilor</w:t>
      </w:r>
      <w:r w:rsidR="00487415">
        <w:t xml:space="preserve"> </w:t>
      </w:r>
      <w:r w:rsidR="007B75E0" w:rsidRPr="007B75E0">
        <w:t>din</w:t>
      </w:r>
      <w:r w:rsidR="00487415">
        <w:t xml:space="preserve"> </w:t>
      </w:r>
      <w:r w:rsidR="007B75E0" w:rsidRPr="007B75E0">
        <w:t>sectorul</w:t>
      </w:r>
      <w:r w:rsidR="00487415">
        <w:t xml:space="preserve"> </w:t>
      </w:r>
      <w:r w:rsidR="007B75E0" w:rsidRPr="007B75E0">
        <w:t>bovinelor</w:t>
      </w:r>
      <w:r w:rsidR="00487415">
        <w:t xml:space="preserve"> </w:t>
      </w:r>
      <w:r w:rsidR="007B75E0" w:rsidRPr="007B75E0">
        <w:t>de</w:t>
      </w:r>
      <w:r w:rsidR="00487415">
        <w:t xml:space="preserve"> </w:t>
      </w:r>
      <w:r w:rsidR="007B75E0" w:rsidRPr="007B75E0">
        <w:t>carne</w:t>
      </w:r>
      <w:r w:rsidR="00487415">
        <w:t xml:space="preserve"> </w:t>
      </w:r>
      <w:r w:rsidR="007B75E0" w:rsidRPr="007B75E0">
        <w:t>și</w:t>
      </w:r>
      <w:r w:rsidR="00487415">
        <w:t xml:space="preserve"> </w:t>
      </w:r>
      <w:r w:rsidR="007B75E0" w:rsidRPr="007B75E0">
        <w:t>al</w:t>
      </w:r>
      <w:r w:rsidR="00487415">
        <w:t xml:space="preserve"> </w:t>
      </w:r>
      <w:r w:rsidR="007B75E0" w:rsidRPr="007B75E0">
        <w:t>bubalinelor,</w:t>
      </w:r>
      <w:r w:rsidR="00487415">
        <w:t xml:space="preserve"> </w:t>
      </w:r>
      <w:r w:rsidR="007B75E0" w:rsidRPr="007B75E0">
        <w:t>în</w:t>
      </w:r>
      <w:r w:rsidR="00487415">
        <w:t xml:space="preserve"> </w:t>
      </w:r>
      <w:r w:rsidR="007B75E0" w:rsidRPr="007B75E0">
        <w:t>contextul</w:t>
      </w:r>
      <w:r w:rsidR="00487415">
        <w:t xml:space="preserve"> </w:t>
      </w:r>
      <w:r w:rsidR="007B75E0" w:rsidRPr="007B75E0">
        <w:t>crizei</w:t>
      </w:r>
      <w:r w:rsidR="00487415">
        <w:t xml:space="preserve"> </w:t>
      </w:r>
      <w:r w:rsidR="007B75E0" w:rsidRPr="007B75E0">
        <w:t>provocate</w:t>
      </w:r>
      <w:r w:rsidR="00487415">
        <w:t xml:space="preserve"> </w:t>
      </w:r>
      <w:r w:rsidR="007B75E0" w:rsidRPr="007B75E0">
        <w:t>de</w:t>
      </w:r>
      <w:r w:rsidR="00487415">
        <w:t xml:space="preserve"> </w:t>
      </w:r>
      <w:r w:rsidR="007B75E0" w:rsidRPr="007B75E0">
        <w:t>agresiunea</w:t>
      </w:r>
      <w:r w:rsidR="00487415">
        <w:t xml:space="preserve"> </w:t>
      </w:r>
      <w:r w:rsidR="007B75E0" w:rsidRPr="007B75E0">
        <w:t>Rusiei</w:t>
      </w:r>
      <w:r w:rsidR="00487415">
        <w:t xml:space="preserve"> </w:t>
      </w:r>
      <w:r w:rsidR="007B75E0" w:rsidRPr="007B75E0">
        <w:t>împotriva</w:t>
      </w:r>
      <w:r w:rsidR="00487415">
        <w:t xml:space="preserve"> </w:t>
      </w:r>
      <w:r w:rsidR="007B75E0" w:rsidRPr="007B75E0">
        <w:t>Ucrainei.</w:t>
      </w:r>
    </w:p>
    <w:p w14:paraId="544725C1" w14:textId="13A77500" w:rsidR="006C4833" w:rsidRDefault="006C4833" w:rsidP="00E700DA">
      <w:pPr>
        <w:numPr>
          <w:ilvl w:val="0"/>
          <w:numId w:val="2"/>
        </w:numPr>
        <w:spacing w:after="20"/>
        <w:ind w:right="198"/>
        <w:contextualSpacing/>
        <w:rPr>
          <w:bCs/>
        </w:rPr>
      </w:pPr>
      <w:r w:rsidRPr="006C4833">
        <w:rPr>
          <w:bCs/>
        </w:rPr>
        <w:t>Nr.</w:t>
      </w:r>
      <w:r w:rsidR="00487415">
        <w:rPr>
          <w:bCs/>
        </w:rPr>
        <w:t xml:space="preserve"> </w:t>
      </w:r>
      <w:r>
        <w:rPr>
          <w:b/>
          <w:bCs/>
        </w:rPr>
        <w:t>143</w:t>
      </w:r>
      <w:r w:rsidR="00487415">
        <w:rPr>
          <w:b/>
          <w:bCs/>
        </w:rPr>
        <w:t xml:space="preserve"> </w:t>
      </w:r>
      <w:r w:rsidRPr="006C4833">
        <w:rPr>
          <w:b/>
          <w:bCs/>
        </w:rPr>
        <w:t>/</w:t>
      </w:r>
      <w:r w:rsidR="00487415">
        <w:rPr>
          <w:b/>
          <w:bCs/>
        </w:rPr>
        <w:t xml:space="preserve"> </w:t>
      </w:r>
      <w:r w:rsidRPr="006C4833">
        <w:rPr>
          <w:b/>
          <w:bCs/>
        </w:rPr>
        <w:t>15</w:t>
      </w:r>
      <w:r w:rsidR="00487415">
        <w:rPr>
          <w:b/>
          <w:bCs/>
        </w:rPr>
        <w:t xml:space="preserve"> </w:t>
      </w:r>
      <w:r w:rsidRPr="006C4833">
        <w:rPr>
          <w:b/>
          <w:bCs/>
        </w:rPr>
        <w:t>Mai</w:t>
      </w:r>
      <w:r w:rsidR="00487415">
        <w:rPr>
          <w:b/>
          <w:bCs/>
        </w:rPr>
        <w:t xml:space="preserve"> </w:t>
      </w:r>
      <w:r w:rsidRPr="006C4833">
        <w:rPr>
          <w:b/>
          <w:bCs/>
        </w:rPr>
        <w:t>2024</w:t>
      </w:r>
      <w:r w:rsidRPr="006C4833">
        <w:rPr>
          <w:bCs/>
        </w:rPr>
        <w:t>,</w:t>
      </w:r>
      <w:r w:rsidR="00487415">
        <w:rPr>
          <w:bCs/>
        </w:rPr>
        <w:t xml:space="preserve"> </w:t>
      </w:r>
      <w:r w:rsidRPr="006C4833">
        <w:rPr>
          <w:bCs/>
        </w:rPr>
        <w:t>Parlamentul</w:t>
      </w:r>
      <w:r w:rsidR="00487415">
        <w:rPr>
          <w:bCs/>
        </w:rPr>
        <w:t xml:space="preserve"> </w:t>
      </w:r>
      <w:r w:rsidRPr="006C4833">
        <w:rPr>
          <w:bCs/>
        </w:rPr>
        <w:t>României</w:t>
      </w:r>
      <w:r w:rsidR="00487415">
        <w:rPr>
          <w:bCs/>
        </w:rPr>
        <w:t xml:space="preserve"> </w:t>
      </w:r>
      <w:r w:rsidRPr="006C4833">
        <w:rPr>
          <w:bCs/>
        </w:rPr>
        <w:t>-</w:t>
      </w:r>
      <w:r w:rsidR="00487415">
        <w:rPr>
          <w:bCs/>
        </w:rPr>
        <w:t xml:space="preserve"> </w:t>
      </w:r>
      <w:r w:rsidRPr="006C4833">
        <w:rPr>
          <w:bCs/>
        </w:rPr>
        <w:t>Lege</w:t>
      </w:r>
      <w:r w:rsidR="00487415">
        <w:rPr>
          <w:bCs/>
        </w:rPr>
        <w:t xml:space="preserve"> </w:t>
      </w:r>
      <w:r w:rsidRPr="006C4833">
        <w:rPr>
          <w:bCs/>
        </w:rPr>
        <w:t>pentru</w:t>
      </w:r>
      <w:r w:rsidR="00487415">
        <w:rPr>
          <w:bCs/>
        </w:rPr>
        <w:t xml:space="preserve"> </w:t>
      </w:r>
      <w:r w:rsidRPr="006C4833">
        <w:rPr>
          <w:bCs/>
        </w:rPr>
        <w:t>modificarea</w:t>
      </w:r>
      <w:r w:rsidR="00487415">
        <w:rPr>
          <w:bCs/>
        </w:rPr>
        <w:t xml:space="preserve"> </w:t>
      </w:r>
      <w:r w:rsidRPr="006C4833">
        <w:rPr>
          <w:bCs/>
        </w:rPr>
        <w:t>și</w:t>
      </w:r>
      <w:r w:rsidR="00487415">
        <w:rPr>
          <w:bCs/>
        </w:rPr>
        <w:t xml:space="preserve"> </w:t>
      </w:r>
      <w:r w:rsidRPr="006C4833">
        <w:rPr>
          <w:bCs/>
        </w:rPr>
        <w:t>completarea</w:t>
      </w:r>
      <w:r w:rsidR="00487415">
        <w:rPr>
          <w:bCs/>
        </w:rPr>
        <w:t xml:space="preserve"> </w:t>
      </w:r>
      <w:r w:rsidRPr="006C4833">
        <w:rPr>
          <w:bCs/>
        </w:rPr>
        <w:t>Legii</w:t>
      </w:r>
      <w:r w:rsidR="00487415">
        <w:rPr>
          <w:bCs/>
        </w:rPr>
        <w:t xml:space="preserve"> </w:t>
      </w:r>
      <w:r w:rsidRPr="006C4833">
        <w:rPr>
          <w:bCs/>
        </w:rPr>
        <w:t>educației</w:t>
      </w:r>
      <w:r w:rsidR="00487415">
        <w:rPr>
          <w:bCs/>
        </w:rPr>
        <w:t xml:space="preserve"> </w:t>
      </w:r>
      <w:r w:rsidRPr="006C4833">
        <w:rPr>
          <w:bCs/>
        </w:rPr>
        <w:t>fizice</w:t>
      </w:r>
      <w:r w:rsidR="00487415">
        <w:rPr>
          <w:bCs/>
        </w:rPr>
        <w:t xml:space="preserve"> </w:t>
      </w:r>
      <w:r w:rsidRPr="006C4833">
        <w:rPr>
          <w:bCs/>
        </w:rPr>
        <w:t>și</w:t>
      </w:r>
      <w:r w:rsidR="00487415">
        <w:rPr>
          <w:bCs/>
        </w:rPr>
        <w:t xml:space="preserve"> </w:t>
      </w:r>
      <w:r w:rsidRPr="006C4833">
        <w:rPr>
          <w:bCs/>
        </w:rPr>
        <w:t>sportului</w:t>
      </w:r>
      <w:r w:rsidR="00487415">
        <w:rPr>
          <w:bCs/>
        </w:rPr>
        <w:t xml:space="preserve"> </w:t>
      </w:r>
      <w:r w:rsidRPr="006C4833">
        <w:rPr>
          <w:bCs/>
        </w:rPr>
        <w:t>nr.</w:t>
      </w:r>
      <w:r w:rsidR="00487415">
        <w:rPr>
          <w:bCs/>
        </w:rPr>
        <w:t xml:space="preserve"> </w:t>
      </w:r>
      <w:r w:rsidRPr="006C4833">
        <w:rPr>
          <w:bCs/>
        </w:rPr>
        <w:t>69/2000.</w:t>
      </w:r>
    </w:p>
    <w:p w14:paraId="658424A5" w14:textId="0F83E585" w:rsidR="006C4833" w:rsidRDefault="006C4833" w:rsidP="00E700DA">
      <w:pPr>
        <w:numPr>
          <w:ilvl w:val="0"/>
          <w:numId w:val="2"/>
        </w:numPr>
        <w:spacing w:after="20"/>
        <w:ind w:right="198"/>
        <w:contextualSpacing/>
        <w:rPr>
          <w:bCs/>
        </w:rPr>
      </w:pPr>
      <w:r w:rsidRPr="006C4833">
        <w:rPr>
          <w:bCs/>
        </w:rPr>
        <w:t>Nr.</w:t>
      </w:r>
      <w:r w:rsidR="00487415">
        <w:rPr>
          <w:bCs/>
        </w:rPr>
        <w:t xml:space="preserve"> </w:t>
      </w:r>
      <w:r w:rsidRPr="006C4833">
        <w:rPr>
          <w:b/>
          <w:bCs/>
        </w:rPr>
        <w:t>484</w:t>
      </w:r>
      <w:r w:rsidR="00487415">
        <w:rPr>
          <w:bCs/>
        </w:rPr>
        <w:t xml:space="preserve"> </w:t>
      </w:r>
      <w:r w:rsidRPr="006C4833">
        <w:rPr>
          <w:bCs/>
        </w:rPr>
        <w:t>/</w:t>
      </w:r>
      <w:r w:rsidR="00487415">
        <w:rPr>
          <w:bCs/>
        </w:rPr>
        <w:t xml:space="preserve"> </w:t>
      </w:r>
      <w:r w:rsidRPr="006C4833">
        <w:rPr>
          <w:b/>
          <w:bCs/>
        </w:rPr>
        <w:t>9</w:t>
      </w:r>
      <w:r w:rsidR="00487415">
        <w:rPr>
          <w:b/>
          <w:bCs/>
        </w:rPr>
        <w:t xml:space="preserve"> </w:t>
      </w:r>
      <w:r w:rsidRPr="006C4833">
        <w:rPr>
          <w:b/>
          <w:bCs/>
        </w:rPr>
        <w:t>Mai</w:t>
      </w:r>
      <w:r w:rsidR="00487415">
        <w:rPr>
          <w:b/>
          <w:bCs/>
        </w:rPr>
        <w:t xml:space="preserve"> </w:t>
      </w:r>
      <w:r w:rsidRPr="006C4833">
        <w:rPr>
          <w:b/>
          <w:bCs/>
        </w:rPr>
        <w:t>2024</w:t>
      </w:r>
      <w:r w:rsidRPr="006C4833">
        <w:rPr>
          <w:bCs/>
        </w:rPr>
        <w:t>,</w:t>
      </w:r>
      <w:r w:rsidR="00487415">
        <w:rPr>
          <w:bCs/>
        </w:rPr>
        <w:t xml:space="preserve"> </w:t>
      </w:r>
      <w:r w:rsidRPr="006C4833">
        <w:rPr>
          <w:bCs/>
        </w:rPr>
        <w:t>Guvernul</w:t>
      </w:r>
      <w:r w:rsidR="00487415">
        <w:rPr>
          <w:bCs/>
        </w:rPr>
        <w:t xml:space="preserve"> </w:t>
      </w:r>
      <w:r w:rsidRPr="006C4833">
        <w:rPr>
          <w:bCs/>
        </w:rPr>
        <w:t>României</w:t>
      </w:r>
      <w:r w:rsidR="00487415">
        <w:rPr>
          <w:bCs/>
        </w:rPr>
        <w:t xml:space="preserve"> </w:t>
      </w:r>
      <w:r>
        <w:rPr>
          <w:bCs/>
        </w:rPr>
        <w:t>-</w:t>
      </w:r>
      <w:r w:rsidR="00487415">
        <w:rPr>
          <w:bCs/>
        </w:rPr>
        <w:t xml:space="preserve"> </w:t>
      </w:r>
      <w:r w:rsidR="00A600E2" w:rsidRPr="00A600E2">
        <w:rPr>
          <w:bCs/>
        </w:rPr>
        <w:t>Hotărâre</w:t>
      </w:r>
      <w:r w:rsidR="00487415">
        <w:rPr>
          <w:bCs/>
        </w:rPr>
        <w:t xml:space="preserve"> </w:t>
      </w:r>
      <w:r w:rsidR="00A600E2" w:rsidRPr="00A600E2">
        <w:rPr>
          <w:bCs/>
        </w:rPr>
        <w:t>privind</w:t>
      </w:r>
      <w:r w:rsidR="00487415">
        <w:rPr>
          <w:bCs/>
        </w:rPr>
        <w:t xml:space="preserve"> </w:t>
      </w:r>
      <w:r w:rsidR="00A600E2" w:rsidRPr="00A600E2">
        <w:rPr>
          <w:bCs/>
        </w:rPr>
        <w:t>aprobarea</w:t>
      </w:r>
      <w:r w:rsidR="00487415">
        <w:rPr>
          <w:bCs/>
        </w:rPr>
        <w:t xml:space="preserve"> </w:t>
      </w:r>
      <w:r w:rsidR="00A600E2" w:rsidRPr="00A600E2">
        <w:rPr>
          <w:bCs/>
        </w:rPr>
        <w:t>Strategiei</w:t>
      </w:r>
      <w:r w:rsidR="00487415">
        <w:rPr>
          <w:bCs/>
        </w:rPr>
        <w:t xml:space="preserve"> </w:t>
      </w:r>
      <w:r w:rsidR="00A600E2" w:rsidRPr="00A600E2">
        <w:rPr>
          <w:bCs/>
        </w:rPr>
        <w:t>naționale</w:t>
      </w:r>
      <w:r w:rsidR="00487415">
        <w:rPr>
          <w:bCs/>
        </w:rPr>
        <w:t xml:space="preserve"> </w:t>
      </w:r>
      <w:r w:rsidR="00A600E2" w:rsidRPr="00A600E2">
        <w:rPr>
          <w:bCs/>
        </w:rPr>
        <w:t>pentru</w:t>
      </w:r>
      <w:r w:rsidR="00487415">
        <w:rPr>
          <w:bCs/>
        </w:rPr>
        <w:t xml:space="preserve"> </w:t>
      </w:r>
      <w:r w:rsidR="00A600E2" w:rsidRPr="00A600E2">
        <w:rPr>
          <w:bCs/>
        </w:rPr>
        <w:t>educația</w:t>
      </w:r>
      <w:r w:rsidR="00487415">
        <w:rPr>
          <w:bCs/>
        </w:rPr>
        <w:t xml:space="preserve"> </w:t>
      </w:r>
      <w:r w:rsidR="00A600E2" w:rsidRPr="00A600E2">
        <w:rPr>
          <w:bCs/>
        </w:rPr>
        <w:t>continuă</w:t>
      </w:r>
      <w:r w:rsidR="00487415">
        <w:rPr>
          <w:bCs/>
        </w:rPr>
        <w:t xml:space="preserve"> </w:t>
      </w:r>
      <w:r w:rsidR="00A600E2" w:rsidRPr="00A600E2">
        <w:rPr>
          <w:bCs/>
        </w:rPr>
        <w:t>a</w:t>
      </w:r>
      <w:r w:rsidR="00487415">
        <w:rPr>
          <w:bCs/>
        </w:rPr>
        <w:t xml:space="preserve"> </w:t>
      </w:r>
      <w:r w:rsidR="00A600E2" w:rsidRPr="00A600E2">
        <w:rPr>
          <w:bCs/>
        </w:rPr>
        <w:t>adulților</w:t>
      </w:r>
      <w:r w:rsidR="00487415">
        <w:rPr>
          <w:bCs/>
        </w:rPr>
        <w:t xml:space="preserve"> </w:t>
      </w:r>
      <w:r w:rsidR="00A600E2" w:rsidRPr="00A600E2">
        <w:rPr>
          <w:bCs/>
        </w:rPr>
        <w:t>2024-2030.</w:t>
      </w:r>
    </w:p>
    <w:p w14:paraId="15FA0455" w14:textId="150329D8" w:rsidR="00354006" w:rsidRPr="003E6478" w:rsidRDefault="00354006" w:rsidP="00354006">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451</w:t>
      </w:r>
      <w:r w:rsidRPr="003E6478">
        <w:rPr>
          <w:b/>
          <w:bCs/>
          <w:color w:val="3333FF"/>
        </w:rPr>
        <w:t>/</w:t>
      </w:r>
      <w:r w:rsidR="00487415">
        <w:rPr>
          <w:b/>
          <w:bCs/>
          <w:color w:val="3333FF"/>
        </w:rPr>
        <w:t xml:space="preserve"> </w:t>
      </w:r>
      <w:r>
        <w:rPr>
          <w:b/>
          <w:bCs/>
          <w:color w:val="3333FF"/>
        </w:rPr>
        <w:t>16</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1CBCD48F" w14:textId="65F33C54" w:rsidR="00354006" w:rsidRPr="00BA1325" w:rsidRDefault="00354006" w:rsidP="00354006">
      <w:pPr>
        <w:numPr>
          <w:ilvl w:val="0"/>
          <w:numId w:val="2"/>
        </w:numPr>
        <w:spacing w:after="20"/>
        <w:ind w:right="198"/>
        <w:contextualSpacing/>
        <w:rPr>
          <w:bCs/>
        </w:rPr>
      </w:pPr>
      <w:r w:rsidRPr="00354006">
        <w:t>Nr.</w:t>
      </w:r>
      <w:r w:rsidR="00487415">
        <w:t xml:space="preserve"> </w:t>
      </w:r>
      <w:r w:rsidRPr="00354006">
        <w:rPr>
          <w:b/>
          <w:bCs/>
        </w:rPr>
        <w:t>190</w:t>
      </w:r>
      <w:r w:rsidR="00487415">
        <w:t xml:space="preserve"> </w:t>
      </w:r>
      <w:r w:rsidRPr="00354006">
        <w:t>/</w:t>
      </w:r>
      <w:r w:rsidR="00487415">
        <w:t xml:space="preserve"> </w:t>
      </w:r>
      <w:r w:rsidRPr="00354006">
        <w:rPr>
          <w:b/>
          <w:bCs/>
        </w:rPr>
        <w:t>10</w:t>
      </w:r>
      <w:r w:rsidR="00487415">
        <w:rPr>
          <w:b/>
          <w:bCs/>
        </w:rPr>
        <w:t xml:space="preserve"> </w:t>
      </w:r>
      <w:r w:rsidRPr="00354006">
        <w:rPr>
          <w:b/>
          <w:bCs/>
        </w:rPr>
        <w:t>Mai</w:t>
      </w:r>
      <w:r w:rsidR="00487415">
        <w:rPr>
          <w:b/>
          <w:bCs/>
        </w:rPr>
        <w:t xml:space="preserve"> </w:t>
      </w:r>
      <w:r w:rsidRPr="00354006">
        <w:rPr>
          <w:b/>
          <w:bCs/>
        </w:rPr>
        <w:t>2024</w:t>
      </w:r>
      <w:r w:rsidRPr="00354006">
        <w:t>,</w:t>
      </w:r>
      <w:r w:rsidR="00487415">
        <w:t xml:space="preserve"> </w:t>
      </w:r>
      <w:r w:rsidRPr="00354006">
        <w:t>Ministerul</w:t>
      </w:r>
      <w:r w:rsidR="00487415">
        <w:t xml:space="preserve"> </w:t>
      </w:r>
      <w:r w:rsidRPr="00354006">
        <w:t>Agriculturii</w:t>
      </w:r>
      <w:r w:rsidR="00487415">
        <w:t xml:space="preserve"> </w:t>
      </w:r>
      <w:r w:rsidRPr="00354006">
        <w:t>și</w:t>
      </w:r>
      <w:r w:rsidR="00487415">
        <w:t xml:space="preserve"> </w:t>
      </w:r>
      <w:r w:rsidRPr="00354006">
        <w:t>Dezvoltării</w:t>
      </w:r>
      <w:r w:rsidR="00487415">
        <w:t xml:space="preserve"> </w:t>
      </w:r>
      <w:r w:rsidRPr="00354006">
        <w:t>Rurale</w:t>
      </w:r>
      <w:r w:rsidR="00487415">
        <w:t xml:space="preserve"> </w:t>
      </w:r>
      <w:r>
        <w:t>-</w:t>
      </w:r>
      <w:r w:rsidR="00487415">
        <w:t xml:space="preserve"> </w:t>
      </w:r>
      <w:r w:rsidR="009F4FA6" w:rsidRPr="009F4FA6">
        <w:t>Ordin</w:t>
      </w:r>
      <w:r w:rsidR="00487415">
        <w:t xml:space="preserve"> </w:t>
      </w:r>
      <w:r w:rsidR="009F4FA6" w:rsidRPr="009F4FA6">
        <w:t>privind</w:t>
      </w:r>
      <w:r w:rsidR="00487415">
        <w:t xml:space="preserve"> </w:t>
      </w:r>
      <w:r w:rsidR="009F4FA6" w:rsidRPr="009F4FA6">
        <w:t>modificarea</w:t>
      </w:r>
      <w:r w:rsidR="00487415">
        <w:t xml:space="preserve"> </w:t>
      </w:r>
      <w:r w:rsidR="009F4FA6" w:rsidRPr="009F4FA6">
        <w:t>și</w:t>
      </w:r>
      <w:r w:rsidR="00487415">
        <w:t xml:space="preserve"> </w:t>
      </w:r>
      <w:r w:rsidR="009F4FA6" w:rsidRPr="009F4FA6">
        <w:t>completarea</w:t>
      </w:r>
      <w:r w:rsidR="00487415">
        <w:t xml:space="preserve"> </w:t>
      </w:r>
      <w:r w:rsidR="009F4FA6" w:rsidRPr="009F4FA6">
        <w:t>Ordinului</w:t>
      </w:r>
      <w:r w:rsidR="00487415">
        <w:t xml:space="preserve"> </w:t>
      </w:r>
      <w:r w:rsidR="009F4FA6" w:rsidRPr="009F4FA6">
        <w:t>ministrului</w:t>
      </w:r>
      <w:r w:rsidR="00487415">
        <w:t xml:space="preserve"> </w:t>
      </w:r>
      <w:r w:rsidR="009F4FA6" w:rsidRPr="009F4FA6">
        <w:t>agriculturii</w:t>
      </w:r>
      <w:r w:rsidR="00487415">
        <w:t xml:space="preserve"> </w:t>
      </w:r>
      <w:r w:rsidR="009F4FA6" w:rsidRPr="009F4FA6">
        <w:t>și</w:t>
      </w:r>
      <w:r w:rsidR="00487415">
        <w:t xml:space="preserve"> </w:t>
      </w:r>
      <w:r w:rsidR="009F4FA6" w:rsidRPr="009F4FA6">
        <w:t>dezvoltării</w:t>
      </w:r>
      <w:r w:rsidR="00487415">
        <w:t xml:space="preserve"> </w:t>
      </w:r>
      <w:r w:rsidR="009F4FA6" w:rsidRPr="009F4FA6">
        <w:t>rurale</w:t>
      </w:r>
      <w:r w:rsidR="00487415">
        <w:t xml:space="preserve"> </w:t>
      </w:r>
      <w:r w:rsidR="009F4FA6" w:rsidRPr="009F4FA6">
        <w:t>nr.</w:t>
      </w:r>
      <w:r w:rsidR="00487415">
        <w:t xml:space="preserve"> </w:t>
      </w:r>
      <w:r w:rsidR="009F4FA6" w:rsidRPr="009F4FA6">
        <w:t>125/2024</w:t>
      </w:r>
      <w:r w:rsidR="00487415">
        <w:t xml:space="preserve"> </w:t>
      </w:r>
      <w:r w:rsidR="009F4FA6" w:rsidRPr="009F4FA6">
        <w:t>pentru</w:t>
      </w:r>
      <w:r w:rsidR="00487415">
        <w:t xml:space="preserve"> </w:t>
      </w:r>
      <w:r w:rsidR="009F4FA6" w:rsidRPr="009F4FA6">
        <w:t>aprobarea</w:t>
      </w:r>
      <w:r w:rsidR="00487415">
        <w:t xml:space="preserve"> </w:t>
      </w:r>
      <w:r w:rsidR="009F4FA6" w:rsidRPr="009F4FA6">
        <w:t>criteriilor</w:t>
      </w:r>
      <w:r w:rsidR="00487415">
        <w:t xml:space="preserve"> </w:t>
      </w:r>
      <w:r w:rsidR="009F4FA6" w:rsidRPr="009F4FA6">
        <w:t>de</w:t>
      </w:r>
      <w:r w:rsidR="00487415">
        <w:t xml:space="preserve"> </w:t>
      </w:r>
      <w:r w:rsidR="009F4FA6" w:rsidRPr="009F4FA6">
        <w:t>eligibilitate,</w:t>
      </w:r>
      <w:r w:rsidR="00487415">
        <w:t xml:space="preserve"> </w:t>
      </w:r>
      <w:r w:rsidR="009F4FA6" w:rsidRPr="009F4FA6">
        <w:t>a</w:t>
      </w:r>
      <w:r w:rsidR="00487415">
        <w:t xml:space="preserve"> </w:t>
      </w:r>
      <w:r w:rsidR="009F4FA6" w:rsidRPr="009F4FA6">
        <w:t>documentelor</w:t>
      </w:r>
      <w:r w:rsidR="00487415">
        <w:t xml:space="preserve"> </w:t>
      </w:r>
      <w:r w:rsidR="009F4FA6" w:rsidRPr="009F4FA6">
        <w:t>justificative</w:t>
      </w:r>
      <w:r w:rsidR="00487415">
        <w:t xml:space="preserve"> </w:t>
      </w:r>
      <w:r w:rsidR="009F4FA6" w:rsidRPr="009F4FA6">
        <w:t>și</w:t>
      </w:r>
      <w:r w:rsidR="00487415">
        <w:t xml:space="preserve"> </w:t>
      </w:r>
      <w:r w:rsidR="009F4FA6" w:rsidRPr="009F4FA6">
        <w:t>a</w:t>
      </w:r>
      <w:r w:rsidR="00487415">
        <w:t xml:space="preserve"> </w:t>
      </w:r>
      <w:r w:rsidR="009F4FA6" w:rsidRPr="009F4FA6">
        <w:t>condițiilor</w:t>
      </w:r>
      <w:r w:rsidR="00487415">
        <w:t xml:space="preserve"> </w:t>
      </w:r>
      <w:r w:rsidR="009F4FA6" w:rsidRPr="009F4FA6">
        <w:t>pentru</w:t>
      </w:r>
      <w:r w:rsidR="00487415">
        <w:t xml:space="preserve"> </w:t>
      </w:r>
      <w:r w:rsidR="009F4FA6" w:rsidRPr="009F4FA6">
        <w:t>implementarea</w:t>
      </w:r>
      <w:r w:rsidR="00487415">
        <w:t xml:space="preserve"> </w:t>
      </w:r>
      <w:r w:rsidR="009F4FA6" w:rsidRPr="009F4FA6">
        <w:t>intervențiilor</w:t>
      </w:r>
      <w:r w:rsidR="00487415">
        <w:t xml:space="preserve"> </w:t>
      </w:r>
      <w:r w:rsidR="009F4FA6" w:rsidRPr="009F4FA6">
        <w:t>aferente</w:t>
      </w:r>
      <w:r w:rsidR="00487415">
        <w:t xml:space="preserve"> </w:t>
      </w:r>
      <w:r w:rsidR="009F4FA6" w:rsidRPr="009F4FA6">
        <w:t>sectoarelor</w:t>
      </w:r>
      <w:r w:rsidR="00487415">
        <w:t xml:space="preserve"> </w:t>
      </w:r>
      <w:r w:rsidR="009F4FA6" w:rsidRPr="009F4FA6">
        <w:t>vegetal</w:t>
      </w:r>
      <w:r w:rsidR="00487415">
        <w:t xml:space="preserve"> </w:t>
      </w:r>
      <w:r w:rsidR="009F4FA6" w:rsidRPr="009F4FA6">
        <w:t>și</w:t>
      </w:r>
      <w:r w:rsidR="00487415">
        <w:t xml:space="preserve"> </w:t>
      </w:r>
      <w:r w:rsidR="009F4FA6" w:rsidRPr="009F4FA6">
        <w:t>zootehnic</w:t>
      </w:r>
      <w:r w:rsidR="00487415">
        <w:t xml:space="preserve"> </w:t>
      </w:r>
      <w:r w:rsidR="009F4FA6" w:rsidRPr="009F4FA6">
        <w:t>prevăzute</w:t>
      </w:r>
      <w:r w:rsidR="00487415">
        <w:t xml:space="preserve"> </w:t>
      </w:r>
      <w:r w:rsidR="009F4FA6" w:rsidRPr="009F4FA6">
        <w:t>la</w:t>
      </w:r>
      <w:r w:rsidR="00487415">
        <w:t xml:space="preserve"> </w:t>
      </w:r>
      <w:r w:rsidR="009F4FA6" w:rsidRPr="009F4FA6">
        <w:t>art.</w:t>
      </w:r>
      <w:r w:rsidR="00487415">
        <w:t xml:space="preserve"> </w:t>
      </w:r>
      <w:r w:rsidR="009F4FA6" w:rsidRPr="009F4FA6">
        <w:t>1</w:t>
      </w:r>
      <w:r w:rsidR="00487415">
        <w:t xml:space="preserve"> </w:t>
      </w:r>
      <w:r w:rsidR="009F4FA6" w:rsidRPr="009F4FA6">
        <w:t>alin.</w:t>
      </w:r>
      <w:r w:rsidR="00487415">
        <w:t xml:space="preserve"> </w:t>
      </w:r>
      <w:r w:rsidR="009F4FA6" w:rsidRPr="009F4FA6">
        <w:t>(2)</w:t>
      </w:r>
      <w:r w:rsidR="00487415">
        <w:t xml:space="preserve"> </w:t>
      </w:r>
      <w:r w:rsidR="009F4FA6" w:rsidRPr="009F4FA6">
        <w:t>lit.</w:t>
      </w:r>
      <w:r w:rsidR="00487415">
        <w:t xml:space="preserve"> </w:t>
      </w:r>
      <w:r w:rsidR="009F4FA6" w:rsidRPr="009F4FA6">
        <w:t>c)</w:t>
      </w:r>
      <w:r w:rsidR="00487415">
        <w:t xml:space="preserve"> </w:t>
      </w:r>
      <w:r w:rsidR="009F4FA6" w:rsidRPr="009F4FA6">
        <w:t>din</w:t>
      </w:r>
      <w:r w:rsidR="00487415">
        <w:t xml:space="preserve"> </w:t>
      </w:r>
      <w:r w:rsidR="009F4FA6" w:rsidRPr="009F4FA6">
        <w:t>Hotărârea</w:t>
      </w:r>
      <w:r w:rsidR="00487415">
        <w:t xml:space="preserve"> </w:t>
      </w:r>
      <w:r w:rsidR="009F4FA6" w:rsidRPr="009F4FA6">
        <w:t>Guvernului</w:t>
      </w:r>
      <w:r w:rsidR="00487415">
        <w:t xml:space="preserve"> </w:t>
      </w:r>
      <w:r w:rsidR="009F4FA6" w:rsidRPr="009F4FA6">
        <w:t>nr.</w:t>
      </w:r>
      <w:r w:rsidR="00487415">
        <w:t xml:space="preserve"> </w:t>
      </w:r>
      <w:r w:rsidR="009F4FA6" w:rsidRPr="009F4FA6">
        <w:t>1.571/2022</w:t>
      </w:r>
      <w:r w:rsidR="00487415">
        <w:t xml:space="preserve"> </w:t>
      </w:r>
      <w:r w:rsidR="009F4FA6" w:rsidRPr="009F4FA6">
        <w:t>privind</w:t>
      </w:r>
      <w:r w:rsidR="00487415">
        <w:t xml:space="preserve"> </w:t>
      </w:r>
      <w:r w:rsidR="009F4FA6" w:rsidRPr="009F4FA6">
        <w:t>stabilirea</w:t>
      </w:r>
      <w:r w:rsidR="00487415">
        <w:t xml:space="preserve"> </w:t>
      </w:r>
      <w:r w:rsidR="009F4FA6" w:rsidRPr="009F4FA6">
        <w:t>cadrului</w:t>
      </w:r>
      <w:r w:rsidR="00487415">
        <w:t xml:space="preserve"> </w:t>
      </w:r>
      <w:r w:rsidR="009F4FA6" w:rsidRPr="009F4FA6">
        <w:t>general</w:t>
      </w:r>
      <w:r w:rsidR="00487415">
        <w:t xml:space="preserve"> </w:t>
      </w:r>
      <w:r w:rsidR="009F4FA6" w:rsidRPr="009F4FA6">
        <w:t>de</w:t>
      </w:r>
      <w:r w:rsidR="00487415">
        <w:t xml:space="preserve"> </w:t>
      </w:r>
      <w:r w:rsidR="009F4FA6" w:rsidRPr="009F4FA6">
        <w:t>implementare</w:t>
      </w:r>
      <w:r w:rsidR="00487415">
        <w:t xml:space="preserve"> </w:t>
      </w:r>
      <w:r w:rsidR="009F4FA6" w:rsidRPr="009F4FA6">
        <w:t>a</w:t>
      </w:r>
      <w:r w:rsidR="00487415">
        <w:t xml:space="preserve"> </w:t>
      </w:r>
      <w:r w:rsidR="009F4FA6" w:rsidRPr="009F4FA6">
        <w:t>intervențiilor</w:t>
      </w:r>
      <w:r w:rsidR="00487415">
        <w:t xml:space="preserve"> </w:t>
      </w:r>
      <w:r w:rsidR="009F4FA6" w:rsidRPr="009F4FA6">
        <w:t>aferente</w:t>
      </w:r>
      <w:r w:rsidR="00487415">
        <w:t xml:space="preserve"> </w:t>
      </w:r>
      <w:r w:rsidR="009F4FA6" w:rsidRPr="009F4FA6">
        <w:t>sectoarelor</w:t>
      </w:r>
      <w:r w:rsidR="00487415">
        <w:t xml:space="preserve"> </w:t>
      </w:r>
      <w:r w:rsidR="009F4FA6" w:rsidRPr="009F4FA6">
        <w:t>vegetal</w:t>
      </w:r>
      <w:r w:rsidR="00487415">
        <w:t xml:space="preserve"> </w:t>
      </w:r>
      <w:r w:rsidR="009F4FA6" w:rsidRPr="009F4FA6">
        <w:t>și</w:t>
      </w:r>
      <w:r w:rsidR="00487415">
        <w:t xml:space="preserve"> </w:t>
      </w:r>
      <w:r w:rsidR="009F4FA6" w:rsidRPr="009F4FA6">
        <w:t>zootehnic</w:t>
      </w:r>
      <w:r w:rsidR="00487415">
        <w:t xml:space="preserve"> </w:t>
      </w:r>
      <w:r w:rsidR="009F4FA6" w:rsidRPr="009F4FA6">
        <w:t>din</w:t>
      </w:r>
      <w:r w:rsidR="00487415">
        <w:t xml:space="preserve"> </w:t>
      </w:r>
      <w:r w:rsidR="009F4FA6" w:rsidRPr="009F4FA6">
        <w:t>cadrul</w:t>
      </w:r>
      <w:r w:rsidR="00487415">
        <w:t xml:space="preserve"> </w:t>
      </w:r>
      <w:r w:rsidR="009F4FA6" w:rsidRPr="009F4FA6">
        <w:t>Planului</w:t>
      </w:r>
      <w:r w:rsidR="00487415">
        <w:t xml:space="preserve"> </w:t>
      </w:r>
      <w:r w:rsidR="009F4FA6" w:rsidRPr="009F4FA6">
        <w:t>strategic</w:t>
      </w:r>
      <w:r w:rsidR="00487415">
        <w:t xml:space="preserve"> </w:t>
      </w:r>
      <w:r w:rsidR="009F4FA6" w:rsidRPr="009F4FA6">
        <w:t>PAC</w:t>
      </w:r>
      <w:r w:rsidR="00487415">
        <w:t xml:space="preserve"> </w:t>
      </w:r>
      <w:r w:rsidR="009F4FA6" w:rsidRPr="009F4FA6">
        <w:t>2023-2027,</w:t>
      </w:r>
      <w:r w:rsidR="00487415">
        <w:t xml:space="preserve"> </w:t>
      </w:r>
      <w:r w:rsidR="009F4FA6" w:rsidRPr="009F4FA6">
        <w:t>finanțate</w:t>
      </w:r>
      <w:r w:rsidR="00487415">
        <w:t xml:space="preserve"> </w:t>
      </w:r>
      <w:r w:rsidR="009F4FA6" w:rsidRPr="009F4FA6">
        <w:t>din</w:t>
      </w:r>
      <w:r w:rsidR="00487415">
        <w:t xml:space="preserve"> </w:t>
      </w:r>
      <w:r w:rsidR="009F4FA6" w:rsidRPr="009F4FA6">
        <w:t>Fondul</w:t>
      </w:r>
      <w:r w:rsidR="00487415">
        <w:t xml:space="preserve"> </w:t>
      </w:r>
      <w:r w:rsidR="009F4FA6" w:rsidRPr="009F4FA6">
        <w:t>european</w:t>
      </w:r>
      <w:r w:rsidR="00487415">
        <w:t xml:space="preserve"> </w:t>
      </w:r>
      <w:r w:rsidR="009F4FA6" w:rsidRPr="009F4FA6">
        <w:t>de</w:t>
      </w:r>
      <w:r w:rsidR="00487415">
        <w:t xml:space="preserve"> </w:t>
      </w:r>
      <w:r w:rsidR="009F4FA6" w:rsidRPr="009F4FA6">
        <w:t>garantare</w:t>
      </w:r>
      <w:r w:rsidR="00487415">
        <w:t xml:space="preserve"> </w:t>
      </w:r>
      <w:r w:rsidR="009F4FA6" w:rsidRPr="009F4FA6">
        <w:t>agricolă</w:t>
      </w:r>
      <w:r w:rsidR="00487415">
        <w:t xml:space="preserve"> </w:t>
      </w:r>
      <w:r w:rsidR="009F4FA6" w:rsidRPr="009F4FA6">
        <w:t>și</w:t>
      </w:r>
      <w:r w:rsidR="00487415">
        <w:t xml:space="preserve"> </w:t>
      </w:r>
      <w:r w:rsidR="009F4FA6" w:rsidRPr="009F4FA6">
        <w:t>de</w:t>
      </w:r>
      <w:r w:rsidR="00487415">
        <w:t xml:space="preserve"> </w:t>
      </w:r>
      <w:r w:rsidR="009F4FA6" w:rsidRPr="009F4FA6">
        <w:t>la</w:t>
      </w:r>
      <w:r w:rsidR="00487415">
        <w:t xml:space="preserve"> </w:t>
      </w:r>
      <w:r w:rsidR="009F4FA6" w:rsidRPr="009F4FA6">
        <w:t>bugetul</w:t>
      </w:r>
      <w:r w:rsidR="00487415">
        <w:t xml:space="preserve"> </w:t>
      </w:r>
      <w:r w:rsidR="009F4FA6" w:rsidRPr="009F4FA6">
        <w:t>de</w:t>
      </w:r>
      <w:r w:rsidR="00487415">
        <w:t xml:space="preserve"> </w:t>
      </w:r>
      <w:r w:rsidR="009F4FA6" w:rsidRPr="009F4FA6">
        <w:t>stat,</w:t>
      </w:r>
      <w:r w:rsidR="00487415">
        <w:t xml:space="preserve"> </w:t>
      </w:r>
      <w:r w:rsidR="009F4FA6" w:rsidRPr="009F4FA6">
        <w:t>începând</w:t>
      </w:r>
      <w:r w:rsidR="00487415">
        <w:t xml:space="preserve"> </w:t>
      </w:r>
      <w:r w:rsidR="009F4FA6" w:rsidRPr="009F4FA6">
        <w:t>cu</w:t>
      </w:r>
      <w:r w:rsidR="00487415">
        <w:t xml:space="preserve"> </w:t>
      </w:r>
      <w:r w:rsidR="009F4FA6" w:rsidRPr="009F4FA6">
        <w:t>anul</w:t>
      </w:r>
      <w:r w:rsidR="00487415">
        <w:t xml:space="preserve"> </w:t>
      </w:r>
      <w:r w:rsidR="009F4FA6" w:rsidRPr="009F4FA6">
        <w:t>de</w:t>
      </w:r>
      <w:r w:rsidR="00487415">
        <w:t xml:space="preserve"> </w:t>
      </w:r>
      <w:r w:rsidR="009F4FA6" w:rsidRPr="009F4FA6">
        <w:t>cerere</w:t>
      </w:r>
      <w:r w:rsidR="00487415">
        <w:t xml:space="preserve"> </w:t>
      </w:r>
      <w:r w:rsidR="009F4FA6" w:rsidRPr="009F4FA6">
        <w:t>2024.</w:t>
      </w:r>
    </w:p>
    <w:p w14:paraId="4C1F83D3" w14:textId="3C6F6E48" w:rsidR="00BA1325" w:rsidRPr="003E6478" w:rsidRDefault="00BA1325" w:rsidP="00BA1325">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452</w:t>
      </w:r>
      <w:r w:rsidRPr="003E6478">
        <w:rPr>
          <w:b/>
          <w:bCs/>
          <w:color w:val="3333FF"/>
        </w:rPr>
        <w:t>/</w:t>
      </w:r>
      <w:r w:rsidR="00487415">
        <w:rPr>
          <w:b/>
          <w:bCs/>
          <w:color w:val="3333FF"/>
        </w:rPr>
        <w:t xml:space="preserve"> </w:t>
      </w:r>
      <w:r>
        <w:rPr>
          <w:b/>
          <w:bCs/>
          <w:color w:val="3333FF"/>
        </w:rPr>
        <w:t>16</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47E6DDE1" w14:textId="6EB74D50" w:rsidR="00BA1325" w:rsidRPr="00FE3C95" w:rsidRDefault="00BA1325" w:rsidP="00BA1325">
      <w:pPr>
        <w:numPr>
          <w:ilvl w:val="0"/>
          <w:numId w:val="2"/>
        </w:numPr>
        <w:spacing w:after="20"/>
        <w:ind w:right="198"/>
        <w:contextualSpacing/>
        <w:rPr>
          <w:bCs/>
        </w:rPr>
      </w:pPr>
      <w:r w:rsidRPr="00BA1325">
        <w:t>Nr.</w:t>
      </w:r>
      <w:r w:rsidR="00487415">
        <w:t xml:space="preserve"> </w:t>
      </w:r>
      <w:r w:rsidRPr="00BA1325">
        <w:rPr>
          <w:b/>
          <w:bCs/>
        </w:rPr>
        <w:t>422</w:t>
      </w:r>
      <w:r w:rsidR="00487415">
        <w:t xml:space="preserve"> </w:t>
      </w:r>
      <w:r w:rsidRPr="00BA1325">
        <w:t>/</w:t>
      </w:r>
      <w:r w:rsidR="00487415">
        <w:t xml:space="preserve"> </w:t>
      </w:r>
      <w:r w:rsidRPr="00BA1325">
        <w:rPr>
          <w:b/>
          <w:bCs/>
        </w:rPr>
        <w:t>22</w:t>
      </w:r>
      <w:r w:rsidR="00487415">
        <w:rPr>
          <w:b/>
          <w:bCs/>
        </w:rPr>
        <w:t xml:space="preserve"> </w:t>
      </w:r>
      <w:r w:rsidRPr="00BA1325">
        <w:rPr>
          <w:b/>
          <w:bCs/>
        </w:rPr>
        <w:t>Aprilie</w:t>
      </w:r>
      <w:r w:rsidR="00487415">
        <w:rPr>
          <w:b/>
          <w:bCs/>
        </w:rPr>
        <w:t xml:space="preserve"> </w:t>
      </w:r>
      <w:r w:rsidRPr="00BA1325">
        <w:rPr>
          <w:b/>
          <w:bCs/>
        </w:rPr>
        <w:t>2024</w:t>
      </w:r>
      <w:r w:rsidRPr="00BA1325">
        <w:t>,</w:t>
      </w:r>
      <w:r w:rsidR="00487415">
        <w:t xml:space="preserve"> </w:t>
      </w:r>
      <w:r w:rsidRPr="00BA1325">
        <w:t>Agenția</w:t>
      </w:r>
      <w:r w:rsidR="00487415">
        <w:t xml:space="preserve"> </w:t>
      </w:r>
      <w:r w:rsidRPr="00BA1325">
        <w:t>Națională</w:t>
      </w:r>
      <w:r w:rsidR="00487415">
        <w:t xml:space="preserve"> </w:t>
      </w:r>
      <w:r w:rsidRPr="00BA1325">
        <w:t>de</w:t>
      </w:r>
      <w:r w:rsidR="00487415">
        <w:t xml:space="preserve"> </w:t>
      </w:r>
      <w:r w:rsidRPr="00BA1325">
        <w:t>Cadastru</w:t>
      </w:r>
      <w:r w:rsidR="00487415">
        <w:t xml:space="preserve"> </w:t>
      </w:r>
      <w:r w:rsidRPr="00BA1325">
        <w:t>și</w:t>
      </w:r>
      <w:r w:rsidR="00487415">
        <w:t xml:space="preserve"> </w:t>
      </w:r>
      <w:r w:rsidRPr="00BA1325">
        <w:t>Publicitate</w:t>
      </w:r>
      <w:r w:rsidR="00487415">
        <w:t xml:space="preserve"> </w:t>
      </w:r>
      <w:r w:rsidRPr="00BA1325">
        <w:t>Imobiliară</w:t>
      </w:r>
      <w:r w:rsidR="00487415">
        <w:t xml:space="preserve"> </w:t>
      </w:r>
      <w:r>
        <w:t>-</w:t>
      </w:r>
      <w:r w:rsidR="00487415">
        <w:t xml:space="preserve"> </w:t>
      </w:r>
      <w:r w:rsidRPr="00BA1325">
        <w:t>Ordin</w:t>
      </w:r>
      <w:r w:rsidR="00487415">
        <w:t xml:space="preserve"> </w:t>
      </w:r>
      <w:r w:rsidRPr="00BA1325">
        <w:t>privind</w:t>
      </w:r>
      <w:r w:rsidR="00487415">
        <w:t xml:space="preserve"> </w:t>
      </w:r>
      <w:r w:rsidRPr="00BA1325">
        <w:t>modificarea</w:t>
      </w:r>
      <w:r w:rsidR="00487415">
        <w:t xml:space="preserve"> </w:t>
      </w:r>
      <w:r w:rsidRPr="00BA1325">
        <w:t>și</w:t>
      </w:r>
      <w:r w:rsidR="00487415">
        <w:t xml:space="preserve"> </w:t>
      </w:r>
      <w:r w:rsidRPr="00BA1325">
        <w:t>completarea</w:t>
      </w:r>
      <w:r w:rsidR="00487415">
        <w:t xml:space="preserve"> </w:t>
      </w:r>
      <w:r w:rsidRPr="00BA1325">
        <w:t>Procedurii</w:t>
      </w:r>
      <w:r w:rsidR="00487415">
        <w:t xml:space="preserve"> </w:t>
      </w:r>
      <w:r w:rsidRPr="00BA1325">
        <w:t>și</w:t>
      </w:r>
      <w:r w:rsidR="00487415">
        <w:t xml:space="preserve"> </w:t>
      </w:r>
      <w:r w:rsidRPr="00BA1325">
        <w:t>modalității</w:t>
      </w:r>
      <w:r w:rsidR="00487415">
        <w:t xml:space="preserve"> </w:t>
      </w:r>
      <w:r w:rsidRPr="00BA1325">
        <w:t>de</w:t>
      </w:r>
      <w:r w:rsidR="00487415">
        <w:t xml:space="preserve"> </w:t>
      </w:r>
      <w:r w:rsidRPr="00BA1325">
        <w:t>alocare</w:t>
      </w:r>
      <w:r w:rsidR="00487415">
        <w:t xml:space="preserve"> </w:t>
      </w:r>
      <w:r w:rsidRPr="00BA1325">
        <w:t>a</w:t>
      </w:r>
      <w:r w:rsidR="00487415">
        <w:t xml:space="preserve"> </w:t>
      </w:r>
      <w:r w:rsidRPr="00BA1325">
        <w:t>sumelor,</w:t>
      </w:r>
      <w:r w:rsidR="00487415">
        <w:t xml:space="preserve"> </w:t>
      </w:r>
      <w:r w:rsidRPr="00BA1325">
        <w:t>precum</w:t>
      </w:r>
      <w:r w:rsidR="00487415">
        <w:t xml:space="preserve"> </w:t>
      </w:r>
      <w:r w:rsidRPr="00BA1325">
        <w:t>și</w:t>
      </w:r>
      <w:r w:rsidR="00487415">
        <w:t xml:space="preserve"> </w:t>
      </w:r>
      <w:r w:rsidRPr="00BA1325">
        <w:t>raportarea</w:t>
      </w:r>
      <w:r w:rsidR="00487415">
        <w:t xml:space="preserve"> </w:t>
      </w:r>
      <w:r w:rsidRPr="00BA1325">
        <w:t>de</w:t>
      </w:r>
      <w:r w:rsidR="00487415">
        <w:t xml:space="preserve"> </w:t>
      </w:r>
      <w:r w:rsidRPr="00BA1325">
        <w:t>către</w:t>
      </w:r>
      <w:r w:rsidR="00487415">
        <w:t xml:space="preserve"> </w:t>
      </w:r>
      <w:r w:rsidRPr="00BA1325">
        <w:t>beneficiari</w:t>
      </w:r>
      <w:r w:rsidR="00487415">
        <w:t xml:space="preserve"> </w:t>
      </w:r>
      <w:r w:rsidRPr="00BA1325">
        <w:t>a</w:t>
      </w:r>
      <w:r w:rsidR="00487415">
        <w:t xml:space="preserve"> </w:t>
      </w:r>
      <w:r w:rsidRPr="00BA1325">
        <w:t>stadiului</w:t>
      </w:r>
      <w:r w:rsidR="00487415">
        <w:t xml:space="preserve"> </w:t>
      </w:r>
      <w:r w:rsidRPr="00BA1325">
        <w:t>de</w:t>
      </w:r>
      <w:r w:rsidR="00487415">
        <w:t xml:space="preserve"> </w:t>
      </w:r>
      <w:r w:rsidRPr="00BA1325">
        <w:t>execuție</w:t>
      </w:r>
      <w:r w:rsidR="00487415">
        <w:t xml:space="preserve"> </w:t>
      </w:r>
      <w:r w:rsidRPr="00BA1325">
        <w:t>a</w:t>
      </w:r>
      <w:r w:rsidR="00487415">
        <w:t xml:space="preserve"> </w:t>
      </w:r>
      <w:r w:rsidRPr="00BA1325">
        <w:t>lucrărilor</w:t>
      </w:r>
      <w:r w:rsidR="00487415">
        <w:t xml:space="preserve"> </w:t>
      </w:r>
      <w:r w:rsidRPr="00BA1325">
        <w:t>pentru</w:t>
      </w:r>
      <w:r w:rsidR="00487415">
        <w:t xml:space="preserve"> </w:t>
      </w:r>
      <w:r w:rsidRPr="00BA1325">
        <w:t>lucrările</w:t>
      </w:r>
      <w:r w:rsidR="00487415">
        <w:t xml:space="preserve"> </w:t>
      </w:r>
      <w:r w:rsidRPr="00BA1325">
        <w:t>de</w:t>
      </w:r>
      <w:r w:rsidR="00487415">
        <w:t xml:space="preserve"> </w:t>
      </w:r>
      <w:r w:rsidRPr="00BA1325">
        <w:t>înregistrare</w:t>
      </w:r>
      <w:r w:rsidR="00487415">
        <w:t xml:space="preserve"> </w:t>
      </w:r>
      <w:r w:rsidRPr="00BA1325">
        <w:t>sistematică</w:t>
      </w:r>
      <w:r w:rsidR="00487415">
        <w:t xml:space="preserve"> </w:t>
      </w:r>
      <w:r w:rsidRPr="00BA1325">
        <w:t>inițiate</w:t>
      </w:r>
      <w:r w:rsidR="00487415">
        <w:t xml:space="preserve"> </w:t>
      </w:r>
      <w:r w:rsidRPr="00BA1325">
        <w:t>de</w:t>
      </w:r>
      <w:r w:rsidR="00487415">
        <w:t xml:space="preserve"> </w:t>
      </w:r>
      <w:r w:rsidRPr="00BA1325">
        <w:t>unitățile</w:t>
      </w:r>
      <w:r w:rsidR="00487415">
        <w:t xml:space="preserve"> </w:t>
      </w:r>
      <w:r w:rsidRPr="00BA1325">
        <w:t>administrativ-teritoriale,</w:t>
      </w:r>
      <w:r w:rsidR="00487415">
        <w:t xml:space="preserve"> </w:t>
      </w:r>
      <w:r w:rsidRPr="00BA1325">
        <w:t>aprobată</w:t>
      </w:r>
      <w:r w:rsidR="00487415">
        <w:t xml:space="preserve"> </w:t>
      </w:r>
      <w:r w:rsidRPr="00BA1325">
        <w:t>prin</w:t>
      </w:r>
      <w:r w:rsidR="00487415">
        <w:t xml:space="preserve"> </w:t>
      </w:r>
      <w:r w:rsidRPr="00BA1325">
        <w:t>Ordinul</w:t>
      </w:r>
      <w:r w:rsidR="00487415">
        <w:t xml:space="preserve"> </w:t>
      </w:r>
      <w:r w:rsidRPr="00BA1325">
        <w:t>directorului</w:t>
      </w:r>
      <w:r w:rsidR="00487415">
        <w:t xml:space="preserve"> </w:t>
      </w:r>
      <w:r w:rsidRPr="00BA1325">
        <w:t>general</w:t>
      </w:r>
      <w:r w:rsidR="00487415">
        <w:t xml:space="preserve"> </w:t>
      </w:r>
      <w:r w:rsidRPr="00BA1325">
        <w:t>al</w:t>
      </w:r>
      <w:r w:rsidR="00487415">
        <w:t xml:space="preserve"> </w:t>
      </w:r>
      <w:r w:rsidRPr="00BA1325">
        <w:t>Agenției</w:t>
      </w:r>
      <w:r w:rsidR="00487415">
        <w:t xml:space="preserve"> </w:t>
      </w:r>
      <w:r w:rsidRPr="00BA1325">
        <w:t>Naționale</w:t>
      </w:r>
      <w:r w:rsidR="00487415">
        <w:t xml:space="preserve"> </w:t>
      </w:r>
      <w:r w:rsidRPr="00BA1325">
        <w:t>de</w:t>
      </w:r>
      <w:r w:rsidR="00487415">
        <w:t xml:space="preserve"> </w:t>
      </w:r>
      <w:r w:rsidRPr="00BA1325">
        <w:t>Cadastru</w:t>
      </w:r>
      <w:r w:rsidR="00487415">
        <w:t xml:space="preserve"> </w:t>
      </w:r>
      <w:r w:rsidRPr="00BA1325">
        <w:t>și</w:t>
      </w:r>
      <w:r w:rsidR="00487415">
        <w:t xml:space="preserve"> </w:t>
      </w:r>
      <w:r w:rsidRPr="00BA1325">
        <w:t>Publicitate</w:t>
      </w:r>
      <w:r w:rsidR="00487415">
        <w:t xml:space="preserve"> </w:t>
      </w:r>
      <w:r w:rsidRPr="00BA1325">
        <w:t>Imobiliară</w:t>
      </w:r>
      <w:r w:rsidR="00487415">
        <w:t xml:space="preserve"> </w:t>
      </w:r>
      <w:r w:rsidRPr="00BA1325">
        <w:t>nr.</w:t>
      </w:r>
      <w:r w:rsidR="00487415">
        <w:t xml:space="preserve"> </w:t>
      </w:r>
      <w:r w:rsidRPr="00BA1325">
        <w:t>819/2016.</w:t>
      </w:r>
    </w:p>
    <w:p w14:paraId="7666F464" w14:textId="197AA0B6" w:rsidR="00FE3C95" w:rsidRDefault="00FE3C95" w:rsidP="00BA1325">
      <w:pPr>
        <w:numPr>
          <w:ilvl w:val="0"/>
          <w:numId w:val="2"/>
        </w:numPr>
        <w:spacing w:after="20"/>
        <w:ind w:right="198"/>
        <w:contextualSpacing/>
        <w:rPr>
          <w:bCs/>
        </w:rPr>
      </w:pPr>
      <w:r w:rsidRPr="00FE3C95">
        <w:rPr>
          <w:bCs/>
        </w:rPr>
        <w:t>Nr.</w:t>
      </w:r>
      <w:r w:rsidR="00487415">
        <w:rPr>
          <w:bCs/>
        </w:rPr>
        <w:t xml:space="preserve"> </w:t>
      </w:r>
      <w:r w:rsidRPr="00FE3C95">
        <w:rPr>
          <w:b/>
          <w:bCs/>
        </w:rPr>
        <w:t>823</w:t>
      </w:r>
      <w:r w:rsidR="00487415">
        <w:rPr>
          <w:bCs/>
        </w:rPr>
        <w:t xml:space="preserve"> </w:t>
      </w:r>
      <w:r w:rsidRPr="00FE3C95">
        <w:rPr>
          <w:bCs/>
        </w:rPr>
        <w:t>/</w:t>
      </w:r>
      <w:r w:rsidR="00487415">
        <w:rPr>
          <w:bCs/>
        </w:rPr>
        <w:t xml:space="preserve"> </w:t>
      </w:r>
      <w:r w:rsidRPr="00FE3C95">
        <w:rPr>
          <w:b/>
          <w:bCs/>
        </w:rPr>
        <w:t>7</w:t>
      </w:r>
      <w:r w:rsidR="00487415">
        <w:rPr>
          <w:b/>
          <w:bCs/>
        </w:rPr>
        <w:t xml:space="preserve"> </w:t>
      </w:r>
      <w:r w:rsidRPr="00FE3C95">
        <w:rPr>
          <w:b/>
          <w:bCs/>
        </w:rPr>
        <w:t>Mai</w:t>
      </w:r>
      <w:r w:rsidR="00487415">
        <w:rPr>
          <w:b/>
          <w:bCs/>
        </w:rPr>
        <w:t xml:space="preserve"> </w:t>
      </w:r>
      <w:r w:rsidRPr="00FE3C95">
        <w:rPr>
          <w:b/>
          <w:bCs/>
        </w:rPr>
        <w:t>2024</w:t>
      </w:r>
      <w:r w:rsidRPr="00FE3C95">
        <w:rPr>
          <w:bCs/>
        </w:rPr>
        <w:t>,</w:t>
      </w:r>
      <w:r w:rsidR="00487415">
        <w:rPr>
          <w:bCs/>
        </w:rPr>
        <w:t xml:space="preserve"> </w:t>
      </w:r>
      <w:r w:rsidRPr="00FE3C95">
        <w:rPr>
          <w:bCs/>
        </w:rPr>
        <w:t>Ministerul</w:t>
      </w:r>
      <w:r w:rsidR="00487415">
        <w:rPr>
          <w:bCs/>
        </w:rPr>
        <w:t xml:space="preserve"> </w:t>
      </w:r>
      <w:r w:rsidRPr="00FE3C95">
        <w:rPr>
          <w:bCs/>
        </w:rPr>
        <w:t>Fin</w:t>
      </w:r>
      <w:r>
        <w:rPr>
          <w:bCs/>
        </w:rPr>
        <w:t>an</w:t>
      </w:r>
      <w:r w:rsidRPr="00FE3C95">
        <w:rPr>
          <w:bCs/>
        </w:rPr>
        <w:t>țelor</w:t>
      </w:r>
      <w:r w:rsidR="00487415">
        <w:rPr>
          <w:bCs/>
        </w:rPr>
        <w:t xml:space="preserve"> </w:t>
      </w:r>
      <w:r w:rsidR="0059675B">
        <w:rPr>
          <w:bCs/>
        </w:rPr>
        <w:t>/</w:t>
      </w:r>
      <w:r w:rsidR="00487415">
        <w:rPr>
          <w:bCs/>
        </w:rPr>
        <w:t xml:space="preserve"> </w:t>
      </w:r>
      <w:r w:rsidR="0059675B" w:rsidRPr="0059675B">
        <w:rPr>
          <w:bCs/>
        </w:rPr>
        <w:t>Nr.</w:t>
      </w:r>
      <w:r w:rsidR="00487415">
        <w:rPr>
          <w:bCs/>
        </w:rPr>
        <w:t xml:space="preserve"> </w:t>
      </w:r>
      <w:r w:rsidR="0059675B" w:rsidRPr="0059675B">
        <w:rPr>
          <w:b/>
          <w:bCs/>
        </w:rPr>
        <w:t>994</w:t>
      </w:r>
      <w:r w:rsidR="00487415">
        <w:rPr>
          <w:bCs/>
        </w:rPr>
        <w:t xml:space="preserve"> </w:t>
      </w:r>
      <w:r w:rsidR="0059675B" w:rsidRPr="0059675B">
        <w:rPr>
          <w:bCs/>
        </w:rPr>
        <w:t>/</w:t>
      </w:r>
      <w:r w:rsidR="00487415">
        <w:rPr>
          <w:bCs/>
        </w:rPr>
        <w:t xml:space="preserve"> </w:t>
      </w:r>
      <w:r w:rsidR="0059675B" w:rsidRPr="0059675B">
        <w:rPr>
          <w:b/>
          <w:bCs/>
        </w:rPr>
        <w:t>12</w:t>
      </w:r>
      <w:r w:rsidR="00487415">
        <w:rPr>
          <w:b/>
          <w:bCs/>
        </w:rPr>
        <w:t xml:space="preserve"> </w:t>
      </w:r>
      <w:r w:rsidR="0059675B" w:rsidRPr="0059675B">
        <w:rPr>
          <w:b/>
          <w:bCs/>
        </w:rPr>
        <w:t>Aprilie</w:t>
      </w:r>
      <w:r w:rsidR="00487415">
        <w:rPr>
          <w:b/>
          <w:bCs/>
        </w:rPr>
        <w:t xml:space="preserve"> </w:t>
      </w:r>
      <w:r w:rsidR="0059675B" w:rsidRPr="0059675B">
        <w:rPr>
          <w:b/>
          <w:bCs/>
        </w:rPr>
        <w:t>2024</w:t>
      </w:r>
      <w:r w:rsidR="0059675B" w:rsidRPr="0059675B">
        <w:rPr>
          <w:bCs/>
        </w:rPr>
        <w:t>,</w:t>
      </w:r>
      <w:r w:rsidR="00487415">
        <w:rPr>
          <w:bCs/>
        </w:rPr>
        <w:t xml:space="preserve"> </w:t>
      </w:r>
      <w:r w:rsidR="0059675B" w:rsidRPr="0059675B">
        <w:rPr>
          <w:bCs/>
        </w:rPr>
        <w:t>Ministerul</w:t>
      </w:r>
      <w:r w:rsidR="00487415">
        <w:rPr>
          <w:bCs/>
        </w:rPr>
        <w:t xml:space="preserve"> </w:t>
      </w:r>
      <w:r w:rsidR="0059675B" w:rsidRPr="0059675B">
        <w:rPr>
          <w:bCs/>
        </w:rPr>
        <w:t>Investițiilor</w:t>
      </w:r>
      <w:r w:rsidR="00487415">
        <w:rPr>
          <w:bCs/>
        </w:rPr>
        <w:t xml:space="preserve"> </w:t>
      </w:r>
      <w:r w:rsidR="0059675B" w:rsidRPr="0059675B">
        <w:rPr>
          <w:bCs/>
        </w:rPr>
        <w:t>și</w:t>
      </w:r>
      <w:r w:rsidR="00487415">
        <w:rPr>
          <w:bCs/>
        </w:rPr>
        <w:t xml:space="preserve"> </w:t>
      </w:r>
      <w:r w:rsidR="0059675B" w:rsidRPr="0059675B">
        <w:rPr>
          <w:bCs/>
        </w:rPr>
        <w:t>Proiectelor</w:t>
      </w:r>
      <w:r w:rsidR="00487415">
        <w:rPr>
          <w:bCs/>
        </w:rPr>
        <w:t xml:space="preserve"> </w:t>
      </w:r>
      <w:r w:rsidR="0059675B" w:rsidRPr="0059675B">
        <w:rPr>
          <w:bCs/>
        </w:rPr>
        <w:t>Europene</w:t>
      </w:r>
      <w:r w:rsidR="00487415">
        <w:rPr>
          <w:bCs/>
        </w:rPr>
        <w:t xml:space="preserve"> </w:t>
      </w:r>
      <w:r>
        <w:rPr>
          <w:bCs/>
        </w:rPr>
        <w:t>-</w:t>
      </w:r>
      <w:r w:rsidR="00487415">
        <w:rPr>
          <w:bCs/>
        </w:rPr>
        <w:t xml:space="preserve"> </w:t>
      </w:r>
      <w:r w:rsidR="0059675B" w:rsidRPr="0059675B">
        <w:rPr>
          <w:bCs/>
        </w:rPr>
        <w:t>Ordin</w:t>
      </w:r>
      <w:r w:rsidR="00487415">
        <w:rPr>
          <w:bCs/>
        </w:rPr>
        <w:t xml:space="preserve"> </w:t>
      </w:r>
      <w:r w:rsidR="0059675B" w:rsidRPr="0059675B">
        <w:rPr>
          <w:bCs/>
        </w:rPr>
        <w:t>pentru</w:t>
      </w:r>
      <w:r w:rsidR="00487415">
        <w:rPr>
          <w:bCs/>
        </w:rPr>
        <w:t xml:space="preserve"> </w:t>
      </w:r>
      <w:r w:rsidR="0059675B" w:rsidRPr="0059675B">
        <w:rPr>
          <w:bCs/>
        </w:rPr>
        <w:t>modificarea</w:t>
      </w:r>
      <w:r w:rsidR="00487415">
        <w:rPr>
          <w:bCs/>
        </w:rPr>
        <w:t xml:space="preserve"> </w:t>
      </w:r>
      <w:r w:rsidR="0059675B" w:rsidRPr="0059675B">
        <w:rPr>
          <w:bCs/>
        </w:rPr>
        <w:t>anexei</w:t>
      </w:r>
      <w:r w:rsidR="00487415">
        <w:rPr>
          <w:bCs/>
        </w:rPr>
        <w:t xml:space="preserve"> </w:t>
      </w:r>
      <w:r w:rsidR="0059675B" w:rsidRPr="0059675B">
        <w:rPr>
          <w:bCs/>
        </w:rPr>
        <w:t>la</w:t>
      </w:r>
      <w:r w:rsidR="00487415">
        <w:rPr>
          <w:bCs/>
        </w:rPr>
        <w:t xml:space="preserve"> </w:t>
      </w:r>
      <w:r w:rsidR="0059675B" w:rsidRPr="0059675B">
        <w:rPr>
          <w:bCs/>
        </w:rPr>
        <w:t>Ordinul</w:t>
      </w:r>
      <w:r w:rsidR="00487415">
        <w:rPr>
          <w:bCs/>
        </w:rPr>
        <w:t xml:space="preserve"> </w:t>
      </w:r>
      <w:r w:rsidR="0059675B" w:rsidRPr="0059675B">
        <w:rPr>
          <w:bCs/>
        </w:rPr>
        <w:t>ministrului</w:t>
      </w:r>
      <w:r w:rsidR="00487415">
        <w:rPr>
          <w:bCs/>
        </w:rPr>
        <w:t xml:space="preserve"> </w:t>
      </w:r>
      <w:r w:rsidR="0059675B" w:rsidRPr="0059675B">
        <w:rPr>
          <w:bCs/>
        </w:rPr>
        <w:t>investițiilor</w:t>
      </w:r>
      <w:r w:rsidR="00487415">
        <w:rPr>
          <w:bCs/>
        </w:rPr>
        <w:t xml:space="preserve"> </w:t>
      </w:r>
      <w:r w:rsidR="0059675B" w:rsidRPr="0059675B">
        <w:rPr>
          <w:bCs/>
        </w:rPr>
        <w:t>și</w:t>
      </w:r>
      <w:r w:rsidR="00487415">
        <w:rPr>
          <w:bCs/>
        </w:rPr>
        <w:t xml:space="preserve"> </w:t>
      </w:r>
      <w:r w:rsidR="0059675B" w:rsidRPr="0059675B">
        <w:rPr>
          <w:bCs/>
        </w:rPr>
        <w:t>proiectelor</w:t>
      </w:r>
      <w:r w:rsidR="00487415">
        <w:rPr>
          <w:bCs/>
        </w:rPr>
        <w:t xml:space="preserve"> </w:t>
      </w:r>
      <w:r w:rsidR="0059675B" w:rsidRPr="0059675B">
        <w:rPr>
          <w:bCs/>
        </w:rPr>
        <w:t>europene</w:t>
      </w:r>
      <w:r w:rsidR="00487415">
        <w:rPr>
          <w:bCs/>
        </w:rPr>
        <w:t xml:space="preserve"> </w:t>
      </w:r>
      <w:r w:rsidR="0059675B" w:rsidRPr="0059675B">
        <w:rPr>
          <w:bCs/>
        </w:rPr>
        <w:t>și</w:t>
      </w:r>
      <w:r w:rsidR="00487415">
        <w:rPr>
          <w:bCs/>
        </w:rPr>
        <w:t xml:space="preserve"> </w:t>
      </w:r>
      <w:r w:rsidR="0059675B" w:rsidRPr="0059675B">
        <w:rPr>
          <w:bCs/>
        </w:rPr>
        <w:t>al</w:t>
      </w:r>
      <w:r w:rsidR="00487415">
        <w:rPr>
          <w:bCs/>
        </w:rPr>
        <w:t xml:space="preserve"> </w:t>
      </w:r>
      <w:r w:rsidR="0059675B" w:rsidRPr="0059675B">
        <w:rPr>
          <w:bCs/>
        </w:rPr>
        <w:t>ministrului</w:t>
      </w:r>
      <w:r w:rsidR="00487415">
        <w:rPr>
          <w:bCs/>
        </w:rPr>
        <w:t xml:space="preserve"> </w:t>
      </w:r>
      <w:r w:rsidR="0059675B" w:rsidRPr="0059675B">
        <w:rPr>
          <w:bCs/>
        </w:rPr>
        <w:t>finanțelor</w:t>
      </w:r>
      <w:r w:rsidR="00487415">
        <w:rPr>
          <w:bCs/>
        </w:rPr>
        <w:t xml:space="preserve"> </w:t>
      </w:r>
      <w:r w:rsidR="0059675B" w:rsidRPr="0059675B">
        <w:rPr>
          <w:bCs/>
        </w:rPr>
        <w:t>nr.</w:t>
      </w:r>
      <w:r w:rsidR="00487415">
        <w:rPr>
          <w:bCs/>
        </w:rPr>
        <w:t xml:space="preserve"> </w:t>
      </w:r>
      <w:r w:rsidR="0059675B" w:rsidRPr="0059675B">
        <w:rPr>
          <w:bCs/>
        </w:rPr>
        <w:t>1.789/1.784/2022</w:t>
      </w:r>
      <w:r w:rsidR="00487415">
        <w:rPr>
          <w:bCs/>
        </w:rPr>
        <w:t xml:space="preserve"> </w:t>
      </w:r>
      <w:r w:rsidR="0059675B" w:rsidRPr="0059675B">
        <w:rPr>
          <w:bCs/>
        </w:rPr>
        <w:t>privind</w:t>
      </w:r>
      <w:r w:rsidR="00487415">
        <w:rPr>
          <w:bCs/>
        </w:rPr>
        <w:t xml:space="preserve"> </w:t>
      </w:r>
      <w:r w:rsidR="0059675B" w:rsidRPr="0059675B">
        <w:rPr>
          <w:bCs/>
        </w:rPr>
        <w:t>înființarea</w:t>
      </w:r>
      <w:r w:rsidR="00487415">
        <w:rPr>
          <w:bCs/>
        </w:rPr>
        <w:t xml:space="preserve"> </w:t>
      </w:r>
      <w:r w:rsidR="0059675B" w:rsidRPr="0059675B">
        <w:rPr>
          <w:bCs/>
        </w:rPr>
        <w:t>Comitetului</w:t>
      </w:r>
      <w:r w:rsidR="00487415">
        <w:rPr>
          <w:bCs/>
        </w:rPr>
        <w:t xml:space="preserve"> </w:t>
      </w:r>
      <w:r w:rsidR="0059675B" w:rsidRPr="0059675B">
        <w:rPr>
          <w:bCs/>
        </w:rPr>
        <w:t>de</w:t>
      </w:r>
      <w:r w:rsidR="00487415">
        <w:rPr>
          <w:bCs/>
        </w:rPr>
        <w:t xml:space="preserve"> </w:t>
      </w:r>
      <w:r w:rsidR="0059675B" w:rsidRPr="0059675B">
        <w:rPr>
          <w:bCs/>
        </w:rPr>
        <w:t>investiții</w:t>
      </w:r>
      <w:r w:rsidR="00487415">
        <w:rPr>
          <w:bCs/>
        </w:rPr>
        <w:t xml:space="preserve"> </w:t>
      </w:r>
      <w:r w:rsidR="0059675B" w:rsidRPr="0059675B">
        <w:rPr>
          <w:bCs/>
        </w:rPr>
        <w:t>pentru</w:t>
      </w:r>
      <w:r w:rsidR="00487415">
        <w:rPr>
          <w:bCs/>
        </w:rPr>
        <w:t xml:space="preserve"> </w:t>
      </w:r>
      <w:r w:rsidR="0059675B" w:rsidRPr="0059675B">
        <w:rPr>
          <w:bCs/>
        </w:rPr>
        <w:t>Fondul</w:t>
      </w:r>
      <w:r w:rsidR="00487415">
        <w:rPr>
          <w:bCs/>
        </w:rPr>
        <w:t xml:space="preserve"> </w:t>
      </w:r>
      <w:r w:rsidR="0059675B" w:rsidRPr="0059675B">
        <w:rPr>
          <w:bCs/>
        </w:rPr>
        <w:t>de</w:t>
      </w:r>
      <w:r w:rsidR="00487415">
        <w:rPr>
          <w:bCs/>
        </w:rPr>
        <w:t xml:space="preserve"> </w:t>
      </w:r>
      <w:r w:rsidR="0059675B" w:rsidRPr="0059675B">
        <w:rPr>
          <w:bCs/>
        </w:rPr>
        <w:t>Fonduri</w:t>
      </w:r>
      <w:r w:rsidR="00487415">
        <w:rPr>
          <w:bCs/>
        </w:rPr>
        <w:t xml:space="preserve"> </w:t>
      </w:r>
      <w:r w:rsidR="0059675B" w:rsidRPr="0059675B">
        <w:rPr>
          <w:bCs/>
        </w:rPr>
        <w:t>pentru</w:t>
      </w:r>
      <w:r w:rsidR="00487415">
        <w:rPr>
          <w:bCs/>
        </w:rPr>
        <w:t xml:space="preserve"> </w:t>
      </w:r>
      <w:r w:rsidR="0059675B" w:rsidRPr="0059675B">
        <w:rPr>
          <w:bCs/>
        </w:rPr>
        <w:t>digitalizare,</w:t>
      </w:r>
      <w:r w:rsidR="00487415">
        <w:rPr>
          <w:bCs/>
        </w:rPr>
        <w:t xml:space="preserve"> </w:t>
      </w:r>
      <w:r w:rsidR="0059675B" w:rsidRPr="0059675B">
        <w:rPr>
          <w:bCs/>
        </w:rPr>
        <w:t>acțiune</w:t>
      </w:r>
      <w:r w:rsidR="00487415">
        <w:rPr>
          <w:bCs/>
        </w:rPr>
        <w:t xml:space="preserve"> </w:t>
      </w:r>
      <w:r w:rsidR="0059675B" w:rsidRPr="0059675B">
        <w:rPr>
          <w:bCs/>
        </w:rPr>
        <w:t>climatică</w:t>
      </w:r>
      <w:r w:rsidR="00487415">
        <w:rPr>
          <w:bCs/>
        </w:rPr>
        <w:t xml:space="preserve"> </w:t>
      </w:r>
      <w:r w:rsidR="0059675B" w:rsidRPr="0059675B">
        <w:rPr>
          <w:bCs/>
        </w:rPr>
        <w:t>și</w:t>
      </w:r>
      <w:r w:rsidR="00487415">
        <w:rPr>
          <w:bCs/>
        </w:rPr>
        <w:t xml:space="preserve"> </w:t>
      </w:r>
      <w:r w:rsidR="0059675B" w:rsidRPr="0059675B">
        <w:rPr>
          <w:bCs/>
        </w:rPr>
        <w:t>alte</w:t>
      </w:r>
      <w:r w:rsidR="00487415">
        <w:rPr>
          <w:bCs/>
        </w:rPr>
        <w:t xml:space="preserve"> </w:t>
      </w:r>
      <w:r w:rsidR="0059675B" w:rsidRPr="0059675B">
        <w:rPr>
          <w:bCs/>
        </w:rPr>
        <w:t>domenii</w:t>
      </w:r>
      <w:r w:rsidR="00487415">
        <w:rPr>
          <w:bCs/>
        </w:rPr>
        <w:t xml:space="preserve"> </w:t>
      </w:r>
      <w:r w:rsidR="0059675B" w:rsidRPr="0059675B">
        <w:rPr>
          <w:bCs/>
        </w:rPr>
        <w:t>de</w:t>
      </w:r>
      <w:r w:rsidR="00487415">
        <w:rPr>
          <w:bCs/>
        </w:rPr>
        <w:t xml:space="preserve"> </w:t>
      </w:r>
      <w:r w:rsidR="0059675B" w:rsidRPr="0059675B">
        <w:rPr>
          <w:bCs/>
        </w:rPr>
        <w:t>interes,</w:t>
      </w:r>
      <w:r w:rsidR="00487415">
        <w:rPr>
          <w:bCs/>
        </w:rPr>
        <w:t xml:space="preserve"> </w:t>
      </w:r>
      <w:r w:rsidR="0059675B" w:rsidRPr="0059675B">
        <w:rPr>
          <w:bCs/>
        </w:rPr>
        <w:t>finanțat</w:t>
      </w:r>
      <w:r w:rsidR="00487415">
        <w:rPr>
          <w:bCs/>
        </w:rPr>
        <w:t xml:space="preserve"> </w:t>
      </w:r>
      <w:r w:rsidR="0059675B" w:rsidRPr="0059675B">
        <w:rPr>
          <w:bCs/>
        </w:rPr>
        <w:t>din</w:t>
      </w:r>
      <w:r w:rsidR="00487415">
        <w:rPr>
          <w:bCs/>
        </w:rPr>
        <w:t xml:space="preserve"> </w:t>
      </w:r>
      <w:r w:rsidR="0059675B" w:rsidRPr="0059675B">
        <w:rPr>
          <w:bCs/>
        </w:rPr>
        <w:t>cadrul</w:t>
      </w:r>
      <w:r w:rsidR="00487415">
        <w:rPr>
          <w:bCs/>
        </w:rPr>
        <w:t xml:space="preserve"> </w:t>
      </w:r>
      <w:r w:rsidR="0059675B" w:rsidRPr="0059675B">
        <w:rPr>
          <w:bCs/>
        </w:rPr>
        <w:t>Planului</w:t>
      </w:r>
      <w:r w:rsidR="00487415">
        <w:rPr>
          <w:bCs/>
        </w:rPr>
        <w:t xml:space="preserve"> </w:t>
      </w:r>
      <w:r w:rsidR="0059675B" w:rsidRPr="0059675B">
        <w:rPr>
          <w:bCs/>
        </w:rPr>
        <w:t>național</w:t>
      </w:r>
      <w:r w:rsidR="00487415">
        <w:rPr>
          <w:bCs/>
        </w:rPr>
        <w:t xml:space="preserve"> </w:t>
      </w:r>
      <w:r w:rsidR="0059675B" w:rsidRPr="0059675B">
        <w:rPr>
          <w:bCs/>
        </w:rPr>
        <w:t>de</w:t>
      </w:r>
      <w:r w:rsidR="00487415">
        <w:rPr>
          <w:bCs/>
        </w:rPr>
        <w:t xml:space="preserve"> </w:t>
      </w:r>
      <w:r w:rsidR="0059675B" w:rsidRPr="0059675B">
        <w:rPr>
          <w:bCs/>
        </w:rPr>
        <w:t>redresare</w:t>
      </w:r>
      <w:r w:rsidR="00487415">
        <w:rPr>
          <w:bCs/>
        </w:rPr>
        <w:t xml:space="preserve"> </w:t>
      </w:r>
      <w:r w:rsidR="0059675B" w:rsidRPr="0059675B">
        <w:rPr>
          <w:bCs/>
        </w:rPr>
        <w:t>și</w:t>
      </w:r>
      <w:r w:rsidR="00487415">
        <w:rPr>
          <w:bCs/>
        </w:rPr>
        <w:t xml:space="preserve"> </w:t>
      </w:r>
      <w:r w:rsidR="0059675B" w:rsidRPr="0059675B">
        <w:rPr>
          <w:bCs/>
        </w:rPr>
        <w:t>reziliență</w:t>
      </w:r>
      <w:r w:rsidR="00487415">
        <w:rPr>
          <w:bCs/>
        </w:rPr>
        <w:t xml:space="preserve"> </w:t>
      </w:r>
      <w:r w:rsidR="0059675B" w:rsidRPr="0059675B">
        <w:rPr>
          <w:bCs/>
        </w:rPr>
        <w:t>al</w:t>
      </w:r>
      <w:r w:rsidR="00487415">
        <w:rPr>
          <w:bCs/>
        </w:rPr>
        <w:t xml:space="preserve"> </w:t>
      </w:r>
      <w:r w:rsidR="0059675B" w:rsidRPr="0059675B">
        <w:rPr>
          <w:bCs/>
        </w:rPr>
        <w:t>României.</w:t>
      </w:r>
    </w:p>
    <w:p w14:paraId="0B211844" w14:textId="574CFCB0" w:rsidR="0059675B" w:rsidRDefault="0059675B" w:rsidP="00BA1325">
      <w:pPr>
        <w:numPr>
          <w:ilvl w:val="0"/>
          <w:numId w:val="2"/>
        </w:numPr>
        <w:spacing w:after="20"/>
        <w:ind w:right="198"/>
        <w:contextualSpacing/>
        <w:rPr>
          <w:bCs/>
        </w:rPr>
      </w:pPr>
      <w:r w:rsidRPr="0059675B">
        <w:rPr>
          <w:bCs/>
        </w:rPr>
        <w:t>Nr.</w:t>
      </w:r>
      <w:r w:rsidR="00487415">
        <w:rPr>
          <w:bCs/>
        </w:rPr>
        <w:t xml:space="preserve"> </w:t>
      </w:r>
      <w:r w:rsidRPr="0059675B">
        <w:rPr>
          <w:b/>
          <w:bCs/>
        </w:rPr>
        <w:t>2010</w:t>
      </w:r>
      <w:r w:rsidR="00487415">
        <w:rPr>
          <w:bCs/>
        </w:rPr>
        <w:t xml:space="preserve"> </w:t>
      </w:r>
      <w:r w:rsidRPr="0059675B">
        <w:rPr>
          <w:bCs/>
        </w:rPr>
        <w:t>/</w:t>
      </w:r>
      <w:r w:rsidR="00487415">
        <w:rPr>
          <w:bCs/>
        </w:rPr>
        <w:t xml:space="preserve"> </w:t>
      </w:r>
      <w:r w:rsidRPr="0059675B">
        <w:rPr>
          <w:b/>
          <w:bCs/>
        </w:rPr>
        <w:t>10</w:t>
      </w:r>
      <w:r w:rsidR="00487415">
        <w:rPr>
          <w:b/>
          <w:bCs/>
        </w:rPr>
        <w:t xml:space="preserve"> </w:t>
      </w:r>
      <w:r w:rsidRPr="0059675B">
        <w:rPr>
          <w:b/>
          <w:bCs/>
        </w:rPr>
        <w:t>Mai</w:t>
      </w:r>
      <w:r w:rsidR="00487415">
        <w:rPr>
          <w:b/>
          <w:bCs/>
        </w:rPr>
        <w:t xml:space="preserve"> </w:t>
      </w:r>
      <w:r w:rsidRPr="0059675B">
        <w:rPr>
          <w:b/>
          <w:bCs/>
        </w:rPr>
        <w:t>2024</w:t>
      </w:r>
      <w:r w:rsidRPr="0059675B">
        <w:rPr>
          <w:bCs/>
        </w:rPr>
        <w:t>,</w:t>
      </w:r>
      <w:r w:rsidR="00487415">
        <w:rPr>
          <w:bCs/>
        </w:rPr>
        <w:t xml:space="preserve"> </w:t>
      </w:r>
      <w:r w:rsidRPr="0059675B">
        <w:rPr>
          <w:bCs/>
        </w:rPr>
        <w:t>Ministerul</w:t>
      </w:r>
      <w:r w:rsidR="00487415">
        <w:rPr>
          <w:bCs/>
        </w:rPr>
        <w:t xml:space="preserve"> </w:t>
      </w:r>
      <w:r w:rsidRPr="0059675B">
        <w:rPr>
          <w:bCs/>
        </w:rPr>
        <w:t>Investițiilor</w:t>
      </w:r>
      <w:r w:rsidR="00487415">
        <w:rPr>
          <w:bCs/>
        </w:rPr>
        <w:t xml:space="preserve"> </w:t>
      </w:r>
      <w:r w:rsidRPr="0059675B">
        <w:rPr>
          <w:bCs/>
        </w:rPr>
        <w:t>și</w:t>
      </w:r>
      <w:r w:rsidR="00487415">
        <w:rPr>
          <w:bCs/>
        </w:rPr>
        <w:t xml:space="preserve"> </w:t>
      </w:r>
      <w:r w:rsidRPr="0059675B">
        <w:rPr>
          <w:bCs/>
        </w:rPr>
        <w:t>Proiectelor</w:t>
      </w:r>
      <w:r w:rsidR="00487415">
        <w:rPr>
          <w:bCs/>
        </w:rPr>
        <w:t xml:space="preserve"> </w:t>
      </w:r>
      <w:r w:rsidRPr="0059675B">
        <w:rPr>
          <w:bCs/>
        </w:rPr>
        <w:t>Europene</w:t>
      </w:r>
      <w:r w:rsidR="00487415">
        <w:rPr>
          <w:bCs/>
        </w:rPr>
        <w:t xml:space="preserve"> </w:t>
      </w:r>
      <w:r>
        <w:rPr>
          <w:bCs/>
        </w:rPr>
        <w:t>-</w:t>
      </w:r>
      <w:r w:rsidR="00487415">
        <w:rPr>
          <w:bCs/>
        </w:rPr>
        <w:t xml:space="preserve"> </w:t>
      </w:r>
      <w:r w:rsidR="00590397" w:rsidRPr="00590397">
        <w:rPr>
          <w:bCs/>
        </w:rPr>
        <w:t>Ordin</w:t>
      </w:r>
      <w:r w:rsidR="00487415">
        <w:rPr>
          <w:bCs/>
        </w:rPr>
        <w:t xml:space="preserve"> </w:t>
      </w:r>
      <w:r w:rsidR="00590397" w:rsidRPr="00590397">
        <w:rPr>
          <w:bCs/>
        </w:rPr>
        <w:t>privind</w:t>
      </w:r>
      <w:r w:rsidR="00487415">
        <w:rPr>
          <w:bCs/>
        </w:rPr>
        <w:t xml:space="preserve"> </w:t>
      </w:r>
      <w:r w:rsidR="00590397" w:rsidRPr="00590397">
        <w:rPr>
          <w:bCs/>
        </w:rPr>
        <w:t>modificarea</w:t>
      </w:r>
      <w:r w:rsidR="00487415">
        <w:rPr>
          <w:bCs/>
        </w:rPr>
        <w:t xml:space="preserve"> </w:t>
      </w:r>
      <w:r w:rsidR="00590397" w:rsidRPr="00590397">
        <w:rPr>
          <w:bCs/>
        </w:rPr>
        <w:t>Schemei</w:t>
      </w:r>
      <w:r w:rsidR="00487415">
        <w:rPr>
          <w:bCs/>
        </w:rPr>
        <w:t xml:space="preserve"> </w:t>
      </w:r>
      <w:r w:rsidR="00590397" w:rsidRPr="00590397">
        <w:rPr>
          <w:bCs/>
        </w:rPr>
        <w:t>de</w:t>
      </w:r>
      <w:r w:rsidR="00487415">
        <w:rPr>
          <w:bCs/>
        </w:rPr>
        <w:t xml:space="preserve"> </w:t>
      </w:r>
      <w:r w:rsidR="00590397" w:rsidRPr="00590397">
        <w:rPr>
          <w:bCs/>
        </w:rPr>
        <w:t>ajutor</w:t>
      </w:r>
      <w:r w:rsidR="00487415">
        <w:rPr>
          <w:bCs/>
        </w:rPr>
        <w:t xml:space="preserve"> </w:t>
      </w:r>
      <w:r w:rsidR="00590397" w:rsidRPr="00590397">
        <w:rPr>
          <w:bCs/>
        </w:rPr>
        <w:t>de</w:t>
      </w:r>
      <w:r w:rsidR="00487415">
        <w:rPr>
          <w:bCs/>
        </w:rPr>
        <w:t xml:space="preserve"> </w:t>
      </w:r>
      <w:r w:rsidR="00590397" w:rsidRPr="00590397">
        <w:rPr>
          <w:bCs/>
        </w:rPr>
        <w:t>stat</w:t>
      </w:r>
      <w:r w:rsidR="00487415">
        <w:rPr>
          <w:bCs/>
        </w:rPr>
        <w:t xml:space="preserve"> </w:t>
      </w:r>
      <w:r w:rsidR="00590397" w:rsidRPr="00590397">
        <w:rPr>
          <w:bCs/>
        </w:rPr>
        <w:t>pentru</w:t>
      </w:r>
      <w:r w:rsidR="00487415">
        <w:rPr>
          <w:bCs/>
        </w:rPr>
        <w:t xml:space="preserve"> </w:t>
      </w:r>
      <w:r w:rsidR="00590397" w:rsidRPr="00590397">
        <w:rPr>
          <w:bCs/>
        </w:rPr>
        <w:t>activități</w:t>
      </w:r>
      <w:r w:rsidR="00487415">
        <w:rPr>
          <w:bCs/>
        </w:rPr>
        <w:t xml:space="preserve"> </w:t>
      </w:r>
      <w:r w:rsidR="00590397" w:rsidRPr="00590397">
        <w:rPr>
          <w:bCs/>
        </w:rPr>
        <w:t>de</w:t>
      </w:r>
      <w:r w:rsidR="00487415">
        <w:rPr>
          <w:bCs/>
        </w:rPr>
        <w:t xml:space="preserve"> </w:t>
      </w:r>
      <w:r w:rsidR="00590397" w:rsidRPr="00590397">
        <w:rPr>
          <w:bCs/>
        </w:rPr>
        <w:t>cercetare-dezvoltare</w:t>
      </w:r>
      <w:r w:rsidR="00487415">
        <w:rPr>
          <w:bCs/>
        </w:rPr>
        <w:t xml:space="preserve"> </w:t>
      </w:r>
      <w:r w:rsidR="00590397" w:rsidRPr="00590397">
        <w:rPr>
          <w:bCs/>
        </w:rPr>
        <w:t>și</w:t>
      </w:r>
      <w:r w:rsidR="00487415">
        <w:rPr>
          <w:bCs/>
        </w:rPr>
        <w:t xml:space="preserve"> </w:t>
      </w:r>
      <w:r w:rsidR="00590397" w:rsidRPr="00590397">
        <w:rPr>
          <w:bCs/>
        </w:rPr>
        <w:t>inovare</w:t>
      </w:r>
      <w:r w:rsidR="00487415">
        <w:rPr>
          <w:bCs/>
        </w:rPr>
        <w:t xml:space="preserve"> </w:t>
      </w:r>
      <w:r w:rsidR="00590397" w:rsidRPr="00590397">
        <w:rPr>
          <w:bCs/>
        </w:rPr>
        <w:t>finanțate</w:t>
      </w:r>
      <w:r w:rsidR="00487415">
        <w:rPr>
          <w:bCs/>
        </w:rPr>
        <w:t xml:space="preserve"> </w:t>
      </w:r>
      <w:r w:rsidR="00590397" w:rsidRPr="00590397">
        <w:rPr>
          <w:bCs/>
        </w:rPr>
        <w:t>prin</w:t>
      </w:r>
      <w:r w:rsidR="00487415">
        <w:rPr>
          <w:bCs/>
        </w:rPr>
        <w:t xml:space="preserve"> </w:t>
      </w:r>
      <w:r w:rsidR="00590397" w:rsidRPr="00590397">
        <w:rPr>
          <w:bCs/>
        </w:rPr>
        <w:t>prioritatea</w:t>
      </w:r>
      <w:r w:rsidR="00487415">
        <w:rPr>
          <w:bCs/>
        </w:rPr>
        <w:t xml:space="preserve"> </w:t>
      </w:r>
      <w:r w:rsidR="00590397" w:rsidRPr="00590397">
        <w:rPr>
          <w:bCs/>
        </w:rPr>
        <w:t>1.</w:t>
      </w:r>
      <w:r w:rsidR="00487415">
        <w:rPr>
          <w:bCs/>
        </w:rPr>
        <w:t xml:space="preserve"> </w:t>
      </w:r>
      <w:r w:rsidR="00590397" w:rsidRPr="00590397">
        <w:rPr>
          <w:bCs/>
        </w:rPr>
        <w:t>„Susținerea</w:t>
      </w:r>
      <w:r w:rsidR="00487415">
        <w:rPr>
          <w:bCs/>
        </w:rPr>
        <w:t xml:space="preserve"> </w:t>
      </w:r>
      <w:r w:rsidR="00590397" w:rsidRPr="00590397">
        <w:rPr>
          <w:bCs/>
        </w:rPr>
        <w:t>și</w:t>
      </w:r>
      <w:r w:rsidR="00487415">
        <w:rPr>
          <w:bCs/>
        </w:rPr>
        <w:t xml:space="preserve"> </w:t>
      </w:r>
      <w:r w:rsidR="00590397" w:rsidRPr="00590397">
        <w:rPr>
          <w:bCs/>
        </w:rPr>
        <w:t>promovarea</w:t>
      </w:r>
      <w:r w:rsidR="00487415">
        <w:rPr>
          <w:bCs/>
        </w:rPr>
        <w:t xml:space="preserve"> </w:t>
      </w:r>
      <w:r w:rsidR="00590397" w:rsidRPr="00590397">
        <w:rPr>
          <w:bCs/>
        </w:rPr>
        <w:t>unui</w:t>
      </w:r>
      <w:r w:rsidR="00487415">
        <w:rPr>
          <w:bCs/>
        </w:rPr>
        <w:t xml:space="preserve"> </w:t>
      </w:r>
      <w:r w:rsidR="00590397" w:rsidRPr="00590397">
        <w:rPr>
          <w:bCs/>
        </w:rPr>
        <w:t>sistem</w:t>
      </w:r>
      <w:r w:rsidR="00487415">
        <w:rPr>
          <w:bCs/>
        </w:rPr>
        <w:t xml:space="preserve"> </w:t>
      </w:r>
      <w:r w:rsidR="00590397" w:rsidRPr="00590397">
        <w:rPr>
          <w:bCs/>
        </w:rPr>
        <w:t>de</w:t>
      </w:r>
      <w:r w:rsidR="00487415">
        <w:rPr>
          <w:bCs/>
        </w:rPr>
        <w:t xml:space="preserve"> </w:t>
      </w:r>
      <w:r w:rsidR="00590397" w:rsidRPr="00590397">
        <w:rPr>
          <w:bCs/>
        </w:rPr>
        <w:t>CDI</w:t>
      </w:r>
      <w:r w:rsidR="00487415">
        <w:rPr>
          <w:bCs/>
        </w:rPr>
        <w:t xml:space="preserve"> </w:t>
      </w:r>
      <w:r w:rsidR="00590397" w:rsidRPr="00590397">
        <w:rPr>
          <w:bCs/>
        </w:rPr>
        <w:t>atractiv</w:t>
      </w:r>
      <w:r w:rsidR="00487415">
        <w:rPr>
          <w:bCs/>
        </w:rPr>
        <w:t xml:space="preserve"> </w:t>
      </w:r>
      <w:r w:rsidR="00590397" w:rsidRPr="00590397">
        <w:rPr>
          <w:bCs/>
        </w:rPr>
        <w:t>și</w:t>
      </w:r>
      <w:r w:rsidR="00487415">
        <w:rPr>
          <w:bCs/>
        </w:rPr>
        <w:t xml:space="preserve"> </w:t>
      </w:r>
      <w:r w:rsidR="00590397" w:rsidRPr="00590397">
        <w:rPr>
          <w:bCs/>
        </w:rPr>
        <w:t>competitiv</w:t>
      </w:r>
      <w:r w:rsidR="00487415">
        <w:rPr>
          <w:bCs/>
        </w:rPr>
        <w:t xml:space="preserve"> </w:t>
      </w:r>
      <w:r w:rsidR="00590397" w:rsidRPr="00590397">
        <w:rPr>
          <w:bCs/>
        </w:rPr>
        <w:t>în</w:t>
      </w:r>
      <w:r w:rsidR="00487415">
        <w:rPr>
          <w:bCs/>
        </w:rPr>
        <w:t xml:space="preserve"> </w:t>
      </w:r>
      <w:r w:rsidR="00590397" w:rsidRPr="00590397">
        <w:rPr>
          <w:bCs/>
        </w:rPr>
        <w:t>RO“</w:t>
      </w:r>
      <w:r w:rsidR="00487415">
        <w:rPr>
          <w:bCs/>
        </w:rPr>
        <w:t xml:space="preserve"> </w:t>
      </w:r>
      <w:r w:rsidR="00590397" w:rsidRPr="00590397">
        <w:rPr>
          <w:bCs/>
        </w:rPr>
        <w:t>a</w:t>
      </w:r>
      <w:r w:rsidR="00487415">
        <w:rPr>
          <w:bCs/>
        </w:rPr>
        <w:t xml:space="preserve"> </w:t>
      </w:r>
      <w:r w:rsidR="00590397" w:rsidRPr="00590397">
        <w:rPr>
          <w:bCs/>
        </w:rPr>
        <w:t>Programului</w:t>
      </w:r>
      <w:r w:rsidR="00487415">
        <w:rPr>
          <w:bCs/>
        </w:rPr>
        <w:t xml:space="preserve"> </w:t>
      </w:r>
      <w:r w:rsidR="00590397" w:rsidRPr="00590397">
        <w:rPr>
          <w:bCs/>
        </w:rPr>
        <w:t>Creștere</w:t>
      </w:r>
      <w:r w:rsidR="00487415">
        <w:rPr>
          <w:bCs/>
        </w:rPr>
        <w:t xml:space="preserve"> </w:t>
      </w:r>
      <w:r w:rsidR="00590397" w:rsidRPr="00590397">
        <w:rPr>
          <w:bCs/>
        </w:rPr>
        <w:t>inteligentă</w:t>
      </w:r>
      <w:r w:rsidR="00487415">
        <w:rPr>
          <w:bCs/>
        </w:rPr>
        <w:t xml:space="preserve"> </w:t>
      </w:r>
      <w:r w:rsidR="00590397" w:rsidRPr="00590397">
        <w:rPr>
          <w:bCs/>
        </w:rPr>
        <w:t>digitalizare</w:t>
      </w:r>
      <w:r w:rsidR="00487415">
        <w:rPr>
          <w:bCs/>
        </w:rPr>
        <w:t xml:space="preserve"> </w:t>
      </w:r>
      <w:r w:rsidR="00590397" w:rsidRPr="00590397">
        <w:rPr>
          <w:bCs/>
        </w:rPr>
        <w:t>și</w:t>
      </w:r>
      <w:r w:rsidR="00487415">
        <w:rPr>
          <w:bCs/>
        </w:rPr>
        <w:t xml:space="preserve"> </w:t>
      </w:r>
      <w:r w:rsidR="00590397" w:rsidRPr="00590397">
        <w:rPr>
          <w:bCs/>
        </w:rPr>
        <w:t>instrumente</w:t>
      </w:r>
      <w:r w:rsidR="00487415">
        <w:rPr>
          <w:bCs/>
        </w:rPr>
        <w:t xml:space="preserve"> </w:t>
      </w:r>
      <w:r w:rsidR="00590397" w:rsidRPr="00590397">
        <w:rPr>
          <w:bCs/>
        </w:rPr>
        <w:t>financiare,</w:t>
      </w:r>
      <w:r w:rsidR="00487415">
        <w:rPr>
          <w:bCs/>
        </w:rPr>
        <w:t xml:space="preserve"> </w:t>
      </w:r>
      <w:r w:rsidR="00590397" w:rsidRPr="00590397">
        <w:rPr>
          <w:bCs/>
        </w:rPr>
        <w:t>aprobată</w:t>
      </w:r>
      <w:r w:rsidR="00487415">
        <w:rPr>
          <w:bCs/>
        </w:rPr>
        <w:t xml:space="preserve"> </w:t>
      </w:r>
      <w:r w:rsidR="00590397" w:rsidRPr="00590397">
        <w:rPr>
          <w:bCs/>
        </w:rPr>
        <w:t>prin</w:t>
      </w:r>
      <w:r w:rsidR="00487415">
        <w:rPr>
          <w:bCs/>
        </w:rPr>
        <w:t xml:space="preserve"> </w:t>
      </w:r>
      <w:r w:rsidR="00590397" w:rsidRPr="00590397">
        <w:rPr>
          <w:bCs/>
        </w:rPr>
        <w:t>Ordinul</w:t>
      </w:r>
      <w:r w:rsidR="00487415">
        <w:rPr>
          <w:bCs/>
        </w:rPr>
        <w:t xml:space="preserve"> </w:t>
      </w:r>
      <w:r w:rsidR="00590397" w:rsidRPr="00590397">
        <w:rPr>
          <w:bCs/>
        </w:rPr>
        <w:t>ministrului</w:t>
      </w:r>
      <w:r w:rsidR="00487415">
        <w:rPr>
          <w:bCs/>
        </w:rPr>
        <w:t xml:space="preserve"> </w:t>
      </w:r>
      <w:r w:rsidR="00590397" w:rsidRPr="00590397">
        <w:rPr>
          <w:bCs/>
        </w:rPr>
        <w:t>investițiilor</w:t>
      </w:r>
      <w:r w:rsidR="00487415">
        <w:rPr>
          <w:bCs/>
        </w:rPr>
        <w:t xml:space="preserve"> </w:t>
      </w:r>
      <w:r w:rsidR="00590397" w:rsidRPr="00590397">
        <w:rPr>
          <w:bCs/>
        </w:rPr>
        <w:t>și</w:t>
      </w:r>
      <w:r w:rsidR="00487415">
        <w:rPr>
          <w:bCs/>
        </w:rPr>
        <w:t xml:space="preserve"> </w:t>
      </w:r>
      <w:r w:rsidR="00590397" w:rsidRPr="00590397">
        <w:rPr>
          <w:bCs/>
        </w:rPr>
        <w:t>proiectelor</w:t>
      </w:r>
      <w:r w:rsidR="00487415">
        <w:rPr>
          <w:bCs/>
        </w:rPr>
        <w:t xml:space="preserve"> </w:t>
      </w:r>
      <w:r w:rsidR="00590397" w:rsidRPr="00590397">
        <w:rPr>
          <w:bCs/>
        </w:rPr>
        <w:t>europene</w:t>
      </w:r>
      <w:r w:rsidR="00487415">
        <w:rPr>
          <w:bCs/>
        </w:rPr>
        <w:t xml:space="preserve"> </w:t>
      </w:r>
      <w:r w:rsidR="00590397" w:rsidRPr="00590397">
        <w:rPr>
          <w:bCs/>
        </w:rPr>
        <w:t>nr.</w:t>
      </w:r>
      <w:r w:rsidR="00487415">
        <w:rPr>
          <w:bCs/>
        </w:rPr>
        <w:t xml:space="preserve"> </w:t>
      </w:r>
      <w:r w:rsidR="00590397" w:rsidRPr="00590397">
        <w:rPr>
          <w:bCs/>
        </w:rPr>
        <w:t>3.284/2023.</w:t>
      </w:r>
    </w:p>
    <w:p w14:paraId="5ABADA6C" w14:textId="23EEB0D8" w:rsidR="00590397" w:rsidRPr="003E6478" w:rsidRDefault="00590397" w:rsidP="00590397">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453</w:t>
      </w:r>
      <w:r w:rsidRPr="003E6478">
        <w:rPr>
          <w:b/>
          <w:bCs/>
          <w:color w:val="3333FF"/>
        </w:rPr>
        <w:t>/</w:t>
      </w:r>
      <w:r w:rsidR="00487415">
        <w:rPr>
          <w:b/>
          <w:bCs/>
          <w:color w:val="3333FF"/>
        </w:rPr>
        <w:t xml:space="preserve"> </w:t>
      </w:r>
      <w:r>
        <w:rPr>
          <w:b/>
          <w:bCs/>
          <w:color w:val="3333FF"/>
        </w:rPr>
        <w:t>16</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1077769C" w14:textId="3626D5D3" w:rsidR="00590397" w:rsidRPr="00CF780E" w:rsidRDefault="00590397" w:rsidP="00590397">
      <w:pPr>
        <w:numPr>
          <w:ilvl w:val="0"/>
          <w:numId w:val="2"/>
        </w:numPr>
        <w:spacing w:after="20"/>
        <w:ind w:right="198"/>
        <w:contextualSpacing/>
        <w:rPr>
          <w:bCs/>
        </w:rPr>
      </w:pPr>
      <w:r w:rsidRPr="00590397">
        <w:t>Nr.</w:t>
      </w:r>
      <w:r w:rsidR="00487415">
        <w:t xml:space="preserve"> </w:t>
      </w:r>
      <w:r w:rsidRPr="00590397">
        <w:rPr>
          <w:b/>
          <w:bCs/>
        </w:rPr>
        <w:t>47</w:t>
      </w:r>
      <w:r w:rsidR="00487415">
        <w:t xml:space="preserve"> </w:t>
      </w:r>
      <w:r w:rsidRPr="00590397">
        <w:t>/</w:t>
      </w:r>
      <w:r w:rsidR="00487415">
        <w:t xml:space="preserve"> </w:t>
      </w:r>
      <w:r w:rsidRPr="00590397">
        <w:rPr>
          <w:b/>
          <w:bCs/>
        </w:rPr>
        <w:t>14</w:t>
      </w:r>
      <w:r w:rsidR="00487415">
        <w:rPr>
          <w:b/>
          <w:bCs/>
        </w:rPr>
        <w:t xml:space="preserve"> </w:t>
      </w:r>
      <w:r w:rsidRPr="00590397">
        <w:rPr>
          <w:b/>
          <w:bCs/>
        </w:rPr>
        <w:t>Mai</w:t>
      </w:r>
      <w:r w:rsidR="00487415">
        <w:rPr>
          <w:b/>
          <w:bCs/>
        </w:rPr>
        <w:t xml:space="preserve"> </w:t>
      </w:r>
      <w:r w:rsidRPr="00590397">
        <w:rPr>
          <w:b/>
          <w:bCs/>
        </w:rPr>
        <w:t>2024</w:t>
      </w:r>
      <w:r w:rsidRPr="00590397">
        <w:t>,</w:t>
      </w:r>
      <w:r w:rsidR="00487415">
        <w:t xml:space="preserve"> </w:t>
      </w:r>
      <w:r w:rsidRPr="00590397">
        <w:t>Guvernul</w:t>
      </w:r>
      <w:r w:rsidR="00487415">
        <w:t xml:space="preserve"> </w:t>
      </w:r>
      <w:r w:rsidRPr="00590397">
        <w:t>României</w:t>
      </w:r>
      <w:r w:rsidR="00487415">
        <w:t xml:space="preserve"> </w:t>
      </w:r>
      <w:r>
        <w:t>-</w:t>
      </w:r>
      <w:r w:rsidR="00487415">
        <w:t xml:space="preserve"> </w:t>
      </w:r>
      <w:r w:rsidR="007455D0" w:rsidRPr="007455D0">
        <w:t>Ordonanță</w:t>
      </w:r>
      <w:r w:rsidR="00487415">
        <w:t xml:space="preserve"> </w:t>
      </w:r>
      <w:r w:rsidR="007455D0" w:rsidRPr="007455D0">
        <w:t>de</w:t>
      </w:r>
      <w:r w:rsidR="00487415">
        <w:t xml:space="preserve"> </w:t>
      </w:r>
      <w:r w:rsidR="007455D0" w:rsidRPr="007455D0">
        <w:t>urgență</w:t>
      </w:r>
      <w:r w:rsidR="00487415">
        <w:t xml:space="preserve"> </w:t>
      </w:r>
      <w:r w:rsidR="007455D0" w:rsidRPr="007455D0">
        <w:t>privind</w:t>
      </w:r>
      <w:r w:rsidR="00487415">
        <w:t xml:space="preserve"> </w:t>
      </w:r>
      <w:r w:rsidR="007455D0" w:rsidRPr="007455D0">
        <w:t>abrogarea</w:t>
      </w:r>
      <w:r w:rsidR="00487415">
        <w:t xml:space="preserve"> </w:t>
      </w:r>
      <w:r w:rsidR="007455D0" w:rsidRPr="007455D0">
        <w:t>unor</w:t>
      </w:r>
      <w:r w:rsidR="00487415">
        <w:t xml:space="preserve"> </w:t>
      </w:r>
      <w:r w:rsidR="007455D0" w:rsidRPr="007455D0">
        <w:t>prevederi</w:t>
      </w:r>
      <w:r w:rsidR="00487415">
        <w:t xml:space="preserve"> </w:t>
      </w:r>
      <w:r w:rsidR="007455D0" w:rsidRPr="007455D0">
        <w:t>din</w:t>
      </w:r>
      <w:r w:rsidR="00487415">
        <w:t xml:space="preserve"> </w:t>
      </w:r>
      <w:r w:rsidR="007455D0" w:rsidRPr="007455D0">
        <w:t>Ordonanța</w:t>
      </w:r>
      <w:r w:rsidR="00487415">
        <w:t xml:space="preserve"> </w:t>
      </w:r>
      <w:r w:rsidR="007455D0" w:rsidRPr="007455D0">
        <w:t>de</w:t>
      </w:r>
      <w:r w:rsidR="00487415">
        <w:t xml:space="preserve"> </w:t>
      </w:r>
      <w:r w:rsidR="007455D0" w:rsidRPr="007455D0">
        <w:t>urgență</w:t>
      </w:r>
      <w:r w:rsidR="00487415">
        <w:t xml:space="preserve"> </w:t>
      </w:r>
      <w:r w:rsidR="007455D0" w:rsidRPr="007455D0">
        <w:t>a</w:t>
      </w:r>
      <w:r w:rsidR="00487415">
        <w:t xml:space="preserve"> </w:t>
      </w:r>
      <w:r w:rsidR="007455D0" w:rsidRPr="007455D0">
        <w:t>Guvernului</w:t>
      </w:r>
      <w:r w:rsidR="00487415">
        <w:t xml:space="preserve"> </w:t>
      </w:r>
      <w:r w:rsidR="007455D0" w:rsidRPr="007455D0">
        <w:t>nr.</w:t>
      </w:r>
      <w:r w:rsidR="00487415">
        <w:t xml:space="preserve"> </w:t>
      </w:r>
      <w:r w:rsidR="007455D0" w:rsidRPr="007455D0">
        <w:t>95/2021</w:t>
      </w:r>
      <w:r w:rsidR="00487415">
        <w:t xml:space="preserve"> </w:t>
      </w:r>
      <w:r w:rsidR="007455D0" w:rsidRPr="007455D0">
        <w:t>pentru</w:t>
      </w:r>
      <w:r w:rsidR="00487415">
        <w:t xml:space="preserve"> </w:t>
      </w:r>
      <w:r w:rsidR="007455D0" w:rsidRPr="007455D0">
        <w:t>aprobarea</w:t>
      </w:r>
      <w:r w:rsidR="00487415">
        <w:t xml:space="preserve"> </w:t>
      </w:r>
      <w:r w:rsidR="007455D0" w:rsidRPr="007455D0">
        <w:t>Programului</w:t>
      </w:r>
      <w:r w:rsidR="00487415">
        <w:t xml:space="preserve"> </w:t>
      </w:r>
      <w:r w:rsidR="007455D0" w:rsidRPr="007455D0">
        <w:t>național</w:t>
      </w:r>
      <w:r w:rsidR="00487415">
        <w:t xml:space="preserve"> </w:t>
      </w:r>
      <w:r w:rsidR="007455D0" w:rsidRPr="007455D0">
        <w:t>de</w:t>
      </w:r>
      <w:r w:rsidR="00487415">
        <w:t xml:space="preserve"> </w:t>
      </w:r>
      <w:r w:rsidR="007455D0" w:rsidRPr="007455D0">
        <w:t>investiții</w:t>
      </w:r>
      <w:r w:rsidR="00487415">
        <w:t xml:space="preserve"> </w:t>
      </w:r>
      <w:r w:rsidR="007455D0" w:rsidRPr="007455D0">
        <w:t>„Anghel</w:t>
      </w:r>
      <w:r w:rsidR="00487415">
        <w:t xml:space="preserve"> </w:t>
      </w:r>
      <w:r w:rsidR="007455D0" w:rsidRPr="007455D0">
        <w:t>Saligny“.</w:t>
      </w:r>
    </w:p>
    <w:p w14:paraId="23CCF266" w14:textId="3269DB7F" w:rsidR="00CF780E" w:rsidRPr="003E6478" w:rsidRDefault="00CF780E" w:rsidP="00CF780E">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455</w:t>
      </w:r>
      <w:r w:rsidRPr="003E6478">
        <w:rPr>
          <w:b/>
          <w:bCs/>
          <w:color w:val="3333FF"/>
        </w:rPr>
        <w:t>/</w:t>
      </w:r>
      <w:r w:rsidR="00487415">
        <w:rPr>
          <w:b/>
          <w:bCs/>
          <w:color w:val="3333FF"/>
        </w:rPr>
        <w:t xml:space="preserve"> </w:t>
      </w:r>
      <w:r>
        <w:rPr>
          <w:b/>
          <w:bCs/>
          <w:color w:val="3333FF"/>
        </w:rPr>
        <w:t>16</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7401E10F" w14:textId="37BE4AF6" w:rsidR="00CF780E" w:rsidRPr="00073428" w:rsidRDefault="00CF780E" w:rsidP="00CF780E">
      <w:pPr>
        <w:numPr>
          <w:ilvl w:val="0"/>
          <w:numId w:val="2"/>
        </w:numPr>
        <w:spacing w:after="20"/>
        <w:ind w:right="198"/>
        <w:contextualSpacing/>
        <w:rPr>
          <w:bCs/>
        </w:rPr>
      </w:pPr>
      <w:r w:rsidRPr="00CF780E">
        <w:t>Nr.</w:t>
      </w:r>
      <w:r w:rsidR="00487415">
        <w:t xml:space="preserve"> </w:t>
      </w:r>
      <w:r w:rsidRPr="00CF780E">
        <w:rPr>
          <w:b/>
          <w:bCs/>
        </w:rPr>
        <w:t>499</w:t>
      </w:r>
      <w:r w:rsidR="00487415">
        <w:t xml:space="preserve"> </w:t>
      </w:r>
      <w:r w:rsidRPr="00CF780E">
        <w:t>/</w:t>
      </w:r>
      <w:r w:rsidR="00487415">
        <w:t xml:space="preserve"> </w:t>
      </w:r>
      <w:r w:rsidRPr="00CF780E">
        <w:rPr>
          <w:b/>
          <w:bCs/>
        </w:rPr>
        <w:t>16</w:t>
      </w:r>
      <w:r w:rsidR="00487415">
        <w:rPr>
          <w:b/>
          <w:bCs/>
        </w:rPr>
        <w:t xml:space="preserve"> </w:t>
      </w:r>
      <w:r w:rsidRPr="00CF780E">
        <w:rPr>
          <w:b/>
          <w:bCs/>
        </w:rPr>
        <w:t>Mai</w:t>
      </w:r>
      <w:r w:rsidR="00487415">
        <w:rPr>
          <w:b/>
          <w:bCs/>
        </w:rPr>
        <w:t xml:space="preserve"> </w:t>
      </w:r>
      <w:r w:rsidRPr="00CF780E">
        <w:rPr>
          <w:b/>
          <w:bCs/>
        </w:rPr>
        <w:t>2024</w:t>
      </w:r>
      <w:r w:rsidRPr="00CF780E">
        <w:t>,</w:t>
      </w:r>
      <w:r w:rsidR="00487415">
        <w:t xml:space="preserve"> </w:t>
      </w:r>
      <w:r w:rsidRPr="00CF780E">
        <w:t>Guvernul</w:t>
      </w:r>
      <w:r w:rsidR="00487415">
        <w:t xml:space="preserve"> </w:t>
      </w:r>
      <w:r w:rsidRPr="00CF780E">
        <w:t>României</w:t>
      </w:r>
      <w:r w:rsidR="00487415">
        <w:t xml:space="preserve"> </w:t>
      </w:r>
      <w:r>
        <w:t>-</w:t>
      </w:r>
      <w:r w:rsidR="00487415">
        <w:t xml:space="preserve"> </w:t>
      </w:r>
      <w:r w:rsidRPr="00CF780E">
        <w:t>Hotărâre</w:t>
      </w:r>
      <w:r w:rsidR="00487415">
        <w:t xml:space="preserve"> </w:t>
      </w:r>
      <w:r w:rsidRPr="00CF780E">
        <w:t>privind</w:t>
      </w:r>
      <w:r w:rsidR="00487415">
        <w:t xml:space="preserve"> </w:t>
      </w:r>
      <w:r w:rsidRPr="00CF780E">
        <w:t>aprobarea</w:t>
      </w:r>
      <w:r w:rsidR="00487415">
        <w:t xml:space="preserve"> </w:t>
      </w:r>
      <w:r w:rsidRPr="00CF780E">
        <w:t>cifrelor</w:t>
      </w:r>
      <w:r w:rsidR="00487415">
        <w:t xml:space="preserve"> </w:t>
      </w:r>
      <w:r w:rsidRPr="00CF780E">
        <w:t>de</w:t>
      </w:r>
      <w:r w:rsidR="00487415">
        <w:t xml:space="preserve"> </w:t>
      </w:r>
      <w:r w:rsidRPr="00CF780E">
        <w:t>școlarizare</w:t>
      </w:r>
      <w:r w:rsidR="00487415">
        <w:t xml:space="preserve"> </w:t>
      </w:r>
      <w:r w:rsidRPr="00CF780E">
        <w:t>pentru</w:t>
      </w:r>
      <w:r w:rsidR="00487415">
        <w:t xml:space="preserve"> </w:t>
      </w:r>
      <w:r w:rsidRPr="00CF780E">
        <w:t>învățământul</w:t>
      </w:r>
      <w:r w:rsidR="00487415">
        <w:t xml:space="preserve"> </w:t>
      </w:r>
      <w:r w:rsidRPr="00CF780E">
        <w:t>preuniversitar</w:t>
      </w:r>
      <w:r w:rsidR="00487415">
        <w:t xml:space="preserve"> </w:t>
      </w:r>
      <w:r w:rsidRPr="00CF780E">
        <w:t>de</w:t>
      </w:r>
      <w:r w:rsidR="00487415">
        <w:t xml:space="preserve"> </w:t>
      </w:r>
      <w:r w:rsidRPr="00CF780E">
        <w:t>stat</w:t>
      </w:r>
      <w:r w:rsidR="00487415">
        <w:t xml:space="preserve"> </w:t>
      </w:r>
      <w:r w:rsidRPr="00CF780E">
        <w:t>și</w:t>
      </w:r>
      <w:r w:rsidR="00487415">
        <w:t xml:space="preserve"> </w:t>
      </w:r>
      <w:r w:rsidRPr="00CF780E">
        <w:t>pentru</w:t>
      </w:r>
      <w:r w:rsidR="00487415">
        <w:t xml:space="preserve"> </w:t>
      </w:r>
      <w:r w:rsidRPr="00CF780E">
        <w:t>învățământul</w:t>
      </w:r>
      <w:r w:rsidR="00487415">
        <w:t xml:space="preserve"> </w:t>
      </w:r>
      <w:r w:rsidRPr="00CF780E">
        <w:t>superior</w:t>
      </w:r>
      <w:r w:rsidR="00487415">
        <w:t xml:space="preserve"> </w:t>
      </w:r>
      <w:r w:rsidRPr="00CF780E">
        <w:t>de</w:t>
      </w:r>
      <w:r w:rsidR="00487415">
        <w:t xml:space="preserve"> </w:t>
      </w:r>
      <w:r w:rsidRPr="00CF780E">
        <w:t>stat</w:t>
      </w:r>
      <w:r w:rsidR="00487415">
        <w:t xml:space="preserve"> </w:t>
      </w:r>
      <w:r w:rsidRPr="00CF780E">
        <w:t>în</w:t>
      </w:r>
      <w:r w:rsidR="00487415">
        <w:t xml:space="preserve"> </w:t>
      </w:r>
      <w:r w:rsidRPr="00CF780E">
        <w:t>anul</w:t>
      </w:r>
      <w:r w:rsidR="00487415">
        <w:t xml:space="preserve"> </w:t>
      </w:r>
      <w:r w:rsidRPr="00CF780E">
        <w:t>școlar/universitar</w:t>
      </w:r>
      <w:r w:rsidR="00487415">
        <w:t xml:space="preserve"> </w:t>
      </w:r>
      <w:r w:rsidRPr="00CF780E">
        <w:t>2024-2025.</w:t>
      </w:r>
    </w:p>
    <w:p w14:paraId="461F8741" w14:textId="3F70A93E" w:rsidR="00073428" w:rsidRDefault="00073428" w:rsidP="00CF780E">
      <w:pPr>
        <w:numPr>
          <w:ilvl w:val="0"/>
          <w:numId w:val="2"/>
        </w:numPr>
        <w:spacing w:after="20"/>
        <w:ind w:right="198"/>
        <w:contextualSpacing/>
        <w:rPr>
          <w:bCs/>
        </w:rPr>
      </w:pPr>
      <w:r w:rsidRPr="00073428">
        <w:rPr>
          <w:bCs/>
        </w:rPr>
        <w:t>Nr.</w:t>
      </w:r>
      <w:r w:rsidR="00487415">
        <w:rPr>
          <w:bCs/>
        </w:rPr>
        <w:t xml:space="preserve"> </w:t>
      </w:r>
      <w:r w:rsidRPr="00073428">
        <w:rPr>
          <w:b/>
          <w:bCs/>
        </w:rPr>
        <w:t>20721</w:t>
      </w:r>
      <w:r w:rsidR="00487415">
        <w:rPr>
          <w:bCs/>
        </w:rPr>
        <w:t xml:space="preserve"> </w:t>
      </w:r>
      <w:r w:rsidRPr="00073428">
        <w:rPr>
          <w:bCs/>
        </w:rPr>
        <w:t>/</w:t>
      </w:r>
      <w:r w:rsidR="00487415">
        <w:rPr>
          <w:bCs/>
        </w:rPr>
        <w:t xml:space="preserve"> </w:t>
      </w:r>
      <w:r w:rsidRPr="00073428">
        <w:rPr>
          <w:b/>
          <w:bCs/>
        </w:rPr>
        <w:t>9</w:t>
      </w:r>
      <w:r w:rsidR="00487415">
        <w:rPr>
          <w:b/>
          <w:bCs/>
        </w:rPr>
        <w:t xml:space="preserve"> </w:t>
      </w:r>
      <w:r w:rsidRPr="00073428">
        <w:rPr>
          <w:b/>
          <w:bCs/>
        </w:rPr>
        <w:t>Mai</w:t>
      </w:r>
      <w:r w:rsidR="00487415">
        <w:rPr>
          <w:b/>
          <w:bCs/>
        </w:rPr>
        <w:t xml:space="preserve"> </w:t>
      </w:r>
      <w:r w:rsidRPr="00073428">
        <w:rPr>
          <w:b/>
          <w:bCs/>
        </w:rPr>
        <w:t>2024</w:t>
      </w:r>
      <w:r w:rsidRPr="00073428">
        <w:rPr>
          <w:bCs/>
        </w:rPr>
        <w:t>,</w:t>
      </w:r>
      <w:r w:rsidR="00487415">
        <w:rPr>
          <w:bCs/>
        </w:rPr>
        <w:t xml:space="preserve"> </w:t>
      </w:r>
      <w:r w:rsidRPr="00073428">
        <w:rPr>
          <w:bCs/>
        </w:rPr>
        <w:t>Ministerul</w:t>
      </w:r>
      <w:r w:rsidR="00487415">
        <w:rPr>
          <w:bCs/>
        </w:rPr>
        <w:t xml:space="preserve"> </w:t>
      </w:r>
      <w:r w:rsidRPr="00073428">
        <w:rPr>
          <w:bCs/>
        </w:rPr>
        <w:t>Cercetării,</w:t>
      </w:r>
      <w:r w:rsidR="00487415">
        <w:rPr>
          <w:bCs/>
        </w:rPr>
        <w:t xml:space="preserve"> </w:t>
      </w:r>
      <w:r w:rsidRPr="00073428">
        <w:rPr>
          <w:bCs/>
        </w:rPr>
        <w:t>Inovării</w:t>
      </w:r>
      <w:r w:rsidR="00487415">
        <w:rPr>
          <w:bCs/>
        </w:rPr>
        <w:t xml:space="preserve"> </w:t>
      </w:r>
      <w:r w:rsidRPr="00073428">
        <w:rPr>
          <w:bCs/>
        </w:rPr>
        <w:t>și</w:t>
      </w:r>
      <w:r w:rsidR="00487415">
        <w:rPr>
          <w:bCs/>
        </w:rPr>
        <w:t xml:space="preserve"> </w:t>
      </w:r>
      <w:r w:rsidRPr="00073428">
        <w:rPr>
          <w:bCs/>
        </w:rPr>
        <w:t>Digitalizării</w:t>
      </w:r>
      <w:r w:rsidR="00487415">
        <w:rPr>
          <w:bCs/>
        </w:rPr>
        <w:t xml:space="preserve"> </w:t>
      </w:r>
      <w:r>
        <w:rPr>
          <w:bCs/>
        </w:rPr>
        <w:t>-</w:t>
      </w:r>
      <w:r w:rsidR="00487415">
        <w:rPr>
          <w:bCs/>
        </w:rPr>
        <w:t xml:space="preserve"> </w:t>
      </w:r>
      <w:r w:rsidRPr="00073428">
        <w:rPr>
          <w:bCs/>
        </w:rPr>
        <w:t>Ordin</w:t>
      </w:r>
      <w:r w:rsidR="00487415">
        <w:rPr>
          <w:bCs/>
        </w:rPr>
        <w:t xml:space="preserve"> </w:t>
      </w:r>
      <w:r w:rsidRPr="00073428">
        <w:rPr>
          <w:bCs/>
        </w:rPr>
        <w:t>pentru</w:t>
      </w:r>
      <w:r w:rsidR="00487415">
        <w:rPr>
          <w:bCs/>
        </w:rPr>
        <w:t xml:space="preserve"> </w:t>
      </w:r>
      <w:r w:rsidRPr="00073428">
        <w:rPr>
          <w:bCs/>
        </w:rPr>
        <w:t>constituirea</w:t>
      </w:r>
      <w:r w:rsidR="00487415">
        <w:rPr>
          <w:bCs/>
        </w:rPr>
        <w:t xml:space="preserve"> </w:t>
      </w:r>
      <w:r w:rsidRPr="00073428">
        <w:rPr>
          <w:bCs/>
        </w:rPr>
        <w:t>punctului</w:t>
      </w:r>
      <w:r w:rsidR="00487415">
        <w:rPr>
          <w:bCs/>
        </w:rPr>
        <w:t xml:space="preserve"> </w:t>
      </w:r>
      <w:r w:rsidRPr="00073428">
        <w:rPr>
          <w:bCs/>
        </w:rPr>
        <w:t>unic</w:t>
      </w:r>
      <w:r w:rsidR="00487415">
        <w:rPr>
          <w:bCs/>
        </w:rPr>
        <w:t xml:space="preserve"> </w:t>
      </w:r>
      <w:r w:rsidRPr="00073428">
        <w:rPr>
          <w:bCs/>
        </w:rPr>
        <w:t>de</w:t>
      </w:r>
      <w:r w:rsidR="00487415">
        <w:rPr>
          <w:bCs/>
        </w:rPr>
        <w:t xml:space="preserve"> </w:t>
      </w:r>
      <w:r w:rsidRPr="00073428">
        <w:rPr>
          <w:bCs/>
        </w:rPr>
        <w:t>contact</w:t>
      </w:r>
      <w:r w:rsidR="00487415">
        <w:rPr>
          <w:bCs/>
        </w:rPr>
        <w:t xml:space="preserve"> </w:t>
      </w:r>
      <w:r w:rsidRPr="00073428">
        <w:rPr>
          <w:bCs/>
        </w:rPr>
        <w:t>privind</w:t>
      </w:r>
      <w:r w:rsidR="00487415">
        <w:rPr>
          <w:bCs/>
        </w:rPr>
        <w:t xml:space="preserve"> </w:t>
      </w:r>
      <w:r w:rsidRPr="00073428">
        <w:rPr>
          <w:bCs/>
        </w:rPr>
        <w:t>preluarea</w:t>
      </w:r>
      <w:r w:rsidR="00487415">
        <w:rPr>
          <w:bCs/>
        </w:rPr>
        <w:t xml:space="preserve"> </w:t>
      </w:r>
      <w:r w:rsidRPr="00073428">
        <w:rPr>
          <w:bCs/>
        </w:rPr>
        <w:t>sesizărilor</w:t>
      </w:r>
      <w:r w:rsidR="00487415">
        <w:rPr>
          <w:bCs/>
        </w:rPr>
        <w:t xml:space="preserve"> </w:t>
      </w:r>
      <w:r w:rsidRPr="00073428">
        <w:rPr>
          <w:bCs/>
        </w:rPr>
        <w:t>referitoare</w:t>
      </w:r>
      <w:r w:rsidR="00487415">
        <w:rPr>
          <w:bCs/>
        </w:rPr>
        <w:t xml:space="preserve"> </w:t>
      </w:r>
      <w:r w:rsidRPr="00073428">
        <w:rPr>
          <w:bCs/>
        </w:rPr>
        <w:t>la</w:t>
      </w:r>
      <w:r w:rsidR="00487415">
        <w:rPr>
          <w:bCs/>
        </w:rPr>
        <w:t xml:space="preserve"> </w:t>
      </w:r>
      <w:r w:rsidRPr="00073428">
        <w:rPr>
          <w:bCs/>
        </w:rPr>
        <w:t>conținutul</w:t>
      </w:r>
      <w:r w:rsidR="00487415">
        <w:rPr>
          <w:bCs/>
        </w:rPr>
        <w:t xml:space="preserve"> </w:t>
      </w:r>
      <w:r w:rsidRPr="00073428">
        <w:rPr>
          <w:bCs/>
        </w:rPr>
        <w:t>„deepfake“.</w:t>
      </w:r>
    </w:p>
    <w:p w14:paraId="65E0ABCB" w14:textId="45550C27" w:rsidR="009F7BD7" w:rsidRPr="003E6478" w:rsidRDefault="009F7BD7" w:rsidP="009F7BD7">
      <w:pPr>
        <w:rPr>
          <w:b/>
          <w:bCs/>
          <w:color w:val="3333FF"/>
        </w:rPr>
      </w:pPr>
      <w:r w:rsidRPr="003E6478">
        <w:rPr>
          <w:b/>
          <w:bCs/>
          <w:color w:val="3333FF"/>
        </w:rPr>
        <w:t>Monitorul</w:t>
      </w:r>
      <w:r w:rsidR="00487415">
        <w:rPr>
          <w:b/>
          <w:bCs/>
          <w:color w:val="3333FF"/>
        </w:rPr>
        <w:t xml:space="preserve"> </w:t>
      </w:r>
      <w:r w:rsidRPr="003E6478">
        <w:rPr>
          <w:b/>
          <w:bCs/>
          <w:color w:val="3333FF"/>
        </w:rPr>
        <w:t>Oficial,</w:t>
      </w:r>
      <w:r w:rsidR="00487415">
        <w:rPr>
          <w:b/>
          <w:bCs/>
          <w:color w:val="3333FF"/>
        </w:rPr>
        <w:t xml:space="preserve"> </w:t>
      </w:r>
      <w:r w:rsidRPr="003E6478">
        <w:rPr>
          <w:b/>
          <w:bCs/>
          <w:color w:val="3333FF"/>
        </w:rPr>
        <w:t>Partea</w:t>
      </w:r>
      <w:r w:rsidR="00487415">
        <w:rPr>
          <w:b/>
          <w:bCs/>
          <w:color w:val="3333FF"/>
        </w:rPr>
        <w:t xml:space="preserve"> </w:t>
      </w:r>
      <w:r w:rsidRPr="003E6478">
        <w:rPr>
          <w:b/>
          <w:bCs/>
          <w:color w:val="3333FF"/>
        </w:rPr>
        <w:t>I,</w:t>
      </w:r>
      <w:r w:rsidR="00487415">
        <w:rPr>
          <w:b/>
          <w:bCs/>
          <w:color w:val="3333FF"/>
        </w:rPr>
        <w:t xml:space="preserve"> </w:t>
      </w:r>
      <w:r w:rsidRPr="003E6478">
        <w:rPr>
          <w:b/>
          <w:bCs/>
          <w:color w:val="3333FF"/>
        </w:rPr>
        <w:t>nr.</w:t>
      </w:r>
      <w:r w:rsidR="00487415">
        <w:rPr>
          <w:b/>
          <w:bCs/>
          <w:color w:val="3333FF"/>
        </w:rPr>
        <w:t xml:space="preserve"> </w:t>
      </w:r>
      <w:r>
        <w:rPr>
          <w:b/>
          <w:bCs/>
          <w:color w:val="3333FF"/>
        </w:rPr>
        <w:t>457</w:t>
      </w:r>
      <w:r w:rsidRPr="003E6478">
        <w:rPr>
          <w:b/>
          <w:bCs/>
          <w:color w:val="3333FF"/>
        </w:rPr>
        <w:t>/</w:t>
      </w:r>
      <w:r w:rsidR="00487415">
        <w:rPr>
          <w:b/>
          <w:bCs/>
          <w:color w:val="3333FF"/>
        </w:rPr>
        <w:t xml:space="preserve"> </w:t>
      </w:r>
      <w:r>
        <w:rPr>
          <w:b/>
          <w:bCs/>
          <w:color w:val="3333FF"/>
        </w:rPr>
        <w:t>17</w:t>
      </w:r>
      <w:r w:rsidR="00487415">
        <w:rPr>
          <w:b/>
          <w:bCs/>
          <w:color w:val="3333FF"/>
        </w:rPr>
        <w:t xml:space="preserve"> </w:t>
      </w:r>
      <w:r>
        <w:rPr>
          <w:b/>
          <w:bCs/>
          <w:color w:val="3333FF"/>
        </w:rPr>
        <w:t>Mai</w:t>
      </w:r>
      <w:r w:rsidR="00487415">
        <w:rPr>
          <w:b/>
          <w:bCs/>
          <w:color w:val="3333FF"/>
        </w:rPr>
        <w:t xml:space="preserve"> </w:t>
      </w:r>
      <w:r w:rsidRPr="003E6478">
        <w:rPr>
          <w:b/>
          <w:bCs/>
          <w:color w:val="3333FF"/>
        </w:rPr>
        <w:t>2024</w:t>
      </w:r>
    </w:p>
    <w:p w14:paraId="79FF4AAD" w14:textId="4BE3CF8A" w:rsidR="009F7BD7" w:rsidRPr="00CB1408" w:rsidRDefault="009F7BD7" w:rsidP="009F7BD7">
      <w:pPr>
        <w:numPr>
          <w:ilvl w:val="0"/>
          <w:numId w:val="2"/>
        </w:numPr>
        <w:spacing w:after="20"/>
        <w:ind w:right="198"/>
        <w:contextualSpacing/>
        <w:rPr>
          <w:bCs/>
        </w:rPr>
      </w:pPr>
      <w:r w:rsidRPr="009F7BD7">
        <w:t>Nr.</w:t>
      </w:r>
      <w:r w:rsidR="00487415">
        <w:t xml:space="preserve"> </w:t>
      </w:r>
      <w:r w:rsidRPr="009F7BD7">
        <w:rPr>
          <w:b/>
          <w:bCs/>
        </w:rPr>
        <w:t>2863</w:t>
      </w:r>
      <w:r w:rsidR="00487415">
        <w:t xml:space="preserve"> </w:t>
      </w:r>
      <w:r w:rsidRPr="009F7BD7">
        <w:t>/</w:t>
      </w:r>
      <w:r w:rsidR="00487415">
        <w:t xml:space="preserve"> </w:t>
      </w:r>
      <w:r w:rsidRPr="009F7BD7">
        <w:rPr>
          <w:b/>
          <w:bCs/>
        </w:rPr>
        <w:t>8</w:t>
      </w:r>
      <w:r w:rsidR="00487415">
        <w:rPr>
          <w:b/>
          <w:bCs/>
        </w:rPr>
        <w:t xml:space="preserve"> </w:t>
      </w:r>
      <w:r w:rsidRPr="009F7BD7">
        <w:rPr>
          <w:b/>
          <w:bCs/>
        </w:rPr>
        <w:t>Mai</w:t>
      </w:r>
      <w:r w:rsidR="00487415">
        <w:rPr>
          <w:b/>
          <w:bCs/>
        </w:rPr>
        <w:t xml:space="preserve"> </w:t>
      </w:r>
      <w:r w:rsidRPr="009F7BD7">
        <w:rPr>
          <w:b/>
          <w:bCs/>
        </w:rPr>
        <w:t>2024</w:t>
      </w:r>
      <w:r w:rsidRPr="009F7BD7">
        <w:t>,</w:t>
      </w:r>
      <w:r w:rsidR="00487415">
        <w:t xml:space="preserve"> </w:t>
      </w:r>
      <w:r w:rsidRPr="009F7BD7">
        <w:t>Ministerul</w:t>
      </w:r>
      <w:r w:rsidR="00487415">
        <w:t xml:space="preserve"> </w:t>
      </w:r>
      <w:r w:rsidRPr="009F7BD7">
        <w:t>Culturii</w:t>
      </w:r>
      <w:r w:rsidR="00487415">
        <w:t xml:space="preserve"> </w:t>
      </w:r>
      <w:r>
        <w:t>-</w:t>
      </w:r>
      <w:r w:rsidR="00487415">
        <w:t xml:space="preserve"> </w:t>
      </w:r>
      <w:r w:rsidRPr="009F7BD7">
        <w:t>Ordin</w:t>
      </w:r>
      <w:r w:rsidR="00487415">
        <w:t xml:space="preserve"> </w:t>
      </w:r>
      <w:r w:rsidRPr="009F7BD7">
        <w:t>pentru</w:t>
      </w:r>
      <w:r w:rsidR="00487415">
        <w:t xml:space="preserve"> </w:t>
      </w:r>
      <w:r w:rsidRPr="009F7BD7">
        <w:t>completarea</w:t>
      </w:r>
      <w:r w:rsidR="00487415">
        <w:t xml:space="preserve"> </w:t>
      </w:r>
      <w:r w:rsidRPr="009F7BD7">
        <w:t>anexei</w:t>
      </w:r>
      <w:r w:rsidR="00487415">
        <w:t xml:space="preserve"> </w:t>
      </w:r>
      <w:r w:rsidRPr="009F7BD7">
        <w:t>la</w:t>
      </w:r>
      <w:r w:rsidR="00487415">
        <w:t xml:space="preserve"> </w:t>
      </w:r>
      <w:r w:rsidRPr="009F7BD7">
        <w:t>Ordinul</w:t>
      </w:r>
      <w:r w:rsidR="00487415">
        <w:t xml:space="preserve"> </w:t>
      </w:r>
      <w:r w:rsidRPr="009F7BD7">
        <w:t>ministrului</w:t>
      </w:r>
      <w:r w:rsidR="00487415">
        <w:t xml:space="preserve"> </w:t>
      </w:r>
      <w:r w:rsidRPr="009F7BD7">
        <w:t>culturii</w:t>
      </w:r>
      <w:r w:rsidR="00487415">
        <w:t xml:space="preserve"> </w:t>
      </w:r>
      <w:r w:rsidRPr="009F7BD7">
        <w:t>și</w:t>
      </w:r>
      <w:r w:rsidR="00487415">
        <w:t xml:space="preserve"> </w:t>
      </w:r>
      <w:r w:rsidRPr="009F7BD7">
        <w:t>identității</w:t>
      </w:r>
      <w:r w:rsidR="00487415">
        <w:t xml:space="preserve"> </w:t>
      </w:r>
      <w:r w:rsidRPr="009F7BD7">
        <w:t>naționale</w:t>
      </w:r>
      <w:r w:rsidR="00487415">
        <w:t xml:space="preserve"> </w:t>
      </w:r>
      <w:r w:rsidRPr="009F7BD7">
        <w:t>nr.</w:t>
      </w:r>
      <w:r w:rsidR="00487415">
        <w:t xml:space="preserve"> </w:t>
      </w:r>
      <w:r w:rsidRPr="009F7BD7">
        <w:t>2.797/2017</w:t>
      </w:r>
      <w:r w:rsidR="00487415">
        <w:t xml:space="preserve"> </w:t>
      </w:r>
      <w:r w:rsidRPr="009F7BD7">
        <w:t>privind</w:t>
      </w:r>
      <w:r w:rsidR="00487415">
        <w:t xml:space="preserve"> </w:t>
      </w:r>
      <w:r w:rsidRPr="009F7BD7">
        <w:t>stabilirea</w:t>
      </w:r>
      <w:r w:rsidR="00487415">
        <w:t xml:space="preserve"> </w:t>
      </w:r>
      <w:r w:rsidRPr="009F7BD7">
        <w:t>tipurilor</w:t>
      </w:r>
      <w:r w:rsidR="00487415">
        <w:t xml:space="preserve"> </w:t>
      </w:r>
      <w:r w:rsidRPr="009F7BD7">
        <w:t>de</w:t>
      </w:r>
      <w:r w:rsidR="00487415">
        <w:t xml:space="preserve"> </w:t>
      </w:r>
      <w:r w:rsidRPr="009F7BD7">
        <w:t>intervenții</w:t>
      </w:r>
      <w:r w:rsidR="00487415">
        <w:t xml:space="preserve"> </w:t>
      </w:r>
      <w:r w:rsidRPr="009F7BD7">
        <w:t>asupra</w:t>
      </w:r>
      <w:r w:rsidR="00487415">
        <w:t xml:space="preserve"> </w:t>
      </w:r>
      <w:r w:rsidRPr="009F7BD7">
        <w:t>monumentelor</w:t>
      </w:r>
      <w:r w:rsidR="00487415">
        <w:t xml:space="preserve"> </w:t>
      </w:r>
      <w:r w:rsidRPr="009F7BD7">
        <w:t>istorice,</w:t>
      </w:r>
      <w:r w:rsidR="00487415">
        <w:t xml:space="preserve"> </w:t>
      </w:r>
      <w:r w:rsidRPr="009F7BD7">
        <w:t>a</w:t>
      </w:r>
      <w:r w:rsidR="00487415">
        <w:t xml:space="preserve"> </w:t>
      </w:r>
      <w:r w:rsidRPr="009F7BD7">
        <w:t>imobilelor</w:t>
      </w:r>
      <w:r w:rsidR="00487415">
        <w:t xml:space="preserve"> </w:t>
      </w:r>
      <w:r w:rsidRPr="009F7BD7">
        <w:t>din</w:t>
      </w:r>
      <w:r w:rsidR="00487415">
        <w:t xml:space="preserve"> </w:t>
      </w:r>
      <w:r w:rsidRPr="009F7BD7">
        <w:t>zonele</w:t>
      </w:r>
      <w:r w:rsidR="00487415">
        <w:t xml:space="preserve"> </w:t>
      </w:r>
      <w:r w:rsidRPr="009F7BD7">
        <w:t>de</w:t>
      </w:r>
      <w:r w:rsidR="00487415">
        <w:t xml:space="preserve"> </w:t>
      </w:r>
      <w:r w:rsidRPr="009F7BD7">
        <w:t>protecție</w:t>
      </w:r>
      <w:r w:rsidR="00487415">
        <w:t xml:space="preserve"> </w:t>
      </w:r>
      <w:r w:rsidRPr="009F7BD7">
        <w:t>a</w:t>
      </w:r>
      <w:r w:rsidR="00487415">
        <w:t xml:space="preserve"> </w:t>
      </w:r>
      <w:r w:rsidRPr="009F7BD7">
        <w:t>acestora</w:t>
      </w:r>
      <w:r w:rsidR="00487415">
        <w:t xml:space="preserve"> </w:t>
      </w:r>
      <w:r w:rsidRPr="009F7BD7">
        <w:t>sau</w:t>
      </w:r>
      <w:r w:rsidR="00487415">
        <w:t xml:space="preserve"> </w:t>
      </w:r>
      <w:r w:rsidRPr="009F7BD7">
        <w:t>din</w:t>
      </w:r>
      <w:r w:rsidR="00487415">
        <w:t xml:space="preserve"> </w:t>
      </w:r>
      <w:r w:rsidRPr="009F7BD7">
        <w:t>zonele</w:t>
      </w:r>
      <w:r w:rsidR="00487415">
        <w:t xml:space="preserve"> </w:t>
      </w:r>
      <w:r w:rsidRPr="009F7BD7">
        <w:t>protejate</w:t>
      </w:r>
      <w:r w:rsidR="00487415">
        <w:t xml:space="preserve"> </w:t>
      </w:r>
      <w:r w:rsidRPr="009F7BD7">
        <w:t>care</w:t>
      </w:r>
      <w:r w:rsidR="00487415">
        <w:t xml:space="preserve"> </w:t>
      </w:r>
      <w:r w:rsidRPr="009F7BD7">
        <w:t>afectează</w:t>
      </w:r>
      <w:r w:rsidR="00487415">
        <w:t xml:space="preserve"> </w:t>
      </w:r>
      <w:r w:rsidRPr="009F7BD7">
        <w:t>în</w:t>
      </w:r>
      <w:r w:rsidR="00487415">
        <w:t xml:space="preserve"> </w:t>
      </w:r>
      <w:r w:rsidRPr="009F7BD7">
        <w:t>mică</w:t>
      </w:r>
      <w:r w:rsidR="00487415">
        <w:t xml:space="preserve"> </w:t>
      </w:r>
      <w:r w:rsidRPr="009F7BD7">
        <w:t>măsură</w:t>
      </w:r>
      <w:r w:rsidR="00487415">
        <w:t xml:space="preserve"> </w:t>
      </w:r>
      <w:r w:rsidRPr="009F7BD7">
        <w:t>substanța</w:t>
      </w:r>
      <w:r w:rsidR="00487415">
        <w:t xml:space="preserve"> </w:t>
      </w:r>
      <w:r w:rsidRPr="009F7BD7">
        <w:t>istorică</w:t>
      </w:r>
      <w:r w:rsidR="00487415">
        <w:t xml:space="preserve"> </w:t>
      </w:r>
      <w:r w:rsidRPr="009F7BD7">
        <w:t>și/sau</w:t>
      </w:r>
      <w:r w:rsidR="00487415">
        <w:t xml:space="preserve"> </w:t>
      </w:r>
      <w:r w:rsidRPr="009F7BD7">
        <w:t>sunt</w:t>
      </w:r>
      <w:r w:rsidR="00487415">
        <w:t xml:space="preserve"> </w:t>
      </w:r>
      <w:r w:rsidRPr="009F7BD7">
        <w:t>temporare</w:t>
      </w:r>
      <w:r w:rsidR="00487415">
        <w:t xml:space="preserve"> </w:t>
      </w:r>
      <w:r w:rsidRPr="009F7BD7">
        <w:t>și</w:t>
      </w:r>
      <w:r w:rsidR="00487415">
        <w:t xml:space="preserve"> </w:t>
      </w:r>
      <w:r w:rsidRPr="009F7BD7">
        <w:t>a</w:t>
      </w:r>
      <w:r w:rsidR="00487415">
        <w:t xml:space="preserve"> </w:t>
      </w:r>
      <w:r w:rsidRPr="009F7BD7">
        <w:t>condițiilor</w:t>
      </w:r>
      <w:r w:rsidR="00487415">
        <w:t xml:space="preserve"> </w:t>
      </w:r>
      <w:r w:rsidRPr="009F7BD7">
        <w:t>în</w:t>
      </w:r>
      <w:r w:rsidR="00487415">
        <w:t xml:space="preserve"> </w:t>
      </w:r>
      <w:r w:rsidRPr="009F7BD7">
        <w:t>care</w:t>
      </w:r>
      <w:r w:rsidR="00487415">
        <w:t xml:space="preserve"> </w:t>
      </w:r>
      <w:r w:rsidRPr="009F7BD7">
        <w:t>se</w:t>
      </w:r>
      <w:r w:rsidR="00487415">
        <w:t xml:space="preserve"> </w:t>
      </w:r>
      <w:r w:rsidRPr="009F7BD7">
        <w:t>pot</w:t>
      </w:r>
      <w:r w:rsidR="00487415">
        <w:t xml:space="preserve"> </w:t>
      </w:r>
      <w:r w:rsidRPr="009F7BD7">
        <w:t>emite</w:t>
      </w:r>
      <w:r w:rsidR="00487415">
        <w:t xml:space="preserve"> </w:t>
      </w:r>
      <w:r w:rsidRPr="009F7BD7">
        <w:t>avize</w:t>
      </w:r>
      <w:r w:rsidR="00487415">
        <w:t xml:space="preserve"> </w:t>
      </w:r>
      <w:r w:rsidRPr="009F7BD7">
        <w:t>fără</w:t>
      </w:r>
      <w:r w:rsidR="00487415">
        <w:t xml:space="preserve"> </w:t>
      </w:r>
      <w:r w:rsidRPr="009F7BD7">
        <w:t>consultarea</w:t>
      </w:r>
      <w:r w:rsidR="00487415">
        <w:t xml:space="preserve"> </w:t>
      </w:r>
      <w:r w:rsidRPr="009F7BD7">
        <w:t>Comisiei</w:t>
      </w:r>
      <w:r w:rsidR="00487415">
        <w:t xml:space="preserve"> </w:t>
      </w:r>
      <w:r w:rsidRPr="009F7BD7">
        <w:t>Naționale</w:t>
      </w:r>
      <w:r w:rsidR="00487415">
        <w:t xml:space="preserve"> </w:t>
      </w:r>
      <w:r w:rsidRPr="009F7BD7">
        <w:t>a</w:t>
      </w:r>
      <w:r w:rsidR="00487415">
        <w:t xml:space="preserve"> </w:t>
      </w:r>
      <w:r w:rsidRPr="009F7BD7">
        <w:t>Monumentelor</w:t>
      </w:r>
      <w:r w:rsidR="00487415">
        <w:t xml:space="preserve"> </w:t>
      </w:r>
      <w:r w:rsidRPr="009F7BD7">
        <w:t>Istorice,</w:t>
      </w:r>
      <w:r w:rsidR="00487415">
        <w:t xml:space="preserve"> </w:t>
      </w:r>
      <w:r w:rsidRPr="009F7BD7">
        <w:t>respectiv</w:t>
      </w:r>
      <w:r w:rsidR="00487415">
        <w:t xml:space="preserve"> </w:t>
      </w:r>
      <w:r w:rsidRPr="009F7BD7">
        <w:t>a</w:t>
      </w:r>
      <w:r w:rsidR="00487415">
        <w:t xml:space="preserve"> </w:t>
      </w:r>
      <w:r w:rsidRPr="009F7BD7">
        <w:t>comisiilor</w:t>
      </w:r>
      <w:r w:rsidR="00487415">
        <w:t xml:space="preserve"> </w:t>
      </w:r>
      <w:r w:rsidRPr="009F7BD7">
        <w:t>zonale</w:t>
      </w:r>
      <w:r w:rsidR="00487415">
        <w:t xml:space="preserve"> </w:t>
      </w:r>
      <w:r w:rsidRPr="009F7BD7">
        <w:t>ale</w:t>
      </w:r>
      <w:r w:rsidR="00487415">
        <w:t xml:space="preserve"> </w:t>
      </w:r>
      <w:r w:rsidRPr="009F7BD7">
        <w:t>monumentelor</w:t>
      </w:r>
      <w:r w:rsidR="00487415">
        <w:t xml:space="preserve"> </w:t>
      </w:r>
      <w:r w:rsidRPr="009F7BD7">
        <w:t>istorice.</w:t>
      </w:r>
    </w:p>
    <w:p w14:paraId="235228DC" w14:textId="695E676C" w:rsidR="00CB1408" w:rsidRPr="003E6478" w:rsidRDefault="00CB1408" w:rsidP="00CB1408">
      <w:pPr>
        <w:rPr>
          <w:b/>
          <w:bCs/>
          <w:color w:val="3333FF"/>
        </w:rPr>
      </w:pPr>
      <w:r w:rsidRPr="003E6478">
        <w:rPr>
          <w:b/>
          <w:bCs/>
          <w:color w:val="3333FF"/>
        </w:rPr>
        <w:t>Monitorul</w:t>
      </w:r>
      <w:r>
        <w:rPr>
          <w:b/>
          <w:bCs/>
          <w:color w:val="3333FF"/>
        </w:rPr>
        <w:t xml:space="preserve"> </w:t>
      </w:r>
      <w:r w:rsidRPr="003E6478">
        <w:rPr>
          <w:b/>
          <w:bCs/>
          <w:color w:val="3333FF"/>
        </w:rPr>
        <w:t>Oficial,</w:t>
      </w:r>
      <w:r>
        <w:rPr>
          <w:b/>
          <w:bCs/>
          <w:color w:val="3333FF"/>
        </w:rPr>
        <w:t xml:space="preserve"> </w:t>
      </w:r>
      <w:r w:rsidRPr="003E6478">
        <w:rPr>
          <w:b/>
          <w:bCs/>
          <w:color w:val="3333FF"/>
        </w:rPr>
        <w:t>Partea</w:t>
      </w:r>
      <w:r>
        <w:rPr>
          <w:b/>
          <w:bCs/>
          <w:color w:val="3333FF"/>
        </w:rPr>
        <w:t xml:space="preserve"> </w:t>
      </w:r>
      <w:r w:rsidRPr="003E6478">
        <w:rPr>
          <w:b/>
          <w:bCs/>
          <w:color w:val="3333FF"/>
        </w:rPr>
        <w:t>I,</w:t>
      </w:r>
      <w:r>
        <w:rPr>
          <w:b/>
          <w:bCs/>
          <w:color w:val="3333FF"/>
        </w:rPr>
        <w:t xml:space="preserve"> </w:t>
      </w:r>
      <w:r w:rsidRPr="003E6478">
        <w:rPr>
          <w:b/>
          <w:bCs/>
          <w:color w:val="3333FF"/>
        </w:rPr>
        <w:t>nr.</w:t>
      </w:r>
      <w:r>
        <w:rPr>
          <w:b/>
          <w:bCs/>
          <w:color w:val="3333FF"/>
        </w:rPr>
        <w:t xml:space="preserve"> 45</w:t>
      </w:r>
      <w:r w:rsidR="003E311E">
        <w:rPr>
          <w:b/>
          <w:bCs/>
          <w:color w:val="3333FF"/>
        </w:rPr>
        <w:t>9</w:t>
      </w:r>
      <w:r w:rsidRPr="003E6478">
        <w:rPr>
          <w:b/>
          <w:bCs/>
          <w:color w:val="3333FF"/>
        </w:rPr>
        <w:t>/</w:t>
      </w:r>
      <w:r>
        <w:rPr>
          <w:b/>
          <w:bCs/>
          <w:color w:val="3333FF"/>
        </w:rPr>
        <w:t xml:space="preserve"> 17 Mai </w:t>
      </w:r>
      <w:r w:rsidRPr="003E6478">
        <w:rPr>
          <w:b/>
          <w:bCs/>
          <w:color w:val="3333FF"/>
        </w:rPr>
        <w:t>2024</w:t>
      </w:r>
    </w:p>
    <w:p w14:paraId="64CA0831" w14:textId="6F01FAC7" w:rsidR="00D7225E" w:rsidRPr="00432E7E" w:rsidRDefault="003E311E" w:rsidP="003E311E">
      <w:pPr>
        <w:numPr>
          <w:ilvl w:val="0"/>
          <w:numId w:val="2"/>
        </w:numPr>
        <w:spacing w:after="20"/>
        <w:ind w:right="198"/>
        <w:contextualSpacing/>
        <w:rPr>
          <w:szCs w:val="14"/>
        </w:rPr>
      </w:pPr>
      <w:bookmarkStart w:id="76" w:name="_Toc466963739"/>
      <w:bookmarkStart w:id="77" w:name="_Toc466979916"/>
      <w:bookmarkStart w:id="78" w:name="_Toc471563015"/>
      <w:bookmarkStart w:id="79" w:name="_Toc471731292"/>
      <w:bookmarkStart w:id="80" w:name="_Toc472338683"/>
      <w:bookmarkStart w:id="81" w:name="_Toc473218180"/>
      <w:bookmarkStart w:id="82" w:name="_Toc474059051"/>
      <w:bookmarkStart w:id="83" w:name="_Toc474495557"/>
      <w:bookmarkStart w:id="84" w:name="_Toc475352759"/>
      <w:bookmarkStart w:id="85" w:name="_Toc476739894"/>
      <w:bookmarkStart w:id="86" w:name="_Toc477177296"/>
      <w:bookmarkStart w:id="87" w:name="_Toc477777062"/>
      <w:bookmarkStart w:id="88" w:name="_Toc478389420"/>
      <w:bookmarkStart w:id="89" w:name="_Toc479606758"/>
      <w:bookmarkStart w:id="90" w:name="_Toc486251855"/>
      <w:bookmarkStart w:id="91" w:name="_Toc486331070"/>
      <w:bookmarkStart w:id="92" w:name="_Toc486333440"/>
      <w:bookmarkStart w:id="93" w:name="_Toc492996408"/>
      <w:bookmarkStart w:id="94" w:name="_Toc503284367"/>
      <w:bookmarkStart w:id="95" w:name="_Toc504038454"/>
      <w:bookmarkStart w:id="96" w:name="_Toc534654854"/>
      <w:bookmarkStart w:id="97" w:name="_Toc534655685"/>
      <w:bookmarkStart w:id="98" w:name="_Toc534656759"/>
      <w:bookmarkStart w:id="99" w:name="_Toc534657364"/>
      <w:bookmarkStart w:id="100" w:name="_Toc534657904"/>
      <w:bookmarkStart w:id="101" w:name="_Toc534658319"/>
      <w:bookmarkStart w:id="102" w:name="_Toc534658840"/>
      <w:bookmarkStart w:id="103" w:name="_Toc534659385"/>
      <w:bookmarkStart w:id="104" w:name="_Toc534659920"/>
      <w:bookmarkStart w:id="105" w:name="_Toc534660444"/>
      <w:bookmarkStart w:id="106" w:name="_Toc534661788"/>
      <w:bookmarkStart w:id="107" w:name="_Toc534662923"/>
      <w:bookmarkStart w:id="108" w:name="_Toc534663922"/>
      <w:bookmarkStart w:id="109" w:name="_Toc535315378"/>
      <w:bookmarkStart w:id="110" w:name="_Toc535315448"/>
      <w:bookmarkStart w:id="111" w:name="_Toc536193153"/>
      <w:bookmarkStart w:id="112" w:name="_Toc2601511"/>
      <w:bookmarkStart w:id="113" w:name="_Toc3205609"/>
      <w:bookmarkStart w:id="114" w:name="_Toc4760790"/>
      <w:bookmarkStart w:id="115" w:name="_Toc5634690"/>
      <w:bookmarkStart w:id="116" w:name="_Toc6411932"/>
      <w:bookmarkStart w:id="117" w:name="_Toc7101129"/>
      <w:bookmarkStart w:id="118" w:name="_Toc8805104"/>
      <w:bookmarkStart w:id="119" w:name="_Toc8805134"/>
      <w:bookmarkStart w:id="120" w:name="_Toc9266394"/>
      <w:bookmarkStart w:id="121" w:name="_Toc12617698"/>
      <w:bookmarkStart w:id="122" w:name="_Toc1893861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1"/>
      <w:r w:rsidRPr="003E311E">
        <w:t>Nr. </w:t>
      </w:r>
      <w:r w:rsidRPr="003E311E">
        <w:rPr>
          <w:b/>
          <w:bCs/>
        </w:rPr>
        <w:t>195</w:t>
      </w:r>
      <w:r w:rsidRPr="003E311E">
        <w:t> / </w:t>
      </w:r>
      <w:r w:rsidRPr="003E311E">
        <w:rPr>
          <w:b/>
          <w:bCs/>
        </w:rPr>
        <w:t>13 Mai 2024</w:t>
      </w:r>
      <w:r w:rsidRPr="003E311E">
        <w:t>, Ministerul Agriculturii și Dezvoltării Rurale</w:t>
      </w:r>
      <w:r>
        <w:t xml:space="preserve">/ </w:t>
      </w:r>
      <w:r w:rsidRPr="003E311E">
        <w:t>Nr. </w:t>
      </w:r>
      <w:r w:rsidRPr="003E311E">
        <w:rPr>
          <w:b/>
          <w:bCs/>
        </w:rPr>
        <w:t>1977</w:t>
      </w:r>
      <w:r w:rsidRPr="003E311E">
        <w:t> / </w:t>
      </w:r>
      <w:r w:rsidRPr="003E311E">
        <w:rPr>
          <w:b/>
          <w:bCs/>
        </w:rPr>
        <w:t>7 Mai 2024</w:t>
      </w:r>
      <w:r w:rsidRPr="003E311E">
        <w:t>, Ministerul Investițiilor și Proiectelor Europene</w:t>
      </w:r>
      <w:r>
        <w:t xml:space="preserve">- </w:t>
      </w:r>
      <w:r w:rsidRPr="003E311E">
        <w:t>Nr. </w:t>
      </w:r>
      <w:r w:rsidRPr="003E311E">
        <w:rPr>
          <w:b/>
          <w:bCs/>
        </w:rPr>
        <w:t>1005</w:t>
      </w:r>
      <w:r w:rsidRPr="003E311E">
        <w:t> / </w:t>
      </w:r>
      <w:r w:rsidRPr="003E311E">
        <w:rPr>
          <w:b/>
          <w:bCs/>
        </w:rPr>
        <w:t>15 Mai 2024</w:t>
      </w:r>
      <w:r w:rsidRPr="003E311E">
        <w:t>, Ministerul Muncii și Solidarității Sociale</w:t>
      </w:r>
      <w:r>
        <w:t xml:space="preserve"> - </w:t>
      </w:r>
      <w:r w:rsidRPr="003E311E">
        <w:t xml:space="preserve">Ordin pentru modificarea anexei la Ordinul ministrului investițiilor și proiectelor europene, al ministrului muncii și solidarității sociale și al ministrului agriculturii și dezvoltării rurale nr. 702/778/98/2024 privind aprobarea tipului produselor care compun pachetele cu produse alimentare, conform mecanismului de implementare a măsurilor de acordare a unui sprijin material pentru </w:t>
      </w:r>
      <w:r w:rsidRPr="003E311E">
        <w:lastRenderedPageBreak/>
        <w:t>anumite categorii de persoane defavorizate, în perioada 2024-2027, regulile de acordare, modalitatea și frecvența măsurilor de sprijin, precum și instituțiile responsabile, aprobat prin Hotărârea Guvernului nr. 70/2024.</w:t>
      </w:r>
    </w:p>
    <w:p w14:paraId="5A10CCB8" w14:textId="19DA37B8" w:rsidR="00432E7E" w:rsidRDefault="00432E7E" w:rsidP="00432E7E">
      <w:pPr>
        <w:spacing w:after="20"/>
        <w:ind w:right="198"/>
        <w:contextualSpacing/>
        <w:jc w:val="center"/>
        <w:rPr>
          <w:szCs w:val="14"/>
        </w:rPr>
      </w:pPr>
      <w:r>
        <w:rPr>
          <w:noProof/>
          <w:lang w:eastAsia="ro-RO"/>
        </w:rPr>
        <w:drawing>
          <wp:inline distT="0" distB="0" distL="0" distR="0" wp14:anchorId="63984A02" wp14:editId="79AE7F34">
            <wp:extent cx="4872251" cy="3849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50" t="13198" r="32161" b="36392"/>
                    <a:stretch/>
                  </pic:blipFill>
                  <pic:spPr bwMode="auto">
                    <a:xfrm>
                      <a:off x="0" y="0"/>
                      <a:ext cx="4902990" cy="3873724"/>
                    </a:xfrm>
                    <a:prstGeom prst="rect">
                      <a:avLst/>
                    </a:prstGeom>
                    <a:ln>
                      <a:noFill/>
                    </a:ln>
                    <a:extLst>
                      <a:ext uri="{53640926-AAD7-44D8-BBD7-CCE9431645EC}">
                        <a14:shadowObscured xmlns:a14="http://schemas.microsoft.com/office/drawing/2010/main"/>
                      </a:ext>
                    </a:extLst>
                  </pic:spPr>
                </pic:pic>
              </a:graphicData>
            </a:graphic>
          </wp:inline>
        </w:drawing>
      </w:r>
    </w:p>
    <w:p w14:paraId="4A2D868C" w14:textId="4FEF0338" w:rsidR="00432E7E" w:rsidRDefault="00287242" w:rsidP="003E311E">
      <w:pPr>
        <w:numPr>
          <w:ilvl w:val="0"/>
          <w:numId w:val="2"/>
        </w:numPr>
        <w:spacing w:after="20"/>
        <w:ind w:right="198"/>
        <w:contextualSpacing/>
        <w:rPr>
          <w:szCs w:val="14"/>
        </w:rPr>
      </w:pPr>
      <w:r w:rsidRPr="00287242">
        <w:rPr>
          <w:szCs w:val="14"/>
        </w:rPr>
        <w:t>Nr. </w:t>
      </w:r>
      <w:r w:rsidRPr="00287242">
        <w:rPr>
          <w:b/>
          <w:bCs/>
          <w:szCs w:val="14"/>
        </w:rPr>
        <w:t>2025</w:t>
      </w:r>
      <w:r w:rsidRPr="00287242">
        <w:rPr>
          <w:szCs w:val="14"/>
        </w:rPr>
        <w:t> / </w:t>
      </w:r>
      <w:r w:rsidRPr="00287242">
        <w:rPr>
          <w:b/>
          <w:bCs/>
          <w:szCs w:val="14"/>
        </w:rPr>
        <w:t>13 Mai 2024</w:t>
      </w:r>
      <w:r w:rsidRPr="00287242">
        <w:rPr>
          <w:szCs w:val="14"/>
        </w:rPr>
        <w:t>, Ministerul Investițiilor și Proiectelor Europene</w:t>
      </w:r>
      <w:r>
        <w:rPr>
          <w:szCs w:val="14"/>
        </w:rPr>
        <w:t xml:space="preserve"> - </w:t>
      </w:r>
      <w:r w:rsidRPr="00287242">
        <w:rPr>
          <w:szCs w:val="14"/>
        </w:rPr>
        <w:t>Ordin pentru aprobarea Normelor de aplicare a Ordonanței Guvernului nr. 15/2013 privind reglementarea unor măsuri fiscal-bugetare pentru suportarea de la bugetul de stat a sumelor aferente reducerilor procentuale și corecțiilor financiare aplicate pentru abaterile de la conformitatea cu legislația din domeniul achizițiilor publice pentru Programul operațional sectorial Mediu 2007-2013, Programul operațional Infrastructură mare 2014-2020 și pentru Programul Dezvoltare durabilă 2021-2027.</w:t>
      </w:r>
    </w:p>
    <w:p w14:paraId="443FCB4B" w14:textId="0DE49AA8" w:rsidR="00287242" w:rsidRPr="00287242" w:rsidRDefault="00287242" w:rsidP="00287242">
      <w:pPr>
        <w:rPr>
          <w:b/>
          <w:bCs/>
          <w:color w:val="3333FF"/>
        </w:rPr>
      </w:pPr>
      <w:r w:rsidRPr="00287242">
        <w:rPr>
          <w:b/>
          <w:bCs/>
          <w:color w:val="3333FF"/>
        </w:rPr>
        <w:t>Monitorul Oficial, Partea I, nr. 4</w:t>
      </w:r>
      <w:r>
        <w:rPr>
          <w:b/>
          <w:bCs/>
          <w:color w:val="3333FF"/>
        </w:rPr>
        <w:t>60</w:t>
      </w:r>
      <w:r w:rsidRPr="00287242">
        <w:rPr>
          <w:b/>
          <w:bCs/>
          <w:color w:val="3333FF"/>
        </w:rPr>
        <w:t>/ 17 Mai 2024</w:t>
      </w:r>
    </w:p>
    <w:p w14:paraId="09B37297" w14:textId="568CDD58" w:rsidR="00287242" w:rsidRDefault="00287242" w:rsidP="003E311E">
      <w:pPr>
        <w:numPr>
          <w:ilvl w:val="0"/>
          <w:numId w:val="2"/>
        </w:numPr>
        <w:spacing w:after="20"/>
        <w:ind w:right="198"/>
        <w:contextualSpacing/>
        <w:rPr>
          <w:szCs w:val="14"/>
        </w:rPr>
      </w:pPr>
      <w:r w:rsidRPr="00287242">
        <w:rPr>
          <w:szCs w:val="14"/>
        </w:rPr>
        <w:t>Nr. </w:t>
      </w:r>
      <w:r w:rsidRPr="00287242">
        <w:rPr>
          <w:b/>
          <w:bCs/>
          <w:szCs w:val="14"/>
        </w:rPr>
        <w:t>505</w:t>
      </w:r>
      <w:r w:rsidRPr="00287242">
        <w:rPr>
          <w:szCs w:val="14"/>
        </w:rPr>
        <w:t> / </w:t>
      </w:r>
      <w:r w:rsidRPr="00287242">
        <w:rPr>
          <w:b/>
          <w:bCs/>
          <w:szCs w:val="14"/>
        </w:rPr>
        <w:t>16 Mai 2024</w:t>
      </w:r>
      <w:r w:rsidRPr="00287242">
        <w:rPr>
          <w:szCs w:val="14"/>
        </w:rPr>
        <w:t>, Guvernul României</w:t>
      </w:r>
      <w:r>
        <w:rPr>
          <w:szCs w:val="14"/>
        </w:rPr>
        <w:t xml:space="preserve"> - </w:t>
      </w:r>
      <w:r w:rsidRPr="00287242">
        <w:rPr>
          <w:szCs w:val="14"/>
        </w:rPr>
        <w:t>Hotărâre pentru modificarea și completarea unor acte normative privind conținutul permisului de ședere pentru beneficiarii protecției temporare.</w:t>
      </w:r>
    </w:p>
    <w:p w14:paraId="23BB6FC7" w14:textId="2EBDE644" w:rsidR="00DB1642" w:rsidRPr="003E6478" w:rsidRDefault="00DB1642" w:rsidP="006D0C31">
      <w:pPr>
        <w:pStyle w:val="Stilsursa"/>
        <w:spacing w:before="0"/>
        <w:ind w:right="198"/>
        <w:rPr>
          <w:rStyle w:val="Hyperlink"/>
          <w:sz w:val="14"/>
          <w:szCs w:val="14"/>
        </w:rPr>
      </w:pPr>
      <w:r w:rsidRPr="003E6478">
        <w:rPr>
          <w:szCs w:val="14"/>
        </w:rPr>
        <w:t>Sursa:</w:t>
      </w:r>
      <w:r w:rsidR="00487415">
        <w:rPr>
          <w:szCs w:val="14"/>
        </w:rPr>
        <w:t xml:space="preserve"> </w:t>
      </w:r>
      <w:r w:rsidRPr="003E6478">
        <w:rPr>
          <w:szCs w:val="14"/>
        </w:rPr>
        <w:t>Monitorul</w:t>
      </w:r>
      <w:r w:rsidR="00487415">
        <w:rPr>
          <w:szCs w:val="14"/>
        </w:rPr>
        <w:t xml:space="preserve"> </w:t>
      </w:r>
      <w:r w:rsidRPr="003E6478">
        <w:rPr>
          <w:szCs w:val="14"/>
        </w:rPr>
        <w:t>Oficial</w:t>
      </w:r>
      <w:r w:rsidR="00487415">
        <w:rPr>
          <w:szCs w:val="14"/>
        </w:rPr>
        <w:t xml:space="preserve"> </w:t>
      </w:r>
      <w:r w:rsidRPr="003E6478">
        <w:rPr>
          <w:szCs w:val="14"/>
        </w:rPr>
        <w:t>al</w:t>
      </w:r>
      <w:r w:rsidR="00487415">
        <w:rPr>
          <w:szCs w:val="14"/>
        </w:rPr>
        <w:t xml:space="preserve"> </w:t>
      </w:r>
      <w:r w:rsidRPr="003E6478">
        <w:rPr>
          <w:szCs w:val="14"/>
        </w:rPr>
        <w:t>României</w:t>
      </w:r>
      <w:r w:rsidR="00487415">
        <w:rPr>
          <w:szCs w:val="14"/>
        </w:rPr>
        <w:t xml:space="preserve"> </w:t>
      </w:r>
      <w:r w:rsidRPr="003E6478">
        <w:rPr>
          <w:szCs w:val="14"/>
        </w:rPr>
        <w:t>-</w:t>
      </w:r>
      <w:r w:rsidR="00487415">
        <w:rPr>
          <w:szCs w:val="14"/>
        </w:rPr>
        <w:t xml:space="preserve"> </w:t>
      </w:r>
      <w:hyperlink r:id="rId12" w:history="1">
        <w:r w:rsidR="00867879" w:rsidRPr="003E6478">
          <w:rPr>
            <w:rStyle w:val="Hyperlink"/>
            <w:sz w:val="14"/>
            <w:szCs w:val="14"/>
          </w:rPr>
          <w:t>http://www.monitoruloficial.ro/RO/article--e-Monitor.html</w:t>
        </w:r>
      </w:hyperlink>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5271948" w14:textId="7274FBBB" w:rsidR="00650BD6" w:rsidRPr="003E6478" w:rsidRDefault="00D91995" w:rsidP="00D40795">
      <w:pPr>
        <w:pStyle w:val="separatorcapitole"/>
      </w:pPr>
      <w:bookmarkStart w:id="123" w:name="_Hlk94011750"/>
      <w:r w:rsidRPr="003E6478">
        <w:sym w:font="Wingdings" w:char="F07B"/>
      </w:r>
      <w:r w:rsidRPr="003E6478">
        <w:sym w:font="Wingdings" w:char="F07B"/>
      </w:r>
      <w:r w:rsidRPr="003E6478">
        <w:sym w:font="Wingdings" w:char="F07B"/>
      </w:r>
    </w:p>
    <w:p w14:paraId="38AA2153" w14:textId="19F2D7F1" w:rsidR="00E66967" w:rsidRDefault="00D40795" w:rsidP="00CC330B">
      <w:pPr>
        <w:pStyle w:val="InfoEuropeana"/>
        <w:tabs>
          <w:tab w:val="left" w:pos="6946"/>
        </w:tabs>
        <w:spacing w:before="0"/>
        <w:ind w:right="198"/>
      </w:pPr>
      <w:bookmarkStart w:id="124" w:name="_Toc167086307"/>
      <w:bookmarkEnd w:id="123"/>
      <w:r w:rsidRPr="003E6478">
        <w:rPr>
          <w:noProof/>
          <w:lang w:eastAsia="ro-RO"/>
        </w:rPr>
        <w:drawing>
          <wp:anchor distT="0" distB="0" distL="114300" distR="114300" simplePos="0" relativeHeight="251650048" behindDoc="0" locked="0" layoutInCell="1" allowOverlap="1" wp14:anchorId="167A87E3" wp14:editId="3652DD29">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3E6478">
        <w:t>C</w:t>
      </w:r>
      <w:r w:rsidR="009E2EE4" w:rsidRPr="003E6478">
        <w:t>o</w:t>
      </w:r>
      <w:r w:rsidR="00F56410" w:rsidRPr="003E6478">
        <w:t>municate</w:t>
      </w:r>
      <w:r w:rsidR="00487415">
        <w:t xml:space="preserve"> </w:t>
      </w:r>
      <w:r w:rsidR="00F56410" w:rsidRPr="003E6478">
        <w:t>de</w:t>
      </w:r>
      <w:r w:rsidR="00487415">
        <w:t xml:space="preserve"> </w:t>
      </w:r>
      <w:r w:rsidR="00F56410" w:rsidRPr="003E6478">
        <w:t>presă</w:t>
      </w:r>
      <w:r w:rsidR="00487415">
        <w:t xml:space="preserve"> </w:t>
      </w:r>
      <w:r w:rsidR="00F56410" w:rsidRPr="003E6478">
        <w:t>ale</w:t>
      </w:r>
      <w:r w:rsidR="00487415">
        <w:t xml:space="preserve"> </w:t>
      </w:r>
      <w:r w:rsidR="00F56410" w:rsidRPr="003E6478">
        <w:t>Guvernului</w:t>
      </w:r>
      <w:r w:rsidR="00487415">
        <w:t xml:space="preserve"> </w:t>
      </w:r>
      <w:r w:rsidR="00F56410" w:rsidRPr="003E6478">
        <w:t>României</w:t>
      </w:r>
      <w:bookmarkEnd w:id="124"/>
    </w:p>
    <w:p w14:paraId="20C8C622" w14:textId="77777777" w:rsidR="00287242" w:rsidRPr="00287242" w:rsidRDefault="00287242" w:rsidP="00287242">
      <w:pPr>
        <w:pStyle w:val="TitluArticolinINFOUE"/>
      </w:pPr>
      <w:bookmarkStart w:id="125" w:name="_Toc167086308"/>
      <w:r w:rsidRPr="00287242">
        <w:t>Investiții, proiecte, colaborare și angajamente au fost cuvintele cheie ale dezbaterilor prilejuite de Conferința la nivel înalt pentru industria chimică ”Calea de tranziție a industriei chimice din România către economia verde”, eveniment desfășurat sub înaltul patronaj al Prim-ministrului României</w:t>
      </w:r>
      <w:bookmarkEnd w:id="125"/>
    </w:p>
    <w:p w14:paraId="4275D7AE" w14:textId="77777777" w:rsidR="00287242" w:rsidRDefault="00287242" w:rsidP="00287242">
      <w:r w:rsidRPr="00287242">
        <w:t>Rolul industriei românești de motor al competitivității și creșterii economice, cu o pondere de 23% în PIB, a fost subliniat în mesajul prim-ministrului Marcel Ciolacu, susținut în cadrul conferinței de șeful Cancelariei Prim-Ministrului, Alexandru-Mihai Ghigiu.</w:t>
      </w:r>
    </w:p>
    <w:p w14:paraId="7E357129" w14:textId="77777777" w:rsidR="00287242" w:rsidRDefault="00287242" w:rsidP="00287242">
      <w:r w:rsidRPr="00287242">
        <w:rPr>
          <w:i/>
          <w:iCs/>
        </w:rPr>
        <w:t xml:space="preserve">”În ultimii ani, suntem martorii unor transformări majore generate de schimbările climatice și de nevoia tot mai mare de energie curată. Industria națională se află în plin proces de transformare.  Ne pregătim să implementăm Green Deal Industrial Plan și Regulamentul Net Zero Industry Act, recent adoptat la </w:t>
      </w:r>
      <w:r w:rsidRPr="00287242">
        <w:rPr>
          <w:i/>
          <w:iCs/>
        </w:rPr>
        <w:lastRenderedPageBreak/>
        <w:t>nivel european, iar pentru aceasta, avem nevoie de proiecte mature și de finanțare verde. În plan național, suntem în căutarea unor soluții pentru creșterea competitivității industriei și localizarea în România a cât mai multor investiții industriale din sectoare cu valoare adăugată ridicată. Prin dialog permanent între Guvern și sectoarele economice vom găsi cele mai bune soluții pentru ca România să parcurgă o tranziție energetică ordonată și să sporim competitivitatea economiei, în același timp”</w:t>
      </w:r>
      <w:r w:rsidRPr="00287242">
        <w:t>, a transmis premierul Marcel Ciolacu.</w:t>
      </w:r>
    </w:p>
    <w:p w14:paraId="37472FAB" w14:textId="77777777" w:rsidR="00287242" w:rsidRDefault="00287242" w:rsidP="00287242">
      <w:r w:rsidRPr="00287242">
        <w:t>Ministrul Economiei, Antreprenoriatului și Turismului, Ștefan Radu-Oprea, a punctat faptul că Executivul este în dialog permanent cu industria pentru a identifica modalitățile de finanțare și scheme de ajutor de stat menite să sprijine transformarea industriei către economia verde. </w:t>
      </w:r>
      <w:r w:rsidRPr="00287242">
        <w:rPr>
          <w:i/>
          <w:iCs/>
        </w:rPr>
        <w:t>”România este pe un drum bun, avem posibilități și oportunități. Invit investitorii să vină în România pentru că avem resurse – gaz, petrol, energie verde -, posibilitatea de captare și stocare a carbonului și, când vom progresa tehnologic, și hidrogen. România are toate ingredientele pentru a transforma industria chimică într-o poveste de succes și a reuși să echilibrăm balanța comercială”</w:t>
      </w:r>
      <w:r w:rsidRPr="00287242">
        <w:t>, a afirmat ministrul Ștefan-Radu Oprea, în cadrul evenimentului.</w:t>
      </w:r>
    </w:p>
    <w:p w14:paraId="7AFAB51D" w14:textId="77777777" w:rsidR="00287242" w:rsidRDefault="00287242" w:rsidP="00287242">
      <w:r w:rsidRPr="00287242">
        <w:t>În contextul evenimentului desfășurat la Palatul Victoria, ministrul Ștefan-Radu Oprea a semnat împreună cu președintele Romchimica, Ștefan Vuza, Scrisoarea de intenție pentru tranziția energetică în industria chimică între Ministerul Economiei, Antreprenoriatului și Turismului și Asociația companiilor chimice din România (Romchimica). Documentul va sta la baza colaborării pentru derularea  inițiativelor dedicate avansării tranziției verzi și parteneriatelor pentru tranziție energetică, între Guvern și operatorii economici din România.</w:t>
      </w:r>
    </w:p>
    <w:p w14:paraId="6FEA3F7F" w14:textId="77777777" w:rsidR="00287242" w:rsidRDefault="00287242" w:rsidP="00287242">
      <w:r w:rsidRPr="00287242">
        <w:t>Acest angajament este în concordanță cu obiectivul Guvernului României de a dezvolta parteneriate pentru tranziția energetică cu mediul de afaceri din acele sectoare economice care contribuie semnificativ la emiterea de gaze cu efect de seră, în special dioxid de carbon și metan, în vederea implementării Strategiei pe termen lung a României pentru reducerea emisiilor de gaze cu efect de seră, a Planului național integrat în domeniul energiei și al schimbărilor climatice 2021-2030, și a cadrului de reglementare european și național aferent.</w:t>
      </w:r>
    </w:p>
    <w:p w14:paraId="4C47BFD7" w14:textId="77777777" w:rsidR="00287242" w:rsidRDefault="00287242" w:rsidP="00287242">
      <w:r w:rsidRPr="00287242">
        <w:t>Directorului general al Consiliului European al Industriei Chimice, Marco Mensink, a salutat semnarea acestui document și a remarcat faptul că viitorul pe care îl vom construi împreună cu industria, în primul rând cu industria chimică, se concentrează pe nevoia de acțiune, aceasta fiind, de altfel, esența Declarației de la Anvers. </w:t>
      </w:r>
      <w:r w:rsidRPr="00287242">
        <w:rPr>
          <w:i/>
          <w:iCs/>
        </w:rPr>
        <w:t>”Cheia viitorului Europei stă în agenda economică. Este important ca politicile industriale să completeze Green Deal și să nu transformăm totul într-o competiție între cetățeni și industrii. România este într-o poziție excelentă pentru a face parte din acest viitor industrial al Europei. Industria se va apropia de sursele energetice disponibile acolo unde infrastructura e disponibilă și unde materiile prime sunt la prețuri accesibile, iar industria chimică românească este în continuă dezvoltare. Mesajul important pe care trebuie să-l transmitem este că România este pregătită să intre în afaceri în acest sector al investițiilor verzi”</w:t>
      </w:r>
      <w:r w:rsidRPr="00287242">
        <w:t>, a afirmat directorului general al Consiliului European al Industriei Chimice, Marco Mensink.</w:t>
      </w:r>
    </w:p>
    <w:p w14:paraId="5E7C3078" w14:textId="77777777" w:rsidR="00287242" w:rsidRDefault="00287242" w:rsidP="00287242">
      <w:r w:rsidRPr="00287242">
        <w:t>Directorul general al CEFIC a prezentat în detaliu Declarația de la Anvers, prin care liderii europeni s-au angajat să revitalizeze industria continentului european.</w:t>
      </w:r>
    </w:p>
    <w:p w14:paraId="0CF5D969" w14:textId="77777777" w:rsidR="00287242" w:rsidRDefault="00287242" w:rsidP="00287242">
      <w:r>
        <w:t>C</w:t>
      </w:r>
      <w:r w:rsidRPr="00287242">
        <w:t>oordonatorul Comitetului Interministerial pentru Schimbări Climatice, consilierul de stat Alina Jalea, a punctat faptul că pentru a parcurge cu bine tranziția energetică, cercetarea, educația și dezvoltarea noilor tehnologii trebuie să rămână pe agenda prioritară a autorităților.</w:t>
      </w:r>
    </w:p>
    <w:p w14:paraId="60311D71" w14:textId="77777777" w:rsidR="00287242" w:rsidRDefault="00287242" w:rsidP="00287242">
      <w:r w:rsidRPr="00287242">
        <w:t>De asemenea, reprezentanții industriei chimice, prin președintele Romchimica, Ștefan Vuza, au subliniat că renașterea industriei chimice românești, prin susținerea investițiilor și coordonarea priorităților între mediul de afaceri și Guvern, este condiție esențială pentru tranziția către o economie verde și o balanță comercială echilibrată.</w:t>
      </w:r>
    </w:p>
    <w:p w14:paraId="49B89999" w14:textId="4F7AE90A" w:rsidR="00287242" w:rsidRPr="00287242" w:rsidRDefault="00287242" w:rsidP="00287242">
      <w:r w:rsidRPr="00287242">
        <w:t>Evenimentul găzduit la Palatul Victoria reprezintă o continuare a dialogului permanent dintre Guvern și operatorii economici, cunoscut și sub numele de parteneriate pentru tranziția energetică, derulate sub egida Comitetului interministerial pentru schimbări climatice (CISC).</w:t>
      </w:r>
    </w:p>
    <w:p w14:paraId="1CC2D5A0" w14:textId="798A1B09" w:rsidR="00287242" w:rsidRDefault="00287242" w:rsidP="00287242">
      <w:pPr>
        <w:pStyle w:val="separatorarticole"/>
      </w:pPr>
      <w:r>
        <w:t>*</w:t>
      </w:r>
    </w:p>
    <w:p w14:paraId="53F18AD8" w14:textId="52B00616" w:rsidR="00D43A2F" w:rsidRDefault="00D43A2F" w:rsidP="00D43A2F">
      <w:pPr>
        <w:pStyle w:val="TitluArticolinINFOUE"/>
      </w:pPr>
      <w:bookmarkStart w:id="126" w:name="_Toc167086309"/>
      <w:r w:rsidRPr="00D43A2F">
        <w:lastRenderedPageBreak/>
        <w:t>Premierul</w:t>
      </w:r>
      <w:r w:rsidR="00487415">
        <w:t xml:space="preserve"> </w:t>
      </w:r>
      <w:r w:rsidRPr="00D43A2F">
        <w:t>Marcel</w:t>
      </w:r>
      <w:r w:rsidR="00487415">
        <w:t xml:space="preserve"> </w:t>
      </w:r>
      <w:r w:rsidRPr="00D43A2F">
        <w:t>Ciolacu:</w:t>
      </w:r>
      <w:r w:rsidR="00487415">
        <w:t xml:space="preserve"> </w:t>
      </w:r>
      <w:r w:rsidRPr="00D43A2F">
        <w:t>Guvernul</w:t>
      </w:r>
      <w:r w:rsidR="00487415">
        <w:t xml:space="preserve"> </w:t>
      </w:r>
      <w:r w:rsidRPr="00D43A2F">
        <w:t>României</w:t>
      </w:r>
      <w:r w:rsidR="00487415">
        <w:t xml:space="preserve"> </w:t>
      </w:r>
      <w:r w:rsidRPr="00D43A2F">
        <w:t>susține</w:t>
      </w:r>
      <w:r w:rsidR="00487415">
        <w:t xml:space="preserve"> </w:t>
      </w:r>
      <w:r w:rsidRPr="00D43A2F">
        <w:t>alocarea,</w:t>
      </w:r>
      <w:r w:rsidR="00487415">
        <w:t xml:space="preserve"> </w:t>
      </w:r>
      <w:r w:rsidRPr="00D43A2F">
        <w:t>în</w:t>
      </w:r>
      <w:r w:rsidR="00487415">
        <w:t xml:space="preserve"> </w:t>
      </w:r>
      <w:r w:rsidRPr="00D43A2F">
        <w:t>continuare,</w:t>
      </w:r>
      <w:r w:rsidR="00487415">
        <w:t xml:space="preserve"> </w:t>
      </w:r>
      <w:r w:rsidRPr="00D43A2F">
        <w:t>a</w:t>
      </w:r>
      <w:r w:rsidR="00487415">
        <w:t xml:space="preserve"> </w:t>
      </w:r>
      <w:r w:rsidRPr="00D43A2F">
        <w:t>unor</w:t>
      </w:r>
      <w:r w:rsidR="00487415">
        <w:t xml:space="preserve"> </w:t>
      </w:r>
      <w:r w:rsidRPr="00D43A2F">
        <w:t>resurse</w:t>
      </w:r>
      <w:r w:rsidR="00487415">
        <w:t xml:space="preserve"> </w:t>
      </w:r>
      <w:r w:rsidRPr="00D43A2F">
        <w:t>financiare</w:t>
      </w:r>
      <w:r w:rsidR="00487415">
        <w:t xml:space="preserve"> </w:t>
      </w:r>
      <w:r w:rsidRPr="00D43A2F">
        <w:t>consistente</w:t>
      </w:r>
      <w:r w:rsidR="00487415">
        <w:t xml:space="preserve"> </w:t>
      </w:r>
      <w:r w:rsidRPr="00D43A2F">
        <w:t>către</w:t>
      </w:r>
      <w:r w:rsidR="00487415">
        <w:t xml:space="preserve"> </w:t>
      </w:r>
      <w:r w:rsidRPr="00D43A2F">
        <w:t>sectorul</w:t>
      </w:r>
      <w:r w:rsidR="00487415">
        <w:t xml:space="preserve"> </w:t>
      </w:r>
      <w:r w:rsidRPr="00D43A2F">
        <w:t>agricol</w:t>
      </w:r>
      <w:r w:rsidR="00487415">
        <w:t xml:space="preserve"> </w:t>
      </w:r>
      <w:r w:rsidRPr="00D43A2F">
        <w:t>european</w:t>
      </w:r>
      <w:r w:rsidR="00487415">
        <w:t xml:space="preserve"> </w:t>
      </w:r>
      <w:r w:rsidRPr="00D43A2F">
        <w:t>în</w:t>
      </w:r>
      <w:r w:rsidR="00487415">
        <w:t xml:space="preserve"> </w:t>
      </w:r>
      <w:r w:rsidRPr="00D43A2F">
        <w:t>viitoarea</w:t>
      </w:r>
      <w:r w:rsidR="00487415">
        <w:t xml:space="preserve"> </w:t>
      </w:r>
      <w:r w:rsidRPr="00D43A2F">
        <w:t>Politică</w:t>
      </w:r>
      <w:r w:rsidR="00487415">
        <w:t xml:space="preserve"> </w:t>
      </w:r>
      <w:r w:rsidRPr="00D43A2F">
        <w:t>Agricolă</w:t>
      </w:r>
      <w:r w:rsidR="00487415">
        <w:t xml:space="preserve"> </w:t>
      </w:r>
      <w:r w:rsidRPr="00D43A2F">
        <w:t>Comună</w:t>
      </w:r>
      <w:bookmarkEnd w:id="126"/>
    </w:p>
    <w:p w14:paraId="2C9D0C92" w14:textId="20506922" w:rsidR="0008242A" w:rsidRDefault="0008242A" w:rsidP="0008242A">
      <w:r>
        <w:t>Viitorul</w:t>
      </w:r>
      <w:r w:rsidR="00487415">
        <w:t xml:space="preserve"> </w:t>
      </w:r>
      <w:r>
        <w:t>Politicii</w:t>
      </w:r>
      <w:r w:rsidR="00487415">
        <w:t xml:space="preserve"> </w:t>
      </w:r>
      <w:r>
        <w:t>Agricole</w:t>
      </w:r>
      <w:r w:rsidR="00487415">
        <w:t xml:space="preserve"> </w:t>
      </w:r>
      <w:r>
        <w:t>Comune,</w:t>
      </w:r>
      <w:r w:rsidR="00487415">
        <w:t xml:space="preserve"> </w:t>
      </w:r>
      <w:r>
        <w:t>situația</w:t>
      </w:r>
      <w:r w:rsidR="00487415">
        <w:t xml:space="preserve"> </w:t>
      </w:r>
      <w:r>
        <w:t>fermierilor</w:t>
      </w:r>
      <w:r w:rsidR="00487415">
        <w:t xml:space="preserve"> </w:t>
      </w:r>
      <w:r>
        <w:t>în</w:t>
      </w:r>
      <w:r w:rsidR="00487415">
        <w:t xml:space="preserve"> </w:t>
      </w:r>
      <w:r>
        <w:t>contextul</w:t>
      </w:r>
      <w:r w:rsidR="00487415">
        <w:t xml:space="preserve"> </w:t>
      </w:r>
      <w:r>
        <w:t>provocărilor</w:t>
      </w:r>
      <w:r w:rsidR="00487415">
        <w:t xml:space="preserve"> </w:t>
      </w:r>
      <w:r>
        <w:t>generate</w:t>
      </w:r>
      <w:r w:rsidR="00487415">
        <w:t xml:space="preserve"> </w:t>
      </w:r>
      <w:r>
        <w:t>de</w:t>
      </w:r>
      <w:r w:rsidR="00487415">
        <w:t xml:space="preserve"> </w:t>
      </w:r>
      <w:r>
        <w:t>războiul</w:t>
      </w:r>
      <w:r w:rsidR="00487415">
        <w:t xml:space="preserve"> </w:t>
      </w:r>
      <w:r>
        <w:t>din</w:t>
      </w:r>
      <w:r w:rsidR="00487415">
        <w:t xml:space="preserve"> </w:t>
      </w:r>
      <w:r>
        <w:t>Ucraina</w:t>
      </w:r>
      <w:r w:rsidR="00487415">
        <w:t xml:space="preserve"> </w:t>
      </w:r>
      <w:r>
        <w:t>și</w:t>
      </w:r>
      <w:r w:rsidR="00487415">
        <w:t xml:space="preserve"> </w:t>
      </w:r>
      <w:r>
        <w:t>securitatea</w:t>
      </w:r>
      <w:r w:rsidR="00487415">
        <w:t xml:space="preserve"> </w:t>
      </w:r>
      <w:r>
        <w:t>alimentară</w:t>
      </w:r>
      <w:r w:rsidR="00487415">
        <w:t xml:space="preserve"> </w:t>
      </w:r>
      <w:r>
        <w:t>au</w:t>
      </w:r>
      <w:r w:rsidR="00487415">
        <w:t xml:space="preserve"> </w:t>
      </w:r>
      <w:r>
        <w:t>constituit</w:t>
      </w:r>
      <w:r w:rsidR="00487415">
        <w:t xml:space="preserve"> </w:t>
      </w:r>
      <w:r>
        <w:t>principalele</w:t>
      </w:r>
      <w:r w:rsidR="00487415">
        <w:t xml:space="preserve"> </w:t>
      </w:r>
      <w:r>
        <w:t>subiecte</w:t>
      </w:r>
      <w:r w:rsidR="00487415">
        <w:t xml:space="preserve"> </w:t>
      </w:r>
      <w:r>
        <w:t>ale</w:t>
      </w:r>
      <w:r w:rsidR="00487415">
        <w:t xml:space="preserve"> </w:t>
      </w:r>
      <w:r>
        <w:t>întrevederii</w:t>
      </w:r>
      <w:r w:rsidR="00487415">
        <w:t xml:space="preserve"> </w:t>
      </w:r>
      <w:r>
        <w:t>pe</w:t>
      </w:r>
      <w:r w:rsidR="00487415">
        <w:t xml:space="preserve"> </w:t>
      </w:r>
      <w:r>
        <w:t>care</w:t>
      </w:r>
      <w:r w:rsidR="00487415">
        <w:t xml:space="preserve"> </w:t>
      </w:r>
      <w:r>
        <w:t>premierul</w:t>
      </w:r>
      <w:r w:rsidR="00487415">
        <w:t xml:space="preserve"> </w:t>
      </w:r>
      <w:r>
        <w:t>Marcel</w:t>
      </w:r>
      <w:r w:rsidR="00487415">
        <w:t xml:space="preserve"> </w:t>
      </w:r>
      <w:r>
        <w:t>Ciolacu</w:t>
      </w:r>
      <w:r w:rsidR="00487415">
        <w:t xml:space="preserve"> </w:t>
      </w:r>
      <w:r>
        <w:t>a</w:t>
      </w:r>
      <w:r w:rsidR="00487415">
        <w:t xml:space="preserve"> </w:t>
      </w:r>
      <w:r>
        <w:t>avut-o</w:t>
      </w:r>
      <w:r w:rsidR="00487415">
        <w:t xml:space="preserve"> </w:t>
      </w:r>
      <w:r>
        <w:t>astăzi,</w:t>
      </w:r>
      <w:r w:rsidR="00487415">
        <w:t xml:space="preserve"> </w:t>
      </w:r>
      <w:r>
        <w:t>la</w:t>
      </w:r>
      <w:r w:rsidR="00487415">
        <w:t xml:space="preserve"> </w:t>
      </w:r>
      <w:r>
        <w:t>Palatul</w:t>
      </w:r>
      <w:r w:rsidR="00487415">
        <w:t xml:space="preserve"> </w:t>
      </w:r>
      <w:r>
        <w:t>Victoria,</w:t>
      </w:r>
      <w:r w:rsidR="00487415">
        <w:t xml:space="preserve"> </w:t>
      </w:r>
      <w:r>
        <w:t>cu</w:t>
      </w:r>
      <w:r w:rsidR="00487415">
        <w:t xml:space="preserve"> </w:t>
      </w:r>
      <w:r>
        <w:t>Janusz</w:t>
      </w:r>
      <w:r w:rsidR="00487415">
        <w:t xml:space="preserve"> </w:t>
      </w:r>
      <w:r>
        <w:t>Wojciechowski,</w:t>
      </w:r>
      <w:r w:rsidR="00487415">
        <w:t xml:space="preserve"> </w:t>
      </w:r>
      <w:r>
        <w:t>comisarul</w:t>
      </w:r>
      <w:r w:rsidR="00487415">
        <w:t xml:space="preserve"> </w:t>
      </w:r>
      <w:r>
        <w:t>european</w:t>
      </w:r>
      <w:r w:rsidR="00487415">
        <w:t xml:space="preserve"> </w:t>
      </w:r>
      <w:r>
        <w:t>pentru</w:t>
      </w:r>
      <w:r w:rsidR="00487415">
        <w:t xml:space="preserve"> </w:t>
      </w:r>
      <w:r>
        <w:t>agricultură.</w:t>
      </w:r>
    </w:p>
    <w:p w14:paraId="1FF7F52A" w14:textId="476AE68E" w:rsidR="0008242A" w:rsidRDefault="0008242A" w:rsidP="0008242A">
      <w:r>
        <w:t>”În</w:t>
      </w:r>
      <w:r w:rsidR="00487415">
        <w:t xml:space="preserve"> </w:t>
      </w:r>
      <w:r>
        <w:t>viitoarea</w:t>
      </w:r>
      <w:r w:rsidR="00487415">
        <w:t xml:space="preserve"> </w:t>
      </w:r>
      <w:r>
        <w:t>Politică</w:t>
      </w:r>
      <w:r w:rsidR="00487415">
        <w:t xml:space="preserve"> </w:t>
      </w:r>
      <w:r>
        <w:t>Agricolă</w:t>
      </w:r>
      <w:r w:rsidR="00487415">
        <w:t xml:space="preserve"> </w:t>
      </w:r>
      <w:r>
        <w:t>Comună,</w:t>
      </w:r>
      <w:r w:rsidR="00487415">
        <w:t xml:space="preserve">  </w:t>
      </w:r>
      <w:r>
        <w:t>Guvernul</w:t>
      </w:r>
      <w:r w:rsidR="00487415">
        <w:t xml:space="preserve"> </w:t>
      </w:r>
      <w:r>
        <w:t>României</w:t>
      </w:r>
      <w:r w:rsidR="00487415">
        <w:t xml:space="preserve"> </w:t>
      </w:r>
      <w:r>
        <w:t>susține</w:t>
      </w:r>
      <w:r w:rsidR="00487415">
        <w:t xml:space="preserve"> </w:t>
      </w:r>
      <w:r>
        <w:t>alocarea,</w:t>
      </w:r>
      <w:r w:rsidR="00487415">
        <w:t xml:space="preserve"> </w:t>
      </w:r>
      <w:r>
        <w:t>în</w:t>
      </w:r>
      <w:r w:rsidR="00487415">
        <w:t xml:space="preserve"> </w:t>
      </w:r>
      <w:r>
        <w:t>continuare,</w:t>
      </w:r>
      <w:r w:rsidR="00487415">
        <w:t xml:space="preserve"> </w:t>
      </w:r>
      <w:r>
        <w:t>a</w:t>
      </w:r>
      <w:r w:rsidR="00487415">
        <w:t xml:space="preserve"> </w:t>
      </w:r>
      <w:r>
        <w:t>unor</w:t>
      </w:r>
      <w:r w:rsidR="00487415">
        <w:t xml:space="preserve"> </w:t>
      </w:r>
      <w:r>
        <w:t>resurse</w:t>
      </w:r>
      <w:r w:rsidR="00487415">
        <w:t xml:space="preserve"> </w:t>
      </w:r>
      <w:r>
        <w:t>financiare</w:t>
      </w:r>
      <w:r w:rsidR="00487415">
        <w:t xml:space="preserve"> </w:t>
      </w:r>
      <w:r>
        <w:t>consistente</w:t>
      </w:r>
      <w:r w:rsidR="00487415">
        <w:t xml:space="preserve"> </w:t>
      </w:r>
      <w:r>
        <w:t>către</w:t>
      </w:r>
      <w:r w:rsidR="00487415">
        <w:t xml:space="preserve"> </w:t>
      </w:r>
      <w:r>
        <w:t>sectorul</w:t>
      </w:r>
      <w:r w:rsidR="00487415">
        <w:t xml:space="preserve"> </w:t>
      </w:r>
      <w:r>
        <w:t>agricol</w:t>
      </w:r>
      <w:r w:rsidR="00487415">
        <w:t xml:space="preserve"> </w:t>
      </w:r>
      <w:r>
        <w:t>european,</w:t>
      </w:r>
      <w:r w:rsidR="00487415">
        <w:t xml:space="preserve"> </w:t>
      </w:r>
      <w:r>
        <w:t>pentru</w:t>
      </w:r>
      <w:r w:rsidR="00487415">
        <w:t xml:space="preserve"> </w:t>
      </w:r>
      <w:r>
        <w:t>protejarea</w:t>
      </w:r>
      <w:r w:rsidR="00487415">
        <w:t xml:space="preserve"> </w:t>
      </w:r>
      <w:r>
        <w:t>fermierilor</w:t>
      </w:r>
      <w:r w:rsidR="00487415">
        <w:t xml:space="preserve"> </w:t>
      </w:r>
      <w:r>
        <w:t>și</w:t>
      </w:r>
      <w:r w:rsidR="00487415">
        <w:t xml:space="preserve"> </w:t>
      </w:r>
      <w:r>
        <w:t>asigurarea</w:t>
      </w:r>
      <w:r w:rsidR="00487415">
        <w:t xml:space="preserve"> </w:t>
      </w:r>
      <w:r>
        <w:t>competitivității</w:t>
      </w:r>
      <w:r w:rsidR="00487415">
        <w:t xml:space="preserve"> </w:t>
      </w:r>
      <w:r>
        <w:t>Uniunii</w:t>
      </w:r>
      <w:r w:rsidR="00487415">
        <w:t xml:space="preserve"> </w:t>
      </w:r>
      <w:r>
        <w:t>Europene</w:t>
      </w:r>
      <w:r w:rsidR="00487415">
        <w:t xml:space="preserve"> </w:t>
      </w:r>
      <w:r>
        <w:t>pe</w:t>
      </w:r>
      <w:r w:rsidR="00487415">
        <w:t xml:space="preserve"> </w:t>
      </w:r>
      <w:r>
        <w:t>piețele</w:t>
      </w:r>
      <w:r w:rsidR="00487415">
        <w:t xml:space="preserve"> </w:t>
      </w:r>
      <w:r>
        <w:t>globale.</w:t>
      </w:r>
      <w:r w:rsidR="00487415">
        <w:t xml:space="preserve"> </w:t>
      </w:r>
      <w:r>
        <w:t>Avem</w:t>
      </w:r>
      <w:r w:rsidR="00487415">
        <w:t xml:space="preserve"> </w:t>
      </w:r>
      <w:r>
        <w:t>nevoie</w:t>
      </w:r>
      <w:r w:rsidR="00487415">
        <w:t xml:space="preserve"> </w:t>
      </w:r>
      <w:r>
        <w:t>de</w:t>
      </w:r>
      <w:r w:rsidR="00487415">
        <w:t xml:space="preserve"> </w:t>
      </w:r>
      <w:r>
        <w:t>o</w:t>
      </w:r>
      <w:r w:rsidR="00487415">
        <w:t xml:space="preserve"> </w:t>
      </w:r>
      <w:r>
        <w:t>abordare</w:t>
      </w:r>
      <w:r w:rsidR="00487415">
        <w:t xml:space="preserve"> </w:t>
      </w:r>
      <w:r>
        <w:t>cuprinzătoare</w:t>
      </w:r>
      <w:r w:rsidR="00487415">
        <w:t xml:space="preserve"> </w:t>
      </w:r>
      <w:r>
        <w:t>care</w:t>
      </w:r>
      <w:r w:rsidR="00487415">
        <w:t xml:space="preserve"> </w:t>
      </w:r>
      <w:r>
        <w:t>să</w:t>
      </w:r>
      <w:r w:rsidR="00487415">
        <w:t xml:space="preserve"> </w:t>
      </w:r>
      <w:r>
        <w:t>ia</w:t>
      </w:r>
      <w:r w:rsidR="00487415">
        <w:t xml:space="preserve"> </w:t>
      </w:r>
      <w:r>
        <w:t>în</w:t>
      </w:r>
      <w:r w:rsidR="00487415">
        <w:t xml:space="preserve"> </w:t>
      </w:r>
      <w:r>
        <w:t>calcul</w:t>
      </w:r>
      <w:r w:rsidR="00487415">
        <w:t xml:space="preserve"> </w:t>
      </w:r>
      <w:r>
        <w:t>atât</w:t>
      </w:r>
      <w:r w:rsidR="00487415">
        <w:t xml:space="preserve"> </w:t>
      </w:r>
      <w:r>
        <w:t>aspectele</w:t>
      </w:r>
      <w:r w:rsidR="00487415">
        <w:t xml:space="preserve"> </w:t>
      </w:r>
      <w:r>
        <w:t>economice,</w:t>
      </w:r>
      <w:r w:rsidR="00487415">
        <w:t xml:space="preserve"> </w:t>
      </w:r>
      <w:r>
        <w:t>cât</w:t>
      </w:r>
      <w:r w:rsidR="00487415">
        <w:t xml:space="preserve"> </w:t>
      </w:r>
      <w:r>
        <w:t>și</w:t>
      </w:r>
      <w:r w:rsidR="00487415">
        <w:t xml:space="preserve"> </w:t>
      </w:r>
      <w:r>
        <w:t>pe</w:t>
      </w:r>
      <w:r w:rsidR="00487415">
        <w:t xml:space="preserve"> </w:t>
      </w:r>
      <w:r>
        <w:t>cele</w:t>
      </w:r>
      <w:r w:rsidR="00487415">
        <w:t xml:space="preserve"> </w:t>
      </w:r>
      <w:r>
        <w:t>sociale,</w:t>
      </w:r>
      <w:r w:rsidR="00487415">
        <w:t xml:space="preserve"> </w:t>
      </w:r>
      <w:r>
        <w:t>inclusiv</w:t>
      </w:r>
      <w:r w:rsidR="00487415">
        <w:t xml:space="preserve"> </w:t>
      </w:r>
      <w:r>
        <w:t>elementele</w:t>
      </w:r>
      <w:r w:rsidR="00487415">
        <w:t xml:space="preserve"> </w:t>
      </w:r>
      <w:r>
        <w:t>de</w:t>
      </w:r>
      <w:r w:rsidR="00487415">
        <w:t xml:space="preserve"> </w:t>
      </w:r>
      <w:r>
        <w:t>dezvoltare</w:t>
      </w:r>
      <w:r w:rsidR="00487415">
        <w:t xml:space="preserve"> </w:t>
      </w:r>
      <w:r>
        <w:t>rurală.</w:t>
      </w:r>
      <w:r w:rsidR="00487415">
        <w:t xml:space="preserve"> </w:t>
      </w:r>
      <w:r>
        <w:t>Este</w:t>
      </w:r>
      <w:r w:rsidR="00487415">
        <w:t xml:space="preserve"> </w:t>
      </w:r>
      <w:r>
        <w:t>necesară</w:t>
      </w:r>
      <w:r w:rsidR="00487415">
        <w:t xml:space="preserve"> </w:t>
      </w:r>
      <w:r>
        <w:t>simplificarea</w:t>
      </w:r>
      <w:r w:rsidR="00487415">
        <w:t xml:space="preserve"> </w:t>
      </w:r>
      <w:r>
        <w:t>regulilor</w:t>
      </w:r>
      <w:r w:rsidR="00487415">
        <w:t xml:space="preserve"> </w:t>
      </w:r>
      <w:r>
        <w:t>și</w:t>
      </w:r>
      <w:r w:rsidR="00487415">
        <w:t xml:space="preserve"> </w:t>
      </w:r>
      <w:r>
        <w:t>mecanismelor</w:t>
      </w:r>
      <w:r w:rsidR="00487415">
        <w:t xml:space="preserve"> </w:t>
      </w:r>
      <w:r>
        <w:t>de</w:t>
      </w:r>
      <w:r w:rsidR="00487415">
        <w:t xml:space="preserve"> </w:t>
      </w:r>
      <w:r>
        <w:t>implementare</w:t>
      </w:r>
      <w:r w:rsidR="00487415">
        <w:t xml:space="preserve"> </w:t>
      </w:r>
      <w:r>
        <w:t>ale</w:t>
      </w:r>
      <w:r w:rsidR="00487415">
        <w:t xml:space="preserve"> </w:t>
      </w:r>
      <w:r>
        <w:t>Politicii</w:t>
      </w:r>
      <w:r w:rsidR="00487415">
        <w:t xml:space="preserve"> </w:t>
      </w:r>
      <w:r>
        <w:t>Agricole</w:t>
      </w:r>
      <w:r w:rsidR="00487415">
        <w:t xml:space="preserve"> </w:t>
      </w:r>
      <w:r>
        <w:t>Comune,</w:t>
      </w:r>
      <w:r w:rsidR="00487415">
        <w:t xml:space="preserve"> </w:t>
      </w:r>
      <w:r>
        <w:t>astfel</w:t>
      </w:r>
      <w:r w:rsidR="00487415">
        <w:t xml:space="preserve"> </w:t>
      </w:r>
      <w:r>
        <w:t>încât</w:t>
      </w:r>
      <w:r w:rsidR="00487415">
        <w:t xml:space="preserve"> </w:t>
      </w:r>
      <w:r>
        <w:t>aceasta</w:t>
      </w:r>
      <w:r w:rsidR="00487415">
        <w:t xml:space="preserve"> </w:t>
      </w:r>
      <w:r>
        <w:t>să</w:t>
      </w:r>
      <w:r w:rsidR="00487415">
        <w:t xml:space="preserve"> </w:t>
      </w:r>
      <w:r>
        <w:t>se</w:t>
      </w:r>
      <w:r w:rsidR="00487415">
        <w:t xml:space="preserve"> </w:t>
      </w:r>
      <w:r>
        <w:t>poată</w:t>
      </w:r>
      <w:r w:rsidR="00487415">
        <w:t xml:space="preserve"> </w:t>
      </w:r>
      <w:r>
        <w:t>adapta</w:t>
      </w:r>
      <w:r w:rsidR="00487415">
        <w:t xml:space="preserve"> </w:t>
      </w:r>
      <w:r>
        <w:t>mai</w:t>
      </w:r>
      <w:r w:rsidR="00487415">
        <w:t xml:space="preserve"> </w:t>
      </w:r>
      <w:r>
        <w:t>ușor</w:t>
      </w:r>
      <w:r w:rsidR="00487415">
        <w:t xml:space="preserve"> </w:t>
      </w:r>
      <w:r>
        <w:t>la</w:t>
      </w:r>
      <w:r w:rsidR="00487415">
        <w:t xml:space="preserve"> </w:t>
      </w:r>
      <w:r>
        <w:t>evenimentele</w:t>
      </w:r>
      <w:r w:rsidR="00487415">
        <w:t xml:space="preserve"> </w:t>
      </w:r>
      <w:r>
        <w:t>geopolitice</w:t>
      </w:r>
      <w:r w:rsidR="00487415">
        <w:t xml:space="preserve"> </w:t>
      </w:r>
      <w:r>
        <w:t>și</w:t>
      </w:r>
      <w:r w:rsidR="00487415">
        <w:t xml:space="preserve"> </w:t>
      </w:r>
      <w:r>
        <w:t>climatice</w:t>
      </w:r>
      <w:r w:rsidR="00487415">
        <w:t xml:space="preserve"> </w:t>
      </w:r>
      <w:r>
        <w:t>neprevăzute”,</w:t>
      </w:r>
      <w:r w:rsidR="00487415">
        <w:t xml:space="preserve"> </w:t>
      </w:r>
      <w:r>
        <w:t>a</w:t>
      </w:r>
      <w:r w:rsidR="00487415">
        <w:t xml:space="preserve"> </w:t>
      </w:r>
      <w:r>
        <w:t>afirmat</w:t>
      </w:r>
      <w:r w:rsidR="00487415">
        <w:t xml:space="preserve"> </w:t>
      </w:r>
      <w:r>
        <w:t>prim-ministrul</w:t>
      </w:r>
      <w:r w:rsidR="00487415">
        <w:t xml:space="preserve"> </w:t>
      </w:r>
      <w:r>
        <w:t>Marcel</w:t>
      </w:r>
      <w:r w:rsidR="00487415">
        <w:t xml:space="preserve"> </w:t>
      </w:r>
      <w:r>
        <w:t>Ciolacu</w:t>
      </w:r>
      <w:r w:rsidR="00487415">
        <w:t xml:space="preserve"> </w:t>
      </w:r>
      <w:r>
        <w:t>în</w:t>
      </w:r>
      <w:r w:rsidR="00487415">
        <w:t xml:space="preserve"> </w:t>
      </w:r>
      <w:r>
        <w:t>cadrul</w:t>
      </w:r>
      <w:r w:rsidR="00487415">
        <w:t xml:space="preserve"> </w:t>
      </w:r>
      <w:r>
        <w:t>întâlnirii.</w:t>
      </w:r>
      <w:r w:rsidR="00487415">
        <w:t xml:space="preserve"> </w:t>
      </w:r>
      <w:r>
        <w:t>Premierul</w:t>
      </w:r>
      <w:r w:rsidR="00487415">
        <w:t xml:space="preserve"> </w:t>
      </w:r>
      <w:r>
        <w:t>a</w:t>
      </w:r>
      <w:r w:rsidR="00487415">
        <w:t xml:space="preserve"> </w:t>
      </w:r>
      <w:r>
        <w:t>mai</w:t>
      </w:r>
      <w:r w:rsidR="00487415">
        <w:t xml:space="preserve"> </w:t>
      </w:r>
      <w:r>
        <w:t>solicitat</w:t>
      </w:r>
      <w:r w:rsidR="00487415">
        <w:t xml:space="preserve"> </w:t>
      </w:r>
      <w:r>
        <w:t>ca,</w:t>
      </w:r>
      <w:r w:rsidR="00487415">
        <w:t xml:space="preserve"> </w:t>
      </w:r>
      <w:r>
        <w:t>în</w:t>
      </w:r>
      <w:r w:rsidR="00487415">
        <w:t xml:space="preserve"> </w:t>
      </w:r>
      <w:r>
        <w:t>viitoarea</w:t>
      </w:r>
      <w:r w:rsidR="00487415">
        <w:t xml:space="preserve"> </w:t>
      </w:r>
      <w:r>
        <w:t>PAC,</w:t>
      </w:r>
      <w:r w:rsidR="00487415">
        <w:t xml:space="preserve"> </w:t>
      </w:r>
      <w:r>
        <w:t>să</w:t>
      </w:r>
      <w:r w:rsidR="00487415">
        <w:t xml:space="preserve"> </w:t>
      </w:r>
      <w:r>
        <w:t>nu</w:t>
      </w:r>
      <w:r w:rsidR="00487415">
        <w:t xml:space="preserve"> </w:t>
      </w:r>
      <w:r>
        <w:t>mai</w:t>
      </w:r>
      <w:r w:rsidR="00487415">
        <w:t xml:space="preserve"> </w:t>
      </w:r>
      <w:r>
        <w:t>existe</w:t>
      </w:r>
      <w:r w:rsidR="00487415">
        <w:t xml:space="preserve"> </w:t>
      </w:r>
      <w:r>
        <w:t>diferențe</w:t>
      </w:r>
      <w:r w:rsidR="00487415">
        <w:t xml:space="preserve"> </w:t>
      </w:r>
      <w:r>
        <w:t>între</w:t>
      </w:r>
      <w:r w:rsidR="00487415">
        <w:t xml:space="preserve"> </w:t>
      </w:r>
      <w:r>
        <w:t>nivelul</w:t>
      </w:r>
      <w:r w:rsidR="00487415">
        <w:t xml:space="preserve"> </w:t>
      </w:r>
      <w:r>
        <w:t>subsidiilor</w:t>
      </w:r>
      <w:r w:rsidR="00487415">
        <w:t xml:space="preserve"> </w:t>
      </w:r>
      <w:r>
        <w:t>acordate</w:t>
      </w:r>
      <w:r w:rsidR="00487415">
        <w:t xml:space="preserve"> </w:t>
      </w:r>
      <w:r>
        <w:t>la</w:t>
      </w:r>
      <w:r w:rsidR="00487415">
        <w:t xml:space="preserve"> </w:t>
      </w:r>
      <w:r>
        <w:t>hectar</w:t>
      </w:r>
      <w:r w:rsidR="00487415">
        <w:t xml:space="preserve"> </w:t>
      </w:r>
      <w:r>
        <w:t>statelor</w:t>
      </w:r>
      <w:r w:rsidR="00487415">
        <w:t xml:space="preserve"> </w:t>
      </w:r>
      <w:r>
        <w:t>membre</w:t>
      </w:r>
      <w:r w:rsidR="00487415">
        <w:t xml:space="preserve"> </w:t>
      </w:r>
      <w:r>
        <w:t>UE.</w:t>
      </w:r>
    </w:p>
    <w:p w14:paraId="0685019C" w14:textId="1C882246" w:rsidR="0008242A" w:rsidRDefault="0008242A" w:rsidP="0008242A">
      <w:r>
        <w:t>În</w:t>
      </w:r>
      <w:r w:rsidR="00487415">
        <w:t xml:space="preserve"> </w:t>
      </w:r>
      <w:r>
        <w:t>ceea</w:t>
      </w:r>
      <w:r w:rsidR="00487415">
        <w:t xml:space="preserve"> </w:t>
      </w:r>
      <w:r>
        <w:t>ce</w:t>
      </w:r>
      <w:r w:rsidR="00487415">
        <w:t xml:space="preserve"> </w:t>
      </w:r>
      <w:r>
        <w:t>privește</w:t>
      </w:r>
      <w:r w:rsidR="00487415">
        <w:t xml:space="preserve"> </w:t>
      </w:r>
      <w:r>
        <w:t>situația</w:t>
      </w:r>
      <w:r w:rsidR="00487415">
        <w:t xml:space="preserve"> </w:t>
      </w:r>
      <w:r>
        <w:t>agricultorilor</w:t>
      </w:r>
      <w:r w:rsidR="00487415">
        <w:t xml:space="preserve"> </w:t>
      </w:r>
      <w:r>
        <w:t>europeni</w:t>
      </w:r>
      <w:r w:rsidR="00487415">
        <w:t xml:space="preserve"> </w:t>
      </w:r>
      <w:r>
        <w:t>în</w:t>
      </w:r>
      <w:r w:rsidR="00487415">
        <w:t xml:space="preserve"> </w:t>
      </w:r>
      <w:r>
        <w:t>contextul</w:t>
      </w:r>
      <w:r w:rsidR="00487415">
        <w:t xml:space="preserve"> </w:t>
      </w:r>
      <w:r>
        <w:t>efectelor</w:t>
      </w:r>
      <w:r w:rsidR="00487415">
        <w:t xml:space="preserve"> </w:t>
      </w:r>
      <w:r>
        <w:t>produse</w:t>
      </w:r>
      <w:r w:rsidR="00487415">
        <w:t xml:space="preserve"> </w:t>
      </w:r>
      <w:r>
        <w:t>de</w:t>
      </w:r>
      <w:r w:rsidR="00487415">
        <w:t xml:space="preserve"> </w:t>
      </w:r>
      <w:r>
        <w:t>războiul</w:t>
      </w:r>
      <w:r w:rsidR="00487415">
        <w:t xml:space="preserve"> </w:t>
      </w:r>
      <w:r>
        <w:t>din</w:t>
      </w:r>
      <w:r w:rsidR="00487415">
        <w:t xml:space="preserve"> </w:t>
      </w:r>
      <w:r>
        <w:t>Ucraina,</w:t>
      </w:r>
      <w:r w:rsidR="00487415">
        <w:t xml:space="preserve"> </w:t>
      </w:r>
      <w:r>
        <w:t>a</w:t>
      </w:r>
      <w:r w:rsidR="00487415">
        <w:t xml:space="preserve"> </w:t>
      </w:r>
      <w:r>
        <w:t>fost</w:t>
      </w:r>
      <w:r w:rsidR="00487415">
        <w:t xml:space="preserve"> </w:t>
      </w:r>
      <w:r>
        <w:t>salutată</w:t>
      </w:r>
      <w:r w:rsidR="00487415">
        <w:t xml:space="preserve"> </w:t>
      </w:r>
      <w:r>
        <w:t>abordarea</w:t>
      </w:r>
      <w:r w:rsidR="00487415">
        <w:t xml:space="preserve"> </w:t>
      </w:r>
      <w:r>
        <w:t>echilibrată</w:t>
      </w:r>
      <w:r w:rsidR="00487415">
        <w:t xml:space="preserve"> </w:t>
      </w:r>
      <w:r>
        <w:t>a</w:t>
      </w:r>
      <w:r w:rsidR="00487415">
        <w:t xml:space="preserve"> </w:t>
      </w:r>
      <w:r>
        <w:t>României,</w:t>
      </w:r>
      <w:r w:rsidR="00487415">
        <w:t xml:space="preserve"> </w:t>
      </w:r>
      <w:r>
        <w:t>care</w:t>
      </w:r>
      <w:r w:rsidR="00487415">
        <w:t xml:space="preserve"> </w:t>
      </w:r>
      <w:r>
        <w:t>a</w:t>
      </w:r>
      <w:r w:rsidR="00487415">
        <w:t xml:space="preserve"> </w:t>
      </w:r>
      <w:r>
        <w:t>reușit</w:t>
      </w:r>
      <w:r w:rsidR="00487415">
        <w:t xml:space="preserve"> </w:t>
      </w:r>
      <w:r>
        <w:t>să</w:t>
      </w:r>
      <w:r w:rsidR="00487415">
        <w:t xml:space="preserve"> </w:t>
      </w:r>
      <w:r>
        <w:t>răspundă</w:t>
      </w:r>
      <w:r w:rsidR="00487415">
        <w:t xml:space="preserve"> </w:t>
      </w:r>
      <w:r>
        <w:t>atât</w:t>
      </w:r>
      <w:r w:rsidR="00487415">
        <w:t xml:space="preserve"> </w:t>
      </w:r>
      <w:r>
        <w:t>nevoilor</w:t>
      </w:r>
      <w:r w:rsidR="00487415">
        <w:t xml:space="preserve"> </w:t>
      </w:r>
      <w:r>
        <w:t>de</w:t>
      </w:r>
      <w:r w:rsidR="00487415">
        <w:t xml:space="preserve"> </w:t>
      </w:r>
      <w:r>
        <w:t>tranzit</w:t>
      </w:r>
      <w:r w:rsidR="00487415">
        <w:t xml:space="preserve"> </w:t>
      </w:r>
      <w:r>
        <w:t>al</w:t>
      </w:r>
      <w:r w:rsidR="00487415">
        <w:t xml:space="preserve"> </w:t>
      </w:r>
      <w:r>
        <w:t>cerealelor,</w:t>
      </w:r>
      <w:r w:rsidR="00487415">
        <w:t xml:space="preserve"> </w:t>
      </w:r>
      <w:r>
        <w:t>cât</w:t>
      </w:r>
      <w:r w:rsidR="00487415">
        <w:t xml:space="preserve"> </w:t>
      </w:r>
      <w:r>
        <w:t>și</w:t>
      </w:r>
      <w:r w:rsidR="00487415">
        <w:t xml:space="preserve"> </w:t>
      </w:r>
      <w:r>
        <w:t>revendicărilor</w:t>
      </w:r>
      <w:r w:rsidR="00487415">
        <w:t xml:space="preserve"> </w:t>
      </w:r>
      <w:r>
        <w:t>fermierilor.</w:t>
      </w:r>
    </w:p>
    <w:p w14:paraId="379B7DBD" w14:textId="31446E9B" w:rsidR="0008242A" w:rsidRDefault="0008242A" w:rsidP="0008242A">
      <w:r>
        <w:t>”Contăm</w:t>
      </w:r>
      <w:r w:rsidR="00487415">
        <w:t xml:space="preserve"> </w:t>
      </w:r>
      <w:r>
        <w:t>în</w:t>
      </w:r>
      <w:r w:rsidR="00487415">
        <w:t xml:space="preserve"> </w:t>
      </w:r>
      <w:r>
        <w:t>continuare</w:t>
      </w:r>
      <w:r w:rsidR="00487415">
        <w:t xml:space="preserve"> </w:t>
      </w:r>
      <w:r>
        <w:t>pe</w:t>
      </w:r>
      <w:r w:rsidR="00487415">
        <w:t xml:space="preserve"> </w:t>
      </w:r>
      <w:r>
        <w:t>un</w:t>
      </w:r>
      <w:r w:rsidR="00487415">
        <w:t xml:space="preserve"> </w:t>
      </w:r>
      <w:r>
        <w:t>sprijin</w:t>
      </w:r>
      <w:r w:rsidR="00487415">
        <w:t xml:space="preserve"> </w:t>
      </w:r>
      <w:r>
        <w:t>puternic</w:t>
      </w:r>
      <w:r w:rsidR="00487415">
        <w:t xml:space="preserve"> </w:t>
      </w:r>
      <w:r>
        <w:t>din</w:t>
      </w:r>
      <w:r w:rsidR="00487415">
        <w:t xml:space="preserve"> </w:t>
      </w:r>
      <w:r>
        <w:t>partea</w:t>
      </w:r>
      <w:r w:rsidR="00487415">
        <w:t xml:space="preserve"> </w:t>
      </w:r>
      <w:r>
        <w:t>Comisiei</w:t>
      </w:r>
      <w:r w:rsidR="00487415">
        <w:t xml:space="preserve"> </w:t>
      </w:r>
      <w:r>
        <w:t>Europene</w:t>
      </w:r>
      <w:r w:rsidR="00487415">
        <w:t xml:space="preserve"> </w:t>
      </w:r>
      <w:r>
        <w:t>pentru</w:t>
      </w:r>
      <w:r w:rsidR="00487415">
        <w:t xml:space="preserve"> </w:t>
      </w:r>
      <w:r>
        <w:t>monitorizarea</w:t>
      </w:r>
      <w:r w:rsidR="00487415">
        <w:t xml:space="preserve"> </w:t>
      </w:r>
      <w:r>
        <w:t>atentă</w:t>
      </w:r>
      <w:r w:rsidR="00487415">
        <w:t xml:space="preserve"> </w:t>
      </w:r>
      <w:r>
        <w:t>a</w:t>
      </w:r>
      <w:r w:rsidR="00487415">
        <w:t xml:space="preserve"> </w:t>
      </w:r>
      <w:r>
        <w:t>evoluției</w:t>
      </w:r>
      <w:r w:rsidR="00487415">
        <w:t xml:space="preserve"> </w:t>
      </w:r>
      <w:r>
        <w:t>comerțului</w:t>
      </w:r>
      <w:r w:rsidR="00487415">
        <w:t xml:space="preserve"> </w:t>
      </w:r>
      <w:r>
        <w:t>cu</w:t>
      </w:r>
      <w:r w:rsidR="00487415">
        <w:t xml:space="preserve"> </w:t>
      </w:r>
      <w:r>
        <w:t>produse</w:t>
      </w:r>
      <w:r w:rsidR="00487415">
        <w:t xml:space="preserve"> </w:t>
      </w:r>
      <w:r>
        <w:t>agro-alimentare</w:t>
      </w:r>
      <w:r w:rsidR="00487415">
        <w:t xml:space="preserve"> </w:t>
      </w:r>
      <w:r>
        <w:t>dintre</w:t>
      </w:r>
      <w:r w:rsidR="00487415">
        <w:t xml:space="preserve"> </w:t>
      </w:r>
      <w:r>
        <w:t>UE</w:t>
      </w:r>
      <w:r w:rsidR="00487415">
        <w:t xml:space="preserve"> </w:t>
      </w:r>
      <w:r>
        <w:t>și</w:t>
      </w:r>
      <w:r w:rsidR="00487415">
        <w:t xml:space="preserve"> </w:t>
      </w:r>
      <w:r>
        <w:t>Ucraina,</w:t>
      </w:r>
      <w:r w:rsidR="00487415">
        <w:t xml:space="preserve"> </w:t>
      </w:r>
      <w:r>
        <w:t>pentru</w:t>
      </w:r>
      <w:r w:rsidR="00487415">
        <w:t xml:space="preserve"> </w:t>
      </w:r>
      <w:r>
        <w:t>a</w:t>
      </w:r>
      <w:r w:rsidR="00487415">
        <w:t xml:space="preserve"> </w:t>
      </w:r>
      <w:r>
        <w:t>evita</w:t>
      </w:r>
      <w:r w:rsidR="00487415">
        <w:t xml:space="preserve"> </w:t>
      </w:r>
      <w:r>
        <w:t>distorsiuni</w:t>
      </w:r>
      <w:r w:rsidR="00487415">
        <w:t xml:space="preserve"> </w:t>
      </w:r>
      <w:r>
        <w:t>pe</w:t>
      </w:r>
      <w:r w:rsidR="00487415">
        <w:t xml:space="preserve"> </w:t>
      </w:r>
      <w:r>
        <w:t>piața</w:t>
      </w:r>
      <w:r w:rsidR="00487415">
        <w:t xml:space="preserve"> </w:t>
      </w:r>
      <w:r>
        <w:t>europeană</w:t>
      </w:r>
      <w:r w:rsidR="00487415">
        <w:t xml:space="preserve"> </w:t>
      </w:r>
      <w:r>
        <w:t>care,</w:t>
      </w:r>
      <w:r w:rsidR="00487415">
        <w:t xml:space="preserve"> </w:t>
      </w:r>
      <w:r>
        <w:t>implicit,</w:t>
      </w:r>
      <w:r w:rsidR="00487415">
        <w:t xml:space="preserve"> </w:t>
      </w:r>
      <w:r>
        <w:t>ar</w:t>
      </w:r>
      <w:r w:rsidR="00487415">
        <w:t xml:space="preserve"> </w:t>
      </w:r>
      <w:r>
        <w:t>afecta</w:t>
      </w:r>
      <w:r w:rsidR="00487415">
        <w:t xml:space="preserve"> </w:t>
      </w:r>
      <w:r>
        <w:t>și</w:t>
      </w:r>
      <w:r w:rsidR="00487415">
        <w:t xml:space="preserve"> </w:t>
      </w:r>
      <w:r>
        <w:t>producătorii</w:t>
      </w:r>
      <w:r w:rsidR="00487415">
        <w:t xml:space="preserve"> </w:t>
      </w:r>
      <w:r>
        <w:t>români”,</w:t>
      </w:r>
      <w:r w:rsidR="00487415">
        <w:t xml:space="preserve"> </w:t>
      </w:r>
      <w:r>
        <w:t>a</w:t>
      </w:r>
      <w:r w:rsidR="00487415">
        <w:t xml:space="preserve"> </w:t>
      </w:r>
      <w:r>
        <w:t>menționat</w:t>
      </w:r>
      <w:r w:rsidR="00487415">
        <w:t xml:space="preserve"> </w:t>
      </w:r>
      <w:r>
        <w:t>premierul</w:t>
      </w:r>
      <w:r w:rsidR="00487415">
        <w:t xml:space="preserve"> </w:t>
      </w:r>
      <w:r>
        <w:t>Marcel</w:t>
      </w:r>
      <w:r w:rsidR="00487415">
        <w:t xml:space="preserve"> </w:t>
      </w:r>
      <w:r>
        <w:t>Ciolacu.</w:t>
      </w:r>
    </w:p>
    <w:p w14:paraId="63337ABF" w14:textId="4E849798" w:rsidR="0008242A" w:rsidRDefault="0008242A" w:rsidP="0008242A">
      <w:r>
        <w:t>Premierul</w:t>
      </w:r>
      <w:r w:rsidR="00487415">
        <w:t xml:space="preserve"> </w:t>
      </w:r>
      <w:r>
        <w:t>și</w:t>
      </w:r>
      <w:r w:rsidR="00487415">
        <w:t xml:space="preserve"> </w:t>
      </w:r>
      <w:r>
        <w:t>comisarul</w:t>
      </w:r>
      <w:r w:rsidR="00487415">
        <w:t xml:space="preserve"> </w:t>
      </w:r>
      <w:r>
        <w:t>european</w:t>
      </w:r>
      <w:r w:rsidR="00487415">
        <w:t xml:space="preserve"> </w:t>
      </w:r>
      <w:r>
        <w:t>au</w:t>
      </w:r>
      <w:r w:rsidR="00487415">
        <w:t xml:space="preserve"> </w:t>
      </w:r>
      <w:r>
        <w:t>subliniat</w:t>
      </w:r>
      <w:r w:rsidR="00487415">
        <w:t xml:space="preserve"> </w:t>
      </w:r>
      <w:r>
        <w:t>implicațiile</w:t>
      </w:r>
      <w:r w:rsidR="00487415">
        <w:t xml:space="preserve"> </w:t>
      </w:r>
      <w:r>
        <w:t>la</w:t>
      </w:r>
      <w:r w:rsidR="00487415">
        <w:t xml:space="preserve"> </w:t>
      </w:r>
      <w:r>
        <w:t>nivel</w:t>
      </w:r>
      <w:r w:rsidR="00487415">
        <w:t xml:space="preserve"> </w:t>
      </w:r>
      <w:r>
        <w:t>social</w:t>
      </w:r>
      <w:r w:rsidR="00487415">
        <w:t xml:space="preserve"> </w:t>
      </w:r>
      <w:r>
        <w:t>pe</w:t>
      </w:r>
      <w:r w:rsidR="00487415">
        <w:t xml:space="preserve"> </w:t>
      </w:r>
      <w:r>
        <w:t>care</w:t>
      </w:r>
      <w:r w:rsidR="00487415">
        <w:t xml:space="preserve"> </w:t>
      </w:r>
      <w:r>
        <w:t>le</w:t>
      </w:r>
      <w:r w:rsidR="00487415">
        <w:t xml:space="preserve"> </w:t>
      </w:r>
      <w:r>
        <w:t>determină</w:t>
      </w:r>
      <w:r w:rsidR="00487415">
        <w:t xml:space="preserve"> </w:t>
      </w:r>
      <w:r>
        <w:t>evoluțiile</w:t>
      </w:r>
      <w:r w:rsidR="00487415">
        <w:t xml:space="preserve"> </w:t>
      </w:r>
      <w:r>
        <w:t>din</w:t>
      </w:r>
      <w:r w:rsidR="00487415">
        <w:t xml:space="preserve"> </w:t>
      </w:r>
      <w:r>
        <w:t>agricultură,</w:t>
      </w:r>
      <w:r w:rsidR="00487415">
        <w:t xml:space="preserve"> </w:t>
      </w:r>
      <w:r>
        <w:t>atât</w:t>
      </w:r>
      <w:r w:rsidR="00487415">
        <w:t xml:space="preserve"> </w:t>
      </w:r>
      <w:r>
        <w:t>direct</w:t>
      </w:r>
      <w:r w:rsidR="00487415">
        <w:t xml:space="preserve"> </w:t>
      </w:r>
      <w:r>
        <w:t>pentru</w:t>
      </w:r>
      <w:r w:rsidR="00487415">
        <w:t xml:space="preserve"> </w:t>
      </w:r>
      <w:r>
        <w:t>cetățeni,</w:t>
      </w:r>
      <w:r w:rsidR="00487415">
        <w:t xml:space="preserve"> </w:t>
      </w:r>
      <w:r>
        <w:t>cât</w:t>
      </w:r>
      <w:r w:rsidR="00487415">
        <w:t xml:space="preserve"> </w:t>
      </w:r>
      <w:r>
        <w:t>și</w:t>
      </w:r>
      <w:r w:rsidR="00487415">
        <w:t xml:space="preserve"> </w:t>
      </w:r>
      <w:r>
        <w:t>pentru</w:t>
      </w:r>
      <w:r w:rsidR="00487415">
        <w:t xml:space="preserve"> </w:t>
      </w:r>
      <w:r>
        <w:t>fermieri</w:t>
      </w:r>
      <w:r w:rsidR="00487415">
        <w:t xml:space="preserve"> </w:t>
      </w:r>
      <w:r>
        <w:t>și</w:t>
      </w:r>
      <w:r w:rsidR="00487415">
        <w:t xml:space="preserve"> </w:t>
      </w:r>
      <w:r>
        <w:t>activitatea</w:t>
      </w:r>
      <w:r w:rsidR="00487415">
        <w:t xml:space="preserve"> </w:t>
      </w:r>
      <w:r>
        <w:t>acestora.</w:t>
      </w:r>
    </w:p>
    <w:p w14:paraId="48F8EF57" w14:textId="5FD1CE3D" w:rsidR="0008242A" w:rsidRDefault="0008242A" w:rsidP="0008242A">
      <w:r>
        <w:t>În</w:t>
      </w:r>
      <w:r w:rsidR="00487415">
        <w:t xml:space="preserve"> </w:t>
      </w:r>
      <w:r>
        <w:t>acest</w:t>
      </w:r>
      <w:r w:rsidR="00487415">
        <w:t xml:space="preserve"> </w:t>
      </w:r>
      <w:r>
        <w:t>context,</w:t>
      </w:r>
      <w:r w:rsidR="00487415">
        <w:t xml:space="preserve"> </w:t>
      </w:r>
      <w:r>
        <w:t>cei</w:t>
      </w:r>
      <w:r w:rsidR="00487415">
        <w:t xml:space="preserve"> </w:t>
      </w:r>
      <w:r>
        <w:t>doi</w:t>
      </w:r>
      <w:r w:rsidR="00487415">
        <w:t xml:space="preserve"> </w:t>
      </w:r>
      <w:r>
        <w:t>oficiali</w:t>
      </w:r>
      <w:r w:rsidR="00487415">
        <w:t xml:space="preserve"> </w:t>
      </w:r>
      <w:r>
        <w:t>au</w:t>
      </w:r>
      <w:r w:rsidR="00487415">
        <w:t xml:space="preserve"> </w:t>
      </w:r>
      <w:r>
        <w:t>arătat</w:t>
      </w:r>
      <w:r w:rsidR="00487415">
        <w:t xml:space="preserve"> </w:t>
      </w:r>
      <w:r>
        <w:t>că</w:t>
      </w:r>
      <w:r w:rsidR="00487415">
        <w:t xml:space="preserve"> </w:t>
      </w:r>
      <w:r>
        <w:t>avantajul</w:t>
      </w:r>
      <w:r w:rsidR="00487415">
        <w:t xml:space="preserve"> </w:t>
      </w:r>
      <w:r>
        <w:t>pe</w:t>
      </w:r>
      <w:r w:rsidR="00487415">
        <w:t xml:space="preserve"> </w:t>
      </w:r>
      <w:r>
        <w:t>care</w:t>
      </w:r>
      <w:r w:rsidR="00487415">
        <w:t xml:space="preserve"> </w:t>
      </w:r>
      <w:r>
        <w:t>UE</w:t>
      </w:r>
      <w:r w:rsidR="00487415">
        <w:t xml:space="preserve"> </w:t>
      </w:r>
      <w:r>
        <w:t>îl</w:t>
      </w:r>
      <w:r w:rsidR="00487415">
        <w:t xml:space="preserve"> </w:t>
      </w:r>
      <w:r>
        <w:t>are</w:t>
      </w:r>
      <w:r w:rsidR="00487415">
        <w:t xml:space="preserve"> </w:t>
      </w:r>
      <w:r>
        <w:t>pe</w:t>
      </w:r>
      <w:r w:rsidR="00487415">
        <w:t xml:space="preserve"> </w:t>
      </w:r>
      <w:r>
        <w:t>plan</w:t>
      </w:r>
      <w:r w:rsidR="00487415">
        <w:t xml:space="preserve"> </w:t>
      </w:r>
      <w:r>
        <w:t>mondial,</w:t>
      </w:r>
      <w:r w:rsidR="00487415">
        <w:t xml:space="preserve"> </w:t>
      </w:r>
      <w:r>
        <w:t>de</w:t>
      </w:r>
      <w:r w:rsidR="00487415">
        <w:t xml:space="preserve"> </w:t>
      </w:r>
      <w:r>
        <w:t>cel</w:t>
      </w:r>
      <w:r w:rsidR="00487415">
        <w:t xml:space="preserve"> </w:t>
      </w:r>
      <w:r>
        <w:t>mai</w:t>
      </w:r>
      <w:r w:rsidR="00487415">
        <w:t xml:space="preserve"> </w:t>
      </w:r>
      <w:r>
        <w:t>mare</w:t>
      </w:r>
      <w:r w:rsidR="00487415">
        <w:t xml:space="preserve"> </w:t>
      </w:r>
      <w:r>
        <w:t>exportator</w:t>
      </w:r>
      <w:r w:rsidR="00487415">
        <w:t xml:space="preserve"> </w:t>
      </w:r>
      <w:r>
        <w:t>mondial</w:t>
      </w:r>
      <w:r w:rsidR="00487415">
        <w:t xml:space="preserve"> </w:t>
      </w:r>
      <w:r>
        <w:t>de</w:t>
      </w:r>
      <w:r w:rsidR="00487415">
        <w:t xml:space="preserve"> </w:t>
      </w:r>
      <w:r>
        <w:t>produse</w:t>
      </w:r>
      <w:r w:rsidR="00487415">
        <w:t xml:space="preserve"> </w:t>
      </w:r>
      <w:r>
        <w:t>agricole,</w:t>
      </w:r>
      <w:r w:rsidR="00487415">
        <w:t xml:space="preserve"> </w:t>
      </w:r>
      <w:r>
        <w:t>trebuie</w:t>
      </w:r>
      <w:r w:rsidR="00487415">
        <w:t xml:space="preserve"> </w:t>
      </w:r>
      <w:r>
        <w:t>menținut</w:t>
      </w:r>
      <w:r w:rsidR="00487415">
        <w:t xml:space="preserve"> </w:t>
      </w:r>
      <w:r>
        <w:t>și</w:t>
      </w:r>
      <w:r w:rsidR="00487415">
        <w:t xml:space="preserve"> </w:t>
      </w:r>
      <w:r>
        <w:t>trebuie</w:t>
      </w:r>
      <w:r w:rsidR="00487415">
        <w:t xml:space="preserve"> </w:t>
      </w:r>
      <w:r>
        <w:t>create</w:t>
      </w:r>
      <w:r w:rsidR="00487415">
        <w:t xml:space="preserve"> </w:t>
      </w:r>
      <w:r>
        <w:t>condiții</w:t>
      </w:r>
      <w:r w:rsidR="00487415">
        <w:t xml:space="preserve"> </w:t>
      </w:r>
      <w:r>
        <w:t>pentru</w:t>
      </w:r>
      <w:r w:rsidR="00487415">
        <w:t xml:space="preserve"> </w:t>
      </w:r>
      <w:r>
        <w:t>ca</w:t>
      </w:r>
      <w:r w:rsidR="00487415">
        <w:t xml:space="preserve"> </w:t>
      </w:r>
      <w:r>
        <w:t>fermierii</w:t>
      </w:r>
      <w:r w:rsidR="00487415">
        <w:t xml:space="preserve"> </w:t>
      </w:r>
      <w:r>
        <w:t>europeni</w:t>
      </w:r>
      <w:r w:rsidR="00487415">
        <w:t xml:space="preserve"> </w:t>
      </w:r>
      <w:r>
        <w:t>să</w:t>
      </w:r>
      <w:r w:rsidR="00487415">
        <w:t xml:space="preserve"> </w:t>
      </w:r>
      <w:r>
        <w:t>poată,</w:t>
      </w:r>
      <w:r w:rsidR="00487415">
        <w:t xml:space="preserve"> </w:t>
      </w:r>
      <w:r>
        <w:t>în</w:t>
      </w:r>
      <w:r w:rsidR="00487415">
        <w:t xml:space="preserve"> </w:t>
      </w:r>
      <w:r>
        <w:t>continuare,</w:t>
      </w:r>
      <w:r w:rsidR="00487415">
        <w:t xml:space="preserve"> </w:t>
      </w:r>
      <w:r>
        <w:t>să-și</w:t>
      </w:r>
      <w:r w:rsidR="00487415">
        <w:t xml:space="preserve"> </w:t>
      </w:r>
      <w:r>
        <w:t>dezvolta</w:t>
      </w:r>
      <w:r w:rsidR="00487415">
        <w:t xml:space="preserve"> </w:t>
      </w:r>
      <w:r>
        <w:t>activitățile.</w:t>
      </w:r>
    </w:p>
    <w:p w14:paraId="66F5CE41" w14:textId="5799B2AA" w:rsidR="00D43A2F" w:rsidRPr="00D43A2F" w:rsidRDefault="0008242A" w:rsidP="0008242A">
      <w:r>
        <w:t>La</w:t>
      </w:r>
      <w:r w:rsidR="00487415">
        <w:t xml:space="preserve"> </w:t>
      </w:r>
      <w:r>
        <w:t>întrevedere</w:t>
      </w:r>
      <w:r w:rsidR="00487415">
        <w:t xml:space="preserve"> </w:t>
      </w:r>
      <w:r>
        <w:t>a</w:t>
      </w:r>
      <w:r w:rsidR="00487415">
        <w:t xml:space="preserve"> </w:t>
      </w:r>
      <w:r>
        <w:t>participat</w:t>
      </w:r>
      <w:r w:rsidR="00487415">
        <w:t xml:space="preserve"> </w:t>
      </w:r>
      <w:r>
        <w:t>și</w:t>
      </w:r>
      <w:r w:rsidR="00487415">
        <w:t xml:space="preserve"> </w:t>
      </w:r>
      <w:r>
        <w:t>ministrul</w:t>
      </w:r>
      <w:r w:rsidR="00487415">
        <w:t xml:space="preserve"> </w:t>
      </w:r>
      <w:r>
        <w:t>Agriculturii</w:t>
      </w:r>
      <w:r w:rsidR="00487415">
        <w:t xml:space="preserve"> </w:t>
      </w:r>
      <w:r>
        <w:t>și</w:t>
      </w:r>
      <w:r w:rsidR="00487415">
        <w:t xml:space="preserve"> </w:t>
      </w:r>
      <w:r>
        <w:t>Dezvoltării</w:t>
      </w:r>
      <w:r w:rsidR="00487415">
        <w:t xml:space="preserve"> </w:t>
      </w:r>
      <w:r>
        <w:t>Rurale,</w:t>
      </w:r>
      <w:r w:rsidR="00487415">
        <w:t xml:space="preserve"> </w:t>
      </w:r>
      <w:r>
        <w:t>Florin</w:t>
      </w:r>
      <w:r w:rsidR="00487415">
        <w:t xml:space="preserve"> </w:t>
      </w:r>
      <w:r>
        <w:t>Barbu.</w:t>
      </w:r>
    </w:p>
    <w:p w14:paraId="61240877" w14:textId="3E65B1E5" w:rsidR="00D43A2F" w:rsidRDefault="00D43A2F" w:rsidP="00D43A2F">
      <w:pPr>
        <w:pStyle w:val="separatorarticole"/>
      </w:pPr>
      <w:r>
        <w:t>*</w:t>
      </w:r>
    </w:p>
    <w:p w14:paraId="140A177F" w14:textId="452E83DE" w:rsidR="00D43A2F" w:rsidRDefault="00D43A2F" w:rsidP="00D43A2F">
      <w:pPr>
        <w:pStyle w:val="TitluArticolinINFOUE"/>
      </w:pPr>
      <w:bookmarkStart w:id="127" w:name="_Toc167086310"/>
      <w:r w:rsidRPr="00D43A2F">
        <w:t>Mesajul</w:t>
      </w:r>
      <w:r w:rsidR="00487415">
        <w:t xml:space="preserve"> </w:t>
      </w:r>
      <w:r w:rsidRPr="00D43A2F">
        <w:t>premierului</w:t>
      </w:r>
      <w:r w:rsidR="00487415">
        <w:t xml:space="preserve"> </w:t>
      </w:r>
      <w:r w:rsidRPr="00D43A2F">
        <w:t>Marcel</w:t>
      </w:r>
      <w:r w:rsidR="00487415">
        <w:t xml:space="preserve"> </w:t>
      </w:r>
      <w:r w:rsidRPr="00D43A2F">
        <w:t>Ciolacu</w:t>
      </w:r>
      <w:r w:rsidR="00487415">
        <w:t xml:space="preserve"> </w:t>
      </w:r>
      <w:r w:rsidRPr="00D43A2F">
        <w:t>transmis</w:t>
      </w:r>
      <w:r w:rsidR="00487415">
        <w:t xml:space="preserve"> </w:t>
      </w:r>
      <w:r w:rsidRPr="00D43A2F">
        <w:t>în</w:t>
      </w:r>
      <w:r w:rsidR="00487415">
        <w:t xml:space="preserve"> </w:t>
      </w:r>
      <w:r w:rsidRPr="00D43A2F">
        <w:t>cadrul</w:t>
      </w:r>
      <w:r w:rsidR="00487415">
        <w:t xml:space="preserve"> </w:t>
      </w:r>
      <w:r w:rsidRPr="00D43A2F">
        <w:t>evenimentului</w:t>
      </w:r>
      <w:r w:rsidR="00487415">
        <w:t xml:space="preserve"> </w:t>
      </w:r>
      <w:r w:rsidRPr="00D43A2F">
        <w:t>de</w:t>
      </w:r>
      <w:r w:rsidR="00487415">
        <w:t xml:space="preserve"> </w:t>
      </w:r>
      <w:r w:rsidRPr="00D43A2F">
        <w:t>lansare</w:t>
      </w:r>
      <w:r w:rsidR="00487415">
        <w:t xml:space="preserve"> </w:t>
      </w:r>
      <w:r w:rsidRPr="00D43A2F">
        <w:t>a</w:t>
      </w:r>
      <w:r w:rsidR="00487415">
        <w:t xml:space="preserve"> </w:t>
      </w:r>
      <w:r w:rsidRPr="00D43A2F">
        <w:t>Strategiei</w:t>
      </w:r>
      <w:r w:rsidR="00487415">
        <w:t xml:space="preserve"> </w:t>
      </w:r>
      <w:r w:rsidRPr="00D43A2F">
        <w:t>naționale</w:t>
      </w:r>
      <w:r w:rsidR="00487415">
        <w:t xml:space="preserve"> </w:t>
      </w:r>
      <w:r w:rsidRPr="00D43A2F">
        <w:t>împotriva</w:t>
      </w:r>
      <w:r w:rsidR="00487415">
        <w:t xml:space="preserve"> </w:t>
      </w:r>
      <w:r w:rsidRPr="00D43A2F">
        <w:t>traficului</w:t>
      </w:r>
      <w:r w:rsidR="00487415">
        <w:t xml:space="preserve"> </w:t>
      </w:r>
      <w:r w:rsidRPr="00D43A2F">
        <w:t>de</w:t>
      </w:r>
      <w:r w:rsidR="00487415">
        <w:t xml:space="preserve"> </w:t>
      </w:r>
      <w:r w:rsidRPr="00D43A2F">
        <w:t>persoane</w:t>
      </w:r>
      <w:r w:rsidR="00487415">
        <w:t xml:space="preserve"> </w:t>
      </w:r>
      <w:r w:rsidRPr="00D43A2F">
        <w:t>pentru</w:t>
      </w:r>
      <w:r w:rsidR="00487415">
        <w:t xml:space="preserve"> </w:t>
      </w:r>
      <w:r w:rsidRPr="00D43A2F">
        <w:t>perioada</w:t>
      </w:r>
      <w:r w:rsidR="00487415">
        <w:t xml:space="preserve"> </w:t>
      </w:r>
      <w:r w:rsidRPr="00D43A2F">
        <w:t>2024-2028</w:t>
      </w:r>
      <w:bookmarkEnd w:id="127"/>
    </w:p>
    <w:p w14:paraId="2009E0FD" w14:textId="79129C99" w:rsidR="00D43A2F" w:rsidRPr="00D43A2F" w:rsidRDefault="00D43A2F" w:rsidP="00D43A2F">
      <w:r w:rsidRPr="00D43A2F">
        <w:t>„Excelențele</w:t>
      </w:r>
      <w:r w:rsidR="00487415">
        <w:t xml:space="preserve"> </w:t>
      </w:r>
      <w:r w:rsidRPr="00D43A2F">
        <w:t>voastre,</w:t>
      </w:r>
      <w:r w:rsidR="00487415">
        <w:t xml:space="preserve"> </w:t>
      </w:r>
      <w:r w:rsidRPr="00D43A2F">
        <w:t>doamnă</w:t>
      </w:r>
      <w:r w:rsidR="00487415">
        <w:t xml:space="preserve"> </w:t>
      </w:r>
      <w:r w:rsidRPr="00D43A2F">
        <w:t>ministru,</w:t>
      </w:r>
      <w:r w:rsidR="00487415">
        <w:t xml:space="preserve"> </w:t>
      </w:r>
      <w:r w:rsidRPr="00D43A2F">
        <w:t>doamnelor</w:t>
      </w:r>
      <w:r w:rsidR="00487415">
        <w:t xml:space="preserve"> </w:t>
      </w:r>
      <w:r w:rsidRPr="00D43A2F">
        <w:t>și</w:t>
      </w:r>
      <w:r w:rsidR="00487415">
        <w:t xml:space="preserve"> </w:t>
      </w:r>
      <w:r w:rsidRPr="00D43A2F">
        <w:t>domnilor</w:t>
      </w:r>
      <w:r w:rsidR="00487415">
        <w:t xml:space="preserve"> </w:t>
      </w:r>
      <w:r w:rsidRPr="00D43A2F">
        <w:t>secretari</w:t>
      </w:r>
      <w:r w:rsidR="00487415">
        <w:t xml:space="preserve"> </w:t>
      </w:r>
      <w:r w:rsidRPr="00D43A2F">
        <w:t>de</w:t>
      </w:r>
      <w:r w:rsidR="00487415">
        <w:t xml:space="preserve"> </w:t>
      </w:r>
      <w:r w:rsidRPr="00D43A2F">
        <w:t>stat</w:t>
      </w:r>
      <w:r w:rsidR="00487415">
        <w:t xml:space="preserve"> </w:t>
      </w:r>
      <w:r w:rsidRPr="00D43A2F">
        <w:t>îmi</w:t>
      </w:r>
      <w:r w:rsidR="00487415">
        <w:t xml:space="preserve"> </w:t>
      </w:r>
      <w:r w:rsidRPr="00D43A2F">
        <w:t>voi</w:t>
      </w:r>
      <w:r w:rsidR="00487415">
        <w:t xml:space="preserve"> </w:t>
      </w:r>
      <w:r w:rsidRPr="00D43A2F">
        <w:t>concentra</w:t>
      </w:r>
      <w:r w:rsidR="00487415">
        <w:t xml:space="preserve"> </w:t>
      </w:r>
      <w:r w:rsidRPr="00D43A2F">
        <w:t>mesajul</w:t>
      </w:r>
      <w:r w:rsidR="00487415">
        <w:t xml:space="preserve"> </w:t>
      </w:r>
      <w:r w:rsidRPr="00D43A2F">
        <w:t>pe</w:t>
      </w:r>
      <w:r w:rsidR="00487415">
        <w:t xml:space="preserve"> </w:t>
      </w:r>
      <w:r w:rsidRPr="00D43A2F">
        <w:t>două</w:t>
      </w:r>
      <w:r w:rsidR="00487415">
        <w:t xml:space="preserve"> </w:t>
      </w:r>
      <w:r w:rsidRPr="00D43A2F">
        <w:t>estimări</w:t>
      </w:r>
      <w:r w:rsidR="00487415">
        <w:t xml:space="preserve"> </w:t>
      </w:r>
      <w:r w:rsidRPr="00D43A2F">
        <w:t>referitoare</w:t>
      </w:r>
      <w:r w:rsidR="00487415">
        <w:t xml:space="preserve"> </w:t>
      </w:r>
      <w:r w:rsidRPr="00D43A2F">
        <w:t>la</w:t>
      </w:r>
      <w:r w:rsidR="00487415">
        <w:t xml:space="preserve"> </w:t>
      </w:r>
      <w:r w:rsidRPr="00D43A2F">
        <w:t>traficul</w:t>
      </w:r>
      <w:r w:rsidR="00487415">
        <w:t xml:space="preserve"> </w:t>
      </w:r>
      <w:r w:rsidRPr="00D43A2F">
        <w:t>de</w:t>
      </w:r>
      <w:r w:rsidR="00487415">
        <w:t xml:space="preserve"> </w:t>
      </w:r>
      <w:r w:rsidRPr="00D43A2F">
        <w:t>persoane.</w:t>
      </w:r>
      <w:r w:rsidR="00487415">
        <w:t xml:space="preserve"> </w:t>
      </w:r>
      <w:r w:rsidRPr="00D43A2F">
        <w:t>Știu</w:t>
      </w:r>
      <w:r w:rsidR="00487415">
        <w:t xml:space="preserve"> </w:t>
      </w:r>
      <w:r w:rsidRPr="00D43A2F">
        <w:t>că</w:t>
      </w:r>
      <w:r w:rsidR="00487415">
        <w:t xml:space="preserve"> </w:t>
      </w:r>
      <w:r w:rsidRPr="00D43A2F">
        <w:t>cifrele</w:t>
      </w:r>
      <w:r w:rsidR="00487415">
        <w:t xml:space="preserve"> </w:t>
      </w:r>
      <w:r w:rsidRPr="00D43A2F">
        <w:t>pot</w:t>
      </w:r>
      <w:r w:rsidR="00487415">
        <w:t xml:space="preserve"> </w:t>
      </w:r>
      <w:r w:rsidRPr="00D43A2F">
        <w:t>fi</w:t>
      </w:r>
      <w:r w:rsidR="00487415">
        <w:t xml:space="preserve"> </w:t>
      </w:r>
      <w:r w:rsidRPr="00D43A2F">
        <w:t>considerate</w:t>
      </w:r>
      <w:r w:rsidR="00487415">
        <w:t xml:space="preserve"> </w:t>
      </w:r>
      <w:r w:rsidRPr="00D43A2F">
        <w:t>aride,</w:t>
      </w:r>
      <w:r w:rsidR="00487415">
        <w:t xml:space="preserve"> </w:t>
      </w:r>
      <w:r w:rsidRPr="00D43A2F">
        <w:t>uneori</w:t>
      </w:r>
      <w:r w:rsidR="00487415">
        <w:t xml:space="preserve"> </w:t>
      </w:r>
      <w:r w:rsidRPr="00D43A2F">
        <w:t>golite</w:t>
      </w:r>
      <w:r w:rsidR="00487415">
        <w:t xml:space="preserve"> </w:t>
      </w:r>
      <w:r w:rsidRPr="00D43A2F">
        <w:t>de</w:t>
      </w:r>
      <w:r w:rsidR="00487415">
        <w:t xml:space="preserve"> </w:t>
      </w:r>
      <w:r w:rsidRPr="00D43A2F">
        <w:t>trăire,</w:t>
      </w:r>
      <w:r w:rsidR="00487415">
        <w:t xml:space="preserve"> </w:t>
      </w:r>
      <w:r w:rsidRPr="00D43A2F">
        <w:t>dar</w:t>
      </w:r>
      <w:r w:rsidR="00487415">
        <w:t xml:space="preserve"> </w:t>
      </w:r>
      <w:r w:rsidRPr="00D43A2F">
        <w:t>implicațiile</w:t>
      </w:r>
      <w:r w:rsidR="00487415">
        <w:t xml:space="preserve"> </w:t>
      </w:r>
      <w:r w:rsidRPr="00D43A2F">
        <w:t>din</w:t>
      </w:r>
      <w:r w:rsidR="00487415">
        <w:t xml:space="preserve"> </w:t>
      </w:r>
      <w:r w:rsidRPr="00D43A2F">
        <w:t>spatele</w:t>
      </w:r>
      <w:r w:rsidR="00487415">
        <w:t xml:space="preserve"> </w:t>
      </w:r>
      <w:r w:rsidRPr="00D43A2F">
        <w:t>acestor</w:t>
      </w:r>
      <w:r w:rsidR="00487415">
        <w:t xml:space="preserve"> </w:t>
      </w:r>
      <w:r w:rsidRPr="00D43A2F">
        <w:t>cifre</w:t>
      </w:r>
      <w:r w:rsidR="00487415">
        <w:t xml:space="preserve"> </w:t>
      </w:r>
      <w:r w:rsidRPr="00D43A2F">
        <w:t>nu</w:t>
      </w:r>
      <w:r w:rsidR="00487415">
        <w:t xml:space="preserve"> </w:t>
      </w:r>
      <w:r w:rsidRPr="00D43A2F">
        <w:t>ne</w:t>
      </w:r>
      <w:r w:rsidR="00487415">
        <w:t xml:space="preserve"> </w:t>
      </w:r>
      <w:r w:rsidRPr="00D43A2F">
        <w:t>pot</w:t>
      </w:r>
      <w:r w:rsidR="00487415">
        <w:t xml:space="preserve"> </w:t>
      </w:r>
      <w:r w:rsidRPr="00D43A2F">
        <w:t>lăsa</w:t>
      </w:r>
      <w:r w:rsidR="00487415">
        <w:t xml:space="preserve"> </w:t>
      </w:r>
      <w:r w:rsidRPr="00D43A2F">
        <w:t>indiferenți.</w:t>
      </w:r>
      <w:r w:rsidR="00487415">
        <w:t xml:space="preserve"> </w:t>
      </w:r>
    </w:p>
    <w:p w14:paraId="36091789" w14:textId="75E50A86" w:rsidR="00D43A2F" w:rsidRPr="00D43A2F" w:rsidRDefault="00D43A2F" w:rsidP="00D43A2F">
      <w:r w:rsidRPr="00D43A2F">
        <w:t>În</w:t>
      </w:r>
      <w:r w:rsidR="00487415">
        <w:t xml:space="preserve"> </w:t>
      </w:r>
      <w:r w:rsidRPr="00D43A2F">
        <w:t>fiecare</w:t>
      </w:r>
      <w:r w:rsidR="00487415">
        <w:t xml:space="preserve"> </w:t>
      </w:r>
      <w:r w:rsidRPr="00D43A2F">
        <w:t>zi,</w:t>
      </w:r>
      <w:r w:rsidR="00487415">
        <w:t xml:space="preserve"> </w:t>
      </w:r>
      <w:r w:rsidRPr="00D43A2F">
        <w:t>la</w:t>
      </w:r>
      <w:r w:rsidR="00487415">
        <w:t xml:space="preserve"> </w:t>
      </w:r>
      <w:r w:rsidRPr="00D43A2F">
        <w:t>nivel</w:t>
      </w:r>
      <w:r w:rsidR="00487415">
        <w:t xml:space="preserve"> </w:t>
      </w:r>
      <w:r w:rsidRPr="00D43A2F">
        <w:t>mondial,</w:t>
      </w:r>
      <w:r w:rsidR="00487415">
        <w:t xml:space="preserve"> </w:t>
      </w:r>
      <w:r w:rsidRPr="00D43A2F">
        <w:t>există</w:t>
      </w:r>
      <w:r w:rsidR="00487415">
        <w:t xml:space="preserve"> </w:t>
      </w:r>
      <w:r w:rsidRPr="00D43A2F">
        <w:t>50</w:t>
      </w:r>
      <w:r w:rsidR="00487415">
        <w:t xml:space="preserve"> </w:t>
      </w:r>
      <w:r w:rsidRPr="00D43A2F">
        <w:t>de</w:t>
      </w:r>
      <w:r w:rsidR="00487415">
        <w:t xml:space="preserve"> </w:t>
      </w:r>
      <w:r w:rsidRPr="00D43A2F">
        <w:t>milioane</w:t>
      </w:r>
      <w:r w:rsidR="00487415">
        <w:t xml:space="preserve"> </w:t>
      </w:r>
      <w:r w:rsidRPr="00D43A2F">
        <w:t>de</w:t>
      </w:r>
      <w:r w:rsidR="00487415">
        <w:t xml:space="preserve"> </w:t>
      </w:r>
      <w:r w:rsidRPr="00D43A2F">
        <w:t>persoane</w:t>
      </w:r>
      <w:r w:rsidR="00487415">
        <w:t xml:space="preserve"> </w:t>
      </w:r>
      <w:r w:rsidRPr="00D43A2F">
        <w:t>care</w:t>
      </w:r>
      <w:r w:rsidR="00487415">
        <w:t xml:space="preserve"> </w:t>
      </w:r>
      <w:r w:rsidRPr="00D43A2F">
        <w:t>trăiesc</w:t>
      </w:r>
      <w:r w:rsidR="00487415">
        <w:t xml:space="preserve"> </w:t>
      </w:r>
      <w:r w:rsidRPr="00D43A2F">
        <w:t>sub</w:t>
      </w:r>
      <w:r w:rsidR="00487415">
        <w:t xml:space="preserve"> </w:t>
      </w:r>
      <w:r w:rsidRPr="00D43A2F">
        <w:t>controlul</w:t>
      </w:r>
      <w:r w:rsidR="00487415">
        <w:t xml:space="preserve"> </w:t>
      </w:r>
      <w:r w:rsidRPr="00D43A2F">
        <w:t>traficanților</w:t>
      </w:r>
      <w:r w:rsidR="00487415">
        <w:t xml:space="preserve"> </w:t>
      </w:r>
      <w:r w:rsidRPr="00D43A2F">
        <w:t>de</w:t>
      </w:r>
      <w:r w:rsidR="00487415">
        <w:t xml:space="preserve"> </w:t>
      </w:r>
      <w:r w:rsidRPr="00D43A2F">
        <w:t>persoane</w:t>
      </w:r>
      <w:r w:rsidR="00487415">
        <w:t xml:space="preserve"> </w:t>
      </w:r>
      <w:r w:rsidRPr="00D43A2F">
        <w:t>și</w:t>
      </w:r>
      <w:r w:rsidR="00487415">
        <w:t xml:space="preserve"> </w:t>
      </w:r>
      <w:r w:rsidRPr="00D43A2F">
        <w:t>sunt</w:t>
      </w:r>
      <w:r w:rsidR="00487415">
        <w:t xml:space="preserve"> </w:t>
      </w:r>
      <w:r w:rsidRPr="00D43A2F">
        <w:t>exploatate</w:t>
      </w:r>
      <w:r w:rsidR="00487415">
        <w:t xml:space="preserve"> </w:t>
      </w:r>
      <w:r w:rsidRPr="00D43A2F">
        <w:t>de</w:t>
      </w:r>
      <w:r w:rsidR="00487415">
        <w:t xml:space="preserve"> </w:t>
      </w:r>
      <w:r w:rsidRPr="00D43A2F">
        <w:t>către</w:t>
      </w:r>
      <w:r w:rsidR="00487415">
        <w:t xml:space="preserve"> </w:t>
      </w:r>
      <w:r w:rsidRPr="00D43A2F">
        <w:t>aceștia.</w:t>
      </w:r>
      <w:r w:rsidR="00487415">
        <w:t xml:space="preserve"> </w:t>
      </w:r>
      <w:r w:rsidRPr="00D43A2F">
        <w:t>Semenii</w:t>
      </w:r>
      <w:r w:rsidR="00487415">
        <w:t xml:space="preserve"> </w:t>
      </w:r>
      <w:r w:rsidRPr="00D43A2F">
        <w:t>noștri,</w:t>
      </w:r>
      <w:r w:rsidR="00487415">
        <w:t xml:space="preserve"> </w:t>
      </w:r>
      <w:r w:rsidRPr="00D43A2F">
        <w:t>copii,</w:t>
      </w:r>
      <w:r w:rsidR="00487415">
        <w:t xml:space="preserve"> </w:t>
      </w:r>
      <w:r w:rsidRPr="00D43A2F">
        <w:t>tineri,</w:t>
      </w:r>
      <w:r w:rsidR="00487415">
        <w:t xml:space="preserve"> </w:t>
      </w:r>
      <w:r w:rsidRPr="00D43A2F">
        <w:t>adulți</w:t>
      </w:r>
      <w:r w:rsidR="00487415">
        <w:t xml:space="preserve"> </w:t>
      </w:r>
      <w:r w:rsidRPr="00D43A2F">
        <w:t>sau</w:t>
      </w:r>
      <w:r w:rsidR="00487415">
        <w:t xml:space="preserve"> </w:t>
      </w:r>
      <w:r w:rsidRPr="00D43A2F">
        <w:t>bătrâni,</w:t>
      </w:r>
      <w:r w:rsidR="00487415">
        <w:t xml:space="preserve"> </w:t>
      </w:r>
      <w:r w:rsidRPr="00D43A2F">
        <w:t>femei</w:t>
      </w:r>
      <w:r w:rsidR="00487415">
        <w:t xml:space="preserve"> </w:t>
      </w:r>
      <w:r w:rsidRPr="00D43A2F">
        <w:t>sau</w:t>
      </w:r>
      <w:r w:rsidR="00487415">
        <w:t xml:space="preserve"> </w:t>
      </w:r>
      <w:r w:rsidRPr="00D43A2F">
        <w:t>bărbați,</w:t>
      </w:r>
      <w:r w:rsidR="00487415">
        <w:t xml:space="preserve"> </w:t>
      </w:r>
      <w:r w:rsidRPr="00D43A2F">
        <w:t>deopotrivă,</w:t>
      </w:r>
      <w:r w:rsidR="00487415">
        <w:t xml:space="preserve"> </w:t>
      </w:r>
      <w:r w:rsidRPr="00D43A2F">
        <w:t>sunt</w:t>
      </w:r>
      <w:r w:rsidR="00487415">
        <w:t xml:space="preserve"> </w:t>
      </w:r>
      <w:r w:rsidRPr="00D43A2F">
        <w:t>deturnați</w:t>
      </w:r>
      <w:r w:rsidR="00487415">
        <w:t xml:space="preserve"> </w:t>
      </w:r>
      <w:r w:rsidRPr="00D43A2F">
        <w:t>de</w:t>
      </w:r>
      <w:r w:rsidR="00487415">
        <w:t xml:space="preserve"> </w:t>
      </w:r>
      <w:r w:rsidRPr="00D43A2F">
        <w:t>la</w:t>
      </w:r>
      <w:r w:rsidR="00487415">
        <w:t xml:space="preserve"> </w:t>
      </w:r>
      <w:r w:rsidRPr="00D43A2F">
        <w:t>condiția</w:t>
      </w:r>
      <w:r w:rsidR="00487415">
        <w:t xml:space="preserve"> </w:t>
      </w:r>
      <w:r w:rsidRPr="00D43A2F">
        <w:t>lor</w:t>
      </w:r>
      <w:r w:rsidR="00487415">
        <w:t xml:space="preserve"> </w:t>
      </w:r>
      <w:r w:rsidRPr="00D43A2F">
        <w:t>umană</w:t>
      </w:r>
      <w:r w:rsidR="00487415">
        <w:t xml:space="preserve"> </w:t>
      </w:r>
      <w:r w:rsidRPr="00D43A2F">
        <w:t>și</w:t>
      </w:r>
      <w:r w:rsidR="00487415">
        <w:t xml:space="preserve"> </w:t>
      </w:r>
      <w:r w:rsidRPr="00D43A2F">
        <w:t>de</w:t>
      </w:r>
      <w:r w:rsidR="00487415">
        <w:t xml:space="preserve"> </w:t>
      </w:r>
      <w:r w:rsidRPr="00D43A2F">
        <w:t>la</w:t>
      </w:r>
      <w:r w:rsidR="00487415">
        <w:t xml:space="preserve"> </w:t>
      </w:r>
      <w:r w:rsidRPr="00D43A2F">
        <w:t>interesele</w:t>
      </w:r>
      <w:r w:rsidR="00487415">
        <w:t xml:space="preserve"> </w:t>
      </w:r>
      <w:r w:rsidRPr="00D43A2F">
        <w:t>lor</w:t>
      </w:r>
      <w:r w:rsidR="00487415">
        <w:t xml:space="preserve"> </w:t>
      </w:r>
      <w:r w:rsidRPr="00D43A2F">
        <w:t>zilnice</w:t>
      </w:r>
      <w:r w:rsidR="00487415">
        <w:t xml:space="preserve"> </w:t>
      </w:r>
      <w:r w:rsidRPr="00D43A2F">
        <w:t>pentru</w:t>
      </w:r>
      <w:r w:rsidR="00487415">
        <w:t xml:space="preserve"> </w:t>
      </w:r>
      <w:r w:rsidRPr="00D43A2F">
        <w:t>interesele</w:t>
      </w:r>
      <w:r w:rsidR="00487415">
        <w:t xml:space="preserve"> </w:t>
      </w:r>
      <w:r w:rsidRPr="00D43A2F">
        <w:t>josnice</w:t>
      </w:r>
      <w:r w:rsidR="00487415">
        <w:t xml:space="preserve"> </w:t>
      </w:r>
      <w:r w:rsidRPr="00D43A2F">
        <w:t>ale</w:t>
      </w:r>
      <w:r w:rsidR="00487415">
        <w:t xml:space="preserve"> </w:t>
      </w:r>
      <w:r w:rsidRPr="00D43A2F">
        <w:t>traficanților.</w:t>
      </w:r>
    </w:p>
    <w:p w14:paraId="15D8C381" w14:textId="31B5BB09" w:rsidR="00D43A2F" w:rsidRPr="00D43A2F" w:rsidRDefault="00D43A2F" w:rsidP="00D43A2F">
      <w:r w:rsidRPr="00D43A2F">
        <w:t>Desigur,</w:t>
      </w:r>
      <w:r w:rsidR="00487415">
        <w:t xml:space="preserve"> </w:t>
      </w:r>
      <w:r w:rsidRPr="00D43A2F">
        <w:t>astfel</w:t>
      </w:r>
      <w:r w:rsidR="00487415">
        <w:t xml:space="preserve"> </w:t>
      </w:r>
      <w:r w:rsidRPr="00D43A2F">
        <w:t>de</w:t>
      </w:r>
      <w:r w:rsidR="00487415">
        <w:t xml:space="preserve"> </w:t>
      </w:r>
      <w:r w:rsidRPr="00D43A2F">
        <w:t>cifre</w:t>
      </w:r>
      <w:r w:rsidR="00487415">
        <w:t xml:space="preserve"> </w:t>
      </w:r>
      <w:r w:rsidRPr="00D43A2F">
        <w:t>ne</w:t>
      </w:r>
      <w:r w:rsidR="00487415">
        <w:t xml:space="preserve"> </w:t>
      </w:r>
      <w:r w:rsidRPr="00D43A2F">
        <w:t>alarmează,</w:t>
      </w:r>
      <w:r w:rsidR="00487415">
        <w:t xml:space="preserve"> </w:t>
      </w:r>
      <w:r w:rsidRPr="00D43A2F">
        <w:t>însă</w:t>
      </w:r>
      <w:r w:rsidR="00487415">
        <w:t xml:space="preserve"> </w:t>
      </w:r>
      <w:r w:rsidRPr="00D43A2F">
        <w:t>mai</w:t>
      </w:r>
      <w:r w:rsidR="00487415">
        <w:t xml:space="preserve"> </w:t>
      </w:r>
      <w:r w:rsidRPr="00D43A2F">
        <w:t>impresionante</w:t>
      </w:r>
      <w:r w:rsidR="00487415">
        <w:t xml:space="preserve"> </w:t>
      </w:r>
      <w:r w:rsidRPr="00D43A2F">
        <w:t>sunt</w:t>
      </w:r>
      <w:r w:rsidR="00487415">
        <w:t xml:space="preserve"> </w:t>
      </w:r>
      <w:r w:rsidRPr="00D43A2F">
        <w:t>dramele</w:t>
      </w:r>
      <w:r w:rsidR="00487415">
        <w:t xml:space="preserve"> </w:t>
      </w:r>
      <w:r w:rsidRPr="00D43A2F">
        <w:t>trăite</w:t>
      </w:r>
      <w:r w:rsidR="00487415">
        <w:t xml:space="preserve"> </w:t>
      </w:r>
      <w:r w:rsidRPr="00D43A2F">
        <w:t>de</w:t>
      </w:r>
      <w:r w:rsidR="00487415">
        <w:t xml:space="preserve"> </w:t>
      </w:r>
      <w:r w:rsidRPr="00D43A2F">
        <w:t>victime</w:t>
      </w:r>
      <w:r w:rsidR="00487415">
        <w:t xml:space="preserve"> </w:t>
      </w:r>
      <w:r w:rsidRPr="00D43A2F">
        <w:t>și</w:t>
      </w:r>
      <w:r w:rsidR="00487415">
        <w:t xml:space="preserve"> </w:t>
      </w:r>
      <w:r w:rsidRPr="00D43A2F">
        <w:t>de</w:t>
      </w:r>
      <w:r w:rsidR="00487415">
        <w:t xml:space="preserve"> </w:t>
      </w:r>
      <w:r w:rsidRPr="00D43A2F">
        <w:t>cei</w:t>
      </w:r>
      <w:r w:rsidR="00487415">
        <w:t xml:space="preserve"> </w:t>
      </w:r>
      <w:r w:rsidRPr="00D43A2F">
        <w:t>apropiați</w:t>
      </w:r>
      <w:r w:rsidR="00487415">
        <w:t xml:space="preserve"> </w:t>
      </w:r>
      <w:r w:rsidRPr="00D43A2F">
        <w:t>lor.</w:t>
      </w:r>
      <w:r w:rsidR="00487415">
        <w:t xml:space="preserve"> </w:t>
      </w:r>
      <w:r w:rsidRPr="00D43A2F">
        <w:t>Numeroase</w:t>
      </w:r>
      <w:r w:rsidR="00487415">
        <w:t xml:space="preserve"> </w:t>
      </w:r>
      <w:r w:rsidRPr="00D43A2F">
        <w:t>vieți</w:t>
      </w:r>
      <w:r w:rsidR="00487415">
        <w:t xml:space="preserve"> </w:t>
      </w:r>
      <w:r w:rsidRPr="00D43A2F">
        <w:t>sunt</w:t>
      </w:r>
      <w:r w:rsidR="00487415">
        <w:t xml:space="preserve"> </w:t>
      </w:r>
      <w:r w:rsidRPr="00D43A2F">
        <w:t>afectate</w:t>
      </w:r>
      <w:r w:rsidR="00487415">
        <w:t xml:space="preserve"> </w:t>
      </w:r>
      <w:r w:rsidRPr="00D43A2F">
        <w:t>pe</w:t>
      </w:r>
      <w:r w:rsidR="00487415">
        <w:t xml:space="preserve"> </w:t>
      </w:r>
      <w:r w:rsidRPr="00D43A2F">
        <w:t>termen</w:t>
      </w:r>
      <w:r w:rsidR="00487415">
        <w:t xml:space="preserve"> </w:t>
      </w:r>
      <w:r w:rsidRPr="00D43A2F">
        <w:t>lung</w:t>
      </w:r>
      <w:r w:rsidR="00487415">
        <w:t xml:space="preserve"> </w:t>
      </w:r>
      <w:r w:rsidRPr="00D43A2F">
        <w:t>iar</w:t>
      </w:r>
      <w:r w:rsidR="00487415">
        <w:t xml:space="preserve"> </w:t>
      </w:r>
      <w:r w:rsidRPr="00D43A2F">
        <w:t>altele</w:t>
      </w:r>
      <w:r w:rsidR="00487415">
        <w:t xml:space="preserve"> </w:t>
      </w:r>
      <w:r w:rsidRPr="00D43A2F">
        <w:t>pentru</w:t>
      </w:r>
      <w:r w:rsidR="00487415">
        <w:t xml:space="preserve"> </w:t>
      </w:r>
      <w:r w:rsidRPr="00D43A2F">
        <w:t>totdeauna.</w:t>
      </w:r>
    </w:p>
    <w:p w14:paraId="37D0F272" w14:textId="23392DF6" w:rsidR="00D43A2F" w:rsidRPr="00D43A2F" w:rsidRDefault="00D43A2F" w:rsidP="00D43A2F">
      <w:r w:rsidRPr="00D43A2F">
        <w:t>Pentru</w:t>
      </w:r>
      <w:r w:rsidR="00487415">
        <w:t xml:space="preserve"> </w:t>
      </w:r>
      <w:r w:rsidRPr="00D43A2F">
        <w:t>o</w:t>
      </w:r>
      <w:r w:rsidR="00487415">
        <w:t xml:space="preserve"> </w:t>
      </w:r>
      <w:r w:rsidRPr="00D43A2F">
        <w:t>bună</w:t>
      </w:r>
      <w:r w:rsidR="00487415">
        <w:t xml:space="preserve"> </w:t>
      </w:r>
      <w:r w:rsidRPr="00D43A2F">
        <w:t>percepție</w:t>
      </w:r>
      <w:r w:rsidR="00487415">
        <w:t xml:space="preserve"> </w:t>
      </w:r>
      <w:r w:rsidRPr="00D43A2F">
        <w:t>asupra</w:t>
      </w:r>
      <w:r w:rsidR="00487415">
        <w:t xml:space="preserve"> </w:t>
      </w:r>
      <w:r w:rsidRPr="00D43A2F">
        <w:t>fenomenului,</w:t>
      </w:r>
      <w:r w:rsidR="00487415">
        <w:t xml:space="preserve"> </w:t>
      </w:r>
      <w:r w:rsidRPr="00D43A2F">
        <w:t>voi</w:t>
      </w:r>
      <w:r w:rsidR="00487415">
        <w:t xml:space="preserve"> </w:t>
      </w:r>
      <w:r w:rsidRPr="00D43A2F">
        <w:t>preciza</w:t>
      </w:r>
      <w:r w:rsidR="00487415">
        <w:t xml:space="preserve"> </w:t>
      </w:r>
      <w:r w:rsidRPr="00D43A2F">
        <w:t>că</w:t>
      </w:r>
      <w:r w:rsidR="00487415">
        <w:t xml:space="preserve"> </w:t>
      </w:r>
      <w:r w:rsidRPr="00D43A2F">
        <w:t>în</w:t>
      </w:r>
      <w:r w:rsidR="00487415">
        <w:t xml:space="preserve"> </w:t>
      </w:r>
      <w:r w:rsidRPr="00D43A2F">
        <w:t>urma</w:t>
      </w:r>
      <w:r w:rsidR="00487415">
        <w:t xml:space="preserve"> </w:t>
      </w:r>
      <w:r w:rsidRPr="00D43A2F">
        <w:t>exploatării</w:t>
      </w:r>
      <w:r w:rsidR="00487415">
        <w:t xml:space="preserve"> </w:t>
      </w:r>
      <w:r w:rsidRPr="00D43A2F">
        <w:t>acestor</w:t>
      </w:r>
      <w:r w:rsidR="00487415">
        <w:t xml:space="preserve"> </w:t>
      </w:r>
      <w:r w:rsidRPr="00D43A2F">
        <w:t>oameni,</w:t>
      </w:r>
      <w:r w:rsidR="00487415">
        <w:t xml:space="preserve"> </w:t>
      </w:r>
      <w:r w:rsidRPr="00D43A2F">
        <w:t>câștigul</w:t>
      </w:r>
      <w:r w:rsidR="00487415">
        <w:t xml:space="preserve"> </w:t>
      </w:r>
      <w:r w:rsidRPr="00D43A2F">
        <w:t>anual</w:t>
      </w:r>
      <w:r w:rsidR="00487415">
        <w:t xml:space="preserve"> </w:t>
      </w:r>
      <w:r w:rsidRPr="00D43A2F">
        <w:t>al</w:t>
      </w:r>
      <w:r w:rsidR="00487415">
        <w:t xml:space="preserve"> </w:t>
      </w:r>
      <w:r w:rsidRPr="00D43A2F">
        <w:t>traficanților</w:t>
      </w:r>
      <w:r w:rsidR="00487415">
        <w:t xml:space="preserve"> </w:t>
      </w:r>
      <w:r w:rsidRPr="00D43A2F">
        <w:t>depășește</w:t>
      </w:r>
      <w:r w:rsidR="00487415">
        <w:t xml:space="preserve"> </w:t>
      </w:r>
      <w:r w:rsidRPr="00D43A2F">
        <w:t>la</w:t>
      </w:r>
      <w:r w:rsidR="00487415">
        <w:t xml:space="preserve"> </w:t>
      </w:r>
      <w:r w:rsidRPr="00D43A2F">
        <w:t>nivel</w:t>
      </w:r>
      <w:r w:rsidR="00487415">
        <w:t xml:space="preserve"> </w:t>
      </w:r>
      <w:r w:rsidRPr="00D43A2F">
        <w:t>global</w:t>
      </w:r>
      <w:r w:rsidR="00487415">
        <w:t xml:space="preserve"> </w:t>
      </w:r>
      <w:r w:rsidRPr="00D43A2F">
        <w:t>estimarea</w:t>
      </w:r>
      <w:r w:rsidR="00487415">
        <w:t xml:space="preserve"> </w:t>
      </w:r>
      <w:r w:rsidRPr="00D43A2F">
        <w:t>pentru</w:t>
      </w:r>
      <w:r w:rsidR="00487415">
        <w:t xml:space="preserve"> </w:t>
      </w:r>
      <w:r w:rsidRPr="00D43A2F">
        <w:t>2022,</w:t>
      </w:r>
      <w:r w:rsidR="00487415">
        <w:t xml:space="preserve"> </w:t>
      </w:r>
      <w:r w:rsidRPr="00D43A2F">
        <w:t>peste</w:t>
      </w:r>
      <w:r w:rsidR="00487415">
        <w:t xml:space="preserve"> </w:t>
      </w:r>
      <w:r w:rsidRPr="00D43A2F">
        <w:t>150</w:t>
      </w:r>
      <w:r w:rsidR="00487415">
        <w:t xml:space="preserve"> </w:t>
      </w:r>
      <w:r w:rsidRPr="00D43A2F">
        <w:t>de</w:t>
      </w:r>
      <w:r w:rsidR="00487415">
        <w:t xml:space="preserve"> </w:t>
      </w:r>
      <w:r w:rsidRPr="00D43A2F">
        <w:t>miliarde</w:t>
      </w:r>
      <w:r w:rsidR="00487415">
        <w:t xml:space="preserve"> </w:t>
      </w:r>
      <w:r w:rsidRPr="00D43A2F">
        <w:t>de</w:t>
      </w:r>
      <w:r w:rsidR="00487415">
        <w:t xml:space="preserve"> </w:t>
      </w:r>
      <w:r w:rsidRPr="00D43A2F">
        <w:t>dolari</w:t>
      </w:r>
      <w:r w:rsidR="00487415">
        <w:t xml:space="preserve"> </w:t>
      </w:r>
      <w:r w:rsidRPr="00D43A2F">
        <w:t>americani,</w:t>
      </w:r>
      <w:r w:rsidR="00487415">
        <w:t xml:space="preserve"> </w:t>
      </w:r>
      <w:r w:rsidRPr="00D43A2F">
        <w:t>sumă</w:t>
      </w:r>
      <w:r w:rsidR="00487415">
        <w:t xml:space="preserve"> </w:t>
      </w:r>
      <w:r w:rsidRPr="00D43A2F">
        <w:t>mai</w:t>
      </w:r>
      <w:r w:rsidR="00487415">
        <w:t xml:space="preserve"> </w:t>
      </w:r>
      <w:r w:rsidRPr="00D43A2F">
        <w:t>mare</w:t>
      </w:r>
      <w:r w:rsidR="00487415">
        <w:t xml:space="preserve"> </w:t>
      </w:r>
      <w:r w:rsidRPr="00D43A2F">
        <w:t>decât</w:t>
      </w:r>
      <w:r w:rsidR="00487415">
        <w:t xml:space="preserve"> </w:t>
      </w:r>
      <w:r w:rsidRPr="00D43A2F">
        <w:t>produsul</w:t>
      </w:r>
      <w:r w:rsidR="00487415">
        <w:t xml:space="preserve"> </w:t>
      </w:r>
      <w:r w:rsidRPr="00D43A2F">
        <w:t>a</w:t>
      </w:r>
      <w:r w:rsidR="00487415">
        <w:t xml:space="preserve"> </w:t>
      </w:r>
      <w:r w:rsidRPr="00D43A2F">
        <w:t>peste</w:t>
      </w:r>
      <w:r w:rsidR="00487415">
        <w:t xml:space="preserve"> </w:t>
      </w:r>
      <w:r w:rsidRPr="00D43A2F">
        <w:t>150</w:t>
      </w:r>
      <w:r w:rsidR="00487415">
        <w:t xml:space="preserve"> </w:t>
      </w:r>
      <w:r w:rsidRPr="00D43A2F">
        <w:t>de</w:t>
      </w:r>
      <w:r w:rsidR="00487415">
        <w:t xml:space="preserve"> </w:t>
      </w:r>
      <w:r w:rsidRPr="00D43A2F">
        <w:t>state</w:t>
      </w:r>
      <w:r w:rsidR="00487415">
        <w:t xml:space="preserve"> </w:t>
      </w:r>
      <w:r w:rsidRPr="00D43A2F">
        <w:t>din</w:t>
      </w:r>
      <w:r w:rsidR="00487415">
        <w:t xml:space="preserve"> </w:t>
      </w:r>
      <w:r w:rsidRPr="00D43A2F">
        <w:t>lume.</w:t>
      </w:r>
    </w:p>
    <w:p w14:paraId="65F1DD4C" w14:textId="522A4EE6" w:rsidR="00D43A2F" w:rsidRPr="00D43A2F" w:rsidRDefault="00D43A2F" w:rsidP="00D43A2F">
      <w:r w:rsidRPr="00D43A2F">
        <w:t>Acesta</w:t>
      </w:r>
      <w:r w:rsidR="00487415">
        <w:t xml:space="preserve"> </w:t>
      </w:r>
      <w:r w:rsidRPr="00D43A2F">
        <w:t>este</w:t>
      </w:r>
      <w:r w:rsidR="00487415">
        <w:t xml:space="preserve"> </w:t>
      </w:r>
      <w:r w:rsidRPr="00D43A2F">
        <w:t>nivelul</w:t>
      </w:r>
      <w:r w:rsidR="00487415">
        <w:t xml:space="preserve"> </w:t>
      </w:r>
      <w:r w:rsidRPr="00D43A2F">
        <w:t>resurselor</w:t>
      </w:r>
      <w:r w:rsidR="00487415">
        <w:t xml:space="preserve"> </w:t>
      </w:r>
      <w:r w:rsidRPr="00D43A2F">
        <w:t>care</w:t>
      </w:r>
      <w:r w:rsidR="00487415">
        <w:t xml:space="preserve"> </w:t>
      </w:r>
      <w:r w:rsidRPr="00D43A2F">
        <w:t>stau</w:t>
      </w:r>
      <w:r w:rsidR="00487415">
        <w:t xml:space="preserve"> </w:t>
      </w:r>
      <w:r w:rsidRPr="00D43A2F">
        <w:t>la</w:t>
      </w:r>
      <w:r w:rsidR="00487415">
        <w:t xml:space="preserve"> </w:t>
      </w:r>
      <w:r w:rsidRPr="00D43A2F">
        <w:t>dispoziția</w:t>
      </w:r>
      <w:r w:rsidR="00487415">
        <w:t xml:space="preserve"> </w:t>
      </w:r>
      <w:r w:rsidRPr="00D43A2F">
        <w:t>traficanților</w:t>
      </w:r>
      <w:r w:rsidR="00487415">
        <w:t xml:space="preserve"> </w:t>
      </w:r>
      <w:r w:rsidRPr="00D43A2F">
        <w:t>pentru</w:t>
      </w:r>
      <w:r w:rsidR="00487415">
        <w:t xml:space="preserve"> </w:t>
      </w:r>
      <w:r w:rsidRPr="00D43A2F">
        <w:t>organizarea</w:t>
      </w:r>
      <w:r w:rsidR="00487415">
        <w:t xml:space="preserve"> </w:t>
      </w:r>
      <w:r w:rsidRPr="00D43A2F">
        <w:t>și</w:t>
      </w:r>
      <w:r w:rsidR="00487415">
        <w:t xml:space="preserve"> </w:t>
      </w:r>
      <w:r w:rsidRPr="00D43A2F">
        <w:t>protecția</w:t>
      </w:r>
      <w:r w:rsidR="00487415">
        <w:t xml:space="preserve"> </w:t>
      </w:r>
      <w:r w:rsidRPr="00D43A2F">
        <w:t>activităților</w:t>
      </w:r>
      <w:r w:rsidR="00487415">
        <w:t xml:space="preserve"> </w:t>
      </w:r>
      <w:r w:rsidRPr="00D43A2F">
        <w:t>lor</w:t>
      </w:r>
      <w:r w:rsidR="00487415">
        <w:t xml:space="preserve"> </w:t>
      </w:r>
      <w:r w:rsidRPr="00D43A2F">
        <w:t>ilegale.</w:t>
      </w:r>
      <w:r w:rsidR="00487415">
        <w:t xml:space="preserve"> </w:t>
      </w:r>
      <w:r w:rsidRPr="00D43A2F">
        <w:t>Cu</w:t>
      </w:r>
      <w:r w:rsidR="00487415">
        <w:t xml:space="preserve"> </w:t>
      </w:r>
      <w:r w:rsidRPr="00D43A2F">
        <w:t>un</w:t>
      </w:r>
      <w:r w:rsidR="00487415">
        <w:t xml:space="preserve"> </w:t>
      </w:r>
      <w:r w:rsidRPr="00D43A2F">
        <w:t>inamic</w:t>
      </w:r>
      <w:r w:rsidR="00487415">
        <w:t xml:space="preserve"> </w:t>
      </w:r>
      <w:r w:rsidRPr="00D43A2F">
        <w:t>de</w:t>
      </w:r>
      <w:r w:rsidR="00487415">
        <w:t xml:space="preserve"> </w:t>
      </w:r>
      <w:r w:rsidRPr="00D43A2F">
        <w:t>acest</w:t>
      </w:r>
      <w:r w:rsidR="00487415">
        <w:t xml:space="preserve"> </w:t>
      </w:r>
      <w:r w:rsidRPr="00D43A2F">
        <w:t>calibru</w:t>
      </w:r>
      <w:r w:rsidR="00487415">
        <w:t xml:space="preserve"> </w:t>
      </w:r>
      <w:r w:rsidRPr="00D43A2F">
        <w:t>se</w:t>
      </w:r>
      <w:r w:rsidR="00487415">
        <w:t xml:space="preserve"> </w:t>
      </w:r>
      <w:r w:rsidRPr="00D43A2F">
        <w:t>confruntă</w:t>
      </w:r>
      <w:r w:rsidR="00487415">
        <w:t xml:space="preserve"> </w:t>
      </w:r>
      <w:r w:rsidRPr="00D43A2F">
        <w:t>astăzi</w:t>
      </w:r>
      <w:r w:rsidR="00487415">
        <w:t xml:space="preserve"> </w:t>
      </w:r>
      <w:r w:rsidRPr="00D43A2F">
        <w:t>statele</w:t>
      </w:r>
      <w:r w:rsidR="00487415">
        <w:t xml:space="preserve"> </w:t>
      </w:r>
      <w:r w:rsidRPr="00D43A2F">
        <w:t>în</w:t>
      </w:r>
      <w:r w:rsidR="00487415">
        <w:t xml:space="preserve"> </w:t>
      </w:r>
      <w:r w:rsidRPr="00D43A2F">
        <w:t>eforturile</w:t>
      </w:r>
      <w:r w:rsidR="00487415">
        <w:t xml:space="preserve"> </w:t>
      </w:r>
      <w:r w:rsidRPr="00D43A2F">
        <w:t>lor</w:t>
      </w:r>
      <w:r w:rsidR="00487415">
        <w:t xml:space="preserve"> </w:t>
      </w:r>
      <w:r w:rsidRPr="00D43A2F">
        <w:t>de</w:t>
      </w:r>
      <w:r w:rsidR="00487415">
        <w:t xml:space="preserve"> </w:t>
      </w:r>
      <w:r w:rsidRPr="00D43A2F">
        <w:t>a</w:t>
      </w:r>
      <w:r w:rsidR="00487415">
        <w:t xml:space="preserve"> </w:t>
      </w:r>
      <w:r w:rsidRPr="00D43A2F">
        <w:t>combate</w:t>
      </w:r>
      <w:r w:rsidR="00487415">
        <w:t xml:space="preserve"> </w:t>
      </w:r>
      <w:r w:rsidRPr="00D43A2F">
        <w:t>traficul</w:t>
      </w:r>
      <w:r w:rsidR="00487415">
        <w:t xml:space="preserve"> </w:t>
      </w:r>
      <w:r w:rsidRPr="00D43A2F">
        <w:t>de</w:t>
      </w:r>
      <w:r w:rsidR="00487415">
        <w:t xml:space="preserve"> </w:t>
      </w:r>
      <w:r w:rsidRPr="00D43A2F">
        <w:t>ființe</w:t>
      </w:r>
      <w:r w:rsidR="00487415">
        <w:t xml:space="preserve"> </w:t>
      </w:r>
      <w:r w:rsidRPr="00D43A2F">
        <w:t>umane.</w:t>
      </w:r>
    </w:p>
    <w:p w14:paraId="0AC39D4E" w14:textId="2077FD0D" w:rsidR="00D43A2F" w:rsidRPr="00D43A2F" w:rsidRDefault="00D43A2F" w:rsidP="00D43A2F">
      <w:r w:rsidRPr="00D43A2F">
        <w:t>Simplu</w:t>
      </w:r>
      <w:r w:rsidR="00487415">
        <w:t xml:space="preserve"> </w:t>
      </w:r>
      <w:r w:rsidRPr="00D43A2F">
        <w:t>fapt</w:t>
      </w:r>
      <w:r w:rsidR="00487415">
        <w:t xml:space="preserve"> </w:t>
      </w:r>
      <w:r w:rsidRPr="00D43A2F">
        <w:t>că</w:t>
      </w:r>
      <w:r w:rsidR="00487415">
        <w:t xml:space="preserve"> </w:t>
      </w:r>
      <w:r w:rsidRPr="00D43A2F">
        <w:t>într-o</w:t>
      </w:r>
      <w:r w:rsidR="00487415">
        <w:t xml:space="preserve"> </w:t>
      </w:r>
      <w:r w:rsidRPr="00D43A2F">
        <w:t>societate</w:t>
      </w:r>
      <w:r w:rsidR="00487415">
        <w:t xml:space="preserve"> </w:t>
      </w:r>
      <w:r w:rsidRPr="00D43A2F">
        <w:t>modernă</w:t>
      </w:r>
      <w:r w:rsidR="00487415">
        <w:t xml:space="preserve"> </w:t>
      </w:r>
      <w:r w:rsidRPr="00D43A2F">
        <w:t>atât</w:t>
      </w:r>
      <w:r w:rsidR="00487415">
        <w:t xml:space="preserve"> </w:t>
      </w:r>
      <w:r w:rsidRPr="00D43A2F">
        <w:t>de</w:t>
      </w:r>
      <w:r w:rsidR="00487415">
        <w:t xml:space="preserve"> </w:t>
      </w:r>
      <w:r w:rsidRPr="00D43A2F">
        <w:t>avansată</w:t>
      </w:r>
      <w:r w:rsidR="00487415">
        <w:t xml:space="preserve"> </w:t>
      </w:r>
      <w:r w:rsidRPr="00D43A2F">
        <w:t>în</w:t>
      </w:r>
      <w:r w:rsidR="00487415">
        <w:t xml:space="preserve"> </w:t>
      </w:r>
      <w:r w:rsidRPr="00D43A2F">
        <w:t>toate</w:t>
      </w:r>
      <w:r w:rsidR="00487415">
        <w:t xml:space="preserve"> </w:t>
      </w:r>
      <w:r w:rsidRPr="00D43A2F">
        <w:t>domeniile</w:t>
      </w:r>
      <w:r w:rsidR="00487415">
        <w:t xml:space="preserve"> </w:t>
      </w:r>
      <w:r w:rsidRPr="00D43A2F">
        <w:t>mai</w:t>
      </w:r>
      <w:r w:rsidR="00487415">
        <w:t xml:space="preserve"> </w:t>
      </w:r>
      <w:r w:rsidRPr="00D43A2F">
        <w:t>avem</w:t>
      </w:r>
      <w:r w:rsidR="00487415">
        <w:t xml:space="preserve"> </w:t>
      </w:r>
      <w:r w:rsidRPr="00D43A2F">
        <w:t>încă</w:t>
      </w:r>
      <w:r w:rsidR="00487415">
        <w:t xml:space="preserve"> </w:t>
      </w:r>
      <w:r w:rsidRPr="00D43A2F">
        <w:t>motive</w:t>
      </w:r>
      <w:r w:rsidR="00487415">
        <w:t xml:space="preserve"> </w:t>
      </w:r>
      <w:r w:rsidRPr="00D43A2F">
        <w:t>să</w:t>
      </w:r>
      <w:r w:rsidR="00487415">
        <w:t xml:space="preserve"> </w:t>
      </w:r>
      <w:r w:rsidRPr="00D43A2F">
        <w:t>discutăm</w:t>
      </w:r>
      <w:r w:rsidR="00487415">
        <w:t xml:space="preserve"> </w:t>
      </w:r>
      <w:r w:rsidRPr="00D43A2F">
        <w:t>despre</w:t>
      </w:r>
      <w:r w:rsidR="00487415">
        <w:t xml:space="preserve"> </w:t>
      </w:r>
      <w:r w:rsidRPr="00D43A2F">
        <w:t>această</w:t>
      </w:r>
      <w:r w:rsidR="00487415">
        <w:t xml:space="preserve"> </w:t>
      </w:r>
      <w:r w:rsidRPr="00D43A2F">
        <w:t>formă</w:t>
      </w:r>
      <w:r w:rsidR="00487415">
        <w:t xml:space="preserve"> </w:t>
      </w:r>
      <w:r w:rsidRPr="00D43A2F">
        <w:t>de</w:t>
      </w:r>
      <w:r w:rsidR="00487415">
        <w:t xml:space="preserve"> </w:t>
      </w:r>
      <w:r w:rsidRPr="00D43A2F">
        <w:t>sclavie</w:t>
      </w:r>
      <w:r w:rsidR="00487415">
        <w:t xml:space="preserve"> </w:t>
      </w:r>
      <w:r w:rsidRPr="00D43A2F">
        <w:t>modernă</w:t>
      </w:r>
      <w:r w:rsidR="00487415">
        <w:t xml:space="preserve"> </w:t>
      </w:r>
      <w:r w:rsidRPr="00D43A2F">
        <w:t>este</w:t>
      </w:r>
      <w:r w:rsidR="00487415">
        <w:t xml:space="preserve"> </w:t>
      </w:r>
      <w:r w:rsidRPr="00D43A2F">
        <w:t>de</w:t>
      </w:r>
      <w:r w:rsidR="00487415">
        <w:t xml:space="preserve"> </w:t>
      </w:r>
      <w:r w:rsidRPr="00D43A2F">
        <w:t>natură</w:t>
      </w:r>
      <w:r w:rsidR="00487415">
        <w:t xml:space="preserve"> </w:t>
      </w:r>
      <w:r w:rsidRPr="00D43A2F">
        <w:t>să</w:t>
      </w:r>
      <w:r w:rsidR="00487415">
        <w:t xml:space="preserve"> </w:t>
      </w:r>
      <w:r w:rsidRPr="00D43A2F">
        <w:t>lezeze</w:t>
      </w:r>
      <w:r w:rsidR="00487415">
        <w:t xml:space="preserve"> </w:t>
      </w:r>
      <w:r w:rsidRPr="00D43A2F">
        <w:t>demnitatea</w:t>
      </w:r>
      <w:r w:rsidR="00487415">
        <w:t xml:space="preserve"> </w:t>
      </w:r>
      <w:r w:rsidRPr="00D43A2F">
        <w:t>umană</w:t>
      </w:r>
      <w:r w:rsidR="00487415">
        <w:t xml:space="preserve"> </w:t>
      </w:r>
      <w:r w:rsidRPr="00D43A2F">
        <w:t>a</w:t>
      </w:r>
      <w:r w:rsidR="00487415">
        <w:t xml:space="preserve"> </w:t>
      </w:r>
      <w:r w:rsidRPr="00D43A2F">
        <w:t>oricărei</w:t>
      </w:r>
      <w:r w:rsidR="00487415">
        <w:t xml:space="preserve"> </w:t>
      </w:r>
      <w:r w:rsidRPr="00D43A2F">
        <w:t>persoane</w:t>
      </w:r>
      <w:r w:rsidR="00487415">
        <w:t xml:space="preserve"> </w:t>
      </w:r>
      <w:r w:rsidRPr="00D43A2F">
        <w:t>de</w:t>
      </w:r>
      <w:r w:rsidR="00487415">
        <w:t xml:space="preserve"> </w:t>
      </w:r>
      <w:r w:rsidRPr="00D43A2F">
        <w:t>bună</w:t>
      </w:r>
      <w:r w:rsidR="00487415">
        <w:t xml:space="preserve"> </w:t>
      </w:r>
      <w:r w:rsidRPr="00D43A2F">
        <w:t>credință.</w:t>
      </w:r>
    </w:p>
    <w:p w14:paraId="0D767402" w14:textId="235B575D" w:rsidR="00D43A2F" w:rsidRPr="00D43A2F" w:rsidRDefault="00D43A2F" w:rsidP="00D43A2F">
      <w:r w:rsidRPr="00D43A2F">
        <w:lastRenderedPageBreak/>
        <w:t>Fenomenul</w:t>
      </w:r>
      <w:r w:rsidR="00487415">
        <w:t xml:space="preserve"> </w:t>
      </w:r>
      <w:r w:rsidRPr="00D43A2F">
        <w:t>fiind</w:t>
      </w:r>
      <w:r w:rsidR="00487415">
        <w:t xml:space="preserve"> </w:t>
      </w:r>
      <w:r w:rsidRPr="00D43A2F">
        <w:t>deja</w:t>
      </w:r>
      <w:r w:rsidR="00487415">
        <w:t xml:space="preserve"> </w:t>
      </w:r>
      <w:r w:rsidRPr="00D43A2F">
        <w:t>acutizat,</w:t>
      </w:r>
      <w:r w:rsidR="00487415">
        <w:t xml:space="preserve"> </w:t>
      </w:r>
      <w:r w:rsidRPr="00D43A2F">
        <w:t>vremea</w:t>
      </w:r>
      <w:r w:rsidR="00487415">
        <w:t xml:space="preserve"> </w:t>
      </w:r>
      <w:r w:rsidRPr="00D43A2F">
        <w:t>medaliilor</w:t>
      </w:r>
      <w:r w:rsidR="00487415">
        <w:t xml:space="preserve"> </w:t>
      </w:r>
      <w:r w:rsidRPr="00D43A2F">
        <w:t>și</w:t>
      </w:r>
      <w:r w:rsidR="00487415">
        <w:t xml:space="preserve"> </w:t>
      </w:r>
      <w:r w:rsidRPr="00D43A2F">
        <w:t>felicitărilor</w:t>
      </w:r>
      <w:r w:rsidR="00487415">
        <w:t xml:space="preserve"> </w:t>
      </w:r>
      <w:r w:rsidRPr="00D43A2F">
        <w:t>a</w:t>
      </w:r>
      <w:r w:rsidR="00487415">
        <w:t xml:space="preserve"> </w:t>
      </w:r>
      <w:r w:rsidRPr="00D43A2F">
        <w:t>trecut,</w:t>
      </w:r>
      <w:r w:rsidR="00487415">
        <w:t xml:space="preserve"> </w:t>
      </w:r>
      <w:r w:rsidRPr="00D43A2F">
        <w:t>iar</w:t>
      </w:r>
      <w:r w:rsidR="00487415">
        <w:t xml:space="preserve"> </w:t>
      </w:r>
      <w:r w:rsidRPr="00D43A2F">
        <w:t>stoparea</w:t>
      </w:r>
      <w:r w:rsidR="00487415">
        <w:t xml:space="preserve"> </w:t>
      </w:r>
      <w:r w:rsidRPr="00D43A2F">
        <w:t>lui</w:t>
      </w:r>
      <w:r w:rsidR="00487415">
        <w:t xml:space="preserve"> </w:t>
      </w:r>
      <w:r w:rsidRPr="00D43A2F">
        <w:t>a</w:t>
      </w:r>
      <w:r w:rsidR="00487415">
        <w:t xml:space="preserve"> </w:t>
      </w:r>
      <w:r w:rsidRPr="00D43A2F">
        <w:t>devenit</w:t>
      </w:r>
      <w:r w:rsidR="00487415">
        <w:t xml:space="preserve"> </w:t>
      </w:r>
      <w:r w:rsidRPr="00D43A2F">
        <w:t>o</w:t>
      </w:r>
      <w:r w:rsidR="00487415">
        <w:t xml:space="preserve"> </w:t>
      </w:r>
      <w:r w:rsidRPr="00D43A2F">
        <w:t>obligație</w:t>
      </w:r>
      <w:r w:rsidR="00487415">
        <w:t xml:space="preserve"> </w:t>
      </w:r>
      <w:r w:rsidRPr="00D43A2F">
        <w:t>la</w:t>
      </w:r>
      <w:r w:rsidR="00487415">
        <w:t xml:space="preserve"> </w:t>
      </w:r>
      <w:r w:rsidRPr="00D43A2F">
        <w:t>nivel</w:t>
      </w:r>
      <w:r w:rsidR="00487415">
        <w:t xml:space="preserve"> </w:t>
      </w:r>
      <w:r w:rsidRPr="00D43A2F">
        <w:t>de</w:t>
      </w:r>
      <w:r w:rsidR="00487415">
        <w:t xml:space="preserve"> </w:t>
      </w:r>
      <w:r w:rsidRPr="00D43A2F">
        <w:t>bază,</w:t>
      </w:r>
      <w:r w:rsidR="00487415">
        <w:t xml:space="preserve"> </w:t>
      </w:r>
      <w:r w:rsidRPr="00D43A2F">
        <w:t>o</w:t>
      </w:r>
      <w:r w:rsidR="00487415">
        <w:t xml:space="preserve"> </w:t>
      </w:r>
      <w:r w:rsidRPr="00D43A2F">
        <w:t>obligație</w:t>
      </w:r>
      <w:r w:rsidR="00487415">
        <w:t xml:space="preserve"> </w:t>
      </w:r>
      <w:r w:rsidRPr="00D43A2F">
        <w:t>primară,</w:t>
      </w:r>
      <w:r w:rsidR="00487415">
        <w:t xml:space="preserve"> </w:t>
      </w:r>
      <w:r w:rsidRPr="00D43A2F">
        <w:t>dacă</w:t>
      </w:r>
      <w:r w:rsidR="00487415">
        <w:t xml:space="preserve"> </w:t>
      </w:r>
      <w:r w:rsidRPr="00D43A2F">
        <w:t>pot</w:t>
      </w:r>
      <w:r w:rsidR="00487415">
        <w:t xml:space="preserve"> </w:t>
      </w:r>
      <w:r w:rsidRPr="00D43A2F">
        <w:t>spune</w:t>
      </w:r>
      <w:r w:rsidR="00487415">
        <w:t xml:space="preserve"> </w:t>
      </w:r>
      <w:r w:rsidRPr="00D43A2F">
        <w:t>așa,</w:t>
      </w:r>
      <w:r w:rsidR="00487415">
        <w:t xml:space="preserve"> </w:t>
      </w:r>
      <w:r w:rsidRPr="00D43A2F">
        <w:t>iar</w:t>
      </w:r>
      <w:r w:rsidR="00487415">
        <w:t xml:space="preserve"> </w:t>
      </w:r>
      <w:r w:rsidRPr="00D43A2F">
        <w:t>responsabilitatea</w:t>
      </w:r>
      <w:r w:rsidR="00487415">
        <w:t xml:space="preserve"> </w:t>
      </w:r>
      <w:r w:rsidRPr="00D43A2F">
        <w:t>ne</w:t>
      </w:r>
      <w:r w:rsidR="00487415">
        <w:t xml:space="preserve"> </w:t>
      </w:r>
      <w:r w:rsidRPr="00D43A2F">
        <w:t>aparține</w:t>
      </w:r>
      <w:r w:rsidR="00487415">
        <w:t xml:space="preserve"> </w:t>
      </w:r>
      <w:r w:rsidRPr="00D43A2F">
        <w:t>nouă</w:t>
      </w:r>
      <w:r w:rsidR="00487415">
        <w:t xml:space="preserve"> </w:t>
      </w:r>
      <w:r w:rsidRPr="00D43A2F">
        <w:t>tuturor.</w:t>
      </w:r>
    </w:p>
    <w:p w14:paraId="144D2CD2" w14:textId="032DB135" w:rsidR="00D43A2F" w:rsidRPr="00D43A2F" w:rsidRDefault="00D43A2F" w:rsidP="00D43A2F">
      <w:r w:rsidRPr="00D43A2F">
        <w:t>Din</w:t>
      </w:r>
      <w:r w:rsidR="00487415">
        <w:t xml:space="preserve"> </w:t>
      </w:r>
      <w:r w:rsidRPr="00D43A2F">
        <w:t>păcate,</w:t>
      </w:r>
      <w:r w:rsidR="00487415">
        <w:t xml:space="preserve"> </w:t>
      </w:r>
      <w:r w:rsidRPr="00D43A2F">
        <w:t>și</w:t>
      </w:r>
      <w:r w:rsidR="00487415">
        <w:t xml:space="preserve"> </w:t>
      </w:r>
      <w:r w:rsidRPr="00D43A2F">
        <w:t>România</w:t>
      </w:r>
      <w:r w:rsidR="00487415">
        <w:t xml:space="preserve"> </w:t>
      </w:r>
      <w:r w:rsidRPr="00D43A2F">
        <w:t>este</w:t>
      </w:r>
      <w:r w:rsidR="00487415">
        <w:t xml:space="preserve"> </w:t>
      </w:r>
      <w:r w:rsidRPr="00D43A2F">
        <w:t>pe</w:t>
      </w:r>
      <w:r w:rsidR="00487415">
        <w:t xml:space="preserve"> </w:t>
      </w:r>
      <w:r w:rsidRPr="00D43A2F">
        <w:t>harta</w:t>
      </w:r>
      <w:r w:rsidR="00487415">
        <w:t xml:space="preserve"> </w:t>
      </w:r>
      <w:r w:rsidRPr="00D43A2F">
        <w:t>traficanților</w:t>
      </w:r>
      <w:r w:rsidR="00487415">
        <w:t xml:space="preserve"> </w:t>
      </w:r>
      <w:r w:rsidRPr="00D43A2F">
        <w:t>de</w:t>
      </w:r>
      <w:r w:rsidR="00487415">
        <w:t xml:space="preserve"> </w:t>
      </w:r>
      <w:r w:rsidRPr="00D43A2F">
        <w:t>persoane,</w:t>
      </w:r>
      <w:r w:rsidR="00487415">
        <w:t xml:space="preserve"> </w:t>
      </w:r>
      <w:r w:rsidRPr="00D43A2F">
        <w:t>fiind</w:t>
      </w:r>
      <w:r w:rsidR="00487415">
        <w:t xml:space="preserve"> </w:t>
      </w:r>
      <w:r w:rsidRPr="00D43A2F">
        <w:t>recunoscut</w:t>
      </w:r>
      <w:r w:rsidR="00487415">
        <w:t xml:space="preserve"> </w:t>
      </w:r>
      <w:r w:rsidRPr="00D43A2F">
        <w:t>de</w:t>
      </w:r>
      <w:r w:rsidR="00487415">
        <w:t xml:space="preserve"> </w:t>
      </w:r>
      <w:r w:rsidRPr="00D43A2F">
        <w:t>aproape</w:t>
      </w:r>
      <w:r w:rsidR="00487415">
        <w:t xml:space="preserve"> </w:t>
      </w:r>
      <w:r w:rsidRPr="00D43A2F">
        <w:t>20</w:t>
      </w:r>
      <w:r w:rsidR="00487415">
        <w:t xml:space="preserve"> </w:t>
      </w:r>
      <w:r w:rsidRPr="00D43A2F">
        <w:t>de</w:t>
      </w:r>
      <w:r w:rsidR="00487415">
        <w:t xml:space="preserve"> </w:t>
      </w:r>
      <w:r w:rsidRPr="00D43A2F">
        <w:t>ani</w:t>
      </w:r>
      <w:r w:rsidR="00487415">
        <w:t xml:space="preserve"> </w:t>
      </w:r>
      <w:r w:rsidRPr="00D43A2F">
        <w:t>ca</w:t>
      </w:r>
      <w:r w:rsidR="00487415">
        <w:t xml:space="preserve"> </w:t>
      </w:r>
      <w:r w:rsidRPr="00D43A2F">
        <w:t>fiind</w:t>
      </w:r>
      <w:r w:rsidR="00487415">
        <w:t xml:space="preserve"> </w:t>
      </w:r>
      <w:r w:rsidRPr="00D43A2F">
        <w:t>unul</w:t>
      </w:r>
      <w:r w:rsidR="00487415">
        <w:t xml:space="preserve"> </w:t>
      </w:r>
      <w:r w:rsidRPr="00D43A2F">
        <w:t>dintre</w:t>
      </w:r>
      <w:r w:rsidR="00487415">
        <w:t xml:space="preserve"> </w:t>
      </w:r>
      <w:r w:rsidRPr="00D43A2F">
        <w:t>statele-sursă</w:t>
      </w:r>
      <w:r w:rsidR="00487415">
        <w:t xml:space="preserve"> </w:t>
      </w:r>
      <w:r w:rsidRPr="00D43A2F">
        <w:t>pentru</w:t>
      </w:r>
      <w:r w:rsidR="00487415">
        <w:t xml:space="preserve"> </w:t>
      </w:r>
      <w:r w:rsidRPr="00D43A2F">
        <w:t>victimele</w:t>
      </w:r>
      <w:r w:rsidR="00487415">
        <w:t xml:space="preserve"> </w:t>
      </w:r>
      <w:r w:rsidRPr="00D43A2F">
        <w:t>exploatate</w:t>
      </w:r>
      <w:r w:rsidR="00487415">
        <w:t xml:space="preserve"> </w:t>
      </w:r>
      <w:r w:rsidRPr="00D43A2F">
        <w:t>în</w:t>
      </w:r>
      <w:r w:rsidR="00487415">
        <w:t xml:space="preserve"> </w:t>
      </w:r>
      <w:r w:rsidRPr="00D43A2F">
        <w:t>Europa.</w:t>
      </w:r>
      <w:r w:rsidR="00487415">
        <w:t xml:space="preserve"> </w:t>
      </w:r>
      <w:r w:rsidRPr="00D43A2F">
        <w:t>Statisticile</w:t>
      </w:r>
      <w:r w:rsidR="00487415">
        <w:t xml:space="preserve"> </w:t>
      </w:r>
      <w:r w:rsidRPr="00D43A2F">
        <w:t>oficiale</w:t>
      </w:r>
      <w:r w:rsidR="00487415">
        <w:t xml:space="preserve"> </w:t>
      </w:r>
      <w:r w:rsidRPr="00D43A2F">
        <w:t>ale</w:t>
      </w:r>
      <w:r w:rsidR="00487415">
        <w:t xml:space="preserve"> </w:t>
      </w:r>
      <w:r w:rsidRPr="00D43A2F">
        <w:t>ultimilor</w:t>
      </w:r>
      <w:r w:rsidR="00487415">
        <w:t xml:space="preserve"> </w:t>
      </w:r>
      <w:r w:rsidRPr="00D43A2F">
        <w:t>ani</w:t>
      </w:r>
      <w:r w:rsidR="00487415">
        <w:t xml:space="preserve"> </w:t>
      </w:r>
      <w:r w:rsidRPr="00D43A2F">
        <w:t>ne</w:t>
      </w:r>
      <w:r w:rsidR="00487415">
        <w:t xml:space="preserve"> </w:t>
      </w:r>
      <w:r w:rsidRPr="00D43A2F">
        <w:t>arată</w:t>
      </w:r>
      <w:r w:rsidR="00487415">
        <w:t xml:space="preserve"> </w:t>
      </w:r>
      <w:r w:rsidRPr="00D43A2F">
        <w:t>că</w:t>
      </w:r>
      <w:r w:rsidR="00487415">
        <w:t xml:space="preserve"> </w:t>
      </w:r>
      <w:r w:rsidRPr="00D43A2F">
        <w:t>peste</w:t>
      </w:r>
      <w:r w:rsidR="00487415">
        <w:t xml:space="preserve"> </w:t>
      </w:r>
      <w:r w:rsidRPr="00D43A2F">
        <w:t>500</w:t>
      </w:r>
      <w:r w:rsidR="00487415">
        <w:t xml:space="preserve"> </w:t>
      </w:r>
      <w:r w:rsidRPr="00D43A2F">
        <w:t>de</w:t>
      </w:r>
      <w:r w:rsidR="00487415">
        <w:t xml:space="preserve"> </w:t>
      </w:r>
      <w:r w:rsidRPr="00D43A2F">
        <w:t>cetățeni</w:t>
      </w:r>
      <w:r w:rsidR="00487415">
        <w:t xml:space="preserve"> </w:t>
      </w:r>
      <w:r w:rsidRPr="00D43A2F">
        <w:t>români</w:t>
      </w:r>
      <w:r w:rsidR="00487415">
        <w:t xml:space="preserve"> </w:t>
      </w:r>
      <w:r w:rsidRPr="00D43A2F">
        <w:t>sunt</w:t>
      </w:r>
      <w:r w:rsidR="00487415">
        <w:t xml:space="preserve"> </w:t>
      </w:r>
      <w:r w:rsidRPr="00D43A2F">
        <w:t>identificați</w:t>
      </w:r>
      <w:r w:rsidR="00487415">
        <w:t xml:space="preserve"> </w:t>
      </w:r>
      <w:r w:rsidRPr="00D43A2F">
        <w:t>anual</w:t>
      </w:r>
      <w:r w:rsidR="00487415">
        <w:t xml:space="preserve"> </w:t>
      </w:r>
      <w:r w:rsidRPr="00D43A2F">
        <w:t>ca</w:t>
      </w:r>
      <w:r w:rsidR="00487415">
        <w:t xml:space="preserve"> </w:t>
      </w:r>
      <w:r w:rsidRPr="00D43A2F">
        <w:t>victime,</w:t>
      </w:r>
      <w:r w:rsidR="00487415">
        <w:t xml:space="preserve"> </w:t>
      </w:r>
      <w:r w:rsidRPr="00D43A2F">
        <w:t>iar</w:t>
      </w:r>
      <w:r w:rsidR="00487415">
        <w:t xml:space="preserve"> </w:t>
      </w:r>
      <w:r w:rsidRPr="00D43A2F">
        <w:t>cifra</w:t>
      </w:r>
      <w:r w:rsidR="00487415">
        <w:t xml:space="preserve"> </w:t>
      </w:r>
      <w:r w:rsidRPr="00D43A2F">
        <w:t>nu</w:t>
      </w:r>
      <w:r w:rsidR="00487415">
        <w:t xml:space="preserve"> </w:t>
      </w:r>
      <w:r w:rsidRPr="00D43A2F">
        <w:t>include</w:t>
      </w:r>
      <w:r w:rsidR="00487415">
        <w:t xml:space="preserve"> </w:t>
      </w:r>
      <w:r w:rsidRPr="00D43A2F">
        <w:t>persoanele</w:t>
      </w:r>
      <w:r w:rsidR="00487415">
        <w:t xml:space="preserve"> </w:t>
      </w:r>
      <w:r w:rsidRPr="00D43A2F">
        <w:t>aflate</w:t>
      </w:r>
      <w:r w:rsidR="00487415">
        <w:t xml:space="preserve"> </w:t>
      </w:r>
      <w:r w:rsidRPr="00D43A2F">
        <w:t>în</w:t>
      </w:r>
      <w:r w:rsidR="00487415">
        <w:t xml:space="preserve"> </w:t>
      </w:r>
      <w:r w:rsidRPr="00D43A2F">
        <w:t>situații</w:t>
      </w:r>
      <w:r w:rsidR="00487415">
        <w:t xml:space="preserve"> </w:t>
      </w:r>
      <w:r w:rsidRPr="00D43A2F">
        <w:t>de</w:t>
      </w:r>
      <w:r w:rsidR="00487415">
        <w:t xml:space="preserve"> </w:t>
      </w:r>
      <w:r w:rsidRPr="00D43A2F">
        <w:t>trafic,</w:t>
      </w:r>
      <w:r w:rsidR="00487415">
        <w:t xml:space="preserve"> </w:t>
      </w:r>
      <w:r w:rsidRPr="00D43A2F">
        <w:t>care</w:t>
      </w:r>
      <w:r w:rsidR="00487415">
        <w:t xml:space="preserve"> </w:t>
      </w:r>
      <w:r w:rsidRPr="00D43A2F">
        <w:t>nu</w:t>
      </w:r>
      <w:r w:rsidR="00487415">
        <w:t xml:space="preserve"> </w:t>
      </w:r>
      <w:r w:rsidRPr="00D43A2F">
        <w:t>se</w:t>
      </w:r>
      <w:r w:rsidR="00487415">
        <w:t xml:space="preserve"> </w:t>
      </w:r>
      <w:r w:rsidRPr="00D43A2F">
        <w:t>regăsesc</w:t>
      </w:r>
      <w:r w:rsidR="00487415">
        <w:t xml:space="preserve"> </w:t>
      </w:r>
      <w:r w:rsidRPr="00D43A2F">
        <w:t>în</w:t>
      </w:r>
      <w:r w:rsidR="00487415">
        <w:t xml:space="preserve"> </w:t>
      </w:r>
      <w:r w:rsidRPr="00D43A2F">
        <w:t>statisticile</w:t>
      </w:r>
      <w:r w:rsidR="00487415">
        <w:t xml:space="preserve"> </w:t>
      </w:r>
      <w:r w:rsidRPr="00D43A2F">
        <w:t>oficiale.</w:t>
      </w:r>
      <w:r w:rsidR="00487415">
        <w:t xml:space="preserve"> </w:t>
      </w:r>
      <w:r w:rsidRPr="00D43A2F">
        <w:t>Mai</w:t>
      </w:r>
      <w:r w:rsidR="00487415">
        <w:t xml:space="preserve"> </w:t>
      </w:r>
      <w:r w:rsidRPr="00D43A2F">
        <w:t>mult,</w:t>
      </w:r>
      <w:r w:rsidR="00487415">
        <w:t xml:space="preserve"> </w:t>
      </w:r>
      <w:r w:rsidRPr="00D43A2F">
        <w:t>aproximativ</w:t>
      </w:r>
      <w:r w:rsidR="00487415">
        <w:t xml:space="preserve"> </w:t>
      </w:r>
      <w:r w:rsidRPr="00D43A2F">
        <w:t>jumătate</w:t>
      </w:r>
      <w:r w:rsidR="00487415">
        <w:t xml:space="preserve"> </w:t>
      </w:r>
      <w:r w:rsidRPr="00D43A2F">
        <w:t>dintre</w:t>
      </w:r>
      <w:r w:rsidR="00487415">
        <w:t xml:space="preserve"> </w:t>
      </w:r>
      <w:r w:rsidRPr="00D43A2F">
        <w:t>victimele</w:t>
      </w:r>
      <w:r w:rsidR="00487415">
        <w:t xml:space="preserve"> </w:t>
      </w:r>
      <w:r w:rsidRPr="00D43A2F">
        <w:t>identificate</w:t>
      </w:r>
      <w:r w:rsidR="00487415">
        <w:t xml:space="preserve"> </w:t>
      </w:r>
      <w:r w:rsidRPr="00D43A2F">
        <w:t>sunt</w:t>
      </w:r>
      <w:r w:rsidR="00487415">
        <w:t xml:space="preserve"> </w:t>
      </w:r>
      <w:r w:rsidRPr="00D43A2F">
        <w:t>copii</w:t>
      </w:r>
      <w:r w:rsidR="00487415">
        <w:t xml:space="preserve"> </w:t>
      </w:r>
      <w:r w:rsidRPr="00D43A2F">
        <w:t>sau</w:t>
      </w:r>
      <w:r w:rsidR="00487415">
        <w:t xml:space="preserve"> </w:t>
      </w:r>
      <w:r w:rsidRPr="00D43A2F">
        <w:t>tineri,</w:t>
      </w:r>
      <w:r w:rsidR="00487415">
        <w:t xml:space="preserve"> </w:t>
      </w:r>
      <w:r w:rsidRPr="00D43A2F">
        <w:t>lucru</w:t>
      </w:r>
      <w:r w:rsidR="00487415">
        <w:t xml:space="preserve"> </w:t>
      </w:r>
      <w:r w:rsidRPr="00D43A2F">
        <w:t>care</w:t>
      </w:r>
      <w:r w:rsidR="00487415">
        <w:t xml:space="preserve"> </w:t>
      </w:r>
      <w:r w:rsidRPr="00D43A2F">
        <w:t>ne</w:t>
      </w:r>
      <w:r w:rsidR="00487415">
        <w:t xml:space="preserve"> </w:t>
      </w:r>
      <w:r w:rsidRPr="00D43A2F">
        <w:t>îngrijorează</w:t>
      </w:r>
      <w:r w:rsidR="00487415">
        <w:t xml:space="preserve"> </w:t>
      </w:r>
      <w:r w:rsidRPr="00D43A2F">
        <w:t>și</w:t>
      </w:r>
      <w:r w:rsidR="00487415">
        <w:t xml:space="preserve"> </w:t>
      </w:r>
      <w:r w:rsidRPr="00D43A2F">
        <w:t>mai</w:t>
      </w:r>
      <w:r w:rsidR="00487415">
        <w:t xml:space="preserve"> </w:t>
      </w:r>
      <w:r w:rsidRPr="00D43A2F">
        <w:t>mult.</w:t>
      </w:r>
    </w:p>
    <w:p w14:paraId="6FBD41B0" w14:textId="57ECF4AE" w:rsidR="00D43A2F" w:rsidRPr="00D43A2F" w:rsidRDefault="00D43A2F" w:rsidP="00D43A2F">
      <w:r w:rsidRPr="00D43A2F">
        <w:t>Raportându-ne</w:t>
      </w:r>
      <w:r w:rsidR="00487415">
        <w:t xml:space="preserve"> </w:t>
      </w:r>
      <w:r w:rsidRPr="00D43A2F">
        <w:t>la</w:t>
      </w:r>
      <w:r w:rsidR="00487415">
        <w:t xml:space="preserve"> </w:t>
      </w:r>
      <w:r w:rsidRPr="00D43A2F">
        <w:t>începutul</w:t>
      </w:r>
      <w:r w:rsidR="00487415">
        <w:t xml:space="preserve"> </w:t>
      </w:r>
      <w:r w:rsidRPr="00D43A2F">
        <w:t>anilor</w:t>
      </w:r>
      <w:r w:rsidR="00487415">
        <w:t xml:space="preserve"> </w:t>
      </w:r>
      <w:r w:rsidRPr="00D43A2F">
        <w:t>2000,</w:t>
      </w:r>
      <w:r w:rsidR="00487415">
        <w:t xml:space="preserve"> </w:t>
      </w:r>
      <w:r w:rsidRPr="00D43A2F">
        <w:t>România</w:t>
      </w:r>
      <w:r w:rsidR="00487415">
        <w:t xml:space="preserve"> </w:t>
      </w:r>
      <w:r w:rsidRPr="00D43A2F">
        <w:t>a</w:t>
      </w:r>
      <w:r w:rsidR="00487415">
        <w:t xml:space="preserve"> </w:t>
      </w:r>
      <w:r w:rsidRPr="00D43A2F">
        <w:t>progresat</w:t>
      </w:r>
      <w:r w:rsidR="00487415">
        <w:t xml:space="preserve"> </w:t>
      </w:r>
      <w:r w:rsidRPr="00D43A2F">
        <w:t>vizibil</w:t>
      </w:r>
      <w:r w:rsidR="00487415">
        <w:t xml:space="preserve"> </w:t>
      </w:r>
      <w:r w:rsidRPr="00D43A2F">
        <w:t>atât</w:t>
      </w:r>
      <w:r w:rsidR="00487415">
        <w:t xml:space="preserve"> </w:t>
      </w:r>
      <w:r w:rsidRPr="00D43A2F">
        <w:t>în</w:t>
      </w:r>
      <w:r w:rsidR="00487415">
        <w:t xml:space="preserve"> </w:t>
      </w:r>
      <w:r w:rsidRPr="00D43A2F">
        <w:t>crearea</w:t>
      </w:r>
      <w:r w:rsidR="00487415">
        <w:t xml:space="preserve"> </w:t>
      </w:r>
      <w:r w:rsidRPr="00D43A2F">
        <w:t>cadrului</w:t>
      </w:r>
      <w:r w:rsidR="00487415">
        <w:t xml:space="preserve"> </w:t>
      </w:r>
      <w:r w:rsidRPr="00D43A2F">
        <w:t>legal</w:t>
      </w:r>
      <w:r w:rsidR="00487415">
        <w:t xml:space="preserve"> </w:t>
      </w:r>
      <w:r w:rsidRPr="00D43A2F">
        <w:t>cât</w:t>
      </w:r>
      <w:r w:rsidR="00487415">
        <w:t xml:space="preserve"> </w:t>
      </w:r>
      <w:r w:rsidRPr="00D43A2F">
        <w:t>și</w:t>
      </w:r>
      <w:r w:rsidR="00487415">
        <w:t xml:space="preserve"> </w:t>
      </w:r>
      <w:r w:rsidRPr="00D43A2F">
        <w:t>în</w:t>
      </w:r>
      <w:r w:rsidR="00487415">
        <w:t xml:space="preserve"> </w:t>
      </w:r>
      <w:r w:rsidRPr="00D43A2F">
        <w:t>organizarea</w:t>
      </w:r>
      <w:r w:rsidR="00487415">
        <w:t xml:space="preserve"> </w:t>
      </w:r>
      <w:r w:rsidRPr="00D43A2F">
        <w:t>instituțională</w:t>
      </w:r>
      <w:r w:rsidR="00487415">
        <w:t xml:space="preserve"> </w:t>
      </w:r>
      <w:r w:rsidRPr="00D43A2F">
        <w:t>necesară</w:t>
      </w:r>
      <w:r w:rsidR="00487415">
        <w:t xml:space="preserve"> </w:t>
      </w:r>
      <w:r w:rsidRPr="00D43A2F">
        <w:t>în</w:t>
      </w:r>
      <w:r w:rsidR="00487415">
        <w:t xml:space="preserve"> </w:t>
      </w:r>
      <w:r w:rsidRPr="00D43A2F">
        <w:t>vederea</w:t>
      </w:r>
      <w:r w:rsidR="00487415">
        <w:t xml:space="preserve"> </w:t>
      </w:r>
      <w:r w:rsidRPr="00D43A2F">
        <w:t>contracarării</w:t>
      </w:r>
      <w:r w:rsidR="00487415">
        <w:t xml:space="preserve"> </w:t>
      </w:r>
      <w:r w:rsidRPr="00D43A2F">
        <w:t>traficului,</w:t>
      </w:r>
      <w:r w:rsidR="00487415">
        <w:t xml:space="preserve"> </w:t>
      </w:r>
      <w:r w:rsidRPr="00D43A2F">
        <w:t>atât</w:t>
      </w:r>
      <w:r w:rsidR="00487415">
        <w:t xml:space="preserve"> </w:t>
      </w:r>
      <w:r w:rsidRPr="00D43A2F">
        <w:t>la</w:t>
      </w:r>
      <w:r w:rsidR="00487415">
        <w:t xml:space="preserve"> </w:t>
      </w:r>
      <w:r w:rsidRPr="00D43A2F">
        <w:t>nivel</w:t>
      </w:r>
      <w:r w:rsidR="00487415">
        <w:t xml:space="preserve"> </w:t>
      </w:r>
      <w:r w:rsidRPr="00D43A2F">
        <w:t>operațional,</w:t>
      </w:r>
      <w:r w:rsidR="00487415">
        <w:t xml:space="preserve"> </w:t>
      </w:r>
      <w:r w:rsidRPr="00D43A2F">
        <w:t>sute</w:t>
      </w:r>
      <w:r w:rsidR="00487415">
        <w:t xml:space="preserve"> </w:t>
      </w:r>
      <w:r w:rsidRPr="00D43A2F">
        <w:t>de</w:t>
      </w:r>
      <w:r w:rsidR="00487415">
        <w:t xml:space="preserve"> </w:t>
      </w:r>
      <w:r w:rsidRPr="00D43A2F">
        <w:t>traficanți</w:t>
      </w:r>
      <w:r w:rsidR="00487415">
        <w:t xml:space="preserve"> </w:t>
      </w:r>
      <w:r w:rsidRPr="00D43A2F">
        <w:t>fiind</w:t>
      </w:r>
      <w:r w:rsidR="00487415">
        <w:t xml:space="preserve"> </w:t>
      </w:r>
      <w:r w:rsidRPr="00D43A2F">
        <w:t>aduși</w:t>
      </w:r>
      <w:r w:rsidR="00487415">
        <w:t xml:space="preserve"> </w:t>
      </w:r>
      <w:r w:rsidRPr="00D43A2F">
        <w:t>în</w:t>
      </w:r>
      <w:r w:rsidR="00487415">
        <w:t xml:space="preserve"> </w:t>
      </w:r>
      <w:r w:rsidRPr="00D43A2F">
        <w:t>fața</w:t>
      </w:r>
      <w:r w:rsidR="00487415">
        <w:t xml:space="preserve"> </w:t>
      </w:r>
      <w:r w:rsidRPr="00D43A2F">
        <w:t>justiției</w:t>
      </w:r>
      <w:r w:rsidR="00487415">
        <w:t xml:space="preserve"> </w:t>
      </w:r>
      <w:r w:rsidRPr="00D43A2F">
        <w:t>cât</w:t>
      </w:r>
      <w:r w:rsidR="00487415">
        <w:t xml:space="preserve"> </w:t>
      </w:r>
      <w:r w:rsidRPr="00D43A2F">
        <w:t>și</w:t>
      </w:r>
      <w:r w:rsidR="00487415">
        <w:t xml:space="preserve"> </w:t>
      </w:r>
      <w:r w:rsidRPr="00D43A2F">
        <w:t>în</w:t>
      </w:r>
      <w:r w:rsidR="00487415">
        <w:t xml:space="preserve"> </w:t>
      </w:r>
      <w:r w:rsidRPr="00D43A2F">
        <w:t>ceea</w:t>
      </w:r>
      <w:r w:rsidR="00487415">
        <w:t xml:space="preserve"> </w:t>
      </w:r>
      <w:r w:rsidRPr="00D43A2F">
        <w:t>ce</w:t>
      </w:r>
      <w:r w:rsidR="00487415">
        <w:t xml:space="preserve"> </w:t>
      </w:r>
      <w:r w:rsidRPr="00D43A2F">
        <w:t>înseamnă</w:t>
      </w:r>
      <w:r w:rsidR="00487415">
        <w:t xml:space="preserve"> </w:t>
      </w:r>
      <w:r w:rsidRPr="00D43A2F">
        <w:t>percepția</w:t>
      </w:r>
      <w:r w:rsidR="00487415">
        <w:t xml:space="preserve"> </w:t>
      </w:r>
      <w:r w:rsidRPr="00D43A2F">
        <w:t>publică</w:t>
      </w:r>
      <w:r w:rsidR="00487415">
        <w:t xml:space="preserve"> </w:t>
      </w:r>
      <w:r w:rsidRPr="00D43A2F">
        <w:t>asupra</w:t>
      </w:r>
      <w:r w:rsidR="00487415">
        <w:t xml:space="preserve"> </w:t>
      </w:r>
      <w:r w:rsidRPr="00D43A2F">
        <w:t>fenomenului.</w:t>
      </w:r>
      <w:r w:rsidR="00487415">
        <w:t xml:space="preserve"> </w:t>
      </w:r>
      <w:r w:rsidRPr="00D43A2F">
        <w:t>Multe</w:t>
      </w:r>
      <w:r w:rsidR="00487415">
        <w:t xml:space="preserve"> </w:t>
      </w:r>
      <w:r w:rsidRPr="00D43A2F">
        <w:t>dintre</w:t>
      </w:r>
      <w:r w:rsidR="00487415">
        <w:t xml:space="preserve"> </w:t>
      </w:r>
      <w:r w:rsidRPr="00D43A2F">
        <w:t>victimele</w:t>
      </w:r>
      <w:r w:rsidR="00487415">
        <w:t xml:space="preserve"> </w:t>
      </w:r>
      <w:r w:rsidRPr="00D43A2F">
        <w:t>identificate</w:t>
      </w:r>
      <w:r w:rsidR="00487415">
        <w:t xml:space="preserve"> </w:t>
      </w:r>
      <w:r w:rsidRPr="00D43A2F">
        <w:t>beneficiază</w:t>
      </w:r>
      <w:r w:rsidR="00487415">
        <w:t xml:space="preserve"> </w:t>
      </w:r>
      <w:r w:rsidRPr="00D43A2F">
        <w:t>de</w:t>
      </w:r>
      <w:r w:rsidR="00487415">
        <w:t xml:space="preserve"> </w:t>
      </w:r>
      <w:r w:rsidRPr="00D43A2F">
        <w:t>asistența</w:t>
      </w:r>
      <w:r w:rsidR="00487415">
        <w:t xml:space="preserve"> </w:t>
      </w:r>
      <w:r w:rsidRPr="00D43A2F">
        <w:t>necesară,</w:t>
      </w:r>
      <w:r w:rsidR="00487415">
        <w:t xml:space="preserve"> </w:t>
      </w:r>
      <w:r w:rsidRPr="00D43A2F">
        <w:t>inclusiv</w:t>
      </w:r>
      <w:r w:rsidR="00487415">
        <w:t xml:space="preserve"> </w:t>
      </w:r>
      <w:r w:rsidRPr="00D43A2F">
        <w:t>cu</w:t>
      </w:r>
      <w:r w:rsidR="00487415">
        <w:t xml:space="preserve"> </w:t>
      </w:r>
      <w:r w:rsidRPr="00D43A2F">
        <w:t>sprijinul</w:t>
      </w:r>
      <w:r w:rsidR="00487415">
        <w:t xml:space="preserve"> </w:t>
      </w:r>
      <w:r w:rsidRPr="00D43A2F">
        <w:t>organizațiilor</w:t>
      </w:r>
      <w:r w:rsidR="00487415">
        <w:t xml:space="preserve"> </w:t>
      </w:r>
      <w:r w:rsidRPr="00D43A2F">
        <w:t>neguvernamentale</w:t>
      </w:r>
      <w:r w:rsidR="00487415">
        <w:t xml:space="preserve"> </w:t>
      </w:r>
      <w:r w:rsidRPr="00D43A2F">
        <w:t>multe</w:t>
      </w:r>
      <w:r w:rsidR="00487415">
        <w:t xml:space="preserve"> </w:t>
      </w:r>
      <w:r w:rsidRPr="00D43A2F">
        <w:t>dintre</w:t>
      </w:r>
      <w:r w:rsidR="00487415">
        <w:t xml:space="preserve"> </w:t>
      </w:r>
      <w:r w:rsidRPr="00D43A2F">
        <w:t>ele</w:t>
      </w:r>
      <w:r w:rsidR="00487415">
        <w:t xml:space="preserve"> </w:t>
      </w:r>
      <w:r w:rsidRPr="00D43A2F">
        <w:t>fiind</w:t>
      </w:r>
      <w:r w:rsidR="00487415">
        <w:t xml:space="preserve"> </w:t>
      </w:r>
      <w:r w:rsidRPr="00D43A2F">
        <w:t>chiar</w:t>
      </w:r>
      <w:r w:rsidR="00487415">
        <w:t xml:space="preserve"> </w:t>
      </w:r>
      <w:r w:rsidRPr="00D43A2F">
        <w:t>în</w:t>
      </w:r>
      <w:r w:rsidR="00487415">
        <w:t xml:space="preserve"> </w:t>
      </w:r>
      <w:r w:rsidRPr="00D43A2F">
        <w:t>sală.</w:t>
      </w:r>
    </w:p>
    <w:p w14:paraId="4A8DEF21" w14:textId="00199C4F" w:rsidR="00D43A2F" w:rsidRPr="00D43A2F" w:rsidRDefault="00D43A2F" w:rsidP="00D43A2F">
      <w:r w:rsidRPr="00D43A2F">
        <w:t>Însă</w:t>
      </w:r>
      <w:r w:rsidR="00487415">
        <w:t xml:space="preserve"> </w:t>
      </w:r>
      <w:r w:rsidRPr="00D43A2F">
        <w:t>fenomenul</w:t>
      </w:r>
      <w:r w:rsidR="00487415">
        <w:t xml:space="preserve"> </w:t>
      </w:r>
      <w:r w:rsidRPr="00D43A2F">
        <w:t>evoluează</w:t>
      </w:r>
      <w:r w:rsidR="00487415">
        <w:t xml:space="preserve"> </w:t>
      </w:r>
      <w:r w:rsidRPr="00D43A2F">
        <w:t>de</w:t>
      </w:r>
      <w:r w:rsidR="00487415">
        <w:t xml:space="preserve"> </w:t>
      </w:r>
      <w:r w:rsidRPr="00D43A2F">
        <w:t>la</w:t>
      </w:r>
      <w:r w:rsidR="00487415">
        <w:t xml:space="preserve"> </w:t>
      </w:r>
      <w:r w:rsidRPr="00D43A2F">
        <w:t>un</w:t>
      </w:r>
      <w:r w:rsidR="00487415">
        <w:t xml:space="preserve"> </w:t>
      </w:r>
      <w:r w:rsidRPr="00D43A2F">
        <w:t>an,</w:t>
      </w:r>
      <w:r w:rsidR="00487415">
        <w:t xml:space="preserve"> </w:t>
      </w:r>
      <w:r w:rsidRPr="00D43A2F">
        <w:t>la</w:t>
      </w:r>
      <w:r w:rsidR="00487415">
        <w:t xml:space="preserve"> </w:t>
      </w:r>
      <w:r w:rsidRPr="00D43A2F">
        <w:t>altul,</w:t>
      </w:r>
      <w:r w:rsidR="00487415">
        <w:t xml:space="preserve"> </w:t>
      </w:r>
      <w:r w:rsidRPr="00D43A2F">
        <w:t>pe</w:t>
      </w:r>
      <w:r w:rsidR="00487415">
        <w:t xml:space="preserve"> </w:t>
      </w:r>
      <w:r w:rsidRPr="00D43A2F">
        <w:t>măsură</w:t>
      </w:r>
      <w:r w:rsidR="00487415">
        <w:t xml:space="preserve"> </w:t>
      </w:r>
      <w:r w:rsidRPr="00D43A2F">
        <w:t>ce</w:t>
      </w:r>
      <w:r w:rsidR="00487415">
        <w:t xml:space="preserve"> </w:t>
      </w:r>
      <w:r w:rsidRPr="00D43A2F">
        <w:t>traficanții</w:t>
      </w:r>
      <w:r w:rsidR="00487415">
        <w:t xml:space="preserve"> </w:t>
      </w:r>
      <w:r w:rsidRPr="00D43A2F">
        <w:t>își</w:t>
      </w:r>
      <w:r w:rsidR="00487415">
        <w:t xml:space="preserve"> </w:t>
      </w:r>
      <w:r w:rsidRPr="00D43A2F">
        <w:t>diversifică</w:t>
      </w:r>
      <w:r w:rsidR="00487415">
        <w:t xml:space="preserve"> </w:t>
      </w:r>
      <w:r w:rsidRPr="00D43A2F">
        <w:t>metodele</w:t>
      </w:r>
      <w:r w:rsidR="00487415">
        <w:t xml:space="preserve"> </w:t>
      </w:r>
      <w:r w:rsidRPr="00D43A2F">
        <w:t>de</w:t>
      </w:r>
      <w:r w:rsidR="00487415">
        <w:t xml:space="preserve"> </w:t>
      </w:r>
      <w:r w:rsidRPr="00D43A2F">
        <w:t>operare,</w:t>
      </w:r>
      <w:r w:rsidR="00487415">
        <w:t xml:space="preserve"> </w:t>
      </w:r>
      <w:r w:rsidRPr="00D43A2F">
        <w:t>iar</w:t>
      </w:r>
      <w:r w:rsidR="00487415">
        <w:t xml:space="preserve"> </w:t>
      </w:r>
      <w:r w:rsidRPr="00D43A2F">
        <w:t>instituțiile</w:t>
      </w:r>
      <w:r w:rsidR="00487415">
        <w:t xml:space="preserve"> </w:t>
      </w:r>
      <w:r w:rsidRPr="00D43A2F">
        <w:t>statului</w:t>
      </w:r>
      <w:r w:rsidR="00487415">
        <w:t xml:space="preserve"> </w:t>
      </w:r>
      <w:r w:rsidRPr="00D43A2F">
        <w:t>încearcă</w:t>
      </w:r>
      <w:r w:rsidR="00487415">
        <w:t xml:space="preserve"> </w:t>
      </w:r>
      <w:r w:rsidRPr="00D43A2F">
        <w:t>să-si</w:t>
      </w:r>
      <w:r w:rsidR="00487415">
        <w:t xml:space="preserve"> </w:t>
      </w:r>
      <w:r w:rsidRPr="00D43A2F">
        <w:t>adapteze</w:t>
      </w:r>
      <w:r w:rsidR="00487415">
        <w:t xml:space="preserve"> </w:t>
      </w:r>
      <w:r w:rsidRPr="00D43A2F">
        <w:t>acțiunile</w:t>
      </w:r>
      <w:r w:rsidR="00487415">
        <w:t xml:space="preserve"> </w:t>
      </w:r>
      <w:r w:rsidRPr="00D43A2F">
        <w:t>și</w:t>
      </w:r>
      <w:r w:rsidR="00487415">
        <w:t xml:space="preserve"> </w:t>
      </w:r>
      <w:r w:rsidRPr="00D43A2F">
        <w:t>să</w:t>
      </w:r>
      <w:r w:rsidR="00487415">
        <w:t xml:space="preserve"> </w:t>
      </w:r>
      <w:r w:rsidRPr="00D43A2F">
        <w:t>identifice</w:t>
      </w:r>
      <w:r w:rsidR="00487415">
        <w:t xml:space="preserve"> </w:t>
      </w:r>
      <w:r w:rsidRPr="00D43A2F">
        <w:t>noi</w:t>
      </w:r>
      <w:r w:rsidR="00487415">
        <w:t xml:space="preserve"> </w:t>
      </w:r>
      <w:r w:rsidRPr="00D43A2F">
        <w:t>soluții</w:t>
      </w:r>
      <w:r w:rsidR="00487415">
        <w:t xml:space="preserve"> </w:t>
      </w:r>
      <w:r w:rsidRPr="00D43A2F">
        <w:t>de</w:t>
      </w:r>
      <w:r w:rsidR="00487415">
        <w:t xml:space="preserve"> </w:t>
      </w:r>
      <w:r w:rsidRPr="00D43A2F">
        <w:t>contracarare,</w:t>
      </w:r>
      <w:r w:rsidR="00487415">
        <w:t xml:space="preserve"> </w:t>
      </w:r>
      <w:r w:rsidRPr="00D43A2F">
        <w:t>așa</w:t>
      </w:r>
      <w:r w:rsidR="00487415">
        <w:t xml:space="preserve"> </w:t>
      </w:r>
      <w:r w:rsidRPr="00D43A2F">
        <w:t>încât,</w:t>
      </w:r>
      <w:r w:rsidR="00487415">
        <w:t xml:space="preserve"> </w:t>
      </w:r>
      <w:r w:rsidRPr="00D43A2F">
        <w:t>putem</w:t>
      </w:r>
      <w:r w:rsidR="00487415">
        <w:t xml:space="preserve"> </w:t>
      </w:r>
      <w:r w:rsidRPr="00D43A2F">
        <w:t>afirma</w:t>
      </w:r>
      <w:r w:rsidR="00487415">
        <w:t xml:space="preserve"> </w:t>
      </w:r>
      <w:r w:rsidRPr="00D43A2F">
        <w:t>că,</w:t>
      </w:r>
      <w:r w:rsidR="00487415">
        <w:t xml:space="preserve"> </w:t>
      </w:r>
      <w:r w:rsidRPr="00D43A2F">
        <w:t>deși</w:t>
      </w:r>
      <w:r w:rsidR="00487415">
        <w:t xml:space="preserve"> </w:t>
      </w:r>
      <w:r w:rsidRPr="00D43A2F">
        <w:t>foarte</w:t>
      </w:r>
      <w:r w:rsidR="00487415">
        <w:t xml:space="preserve"> </w:t>
      </w:r>
      <w:r w:rsidRPr="00D43A2F">
        <w:t>multe</w:t>
      </w:r>
      <w:r w:rsidR="00487415">
        <w:t xml:space="preserve"> </w:t>
      </w:r>
      <w:r w:rsidRPr="00D43A2F">
        <w:t>lucruri</w:t>
      </w:r>
      <w:r w:rsidR="00487415">
        <w:t xml:space="preserve"> </w:t>
      </w:r>
      <w:r w:rsidRPr="00D43A2F">
        <w:t>s-au</w:t>
      </w:r>
      <w:r w:rsidR="00487415">
        <w:t xml:space="preserve"> </w:t>
      </w:r>
      <w:r w:rsidRPr="00D43A2F">
        <w:t>făcut,</w:t>
      </w:r>
      <w:r w:rsidR="00487415">
        <w:t xml:space="preserve"> </w:t>
      </w:r>
      <w:r w:rsidRPr="00D43A2F">
        <w:t>încă</w:t>
      </w:r>
      <w:r w:rsidR="00487415">
        <w:t xml:space="preserve"> </w:t>
      </w:r>
      <w:r w:rsidRPr="00D43A2F">
        <w:t>mai</w:t>
      </w:r>
      <w:r w:rsidR="00487415">
        <w:t xml:space="preserve"> </w:t>
      </w:r>
      <w:r w:rsidRPr="00D43A2F">
        <w:t>sunt</w:t>
      </w:r>
      <w:r w:rsidR="00487415">
        <w:t xml:space="preserve"> </w:t>
      </w:r>
      <w:r w:rsidRPr="00D43A2F">
        <w:t>multe</w:t>
      </w:r>
      <w:r w:rsidR="00487415">
        <w:t xml:space="preserve"> </w:t>
      </w:r>
      <w:r w:rsidRPr="00D43A2F">
        <w:t>pe</w:t>
      </w:r>
      <w:r w:rsidR="00487415">
        <w:t xml:space="preserve"> </w:t>
      </w:r>
      <w:r w:rsidRPr="00D43A2F">
        <w:t>care</w:t>
      </w:r>
      <w:r w:rsidR="00487415">
        <w:t xml:space="preserve"> </w:t>
      </w:r>
      <w:r w:rsidRPr="00D43A2F">
        <w:t>trebuie</w:t>
      </w:r>
      <w:r w:rsidR="00487415">
        <w:t xml:space="preserve"> </w:t>
      </w:r>
      <w:r w:rsidRPr="00D43A2F">
        <w:t>să</w:t>
      </w:r>
      <w:r w:rsidR="00487415">
        <w:t xml:space="preserve"> </w:t>
      </w:r>
      <w:r w:rsidRPr="00D43A2F">
        <w:t>le</w:t>
      </w:r>
      <w:r w:rsidR="00487415">
        <w:t xml:space="preserve"> </w:t>
      </w:r>
      <w:r w:rsidRPr="00D43A2F">
        <w:t>facem</w:t>
      </w:r>
      <w:r w:rsidR="00487415">
        <w:t xml:space="preserve"> </w:t>
      </w:r>
      <w:r w:rsidRPr="00D43A2F">
        <w:t>împreună.</w:t>
      </w:r>
    </w:p>
    <w:p w14:paraId="421B97EF" w14:textId="2BCE7A65" w:rsidR="00D43A2F" w:rsidRPr="00D43A2F" w:rsidRDefault="00D43A2F" w:rsidP="00D43A2F">
      <w:r w:rsidRPr="00D43A2F">
        <w:t>Acesta</w:t>
      </w:r>
      <w:r w:rsidR="00487415">
        <w:t xml:space="preserve"> </w:t>
      </w:r>
      <w:r w:rsidRPr="00D43A2F">
        <w:t>este</w:t>
      </w:r>
      <w:r w:rsidR="00487415">
        <w:t xml:space="preserve"> </w:t>
      </w:r>
      <w:r w:rsidRPr="00D43A2F">
        <w:t>și</w:t>
      </w:r>
      <w:r w:rsidR="00487415">
        <w:t xml:space="preserve"> </w:t>
      </w:r>
      <w:r w:rsidRPr="00D43A2F">
        <w:t>motivul</w:t>
      </w:r>
      <w:r w:rsidR="00487415">
        <w:t xml:space="preserve"> </w:t>
      </w:r>
      <w:r w:rsidRPr="00D43A2F">
        <w:t>pentru</w:t>
      </w:r>
      <w:r w:rsidR="00487415">
        <w:t xml:space="preserve"> </w:t>
      </w:r>
      <w:r w:rsidRPr="00D43A2F">
        <w:t>care</w:t>
      </w:r>
      <w:r w:rsidR="00487415">
        <w:t xml:space="preserve"> </w:t>
      </w:r>
      <w:r w:rsidRPr="00D43A2F">
        <w:t>la</w:t>
      </w:r>
      <w:r w:rsidR="00487415">
        <w:t xml:space="preserve"> </w:t>
      </w:r>
      <w:r w:rsidRPr="00D43A2F">
        <w:t>nivelul</w:t>
      </w:r>
      <w:r w:rsidR="00487415">
        <w:t xml:space="preserve"> </w:t>
      </w:r>
      <w:r w:rsidRPr="00D43A2F">
        <w:t>Guvernului</w:t>
      </w:r>
      <w:r w:rsidR="00487415">
        <w:t xml:space="preserve"> </w:t>
      </w:r>
      <w:r w:rsidRPr="00D43A2F">
        <w:t>a</w:t>
      </w:r>
      <w:r w:rsidR="00487415">
        <w:t xml:space="preserve"> </w:t>
      </w:r>
      <w:r w:rsidRPr="00D43A2F">
        <w:t>fost</w:t>
      </w:r>
      <w:r w:rsidR="00487415">
        <w:t xml:space="preserve"> </w:t>
      </w:r>
      <w:r w:rsidRPr="00D43A2F">
        <w:t>elaborata</w:t>
      </w:r>
      <w:r w:rsidR="00487415">
        <w:t xml:space="preserve"> </w:t>
      </w:r>
      <w:r w:rsidRPr="00D43A2F">
        <w:t>noua</w:t>
      </w:r>
      <w:r w:rsidR="00487415">
        <w:t xml:space="preserve"> </w:t>
      </w:r>
      <w:r w:rsidRPr="00D43A2F">
        <w:t>Strategie</w:t>
      </w:r>
      <w:r w:rsidR="00487415">
        <w:t xml:space="preserve"> </w:t>
      </w:r>
      <w:r w:rsidRPr="00D43A2F">
        <w:t>Națională</w:t>
      </w:r>
      <w:r w:rsidR="00487415">
        <w:t xml:space="preserve"> </w:t>
      </w:r>
      <w:r w:rsidRPr="00D43A2F">
        <w:t>Împotriva</w:t>
      </w:r>
      <w:r w:rsidR="00487415">
        <w:t xml:space="preserve"> </w:t>
      </w:r>
      <w:r w:rsidRPr="00D43A2F">
        <w:t>Traficului</w:t>
      </w:r>
      <w:r w:rsidR="00487415">
        <w:t xml:space="preserve"> </w:t>
      </w:r>
      <w:r w:rsidRPr="00D43A2F">
        <w:t>de</w:t>
      </w:r>
      <w:r w:rsidR="00487415">
        <w:t xml:space="preserve"> </w:t>
      </w:r>
      <w:r w:rsidRPr="00D43A2F">
        <w:t>Persoane</w:t>
      </w:r>
      <w:r w:rsidR="00487415">
        <w:t xml:space="preserve"> </w:t>
      </w:r>
      <w:r w:rsidRPr="00D43A2F">
        <w:t>pentru</w:t>
      </w:r>
      <w:r w:rsidR="00487415">
        <w:t xml:space="preserve"> </w:t>
      </w:r>
      <w:r w:rsidRPr="00D43A2F">
        <w:t>perioada</w:t>
      </w:r>
      <w:r w:rsidR="00487415">
        <w:t xml:space="preserve"> </w:t>
      </w:r>
      <w:r w:rsidRPr="00D43A2F">
        <w:t>2024-2028.</w:t>
      </w:r>
      <w:r w:rsidR="00487415">
        <w:t xml:space="preserve"> </w:t>
      </w:r>
      <w:r w:rsidRPr="00D43A2F">
        <w:t>Propunem</w:t>
      </w:r>
      <w:r w:rsidR="00487415">
        <w:t xml:space="preserve"> </w:t>
      </w:r>
      <w:r w:rsidRPr="00D43A2F">
        <w:t>un</w:t>
      </w:r>
      <w:r w:rsidR="00487415">
        <w:t xml:space="preserve"> </w:t>
      </w:r>
      <w:r w:rsidRPr="00D43A2F">
        <w:t>mod</w:t>
      </w:r>
      <w:r w:rsidR="00487415">
        <w:t xml:space="preserve"> </w:t>
      </w:r>
      <w:r w:rsidRPr="00D43A2F">
        <w:t>de</w:t>
      </w:r>
      <w:r w:rsidR="00487415">
        <w:t xml:space="preserve"> </w:t>
      </w:r>
      <w:r w:rsidRPr="00D43A2F">
        <w:t>lucru</w:t>
      </w:r>
      <w:r w:rsidR="00487415">
        <w:t xml:space="preserve"> </w:t>
      </w:r>
      <w:r w:rsidRPr="00D43A2F">
        <w:t>ambițios,</w:t>
      </w:r>
      <w:r w:rsidR="00487415">
        <w:t xml:space="preserve"> </w:t>
      </w:r>
      <w:r w:rsidRPr="00D43A2F">
        <w:t>care</w:t>
      </w:r>
      <w:r w:rsidR="00487415">
        <w:t xml:space="preserve"> </w:t>
      </w:r>
      <w:r w:rsidRPr="00D43A2F">
        <w:t>să</w:t>
      </w:r>
      <w:r w:rsidR="00487415">
        <w:t xml:space="preserve"> </w:t>
      </w:r>
      <w:r w:rsidRPr="00D43A2F">
        <w:t>răspundă</w:t>
      </w:r>
      <w:r w:rsidR="00487415">
        <w:t xml:space="preserve"> </w:t>
      </w:r>
      <w:r w:rsidRPr="00D43A2F">
        <w:t>nevoilor</w:t>
      </w:r>
      <w:r w:rsidR="00487415">
        <w:t xml:space="preserve"> </w:t>
      </w:r>
      <w:r w:rsidRPr="00D43A2F">
        <w:t>identificate</w:t>
      </w:r>
      <w:r w:rsidR="00487415">
        <w:t xml:space="preserve"> </w:t>
      </w:r>
      <w:r w:rsidRPr="00D43A2F">
        <w:t>și</w:t>
      </w:r>
      <w:r w:rsidR="00487415">
        <w:t xml:space="preserve"> </w:t>
      </w:r>
      <w:r w:rsidRPr="00D43A2F">
        <w:t>să</w:t>
      </w:r>
      <w:r w:rsidR="00487415">
        <w:t xml:space="preserve"> </w:t>
      </w:r>
      <w:r w:rsidRPr="00D43A2F">
        <w:t>țină</w:t>
      </w:r>
      <w:r w:rsidR="00487415">
        <w:t xml:space="preserve"> </w:t>
      </w:r>
      <w:r w:rsidRPr="00D43A2F">
        <w:t>cont</w:t>
      </w:r>
      <w:r w:rsidR="00487415">
        <w:t xml:space="preserve"> </w:t>
      </w:r>
      <w:r w:rsidRPr="00D43A2F">
        <w:t>în</w:t>
      </w:r>
      <w:r w:rsidR="00487415">
        <w:t xml:space="preserve"> </w:t>
      </w:r>
      <w:r w:rsidRPr="00D43A2F">
        <w:t>mod</w:t>
      </w:r>
      <w:r w:rsidR="00487415">
        <w:t xml:space="preserve"> </w:t>
      </w:r>
      <w:r w:rsidRPr="00D43A2F">
        <w:t>realist</w:t>
      </w:r>
      <w:r w:rsidR="00487415">
        <w:t xml:space="preserve"> </w:t>
      </w:r>
      <w:r w:rsidRPr="00D43A2F">
        <w:t>de</w:t>
      </w:r>
      <w:r w:rsidR="00487415">
        <w:t xml:space="preserve"> </w:t>
      </w:r>
      <w:r w:rsidRPr="00D43A2F">
        <w:t>capacitățile</w:t>
      </w:r>
      <w:r w:rsidR="00487415">
        <w:t xml:space="preserve"> </w:t>
      </w:r>
      <w:r w:rsidRPr="00D43A2F">
        <w:t>noastre.</w:t>
      </w:r>
    </w:p>
    <w:p w14:paraId="37A08896" w14:textId="5857C30F" w:rsidR="00D43A2F" w:rsidRPr="00D43A2F" w:rsidRDefault="00D43A2F" w:rsidP="00D43A2F">
      <w:r w:rsidRPr="00D43A2F">
        <w:t>Suntem</w:t>
      </w:r>
      <w:r w:rsidR="00487415">
        <w:t xml:space="preserve"> </w:t>
      </w:r>
      <w:r w:rsidRPr="00D43A2F">
        <w:t>optimiști</w:t>
      </w:r>
      <w:r w:rsidR="00487415">
        <w:t xml:space="preserve"> </w:t>
      </w:r>
      <w:r w:rsidRPr="00D43A2F">
        <w:t>că</w:t>
      </w:r>
      <w:r w:rsidR="00487415">
        <w:t xml:space="preserve"> </w:t>
      </w:r>
      <w:r w:rsidRPr="00D43A2F">
        <w:t>documentul</w:t>
      </w:r>
      <w:r w:rsidR="00487415">
        <w:t xml:space="preserve"> </w:t>
      </w:r>
      <w:r w:rsidRPr="00D43A2F">
        <w:t>elaborat</w:t>
      </w:r>
      <w:r w:rsidR="00487415">
        <w:t xml:space="preserve"> </w:t>
      </w:r>
      <w:r w:rsidRPr="00D43A2F">
        <w:t>împreună</w:t>
      </w:r>
      <w:r w:rsidR="00487415">
        <w:t xml:space="preserve"> </w:t>
      </w:r>
      <w:r w:rsidRPr="00D43A2F">
        <w:t>cu</w:t>
      </w:r>
      <w:r w:rsidR="00487415">
        <w:t xml:space="preserve"> </w:t>
      </w:r>
      <w:r w:rsidRPr="00D43A2F">
        <w:t>toți</w:t>
      </w:r>
      <w:r w:rsidR="00487415">
        <w:t xml:space="preserve"> </w:t>
      </w:r>
      <w:r w:rsidRPr="00D43A2F">
        <w:t>partenerii</w:t>
      </w:r>
      <w:r w:rsidR="00487415">
        <w:t xml:space="preserve"> </w:t>
      </w:r>
      <w:r w:rsidRPr="00D43A2F">
        <w:t>instituționali</w:t>
      </w:r>
      <w:r w:rsidR="00487415">
        <w:t xml:space="preserve"> </w:t>
      </w:r>
      <w:r w:rsidRPr="00D43A2F">
        <w:t>și</w:t>
      </w:r>
      <w:r w:rsidR="00487415">
        <w:t xml:space="preserve"> </w:t>
      </w:r>
      <w:r w:rsidRPr="00D43A2F">
        <w:t>organizațiile</w:t>
      </w:r>
      <w:r w:rsidR="00487415">
        <w:t xml:space="preserve"> </w:t>
      </w:r>
      <w:r w:rsidRPr="00D43A2F">
        <w:t>neguvernamentale,</w:t>
      </w:r>
      <w:r w:rsidR="00487415">
        <w:t xml:space="preserve"> </w:t>
      </w:r>
      <w:r w:rsidRPr="00D43A2F">
        <w:t>cu</w:t>
      </w:r>
      <w:r w:rsidR="00487415">
        <w:t xml:space="preserve"> </w:t>
      </w:r>
      <w:r w:rsidRPr="00D43A2F">
        <w:t>toți</w:t>
      </w:r>
      <w:r w:rsidR="00487415">
        <w:t xml:space="preserve"> </w:t>
      </w:r>
      <w:r w:rsidRPr="00D43A2F">
        <w:t>în</w:t>
      </w:r>
      <w:r w:rsidR="00487415">
        <w:t xml:space="preserve"> </w:t>
      </w:r>
      <w:r w:rsidRPr="00D43A2F">
        <w:t>jurul</w:t>
      </w:r>
      <w:r w:rsidR="00487415">
        <w:t xml:space="preserve"> </w:t>
      </w:r>
      <w:r w:rsidRPr="00D43A2F">
        <w:t>mesei</w:t>
      </w:r>
      <w:r w:rsidR="00487415">
        <w:t xml:space="preserve"> </w:t>
      </w:r>
      <w:r w:rsidRPr="00D43A2F">
        <w:t>și</w:t>
      </w:r>
      <w:r w:rsidR="00487415">
        <w:t xml:space="preserve"> </w:t>
      </w:r>
      <w:r w:rsidRPr="00D43A2F">
        <w:t>ținând</w:t>
      </w:r>
      <w:r w:rsidR="00487415">
        <w:t xml:space="preserve"> </w:t>
      </w:r>
      <w:r w:rsidRPr="00D43A2F">
        <w:t>cont</w:t>
      </w:r>
      <w:r w:rsidR="00487415">
        <w:t xml:space="preserve"> </w:t>
      </w:r>
      <w:r w:rsidRPr="00D43A2F">
        <w:t>de</w:t>
      </w:r>
      <w:r w:rsidR="00487415">
        <w:t xml:space="preserve"> </w:t>
      </w:r>
      <w:r w:rsidRPr="00D43A2F">
        <w:t>recomandările</w:t>
      </w:r>
      <w:r w:rsidR="00487415">
        <w:t xml:space="preserve"> </w:t>
      </w:r>
      <w:r w:rsidRPr="00D43A2F">
        <w:t>organizațiilor</w:t>
      </w:r>
      <w:r w:rsidR="00487415">
        <w:t xml:space="preserve"> </w:t>
      </w:r>
      <w:r w:rsidRPr="00D43A2F">
        <w:t>internaționale.</w:t>
      </w:r>
      <w:r w:rsidR="00487415">
        <w:t xml:space="preserve"> </w:t>
      </w:r>
      <w:r w:rsidRPr="00D43A2F">
        <w:t>Acest</w:t>
      </w:r>
      <w:r w:rsidR="00487415">
        <w:t xml:space="preserve"> </w:t>
      </w:r>
      <w:r w:rsidRPr="00D43A2F">
        <w:t>document</w:t>
      </w:r>
      <w:r w:rsidR="00487415">
        <w:t xml:space="preserve"> </w:t>
      </w:r>
      <w:r w:rsidRPr="00D43A2F">
        <w:t>ilustrează</w:t>
      </w:r>
      <w:r w:rsidR="00487415">
        <w:t xml:space="preserve"> </w:t>
      </w:r>
      <w:r w:rsidRPr="00D43A2F">
        <w:t>obiectivele,</w:t>
      </w:r>
      <w:r w:rsidR="00487415">
        <w:t xml:space="preserve"> </w:t>
      </w:r>
      <w:r w:rsidRPr="00D43A2F">
        <w:t>angajamentul</w:t>
      </w:r>
      <w:r w:rsidR="00487415">
        <w:t xml:space="preserve"> </w:t>
      </w:r>
      <w:r w:rsidRPr="00D43A2F">
        <w:t>și</w:t>
      </w:r>
      <w:r w:rsidR="00487415">
        <w:t xml:space="preserve"> </w:t>
      </w:r>
      <w:r w:rsidRPr="00D43A2F">
        <w:t>determinarea</w:t>
      </w:r>
      <w:r w:rsidR="00487415">
        <w:t xml:space="preserve"> </w:t>
      </w:r>
      <w:r w:rsidRPr="00D43A2F">
        <w:t>tuturor</w:t>
      </w:r>
      <w:r w:rsidR="00487415">
        <w:t xml:space="preserve"> </w:t>
      </w:r>
      <w:r w:rsidRPr="00D43A2F">
        <w:t>celor</w:t>
      </w:r>
      <w:r w:rsidR="00487415">
        <w:t xml:space="preserve"> </w:t>
      </w:r>
      <w:r w:rsidRPr="00D43A2F">
        <w:t>care</w:t>
      </w:r>
      <w:r w:rsidR="00487415">
        <w:t xml:space="preserve"> </w:t>
      </w:r>
      <w:r w:rsidRPr="00D43A2F">
        <w:t>sunt</w:t>
      </w:r>
      <w:r w:rsidR="00487415">
        <w:t xml:space="preserve"> </w:t>
      </w:r>
      <w:r w:rsidRPr="00D43A2F">
        <w:t>implicați</w:t>
      </w:r>
      <w:r w:rsidR="00487415">
        <w:t xml:space="preserve"> </w:t>
      </w:r>
      <w:r w:rsidRPr="00D43A2F">
        <w:t>în</w:t>
      </w:r>
      <w:r w:rsidR="00487415">
        <w:t xml:space="preserve"> </w:t>
      </w:r>
      <w:r w:rsidRPr="00D43A2F">
        <w:t>stoparea</w:t>
      </w:r>
      <w:r w:rsidR="00487415">
        <w:t xml:space="preserve"> </w:t>
      </w:r>
      <w:r w:rsidRPr="00D43A2F">
        <w:t>acestui</w:t>
      </w:r>
      <w:r w:rsidR="00487415">
        <w:t xml:space="preserve"> </w:t>
      </w:r>
      <w:r w:rsidRPr="00D43A2F">
        <w:t>fenomen.</w:t>
      </w:r>
    </w:p>
    <w:p w14:paraId="24A4B763" w14:textId="2B47EF28" w:rsidR="00D43A2F" w:rsidRPr="00D43A2F" w:rsidRDefault="00D43A2F" w:rsidP="00D43A2F">
      <w:r w:rsidRPr="00D43A2F">
        <w:t>Nu</w:t>
      </w:r>
      <w:r w:rsidR="00487415">
        <w:t xml:space="preserve"> </w:t>
      </w:r>
      <w:r w:rsidRPr="00D43A2F">
        <w:t>ne</w:t>
      </w:r>
      <w:r w:rsidR="00487415">
        <w:t xml:space="preserve"> </w:t>
      </w:r>
      <w:r w:rsidRPr="00D43A2F">
        <w:t>mulțumim</w:t>
      </w:r>
      <w:r w:rsidR="00487415">
        <w:t xml:space="preserve"> </w:t>
      </w:r>
      <w:r w:rsidRPr="00D43A2F">
        <w:t>să</w:t>
      </w:r>
      <w:r w:rsidR="00487415">
        <w:t xml:space="preserve"> </w:t>
      </w:r>
      <w:r w:rsidRPr="00D43A2F">
        <w:t>privim</w:t>
      </w:r>
      <w:r w:rsidR="00487415">
        <w:t xml:space="preserve"> </w:t>
      </w:r>
      <w:r w:rsidRPr="00D43A2F">
        <w:t>către</w:t>
      </w:r>
      <w:r w:rsidR="00487415">
        <w:t xml:space="preserve"> </w:t>
      </w:r>
      <w:r w:rsidRPr="00D43A2F">
        <w:t>structurile</w:t>
      </w:r>
      <w:r w:rsidR="00487415">
        <w:t xml:space="preserve"> </w:t>
      </w:r>
      <w:r w:rsidRPr="00D43A2F">
        <w:t>de</w:t>
      </w:r>
      <w:r w:rsidR="00487415">
        <w:t xml:space="preserve"> </w:t>
      </w:r>
      <w:r w:rsidRPr="00D43A2F">
        <w:t>aplicare</w:t>
      </w:r>
      <w:r w:rsidR="00487415">
        <w:t xml:space="preserve"> </w:t>
      </w:r>
      <w:r w:rsidRPr="00D43A2F">
        <w:t>a</w:t>
      </w:r>
      <w:r w:rsidR="00487415">
        <w:t xml:space="preserve"> </w:t>
      </w:r>
      <w:r w:rsidRPr="00D43A2F">
        <w:t>legii</w:t>
      </w:r>
      <w:r w:rsidR="00487415">
        <w:t xml:space="preserve"> </w:t>
      </w:r>
      <w:r w:rsidRPr="00D43A2F">
        <w:t>si</w:t>
      </w:r>
      <w:r w:rsidR="00487415">
        <w:t xml:space="preserve"> </w:t>
      </w:r>
      <w:r w:rsidRPr="00D43A2F">
        <w:t>să</w:t>
      </w:r>
      <w:r w:rsidR="00487415">
        <w:t xml:space="preserve"> </w:t>
      </w:r>
      <w:r w:rsidRPr="00D43A2F">
        <w:t>le</w:t>
      </w:r>
      <w:r w:rsidR="00487415">
        <w:t xml:space="preserve"> </w:t>
      </w:r>
      <w:r w:rsidRPr="00D43A2F">
        <w:t>cerem</w:t>
      </w:r>
      <w:r w:rsidR="00487415">
        <w:t xml:space="preserve"> </w:t>
      </w:r>
      <w:r w:rsidRPr="00D43A2F">
        <w:t>oprirea</w:t>
      </w:r>
      <w:r w:rsidR="00487415">
        <w:t xml:space="preserve"> </w:t>
      </w:r>
      <w:r w:rsidRPr="00D43A2F">
        <w:t>traficului.</w:t>
      </w:r>
      <w:r w:rsidR="00487415">
        <w:t xml:space="preserve"> </w:t>
      </w:r>
      <w:r w:rsidRPr="00D43A2F">
        <w:t>Blamarea</w:t>
      </w:r>
      <w:r w:rsidR="00487415">
        <w:t xml:space="preserve"> </w:t>
      </w:r>
      <w:r w:rsidRPr="00D43A2F">
        <w:t>traficanților</w:t>
      </w:r>
      <w:r w:rsidR="00487415">
        <w:t xml:space="preserve"> </w:t>
      </w:r>
      <w:r w:rsidRPr="00D43A2F">
        <w:t>nu</w:t>
      </w:r>
      <w:r w:rsidR="00487415">
        <w:t xml:space="preserve"> </w:t>
      </w:r>
      <w:r w:rsidRPr="00D43A2F">
        <w:t>este</w:t>
      </w:r>
      <w:r w:rsidR="00487415">
        <w:t xml:space="preserve"> </w:t>
      </w:r>
      <w:r w:rsidRPr="00D43A2F">
        <w:t>suficientă,</w:t>
      </w:r>
      <w:r w:rsidR="00487415">
        <w:t xml:space="preserve"> </w:t>
      </w:r>
      <w:r w:rsidRPr="00D43A2F">
        <w:t>așa</w:t>
      </w:r>
      <w:r w:rsidR="00487415">
        <w:t xml:space="preserve"> </w:t>
      </w:r>
      <w:r w:rsidRPr="00D43A2F">
        <w:t>cum</w:t>
      </w:r>
      <w:r w:rsidR="00487415">
        <w:t xml:space="preserve"> </w:t>
      </w:r>
      <w:r w:rsidRPr="00D43A2F">
        <w:t>nu</w:t>
      </w:r>
      <w:r w:rsidR="00487415">
        <w:t xml:space="preserve"> </w:t>
      </w:r>
      <w:r w:rsidRPr="00D43A2F">
        <w:t>este</w:t>
      </w:r>
      <w:r w:rsidR="00487415">
        <w:t xml:space="preserve"> </w:t>
      </w:r>
      <w:r w:rsidRPr="00D43A2F">
        <w:t>suficient</w:t>
      </w:r>
      <w:r w:rsidR="00487415">
        <w:t xml:space="preserve"> </w:t>
      </w:r>
      <w:r w:rsidRPr="00D43A2F">
        <w:t>să</w:t>
      </w:r>
      <w:r w:rsidR="00487415">
        <w:t xml:space="preserve"> </w:t>
      </w:r>
      <w:r w:rsidRPr="00D43A2F">
        <w:t>lăudăm</w:t>
      </w:r>
      <w:r w:rsidR="00487415">
        <w:t xml:space="preserve"> </w:t>
      </w:r>
      <w:r w:rsidRPr="00D43A2F">
        <w:t>de</w:t>
      </w:r>
      <w:r w:rsidR="00487415">
        <w:t xml:space="preserve"> </w:t>
      </w:r>
      <w:r w:rsidRPr="00D43A2F">
        <w:t>la</w:t>
      </w:r>
      <w:r w:rsidR="00487415">
        <w:t xml:space="preserve"> </w:t>
      </w:r>
      <w:r w:rsidRPr="00D43A2F">
        <w:t>distanță</w:t>
      </w:r>
      <w:r w:rsidR="00487415">
        <w:t xml:space="preserve"> </w:t>
      </w:r>
      <w:r w:rsidRPr="00D43A2F">
        <w:t>eforturile</w:t>
      </w:r>
      <w:r w:rsidR="00487415">
        <w:t xml:space="preserve"> </w:t>
      </w:r>
      <w:r w:rsidRPr="00D43A2F">
        <w:t>organizațiilor</w:t>
      </w:r>
      <w:r w:rsidR="00487415">
        <w:t xml:space="preserve"> </w:t>
      </w:r>
      <w:r w:rsidRPr="00D43A2F">
        <w:t>neguvernamentale.</w:t>
      </w:r>
    </w:p>
    <w:p w14:paraId="5E1C2316" w14:textId="4471F394" w:rsidR="00D43A2F" w:rsidRPr="00D43A2F" w:rsidRDefault="00D43A2F" w:rsidP="00D43A2F">
      <w:r w:rsidRPr="00D43A2F">
        <w:t>Dimpotrivă,</w:t>
      </w:r>
      <w:r w:rsidR="00487415">
        <w:t xml:space="preserve"> </w:t>
      </w:r>
      <w:r w:rsidRPr="00D43A2F">
        <w:t>avem</w:t>
      </w:r>
      <w:r w:rsidR="00487415">
        <w:t xml:space="preserve"> </w:t>
      </w:r>
      <w:r w:rsidRPr="00D43A2F">
        <w:t>o</w:t>
      </w:r>
      <w:r w:rsidR="00487415">
        <w:t xml:space="preserve"> </w:t>
      </w:r>
      <w:r w:rsidRPr="00D43A2F">
        <w:t>strategie</w:t>
      </w:r>
      <w:r w:rsidR="00487415">
        <w:t xml:space="preserve"> </w:t>
      </w:r>
      <w:r w:rsidRPr="00D43A2F">
        <w:t>sinergică,</w:t>
      </w:r>
      <w:r w:rsidR="00487415">
        <w:t xml:space="preserve"> </w:t>
      </w:r>
      <w:r w:rsidRPr="00D43A2F">
        <w:t>avem</w:t>
      </w:r>
      <w:r w:rsidR="00487415">
        <w:t xml:space="preserve"> </w:t>
      </w:r>
      <w:r w:rsidRPr="00D43A2F">
        <w:t>căi</w:t>
      </w:r>
      <w:r w:rsidR="00487415">
        <w:t xml:space="preserve"> </w:t>
      </w:r>
      <w:r w:rsidRPr="00D43A2F">
        <w:t>de</w:t>
      </w:r>
      <w:r w:rsidR="00487415">
        <w:t xml:space="preserve"> </w:t>
      </w:r>
      <w:r w:rsidRPr="00D43A2F">
        <w:t>intervenție</w:t>
      </w:r>
      <w:r w:rsidR="00487415">
        <w:t xml:space="preserve"> </w:t>
      </w:r>
      <w:r w:rsidRPr="00D43A2F">
        <w:t>și</w:t>
      </w:r>
      <w:r w:rsidR="00487415">
        <w:t xml:space="preserve"> </w:t>
      </w:r>
      <w:r w:rsidRPr="00D43A2F">
        <w:t>avem</w:t>
      </w:r>
      <w:r w:rsidR="00487415">
        <w:t xml:space="preserve"> </w:t>
      </w:r>
      <w:r w:rsidRPr="00D43A2F">
        <w:t>parteneriate</w:t>
      </w:r>
      <w:r w:rsidR="00487415">
        <w:t xml:space="preserve"> </w:t>
      </w:r>
      <w:r w:rsidRPr="00D43A2F">
        <w:t>care</w:t>
      </w:r>
      <w:r w:rsidR="00487415">
        <w:t xml:space="preserve"> </w:t>
      </w:r>
      <w:r w:rsidRPr="00D43A2F">
        <w:t>ne</w:t>
      </w:r>
      <w:r w:rsidR="00487415">
        <w:t xml:space="preserve"> </w:t>
      </w:r>
      <w:r w:rsidRPr="00D43A2F">
        <w:t>vor</w:t>
      </w:r>
      <w:r w:rsidR="00487415">
        <w:t xml:space="preserve"> </w:t>
      </w:r>
      <w:r w:rsidRPr="00D43A2F">
        <w:t>ajuta</w:t>
      </w:r>
      <w:r w:rsidR="00487415">
        <w:t xml:space="preserve"> </w:t>
      </w:r>
      <w:r w:rsidRPr="00D43A2F">
        <w:t>să</w:t>
      </w:r>
      <w:r w:rsidR="00487415">
        <w:t xml:space="preserve"> </w:t>
      </w:r>
      <w:r w:rsidRPr="00D43A2F">
        <w:t>combatem</w:t>
      </w:r>
      <w:r w:rsidR="00487415">
        <w:t xml:space="preserve"> </w:t>
      </w:r>
      <w:r w:rsidRPr="00D43A2F">
        <w:t>mai</w:t>
      </w:r>
      <w:r w:rsidR="00487415">
        <w:t xml:space="preserve"> </w:t>
      </w:r>
      <w:r w:rsidRPr="00D43A2F">
        <w:t>bine</w:t>
      </w:r>
      <w:r w:rsidR="00487415">
        <w:t xml:space="preserve"> </w:t>
      </w:r>
      <w:r w:rsidRPr="00D43A2F">
        <w:t>acest</w:t>
      </w:r>
      <w:r w:rsidR="00487415">
        <w:t xml:space="preserve"> </w:t>
      </w:r>
      <w:r w:rsidRPr="00D43A2F">
        <w:t>fenomen.</w:t>
      </w:r>
      <w:r w:rsidR="00487415">
        <w:t xml:space="preserve"> </w:t>
      </w:r>
      <w:r w:rsidRPr="00D43A2F">
        <w:t>Este</w:t>
      </w:r>
      <w:r w:rsidR="00487415">
        <w:t xml:space="preserve"> </w:t>
      </w:r>
      <w:r w:rsidRPr="00D43A2F">
        <w:t>momentul</w:t>
      </w:r>
      <w:r w:rsidR="00487415">
        <w:t xml:space="preserve"> </w:t>
      </w:r>
      <w:r w:rsidRPr="00D43A2F">
        <w:t>sa</w:t>
      </w:r>
      <w:r w:rsidR="00487415">
        <w:t xml:space="preserve"> </w:t>
      </w:r>
      <w:r w:rsidRPr="00D43A2F">
        <w:t>producem</w:t>
      </w:r>
      <w:r w:rsidR="00487415">
        <w:t xml:space="preserve"> </w:t>
      </w:r>
      <w:r w:rsidRPr="00D43A2F">
        <w:t>o</w:t>
      </w:r>
      <w:r w:rsidR="00487415">
        <w:t xml:space="preserve"> </w:t>
      </w:r>
      <w:r w:rsidRPr="00D43A2F">
        <w:t>schimbare</w:t>
      </w:r>
      <w:r w:rsidR="00487415">
        <w:t xml:space="preserve"> </w:t>
      </w:r>
      <w:r w:rsidRPr="00D43A2F">
        <w:t>reală.</w:t>
      </w:r>
    </w:p>
    <w:p w14:paraId="787ADFD3" w14:textId="797419C0" w:rsidR="00D43A2F" w:rsidRPr="00D43A2F" w:rsidRDefault="00D43A2F" w:rsidP="00D43A2F">
      <w:r w:rsidRPr="00D43A2F">
        <w:t>Angajamentul</w:t>
      </w:r>
      <w:r w:rsidR="00487415">
        <w:t xml:space="preserve"> </w:t>
      </w:r>
      <w:r w:rsidRPr="00D43A2F">
        <w:t>politic</w:t>
      </w:r>
      <w:r w:rsidR="00487415">
        <w:t xml:space="preserve"> </w:t>
      </w:r>
      <w:r w:rsidRPr="00D43A2F">
        <w:t>al</w:t>
      </w:r>
      <w:r w:rsidR="00487415">
        <w:t xml:space="preserve"> </w:t>
      </w:r>
      <w:r w:rsidRPr="00D43A2F">
        <w:t>Guvernului</w:t>
      </w:r>
      <w:r w:rsidR="00487415">
        <w:t xml:space="preserve"> </w:t>
      </w:r>
      <w:r w:rsidRPr="00D43A2F">
        <w:t>României</w:t>
      </w:r>
      <w:r w:rsidR="00487415">
        <w:t xml:space="preserve"> </w:t>
      </w:r>
      <w:r w:rsidRPr="00D43A2F">
        <w:t>împotriva</w:t>
      </w:r>
      <w:r w:rsidR="00487415">
        <w:t xml:space="preserve"> </w:t>
      </w:r>
      <w:r w:rsidRPr="00D43A2F">
        <w:t>traficului</w:t>
      </w:r>
      <w:r w:rsidR="00487415">
        <w:t xml:space="preserve"> </w:t>
      </w:r>
      <w:r w:rsidRPr="00D43A2F">
        <w:t>există</w:t>
      </w:r>
      <w:r w:rsidR="00487415">
        <w:t xml:space="preserve"> </w:t>
      </w:r>
      <w:r w:rsidRPr="00D43A2F">
        <w:t>și</w:t>
      </w:r>
      <w:r w:rsidR="00487415">
        <w:t xml:space="preserve"> </w:t>
      </w:r>
      <w:r w:rsidRPr="00D43A2F">
        <w:t>rămâne</w:t>
      </w:r>
      <w:r w:rsidR="00487415">
        <w:t xml:space="preserve"> </w:t>
      </w:r>
      <w:r w:rsidRPr="00D43A2F">
        <w:t>neschimbat.</w:t>
      </w:r>
      <w:r w:rsidR="00487415">
        <w:t xml:space="preserve"> </w:t>
      </w:r>
      <w:r w:rsidRPr="00D43A2F">
        <w:t>Suntem</w:t>
      </w:r>
      <w:r w:rsidR="00487415">
        <w:t xml:space="preserve"> </w:t>
      </w:r>
      <w:r w:rsidRPr="00D43A2F">
        <w:t>aici</w:t>
      </w:r>
      <w:r w:rsidR="00487415">
        <w:t xml:space="preserve"> </w:t>
      </w:r>
      <w:r w:rsidRPr="00D43A2F">
        <w:t>și</w:t>
      </w:r>
      <w:r w:rsidR="00487415">
        <w:t xml:space="preserve"> </w:t>
      </w:r>
      <w:r w:rsidRPr="00D43A2F">
        <w:t>împreună</w:t>
      </w:r>
      <w:r w:rsidR="00487415">
        <w:t xml:space="preserve"> </w:t>
      </w:r>
      <w:r w:rsidRPr="00D43A2F">
        <w:t>suntem</w:t>
      </w:r>
      <w:r w:rsidR="00487415">
        <w:t xml:space="preserve"> </w:t>
      </w:r>
      <w:r w:rsidRPr="00D43A2F">
        <w:t>deciși</w:t>
      </w:r>
      <w:r w:rsidR="00487415">
        <w:t xml:space="preserve"> </w:t>
      </w:r>
      <w:r w:rsidRPr="00D43A2F">
        <w:t>sa</w:t>
      </w:r>
      <w:r w:rsidR="00487415">
        <w:t xml:space="preserve"> </w:t>
      </w:r>
      <w:r w:rsidRPr="00D43A2F">
        <w:t>schimbăm</w:t>
      </w:r>
      <w:r w:rsidR="00487415">
        <w:t xml:space="preserve"> </w:t>
      </w:r>
      <w:r w:rsidRPr="00D43A2F">
        <w:t>lucrurile</w:t>
      </w:r>
      <w:r w:rsidR="00487415">
        <w:t xml:space="preserve"> </w:t>
      </w:r>
      <w:r w:rsidRPr="00D43A2F">
        <w:t>în</w:t>
      </w:r>
      <w:r w:rsidR="00487415">
        <w:t xml:space="preserve"> </w:t>
      </w:r>
      <w:r w:rsidRPr="00D43A2F">
        <w:t>bine</w:t>
      </w:r>
      <w:r w:rsidR="00487415">
        <w:t xml:space="preserve"> </w:t>
      </w:r>
      <w:r w:rsidRPr="00D43A2F">
        <w:t>și</w:t>
      </w:r>
      <w:r w:rsidR="00487415">
        <w:t xml:space="preserve"> </w:t>
      </w:r>
      <w:r w:rsidRPr="00D43A2F">
        <w:t>să</w:t>
      </w:r>
      <w:r w:rsidR="00487415">
        <w:t xml:space="preserve"> </w:t>
      </w:r>
      <w:r w:rsidRPr="00D43A2F">
        <w:t>vă</w:t>
      </w:r>
      <w:r w:rsidR="00487415">
        <w:t xml:space="preserve"> </w:t>
      </w:r>
      <w:r w:rsidRPr="00D43A2F">
        <w:t>ajutăm</w:t>
      </w:r>
      <w:r w:rsidR="00487415">
        <w:t xml:space="preserve"> </w:t>
      </w:r>
      <w:r w:rsidRPr="00D43A2F">
        <w:t>pe</w:t>
      </w:r>
      <w:r w:rsidR="00487415">
        <w:t xml:space="preserve"> </w:t>
      </w:r>
      <w:r w:rsidRPr="00D43A2F">
        <w:t>voi,</w:t>
      </w:r>
      <w:r w:rsidR="00487415">
        <w:t xml:space="preserve"> </w:t>
      </w:r>
      <w:r w:rsidRPr="00D43A2F">
        <w:t>cei</w:t>
      </w:r>
      <w:r w:rsidR="00487415">
        <w:t xml:space="preserve"> </w:t>
      </w:r>
      <w:r w:rsidRPr="00D43A2F">
        <w:t>care</w:t>
      </w:r>
      <w:r w:rsidR="00487415">
        <w:t xml:space="preserve"> </w:t>
      </w:r>
      <w:r w:rsidRPr="00D43A2F">
        <w:t>sunteți</w:t>
      </w:r>
      <w:r w:rsidR="00487415">
        <w:t xml:space="preserve"> </w:t>
      </w:r>
      <w:r w:rsidRPr="00D43A2F">
        <w:t>in</w:t>
      </w:r>
      <w:r w:rsidR="00487415">
        <w:t xml:space="preserve"> </w:t>
      </w:r>
      <w:r w:rsidRPr="00D43A2F">
        <w:t>prima</w:t>
      </w:r>
      <w:r w:rsidR="00487415">
        <w:t xml:space="preserve"> </w:t>
      </w:r>
      <w:r w:rsidRPr="00D43A2F">
        <w:t>linie</w:t>
      </w:r>
      <w:r w:rsidR="00487415">
        <w:t xml:space="preserve"> </w:t>
      </w:r>
      <w:r w:rsidRPr="00D43A2F">
        <w:t>a</w:t>
      </w:r>
      <w:r w:rsidR="00487415">
        <w:t xml:space="preserve"> </w:t>
      </w:r>
      <w:r w:rsidRPr="00D43A2F">
        <w:t>luptei</w:t>
      </w:r>
      <w:r w:rsidR="00487415">
        <w:t xml:space="preserve"> </w:t>
      </w:r>
      <w:r w:rsidRPr="00D43A2F">
        <w:t>anti-trafic</w:t>
      </w:r>
      <w:r w:rsidR="00487415">
        <w:t xml:space="preserve"> </w:t>
      </w:r>
      <w:r w:rsidRPr="00D43A2F">
        <w:t>fie</w:t>
      </w:r>
      <w:r w:rsidR="00487415">
        <w:t xml:space="preserve"> </w:t>
      </w:r>
      <w:r w:rsidRPr="00D43A2F">
        <w:t>că</w:t>
      </w:r>
      <w:r w:rsidR="00487415">
        <w:t xml:space="preserve"> </w:t>
      </w:r>
      <w:r w:rsidRPr="00D43A2F">
        <w:t>vorbim</w:t>
      </w:r>
      <w:r w:rsidR="00487415">
        <w:t xml:space="preserve"> </w:t>
      </w:r>
      <w:r w:rsidRPr="00D43A2F">
        <w:t>de</w:t>
      </w:r>
      <w:r w:rsidR="00487415">
        <w:t xml:space="preserve"> </w:t>
      </w:r>
      <w:r w:rsidRPr="00D43A2F">
        <w:t>funcționari</w:t>
      </w:r>
      <w:r w:rsidR="00487415">
        <w:t xml:space="preserve"> </w:t>
      </w:r>
      <w:r w:rsidRPr="00D43A2F">
        <w:t>ai</w:t>
      </w:r>
      <w:r w:rsidR="00487415">
        <w:t xml:space="preserve"> </w:t>
      </w:r>
      <w:r w:rsidRPr="00D43A2F">
        <w:t>statului</w:t>
      </w:r>
      <w:r w:rsidR="00487415">
        <w:t xml:space="preserve"> </w:t>
      </w:r>
      <w:r w:rsidRPr="00D43A2F">
        <w:t>sau</w:t>
      </w:r>
      <w:r w:rsidR="00487415">
        <w:t xml:space="preserve"> </w:t>
      </w:r>
      <w:r w:rsidRPr="00D43A2F">
        <w:t>membri</w:t>
      </w:r>
      <w:r w:rsidR="00487415">
        <w:t xml:space="preserve"> </w:t>
      </w:r>
      <w:r w:rsidRPr="00D43A2F">
        <w:t>ai</w:t>
      </w:r>
      <w:r w:rsidR="00487415">
        <w:t xml:space="preserve"> </w:t>
      </w:r>
      <w:r w:rsidRPr="00D43A2F">
        <w:t>organizațiilor</w:t>
      </w:r>
      <w:r w:rsidR="00487415">
        <w:t xml:space="preserve"> </w:t>
      </w:r>
      <w:r w:rsidRPr="00D43A2F">
        <w:t>neguvernamentale.</w:t>
      </w:r>
    </w:p>
    <w:p w14:paraId="1CE9A3E1" w14:textId="09720E71" w:rsidR="00D43A2F" w:rsidRPr="00D43A2F" w:rsidRDefault="00D43A2F" w:rsidP="00D43A2F">
      <w:r w:rsidRPr="00D43A2F">
        <w:t>Nu</w:t>
      </w:r>
      <w:r w:rsidR="00487415">
        <w:t xml:space="preserve"> </w:t>
      </w:r>
      <w:r w:rsidRPr="00D43A2F">
        <w:t>în</w:t>
      </w:r>
      <w:r w:rsidR="00487415">
        <w:t xml:space="preserve"> </w:t>
      </w:r>
      <w:r w:rsidRPr="00D43A2F">
        <w:t>cele</w:t>
      </w:r>
      <w:r w:rsidR="00487415">
        <w:t xml:space="preserve"> </w:t>
      </w:r>
      <w:r w:rsidRPr="00D43A2F">
        <w:t>din</w:t>
      </w:r>
      <w:r w:rsidR="00487415">
        <w:t xml:space="preserve"> </w:t>
      </w:r>
      <w:r w:rsidRPr="00D43A2F">
        <w:t>urmă,</w:t>
      </w:r>
      <w:r w:rsidR="00487415">
        <w:t xml:space="preserve"> </w:t>
      </w:r>
      <w:r w:rsidRPr="00D43A2F">
        <w:t>vreau</w:t>
      </w:r>
      <w:r w:rsidR="00487415">
        <w:t xml:space="preserve"> </w:t>
      </w:r>
      <w:r w:rsidRPr="00D43A2F">
        <w:t>să</w:t>
      </w:r>
      <w:r w:rsidR="00487415">
        <w:t xml:space="preserve"> </w:t>
      </w:r>
      <w:r w:rsidRPr="00D43A2F">
        <w:t>îi</w:t>
      </w:r>
      <w:r w:rsidR="00487415">
        <w:t xml:space="preserve"> </w:t>
      </w:r>
      <w:r w:rsidRPr="00D43A2F">
        <w:t>felicit</w:t>
      </w:r>
      <w:r w:rsidR="00487415">
        <w:t xml:space="preserve"> </w:t>
      </w:r>
      <w:r w:rsidRPr="00D43A2F">
        <w:t>pe</w:t>
      </w:r>
      <w:r w:rsidR="00487415">
        <w:t xml:space="preserve"> </w:t>
      </w:r>
      <w:r w:rsidRPr="00D43A2F">
        <w:t>toți</w:t>
      </w:r>
      <w:r w:rsidR="00487415">
        <w:t xml:space="preserve"> </w:t>
      </w:r>
      <w:r w:rsidRPr="00D43A2F">
        <w:t>cei</w:t>
      </w:r>
      <w:r w:rsidR="00487415">
        <w:t xml:space="preserve"> </w:t>
      </w:r>
      <w:r w:rsidRPr="00D43A2F">
        <w:t>care</w:t>
      </w:r>
      <w:r w:rsidR="00487415">
        <w:t xml:space="preserve"> </w:t>
      </w:r>
      <w:r w:rsidRPr="00D43A2F">
        <w:t>au</w:t>
      </w:r>
      <w:r w:rsidR="00487415">
        <w:t xml:space="preserve"> </w:t>
      </w:r>
      <w:r w:rsidRPr="00D43A2F">
        <w:t>contribuit</w:t>
      </w:r>
      <w:r w:rsidR="00487415">
        <w:t xml:space="preserve"> </w:t>
      </w:r>
      <w:r w:rsidRPr="00D43A2F">
        <w:t>la</w:t>
      </w:r>
      <w:r w:rsidR="00487415">
        <w:t xml:space="preserve"> </w:t>
      </w:r>
      <w:r w:rsidRPr="00D43A2F">
        <w:t>realizarea</w:t>
      </w:r>
      <w:r w:rsidR="00487415">
        <w:t xml:space="preserve"> </w:t>
      </w:r>
      <w:r w:rsidRPr="00D43A2F">
        <w:t>acestei</w:t>
      </w:r>
      <w:r w:rsidR="00487415">
        <w:t xml:space="preserve"> </w:t>
      </w:r>
      <w:r w:rsidRPr="00D43A2F">
        <w:t>strategii</w:t>
      </w:r>
      <w:r w:rsidR="00487415">
        <w:t xml:space="preserve"> </w:t>
      </w:r>
      <w:r w:rsidRPr="00D43A2F">
        <w:t>sub</w:t>
      </w:r>
      <w:r w:rsidR="00487415">
        <w:t xml:space="preserve"> </w:t>
      </w:r>
      <w:r w:rsidRPr="00D43A2F">
        <w:t>coordonarea</w:t>
      </w:r>
      <w:r w:rsidR="00487415">
        <w:t xml:space="preserve"> </w:t>
      </w:r>
      <w:r w:rsidRPr="00D43A2F">
        <w:t>Comitetului</w:t>
      </w:r>
      <w:r w:rsidR="00487415">
        <w:t xml:space="preserve"> </w:t>
      </w:r>
      <w:r w:rsidRPr="00D43A2F">
        <w:t>Interministerial</w:t>
      </w:r>
      <w:r w:rsidR="00487415">
        <w:t xml:space="preserve"> </w:t>
      </w:r>
      <w:r w:rsidRPr="00D43A2F">
        <w:t>și</w:t>
      </w:r>
      <w:r w:rsidR="00487415">
        <w:t xml:space="preserve"> </w:t>
      </w:r>
      <w:r w:rsidRPr="00D43A2F">
        <w:t>a</w:t>
      </w:r>
      <w:r w:rsidR="00487415">
        <w:t xml:space="preserve"> </w:t>
      </w:r>
      <w:r w:rsidRPr="00D43A2F">
        <w:t>ANITP.</w:t>
      </w:r>
    </w:p>
    <w:p w14:paraId="4A40BCE3" w14:textId="4953C29A" w:rsidR="00D43A2F" w:rsidRPr="00D43A2F" w:rsidRDefault="00D43A2F" w:rsidP="00D43A2F">
      <w:r w:rsidRPr="00D43A2F">
        <w:t>Încă</w:t>
      </w:r>
      <w:r w:rsidR="00487415">
        <w:t xml:space="preserve"> </w:t>
      </w:r>
      <w:r w:rsidRPr="00D43A2F">
        <w:t>o</w:t>
      </w:r>
      <w:r w:rsidR="00487415">
        <w:t xml:space="preserve"> </w:t>
      </w:r>
      <w:r w:rsidRPr="00D43A2F">
        <w:t>dată</w:t>
      </w:r>
      <w:r w:rsidR="00487415">
        <w:t xml:space="preserve"> </w:t>
      </w:r>
      <w:r w:rsidRPr="00D43A2F">
        <w:t>doresc</w:t>
      </w:r>
      <w:r w:rsidR="00487415">
        <w:t xml:space="preserve"> </w:t>
      </w:r>
      <w:r w:rsidRPr="00D43A2F">
        <w:t>să</w:t>
      </w:r>
      <w:r w:rsidR="00487415">
        <w:t xml:space="preserve"> </w:t>
      </w:r>
      <w:r w:rsidRPr="00D43A2F">
        <w:t>vă</w:t>
      </w:r>
      <w:r w:rsidR="00487415">
        <w:t xml:space="preserve"> </w:t>
      </w:r>
      <w:r w:rsidRPr="00D43A2F">
        <w:t>asigur</w:t>
      </w:r>
      <w:r w:rsidR="00487415">
        <w:t xml:space="preserve"> </w:t>
      </w:r>
      <w:r w:rsidRPr="00D43A2F">
        <w:t>că</w:t>
      </w:r>
      <w:r w:rsidR="00487415">
        <w:t xml:space="preserve"> </w:t>
      </w:r>
      <w:r w:rsidRPr="00D43A2F">
        <w:t>Guvernul</w:t>
      </w:r>
      <w:r w:rsidR="00487415">
        <w:t xml:space="preserve"> </w:t>
      </w:r>
      <w:r w:rsidRPr="00D43A2F">
        <w:t>este</w:t>
      </w:r>
      <w:r w:rsidR="00487415">
        <w:t xml:space="preserve"> </w:t>
      </w:r>
      <w:r w:rsidRPr="00D43A2F">
        <w:t>un</w:t>
      </w:r>
      <w:r w:rsidR="00487415">
        <w:t xml:space="preserve"> </w:t>
      </w:r>
      <w:r w:rsidRPr="00D43A2F">
        <w:t>partener</w:t>
      </w:r>
      <w:r w:rsidR="00487415">
        <w:t xml:space="preserve"> </w:t>
      </w:r>
      <w:r w:rsidRPr="00D43A2F">
        <w:t>real</w:t>
      </w:r>
      <w:r w:rsidR="00487415">
        <w:t xml:space="preserve"> </w:t>
      </w:r>
      <w:r w:rsidRPr="00D43A2F">
        <w:t>în</w:t>
      </w:r>
      <w:r w:rsidR="00487415">
        <w:t xml:space="preserve"> </w:t>
      </w:r>
      <w:r w:rsidRPr="00D43A2F">
        <w:t>această</w:t>
      </w:r>
      <w:r w:rsidR="00487415">
        <w:t xml:space="preserve"> </w:t>
      </w:r>
      <w:r w:rsidRPr="00D43A2F">
        <w:t>luptă</w:t>
      </w:r>
      <w:r w:rsidR="00487415">
        <w:t xml:space="preserve"> </w:t>
      </w:r>
      <w:r w:rsidRPr="00D43A2F">
        <w:t>care</w:t>
      </w:r>
      <w:r w:rsidR="00487415">
        <w:t xml:space="preserve"> </w:t>
      </w:r>
      <w:r w:rsidRPr="00D43A2F">
        <w:t>ne</w:t>
      </w:r>
      <w:r w:rsidR="00487415">
        <w:t xml:space="preserve"> </w:t>
      </w:r>
      <w:r w:rsidRPr="00D43A2F">
        <w:t>îngrijorează</w:t>
      </w:r>
      <w:r w:rsidR="00487415">
        <w:t xml:space="preserve"> </w:t>
      </w:r>
      <w:r w:rsidRPr="00D43A2F">
        <w:t>pe</w:t>
      </w:r>
      <w:r w:rsidR="00487415">
        <w:t xml:space="preserve"> </w:t>
      </w:r>
      <w:r w:rsidRPr="00D43A2F">
        <w:t>toți”.</w:t>
      </w:r>
    </w:p>
    <w:p w14:paraId="55FE8C6C" w14:textId="012C882C" w:rsidR="00EC0DD5" w:rsidRPr="003E6478" w:rsidRDefault="00EC0DD5" w:rsidP="00EB13AC">
      <w:pPr>
        <w:pStyle w:val="Stilsursa"/>
      </w:pPr>
      <w:r w:rsidRPr="003E6478">
        <w:t>Sursa</w:t>
      </w:r>
      <w:r w:rsidR="00EB13AC" w:rsidRPr="003E6478">
        <w:t>:</w:t>
      </w:r>
      <w:r w:rsidR="00487415">
        <w:t xml:space="preserve"> </w:t>
      </w:r>
      <w:r w:rsidRPr="003E6478">
        <w:t>Guvernul</w:t>
      </w:r>
      <w:r w:rsidR="00487415">
        <w:t xml:space="preserve"> </w:t>
      </w:r>
      <w:r w:rsidRPr="003E6478">
        <w:t>R</w:t>
      </w:r>
      <w:r w:rsidR="00EB13AC" w:rsidRPr="003E6478">
        <w:t>omâ</w:t>
      </w:r>
      <w:r w:rsidRPr="003E6478">
        <w:t>niei</w:t>
      </w:r>
    </w:p>
    <w:bookmarkEnd w:id="12"/>
    <w:bookmarkEnd w:id="13"/>
    <w:bookmarkEnd w:id="14"/>
    <w:bookmarkEnd w:id="15"/>
    <w:bookmarkEnd w:id="16"/>
    <w:bookmarkEnd w:id="17"/>
    <w:p w14:paraId="17B5AE7A" w14:textId="66C6C6E0" w:rsidR="000B0469" w:rsidRPr="003E6478" w:rsidRDefault="000B0469"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6AD26531" w14:textId="1225ED1B" w:rsidR="00FD2452" w:rsidRPr="003E6478" w:rsidRDefault="00F00F49" w:rsidP="00B76A7A">
      <w:pPr>
        <w:pStyle w:val="InfoEuropeana"/>
        <w:spacing w:before="120" w:after="0"/>
        <w:ind w:right="198"/>
        <w:rPr>
          <w:szCs w:val="18"/>
        </w:rPr>
      </w:pPr>
      <w:bookmarkStart w:id="128" w:name="_Toc167086311"/>
      <w:r w:rsidRPr="003E6478">
        <w:rPr>
          <w:szCs w:val="18"/>
        </w:rPr>
        <w:lastRenderedPageBreak/>
        <w:t>I</w:t>
      </w:r>
      <w:r w:rsidR="00FD2452" w:rsidRPr="003E6478">
        <w:rPr>
          <w:szCs w:val="18"/>
        </w:rPr>
        <w:t>nformaţie</w:t>
      </w:r>
      <w:r w:rsidR="00487415">
        <w:rPr>
          <w:szCs w:val="18"/>
        </w:rPr>
        <w:t xml:space="preserve"> </w:t>
      </w:r>
      <w:r w:rsidR="00FD2452" w:rsidRPr="003E6478">
        <w:rPr>
          <w:szCs w:val="18"/>
        </w:rPr>
        <w:t>Europeană</w:t>
      </w:r>
      <w:bookmarkEnd w:id="12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3E6478" w14:paraId="5DDB04E4" w14:textId="77777777" w:rsidTr="00F319B7">
        <w:trPr>
          <w:trHeight w:val="4729"/>
        </w:trPr>
        <w:tc>
          <w:tcPr>
            <w:tcW w:w="3119" w:type="dxa"/>
          </w:tcPr>
          <w:p w14:paraId="7F6CE324" w14:textId="52BD3FD4" w:rsidR="00724960" w:rsidRPr="003E6478" w:rsidRDefault="00317F49" w:rsidP="00724960">
            <w:pPr>
              <w:rPr>
                <w:b/>
                <w:i/>
              </w:rPr>
            </w:pPr>
            <w:r w:rsidRPr="003E6478">
              <w:rPr>
                <w:rFonts w:ascii="Arial" w:hAnsi="Arial" w:cs="Arial"/>
                <w:noProof/>
                <w:color w:val="3F4A52"/>
                <w:sz w:val="24"/>
                <w:lang w:eastAsia="ro-RO"/>
              </w:rPr>
              <w:drawing>
                <wp:inline distT="0" distB="0" distL="0" distR="0" wp14:anchorId="62A3F06D" wp14:editId="23FB3DB2">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6901FCF0" w:rsidR="0057207A" w:rsidRPr="003E6478" w:rsidRDefault="00317F49" w:rsidP="0057207A">
            <w:pPr>
              <w:spacing w:before="40"/>
              <w:jc w:val="center"/>
              <w:rPr>
                <w:b/>
                <w:color w:val="0070C0"/>
                <w:sz w:val="17"/>
                <w:szCs w:val="17"/>
              </w:rPr>
            </w:pPr>
            <w:r w:rsidRPr="003E6478">
              <w:rPr>
                <w:b/>
                <w:color w:val="0070C0"/>
                <w:sz w:val="17"/>
                <w:szCs w:val="17"/>
              </w:rPr>
              <w:t>Președinția</w:t>
            </w:r>
            <w:r w:rsidR="00487415">
              <w:rPr>
                <w:b/>
                <w:color w:val="0070C0"/>
                <w:sz w:val="17"/>
                <w:szCs w:val="17"/>
              </w:rPr>
              <w:t xml:space="preserve"> </w:t>
            </w:r>
            <w:r w:rsidRPr="003E6478">
              <w:rPr>
                <w:b/>
                <w:color w:val="0070C0"/>
                <w:sz w:val="17"/>
                <w:szCs w:val="17"/>
              </w:rPr>
              <w:t>belgiană</w:t>
            </w:r>
            <w:r w:rsidR="00487415">
              <w:rPr>
                <w:b/>
                <w:color w:val="0070C0"/>
                <w:sz w:val="17"/>
                <w:szCs w:val="17"/>
              </w:rPr>
              <w:t xml:space="preserve"> </w:t>
            </w:r>
            <w:r w:rsidRPr="003E6478">
              <w:rPr>
                <w:b/>
                <w:color w:val="0070C0"/>
                <w:sz w:val="17"/>
                <w:szCs w:val="17"/>
              </w:rPr>
              <w:t>a</w:t>
            </w:r>
            <w:r w:rsidR="00487415">
              <w:rPr>
                <w:b/>
                <w:color w:val="0070C0"/>
                <w:sz w:val="17"/>
                <w:szCs w:val="17"/>
              </w:rPr>
              <w:t xml:space="preserve"> </w:t>
            </w:r>
            <w:r w:rsidRPr="003E6478">
              <w:rPr>
                <w:b/>
                <w:color w:val="0070C0"/>
                <w:sz w:val="17"/>
                <w:szCs w:val="17"/>
              </w:rPr>
              <w:t>Consiliului</w:t>
            </w:r>
            <w:r w:rsidR="00487415">
              <w:rPr>
                <w:b/>
                <w:color w:val="0070C0"/>
                <w:sz w:val="17"/>
                <w:szCs w:val="17"/>
              </w:rPr>
              <w:t xml:space="preserve"> </w:t>
            </w:r>
            <w:r w:rsidRPr="003E6478">
              <w:rPr>
                <w:b/>
                <w:color w:val="0070C0"/>
                <w:sz w:val="17"/>
                <w:szCs w:val="17"/>
              </w:rPr>
              <w:t>UE</w:t>
            </w:r>
          </w:p>
          <w:p w14:paraId="6B208BFF" w14:textId="29C2BDF1" w:rsidR="00317F49" w:rsidRPr="003E6478" w:rsidRDefault="00487415" w:rsidP="0057207A">
            <w:pPr>
              <w:spacing w:before="40"/>
              <w:jc w:val="center"/>
              <w:rPr>
                <w:b/>
                <w:color w:val="0070C0"/>
                <w:sz w:val="17"/>
                <w:szCs w:val="17"/>
              </w:rPr>
            </w:pPr>
            <w:r>
              <w:rPr>
                <w:b/>
                <w:color w:val="0070C0"/>
                <w:sz w:val="17"/>
                <w:szCs w:val="17"/>
              </w:rPr>
              <w:t xml:space="preserve"> </w:t>
            </w:r>
            <w:r w:rsidR="00317F49" w:rsidRPr="003E6478">
              <w:rPr>
                <w:b/>
                <w:color w:val="0070C0"/>
                <w:sz w:val="17"/>
                <w:szCs w:val="17"/>
              </w:rPr>
              <w:t>1</w:t>
            </w:r>
            <w:r>
              <w:rPr>
                <w:b/>
                <w:color w:val="0070C0"/>
                <w:sz w:val="17"/>
                <w:szCs w:val="17"/>
              </w:rPr>
              <w:t xml:space="preserve"> </w:t>
            </w:r>
            <w:r w:rsidR="00317F49" w:rsidRPr="003E6478">
              <w:rPr>
                <w:b/>
                <w:color w:val="0070C0"/>
                <w:sz w:val="17"/>
                <w:szCs w:val="17"/>
              </w:rPr>
              <w:t>ianuarie</w:t>
            </w:r>
            <w:r>
              <w:rPr>
                <w:b/>
                <w:color w:val="0070C0"/>
                <w:sz w:val="17"/>
                <w:szCs w:val="17"/>
              </w:rPr>
              <w:t xml:space="preserve"> </w:t>
            </w:r>
            <w:r w:rsidR="00317F49" w:rsidRPr="003E6478">
              <w:rPr>
                <w:b/>
                <w:color w:val="0070C0"/>
                <w:sz w:val="17"/>
                <w:szCs w:val="17"/>
              </w:rPr>
              <w:t>-</w:t>
            </w:r>
            <w:r>
              <w:rPr>
                <w:b/>
                <w:color w:val="0070C0"/>
                <w:sz w:val="17"/>
                <w:szCs w:val="17"/>
              </w:rPr>
              <w:t xml:space="preserve"> </w:t>
            </w:r>
            <w:r w:rsidR="00317F49" w:rsidRPr="003E6478">
              <w:rPr>
                <w:b/>
                <w:color w:val="0070C0"/>
                <w:sz w:val="17"/>
                <w:szCs w:val="17"/>
              </w:rPr>
              <w:t>30</w:t>
            </w:r>
            <w:r>
              <w:rPr>
                <w:b/>
                <w:color w:val="0070C0"/>
                <w:sz w:val="17"/>
                <w:szCs w:val="17"/>
              </w:rPr>
              <w:t xml:space="preserve"> </w:t>
            </w:r>
            <w:r w:rsidR="00317F49" w:rsidRPr="003E6478">
              <w:rPr>
                <w:b/>
                <w:color w:val="0070C0"/>
                <w:sz w:val="17"/>
                <w:szCs w:val="17"/>
              </w:rPr>
              <w:t>iunie</w:t>
            </w:r>
            <w:r>
              <w:rPr>
                <w:b/>
                <w:color w:val="0070C0"/>
                <w:sz w:val="17"/>
                <w:szCs w:val="17"/>
              </w:rPr>
              <w:t xml:space="preserve"> </w:t>
            </w:r>
            <w:r w:rsidR="00317F49" w:rsidRPr="003E6478">
              <w:rPr>
                <w:b/>
                <w:color w:val="0070C0"/>
                <w:sz w:val="17"/>
                <w:szCs w:val="17"/>
              </w:rPr>
              <w:t>2024</w:t>
            </w:r>
          </w:p>
          <w:p w14:paraId="6EDB0C25" w14:textId="392EACBF" w:rsidR="00317F49" w:rsidRPr="003E6478" w:rsidRDefault="00317F49" w:rsidP="00317F49">
            <w:pPr>
              <w:rPr>
                <w:sz w:val="16"/>
                <w:szCs w:val="16"/>
                <w:lang w:eastAsia="ro-RO"/>
              </w:rPr>
            </w:pPr>
            <w:r w:rsidRPr="003E6478">
              <w:rPr>
                <w:sz w:val="16"/>
                <w:szCs w:val="16"/>
                <w:lang w:eastAsia="ro-RO"/>
              </w:rPr>
              <w:t>Sub</w:t>
            </w:r>
            <w:r w:rsidR="00487415">
              <w:rPr>
                <w:sz w:val="16"/>
                <w:szCs w:val="16"/>
                <w:lang w:eastAsia="ro-RO"/>
              </w:rPr>
              <w:t xml:space="preserve"> </w:t>
            </w:r>
            <w:r w:rsidRPr="003E6478">
              <w:rPr>
                <w:sz w:val="16"/>
                <w:szCs w:val="16"/>
                <w:lang w:eastAsia="ro-RO"/>
              </w:rPr>
              <w:t>deviza</w:t>
            </w:r>
            <w:r w:rsidR="00487415">
              <w:rPr>
                <w:sz w:val="16"/>
                <w:szCs w:val="16"/>
                <w:lang w:eastAsia="ro-RO"/>
              </w:rPr>
              <w:t xml:space="preserve"> </w:t>
            </w:r>
            <w:r w:rsidRPr="003E6478">
              <w:rPr>
                <w:sz w:val="16"/>
                <w:szCs w:val="16"/>
                <w:lang w:eastAsia="ro-RO"/>
              </w:rPr>
              <w:t>„Protejăm.</w:t>
            </w:r>
            <w:r w:rsidR="00487415">
              <w:rPr>
                <w:sz w:val="16"/>
                <w:szCs w:val="16"/>
                <w:lang w:eastAsia="ro-RO"/>
              </w:rPr>
              <w:t xml:space="preserve"> </w:t>
            </w:r>
            <w:r w:rsidRPr="003E6478">
              <w:rPr>
                <w:sz w:val="16"/>
                <w:szCs w:val="16"/>
                <w:lang w:eastAsia="ro-RO"/>
              </w:rPr>
              <w:t>Consolidăm.</w:t>
            </w:r>
            <w:r w:rsidR="00487415">
              <w:rPr>
                <w:sz w:val="16"/>
                <w:szCs w:val="16"/>
                <w:lang w:eastAsia="ro-RO"/>
              </w:rPr>
              <w:t xml:space="preserve"> </w:t>
            </w:r>
            <w:r w:rsidRPr="003E6478">
              <w:rPr>
                <w:sz w:val="16"/>
                <w:szCs w:val="16"/>
                <w:lang w:eastAsia="ro-RO"/>
              </w:rPr>
              <w:t>Pregătim.”</w:t>
            </w:r>
            <w:r w:rsidR="00487415">
              <w:rPr>
                <w:sz w:val="16"/>
                <w:szCs w:val="16"/>
                <w:lang w:eastAsia="ro-RO"/>
              </w:rPr>
              <w:t xml:space="preserve"> </w:t>
            </w:r>
            <w:r w:rsidRPr="003E6478">
              <w:rPr>
                <w:sz w:val="16"/>
                <w:szCs w:val="16"/>
                <w:lang w:eastAsia="ro-RO"/>
              </w:rPr>
              <w:t>Belgia</w:t>
            </w:r>
            <w:r w:rsidR="00487415">
              <w:rPr>
                <w:sz w:val="16"/>
                <w:szCs w:val="16"/>
                <w:lang w:eastAsia="ro-RO"/>
              </w:rPr>
              <w:t xml:space="preserve"> </w:t>
            </w:r>
            <w:r w:rsidRPr="003E6478">
              <w:rPr>
                <w:sz w:val="16"/>
                <w:szCs w:val="16"/>
                <w:lang w:eastAsia="ro-RO"/>
              </w:rPr>
              <w:t>se</w:t>
            </w:r>
            <w:r w:rsidR="00487415">
              <w:rPr>
                <w:sz w:val="16"/>
                <w:szCs w:val="16"/>
                <w:lang w:eastAsia="ro-RO"/>
              </w:rPr>
              <w:t xml:space="preserve"> </w:t>
            </w:r>
            <w:r w:rsidRPr="003E6478">
              <w:rPr>
                <w:sz w:val="16"/>
                <w:szCs w:val="16"/>
                <w:lang w:eastAsia="ro-RO"/>
              </w:rPr>
              <w:t>va</w:t>
            </w:r>
            <w:r w:rsidR="00487415">
              <w:rPr>
                <w:sz w:val="16"/>
                <w:szCs w:val="16"/>
                <w:lang w:eastAsia="ro-RO"/>
              </w:rPr>
              <w:t xml:space="preserve"> </w:t>
            </w:r>
            <w:r w:rsidRPr="003E6478">
              <w:rPr>
                <w:sz w:val="16"/>
                <w:szCs w:val="16"/>
                <w:lang w:eastAsia="ro-RO"/>
              </w:rPr>
              <w:t>axa</w:t>
            </w:r>
            <w:r w:rsidR="00487415">
              <w:rPr>
                <w:sz w:val="16"/>
                <w:szCs w:val="16"/>
                <w:lang w:eastAsia="ro-RO"/>
              </w:rPr>
              <w:t xml:space="preserve"> </w:t>
            </w:r>
            <w:r w:rsidRPr="003E6478">
              <w:rPr>
                <w:sz w:val="16"/>
                <w:szCs w:val="16"/>
                <w:lang w:eastAsia="ro-RO"/>
              </w:rPr>
              <w:t>pe</w:t>
            </w:r>
            <w:r w:rsidR="00487415">
              <w:rPr>
                <w:sz w:val="16"/>
                <w:szCs w:val="16"/>
                <w:lang w:eastAsia="ro-RO"/>
              </w:rPr>
              <w:t xml:space="preserve"> </w:t>
            </w:r>
            <w:r w:rsidRPr="003E6478">
              <w:rPr>
                <w:sz w:val="16"/>
                <w:szCs w:val="16"/>
                <w:lang w:eastAsia="ro-RO"/>
              </w:rPr>
              <w:t>șase</w:t>
            </w:r>
            <w:r w:rsidR="00487415">
              <w:rPr>
                <w:sz w:val="16"/>
                <w:szCs w:val="16"/>
                <w:lang w:eastAsia="ro-RO"/>
              </w:rPr>
              <w:t xml:space="preserve"> </w:t>
            </w:r>
            <w:r w:rsidRPr="003E6478">
              <w:rPr>
                <w:sz w:val="16"/>
                <w:szCs w:val="16"/>
                <w:lang w:eastAsia="ro-RO"/>
              </w:rPr>
              <w:t>domenii</w:t>
            </w:r>
            <w:r w:rsidR="00487415">
              <w:rPr>
                <w:sz w:val="16"/>
                <w:szCs w:val="16"/>
                <w:lang w:eastAsia="ro-RO"/>
              </w:rPr>
              <w:t xml:space="preserve"> </w:t>
            </w:r>
            <w:r w:rsidRPr="003E6478">
              <w:rPr>
                <w:sz w:val="16"/>
                <w:szCs w:val="16"/>
                <w:lang w:eastAsia="ro-RO"/>
              </w:rPr>
              <w:t>tematice</w:t>
            </w:r>
            <w:r w:rsidR="00487415">
              <w:rPr>
                <w:sz w:val="16"/>
                <w:szCs w:val="16"/>
                <w:lang w:eastAsia="ro-RO"/>
              </w:rPr>
              <w:t xml:space="preserve"> </w:t>
            </w:r>
            <w:r w:rsidRPr="003E6478">
              <w:rPr>
                <w:sz w:val="16"/>
                <w:szCs w:val="16"/>
                <w:lang w:eastAsia="ro-RO"/>
              </w:rPr>
              <w:t>pentru</w:t>
            </w:r>
            <w:r w:rsidR="00487415">
              <w:rPr>
                <w:sz w:val="16"/>
                <w:szCs w:val="16"/>
                <w:lang w:eastAsia="ro-RO"/>
              </w:rPr>
              <w:t xml:space="preserve"> </w:t>
            </w:r>
            <w:r w:rsidRPr="003E6478">
              <w:rPr>
                <w:sz w:val="16"/>
                <w:szCs w:val="16"/>
                <w:lang w:eastAsia="ro-RO"/>
              </w:rPr>
              <w:t>lucrările</w:t>
            </w:r>
            <w:r w:rsidR="00487415">
              <w:rPr>
                <w:sz w:val="16"/>
                <w:szCs w:val="16"/>
                <w:lang w:eastAsia="ro-RO"/>
              </w:rPr>
              <w:t xml:space="preserve"> </w:t>
            </w:r>
            <w:r w:rsidRPr="003E6478">
              <w:rPr>
                <w:sz w:val="16"/>
                <w:szCs w:val="16"/>
                <w:lang w:eastAsia="ro-RO"/>
              </w:rPr>
              <w:t>sale</w:t>
            </w:r>
            <w:r w:rsidR="00487415">
              <w:rPr>
                <w:sz w:val="16"/>
                <w:szCs w:val="16"/>
                <w:lang w:eastAsia="ro-RO"/>
              </w:rPr>
              <w:t xml:space="preserve"> </w:t>
            </w:r>
            <w:r w:rsidRPr="003E6478">
              <w:rPr>
                <w:sz w:val="16"/>
                <w:szCs w:val="16"/>
                <w:lang w:eastAsia="ro-RO"/>
              </w:rPr>
              <w:t>din</w:t>
            </w:r>
            <w:r w:rsidR="00487415">
              <w:rPr>
                <w:sz w:val="16"/>
                <w:szCs w:val="16"/>
                <w:lang w:eastAsia="ro-RO"/>
              </w:rPr>
              <w:t xml:space="preserve"> </w:t>
            </w:r>
            <w:r w:rsidRPr="003E6478">
              <w:rPr>
                <w:sz w:val="16"/>
                <w:szCs w:val="16"/>
                <w:lang w:eastAsia="ro-RO"/>
              </w:rPr>
              <w:t>timpul</w:t>
            </w:r>
            <w:r w:rsidR="00487415">
              <w:rPr>
                <w:sz w:val="16"/>
                <w:szCs w:val="16"/>
                <w:lang w:eastAsia="ro-RO"/>
              </w:rPr>
              <w:t xml:space="preserve"> </w:t>
            </w:r>
            <w:r w:rsidRPr="003E6478">
              <w:rPr>
                <w:sz w:val="16"/>
                <w:szCs w:val="16"/>
                <w:lang w:eastAsia="ro-RO"/>
              </w:rPr>
              <w:t>președinției:</w:t>
            </w:r>
          </w:p>
          <w:p w14:paraId="646DCAA5" w14:textId="1142F308"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apărarea</w:t>
            </w:r>
            <w:r w:rsidR="00487415">
              <w:rPr>
                <w:rFonts w:ascii="Verdana" w:hAnsi="Verdana"/>
                <w:sz w:val="16"/>
                <w:szCs w:val="16"/>
                <w:lang w:val="ro-RO" w:eastAsia="ro-RO"/>
              </w:rPr>
              <w:t xml:space="preserve"> </w:t>
            </w:r>
            <w:r w:rsidRPr="003E6478">
              <w:rPr>
                <w:rFonts w:ascii="Verdana" w:hAnsi="Verdana"/>
                <w:b/>
                <w:bCs/>
                <w:sz w:val="16"/>
                <w:szCs w:val="16"/>
                <w:lang w:val="ro-RO" w:eastAsia="ro-RO"/>
              </w:rPr>
              <w:t>statului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de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drept</w:t>
            </w:r>
            <w:r w:rsidRPr="003E6478">
              <w:rPr>
                <w:rFonts w:ascii="Verdana" w:hAnsi="Verdana"/>
                <w:sz w:val="16"/>
                <w:szCs w:val="16"/>
                <w:lang w:val="ro-RO" w:eastAsia="ro-RO"/>
              </w:rPr>
              <w:t>,</w:t>
            </w:r>
            <w:r w:rsidR="00487415">
              <w:rPr>
                <w:rFonts w:ascii="Verdana" w:hAnsi="Verdana"/>
                <w:sz w:val="16"/>
                <w:szCs w:val="16"/>
                <w:lang w:val="ro-RO" w:eastAsia="ro-RO"/>
              </w:rPr>
              <w:t xml:space="preserve"> </w:t>
            </w:r>
            <w:r w:rsidRPr="003E6478">
              <w:rPr>
                <w:rFonts w:ascii="Verdana" w:hAnsi="Verdana"/>
                <w:sz w:val="16"/>
                <w:szCs w:val="16"/>
                <w:lang w:val="ro-RO" w:eastAsia="ro-RO"/>
              </w:rPr>
              <w:t>a</w:t>
            </w:r>
            <w:r w:rsidR="00487415">
              <w:rPr>
                <w:rFonts w:ascii="Verdana" w:hAnsi="Verdana"/>
                <w:sz w:val="16"/>
                <w:szCs w:val="16"/>
                <w:lang w:val="ro-RO" w:eastAsia="ro-RO"/>
              </w:rPr>
              <w:t xml:space="preserve"> </w:t>
            </w:r>
            <w:r w:rsidRPr="003E6478">
              <w:rPr>
                <w:rFonts w:ascii="Verdana" w:hAnsi="Verdana"/>
                <w:b/>
                <w:bCs/>
                <w:sz w:val="16"/>
                <w:szCs w:val="16"/>
                <w:lang w:val="ro-RO" w:eastAsia="ro-RO"/>
              </w:rPr>
              <w:t>democrației</w:t>
            </w:r>
            <w:r w:rsidR="00487415">
              <w:rPr>
                <w:rFonts w:ascii="Verdana" w:hAnsi="Verdana"/>
                <w:sz w:val="16"/>
                <w:szCs w:val="16"/>
                <w:lang w:val="ro-RO" w:eastAsia="ro-RO"/>
              </w:rPr>
              <w:t xml:space="preserve"> </w:t>
            </w:r>
            <w:r w:rsidRPr="003E6478">
              <w:rPr>
                <w:rFonts w:ascii="Verdana" w:hAnsi="Verdana"/>
                <w:sz w:val="16"/>
                <w:szCs w:val="16"/>
                <w:lang w:val="ro-RO" w:eastAsia="ro-RO"/>
              </w:rPr>
              <w:t>și</w:t>
            </w:r>
            <w:r w:rsidR="00487415">
              <w:rPr>
                <w:rFonts w:ascii="Verdana" w:hAnsi="Verdana"/>
                <w:sz w:val="16"/>
                <w:szCs w:val="16"/>
                <w:lang w:val="ro-RO" w:eastAsia="ro-RO"/>
              </w:rPr>
              <w:t xml:space="preserve"> </w:t>
            </w:r>
            <w:r w:rsidRPr="003E6478">
              <w:rPr>
                <w:rFonts w:ascii="Verdana" w:hAnsi="Verdana"/>
                <w:sz w:val="16"/>
                <w:szCs w:val="16"/>
                <w:lang w:val="ro-RO" w:eastAsia="ro-RO"/>
              </w:rPr>
              <w:t>a</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unității</w:t>
            </w:r>
          </w:p>
          <w:p w14:paraId="630408A9" w14:textId="44EBE002"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consolidarea</w:t>
            </w:r>
            <w:r w:rsidR="00487415">
              <w:rPr>
                <w:rFonts w:ascii="Verdana" w:hAnsi="Verdana"/>
                <w:sz w:val="16"/>
                <w:szCs w:val="16"/>
                <w:lang w:val="ro-RO" w:eastAsia="ro-RO"/>
              </w:rPr>
              <w:t xml:space="preserve"> </w:t>
            </w:r>
            <w:r w:rsidRPr="003E6478">
              <w:rPr>
                <w:rFonts w:ascii="Verdana" w:hAnsi="Verdana"/>
                <w:b/>
                <w:bCs/>
                <w:sz w:val="16"/>
                <w:szCs w:val="16"/>
                <w:lang w:val="ro-RO" w:eastAsia="ro-RO"/>
              </w:rPr>
              <w:t>competitivității</w:t>
            </w:r>
            <w:r w:rsidR="00487415">
              <w:rPr>
                <w:rFonts w:ascii="Verdana" w:hAnsi="Verdana"/>
                <w:sz w:val="16"/>
                <w:szCs w:val="16"/>
                <w:lang w:val="ro-RO" w:eastAsia="ro-RO"/>
              </w:rPr>
              <w:t xml:space="preserve"> </w:t>
            </w:r>
            <w:r w:rsidRPr="003E6478">
              <w:rPr>
                <w:rFonts w:ascii="Verdana" w:hAnsi="Verdana"/>
                <w:sz w:val="16"/>
                <w:szCs w:val="16"/>
                <w:lang w:val="ro-RO" w:eastAsia="ro-RO"/>
              </w:rPr>
              <w:t>noastre</w:t>
            </w:r>
          </w:p>
          <w:p w14:paraId="2CCD2ABD" w14:textId="780FF132"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urmărirea</w:t>
            </w:r>
            <w:r w:rsidR="00487415">
              <w:rPr>
                <w:rFonts w:ascii="Verdana" w:hAnsi="Verdana"/>
                <w:sz w:val="16"/>
                <w:szCs w:val="16"/>
                <w:lang w:val="ro-RO" w:eastAsia="ro-RO"/>
              </w:rPr>
              <w:t xml:space="preserve"> </w:t>
            </w:r>
            <w:r w:rsidRPr="003E6478">
              <w:rPr>
                <w:rFonts w:ascii="Verdana" w:hAnsi="Verdana"/>
                <w:sz w:val="16"/>
                <w:szCs w:val="16"/>
                <w:lang w:val="ro-RO" w:eastAsia="ro-RO"/>
              </w:rPr>
              <w:t>unei</w:t>
            </w:r>
            <w:r w:rsidR="00487415">
              <w:rPr>
                <w:rFonts w:ascii="Verdana" w:hAnsi="Verdana"/>
                <w:sz w:val="16"/>
                <w:szCs w:val="16"/>
                <w:lang w:val="ro-RO" w:eastAsia="ro-RO"/>
              </w:rPr>
              <w:t xml:space="preserve"> </w:t>
            </w:r>
            <w:r w:rsidRPr="003E6478">
              <w:rPr>
                <w:rFonts w:ascii="Verdana" w:hAnsi="Verdana"/>
                <w:b/>
                <w:bCs/>
                <w:sz w:val="16"/>
                <w:szCs w:val="16"/>
                <w:lang w:val="ro-RO" w:eastAsia="ro-RO"/>
              </w:rPr>
              <w:t>tranziții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verzi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și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juste</w:t>
            </w:r>
          </w:p>
          <w:p w14:paraId="55ED6B5A" w14:textId="6AC19037"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consolidarea</w:t>
            </w:r>
            <w:r w:rsidR="00487415">
              <w:rPr>
                <w:rFonts w:ascii="Verdana" w:hAnsi="Verdana"/>
                <w:sz w:val="16"/>
                <w:szCs w:val="16"/>
                <w:lang w:val="ro-RO" w:eastAsia="ro-RO"/>
              </w:rPr>
              <w:t xml:space="preserve"> </w:t>
            </w:r>
            <w:r w:rsidRPr="003E6478">
              <w:rPr>
                <w:rFonts w:ascii="Verdana" w:hAnsi="Verdana"/>
                <w:b/>
                <w:bCs/>
                <w:sz w:val="16"/>
                <w:szCs w:val="16"/>
                <w:lang w:val="ro-RO" w:eastAsia="ro-RO"/>
              </w:rPr>
              <w:t>agendei</w:t>
            </w:r>
            <w:r w:rsidR="00487415">
              <w:rPr>
                <w:rFonts w:ascii="Verdana" w:hAnsi="Verdana"/>
                <w:b/>
                <w:bCs/>
                <w:sz w:val="16"/>
                <w:szCs w:val="16"/>
                <w:lang w:val="ro-RO" w:eastAsia="ro-RO"/>
              </w:rPr>
              <w:t xml:space="preserve"> </w:t>
            </w:r>
            <w:r w:rsidRPr="003E6478">
              <w:rPr>
                <w:rFonts w:ascii="Verdana" w:hAnsi="Verdana"/>
                <w:sz w:val="16"/>
                <w:szCs w:val="16"/>
                <w:lang w:val="ro-RO" w:eastAsia="ro-RO"/>
              </w:rPr>
              <w:t>noastre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sociale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și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de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sănătate</w:t>
            </w:r>
          </w:p>
          <w:p w14:paraId="103C3B9B" w14:textId="2EA42355"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protejarea</w:t>
            </w:r>
            <w:r w:rsidR="00487415">
              <w:rPr>
                <w:rFonts w:ascii="Verdana" w:hAnsi="Verdana"/>
                <w:sz w:val="16"/>
                <w:szCs w:val="16"/>
                <w:lang w:val="ro-RO" w:eastAsia="ro-RO"/>
              </w:rPr>
              <w:t xml:space="preserve"> </w:t>
            </w:r>
            <w:r w:rsidRPr="003E6478">
              <w:rPr>
                <w:rFonts w:ascii="Verdana" w:hAnsi="Verdana"/>
                <w:b/>
                <w:bCs/>
                <w:sz w:val="16"/>
                <w:szCs w:val="16"/>
                <w:lang w:val="ro-RO" w:eastAsia="ro-RO"/>
              </w:rPr>
              <w:t>oamenilor</w:t>
            </w:r>
            <w:r w:rsidR="00487415">
              <w:rPr>
                <w:rFonts w:ascii="Verdana" w:hAnsi="Verdana"/>
                <w:sz w:val="16"/>
                <w:szCs w:val="16"/>
                <w:lang w:val="ro-RO" w:eastAsia="ro-RO"/>
              </w:rPr>
              <w:t xml:space="preserve"> </w:t>
            </w:r>
            <w:r w:rsidRPr="003E6478">
              <w:rPr>
                <w:rFonts w:ascii="Verdana" w:hAnsi="Verdana"/>
                <w:sz w:val="16"/>
                <w:szCs w:val="16"/>
                <w:lang w:val="ro-RO" w:eastAsia="ro-RO"/>
              </w:rPr>
              <w:t>și</w:t>
            </w:r>
            <w:r w:rsidR="00487415">
              <w:rPr>
                <w:rFonts w:ascii="Verdana" w:hAnsi="Verdana"/>
                <w:sz w:val="16"/>
                <w:szCs w:val="16"/>
                <w:lang w:val="ro-RO" w:eastAsia="ro-RO"/>
              </w:rPr>
              <w:t xml:space="preserve"> </w:t>
            </w:r>
            <w:r w:rsidRPr="003E6478">
              <w:rPr>
                <w:rFonts w:ascii="Verdana" w:hAnsi="Verdana"/>
                <w:sz w:val="16"/>
                <w:szCs w:val="16"/>
                <w:lang w:val="ro-RO" w:eastAsia="ro-RO"/>
              </w:rPr>
              <w:t>a</w:t>
            </w:r>
            <w:r w:rsidR="00487415">
              <w:rPr>
                <w:rFonts w:ascii="Verdana" w:hAnsi="Verdana"/>
                <w:sz w:val="16"/>
                <w:szCs w:val="16"/>
                <w:lang w:val="ro-RO" w:eastAsia="ro-RO"/>
              </w:rPr>
              <w:t xml:space="preserve"> </w:t>
            </w:r>
            <w:r w:rsidRPr="003E6478">
              <w:rPr>
                <w:rFonts w:ascii="Verdana" w:hAnsi="Verdana"/>
                <w:b/>
                <w:bCs/>
                <w:sz w:val="16"/>
                <w:szCs w:val="16"/>
                <w:lang w:val="ro-RO" w:eastAsia="ro-RO"/>
              </w:rPr>
              <w:t>frontierelor</w:t>
            </w:r>
          </w:p>
          <w:p w14:paraId="71C76FF7" w14:textId="0ADFEEEE"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promovarea</w:t>
            </w:r>
            <w:r w:rsidR="00487415">
              <w:rPr>
                <w:rFonts w:ascii="Verdana" w:hAnsi="Verdana"/>
                <w:sz w:val="16"/>
                <w:szCs w:val="16"/>
                <w:lang w:val="ro-RO" w:eastAsia="ro-RO"/>
              </w:rPr>
              <w:t xml:space="preserve"> </w:t>
            </w:r>
            <w:r w:rsidRPr="003E6478">
              <w:rPr>
                <w:rFonts w:ascii="Verdana" w:hAnsi="Verdana"/>
                <w:sz w:val="16"/>
                <w:szCs w:val="16"/>
                <w:lang w:val="ro-RO" w:eastAsia="ro-RO"/>
              </w:rPr>
              <w:t>unei</w:t>
            </w:r>
            <w:r w:rsidR="00487415">
              <w:rPr>
                <w:rFonts w:ascii="Verdana" w:hAnsi="Verdana"/>
                <w:sz w:val="16"/>
                <w:szCs w:val="16"/>
                <w:lang w:val="ro-RO" w:eastAsia="ro-RO"/>
              </w:rPr>
              <w:t xml:space="preserve"> </w:t>
            </w:r>
            <w:r w:rsidRPr="003E6478">
              <w:rPr>
                <w:rFonts w:ascii="Verdana" w:hAnsi="Verdana"/>
                <w:b/>
                <w:bCs/>
                <w:sz w:val="16"/>
                <w:szCs w:val="16"/>
                <w:lang w:val="ro-RO" w:eastAsia="ro-RO"/>
              </w:rPr>
              <w:t>Europe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cu</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rol</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semnificativ</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în</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lume</w:t>
            </w:r>
          </w:p>
          <w:p w14:paraId="483DAFDA" w14:textId="3A35959D" w:rsidR="00317F49" w:rsidRPr="003E6478" w:rsidRDefault="00317F49" w:rsidP="007B4FD0">
            <w:pPr>
              <w:spacing w:before="60"/>
              <w:rPr>
                <w:sz w:val="16"/>
                <w:szCs w:val="16"/>
                <w:lang w:eastAsia="ro-RO"/>
              </w:rPr>
            </w:pPr>
            <w:r w:rsidRPr="003E6478">
              <w:rPr>
                <w:b/>
                <w:bCs/>
                <w:i/>
                <w:iCs/>
                <w:sz w:val="16"/>
                <w:szCs w:val="16"/>
                <w:lang w:eastAsia="ro-RO"/>
              </w:rPr>
              <w:t>Belgia</w:t>
            </w:r>
            <w:r w:rsidR="00487415">
              <w:rPr>
                <w:b/>
                <w:bCs/>
                <w:i/>
                <w:iCs/>
                <w:sz w:val="16"/>
                <w:szCs w:val="16"/>
                <w:lang w:eastAsia="ro-RO"/>
              </w:rPr>
              <w:t xml:space="preserve"> </w:t>
            </w:r>
            <w:r w:rsidRPr="003E6478">
              <w:rPr>
                <w:b/>
                <w:bCs/>
                <w:i/>
                <w:iCs/>
                <w:sz w:val="16"/>
                <w:szCs w:val="16"/>
                <w:lang w:eastAsia="ro-RO"/>
              </w:rPr>
              <w:t>preia</w:t>
            </w:r>
            <w:r w:rsidR="00487415">
              <w:rPr>
                <w:b/>
                <w:bCs/>
                <w:i/>
                <w:iCs/>
                <w:sz w:val="16"/>
                <w:szCs w:val="16"/>
                <w:lang w:eastAsia="ro-RO"/>
              </w:rPr>
              <w:t xml:space="preserve"> </w:t>
            </w:r>
            <w:r w:rsidRPr="003E6478">
              <w:rPr>
                <w:b/>
                <w:bCs/>
                <w:i/>
                <w:iCs/>
                <w:sz w:val="16"/>
                <w:szCs w:val="16"/>
                <w:lang w:eastAsia="ro-RO"/>
              </w:rPr>
              <w:t>președinția</w:t>
            </w:r>
            <w:r w:rsidR="00487415">
              <w:rPr>
                <w:b/>
                <w:bCs/>
                <w:i/>
                <w:iCs/>
                <w:sz w:val="16"/>
                <w:szCs w:val="16"/>
                <w:lang w:eastAsia="ro-RO"/>
              </w:rPr>
              <w:t xml:space="preserve"> </w:t>
            </w:r>
            <w:r w:rsidRPr="003E6478">
              <w:rPr>
                <w:b/>
                <w:bCs/>
                <w:i/>
                <w:iCs/>
                <w:sz w:val="16"/>
                <w:szCs w:val="16"/>
                <w:lang w:eastAsia="ro-RO"/>
              </w:rPr>
              <w:t>Consiliului</w:t>
            </w:r>
            <w:r w:rsidR="00487415">
              <w:rPr>
                <w:b/>
                <w:bCs/>
                <w:i/>
                <w:iCs/>
                <w:sz w:val="16"/>
                <w:szCs w:val="16"/>
                <w:lang w:eastAsia="ro-RO"/>
              </w:rPr>
              <w:t xml:space="preserve"> </w:t>
            </w:r>
            <w:r w:rsidRPr="003E6478">
              <w:rPr>
                <w:b/>
                <w:bCs/>
                <w:i/>
                <w:iCs/>
                <w:sz w:val="16"/>
                <w:szCs w:val="16"/>
                <w:lang w:eastAsia="ro-RO"/>
              </w:rPr>
              <w:t>într-o</w:t>
            </w:r>
            <w:r w:rsidR="00487415">
              <w:rPr>
                <w:b/>
                <w:bCs/>
                <w:i/>
                <w:iCs/>
                <w:sz w:val="16"/>
                <w:szCs w:val="16"/>
                <w:lang w:eastAsia="ro-RO"/>
              </w:rPr>
              <w:t xml:space="preserve"> </w:t>
            </w:r>
            <w:r w:rsidRPr="003E6478">
              <w:rPr>
                <w:b/>
                <w:bCs/>
                <w:i/>
                <w:iCs/>
                <w:sz w:val="16"/>
                <w:szCs w:val="16"/>
                <w:lang w:eastAsia="ro-RO"/>
              </w:rPr>
              <w:t>perioadă</w:t>
            </w:r>
            <w:r w:rsidR="00487415">
              <w:rPr>
                <w:b/>
                <w:bCs/>
                <w:i/>
                <w:iCs/>
                <w:sz w:val="16"/>
                <w:szCs w:val="16"/>
                <w:lang w:eastAsia="ro-RO"/>
              </w:rPr>
              <w:t xml:space="preserve"> </w:t>
            </w:r>
            <w:r w:rsidRPr="003E6478">
              <w:rPr>
                <w:b/>
                <w:bCs/>
                <w:i/>
                <w:iCs/>
                <w:sz w:val="16"/>
                <w:szCs w:val="16"/>
                <w:lang w:eastAsia="ro-RO"/>
              </w:rPr>
              <w:t>dificilă.</w:t>
            </w:r>
            <w:r w:rsidR="00487415">
              <w:rPr>
                <w:b/>
                <w:bCs/>
                <w:i/>
                <w:iCs/>
                <w:sz w:val="16"/>
                <w:szCs w:val="16"/>
                <w:lang w:eastAsia="ro-RO"/>
              </w:rPr>
              <w:t xml:space="preserve"> </w:t>
            </w:r>
            <w:r w:rsidRPr="003E6478">
              <w:rPr>
                <w:b/>
                <w:bCs/>
                <w:i/>
                <w:iCs/>
                <w:sz w:val="16"/>
                <w:szCs w:val="16"/>
                <w:lang w:eastAsia="ro-RO"/>
              </w:rPr>
              <w:t>Este</w:t>
            </w:r>
            <w:r w:rsidR="00487415">
              <w:rPr>
                <w:b/>
                <w:bCs/>
                <w:i/>
                <w:iCs/>
                <w:sz w:val="16"/>
                <w:szCs w:val="16"/>
                <w:lang w:eastAsia="ro-RO"/>
              </w:rPr>
              <w:t xml:space="preserve"> </w:t>
            </w:r>
            <w:r w:rsidRPr="003E6478">
              <w:rPr>
                <w:b/>
                <w:bCs/>
                <w:i/>
                <w:iCs/>
                <w:sz w:val="16"/>
                <w:szCs w:val="16"/>
                <w:lang w:eastAsia="ro-RO"/>
              </w:rPr>
              <w:t>o</w:t>
            </w:r>
            <w:r w:rsidR="00487415">
              <w:rPr>
                <w:b/>
                <w:bCs/>
                <w:i/>
                <w:iCs/>
                <w:sz w:val="16"/>
                <w:szCs w:val="16"/>
                <w:lang w:eastAsia="ro-RO"/>
              </w:rPr>
              <w:t xml:space="preserve"> </w:t>
            </w:r>
            <w:r w:rsidRPr="003E6478">
              <w:rPr>
                <w:b/>
                <w:bCs/>
                <w:i/>
                <w:iCs/>
                <w:sz w:val="16"/>
                <w:szCs w:val="16"/>
                <w:lang w:eastAsia="ro-RO"/>
              </w:rPr>
              <w:t>adevărată</w:t>
            </w:r>
            <w:r w:rsidR="00487415">
              <w:rPr>
                <w:b/>
                <w:bCs/>
                <w:i/>
                <w:iCs/>
                <w:sz w:val="16"/>
                <w:szCs w:val="16"/>
                <w:lang w:eastAsia="ro-RO"/>
              </w:rPr>
              <w:t xml:space="preserve"> </w:t>
            </w:r>
            <w:r w:rsidRPr="003E6478">
              <w:rPr>
                <w:b/>
                <w:bCs/>
                <w:i/>
                <w:iCs/>
                <w:sz w:val="16"/>
                <w:szCs w:val="16"/>
                <w:lang w:eastAsia="ro-RO"/>
              </w:rPr>
              <w:t>onoare,</w:t>
            </w:r>
            <w:r w:rsidR="00487415">
              <w:rPr>
                <w:b/>
                <w:bCs/>
                <w:i/>
                <w:iCs/>
                <w:sz w:val="16"/>
                <w:szCs w:val="16"/>
                <w:lang w:eastAsia="ro-RO"/>
              </w:rPr>
              <w:t xml:space="preserve"> </w:t>
            </w:r>
            <w:r w:rsidRPr="003E6478">
              <w:rPr>
                <w:b/>
                <w:bCs/>
                <w:i/>
                <w:iCs/>
                <w:sz w:val="16"/>
                <w:szCs w:val="16"/>
                <w:lang w:eastAsia="ro-RO"/>
              </w:rPr>
              <w:t>dar</w:t>
            </w:r>
            <w:r w:rsidR="00487415">
              <w:rPr>
                <w:b/>
                <w:bCs/>
                <w:i/>
                <w:iCs/>
                <w:sz w:val="16"/>
                <w:szCs w:val="16"/>
                <w:lang w:eastAsia="ro-RO"/>
              </w:rPr>
              <w:t xml:space="preserve"> </w:t>
            </w:r>
            <w:r w:rsidRPr="003E6478">
              <w:rPr>
                <w:b/>
                <w:bCs/>
                <w:i/>
                <w:iCs/>
                <w:sz w:val="16"/>
                <w:szCs w:val="16"/>
                <w:lang w:eastAsia="ro-RO"/>
              </w:rPr>
              <w:t>și</w:t>
            </w:r>
            <w:r w:rsidR="00487415">
              <w:rPr>
                <w:b/>
                <w:bCs/>
                <w:i/>
                <w:iCs/>
                <w:sz w:val="16"/>
                <w:szCs w:val="16"/>
                <w:lang w:eastAsia="ro-RO"/>
              </w:rPr>
              <w:t xml:space="preserve"> </w:t>
            </w:r>
            <w:r w:rsidRPr="003E6478">
              <w:rPr>
                <w:b/>
                <w:bCs/>
                <w:i/>
                <w:iCs/>
                <w:sz w:val="16"/>
                <w:szCs w:val="16"/>
                <w:lang w:eastAsia="ro-RO"/>
              </w:rPr>
              <w:t>o</w:t>
            </w:r>
            <w:r w:rsidR="00487415">
              <w:rPr>
                <w:b/>
                <w:bCs/>
                <w:i/>
                <w:iCs/>
                <w:sz w:val="16"/>
                <w:szCs w:val="16"/>
                <w:lang w:eastAsia="ro-RO"/>
              </w:rPr>
              <w:t xml:space="preserve"> </w:t>
            </w:r>
            <w:r w:rsidRPr="003E6478">
              <w:rPr>
                <w:b/>
                <w:bCs/>
                <w:i/>
                <w:iCs/>
                <w:sz w:val="16"/>
                <w:szCs w:val="16"/>
                <w:lang w:eastAsia="ro-RO"/>
              </w:rPr>
              <w:t>responsabilitate.</w:t>
            </w:r>
            <w:r w:rsidR="00487415">
              <w:rPr>
                <w:b/>
                <w:bCs/>
                <w:i/>
                <w:iCs/>
                <w:sz w:val="16"/>
                <w:szCs w:val="16"/>
                <w:lang w:eastAsia="ro-RO"/>
              </w:rPr>
              <w:t xml:space="preserve"> </w:t>
            </w:r>
            <w:r w:rsidRPr="003E6478">
              <w:rPr>
                <w:b/>
                <w:bCs/>
                <w:i/>
                <w:iCs/>
                <w:sz w:val="16"/>
                <w:szCs w:val="16"/>
                <w:lang w:eastAsia="ro-RO"/>
              </w:rPr>
              <w:t>Evoluția</w:t>
            </w:r>
            <w:r w:rsidR="00487415">
              <w:rPr>
                <w:b/>
                <w:bCs/>
                <w:i/>
                <w:iCs/>
                <w:sz w:val="16"/>
                <w:szCs w:val="16"/>
                <w:lang w:eastAsia="ro-RO"/>
              </w:rPr>
              <w:t xml:space="preserve"> </w:t>
            </w:r>
            <w:r w:rsidRPr="003E6478">
              <w:rPr>
                <w:b/>
                <w:bCs/>
                <w:i/>
                <w:iCs/>
                <w:sz w:val="16"/>
                <w:szCs w:val="16"/>
                <w:lang w:eastAsia="ro-RO"/>
              </w:rPr>
              <w:t>Uniunii</w:t>
            </w:r>
            <w:r w:rsidR="00487415">
              <w:rPr>
                <w:b/>
                <w:bCs/>
                <w:i/>
                <w:iCs/>
                <w:sz w:val="16"/>
                <w:szCs w:val="16"/>
                <w:lang w:eastAsia="ro-RO"/>
              </w:rPr>
              <w:t xml:space="preserve"> </w:t>
            </w:r>
            <w:r w:rsidRPr="003E6478">
              <w:rPr>
                <w:b/>
                <w:bCs/>
                <w:i/>
                <w:iCs/>
                <w:sz w:val="16"/>
                <w:szCs w:val="16"/>
                <w:lang w:eastAsia="ro-RO"/>
              </w:rPr>
              <w:t>Europene</w:t>
            </w:r>
            <w:r w:rsidR="00487415">
              <w:rPr>
                <w:b/>
                <w:bCs/>
                <w:i/>
                <w:iCs/>
                <w:sz w:val="16"/>
                <w:szCs w:val="16"/>
                <w:lang w:eastAsia="ro-RO"/>
              </w:rPr>
              <w:t xml:space="preserve"> </w:t>
            </w:r>
            <w:r w:rsidRPr="003E6478">
              <w:rPr>
                <w:b/>
                <w:bCs/>
                <w:i/>
                <w:iCs/>
                <w:sz w:val="16"/>
                <w:szCs w:val="16"/>
                <w:lang w:eastAsia="ro-RO"/>
              </w:rPr>
              <w:t>nu</w:t>
            </w:r>
            <w:r w:rsidR="00487415">
              <w:rPr>
                <w:b/>
                <w:bCs/>
                <w:i/>
                <w:iCs/>
                <w:sz w:val="16"/>
                <w:szCs w:val="16"/>
                <w:lang w:eastAsia="ro-RO"/>
              </w:rPr>
              <w:t xml:space="preserve"> </w:t>
            </w:r>
            <w:r w:rsidRPr="003E6478">
              <w:rPr>
                <w:b/>
                <w:bCs/>
                <w:i/>
                <w:iCs/>
                <w:sz w:val="16"/>
                <w:szCs w:val="16"/>
                <w:lang w:eastAsia="ro-RO"/>
              </w:rPr>
              <w:t>a</w:t>
            </w:r>
            <w:r w:rsidR="00487415">
              <w:rPr>
                <w:b/>
                <w:bCs/>
                <w:i/>
                <w:iCs/>
                <w:sz w:val="16"/>
                <w:szCs w:val="16"/>
                <w:lang w:eastAsia="ro-RO"/>
              </w:rPr>
              <w:t xml:space="preserve"> </w:t>
            </w:r>
            <w:r w:rsidRPr="003E6478">
              <w:rPr>
                <w:b/>
                <w:bCs/>
                <w:i/>
                <w:iCs/>
                <w:sz w:val="16"/>
                <w:szCs w:val="16"/>
                <w:lang w:eastAsia="ro-RO"/>
              </w:rPr>
              <w:t>fost</w:t>
            </w:r>
            <w:r w:rsidR="00487415">
              <w:rPr>
                <w:b/>
                <w:bCs/>
                <w:i/>
                <w:iCs/>
                <w:sz w:val="16"/>
                <w:szCs w:val="16"/>
                <w:lang w:eastAsia="ro-RO"/>
              </w:rPr>
              <w:t xml:space="preserve"> </w:t>
            </w:r>
            <w:r w:rsidRPr="003E6478">
              <w:rPr>
                <w:b/>
                <w:bCs/>
                <w:i/>
                <w:iCs/>
                <w:sz w:val="16"/>
                <w:szCs w:val="16"/>
                <w:lang w:eastAsia="ro-RO"/>
              </w:rPr>
              <w:t>niciodată</w:t>
            </w:r>
            <w:r w:rsidR="00487415">
              <w:rPr>
                <w:b/>
                <w:bCs/>
                <w:i/>
                <w:iCs/>
                <w:sz w:val="16"/>
                <w:szCs w:val="16"/>
                <w:lang w:eastAsia="ro-RO"/>
              </w:rPr>
              <w:t xml:space="preserve"> </w:t>
            </w:r>
            <w:r w:rsidRPr="003E6478">
              <w:rPr>
                <w:b/>
                <w:bCs/>
                <w:i/>
                <w:iCs/>
                <w:sz w:val="16"/>
                <w:szCs w:val="16"/>
                <w:lang w:eastAsia="ro-RO"/>
              </w:rPr>
              <w:t>liniară.</w:t>
            </w:r>
            <w:r w:rsidR="00487415">
              <w:rPr>
                <w:b/>
                <w:bCs/>
                <w:i/>
                <w:iCs/>
                <w:sz w:val="16"/>
                <w:szCs w:val="16"/>
                <w:lang w:eastAsia="ro-RO"/>
              </w:rPr>
              <w:t xml:space="preserve"> </w:t>
            </w:r>
            <w:r w:rsidRPr="003E6478">
              <w:rPr>
                <w:b/>
                <w:bCs/>
                <w:i/>
                <w:iCs/>
                <w:sz w:val="16"/>
                <w:szCs w:val="16"/>
                <w:lang w:eastAsia="ro-RO"/>
              </w:rPr>
              <w:t>De</w:t>
            </w:r>
            <w:r w:rsidR="00487415">
              <w:rPr>
                <w:b/>
                <w:bCs/>
                <w:i/>
                <w:iCs/>
                <w:sz w:val="16"/>
                <w:szCs w:val="16"/>
                <w:lang w:eastAsia="ro-RO"/>
              </w:rPr>
              <w:t xml:space="preserve"> </w:t>
            </w:r>
            <w:r w:rsidRPr="003E6478">
              <w:rPr>
                <w:b/>
                <w:bCs/>
                <w:i/>
                <w:iCs/>
                <w:sz w:val="16"/>
                <w:szCs w:val="16"/>
                <w:lang w:eastAsia="ro-RO"/>
              </w:rPr>
              <w:t>multe</w:t>
            </w:r>
            <w:r w:rsidR="00487415">
              <w:rPr>
                <w:b/>
                <w:bCs/>
                <w:i/>
                <w:iCs/>
                <w:sz w:val="16"/>
                <w:szCs w:val="16"/>
                <w:lang w:eastAsia="ro-RO"/>
              </w:rPr>
              <w:t xml:space="preserve"> </w:t>
            </w:r>
            <w:r w:rsidRPr="003E6478">
              <w:rPr>
                <w:b/>
                <w:bCs/>
                <w:i/>
                <w:iCs/>
                <w:sz w:val="16"/>
                <w:szCs w:val="16"/>
                <w:lang w:eastAsia="ro-RO"/>
              </w:rPr>
              <w:t>ori,</w:t>
            </w:r>
            <w:r w:rsidR="00487415">
              <w:rPr>
                <w:b/>
                <w:bCs/>
                <w:i/>
                <w:iCs/>
                <w:sz w:val="16"/>
                <w:szCs w:val="16"/>
                <w:lang w:eastAsia="ro-RO"/>
              </w:rPr>
              <w:t xml:space="preserve"> </w:t>
            </w:r>
            <w:r w:rsidRPr="003E6478">
              <w:rPr>
                <w:b/>
                <w:bCs/>
                <w:i/>
                <w:iCs/>
                <w:sz w:val="16"/>
                <w:szCs w:val="16"/>
                <w:lang w:eastAsia="ro-RO"/>
              </w:rPr>
              <w:t>cele</w:t>
            </w:r>
            <w:r w:rsidR="00487415">
              <w:rPr>
                <w:b/>
                <w:bCs/>
                <w:i/>
                <w:iCs/>
                <w:sz w:val="16"/>
                <w:szCs w:val="16"/>
                <w:lang w:eastAsia="ro-RO"/>
              </w:rPr>
              <w:t xml:space="preserve"> </w:t>
            </w:r>
            <w:r w:rsidRPr="003E6478">
              <w:rPr>
                <w:b/>
                <w:bCs/>
                <w:i/>
                <w:iCs/>
                <w:sz w:val="16"/>
                <w:szCs w:val="16"/>
                <w:lang w:eastAsia="ro-RO"/>
              </w:rPr>
              <w:t>mai</w:t>
            </w:r>
            <w:r w:rsidR="00487415">
              <w:rPr>
                <w:b/>
                <w:bCs/>
                <w:i/>
                <w:iCs/>
                <w:sz w:val="16"/>
                <w:szCs w:val="16"/>
                <w:lang w:eastAsia="ro-RO"/>
              </w:rPr>
              <w:t xml:space="preserve"> </w:t>
            </w:r>
            <w:r w:rsidRPr="003E6478">
              <w:rPr>
                <w:b/>
                <w:bCs/>
                <w:i/>
                <w:iCs/>
                <w:sz w:val="16"/>
                <w:szCs w:val="16"/>
                <w:lang w:eastAsia="ro-RO"/>
              </w:rPr>
              <w:t>mari</w:t>
            </w:r>
            <w:r w:rsidR="00487415">
              <w:rPr>
                <w:b/>
                <w:bCs/>
                <w:i/>
                <w:iCs/>
                <w:sz w:val="16"/>
                <w:szCs w:val="16"/>
                <w:lang w:eastAsia="ro-RO"/>
              </w:rPr>
              <w:t xml:space="preserve"> </w:t>
            </w:r>
            <w:r w:rsidRPr="003E6478">
              <w:rPr>
                <w:b/>
                <w:bCs/>
                <w:i/>
                <w:iCs/>
                <w:sz w:val="16"/>
                <w:szCs w:val="16"/>
                <w:lang w:eastAsia="ro-RO"/>
              </w:rPr>
              <w:t>progrese</w:t>
            </w:r>
            <w:r w:rsidR="00487415">
              <w:rPr>
                <w:b/>
                <w:bCs/>
                <w:i/>
                <w:iCs/>
                <w:sz w:val="16"/>
                <w:szCs w:val="16"/>
                <w:lang w:eastAsia="ro-RO"/>
              </w:rPr>
              <w:t xml:space="preserve"> </w:t>
            </w:r>
            <w:r w:rsidRPr="003E6478">
              <w:rPr>
                <w:b/>
                <w:bCs/>
                <w:i/>
                <w:iCs/>
                <w:sz w:val="16"/>
                <w:szCs w:val="16"/>
                <w:lang w:eastAsia="ro-RO"/>
              </w:rPr>
              <w:t>s-au</w:t>
            </w:r>
            <w:r w:rsidR="00487415">
              <w:rPr>
                <w:b/>
                <w:bCs/>
                <w:i/>
                <w:iCs/>
                <w:sz w:val="16"/>
                <w:szCs w:val="16"/>
                <w:lang w:eastAsia="ro-RO"/>
              </w:rPr>
              <w:t xml:space="preserve"> </w:t>
            </w:r>
            <w:r w:rsidRPr="003E6478">
              <w:rPr>
                <w:b/>
                <w:bCs/>
                <w:i/>
                <w:iCs/>
                <w:sz w:val="16"/>
                <w:szCs w:val="16"/>
                <w:lang w:eastAsia="ro-RO"/>
              </w:rPr>
              <w:t>înfăptuit</w:t>
            </w:r>
            <w:r w:rsidR="00487415">
              <w:rPr>
                <w:b/>
                <w:bCs/>
                <w:i/>
                <w:iCs/>
                <w:sz w:val="16"/>
                <w:szCs w:val="16"/>
                <w:lang w:eastAsia="ro-RO"/>
              </w:rPr>
              <w:t xml:space="preserve"> </w:t>
            </w:r>
            <w:r w:rsidRPr="003E6478">
              <w:rPr>
                <w:b/>
                <w:bCs/>
                <w:i/>
                <w:iCs/>
                <w:sz w:val="16"/>
                <w:szCs w:val="16"/>
                <w:lang w:eastAsia="ro-RO"/>
              </w:rPr>
              <w:t>în</w:t>
            </w:r>
            <w:r w:rsidR="00487415">
              <w:rPr>
                <w:b/>
                <w:bCs/>
                <w:i/>
                <w:iCs/>
                <w:sz w:val="16"/>
                <w:szCs w:val="16"/>
                <w:lang w:eastAsia="ro-RO"/>
              </w:rPr>
              <w:t xml:space="preserve"> </w:t>
            </w:r>
            <w:r w:rsidRPr="003E6478">
              <w:rPr>
                <w:b/>
                <w:bCs/>
                <w:i/>
                <w:iCs/>
                <w:sz w:val="16"/>
                <w:szCs w:val="16"/>
                <w:lang w:eastAsia="ro-RO"/>
              </w:rPr>
              <w:t>momentele</w:t>
            </w:r>
            <w:r w:rsidR="00487415">
              <w:rPr>
                <w:b/>
                <w:bCs/>
                <w:i/>
                <w:iCs/>
                <w:sz w:val="16"/>
                <w:szCs w:val="16"/>
                <w:lang w:eastAsia="ro-RO"/>
              </w:rPr>
              <w:t xml:space="preserve"> </w:t>
            </w:r>
            <w:r w:rsidRPr="003E6478">
              <w:rPr>
                <w:b/>
                <w:bCs/>
                <w:i/>
                <w:iCs/>
                <w:sz w:val="16"/>
                <w:szCs w:val="16"/>
                <w:lang w:eastAsia="ro-RO"/>
              </w:rPr>
              <w:t>cele</w:t>
            </w:r>
            <w:r w:rsidR="00487415">
              <w:rPr>
                <w:b/>
                <w:bCs/>
                <w:i/>
                <w:iCs/>
                <w:sz w:val="16"/>
                <w:szCs w:val="16"/>
                <w:lang w:eastAsia="ro-RO"/>
              </w:rPr>
              <w:t xml:space="preserve"> </w:t>
            </w:r>
            <w:r w:rsidRPr="003E6478">
              <w:rPr>
                <w:b/>
                <w:bCs/>
                <w:i/>
                <w:iCs/>
                <w:sz w:val="16"/>
                <w:szCs w:val="16"/>
                <w:lang w:eastAsia="ro-RO"/>
              </w:rPr>
              <w:t>mai</w:t>
            </w:r>
            <w:r w:rsidR="00487415">
              <w:rPr>
                <w:b/>
                <w:bCs/>
                <w:i/>
                <w:iCs/>
                <w:sz w:val="16"/>
                <w:szCs w:val="16"/>
                <w:lang w:eastAsia="ro-RO"/>
              </w:rPr>
              <w:t xml:space="preserve"> </w:t>
            </w:r>
            <w:r w:rsidRPr="003E6478">
              <w:rPr>
                <w:b/>
                <w:bCs/>
                <w:i/>
                <w:iCs/>
                <w:sz w:val="16"/>
                <w:szCs w:val="16"/>
                <w:lang w:eastAsia="ro-RO"/>
              </w:rPr>
              <w:t>dificile.</w:t>
            </w:r>
            <w:r w:rsidR="00487415">
              <w:rPr>
                <w:b/>
                <w:bCs/>
                <w:i/>
                <w:iCs/>
                <w:sz w:val="16"/>
                <w:szCs w:val="16"/>
                <w:lang w:eastAsia="ro-RO"/>
              </w:rPr>
              <w:t xml:space="preserve"> </w:t>
            </w:r>
            <w:r w:rsidR="00485F59" w:rsidRPr="003E6478">
              <w:rPr>
                <w:b/>
                <w:bCs/>
                <w:i/>
                <w:iCs/>
                <w:sz w:val="16"/>
                <w:szCs w:val="16"/>
                <w:lang w:eastAsia="ro-RO"/>
              </w:rPr>
              <w:t>-</w:t>
            </w:r>
            <w:r w:rsidR="00487415">
              <w:rPr>
                <w:b/>
                <w:bCs/>
                <w:i/>
                <w:iCs/>
                <w:sz w:val="16"/>
                <w:szCs w:val="16"/>
                <w:lang w:eastAsia="ro-RO"/>
              </w:rPr>
              <w:t xml:space="preserve"> </w:t>
            </w:r>
            <w:r w:rsidRPr="003E6478">
              <w:rPr>
                <w:i/>
                <w:iCs/>
                <w:sz w:val="16"/>
                <w:szCs w:val="16"/>
                <w:lang w:eastAsia="ro-RO"/>
              </w:rPr>
              <w:t>Alexander</w:t>
            </w:r>
            <w:r w:rsidR="00487415">
              <w:rPr>
                <w:i/>
                <w:iCs/>
                <w:sz w:val="16"/>
                <w:szCs w:val="16"/>
                <w:lang w:eastAsia="ro-RO"/>
              </w:rPr>
              <w:t xml:space="preserve"> </w:t>
            </w:r>
            <w:r w:rsidRPr="003E6478">
              <w:rPr>
                <w:i/>
                <w:iCs/>
                <w:sz w:val="16"/>
                <w:szCs w:val="16"/>
                <w:lang w:eastAsia="ro-RO"/>
              </w:rPr>
              <w:t>De</w:t>
            </w:r>
            <w:r w:rsidR="00487415">
              <w:rPr>
                <w:i/>
                <w:iCs/>
                <w:sz w:val="16"/>
                <w:szCs w:val="16"/>
                <w:lang w:eastAsia="ro-RO"/>
              </w:rPr>
              <w:t xml:space="preserve"> </w:t>
            </w:r>
            <w:r w:rsidRPr="003E6478">
              <w:rPr>
                <w:i/>
                <w:iCs/>
                <w:sz w:val="16"/>
                <w:szCs w:val="16"/>
                <w:lang w:eastAsia="ro-RO"/>
              </w:rPr>
              <w:t>Croo,</w:t>
            </w:r>
            <w:r w:rsidR="00487415">
              <w:rPr>
                <w:i/>
                <w:iCs/>
                <w:sz w:val="16"/>
                <w:szCs w:val="16"/>
                <w:lang w:eastAsia="ro-RO"/>
              </w:rPr>
              <w:t xml:space="preserve"> </w:t>
            </w:r>
            <w:r w:rsidRPr="003E6478">
              <w:rPr>
                <w:i/>
                <w:iCs/>
                <w:sz w:val="16"/>
                <w:szCs w:val="16"/>
                <w:lang w:eastAsia="ro-RO"/>
              </w:rPr>
              <w:t>prim-ministrul</w:t>
            </w:r>
            <w:r w:rsidR="00487415">
              <w:rPr>
                <w:i/>
                <w:iCs/>
                <w:sz w:val="16"/>
                <w:szCs w:val="16"/>
                <w:lang w:eastAsia="ro-RO"/>
              </w:rPr>
              <w:t xml:space="preserve"> </w:t>
            </w:r>
            <w:r w:rsidRPr="003E6478">
              <w:rPr>
                <w:i/>
                <w:iCs/>
                <w:sz w:val="16"/>
                <w:szCs w:val="16"/>
                <w:lang w:eastAsia="ro-RO"/>
              </w:rPr>
              <w:t>Belgiei,</w:t>
            </w:r>
            <w:r w:rsidR="00487415">
              <w:rPr>
                <w:i/>
                <w:iCs/>
                <w:sz w:val="16"/>
                <w:szCs w:val="16"/>
                <w:lang w:eastAsia="ro-RO"/>
              </w:rPr>
              <w:t xml:space="preserve"> </w:t>
            </w:r>
            <w:r w:rsidRPr="003E6478">
              <w:rPr>
                <w:i/>
                <w:iCs/>
                <w:sz w:val="16"/>
                <w:szCs w:val="16"/>
                <w:lang w:eastAsia="ro-RO"/>
              </w:rPr>
              <w:t>prezentarea</w:t>
            </w:r>
            <w:r w:rsidR="00487415">
              <w:rPr>
                <w:i/>
                <w:iCs/>
                <w:sz w:val="16"/>
                <w:szCs w:val="16"/>
                <w:lang w:eastAsia="ro-RO"/>
              </w:rPr>
              <w:t xml:space="preserve"> </w:t>
            </w:r>
            <w:r w:rsidRPr="003E6478">
              <w:rPr>
                <w:i/>
                <w:iCs/>
                <w:sz w:val="16"/>
                <w:szCs w:val="16"/>
                <w:lang w:eastAsia="ro-RO"/>
              </w:rPr>
              <w:t>priorităților</w:t>
            </w:r>
            <w:r w:rsidR="00487415">
              <w:rPr>
                <w:i/>
                <w:iCs/>
                <w:sz w:val="16"/>
                <w:szCs w:val="16"/>
                <w:lang w:eastAsia="ro-RO"/>
              </w:rPr>
              <w:t xml:space="preserve"> </w:t>
            </w:r>
            <w:r w:rsidRPr="003E6478">
              <w:rPr>
                <w:i/>
                <w:iCs/>
                <w:sz w:val="16"/>
                <w:szCs w:val="16"/>
                <w:lang w:eastAsia="ro-RO"/>
              </w:rPr>
              <w:t>politice</w:t>
            </w:r>
            <w:r w:rsidR="00487415">
              <w:rPr>
                <w:i/>
                <w:iCs/>
                <w:sz w:val="16"/>
                <w:szCs w:val="16"/>
                <w:lang w:eastAsia="ro-RO"/>
              </w:rPr>
              <w:t xml:space="preserve"> </w:t>
            </w:r>
            <w:r w:rsidRPr="003E6478">
              <w:rPr>
                <w:i/>
                <w:iCs/>
                <w:sz w:val="16"/>
                <w:szCs w:val="16"/>
                <w:lang w:eastAsia="ro-RO"/>
              </w:rPr>
              <w:t>ale</w:t>
            </w:r>
            <w:r w:rsidR="00487415">
              <w:rPr>
                <w:i/>
                <w:iCs/>
                <w:sz w:val="16"/>
                <w:szCs w:val="16"/>
                <w:lang w:eastAsia="ro-RO"/>
              </w:rPr>
              <w:t xml:space="preserve"> </w:t>
            </w:r>
            <w:r w:rsidRPr="003E6478">
              <w:rPr>
                <w:i/>
                <w:iCs/>
                <w:sz w:val="16"/>
                <w:szCs w:val="16"/>
                <w:lang w:eastAsia="ro-RO"/>
              </w:rPr>
              <w:t>președinției</w:t>
            </w:r>
            <w:r w:rsidR="00487415">
              <w:rPr>
                <w:i/>
                <w:iCs/>
                <w:sz w:val="16"/>
                <w:szCs w:val="16"/>
                <w:lang w:eastAsia="ro-RO"/>
              </w:rPr>
              <w:t xml:space="preserve"> </w:t>
            </w:r>
            <w:r w:rsidRPr="003E6478">
              <w:rPr>
                <w:i/>
                <w:iCs/>
                <w:sz w:val="16"/>
                <w:szCs w:val="16"/>
                <w:lang w:eastAsia="ro-RO"/>
              </w:rPr>
              <w:t>belgiene,</w:t>
            </w:r>
            <w:r w:rsidR="00487415">
              <w:rPr>
                <w:i/>
                <w:iCs/>
                <w:sz w:val="16"/>
                <w:szCs w:val="16"/>
                <w:lang w:eastAsia="ro-RO"/>
              </w:rPr>
              <w:t xml:space="preserve"> </w:t>
            </w:r>
            <w:r w:rsidRPr="003E6478">
              <w:rPr>
                <w:i/>
                <w:iCs/>
                <w:sz w:val="16"/>
                <w:szCs w:val="16"/>
                <w:lang w:eastAsia="ro-RO"/>
              </w:rPr>
              <w:t>8</w:t>
            </w:r>
            <w:r w:rsidR="00487415">
              <w:rPr>
                <w:i/>
                <w:iCs/>
                <w:sz w:val="16"/>
                <w:szCs w:val="16"/>
                <w:lang w:eastAsia="ro-RO"/>
              </w:rPr>
              <w:t xml:space="preserve"> </w:t>
            </w:r>
            <w:r w:rsidRPr="003E6478">
              <w:rPr>
                <w:i/>
                <w:iCs/>
                <w:sz w:val="16"/>
                <w:szCs w:val="16"/>
                <w:lang w:eastAsia="ro-RO"/>
              </w:rPr>
              <w:t>decembrie</w:t>
            </w:r>
            <w:r w:rsidR="00487415">
              <w:rPr>
                <w:i/>
                <w:iCs/>
                <w:sz w:val="16"/>
                <w:szCs w:val="16"/>
                <w:lang w:eastAsia="ro-RO"/>
              </w:rPr>
              <w:t xml:space="preserve"> </w:t>
            </w:r>
            <w:r w:rsidRPr="003E6478">
              <w:rPr>
                <w:i/>
                <w:iCs/>
                <w:sz w:val="16"/>
                <w:szCs w:val="16"/>
                <w:lang w:eastAsia="ro-RO"/>
              </w:rPr>
              <w:t>2023</w:t>
            </w:r>
          </w:p>
          <w:p w14:paraId="0190072E" w14:textId="142106D6" w:rsidR="00317F49" w:rsidRPr="003E6478" w:rsidRDefault="00317F49" w:rsidP="007B4FD0">
            <w:pPr>
              <w:spacing w:before="60"/>
              <w:rPr>
                <w:sz w:val="16"/>
                <w:szCs w:val="16"/>
                <w:lang w:eastAsia="ro-RO"/>
              </w:rPr>
            </w:pPr>
            <w:r w:rsidRPr="003E6478">
              <w:rPr>
                <w:sz w:val="16"/>
                <w:szCs w:val="16"/>
                <w:lang w:eastAsia="ro-RO"/>
              </w:rPr>
              <w:t>Belgia</w:t>
            </w:r>
            <w:r w:rsidR="00487415">
              <w:rPr>
                <w:sz w:val="16"/>
                <w:szCs w:val="16"/>
                <w:lang w:eastAsia="ro-RO"/>
              </w:rPr>
              <w:t xml:space="preserve"> </w:t>
            </w:r>
            <w:r w:rsidRPr="003E6478">
              <w:rPr>
                <w:sz w:val="16"/>
                <w:szCs w:val="16"/>
                <w:lang w:eastAsia="ro-RO"/>
              </w:rPr>
              <w:t>va</w:t>
            </w:r>
            <w:r w:rsidR="00487415">
              <w:rPr>
                <w:sz w:val="16"/>
                <w:szCs w:val="16"/>
                <w:lang w:eastAsia="ro-RO"/>
              </w:rPr>
              <w:t xml:space="preserve"> </w:t>
            </w:r>
            <w:r w:rsidRPr="003E6478">
              <w:rPr>
                <w:sz w:val="16"/>
                <w:szCs w:val="16"/>
                <w:lang w:eastAsia="ro-RO"/>
              </w:rPr>
              <w:t>prelua</w:t>
            </w:r>
            <w:r w:rsidR="00487415">
              <w:rPr>
                <w:sz w:val="16"/>
                <w:szCs w:val="16"/>
                <w:lang w:eastAsia="ro-RO"/>
              </w:rPr>
              <w:t xml:space="preserve"> </w:t>
            </w:r>
            <w:r w:rsidRPr="003E6478">
              <w:rPr>
                <w:sz w:val="16"/>
                <w:szCs w:val="16"/>
                <w:lang w:eastAsia="ro-RO"/>
              </w:rPr>
              <w:t>președinția</w:t>
            </w:r>
            <w:r w:rsidR="00487415">
              <w:rPr>
                <w:sz w:val="16"/>
                <w:szCs w:val="16"/>
                <w:lang w:eastAsia="ro-RO"/>
              </w:rPr>
              <w:t xml:space="preserve"> </w:t>
            </w:r>
            <w:r w:rsidRPr="003E6478">
              <w:rPr>
                <w:sz w:val="16"/>
                <w:szCs w:val="16"/>
                <w:lang w:eastAsia="ro-RO"/>
              </w:rPr>
              <w:t>prin</w:t>
            </w:r>
            <w:r w:rsidR="00487415">
              <w:rPr>
                <w:sz w:val="16"/>
                <w:szCs w:val="16"/>
                <w:lang w:eastAsia="ro-RO"/>
              </w:rPr>
              <w:t xml:space="preserve"> </w:t>
            </w:r>
            <w:r w:rsidRPr="003E6478">
              <w:rPr>
                <w:sz w:val="16"/>
                <w:szCs w:val="16"/>
                <w:lang w:eastAsia="ro-RO"/>
              </w:rPr>
              <w:t>rotație</w:t>
            </w:r>
            <w:r w:rsidR="00487415">
              <w:rPr>
                <w:sz w:val="16"/>
                <w:szCs w:val="16"/>
                <w:lang w:eastAsia="ro-RO"/>
              </w:rPr>
              <w:t xml:space="preserve"> </w:t>
            </w:r>
            <w:r w:rsidRPr="003E6478">
              <w:rPr>
                <w:sz w:val="16"/>
                <w:szCs w:val="16"/>
                <w:lang w:eastAsia="ro-RO"/>
              </w:rPr>
              <w:t>a</w:t>
            </w:r>
            <w:r w:rsidR="00487415">
              <w:rPr>
                <w:sz w:val="16"/>
                <w:szCs w:val="16"/>
                <w:lang w:eastAsia="ro-RO"/>
              </w:rPr>
              <w:t xml:space="preserve"> </w:t>
            </w:r>
            <w:r w:rsidRPr="003E6478">
              <w:rPr>
                <w:sz w:val="16"/>
                <w:szCs w:val="16"/>
                <w:lang w:eastAsia="ro-RO"/>
              </w:rPr>
              <w:t>Consiliului</w:t>
            </w:r>
            <w:r w:rsidR="00487415">
              <w:rPr>
                <w:sz w:val="16"/>
                <w:szCs w:val="16"/>
                <w:lang w:eastAsia="ro-RO"/>
              </w:rPr>
              <w:t xml:space="preserve"> </w:t>
            </w:r>
            <w:r w:rsidRPr="003E6478">
              <w:rPr>
                <w:sz w:val="16"/>
                <w:szCs w:val="16"/>
                <w:lang w:eastAsia="ro-RO"/>
              </w:rPr>
              <w:t>pentru</w:t>
            </w:r>
            <w:r w:rsidR="00487415">
              <w:rPr>
                <w:sz w:val="16"/>
                <w:szCs w:val="16"/>
                <w:lang w:eastAsia="ro-RO"/>
              </w:rPr>
              <w:t xml:space="preserve"> </w:t>
            </w:r>
            <w:r w:rsidRPr="003E6478">
              <w:rPr>
                <w:sz w:val="16"/>
                <w:szCs w:val="16"/>
                <w:lang w:eastAsia="ro-RO"/>
              </w:rPr>
              <w:t>a</w:t>
            </w:r>
            <w:r w:rsidR="00487415">
              <w:rPr>
                <w:sz w:val="16"/>
                <w:szCs w:val="16"/>
                <w:lang w:eastAsia="ro-RO"/>
              </w:rPr>
              <w:t xml:space="preserve"> </w:t>
            </w:r>
            <w:r w:rsidRPr="003E6478">
              <w:rPr>
                <w:sz w:val="16"/>
                <w:szCs w:val="16"/>
                <w:lang w:eastAsia="ro-RO"/>
              </w:rPr>
              <w:t>13-a</w:t>
            </w:r>
            <w:r w:rsidR="00487415">
              <w:rPr>
                <w:sz w:val="16"/>
                <w:szCs w:val="16"/>
                <w:lang w:eastAsia="ro-RO"/>
              </w:rPr>
              <w:t xml:space="preserve"> </w:t>
            </w:r>
            <w:r w:rsidRPr="003E6478">
              <w:rPr>
                <w:sz w:val="16"/>
                <w:szCs w:val="16"/>
                <w:lang w:eastAsia="ro-RO"/>
              </w:rPr>
              <w:t>oară;</w:t>
            </w:r>
            <w:r w:rsidR="00487415">
              <w:rPr>
                <w:sz w:val="16"/>
                <w:szCs w:val="16"/>
                <w:lang w:eastAsia="ro-RO"/>
              </w:rPr>
              <w:t xml:space="preserve"> </w:t>
            </w:r>
            <w:r w:rsidRPr="003E6478">
              <w:rPr>
                <w:sz w:val="16"/>
                <w:szCs w:val="16"/>
                <w:lang w:eastAsia="ro-RO"/>
              </w:rPr>
              <w:t>continuarea</w:t>
            </w:r>
            <w:r w:rsidR="00487415">
              <w:rPr>
                <w:sz w:val="16"/>
                <w:szCs w:val="16"/>
                <w:lang w:eastAsia="ro-RO"/>
              </w:rPr>
              <w:t xml:space="preserve"> </w:t>
            </w:r>
            <w:r w:rsidRPr="003E6478">
              <w:rPr>
                <w:sz w:val="16"/>
                <w:szCs w:val="16"/>
                <w:lang w:eastAsia="ro-RO"/>
              </w:rPr>
              <w:t>lucrărilor</w:t>
            </w:r>
            <w:r w:rsidR="00487415">
              <w:rPr>
                <w:sz w:val="16"/>
                <w:szCs w:val="16"/>
                <w:lang w:eastAsia="ro-RO"/>
              </w:rPr>
              <w:t xml:space="preserve"> </w:t>
            </w:r>
            <w:r w:rsidRPr="003E6478">
              <w:rPr>
                <w:sz w:val="16"/>
                <w:szCs w:val="16"/>
                <w:lang w:eastAsia="ro-RO"/>
              </w:rPr>
              <w:t>președinției</w:t>
            </w:r>
            <w:r w:rsidR="00487415">
              <w:rPr>
                <w:sz w:val="16"/>
                <w:szCs w:val="16"/>
                <w:lang w:eastAsia="ro-RO"/>
              </w:rPr>
              <w:t xml:space="preserve"> </w:t>
            </w:r>
            <w:r w:rsidRPr="003E6478">
              <w:rPr>
                <w:sz w:val="16"/>
                <w:szCs w:val="16"/>
                <w:lang w:eastAsia="ro-RO"/>
              </w:rPr>
              <w:t>anterioare</w:t>
            </w:r>
            <w:r w:rsidR="00487415">
              <w:rPr>
                <w:sz w:val="16"/>
                <w:szCs w:val="16"/>
                <w:lang w:eastAsia="ro-RO"/>
              </w:rPr>
              <w:t xml:space="preserve"> </w:t>
            </w:r>
            <w:r w:rsidRPr="003E6478">
              <w:rPr>
                <w:sz w:val="16"/>
                <w:szCs w:val="16"/>
                <w:lang w:eastAsia="ro-RO"/>
              </w:rPr>
              <w:t>(Spania)</w:t>
            </w:r>
            <w:r w:rsidR="00487415">
              <w:rPr>
                <w:sz w:val="16"/>
                <w:szCs w:val="16"/>
                <w:lang w:eastAsia="ro-RO"/>
              </w:rPr>
              <w:t xml:space="preserve"> </w:t>
            </w:r>
            <w:r w:rsidRPr="003E6478">
              <w:rPr>
                <w:sz w:val="16"/>
                <w:szCs w:val="16"/>
                <w:lang w:eastAsia="ro-RO"/>
              </w:rPr>
              <w:t>înainte</w:t>
            </w:r>
            <w:r w:rsidR="00487415">
              <w:rPr>
                <w:sz w:val="16"/>
                <w:szCs w:val="16"/>
                <w:lang w:eastAsia="ro-RO"/>
              </w:rPr>
              <w:t xml:space="preserve"> </w:t>
            </w:r>
            <w:r w:rsidRPr="003E6478">
              <w:rPr>
                <w:sz w:val="16"/>
                <w:szCs w:val="16"/>
                <w:lang w:eastAsia="ro-RO"/>
              </w:rPr>
              <w:t>de</w:t>
            </w:r>
            <w:r w:rsidR="00487415">
              <w:rPr>
                <w:sz w:val="16"/>
                <w:szCs w:val="16"/>
                <w:lang w:eastAsia="ro-RO"/>
              </w:rPr>
              <w:t xml:space="preserve"> </w:t>
            </w:r>
            <w:r w:rsidRPr="003E6478">
              <w:rPr>
                <w:sz w:val="16"/>
                <w:szCs w:val="16"/>
                <w:lang w:eastAsia="ro-RO"/>
              </w:rPr>
              <w:t>a</w:t>
            </w:r>
            <w:r w:rsidR="00487415">
              <w:rPr>
                <w:sz w:val="16"/>
                <w:szCs w:val="16"/>
                <w:lang w:eastAsia="ro-RO"/>
              </w:rPr>
              <w:t xml:space="preserve"> </w:t>
            </w:r>
            <w:r w:rsidRPr="003E6478">
              <w:rPr>
                <w:sz w:val="16"/>
                <w:szCs w:val="16"/>
                <w:lang w:eastAsia="ro-RO"/>
              </w:rPr>
              <w:t>preda</w:t>
            </w:r>
            <w:r w:rsidR="00487415">
              <w:rPr>
                <w:sz w:val="16"/>
                <w:szCs w:val="16"/>
                <w:lang w:eastAsia="ro-RO"/>
              </w:rPr>
              <w:t xml:space="preserve"> </w:t>
            </w:r>
            <w:r w:rsidRPr="003E6478">
              <w:rPr>
                <w:sz w:val="16"/>
                <w:szCs w:val="16"/>
                <w:lang w:eastAsia="ro-RO"/>
              </w:rPr>
              <w:t>ștafeta</w:t>
            </w:r>
            <w:r w:rsidR="00487415">
              <w:rPr>
                <w:sz w:val="16"/>
                <w:szCs w:val="16"/>
                <w:lang w:eastAsia="ro-RO"/>
              </w:rPr>
              <w:t xml:space="preserve"> </w:t>
            </w:r>
            <w:r w:rsidRPr="003E6478">
              <w:rPr>
                <w:sz w:val="16"/>
                <w:szCs w:val="16"/>
                <w:lang w:eastAsia="ro-RO"/>
              </w:rPr>
              <w:t>viitoarei</w:t>
            </w:r>
            <w:r w:rsidR="00487415">
              <w:rPr>
                <w:sz w:val="16"/>
                <w:szCs w:val="16"/>
                <w:lang w:eastAsia="ro-RO"/>
              </w:rPr>
              <w:t xml:space="preserve"> </w:t>
            </w:r>
            <w:r w:rsidRPr="003E6478">
              <w:rPr>
                <w:sz w:val="16"/>
                <w:szCs w:val="16"/>
                <w:lang w:eastAsia="ro-RO"/>
              </w:rPr>
              <w:t>președinții</w:t>
            </w:r>
            <w:r w:rsidR="00487415">
              <w:rPr>
                <w:sz w:val="16"/>
                <w:szCs w:val="16"/>
                <w:lang w:eastAsia="ro-RO"/>
              </w:rPr>
              <w:t xml:space="preserve"> </w:t>
            </w:r>
            <w:r w:rsidRPr="003E6478">
              <w:rPr>
                <w:sz w:val="16"/>
                <w:szCs w:val="16"/>
                <w:lang w:eastAsia="ro-RO"/>
              </w:rPr>
              <w:t>(Ungaria).</w:t>
            </w:r>
          </w:p>
          <w:p w14:paraId="0D70200B" w14:textId="5689F881" w:rsidR="00317F49" w:rsidRPr="003E6478" w:rsidRDefault="00E50D30" w:rsidP="007B4FD0">
            <w:pPr>
              <w:spacing w:before="60"/>
              <w:rPr>
                <w:sz w:val="16"/>
                <w:szCs w:val="17"/>
                <w:lang w:eastAsia="ro-RO"/>
              </w:rPr>
            </w:pPr>
            <w:hyperlink r:id="rId15" w:tooltip="Legătură externă - Site-ul președinției belgiene" w:history="1">
              <w:r w:rsidR="00317F49" w:rsidRPr="003E6478">
                <w:rPr>
                  <w:color w:val="0000FF"/>
                  <w:sz w:val="16"/>
                  <w:szCs w:val="17"/>
                  <w:u w:val="single"/>
                  <w:lang w:eastAsia="ro-RO"/>
                </w:rPr>
                <w:t>Site-ul</w:t>
              </w:r>
              <w:r w:rsidR="00487415">
                <w:rPr>
                  <w:color w:val="0000FF"/>
                  <w:sz w:val="16"/>
                  <w:szCs w:val="17"/>
                  <w:u w:val="single"/>
                  <w:lang w:eastAsia="ro-RO"/>
                </w:rPr>
                <w:t xml:space="preserve"> </w:t>
              </w:r>
              <w:r w:rsidR="00317F49" w:rsidRPr="003E6478">
                <w:rPr>
                  <w:color w:val="0000FF"/>
                  <w:sz w:val="16"/>
                  <w:szCs w:val="17"/>
                  <w:u w:val="single"/>
                  <w:lang w:eastAsia="ro-RO"/>
                </w:rPr>
                <w:t>președinției</w:t>
              </w:r>
              <w:r w:rsidR="00487415">
                <w:rPr>
                  <w:color w:val="0000FF"/>
                  <w:sz w:val="16"/>
                  <w:szCs w:val="17"/>
                  <w:u w:val="single"/>
                  <w:lang w:eastAsia="ro-RO"/>
                </w:rPr>
                <w:t xml:space="preserve"> </w:t>
              </w:r>
              <w:r w:rsidR="00317F49" w:rsidRPr="003E6478">
                <w:rPr>
                  <w:color w:val="0000FF"/>
                  <w:sz w:val="16"/>
                  <w:szCs w:val="17"/>
                  <w:u w:val="single"/>
                  <w:lang w:eastAsia="ro-RO"/>
                </w:rPr>
                <w:t>belgiene</w:t>
              </w:r>
            </w:hyperlink>
          </w:p>
          <w:p w14:paraId="2189FF8B" w14:textId="61D5B101" w:rsidR="00317F49" w:rsidRPr="003E6478" w:rsidRDefault="00E50D30" w:rsidP="007B4FD0">
            <w:pPr>
              <w:spacing w:before="60"/>
              <w:rPr>
                <w:sz w:val="16"/>
                <w:szCs w:val="17"/>
                <w:lang w:eastAsia="ro-RO"/>
              </w:rPr>
            </w:pPr>
            <w:hyperlink r:id="rId16" w:tooltip="Legătură externă - Prioritățile președinției belgiene" w:history="1">
              <w:r w:rsidR="00317F49" w:rsidRPr="003E6478">
                <w:rPr>
                  <w:color w:val="0000FF"/>
                  <w:sz w:val="16"/>
                  <w:szCs w:val="17"/>
                  <w:u w:val="single"/>
                  <w:lang w:eastAsia="ro-RO"/>
                </w:rPr>
                <w:t>Prioritățile</w:t>
              </w:r>
              <w:r w:rsidR="00487415">
                <w:rPr>
                  <w:color w:val="0000FF"/>
                  <w:sz w:val="16"/>
                  <w:szCs w:val="17"/>
                  <w:u w:val="single"/>
                  <w:lang w:eastAsia="ro-RO"/>
                </w:rPr>
                <w:t xml:space="preserve"> </w:t>
              </w:r>
              <w:r w:rsidR="00317F49" w:rsidRPr="003E6478">
                <w:rPr>
                  <w:color w:val="0000FF"/>
                  <w:sz w:val="16"/>
                  <w:szCs w:val="17"/>
                  <w:u w:val="single"/>
                  <w:lang w:eastAsia="ro-RO"/>
                </w:rPr>
                <w:t>președinției</w:t>
              </w:r>
              <w:r w:rsidR="00487415">
                <w:rPr>
                  <w:color w:val="0000FF"/>
                  <w:sz w:val="16"/>
                  <w:szCs w:val="17"/>
                  <w:u w:val="single"/>
                  <w:lang w:eastAsia="ro-RO"/>
                </w:rPr>
                <w:t xml:space="preserve"> </w:t>
              </w:r>
              <w:r w:rsidR="00317F49" w:rsidRPr="003E6478">
                <w:rPr>
                  <w:color w:val="0000FF"/>
                  <w:sz w:val="16"/>
                  <w:szCs w:val="17"/>
                  <w:u w:val="single"/>
                  <w:lang w:eastAsia="ro-RO"/>
                </w:rPr>
                <w:t>belgiene</w:t>
              </w:r>
            </w:hyperlink>
          </w:p>
          <w:p w14:paraId="6C824D43" w14:textId="23D91591" w:rsidR="00724960" w:rsidRPr="003E6478" w:rsidRDefault="00E50D30" w:rsidP="007B4FD0">
            <w:pPr>
              <w:spacing w:before="60"/>
              <w:rPr>
                <w:b/>
                <w:color w:val="00B0F0"/>
                <w:sz w:val="17"/>
                <w:szCs w:val="17"/>
              </w:rPr>
            </w:pPr>
            <w:hyperlink r:id="rId17" w:tooltip="Legătură externă - Programul președinției belgiene" w:history="1">
              <w:r w:rsidR="00317F49" w:rsidRPr="003E6478">
                <w:rPr>
                  <w:color w:val="0000FF"/>
                  <w:sz w:val="16"/>
                  <w:szCs w:val="17"/>
                  <w:u w:val="single"/>
                  <w:lang w:eastAsia="ro-RO"/>
                </w:rPr>
                <w:t>Programul</w:t>
              </w:r>
              <w:r w:rsidR="00487415">
                <w:rPr>
                  <w:color w:val="0000FF"/>
                  <w:sz w:val="16"/>
                  <w:szCs w:val="17"/>
                  <w:u w:val="single"/>
                  <w:lang w:eastAsia="ro-RO"/>
                </w:rPr>
                <w:t xml:space="preserve"> </w:t>
              </w:r>
              <w:r w:rsidR="00317F49" w:rsidRPr="003E6478">
                <w:rPr>
                  <w:color w:val="0000FF"/>
                  <w:sz w:val="16"/>
                  <w:szCs w:val="17"/>
                  <w:u w:val="single"/>
                  <w:lang w:eastAsia="ro-RO"/>
                </w:rPr>
                <w:t>președinției</w:t>
              </w:r>
              <w:r w:rsidR="00487415">
                <w:rPr>
                  <w:color w:val="0000FF"/>
                  <w:sz w:val="16"/>
                  <w:szCs w:val="17"/>
                  <w:u w:val="single"/>
                  <w:lang w:eastAsia="ro-RO"/>
                </w:rPr>
                <w:t xml:space="preserve"> </w:t>
              </w:r>
              <w:r w:rsidR="00317F49" w:rsidRPr="003E6478">
                <w:rPr>
                  <w:color w:val="0000FF"/>
                  <w:sz w:val="16"/>
                  <w:szCs w:val="17"/>
                  <w:u w:val="single"/>
                  <w:lang w:eastAsia="ro-RO"/>
                </w:rPr>
                <w:t>belgiene</w:t>
              </w:r>
            </w:hyperlink>
          </w:p>
        </w:tc>
      </w:tr>
    </w:tbl>
    <w:p w14:paraId="334ED144" w14:textId="77777777" w:rsidR="00007AB3" w:rsidRPr="003E6478" w:rsidRDefault="00007AB3" w:rsidP="00B76A7A">
      <w:pPr>
        <w:pStyle w:val="separatorcapitole"/>
        <w:spacing w:before="120" w:after="0"/>
        <w:ind w:right="198"/>
        <w:rPr>
          <w:sz w:val="18"/>
          <w:szCs w:val="18"/>
        </w:rPr>
      </w:pPr>
      <w:bookmarkStart w:id="129" w:name="_Toc415050943"/>
      <w:bookmarkStart w:id="130" w:name="_Hlk129788785"/>
    </w:p>
    <w:p w14:paraId="352A284E" w14:textId="10C010BD" w:rsidR="00F3452A" w:rsidRPr="003E6478" w:rsidRDefault="00F3452A" w:rsidP="00B76A7A">
      <w:pPr>
        <w:pStyle w:val="separatorcapitole"/>
        <w:spacing w:before="120" w:after="0"/>
        <w:ind w:right="198"/>
        <w:rPr>
          <w:sz w:val="18"/>
          <w:szCs w:val="18"/>
        </w:rPr>
      </w:pPr>
      <w:r w:rsidRPr="003E6478">
        <w:rPr>
          <w:sz w:val="18"/>
          <w:szCs w:val="18"/>
        </w:rPr>
        <w:sym w:font="Wingdings" w:char="F07B"/>
      </w:r>
      <w:r w:rsidRPr="003E6478">
        <w:rPr>
          <w:sz w:val="18"/>
          <w:szCs w:val="18"/>
        </w:rPr>
        <w:sym w:font="Wingdings" w:char="F07B"/>
      </w:r>
      <w:r w:rsidRPr="003E6478">
        <w:rPr>
          <w:sz w:val="18"/>
          <w:szCs w:val="18"/>
        </w:rPr>
        <w:sym w:font="Wingdings" w:char="F07B"/>
      </w:r>
    </w:p>
    <w:p w14:paraId="11FA5A05" w14:textId="53417D00" w:rsidR="005B18DA" w:rsidRDefault="00587A84" w:rsidP="002C177E">
      <w:pPr>
        <w:pStyle w:val="RezultatedinOF"/>
      </w:pPr>
      <w:bookmarkStart w:id="131" w:name="_Toc464051883"/>
      <w:bookmarkStart w:id="132" w:name="_Toc464117719"/>
      <w:bookmarkStart w:id="133" w:name="_Toc466963745"/>
      <w:bookmarkStart w:id="134" w:name="_Toc167086312"/>
      <w:bookmarkEnd w:id="129"/>
      <w:bookmarkEnd w:id="130"/>
      <w:r w:rsidRPr="003E6478">
        <w:rPr>
          <w:color w:val="auto"/>
        </w:rPr>
        <w:t>NOUTĂȚI</w:t>
      </w:r>
      <w:r w:rsidR="00487415">
        <w:t xml:space="preserve"> </w:t>
      </w:r>
      <w:r w:rsidR="00F45109" w:rsidRPr="003E6478">
        <w:t>–</w:t>
      </w:r>
      <w:r w:rsidR="00487415">
        <w:t xml:space="preserve"> </w:t>
      </w:r>
      <w:r w:rsidR="00F45109" w:rsidRPr="003E6478">
        <w:t>Informații</w:t>
      </w:r>
      <w:r w:rsidR="00487415">
        <w:t xml:space="preserve"> </w:t>
      </w:r>
      <w:r w:rsidR="00F45109" w:rsidRPr="003E6478">
        <w:t>UTILE</w:t>
      </w:r>
      <w:bookmarkEnd w:id="134"/>
    </w:p>
    <w:p w14:paraId="44CF9457" w14:textId="4B03E225" w:rsidR="008C318F" w:rsidRPr="008C318F" w:rsidRDefault="008C318F" w:rsidP="008C318F">
      <w:pPr>
        <w:pStyle w:val="TitluArticolinINFOUE"/>
      </w:pPr>
      <w:bookmarkStart w:id="135" w:name="_Toc167086313"/>
      <w:r>
        <w:t>ADR</w:t>
      </w:r>
      <w:r w:rsidR="00487415">
        <w:t xml:space="preserve"> </w:t>
      </w:r>
      <w:r>
        <w:t>Vest:</w:t>
      </w:r>
      <w:r w:rsidR="00487415">
        <w:t xml:space="preserve"> </w:t>
      </w:r>
      <w:r w:rsidRPr="008C318F">
        <w:t>Precizări</w:t>
      </w:r>
      <w:r w:rsidR="00487415">
        <w:t xml:space="preserve"> </w:t>
      </w:r>
      <w:r w:rsidRPr="008C318F">
        <w:t>privind</w:t>
      </w:r>
      <w:r w:rsidR="00487415">
        <w:t xml:space="preserve"> </w:t>
      </w:r>
      <w:r w:rsidRPr="008C318F">
        <w:t>rapoartele</w:t>
      </w:r>
      <w:r w:rsidR="00487415">
        <w:t xml:space="preserve"> </w:t>
      </w:r>
      <w:r w:rsidRPr="008C318F">
        <w:t>de</w:t>
      </w:r>
      <w:r w:rsidR="00487415">
        <w:t xml:space="preserve"> </w:t>
      </w:r>
      <w:r w:rsidRPr="008C318F">
        <w:t>expertiză</w:t>
      </w:r>
      <w:r w:rsidR="00487415">
        <w:t xml:space="preserve"> </w:t>
      </w:r>
      <w:r w:rsidRPr="008C318F">
        <w:t>contabilă</w:t>
      </w:r>
      <w:r w:rsidR="00487415">
        <w:t xml:space="preserve"> </w:t>
      </w:r>
      <w:r w:rsidRPr="008C318F">
        <w:t>solicitate</w:t>
      </w:r>
      <w:r w:rsidR="00487415">
        <w:t xml:space="preserve"> </w:t>
      </w:r>
      <w:r w:rsidRPr="008C318F">
        <w:t>la</w:t>
      </w:r>
      <w:r w:rsidR="00487415">
        <w:t xml:space="preserve"> </w:t>
      </w:r>
      <w:r w:rsidRPr="008C318F">
        <w:t>depunerea</w:t>
      </w:r>
      <w:r w:rsidR="00487415">
        <w:t xml:space="preserve"> </w:t>
      </w:r>
      <w:r w:rsidRPr="008C318F">
        <w:t>proiectelor</w:t>
      </w:r>
      <w:r w:rsidR="00487415">
        <w:t xml:space="preserve"> </w:t>
      </w:r>
      <w:r w:rsidRPr="008C318F">
        <w:t>pentru</w:t>
      </w:r>
      <w:r w:rsidR="00487415">
        <w:t xml:space="preserve"> </w:t>
      </w:r>
      <w:r w:rsidRPr="008C318F">
        <w:t>IMM-uri</w:t>
      </w:r>
      <w:bookmarkEnd w:id="135"/>
    </w:p>
    <w:p w14:paraId="7DF537E7" w14:textId="18D9679C" w:rsidR="008C318F" w:rsidRPr="008C318F" w:rsidRDefault="008C318F" w:rsidP="008C318F">
      <w:pPr>
        <w:jc w:val="left"/>
      </w:pPr>
      <w:r w:rsidRPr="008C318F">
        <w:rPr>
          <w:noProof/>
          <w:lang w:eastAsia="ro-RO"/>
        </w:rPr>
        <w:drawing>
          <wp:anchor distT="0" distB="0" distL="114300" distR="114300" simplePos="0" relativeHeight="251666432" behindDoc="0" locked="0" layoutInCell="1" allowOverlap="1" wp14:anchorId="4759383F" wp14:editId="787A9A4C">
            <wp:simplePos x="0" y="0"/>
            <wp:positionH relativeFrom="column">
              <wp:posOffset>2398</wp:posOffset>
            </wp:positionH>
            <wp:positionV relativeFrom="paragraph">
              <wp:posOffset>39484</wp:posOffset>
            </wp:positionV>
            <wp:extent cx="2299648" cy="918270"/>
            <wp:effectExtent l="0" t="0" r="0" b="0"/>
            <wp:wrapSquare wrapText="bothSides"/>
            <wp:docPr id="858600568"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299648" cy="918270"/>
                    </a:xfrm>
                    <a:prstGeom prst="rect">
                      <a:avLst/>
                    </a:prstGeom>
                    <a:noFill/>
                    <a:ln>
                      <a:noFill/>
                    </a:ln>
                  </pic:spPr>
                </pic:pic>
              </a:graphicData>
            </a:graphic>
          </wp:anchor>
        </w:drawing>
      </w:r>
      <w:r w:rsidRPr="008C318F">
        <w:rPr>
          <w:b/>
          <w:bCs/>
        </w:rPr>
        <w:t>Agenția</w:t>
      </w:r>
      <w:r w:rsidR="00487415">
        <w:rPr>
          <w:b/>
          <w:bCs/>
        </w:rPr>
        <w:t xml:space="preserve"> </w:t>
      </w:r>
      <w:r w:rsidRPr="008C318F">
        <w:rPr>
          <w:b/>
          <w:bCs/>
        </w:rPr>
        <w:t>pentru</w:t>
      </w:r>
      <w:r w:rsidR="00487415">
        <w:rPr>
          <w:b/>
          <w:bCs/>
        </w:rPr>
        <w:t xml:space="preserve"> </w:t>
      </w:r>
      <w:r w:rsidRPr="008C318F">
        <w:rPr>
          <w:b/>
          <w:bCs/>
        </w:rPr>
        <w:t>Dezvoltare</w:t>
      </w:r>
      <w:r w:rsidR="00487415">
        <w:rPr>
          <w:b/>
          <w:bCs/>
        </w:rPr>
        <w:t xml:space="preserve"> </w:t>
      </w:r>
      <w:r w:rsidRPr="008C318F">
        <w:rPr>
          <w:b/>
          <w:bCs/>
        </w:rPr>
        <w:t>Regională</w:t>
      </w:r>
      <w:r w:rsidR="00487415">
        <w:rPr>
          <w:b/>
          <w:bCs/>
        </w:rPr>
        <w:t xml:space="preserve"> </w:t>
      </w:r>
      <w:r w:rsidRPr="008C318F">
        <w:rPr>
          <w:b/>
          <w:bCs/>
        </w:rPr>
        <w:t>Vest</w:t>
      </w:r>
      <w:r w:rsidRPr="008C318F">
        <w:t>,</w:t>
      </w:r>
      <w:r w:rsidR="00487415">
        <w:t xml:space="preserve"> </w:t>
      </w:r>
      <w:r w:rsidRPr="008C318F">
        <w:t>în</w:t>
      </w:r>
      <w:r w:rsidR="00487415">
        <w:t xml:space="preserve"> </w:t>
      </w:r>
      <w:r w:rsidRPr="008C318F">
        <w:t>calitate</w:t>
      </w:r>
      <w:r w:rsidR="00487415">
        <w:t xml:space="preserve"> </w:t>
      </w:r>
      <w:r w:rsidRPr="008C318F">
        <w:t>de</w:t>
      </w:r>
      <w:r w:rsidR="00487415">
        <w:t xml:space="preserve"> </w:t>
      </w:r>
      <w:r w:rsidRPr="008C318F">
        <w:t>Autoritate</w:t>
      </w:r>
      <w:r w:rsidR="00487415">
        <w:t xml:space="preserve"> </w:t>
      </w:r>
      <w:r w:rsidRPr="008C318F">
        <w:t>de</w:t>
      </w:r>
      <w:r w:rsidR="00487415">
        <w:t xml:space="preserve"> </w:t>
      </w:r>
      <w:r w:rsidRPr="008C318F">
        <w:t>Management</w:t>
      </w:r>
      <w:r w:rsidR="00487415">
        <w:t xml:space="preserve"> </w:t>
      </w:r>
      <w:r w:rsidRPr="008C318F">
        <w:t>pentru</w:t>
      </w:r>
      <w:r w:rsidR="00487415">
        <w:t xml:space="preserve"> </w:t>
      </w:r>
      <w:r w:rsidRPr="008C318F">
        <w:rPr>
          <w:b/>
          <w:bCs/>
        </w:rPr>
        <w:t>Programul</w:t>
      </w:r>
      <w:r w:rsidR="00487415">
        <w:rPr>
          <w:b/>
          <w:bCs/>
        </w:rPr>
        <w:t xml:space="preserve"> </w:t>
      </w:r>
      <w:r w:rsidRPr="008C318F">
        <w:rPr>
          <w:b/>
          <w:bCs/>
        </w:rPr>
        <w:t>Regional</w:t>
      </w:r>
      <w:r w:rsidR="00487415">
        <w:rPr>
          <w:b/>
          <w:bCs/>
        </w:rPr>
        <w:t xml:space="preserve"> </w:t>
      </w:r>
      <w:r w:rsidRPr="008C318F">
        <w:rPr>
          <w:b/>
          <w:bCs/>
        </w:rPr>
        <w:t>Vest</w:t>
      </w:r>
      <w:r w:rsidR="00487415">
        <w:rPr>
          <w:b/>
          <w:bCs/>
        </w:rPr>
        <w:t xml:space="preserve"> </w:t>
      </w:r>
      <w:r w:rsidRPr="008C318F">
        <w:rPr>
          <w:b/>
          <w:bCs/>
        </w:rPr>
        <w:t>2021-2027</w:t>
      </w:r>
      <w:r w:rsidRPr="008C318F">
        <w:t>,</w:t>
      </w:r>
      <w:r w:rsidR="00487415">
        <w:t xml:space="preserve"> </w:t>
      </w:r>
      <w:r w:rsidRPr="008C318F">
        <w:t>a</w:t>
      </w:r>
      <w:r w:rsidR="00487415">
        <w:t xml:space="preserve"> </w:t>
      </w:r>
      <w:r w:rsidRPr="008C318F">
        <w:t>prezentat</w:t>
      </w:r>
      <w:r w:rsidR="00487415">
        <w:t xml:space="preserve"> </w:t>
      </w:r>
      <w:r w:rsidRPr="008C318F">
        <w:t>informații</w:t>
      </w:r>
      <w:r w:rsidR="00487415">
        <w:t xml:space="preserve"> </w:t>
      </w:r>
      <w:r w:rsidRPr="008C318F">
        <w:t>despre</w:t>
      </w:r>
      <w:r w:rsidR="00487415">
        <w:t xml:space="preserve"> </w:t>
      </w:r>
      <w:r w:rsidRPr="008C318F">
        <w:rPr>
          <w:b/>
          <w:bCs/>
        </w:rPr>
        <w:t>rapoartele</w:t>
      </w:r>
      <w:r w:rsidR="00487415">
        <w:rPr>
          <w:b/>
          <w:bCs/>
        </w:rPr>
        <w:t xml:space="preserve"> </w:t>
      </w:r>
      <w:r w:rsidRPr="008C318F">
        <w:rPr>
          <w:b/>
          <w:bCs/>
        </w:rPr>
        <w:t>de</w:t>
      </w:r>
      <w:r w:rsidR="00487415">
        <w:rPr>
          <w:b/>
          <w:bCs/>
        </w:rPr>
        <w:t xml:space="preserve"> </w:t>
      </w:r>
      <w:r w:rsidRPr="008C318F">
        <w:rPr>
          <w:b/>
          <w:bCs/>
        </w:rPr>
        <w:t>expertiză</w:t>
      </w:r>
      <w:r w:rsidR="00487415">
        <w:rPr>
          <w:b/>
          <w:bCs/>
        </w:rPr>
        <w:t xml:space="preserve"> </w:t>
      </w:r>
      <w:r w:rsidRPr="008C318F">
        <w:rPr>
          <w:b/>
          <w:bCs/>
        </w:rPr>
        <w:t>contabilă</w:t>
      </w:r>
      <w:r w:rsidR="00487415">
        <w:t xml:space="preserve"> </w:t>
      </w:r>
      <w:r w:rsidRPr="008C318F">
        <w:t>aferente</w:t>
      </w:r>
      <w:r w:rsidR="00487415">
        <w:t xml:space="preserve"> </w:t>
      </w:r>
      <w:r w:rsidRPr="008C318F">
        <w:t>finanțărilor</w:t>
      </w:r>
      <w:r w:rsidR="00487415">
        <w:t xml:space="preserve"> </w:t>
      </w:r>
      <w:r w:rsidRPr="008C318F">
        <w:t>nerambursabile</w:t>
      </w:r>
      <w:r w:rsidR="00487415">
        <w:t xml:space="preserve"> </w:t>
      </w:r>
      <w:r w:rsidRPr="008C318F">
        <w:t>pentru</w:t>
      </w:r>
      <w:r w:rsidR="00487415">
        <w:t xml:space="preserve"> </w:t>
      </w:r>
      <w:r w:rsidRPr="008C318F">
        <w:t>mediul</w:t>
      </w:r>
      <w:r w:rsidR="00487415">
        <w:t xml:space="preserve"> </w:t>
      </w:r>
      <w:r w:rsidRPr="008C318F">
        <w:t>privat,</w:t>
      </w:r>
      <w:r w:rsidR="00487415">
        <w:t xml:space="preserve"> </w:t>
      </w:r>
      <w:r w:rsidRPr="008C318F">
        <w:t>în</w:t>
      </w:r>
      <w:r w:rsidR="00487415">
        <w:t xml:space="preserve"> </w:t>
      </w:r>
      <w:r w:rsidRPr="008C318F">
        <w:t>cadrul</w:t>
      </w:r>
      <w:r w:rsidR="00487415">
        <w:t xml:space="preserve"> </w:t>
      </w:r>
      <w:r w:rsidRPr="008C318F">
        <w:t>unui</w:t>
      </w:r>
      <w:r w:rsidR="00487415">
        <w:t xml:space="preserve"> </w:t>
      </w:r>
      <w:r w:rsidRPr="008C318F">
        <w:t>eveniment</w:t>
      </w:r>
      <w:r w:rsidR="00487415">
        <w:t xml:space="preserve"> </w:t>
      </w:r>
      <w:r w:rsidRPr="008C318F">
        <w:t>organizat</w:t>
      </w:r>
      <w:r w:rsidR="00487415">
        <w:t xml:space="preserve"> </w:t>
      </w:r>
      <w:r w:rsidRPr="008C318F">
        <w:t>astăzi,</w:t>
      </w:r>
      <w:r w:rsidR="00487415">
        <w:t xml:space="preserve"> </w:t>
      </w:r>
      <w:r w:rsidRPr="008C318F">
        <w:t>16</w:t>
      </w:r>
      <w:r w:rsidR="00487415">
        <w:t xml:space="preserve"> </w:t>
      </w:r>
      <w:r w:rsidRPr="008C318F">
        <w:t>mai</w:t>
      </w:r>
      <w:r w:rsidR="00487415">
        <w:t xml:space="preserve"> </w:t>
      </w:r>
      <w:r w:rsidRPr="008C318F">
        <w:t>2024,</w:t>
      </w:r>
      <w:r w:rsidR="00487415">
        <w:t xml:space="preserve"> </w:t>
      </w:r>
      <w:r w:rsidRPr="008C318F">
        <w:t>de</w:t>
      </w:r>
      <w:r w:rsidR="00487415">
        <w:t xml:space="preserve"> </w:t>
      </w:r>
      <w:r w:rsidRPr="008C318F">
        <w:t>către</w:t>
      </w:r>
      <w:r w:rsidR="00487415">
        <w:t xml:space="preserve"> </w:t>
      </w:r>
      <w:r w:rsidRPr="008C318F">
        <w:t>Corpul</w:t>
      </w:r>
      <w:r w:rsidR="00487415">
        <w:t xml:space="preserve"> </w:t>
      </w:r>
      <w:r w:rsidRPr="008C318F">
        <w:t>Experților</w:t>
      </w:r>
      <w:r w:rsidR="00487415">
        <w:t xml:space="preserve"> </w:t>
      </w:r>
      <w:r w:rsidRPr="008C318F">
        <w:t>Contabili</w:t>
      </w:r>
      <w:r w:rsidR="00487415">
        <w:t xml:space="preserve"> </w:t>
      </w:r>
      <w:r w:rsidRPr="008C318F">
        <w:t>și</w:t>
      </w:r>
      <w:r w:rsidR="00487415">
        <w:t xml:space="preserve"> </w:t>
      </w:r>
      <w:r w:rsidRPr="008C318F">
        <w:t>Contabililor</w:t>
      </w:r>
      <w:r w:rsidR="00487415">
        <w:t xml:space="preserve"> </w:t>
      </w:r>
      <w:r w:rsidRPr="008C318F">
        <w:t>Autorizați</w:t>
      </w:r>
      <w:r w:rsidR="00487415">
        <w:t xml:space="preserve"> </w:t>
      </w:r>
      <w:r w:rsidRPr="008C318F">
        <w:t>din</w:t>
      </w:r>
      <w:r w:rsidR="00487415">
        <w:t xml:space="preserve"> </w:t>
      </w:r>
      <w:r w:rsidRPr="008C318F">
        <w:t>România</w:t>
      </w:r>
      <w:r w:rsidR="00487415">
        <w:t xml:space="preserve"> </w:t>
      </w:r>
      <w:r w:rsidRPr="008C318F">
        <w:t>–</w:t>
      </w:r>
      <w:r w:rsidR="00487415">
        <w:t xml:space="preserve"> </w:t>
      </w:r>
      <w:r w:rsidRPr="008C318F">
        <w:t>CECCAR,</w:t>
      </w:r>
      <w:r w:rsidR="00487415">
        <w:t xml:space="preserve"> </w:t>
      </w:r>
      <w:r w:rsidRPr="008C318F">
        <w:t>cu</w:t>
      </w:r>
      <w:r w:rsidR="00487415">
        <w:t xml:space="preserve"> </w:t>
      </w:r>
      <w:r w:rsidRPr="008C318F">
        <w:t>experții</w:t>
      </w:r>
      <w:r w:rsidR="00487415">
        <w:t xml:space="preserve"> </w:t>
      </w:r>
      <w:r w:rsidRPr="008C318F">
        <w:t>contabili</w:t>
      </w:r>
      <w:r w:rsidR="00487415">
        <w:t xml:space="preserve"> </w:t>
      </w:r>
      <w:r w:rsidRPr="008C318F">
        <w:t>din</w:t>
      </w:r>
      <w:r w:rsidR="00487415">
        <w:t xml:space="preserve"> </w:t>
      </w:r>
      <w:r w:rsidRPr="008C318F">
        <w:t>județele</w:t>
      </w:r>
      <w:r w:rsidR="00487415">
        <w:t xml:space="preserve"> </w:t>
      </w:r>
      <w:r w:rsidRPr="008C318F">
        <w:t>Arad,</w:t>
      </w:r>
      <w:r w:rsidR="00487415">
        <w:t xml:space="preserve"> </w:t>
      </w:r>
      <w:r w:rsidRPr="008C318F">
        <w:t>Caraș-Severin,</w:t>
      </w:r>
      <w:r w:rsidR="00487415">
        <w:t xml:space="preserve"> </w:t>
      </w:r>
      <w:r w:rsidRPr="008C318F">
        <w:t>Hunedoara</w:t>
      </w:r>
      <w:r w:rsidR="00487415">
        <w:t xml:space="preserve"> </w:t>
      </w:r>
      <w:r w:rsidRPr="008C318F">
        <w:t>și</w:t>
      </w:r>
      <w:r w:rsidR="00487415">
        <w:t xml:space="preserve"> </w:t>
      </w:r>
      <w:r w:rsidRPr="008C318F">
        <w:t>Timiș.</w:t>
      </w:r>
    </w:p>
    <w:p w14:paraId="436E924D" w14:textId="0BC6C337" w:rsidR="008C318F" w:rsidRPr="008C318F" w:rsidRDefault="008C318F" w:rsidP="008C318F">
      <w:r w:rsidRPr="008C318F">
        <w:t>Precizăm</w:t>
      </w:r>
      <w:r w:rsidR="00487415">
        <w:t xml:space="preserve"> </w:t>
      </w:r>
      <w:r w:rsidRPr="008C318F">
        <w:t>faptul</w:t>
      </w:r>
      <w:r w:rsidR="00487415">
        <w:t xml:space="preserve"> </w:t>
      </w:r>
      <w:r w:rsidRPr="008C318F">
        <w:t>că</w:t>
      </w:r>
      <w:r w:rsidR="00487415">
        <w:t xml:space="preserve"> </w:t>
      </w:r>
      <w:r w:rsidRPr="008C318F">
        <w:t>raportul</w:t>
      </w:r>
      <w:r w:rsidR="00487415">
        <w:t xml:space="preserve"> </w:t>
      </w:r>
      <w:r w:rsidRPr="008C318F">
        <w:t>de</w:t>
      </w:r>
      <w:r w:rsidR="00487415">
        <w:t xml:space="preserve"> </w:t>
      </w:r>
      <w:r w:rsidRPr="008C318F">
        <w:t>expertiză</w:t>
      </w:r>
      <w:r w:rsidR="00487415">
        <w:t xml:space="preserve"> </w:t>
      </w:r>
      <w:r w:rsidRPr="008C318F">
        <w:t>contabilă</w:t>
      </w:r>
      <w:r w:rsidR="00487415">
        <w:t xml:space="preserve"> </w:t>
      </w:r>
      <w:r w:rsidRPr="008C318F">
        <w:t>este</w:t>
      </w:r>
      <w:r w:rsidR="00487415">
        <w:t xml:space="preserve"> </w:t>
      </w:r>
      <w:r w:rsidRPr="008C318F">
        <w:t>un</w:t>
      </w:r>
      <w:r w:rsidR="00487415">
        <w:t xml:space="preserve"> </w:t>
      </w:r>
      <w:r w:rsidRPr="008C318F">
        <w:t>document</w:t>
      </w:r>
      <w:r w:rsidR="00487415">
        <w:t xml:space="preserve"> </w:t>
      </w:r>
      <w:r w:rsidRPr="008C318F">
        <w:t>obligatoriu</w:t>
      </w:r>
      <w:r w:rsidR="00487415">
        <w:t xml:space="preserve"> </w:t>
      </w:r>
      <w:r w:rsidRPr="008C318F">
        <w:t>la</w:t>
      </w:r>
      <w:r w:rsidR="00487415">
        <w:t xml:space="preserve"> </w:t>
      </w:r>
      <w:r w:rsidRPr="008C318F">
        <w:t>depunerea</w:t>
      </w:r>
      <w:r w:rsidR="00487415">
        <w:t xml:space="preserve"> </w:t>
      </w:r>
      <w:r w:rsidRPr="008C318F">
        <w:t>proiectelor</w:t>
      </w:r>
      <w:r w:rsidR="00487415">
        <w:t xml:space="preserve"> </w:t>
      </w:r>
      <w:r w:rsidRPr="008C318F">
        <w:t>pentru</w:t>
      </w:r>
      <w:r w:rsidR="00487415">
        <w:t xml:space="preserve"> </w:t>
      </w:r>
      <w:r w:rsidRPr="008C318F">
        <w:t>apelurile</w:t>
      </w:r>
      <w:r w:rsidR="00487415">
        <w:t xml:space="preserve"> </w:t>
      </w:r>
      <w:r w:rsidRPr="008C318F">
        <w:t>din</w:t>
      </w:r>
      <w:r w:rsidR="00487415">
        <w:t xml:space="preserve"> </w:t>
      </w:r>
      <w:r w:rsidRPr="008C318F">
        <w:t>cadrul</w:t>
      </w:r>
      <w:r w:rsidR="00487415">
        <w:t xml:space="preserve"> </w:t>
      </w:r>
      <w:r w:rsidRPr="008C318F">
        <w:t>PR</w:t>
      </w:r>
      <w:r w:rsidR="00487415">
        <w:t xml:space="preserve"> </w:t>
      </w:r>
      <w:r w:rsidRPr="008C318F">
        <w:t>Vest</w:t>
      </w:r>
      <w:r w:rsidR="00487415">
        <w:t xml:space="preserve"> </w:t>
      </w:r>
      <w:r w:rsidRPr="008C318F">
        <w:t>dedicate</w:t>
      </w:r>
      <w:r w:rsidR="00487415">
        <w:t xml:space="preserve"> </w:t>
      </w:r>
      <w:r w:rsidRPr="008C318F">
        <w:t>microîntreprinderilor</w:t>
      </w:r>
      <w:r w:rsidR="00487415">
        <w:t xml:space="preserve"> </w:t>
      </w:r>
      <w:r w:rsidRPr="008C318F">
        <w:t>și</w:t>
      </w:r>
      <w:r w:rsidR="00487415">
        <w:t xml:space="preserve"> </w:t>
      </w:r>
      <w:r w:rsidRPr="008C318F">
        <w:t>IMM-urilor.</w:t>
      </w:r>
    </w:p>
    <w:p w14:paraId="03EF77B5" w14:textId="13AADEF4" w:rsidR="008C318F" w:rsidRPr="008C318F" w:rsidRDefault="00E50D30" w:rsidP="008C318F">
      <w:hyperlink r:id="rId19" w:history="1">
        <w:r w:rsidR="008C318F" w:rsidRPr="008C318F">
          <w:rPr>
            <w:rStyle w:val="Hyperlink"/>
            <w:b/>
            <w:bCs/>
            <w:szCs w:val="24"/>
          </w:rPr>
          <w:t>Prezentarea</w:t>
        </w:r>
        <w:r w:rsidR="00487415">
          <w:rPr>
            <w:rStyle w:val="Hyperlink"/>
            <w:b/>
            <w:bCs/>
            <w:szCs w:val="24"/>
          </w:rPr>
          <w:t xml:space="preserve"> </w:t>
        </w:r>
        <w:r w:rsidR="008C318F" w:rsidRPr="008C318F">
          <w:rPr>
            <w:rStyle w:val="Hyperlink"/>
            <w:b/>
            <w:bCs/>
            <w:szCs w:val="24"/>
          </w:rPr>
          <w:t>privind</w:t>
        </w:r>
        <w:r w:rsidR="00487415">
          <w:rPr>
            <w:rStyle w:val="Hyperlink"/>
            <w:b/>
            <w:bCs/>
            <w:szCs w:val="24"/>
          </w:rPr>
          <w:t xml:space="preserve"> </w:t>
        </w:r>
        <w:r w:rsidR="008C318F" w:rsidRPr="008C318F">
          <w:rPr>
            <w:rStyle w:val="Hyperlink"/>
            <w:b/>
            <w:bCs/>
            <w:szCs w:val="24"/>
          </w:rPr>
          <w:t>realizarea</w:t>
        </w:r>
        <w:r w:rsidR="00487415">
          <w:rPr>
            <w:rStyle w:val="Hyperlink"/>
            <w:b/>
            <w:bCs/>
            <w:szCs w:val="24"/>
          </w:rPr>
          <w:t xml:space="preserve"> </w:t>
        </w:r>
        <w:r w:rsidR="008C318F" w:rsidRPr="008C318F">
          <w:rPr>
            <w:rStyle w:val="Hyperlink"/>
            <w:b/>
            <w:bCs/>
            <w:szCs w:val="24"/>
          </w:rPr>
          <w:t>și</w:t>
        </w:r>
        <w:r w:rsidR="00487415">
          <w:rPr>
            <w:rStyle w:val="Hyperlink"/>
            <w:b/>
            <w:bCs/>
            <w:szCs w:val="24"/>
          </w:rPr>
          <w:t xml:space="preserve"> </w:t>
        </w:r>
        <w:r w:rsidR="008C318F" w:rsidRPr="008C318F">
          <w:rPr>
            <w:rStyle w:val="Hyperlink"/>
            <w:b/>
            <w:bCs/>
            <w:szCs w:val="24"/>
          </w:rPr>
          <w:t>depunerea</w:t>
        </w:r>
        <w:r w:rsidR="00487415">
          <w:rPr>
            <w:rStyle w:val="Hyperlink"/>
            <w:b/>
            <w:bCs/>
            <w:szCs w:val="24"/>
          </w:rPr>
          <w:t xml:space="preserve"> </w:t>
        </w:r>
        <w:r w:rsidR="008C318F" w:rsidRPr="008C318F">
          <w:rPr>
            <w:rStyle w:val="Hyperlink"/>
            <w:b/>
            <w:bCs/>
            <w:szCs w:val="24"/>
          </w:rPr>
          <w:t>rapoartelor</w:t>
        </w:r>
        <w:r w:rsidR="00487415">
          <w:rPr>
            <w:rStyle w:val="Hyperlink"/>
            <w:b/>
            <w:bCs/>
            <w:szCs w:val="24"/>
          </w:rPr>
          <w:t xml:space="preserve"> </w:t>
        </w:r>
        <w:r w:rsidR="008C318F" w:rsidRPr="008C318F">
          <w:rPr>
            <w:rStyle w:val="Hyperlink"/>
            <w:b/>
            <w:bCs/>
            <w:szCs w:val="24"/>
          </w:rPr>
          <w:t>de</w:t>
        </w:r>
        <w:r w:rsidR="00487415">
          <w:rPr>
            <w:rStyle w:val="Hyperlink"/>
            <w:b/>
            <w:bCs/>
            <w:szCs w:val="24"/>
          </w:rPr>
          <w:t xml:space="preserve"> </w:t>
        </w:r>
        <w:r w:rsidR="008C318F" w:rsidRPr="008C318F">
          <w:rPr>
            <w:rStyle w:val="Hyperlink"/>
            <w:b/>
            <w:bCs/>
            <w:szCs w:val="24"/>
          </w:rPr>
          <w:t>expertiză</w:t>
        </w:r>
        <w:r w:rsidR="00487415">
          <w:rPr>
            <w:rStyle w:val="Hyperlink"/>
            <w:b/>
            <w:bCs/>
            <w:szCs w:val="24"/>
          </w:rPr>
          <w:t xml:space="preserve"> </w:t>
        </w:r>
        <w:r w:rsidR="008C318F" w:rsidRPr="008C318F">
          <w:rPr>
            <w:rStyle w:val="Hyperlink"/>
            <w:b/>
            <w:bCs/>
            <w:szCs w:val="24"/>
          </w:rPr>
          <w:t>contabilă</w:t>
        </w:r>
        <w:r w:rsidR="00487415">
          <w:rPr>
            <w:rStyle w:val="Hyperlink"/>
            <w:b/>
            <w:bCs/>
            <w:szCs w:val="24"/>
          </w:rPr>
          <w:t xml:space="preserve"> </w:t>
        </w:r>
        <w:r w:rsidR="008C318F" w:rsidRPr="008C318F">
          <w:rPr>
            <w:rStyle w:val="Hyperlink"/>
            <w:b/>
            <w:bCs/>
            <w:szCs w:val="24"/>
          </w:rPr>
          <w:t>poate</w:t>
        </w:r>
        <w:r w:rsidR="00487415">
          <w:rPr>
            <w:rStyle w:val="Hyperlink"/>
            <w:b/>
            <w:bCs/>
            <w:szCs w:val="24"/>
          </w:rPr>
          <w:t xml:space="preserve"> </w:t>
        </w:r>
        <w:r w:rsidR="008C318F" w:rsidRPr="008C318F">
          <w:rPr>
            <w:rStyle w:val="Hyperlink"/>
            <w:b/>
            <w:bCs/>
            <w:szCs w:val="24"/>
          </w:rPr>
          <w:t>fi</w:t>
        </w:r>
        <w:r w:rsidR="00487415">
          <w:rPr>
            <w:rStyle w:val="Hyperlink"/>
            <w:b/>
            <w:bCs/>
            <w:szCs w:val="24"/>
          </w:rPr>
          <w:t xml:space="preserve"> </w:t>
        </w:r>
        <w:r w:rsidR="008C318F" w:rsidRPr="008C318F">
          <w:rPr>
            <w:rStyle w:val="Hyperlink"/>
            <w:b/>
            <w:bCs/>
            <w:szCs w:val="24"/>
          </w:rPr>
          <w:t>consultată</w:t>
        </w:r>
        <w:r w:rsidR="00487415">
          <w:rPr>
            <w:rStyle w:val="Hyperlink"/>
            <w:b/>
            <w:bCs/>
            <w:szCs w:val="24"/>
          </w:rPr>
          <w:t xml:space="preserve"> </w:t>
        </w:r>
        <w:r w:rsidR="008C318F" w:rsidRPr="008C318F">
          <w:rPr>
            <w:rStyle w:val="Hyperlink"/>
            <w:b/>
            <w:bCs/>
            <w:szCs w:val="24"/>
          </w:rPr>
          <w:t>aici.</w:t>
        </w:r>
      </w:hyperlink>
    </w:p>
    <w:p w14:paraId="463B9964" w14:textId="415E2AB3" w:rsidR="008C318F" w:rsidRPr="008C318F" w:rsidRDefault="008C318F" w:rsidP="00BA70E9">
      <w:pPr>
        <w:pStyle w:val="Stilsursa"/>
      </w:pPr>
      <w:r>
        <w:t>Sursa:</w:t>
      </w:r>
      <w:r w:rsidR="00BA70E9">
        <w:t>ADR</w:t>
      </w:r>
      <w:r w:rsidR="00487415">
        <w:t xml:space="preserve"> </w:t>
      </w:r>
      <w:r w:rsidR="00BA70E9">
        <w:t>PRV</w:t>
      </w:r>
    </w:p>
    <w:p w14:paraId="5ED7A77C" w14:textId="12412461" w:rsidR="008C318F" w:rsidRPr="008C318F" w:rsidRDefault="008C318F" w:rsidP="008C318F">
      <w:pPr>
        <w:pStyle w:val="separatorarticole"/>
      </w:pPr>
      <w:r>
        <w:t>*</w:t>
      </w:r>
    </w:p>
    <w:p w14:paraId="08C66CF5" w14:textId="6E1F9E05" w:rsidR="00B317B8" w:rsidRDefault="00B317B8" w:rsidP="00B317B8">
      <w:pPr>
        <w:pStyle w:val="TitluArticolinINFOUE"/>
      </w:pPr>
      <w:bookmarkStart w:id="136" w:name="_Toc167086314"/>
      <w:r w:rsidRPr="00B317B8">
        <w:t>Suplimentarea</w:t>
      </w:r>
      <w:r w:rsidR="00487415">
        <w:t xml:space="preserve"> </w:t>
      </w:r>
      <w:r w:rsidRPr="00B317B8">
        <w:t>bugetului</w:t>
      </w:r>
      <w:r w:rsidR="00487415">
        <w:t xml:space="preserve"> </w:t>
      </w:r>
      <w:r w:rsidRPr="00B317B8">
        <w:t>MADR</w:t>
      </w:r>
      <w:r w:rsidR="00487415">
        <w:t xml:space="preserve"> </w:t>
      </w:r>
      <w:r w:rsidRPr="00B317B8">
        <w:t>pentru</w:t>
      </w:r>
      <w:r w:rsidR="00487415">
        <w:t xml:space="preserve"> </w:t>
      </w:r>
      <w:r w:rsidRPr="00B317B8">
        <w:t>plata</w:t>
      </w:r>
      <w:r w:rsidR="00487415">
        <w:t xml:space="preserve"> </w:t>
      </w:r>
      <w:r w:rsidRPr="00B317B8">
        <w:t>subvenției</w:t>
      </w:r>
      <w:r w:rsidR="00487415">
        <w:t xml:space="preserve"> </w:t>
      </w:r>
      <w:r w:rsidRPr="00B317B8">
        <w:t>de</w:t>
      </w:r>
      <w:r w:rsidR="00487415">
        <w:t xml:space="preserve"> </w:t>
      </w:r>
      <w:r w:rsidRPr="00B317B8">
        <w:t>100</w:t>
      </w:r>
      <w:r w:rsidR="00487415">
        <w:t xml:space="preserve"> </w:t>
      </w:r>
      <w:r w:rsidRPr="00B317B8">
        <w:t>euro/ha,</w:t>
      </w:r>
      <w:r w:rsidR="00487415">
        <w:t xml:space="preserve"> </w:t>
      </w:r>
      <w:r w:rsidRPr="00B317B8">
        <w:t>respectiv</w:t>
      </w:r>
      <w:r w:rsidR="00487415">
        <w:t xml:space="preserve"> </w:t>
      </w:r>
      <w:r w:rsidRPr="00B317B8">
        <w:t>pe</w:t>
      </w:r>
      <w:r w:rsidR="00487415">
        <w:t xml:space="preserve"> </w:t>
      </w:r>
      <w:r w:rsidRPr="00B317B8">
        <w:t>UVM</w:t>
      </w:r>
      <w:r w:rsidR="00487415">
        <w:t xml:space="preserve"> </w:t>
      </w:r>
      <w:r w:rsidRPr="00B317B8">
        <w:t>și</w:t>
      </w:r>
      <w:r w:rsidR="00487415">
        <w:t xml:space="preserve"> </w:t>
      </w:r>
      <w:r w:rsidRPr="00B317B8">
        <w:t>a</w:t>
      </w:r>
      <w:r w:rsidR="00487415">
        <w:t xml:space="preserve"> </w:t>
      </w:r>
      <w:r w:rsidRPr="00B317B8">
        <w:t>cofinanțării</w:t>
      </w:r>
      <w:r w:rsidR="00487415">
        <w:t xml:space="preserve"> </w:t>
      </w:r>
      <w:r w:rsidRPr="00B317B8">
        <w:t>publice</w:t>
      </w:r>
      <w:r w:rsidR="00487415">
        <w:t xml:space="preserve"> </w:t>
      </w:r>
      <w:r w:rsidRPr="00B317B8">
        <w:t>naționale</w:t>
      </w:r>
      <w:r w:rsidR="00487415">
        <w:t xml:space="preserve"> </w:t>
      </w:r>
      <w:r w:rsidRPr="00B317B8">
        <w:t>pentru</w:t>
      </w:r>
      <w:r w:rsidR="00487415">
        <w:t xml:space="preserve"> </w:t>
      </w:r>
      <w:r w:rsidRPr="00B317B8">
        <w:t>PNDR</w:t>
      </w:r>
      <w:r w:rsidR="00487415">
        <w:t xml:space="preserve"> </w:t>
      </w:r>
      <w:r w:rsidRPr="00B317B8">
        <w:t>2014-2020</w:t>
      </w:r>
      <w:r w:rsidR="00487415">
        <w:t xml:space="preserve"> </w:t>
      </w:r>
      <w:r w:rsidRPr="00B317B8">
        <w:t>și</w:t>
      </w:r>
      <w:r w:rsidR="00487415">
        <w:t xml:space="preserve"> </w:t>
      </w:r>
      <w:r w:rsidRPr="00B317B8">
        <w:t>PS</w:t>
      </w:r>
      <w:r w:rsidR="00487415">
        <w:t xml:space="preserve"> </w:t>
      </w:r>
      <w:r w:rsidRPr="00B317B8">
        <w:t>2023-2027</w:t>
      </w:r>
      <w:bookmarkEnd w:id="136"/>
    </w:p>
    <w:p w14:paraId="4025065E" w14:textId="59FD0E0E" w:rsidR="00B317B8" w:rsidRPr="00B317B8" w:rsidRDefault="00B317B8" w:rsidP="00B317B8">
      <w:r w:rsidRPr="00B317B8">
        <w:t>În</w:t>
      </w:r>
      <w:r w:rsidR="00487415">
        <w:t xml:space="preserve"> </w:t>
      </w:r>
      <w:r w:rsidRPr="00B317B8">
        <w:t>ședința</w:t>
      </w:r>
      <w:r w:rsidR="00487415">
        <w:t xml:space="preserve"> </w:t>
      </w:r>
      <w:r w:rsidRPr="00B317B8">
        <w:t>de</w:t>
      </w:r>
      <w:r w:rsidR="00487415">
        <w:t xml:space="preserve"> </w:t>
      </w:r>
      <w:r w:rsidRPr="00B317B8">
        <w:t>Guvern</w:t>
      </w:r>
      <w:r w:rsidR="00487415">
        <w:t xml:space="preserve"> </w:t>
      </w:r>
      <w:r w:rsidRPr="00B317B8">
        <w:t>din</w:t>
      </w:r>
      <w:r w:rsidR="00487415">
        <w:t xml:space="preserve"> </w:t>
      </w:r>
      <w:r w:rsidRPr="00B317B8">
        <w:t>data</w:t>
      </w:r>
      <w:r w:rsidR="00487415">
        <w:t xml:space="preserve"> </w:t>
      </w:r>
      <w:r w:rsidRPr="00B317B8">
        <w:t>de</w:t>
      </w:r>
      <w:r w:rsidR="00487415">
        <w:t xml:space="preserve"> </w:t>
      </w:r>
      <w:r w:rsidRPr="00B317B8">
        <w:t>16</w:t>
      </w:r>
      <w:r w:rsidR="00487415">
        <w:t xml:space="preserve"> </w:t>
      </w:r>
      <w:r w:rsidRPr="00B317B8">
        <w:t>mai</w:t>
      </w:r>
      <w:r w:rsidR="00487415">
        <w:t xml:space="preserve"> </w:t>
      </w:r>
      <w:r w:rsidRPr="00B317B8">
        <w:t>2024</w:t>
      </w:r>
      <w:r w:rsidR="00487415">
        <w:t xml:space="preserve"> </w:t>
      </w:r>
      <w:r w:rsidRPr="00B317B8">
        <w:t>s-a</w:t>
      </w:r>
      <w:r w:rsidR="00487415">
        <w:t xml:space="preserve"> </w:t>
      </w:r>
      <w:r w:rsidRPr="00B317B8">
        <w:t>aprobat</w:t>
      </w:r>
      <w:r w:rsidR="00487415">
        <w:t xml:space="preserve"> </w:t>
      </w:r>
      <w:r w:rsidRPr="00B317B8">
        <w:t>Hotărârea</w:t>
      </w:r>
      <w:r w:rsidR="00487415">
        <w:t xml:space="preserve"> </w:t>
      </w:r>
      <w:r w:rsidRPr="00B317B8">
        <w:t>privind</w:t>
      </w:r>
      <w:r w:rsidR="00487415">
        <w:t xml:space="preserve"> </w:t>
      </w:r>
      <w:r w:rsidRPr="00B317B8">
        <w:t>alocarea</w:t>
      </w:r>
      <w:r w:rsidR="00487415">
        <w:t xml:space="preserve"> </w:t>
      </w:r>
      <w:r w:rsidRPr="00B317B8">
        <w:t>unei</w:t>
      </w:r>
      <w:r w:rsidR="00487415">
        <w:t xml:space="preserve"> </w:t>
      </w:r>
      <w:r w:rsidRPr="00B317B8">
        <w:t>sume</w:t>
      </w:r>
      <w:r w:rsidR="00487415">
        <w:t xml:space="preserve"> </w:t>
      </w:r>
      <w:r w:rsidRPr="00B317B8">
        <w:t>din</w:t>
      </w:r>
      <w:r w:rsidR="00487415">
        <w:t xml:space="preserve"> </w:t>
      </w:r>
      <w:r w:rsidRPr="00B317B8">
        <w:t>Fondul</w:t>
      </w:r>
      <w:r w:rsidR="00487415">
        <w:t xml:space="preserve"> </w:t>
      </w:r>
      <w:r w:rsidRPr="00B317B8">
        <w:t>de</w:t>
      </w:r>
      <w:r w:rsidR="00487415">
        <w:t xml:space="preserve"> </w:t>
      </w:r>
      <w:r w:rsidRPr="00B317B8">
        <w:t>rezervă</w:t>
      </w:r>
      <w:r w:rsidR="00487415">
        <w:t xml:space="preserve"> </w:t>
      </w:r>
      <w:r w:rsidRPr="00B317B8">
        <w:t>bugetară</w:t>
      </w:r>
      <w:r w:rsidR="00487415">
        <w:t xml:space="preserve"> </w:t>
      </w:r>
      <w:r w:rsidRPr="00B317B8">
        <w:t>pentru</w:t>
      </w:r>
      <w:r w:rsidR="00487415">
        <w:t xml:space="preserve"> </w:t>
      </w:r>
      <w:r w:rsidRPr="00B317B8">
        <w:t>suplimentarea</w:t>
      </w:r>
      <w:r w:rsidR="00487415">
        <w:t xml:space="preserve"> </w:t>
      </w:r>
      <w:r w:rsidRPr="00B317B8">
        <w:t>bugetului</w:t>
      </w:r>
      <w:r w:rsidR="00487415">
        <w:t xml:space="preserve"> </w:t>
      </w:r>
      <w:r w:rsidRPr="00B317B8">
        <w:t>Ministerului</w:t>
      </w:r>
      <w:r w:rsidR="00487415">
        <w:t xml:space="preserve"> </w:t>
      </w:r>
      <w:r w:rsidRPr="00B317B8">
        <w:t>Agriculturii</w:t>
      </w:r>
      <w:r w:rsidR="00487415">
        <w:t xml:space="preserve"> </w:t>
      </w:r>
      <w:r w:rsidRPr="00B317B8">
        <w:t>și</w:t>
      </w:r>
      <w:r w:rsidR="00487415">
        <w:t xml:space="preserve"> </w:t>
      </w:r>
      <w:r w:rsidRPr="00B317B8">
        <w:t>Dezvoltării</w:t>
      </w:r>
      <w:r w:rsidR="00487415">
        <w:t xml:space="preserve"> </w:t>
      </w:r>
      <w:r w:rsidRPr="00B317B8">
        <w:t>Rurale.</w:t>
      </w:r>
    </w:p>
    <w:p w14:paraId="67721F42" w14:textId="60FB39D4" w:rsidR="00B317B8" w:rsidRPr="00B317B8" w:rsidRDefault="00B317B8" w:rsidP="00B317B8">
      <w:r w:rsidRPr="00B317B8">
        <w:t>Prin</w:t>
      </w:r>
      <w:r w:rsidR="00487415">
        <w:t xml:space="preserve"> </w:t>
      </w:r>
      <w:r w:rsidRPr="00B317B8">
        <w:t>prezentul</w:t>
      </w:r>
      <w:r w:rsidR="00487415">
        <w:t xml:space="preserve"> </w:t>
      </w:r>
      <w:r w:rsidRPr="00B317B8">
        <w:t>act</w:t>
      </w:r>
      <w:r w:rsidR="00487415">
        <w:t xml:space="preserve"> </w:t>
      </w:r>
      <w:r w:rsidRPr="00B317B8">
        <w:t>normativ</w:t>
      </w:r>
      <w:r w:rsidR="00487415">
        <w:t xml:space="preserve"> </w:t>
      </w:r>
      <w:r w:rsidRPr="00B317B8">
        <w:t>se</w:t>
      </w:r>
      <w:r w:rsidR="00487415">
        <w:t xml:space="preserve"> </w:t>
      </w:r>
      <w:r w:rsidRPr="00B317B8">
        <w:t>alocă</w:t>
      </w:r>
      <w:r w:rsidR="00487415">
        <w:t xml:space="preserve"> </w:t>
      </w:r>
      <w:r w:rsidRPr="00B317B8">
        <w:t>suma</w:t>
      </w:r>
      <w:r w:rsidR="00487415">
        <w:t xml:space="preserve"> </w:t>
      </w:r>
      <w:r w:rsidRPr="00B317B8">
        <w:t>de</w:t>
      </w:r>
      <w:r w:rsidR="00487415">
        <w:t xml:space="preserve"> </w:t>
      </w:r>
      <w:r w:rsidRPr="00B317B8">
        <w:rPr>
          <w:b/>
          <w:bCs/>
        </w:rPr>
        <w:t>1.000.000.000</w:t>
      </w:r>
      <w:r w:rsidR="00487415">
        <w:rPr>
          <w:b/>
          <w:bCs/>
        </w:rPr>
        <w:t xml:space="preserve"> </w:t>
      </w:r>
      <w:r w:rsidRPr="00B317B8">
        <w:rPr>
          <w:b/>
          <w:bCs/>
        </w:rPr>
        <w:t>lei</w:t>
      </w:r>
      <w:r w:rsidR="00487415">
        <w:t xml:space="preserve"> </w:t>
      </w:r>
      <w:r w:rsidRPr="00B317B8">
        <w:t>din</w:t>
      </w:r>
      <w:r w:rsidR="00487415">
        <w:t xml:space="preserve"> </w:t>
      </w:r>
      <w:r w:rsidRPr="00B317B8">
        <w:t>Fondul</w:t>
      </w:r>
      <w:r w:rsidR="00487415">
        <w:t xml:space="preserve"> </w:t>
      </w:r>
      <w:r w:rsidRPr="00B317B8">
        <w:t>de</w:t>
      </w:r>
      <w:r w:rsidR="00487415">
        <w:t xml:space="preserve"> </w:t>
      </w:r>
      <w:r w:rsidRPr="00B317B8">
        <w:t>rezervă</w:t>
      </w:r>
      <w:r w:rsidR="00487415">
        <w:t xml:space="preserve"> </w:t>
      </w:r>
      <w:r w:rsidRPr="00B317B8">
        <w:t>bugetară</w:t>
      </w:r>
      <w:r w:rsidR="00487415">
        <w:t xml:space="preserve"> </w:t>
      </w:r>
      <w:r w:rsidRPr="00B317B8">
        <w:t>la</w:t>
      </w:r>
      <w:r w:rsidR="00487415">
        <w:t xml:space="preserve"> </w:t>
      </w:r>
      <w:r w:rsidRPr="00B317B8">
        <w:t>dispoziția</w:t>
      </w:r>
      <w:r w:rsidR="00487415">
        <w:t xml:space="preserve"> </w:t>
      </w:r>
      <w:r w:rsidRPr="00B317B8">
        <w:t>Guvernului,</w:t>
      </w:r>
      <w:r w:rsidR="00487415">
        <w:t xml:space="preserve"> </w:t>
      </w:r>
      <w:r w:rsidRPr="00B317B8">
        <w:t>prevăzut</w:t>
      </w:r>
      <w:r w:rsidR="00487415">
        <w:t xml:space="preserve"> </w:t>
      </w:r>
      <w:r w:rsidRPr="00B317B8">
        <w:t>în</w:t>
      </w:r>
      <w:r w:rsidR="00487415">
        <w:t xml:space="preserve"> </w:t>
      </w:r>
      <w:r w:rsidRPr="00B317B8">
        <w:t>bugetul</w:t>
      </w:r>
      <w:r w:rsidR="00487415">
        <w:t xml:space="preserve"> </w:t>
      </w:r>
      <w:r w:rsidRPr="00B317B8">
        <w:t>de</w:t>
      </w:r>
      <w:r w:rsidR="00487415">
        <w:t xml:space="preserve"> </w:t>
      </w:r>
      <w:r w:rsidRPr="00B317B8">
        <w:t>stat</w:t>
      </w:r>
      <w:r w:rsidR="00487415">
        <w:t xml:space="preserve"> </w:t>
      </w:r>
      <w:r w:rsidRPr="00B317B8">
        <w:t>pe</w:t>
      </w:r>
      <w:r w:rsidR="00487415">
        <w:t xml:space="preserve"> </w:t>
      </w:r>
      <w:r w:rsidRPr="00B317B8">
        <w:t>anul</w:t>
      </w:r>
      <w:r w:rsidR="00487415">
        <w:t xml:space="preserve"> </w:t>
      </w:r>
      <w:r w:rsidRPr="00B317B8">
        <w:t>2024,</w:t>
      </w:r>
      <w:r w:rsidR="00487415">
        <w:t xml:space="preserve"> </w:t>
      </w:r>
      <w:r w:rsidRPr="00B317B8">
        <w:rPr>
          <w:b/>
          <w:bCs/>
          <w:i/>
          <w:iCs/>
        </w:rPr>
        <w:t>pentru</w:t>
      </w:r>
      <w:r w:rsidR="00487415">
        <w:rPr>
          <w:b/>
          <w:bCs/>
          <w:i/>
          <w:iCs/>
        </w:rPr>
        <w:t xml:space="preserve"> </w:t>
      </w:r>
      <w:r w:rsidRPr="00B317B8">
        <w:rPr>
          <w:b/>
          <w:bCs/>
          <w:i/>
          <w:iCs/>
        </w:rPr>
        <w:t>menținerea</w:t>
      </w:r>
      <w:r w:rsidR="00487415">
        <w:rPr>
          <w:b/>
          <w:bCs/>
          <w:i/>
          <w:iCs/>
        </w:rPr>
        <w:t xml:space="preserve"> </w:t>
      </w:r>
      <w:r w:rsidRPr="00B317B8">
        <w:rPr>
          <w:b/>
          <w:bCs/>
          <w:i/>
          <w:iCs/>
        </w:rPr>
        <w:t>nivelului</w:t>
      </w:r>
      <w:r w:rsidR="00487415">
        <w:rPr>
          <w:b/>
          <w:bCs/>
          <w:i/>
          <w:iCs/>
        </w:rPr>
        <w:t xml:space="preserve"> </w:t>
      </w:r>
      <w:r w:rsidRPr="00B317B8">
        <w:rPr>
          <w:b/>
          <w:bCs/>
          <w:i/>
          <w:iCs/>
        </w:rPr>
        <w:t>sprijinului</w:t>
      </w:r>
      <w:r w:rsidR="00487415">
        <w:rPr>
          <w:b/>
          <w:bCs/>
          <w:i/>
          <w:iCs/>
        </w:rPr>
        <w:t xml:space="preserve"> </w:t>
      </w:r>
      <w:r w:rsidRPr="00B317B8">
        <w:rPr>
          <w:b/>
          <w:bCs/>
          <w:i/>
          <w:iCs/>
        </w:rPr>
        <w:t>unitar</w:t>
      </w:r>
      <w:r w:rsidR="00487415">
        <w:rPr>
          <w:b/>
          <w:bCs/>
          <w:i/>
          <w:iCs/>
        </w:rPr>
        <w:t xml:space="preserve"> </w:t>
      </w:r>
      <w:r w:rsidRPr="00B317B8">
        <w:rPr>
          <w:b/>
          <w:bCs/>
          <w:i/>
          <w:iCs/>
        </w:rPr>
        <w:t>de</w:t>
      </w:r>
      <w:r w:rsidR="00487415">
        <w:rPr>
          <w:b/>
          <w:bCs/>
          <w:i/>
          <w:iCs/>
        </w:rPr>
        <w:t xml:space="preserve"> </w:t>
      </w:r>
      <w:r w:rsidRPr="00B317B8">
        <w:rPr>
          <w:b/>
          <w:bCs/>
          <w:i/>
          <w:iCs/>
        </w:rPr>
        <w:t>100</w:t>
      </w:r>
      <w:r w:rsidR="00487415">
        <w:rPr>
          <w:b/>
          <w:bCs/>
          <w:i/>
          <w:iCs/>
        </w:rPr>
        <w:t xml:space="preserve"> </w:t>
      </w:r>
      <w:r w:rsidRPr="00B317B8">
        <w:rPr>
          <w:b/>
          <w:bCs/>
          <w:i/>
          <w:iCs/>
        </w:rPr>
        <w:t>euro</w:t>
      </w:r>
      <w:r w:rsidR="00487415">
        <w:rPr>
          <w:b/>
          <w:bCs/>
          <w:i/>
          <w:iCs/>
        </w:rPr>
        <w:t xml:space="preserve"> </w:t>
      </w:r>
      <w:r w:rsidRPr="00B317B8">
        <w:rPr>
          <w:b/>
          <w:bCs/>
          <w:i/>
          <w:iCs/>
        </w:rPr>
        <w:t>pe</w:t>
      </w:r>
      <w:r w:rsidR="00487415">
        <w:rPr>
          <w:b/>
          <w:bCs/>
          <w:i/>
          <w:iCs/>
        </w:rPr>
        <w:t xml:space="preserve"> </w:t>
      </w:r>
      <w:r w:rsidRPr="00B317B8">
        <w:rPr>
          <w:b/>
          <w:bCs/>
          <w:i/>
          <w:iCs/>
        </w:rPr>
        <w:t>hectar,</w:t>
      </w:r>
      <w:r w:rsidR="00487415">
        <w:rPr>
          <w:b/>
          <w:bCs/>
          <w:i/>
          <w:iCs/>
        </w:rPr>
        <w:t xml:space="preserve"> </w:t>
      </w:r>
      <w:r w:rsidRPr="00B317B8">
        <w:rPr>
          <w:b/>
          <w:bCs/>
          <w:i/>
          <w:iCs/>
        </w:rPr>
        <w:t>respectiv</w:t>
      </w:r>
      <w:r w:rsidR="00487415">
        <w:rPr>
          <w:b/>
          <w:bCs/>
          <w:i/>
          <w:iCs/>
        </w:rPr>
        <w:t xml:space="preserve"> </w:t>
      </w:r>
      <w:r w:rsidRPr="00B317B8">
        <w:rPr>
          <w:b/>
          <w:bCs/>
          <w:i/>
          <w:iCs/>
        </w:rPr>
        <w:t>pe</w:t>
      </w:r>
      <w:r w:rsidR="00487415">
        <w:rPr>
          <w:b/>
          <w:bCs/>
          <w:i/>
          <w:iCs/>
        </w:rPr>
        <w:t xml:space="preserve"> </w:t>
      </w:r>
      <w:r w:rsidRPr="00B317B8">
        <w:rPr>
          <w:b/>
          <w:bCs/>
          <w:i/>
          <w:iCs/>
        </w:rPr>
        <w:t>UVM</w:t>
      </w:r>
      <w:r w:rsidR="00487415">
        <w:rPr>
          <w:b/>
          <w:bCs/>
          <w:i/>
          <w:iCs/>
        </w:rPr>
        <w:t xml:space="preserve"> </w:t>
      </w:r>
      <w:r w:rsidRPr="00B317B8">
        <w:rPr>
          <w:b/>
          <w:bCs/>
          <w:i/>
          <w:iCs/>
        </w:rPr>
        <w:t>(sectoarele</w:t>
      </w:r>
      <w:r w:rsidR="00487415">
        <w:rPr>
          <w:b/>
          <w:bCs/>
          <w:i/>
          <w:iCs/>
        </w:rPr>
        <w:t xml:space="preserve"> </w:t>
      </w:r>
      <w:r w:rsidRPr="00B317B8">
        <w:rPr>
          <w:b/>
          <w:bCs/>
          <w:i/>
          <w:iCs/>
        </w:rPr>
        <w:t>suin</w:t>
      </w:r>
      <w:r w:rsidR="00487415">
        <w:rPr>
          <w:b/>
          <w:bCs/>
          <w:i/>
          <w:iCs/>
        </w:rPr>
        <w:t xml:space="preserve"> </w:t>
      </w:r>
      <w:r w:rsidRPr="00B317B8">
        <w:rPr>
          <w:b/>
          <w:bCs/>
          <w:i/>
          <w:iCs/>
        </w:rPr>
        <w:t>și</w:t>
      </w:r>
      <w:r w:rsidR="00487415">
        <w:rPr>
          <w:b/>
          <w:bCs/>
          <w:i/>
          <w:iCs/>
        </w:rPr>
        <w:t xml:space="preserve"> </w:t>
      </w:r>
      <w:r w:rsidRPr="00B317B8">
        <w:rPr>
          <w:b/>
          <w:bCs/>
          <w:i/>
          <w:iCs/>
        </w:rPr>
        <w:t>avicol),</w:t>
      </w:r>
      <w:r w:rsidR="00487415">
        <w:rPr>
          <w:b/>
          <w:bCs/>
          <w:i/>
          <w:iCs/>
        </w:rPr>
        <w:t xml:space="preserve"> </w:t>
      </w:r>
      <w:r w:rsidRPr="00B317B8">
        <w:rPr>
          <w:b/>
          <w:bCs/>
          <w:i/>
          <w:iCs/>
        </w:rPr>
        <w:t>precum</w:t>
      </w:r>
      <w:r w:rsidR="00487415">
        <w:rPr>
          <w:b/>
          <w:bCs/>
          <w:i/>
          <w:iCs/>
        </w:rPr>
        <w:t xml:space="preserve"> </w:t>
      </w:r>
      <w:r w:rsidRPr="00B317B8">
        <w:rPr>
          <w:b/>
          <w:bCs/>
          <w:i/>
          <w:iCs/>
        </w:rPr>
        <w:lastRenderedPageBreak/>
        <w:t>și</w:t>
      </w:r>
      <w:r w:rsidR="00487415">
        <w:rPr>
          <w:b/>
          <w:bCs/>
          <w:i/>
          <w:iCs/>
        </w:rPr>
        <w:t xml:space="preserve"> </w:t>
      </w:r>
      <w:r w:rsidRPr="00B317B8">
        <w:rPr>
          <w:b/>
          <w:bCs/>
          <w:i/>
          <w:iCs/>
        </w:rPr>
        <w:t>pentru</w:t>
      </w:r>
      <w:r w:rsidR="00487415">
        <w:rPr>
          <w:b/>
          <w:bCs/>
          <w:i/>
          <w:iCs/>
        </w:rPr>
        <w:t xml:space="preserve"> </w:t>
      </w:r>
      <w:r w:rsidRPr="00B317B8">
        <w:rPr>
          <w:b/>
          <w:bCs/>
          <w:i/>
          <w:iCs/>
        </w:rPr>
        <w:t>implementarea</w:t>
      </w:r>
      <w:r w:rsidR="00487415">
        <w:rPr>
          <w:b/>
          <w:bCs/>
          <w:i/>
          <w:iCs/>
        </w:rPr>
        <w:t xml:space="preserve"> </w:t>
      </w:r>
      <w:r w:rsidRPr="00B317B8">
        <w:rPr>
          <w:b/>
          <w:bCs/>
          <w:i/>
          <w:iCs/>
        </w:rPr>
        <w:t>în</w:t>
      </w:r>
      <w:r w:rsidR="00487415">
        <w:rPr>
          <w:b/>
          <w:bCs/>
          <w:i/>
          <w:iCs/>
        </w:rPr>
        <w:t xml:space="preserve"> </w:t>
      </w:r>
      <w:r w:rsidRPr="00B317B8">
        <w:rPr>
          <w:b/>
          <w:bCs/>
          <w:i/>
          <w:iCs/>
        </w:rPr>
        <w:t>bune</w:t>
      </w:r>
      <w:r w:rsidR="00487415">
        <w:rPr>
          <w:b/>
          <w:bCs/>
          <w:i/>
          <w:iCs/>
        </w:rPr>
        <w:t xml:space="preserve"> </w:t>
      </w:r>
      <w:r w:rsidRPr="00B317B8">
        <w:rPr>
          <w:b/>
          <w:bCs/>
          <w:i/>
          <w:iCs/>
        </w:rPr>
        <w:t>condiții</w:t>
      </w:r>
      <w:r w:rsidR="00487415">
        <w:rPr>
          <w:b/>
          <w:bCs/>
          <w:i/>
          <w:iCs/>
        </w:rPr>
        <w:t xml:space="preserve"> </w:t>
      </w:r>
      <w:r w:rsidRPr="00B317B8">
        <w:rPr>
          <w:b/>
          <w:bCs/>
          <w:i/>
          <w:iCs/>
        </w:rPr>
        <w:t>a</w:t>
      </w:r>
      <w:r w:rsidR="00487415">
        <w:rPr>
          <w:b/>
          <w:bCs/>
          <w:i/>
          <w:iCs/>
        </w:rPr>
        <w:t xml:space="preserve"> </w:t>
      </w:r>
      <w:r w:rsidRPr="00B317B8">
        <w:rPr>
          <w:b/>
          <w:bCs/>
          <w:i/>
          <w:iCs/>
        </w:rPr>
        <w:t>PNDR</w:t>
      </w:r>
      <w:r w:rsidR="00487415">
        <w:rPr>
          <w:b/>
          <w:bCs/>
          <w:i/>
          <w:iCs/>
        </w:rPr>
        <w:t xml:space="preserve"> </w:t>
      </w:r>
      <w:r w:rsidRPr="00B317B8">
        <w:rPr>
          <w:b/>
          <w:bCs/>
          <w:i/>
          <w:iCs/>
        </w:rPr>
        <w:t>2014-2020</w:t>
      </w:r>
      <w:r w:rsidR="00487415">
        <w:rPr>
          <w:b/>
          <w:bCs/>
          <w:i/>
          <w:iCs/>
        </w:rPr>
        <w:t xml:space="preserve"> </w:t>
      </w:r>
      <w:r w:rsidRPr="00B317B8">
        <w:rPr>
          <w:b/>
          <w:bCs/>
          <w:i/>
          <w:iCs/>
        </w:rPr>
        <w:t>și</w:t>
      </w:r>
      <w:r w:rsidR="00487415">
        <w:rPr>
          <w:b/>
          <w:bCs/>
          <w:i/>
          <w:iCs/>
        </w:rPr>
        <w:t xml:space="preserve"> </w:t>
      </w:r>
      <w:r w:rsidRPr="00B317B8">
        <w:rPr>
          <w:b/>
          <w:bCs/>
          <w:i/>
          <w:iCs/>
        </w:rPr>
        <w:t>a</w:t>
      </w:r>
      <w:r w:rsidR="00487415">
        <w:rPr>
          <w:b/>
          <w:bCs/>
          <w:i/>
          <w:iCs/>
        </w:rPr>
        <w:t xml:space="preserve"> </w:t>
      </w:r>
      <w:r w:rsidRPr="00B317B8">
        <w:rPr>
          <w:b/>
          <w:bCs/>
          <w:i/>
          <w:iCs/>
        </w:rPr>
        <w:t>PS</w:t>
      </w:r>
      <w:r w:rsidR="00487415">
        <w:rPr>
          <w:b/>
          <w:bCs/>
          <w:i/>
          <w:iCs/>
        </w:rPr>
        <w:t xml:space="preserve"> </w:t>
      </w:r>
      <w:r w:rsidRPr="00B317B8">
        <w:rPr>
          <w:b/>
          <w:bCs/>
          <w:i/>
          <w:iCs/>
        </w:rPr>
        <w:t>2023-2027,</w:t>
      </w:r>
      <w:r w:rsidR="00487415">
        <w:rPr>
          <w:b/>
          <w:bCs/>
          <w:i/>
          <w:iCs/>
        </w:rPr>
        <w:t xml:space="preserve"> </w:t>
      </w:r>
      <w:r w:rsidRPr="00B317B8">
        <w:rPr>
          <w:b/>
          <w:bCs/>
          <w:i/>
          <w:iCs/>
        </w:rPr>
        <w:t>finanțate</w:t>
      </w:r>
      <w:r w:rsidR="00487415">
        <w:rPr>
          <w:b/>
          <w:bCs/>
          <w:i/>
          <w:iCs/>
        </w:rPr>
        <w:t xml:space="preserve"> </w:t>
      </w:r>
      <w:r w:rsidRPr="00B317B8">
        <w:rPr>
          <w:b/>
          <w:bCs/>
          <w:i/>
          <w:iCs/>
        </w:rPr>
        <w:t>din</w:t>
      </w:r>
      <w:r w:rsidR="00487415">
        <w:rPr>
          <w:b/>
          <w:bCs/>
          <w:i/>
          <w:iCs/>
        </w:rPr>
        <w:t xml:space="preserve"> </w:t>
      </w:r>
      <w:r w:rsidRPr="00B317B8">
        <w:rPr>
          <w:b/>
          <w:bCs/>
          <w:i/>
          <w:iCs/>
        </w:rPr>
        <w:t>FEADR.</w:t>
      </w:r>
    </w:p>
    <w:p w14:paraId="20262263" w14:textId="28F4B5BE" w:rsidR="00B317B8" w:rsidRPr="00B317B8" w:rsidRDefault="00B317B8" w:rsidP="00B317B8">
      <w:r w:rsidRPr="00B317B8">
        <w:t>Pe</w:t>
      </w:r>
      <w:r w:rsidR="00487415">
        <w:t xml:space="preserve"> </w:t>
      </w:r>
      <w:r w:rsidRPr="00B317B8">
        <w:t>fondul</w:t>
      </w:r>
      <w:r w:rsidR="00487415">
        <w:t xml:space="preserve"> </w:t>
      </w:r>
      <w:r w:rsidRPr="00B317B8">
        <w:t>consecințelor</w:t>
      </w:r>
      <w:r w:rsidR="00487415">
        <w:t xml:space="preserve"> </w:t>
      </w:r>
      <w:r w:rsidRPr="00B317B8">
        <w:t>economice</w:t>
      </w:r>
      <w:r w:rsidR="00487415">
        <w:t xml:space="preserve"> </w:t>
      </w:r>
      <w:r w:rsidRPr="00B317B8">
        <w:t>suferite</w:t>
      </w:r>
      <w:r w:rsidR="00487415">
        <w:t xml:space="preserve"> </w:t>
      </w:r>
      <w:r w:rsidRPr="00B317B8">
        <w:t>ca</w:t>
      </w:r>
      <w:r w:rsidR="00487415">
        <w:t xml:space="preserve"> </w:t>
      </w:r>
      <w:r w:rsidRPr="00B317B8">
        <w:t>urmare</w:t>
      </w:r>
      <w:r w:rsidR="00487415">
        <w:t xml:space="preserve"> </w:t>
      </w:r>
      <w:r w:rsidRPr="00B317B8">
        <w:t>a</w:t>
      </w:r>
      <w:r w:rsidR="00487415">
        <w:t xml:space="preserve"> </w:t>
      </w:r>
      <w:r w:rsidRPr="00B317B8">
        <w:t>conflictului</w:t>
      </w:r>
      <w:r w:rsidR="00487415">
        <w:t xml:space="preserve"> </w:t>
      </w:r>
      <w:r w:rsidRPr="00B317B8">
        <w:t>din</w:t>
      </w:r>
      <w:r w:rsidR="00487415">
        <w:t xml:space="preserve"> </w:t>
      </w:r>
      <w:r w:rsidRPr="00B317B8">
        <w:t>Ucraina</w:t>
      </w:r>
      <w:r w:rsidR="00487415">
        <w:t xml:space="preserve"> </w:t>
      </w:r>
      <w:r w:rsidRPr="00B317B8">
        <w:t>și</w:t>
      </w:r>
      <w:r w:rsidR="00487415">
        <w:t xml:space="preserve"> </w:t>
      </w:r>
      <w:r w:rsidRPr="00B317B8">
        <w:t>a</w:t>
      </w:r>
      <w:r w:rsidR="00487415">
        <w:t xml:space="preserve"> </w:t>
      </w:r>
      <w:r w:rsidRPr="00B317B8">
        <w:t>protestelor</w:t>
      </w:r>
      <w:r w:rsidR="00487415">
        <w:t xml:space="preserve"> </w:t>
      </w:r>
      <w:r w:rsidRPr="00B317B8">
        <w:t>organizate</w:t>
      </w:r>
      <w:r w:rsidR="00487415">
        <w:t xml:space="preserve"> </w:t>
      </w:r>
      <w:r w:rsidRPr="00B317B8">
        <w:t>în</w:t>
      </w:r>
      <w:r w:rsidR="00487415">
        <w:t xml:space="preserve"> </w:t>
      </w:r>
      <w:r w:rsidRPr="00B317B8">
        <w:t>luna</w:t>
      </w:r>
      <w:r w:rsidR="00487415">
        <w:t xml:space="preserve"> </w:t>
      </w:r>
      <w:r w:rsidRPr="00B317B8">
        <w:t>februarie</w:t>
      </w:r>
      <w:r w:rsidR="00487415">
        <w:t xml:space="preserve"> </w:t>
      </w:r>
      <w:r w:rsidRPr="00B317B8">
        <w:t>2024</w:t>
      </w:r>
      <w:r w:rsidR="00487415">
        <w:t xml:space="preserve"> </w:t>
      </w:r>
      <w:r w:rsidRPr="00B317B8">
        <w:t>de</w:t>
      </w:r>
      <w:r w:rsidR="00487415">
        <w:t xml:space="preserve"> </w:t>
      </w:r>
      <w:r w:rsidRPr="00B317B8">
        <w:t>către</w:t>
      </w:r>
      <w:r w:rsidR="00487415">
        <w:t xml:space="preserve"> </w:t>
      </w:r>
      <w:r w:rsidRPr="00B317B8">
        <w:t>reprezentanții</w:t>
      </w:r>
      <w:r w:rsidR="00487415">
        <w:t xml:space="preserve"> </w:t>
      </w:r>
      <w:r w:rsidRPr="00B317B8">
        <w:t>tuturor</w:t>
      </w:r>
      <w:r w:rsidR="00487415">
        <w:t xml:space="preserve"> </w:t>
      </w:r>
      <w:r w:rsidRPr="00B317B8">
        <w:t>sectoarelor</w:t>
      </w:r>
      <w:r w:rsidR="00487415">
        <w:t xml:space="preserve"> </w:t>
      </w:r>
      <w:r w:rsidRPr="00B317B8">
        <w:t>din</w:t>
      </w:r>
      <w:r w:rsidR="00487415">
        <w:t xml:space="preserve"> </w:t>
      </w:r>
      <w:r w:rsidRPr="00B317B8">
        <w:t>domeniul</w:t>
      </w:r>
      <w:r w:rsidR="00487415">
        <w:t xml:space="preserve"> </w:t>
      </w:r>
      <w:r w:rsidRPr="00B317B8">
        <w:t>agriculturii</w:t>
      </w:r>
      <w:r w:rsidR="00487415">
        <w:t xml:space="preserve"> </w:t>
      </w:r>
      <w:r w:rsidRPr="00B317B8">
        <w:t>și</w:t>
      </w:r>
      <w:r w:rsidR="00487415">
        <w:t xml:space="preserve"> </w:t>
      </w:r>
      <w:r w:rsidRPr="00B317B8">
        <w:t>industriei</w:t>
      </w:r>
      <w:r w:rsidR="00487415">
        <w:t xml:space="preserve"> </w:t>
      </w:r>
      <w:r w:rsidRPr="00B317B8">
        <w:t>alimentare,</w:t>
      </w:r>
      <w:r w:rsidR="00487415">
        <w:t xml:space="preserve"> </w:t>
      </w:r>
      <w:r w:rsidRPr="00B317B8">
        <w:t>MADR</w:t>
      </w:r>
      <w:r w:rsidR="00487415">
        <w:t xml:space="preserve"> </w:t>
      </w:r>
      <w:r w:rsidRPr="00B317B8">
        <w:t>a</w:t>
      </w:r>
      <w:r w:rsidR="00487415">
        <w:t xml:space="preserve"> </w:t>
      </w:r>
      <w:r w:rsidRPr="00B317B8">
        <w:t>elaborat</w:t>
      </w:r>
      <w:r w:rsidR="00487415">
        <w:t xml:space="preserve"> </w:t>
      </w:r>
      <w:r w:rsidRPr="00B317B8">
        <w:t>și</w:t>
      </w:r>
      <w:r w:rsidR="00487415">
        <w:t xml:space="preserve"> </w:t>
      </w:r>
      <w:r w:rsidRPr="00B317B8">
        <w:t>a</w:t>
      </w:r>
      <w:r w:rsidR="00487415">
        <w:t xml:space="preserve"> </w:t>
      </w:r>
      <w:r w:rsidRPr="00B317B8">
        <w:t>supus</w:t>
      </w:r>
      <w:r w:rsidR="00487415">
        <w:t xml:space="preserve"> </w:t>
      </w:r>
      <w:r w:rsidRPr="00B317B8">
        <w:t>aprobării</w:t>
      </w:r>
      <w:r w:rsidR="00487415">
        <w:t xml:space="preserve"> </w:t>
      </w:r>
      <w:r w:rsidRPr="00B317B8">
        <w:t>Guvernului</w:t>
      </w:r>
      <w:r w:rsidR="00487415">
        <w:t xml:space="preserve"> </w:t>
      </w:r>
      <w:r w:rsidRPr="00B317B8">
        <w:t>o</w:t>
      </w:r>
      <w:r w:rsidR="00487415">
        <w:t xml:space="preserve"> </w:t>
      </w:r>
      <w:r w:rsidRPr="00B317B8">
        <w:t>serie</w:t>
      </w:r>
      <w:r w:rsidR="00487415">
        <w:t xml:space="preserve"> </w:t>
      </w:r>
      <w:r w:rsidRPr="00B317B8">
        <w:t>de</w:t>
      </w:r>
      <w:r w:rsidR="00487415">
        <w:t xml:space="preserve"> </w:t>
      </w:r>
      <w:r w:rsidRPr="00B317B8">
        <w:t>acte</w:t>
      </w:r>
      <w:r w:rsidR="00487415">
        <w:t xml:space="preserve"> </w:t>
      </w:r>
      <w:r w:rsidRPr="00B317B8">
        <w:t>normative,</w:t>
      </w:r>
      <w:r w:rsidR="00487415">
        <w:t xml:space="preserve"> </w:t>
      </w:r>
      <w:r w:rsidRPr="00B317B8">
        <w:t>ce</w:t>
      </w:r>
      <w:r w:rsidR="00487415">
        <w:t xml:space="preserve"> </w:t>
      </w:r>
      <w:r w:rsidRPr="00B317B8">
        <w:t>vizează</w:t>
      </w:r>
      <w:r w:rsidR="00487415">
        <w:t xml:space="preserve"> </w:t>
      </w:r>
      <w:r w:rsidRPr="00B317B8">
        <w:t>acordarea</w:t>
      </w:r>
      <w:r w:rsidR="00487415">
        <w:t xml:space="preserve"> </w:t>
      </w:r>
      <w:r w:rsidRPr="00B317B8">
        <w:t>unor</w:t>
      </w:r>
      <w:r w:rsidR="00487415">
        <w:t xml:space="preserve"> </w:t>
      </w:r>
      <w:r w:rsidRPr="00B317B8">
        <w:t>ajutoare</w:t>
      </w:r>
      <w:r w:rsidR="00487415">
        <w:t xml:space="preserve"> </w:t>
      </w:r>
      <w:r w:rsidRPr="00B317B8">
        <w:t>de</w:t>
      </w:r>
      <w:r w:rsidR="00487415">
        <w:t xml:space="preserve"> </w:t>
      </w:r>
      <w:r w:rsidRPr="00B317B8">
        <w:t>stat</w:t>
      </w:r>
      <w:r w:rsidR="00487415">
        <w:t xml:space="preserve"> </w:t>
      </w:r>
      <w:r w:rsidRPr="00B317B8">
        <w:t>sub</w:t>
      </w:r>
      <w:r w:rsidR="00487415">
        <w:t xml:space="preserve"> </w:t>
      </w:r>
      <w:r w:rsidRPr="00B317B8">
        <w:t>formă</w:t>
      </w:r>
      <w:r w:rsidR="00487415">
        <w:t xml:space="preserve"> </w:t>
      </w:r>
      <w:r w:rsidRPr="00B317B8">
        <w:t>de</w:t>
      </w:r>
      <w:r w:rsidR="00487415">
        <w:t xml:space="preserve"> </w:t>
      </w:r>
      <w:r w:rsidRPr="00B317B8">
        <w:t>granturi</w:t>
      </w:r>
      <w:r w:rsidR="00487415">
        <w:t xml:space="preserve"> </w:t>
      </w:r>
      <w:r w:rsidRPr="00B317B8">
        <w:t>domeniilor</w:t>
      </w:r>
      <w:r w:rsidR="00487415">
        <w:t xml:space="preserve"> </w:t>
      </w:r>
      <w:r w:rsidRPr="00B317B8">
        <w:t>cele</w:t>
      </w:r>
      <w:r w:rsidR="00487415">
        <w:t xml:space="preserve"> </w:t>
      </w:r>
      <w:r w:rsidRPr="00B317B8">
        <w:t>mai</w:t>
      </w:r>
      <w:r w:rsidR="00487415">
        <w:t xml:space="preserve"> </w:t>
      </w:r>
      <w:r w:rsidRPr="00B317B8">
        <w:t>afectate,</w:t>
      </w:r>
      <w:r w:rsidR="00487415">
        <w:t xml:space="preserve"> </w:t>
      </w:r>
      <w:r w:rsidRPr="00B317B8">
        <w:t>respectiv</w:t>
      </w:r>
      <w:r w:rsidR="00487415">
        <w:t xml:space="preserve"> </w:t>
      </w:r>
      <w:r w:rsidRPr="00B317B8">
        <w:t>creșterea</w:t>
      </w:r>
      <w:r w:rsidR="00487415">
        <w:t xml:space="preserve"> </w:t>
      </w:r>
      <w:r w:rsidRPr="00B317B8">
        <w:t>suinelor</w:t>
      </w:r>
      <w:r w:rsidR="00487415">
        <w:t xml:space="preserve"> </w:t>
      </w:r>
      <w:r w:rsidRPr="00B317B8">
        <w:t>și</w:t>
      </w:r>
      <w:r w:rsidR="00487415">
        <w:t xml:space="preserve"> </w:t>
      </w:r>
      <w:r w:rsidRPr="00B317B8">
        <w:t>păsărilor,</w:t>
      </w:r>
      <w:r w:rsidR="00487415">
        <w:t xml:space="preserve"> </w:t>
      </w:r>
      <w:r w:rsidRPr="00B317B8">
        <w:t>precum</w:t>
      </w:r>
      <w:r w:rsidR="00487415">
        <w:t xml:space="preserve"> </w:t>
      </w:r>
      <w:r w:rsidRPr="00B317B8">
        <w:t>și</w:t>
      </w:r>
      <w:r w:rsidR="00487415">
        <w:t xml:space="preserve"> </w:t>
      </w:r>
      <w:r w:rsidRPr="00B317B8">
        <w:t>sectorului</w:t>
      </w:r>
      <w:r w:rsidR="00487415">
        <w:t xml:space="preserve"> </w:t>
      </w:r>
      <w:r w:rsidRPr="00B317B8">
        <w:t>vegetal</w:t>
      </w:r>
      <w:r w:rsidR="00487415">
        <w:t xml:space="preserve"> </w:t>
      </w:r>
      <w:r w:rsidRPr="00B317B8">
        <w:t>primar</w:t>
      </w:r>
      <w:r w:rsidR="00487415">
        <w:t xml:space="preserve"> </w:t>
      </w:r>
      <w:r w:rsidRPr="00B317B8">
        <w:t>(în</w:t>
      </w:r>
      <w:r w:rsidR="00487415">
        <w:t xml:space="preserve"> </w:t>
      </w:r>
      <w:r w:rsidRPr="00B317B8">
        <w:t>cuantum</w:t>
      </w:r>
      <w:r w:rsidR="00487415">
        <w:t xml:space="preserve"> </w:t>
      </w:r>
      <w:r w:rsidRPr="00B317B8">
        <w:t>de</w:t>
      </w:r>
      <w:r w:rsidR="00487415">
        <w:t xml:space="preserve"> </w:t>
      </w:r>
      <w:r w:rsidRPr="00B317B8">
        <w:t>100</w:t>
      </w:r>
      <w:r w:rsidR="00487415">
        <w:t xml:space="preserve"> </w:t>
      </w:r>
      <w:r w:rsidRPr="00B317B8">
        <w:t>euro/ha,</w:t>
      </w:r>
      <w:r w:rsidR="00487415">
        <w:t xml:space="preserve"> </w:t>
      </w:r>
      <w:r w:rsidRPr="00B317B8">
        <w:t>respectiv/UVM).</w:t>
      </w:r>
      <w:r w:rsidR="00487415">
        <w:t xml:space="preserve"> </w:t>
      </w:r>
      <w:r w:rsidRPr="00B317B8">
        <w:t>Având</w:t>
      </w:r>
      <w:r w:rsidR="00487415">
        <w:t xml:space="preserve"> </w:t>
      </w:r>
      <w:r w:rsidRPr="00B317B8">
        <w:t>în</w:t>
      </w:r>
      <w:r w:rsidR="00487415">
        <w:t xml:space="preserve"> </w:t>
      </w:r>
      <w:r w:rsidRPr="00B317B8">
        <w:t>vedere</w:t>
      </w:r>
      <w:r w:rsidR="00487415">
        <w:t xml:space="preserve"> </w:t>
      </w:r>
      <w:r w:rsidRPr="00B317B8">
        <w:t>că</w:t>
      </w:r>
      <w:r w:rsidR="00487415">
        <w:t xml:space="preserve"> </w:t>
      </w:r>
      <w:r w:rsidRPr="00B317B8">
        <w:t>numărul</w:t>
      </w:r>
      <w:r w:rsidR="00487415">
        <w:t xml:space="preserve"> </w:t>
      </w:r>
      <w:r w:rsidRPr="00B317B8">
        <w:t>estimat</w:t>
      </w:r>
      <w:r w:rsidR="00487415">
        <w:t xml:space="preserve"> </w:t>
      </w:r>
      <w:r w:rsidRPr="00B317B8">
        <w:t>al</w:t>
      </w:r>
      <w:r w:rsidR="00487415">
        <w:t xml:space="preserve"> </w:t>
      </w:r>
      <w:r w:rsidRPr="00B317B8">
        <w:t>beneficiarilor</w:t>
      </w:r>
      <w:r w:rsidR="00487415">
        <w:t xml:space="preserve"> </w:t>
      </w:r>
      <w:r w:rsidRPr="00B317B8">
        <w:t>schemelor</w:t>
      </w:r>
      <w:r w:rsidR="00487415">
        <w:t xml:space="preserve"> </w:t>
      </w:r>
      <w:r w:rsidRPr="00B317B8">
        <w:t>de</w:t>
      </w:r>
      <w:r w:rsidR="00487415">
        <w:t xml:space="preserve"> </w:t>
      </w:r>
      <w:r w:rsidRPr="00B317B8">
        <w:t>ajutor</w:t>
      </w:r>
      <w:r w:rsidR="00487415">
        <w:t xml:space="preserve"> </w:t>
      </w:r>
      <w:r w:rsidRPr="00B317B8">
        <w:t>de</w:t>
      </w:r>
      <w:r w:rsidR="00487415">
        <w:t xml:space="preserve"> </w:t>
      </w:r>
      <w:r w:rsidRPr="00B317B8">
        <w:t>stat</w:t>
      </w:r>
      <w:r w:rsidR="00487415">
        <w:t xml:space="preserve"> </w:t>
      </w:r>
      <w:r w:rsidRPr="00B317B8">
        <w:t>din</w:t>
      </w:r>
      <w:r w:rsidR="00487415">
        <w:t xml:space="preserve"> </w:t>
      </w:r>
      <w:r w:rsidRPr="00B317B8">
        <w:t>momentul</w:t>
      </w:r>
      <w:r w:rsidR="00487415">
        <w:t xml:space="preserve"> </w:t>
      </w:r>
      <w:r w:rsidRPr="00B317B8">
        <w:t>elaborării</w:t>
      </w:r>
      <w:r w:rsidR="00487415">
        <w:t xml:space="preserve"> </w:t>
      </w:r>
      <w:r w:rsidRPr="00B317B8">
        <w:t>și</w:t>
      </w:r>
      <w:r w:rsidR="00487415">
        <w:t xml:space="preserve"> </w:t>
      </w:r>
      <w:r w:rsidRPr="00B317B8">
        <w:t>fundamentării</w:t>
      </w:r>
      <w:r w:rsidR="00487415">
        <w:t xml:space="preserve"> </w:t>
      </w:r>
      <w:r w:rsidRPr="00B317B8">
        <w:t>actelor</w:t>
      </w:r>
      <w:r w:rsidR="00487415">
        <w:t xml:space="preserve"> </w:t>
      </w:r>
      <w:r w:rsidRPr="00B317B8">
        <w:t>normative</w:t>
      </w:r>
      <w:r w:rsidR="00487415">
        <w:t xml:space="preserve"> </w:t>
      </w:r>
      <w:r w:rsidRPr="00B317B8">
        <w:t>a</w:t>
      </w:r>
      <w:r w:rsidR="00487415">
        <w:t xml:space="preserve"> </w:t>
      </w:r>
      <w:r w:rsidRPr="00B317B8">
        <w:t>fost</w:t>
      </w:r>
      <w:r w:rsidR="00487415">
        <w:t xml:space="preserve"> </w:t>
      </w:r>
      <w:r w:rsidRPr="00B317B8">
        <w:t>depășit</w:t>
      </w:r>
      <w:r w:rsidR="00487415">
        <w:t xml:space="preserve"> </w:t>
      </w:r>
      <w:r w:rsidRPr="00B317B8">
        <w:t>de</w:t>
      </w:r>
      <w:r w:rsidR="00487415">
        <w:t xml:space="preserve"> </w:t>
      </w:r>
      <w:r w:rsidRPr="00B317B8">
        <w:t>numărul</w:t>
      </w:r>
      <w:r w:rsidR="00487415">
        <w:t xml:space="preserve"> </w:t>
      </w:r>
      <w:r w:rsidRPr="00B317B8">
        <w:t>de</w:t>
      </w:r>
      <w:r w:rsidR="00487415">
        <w:t xml:space="preserve"> </w:t>
      </w:r>
      <w:r w:rsidRPr="00B317B8">
        <w:t>cereri</w:t>
      </w:r>
      <w:r w:rsidR="00487415">
        <w:t xml:space="preserve"> </w:t>
      </w:r>
      <w:r w:rsidRPr="00B317B8">
        <w:t>de</w:t>
      </w:r>
      <w:r w:rsidR="00487415">
        <w:t xml:space="preserve"> </w:t>
      </w:r>
      <w:r w:rsidRPr="00B317B8">
        <w:t>sprijin</w:t>
      </w:r>
      <w:r w:rsidR="00487415">
        <w:t xml:space="preserve"> </w:t>
      </w:r>
      <w:r w:rsidRPr="00B317B8">
        <w:t>financiar</w:t>
      </w:r>
      <w:r w:rsidR="00487415">
        <w:t xml:space="preserve"> </w:t>
      </w:r>
      <w:r w:rsidRPr="00B317B8">
        <w:t>depuse,</w:t>
      </w:r>
      <w:r w:rsidR="00487415">
        <w:t xml:space="preserve"> </w:t>
      </w:r>
      <w:r w:rsidRPr="00B317B8">
        <w:t>este</w:t>
      </w:r>
      <w:r w:rsidR="00487415">
        <w:t xml:space="preserve"> </w:t>
      </w:r>
      <w:r w:rsidRPr="00B317B8">
        <w:t>necesară</w:t>
      </w:r>
      <w:r w:rsidR="00487415">
        <w:t xml:space="preserve"> </w:t>
      </w:r>
      <w:r w:rsidRPr="00B317B8">
        <w:t>suplimentarea</w:t>
      </w:r>
      <w:r w:rsidR="00487415">
        <w:t xml:space="preserve"> </w:t>
      </w:r>
      <w:r w:rsidRPr="00B317B8">
        <w:t>prevederilor</w:t>
      </w:r>
      <w:r w:rsidR="00487415">
        <w:t xml:space="preserve"> </w:t>
      </w:r>
      <w:r w:rsidRPr="00B317B8">
        <w:t>bugetare</w:t>
      </w:r>
      <w:r w:rsidR="00487415">
        <w:t xml:space="preserve"> </w:t>
      </w:r>
      <w:r w:rsidRPr="00B317B8">
        <w:t>alocate</w:t>
      </w:r>
      <w:r w:rsidR="00487415">
        <w:t xml:space="preserve"> </w:t>
      </w:r>
      <w:r w:rsidRPr="00B317B8">
        <w:t>acestor</w:t>
      </w:r>
      <w:r w:rsidR="00487415">
        <w:t xml:space="preserve"> </w:t>
      </w:r>
      <w:r w:rsidRPr="00B317B8">
        <w:t>ajutoare</w:t>
      </w:r>
      <w:r w:rsidR="00487415">
        <w:t xml:space="preserve"> </w:t>
      </w:r>
      <w:r w:rsidRPr="00B317B8">
        <w:t>de</w:t>
      </w:r>
      <w:r w:rsidR="00487415">
        <w:t xml:space="preserve"> </w:t>
      </w:r>
      <w:r w:rsidRPr="00B317B8">
        <w:t>stat</w:t>
      </w:r>
      <w:r w:rsidR="00487415">
        <w:t xml:space="preserve"> </w:t>
      </w:r>
      <w:r w:rsidRPr="00B317B8">
        <w:t>cu</w:t>
      </w:r>
      <w:r w:rsidR="00487415">
        <w:t xml:space="preserve"> </w:t>
      </w:r>
      <w:r w:rsidRPr="00B317B8">
        <w:t>suma</w:t>
      </w:r>
      <w:r w:rsidR="00487415">
        <w:t xml:space="preserve"> </w:t>
      </w:r>
      <w:r w:rsidRPr="00B317B8">
        <w:t>de</w:t>
      </w:r>
      <w:r w:rsidR="00487415">
        <w:t xml:space="preserve"> </w:t>
      </w:r>
      <w:r w:rsidRPr="00B317B8">
        <w:rPr>
          <w:b/>
          <w:bCs/>
        </w:rPr>
        <w:t>454.000.000</w:t>
      </w:r>
      <w:r w:rsidR="00487415">
        <w:rPr>
          <w:b/>
          <w:bCs/>
        </w:rPr>
        <w:t xml:space="preserve"> </w:t>
      </w:r>
      <w:r w:rsidRPr="00B317B8">
        <w:rPr>
          <w:b/>
          <w:bCs/>
        </w:rPr>
        <w:t>lei</w:t>
      </w:r>
      <w:r w:rsidRPr="00B317B8">
        <w:t>.</w:t>
      </w:r>
      <w:r w:rsidR="00487415">
        <w:t xml:space="preserve"> </w:t>
      </w:r>
    </w:p>
    <w:p w14:paraId="7201E9A8" w14:textId="351471DD" w:rsidR="00B317B8" w:rsidRPr="00B317B8" w:rsidRDefault="00B317B8" w:rsidP="00B317B8">
      <w:r w:rsidRPr="00B317B8">
        <w:t>Totodată,</w:t>
      </w:r>
      <w:r w:rsidR="00487415">
        <w:t xml:space="preserve"> </w:t>
      </w:r>
      <w:r w:rsidRPr="00B317B8">
        <w:t>MADR</w:t>
      </w:r>
      <w:r w:rsidR="00487415">
        <w:t xml:space="preserve"> </w:t>
      </w:r>
      <w:r w:rsidRPr="00B317B8">
        <w:t>gestionează</w:t>
      </w:r>
      <w:r w:rsidR="00487415">
        <w:t xml:space="preserve"> </w:t>
      </w:r>
      <w:r w:rsidRPr="00B317B8">
        <w:t>alocarea</w:t>
      </w:r>
      <w:r w:rsidR="00487415">
        <w:t xml:space="preserve"> </w:t>
      </w:r>
      <w:r w:rsidRPr="00B317B8">
        <w:t>financiară</w:t>
      </w:r>
      <w:r w:rsidR="00487415">
        <w:t xml:space="preserve"> </w:t>
      </w:r>
      <w:r w:rsidRPr="00B317B8">
        <w:t>a</w:t>
      </w:r>
      <w:r w:rsidR="00487415">
        <w:t xml:space="preserve"> </w:t>
      </w:r>
      <w:r w:rsidRPr="00B317B8">
        <w:t>României</w:t>
      </w:r>
      <w:r w:rsidR="00487415">
        <w:t xml:space="preserve"> </w:t>
      </w:r>
      <w:r w:rsidRPr="00B317B8">
        <w:t>din</w:t>
      </w:r>
      <w:r w:rsidR="00487415">
        <w:t xml:space="preserve"> </w:t>
      </w:r>
      <w:r w:rsidRPr="00B317B8">
        <w:t>Fondul</w:t>
      </w:r>
      <w:r w:rsidR="00487415">
        <w:t xml:space="preserve"> </w:t>
      </w:r>
      <w:r w:rsidRPr="00B317B8">
        <w:t>European</w:t>
      </w:r>
      <w:r w:rsidR="00487415">
        <w:t xml:space="preserve"> </w:t>
      </w:r>
      <w:r w:rsidRPr="00B317B8">
        <w:t>Agricol</w:t>
      </w:r>
      <w:r w:rsidR="00487415">
        <w:t xml:space="preserve"> </w:t>
      </w:r>
      <w:r w:rsidRPr="00B317B8">
        <w:t>pentru</w:t>
      </w:r>
      <w:r w:rsidR="00487415">
        <w:t xml:space="preserve"> </w:t>
      </w:r>
      <w:r w:rsidRPr="00B317B8">
        <w:t>Dezvoltare</w:t>
      </w:r>
      <w:r w:rsidR="00487415">
        <w:t xml:space="preserve"> </w:t>
      </w:r>
      <w:r w:rsidRPr="00B317B8">
        <w:t>Rurală</w:t>
      </w:r>
      <w:r w:rsidR="00487415">
        <w:t xml:space="preserve"> </w:t>
      </w:r>
      <w:r w:rsidRPr="00B317B8">
        <w:t>(FEADR)</w:t>
      </w:r>
      <w:r w:rsidR="00487415">
        <w:t xml:space="preserve"> </w:t>
      </w:r>
      <w:r w:rsidRPr="00B317B8">
        <w:t>pentru</w:t>
      </w:r>
      <w:r w:rsidR="00487415">
        <w:t xml:space="preserve"> </w:t>
      </w:r>
      <w:r w:rsidRPr="00B317B8">
        <w:t>perioada</w:t>
      </w:r>
      <w:r w:rsidR="00487415">
        <w:t xml:space="preserve"> </w:t>
      </w:r>
      <w:r w:rsidRPr="00B317B8">
        <w:t>2014-2020,</w:t>
      </w:r>
      <w:r w:rsidR="00487415">
        <w:t xml:space="preserve"> </w:t>
      </w:r>
      <w:r w:rsidRPr="00B317B8">
        <w:t>cât</w:t>
      </w:r>
      <w:r w:rsidR="00487415">
        <w:t xml:space="preserve"> </w:t>
      </w:r>
      <w:r w:rsidRPr="00B317B8">
        <w:t>și</w:t>
      </w:r>
      <w:r w:rsidR="00487415">
        <w:t xml:space="preserve"> </w:t>
      </w:r>
      <w:r w:rsidRPr="00B317B8">
        <w:t>pentru</w:t>
      </w:r>
      <w:r w:rsidR="00487415">
        <w:t xml:space="preserve"> </w:t>
      </w:r>
      <w:r w:rsidRPr="00B317B8">
        <w:t>perioada</w:t>
      </w:r>
      <w:r w:rsidR="00487415">
        <w:t xml:space="preserve"> </w:t>
      </w:r>
      <w:r w:rsidRPr="00B317B8">
        <w:t>de</w:t>
      </w:r>
      <w:r w:rsidR="00487415">
        <w:t xml:space="preserve"> </w:t>
      </w:r>
      <w:r w:rsidRPr="00B317B8">
        <w:t>programare</w:t>
      </w:r>
      <w:r w:rsidR="00487415">
        <w:t xml:space="preserve"> </w:t>
      </w:r>
      <w:r w:rsidRPr="00B317B8">
        <w:t>2021-2027.</w:t>
      </w:r>
      <w:r w:rsidR="00487415">
        <w:t xml:space="preserve"> </w:t>
      </w:r>
      <w:r w:rsidRPr="00B317B8">
        <w:rPr>
          <w:b/>
          <w:bCs/>
          <w:i/>
          <w:iCs/>
        </w:rPr>
        <w:t>În</w:t>
      </w:r>
      <w:r w:rsidR="00487415">
        <w:rPr>
          <w:b/>
          <w:bCs/>
          <w:i/>
          <w:iCs/>
        </w:rPr>
        <w:t xml:space="preserve"> </w:t>
      </w:r>
      <w:r w:rsidRPr="00B317B8">
        <w:rPr>
          <w:b/>
          <w:bCs/>
          <w:i/>
          <w:iCs/>
        </w:rPr>
        <w:t>vederea</w:t>
      </w:r>
      <w:r w:rsidR="00487415">
        <w:rPr>
          <w:b/>
          <w:bCs/>
          <w:i/>
          <w:iCs/>
        </w:rPr>
        <w:t xml:space="preserve"> </w:t>
      </w:r>
      <w:r w:rsidRPr="00B317B8">
        <w:rPr>
          <w:b/>
          <w:bCs/>
          <w:i/>
          <w:iCs/>
        </w:rPr>
        <w:t>implementării</w:t>
      </w:r>
      <w:r w:rsidR="00487415">
        <w:rPr>
          <w:b/>
          <w:bCs/>
          <w:i/>
          <w:iCs/>
        </w:rPr>
        <w:t xml:space="preserve"> </w:t>
      </w:r>
      <w:r w:rsidRPr="00B317B8">
        <w:rPr>
          <w:b/>
          <w:bCs/>
          <w:i/>
          <w:iCs/>
        </w:rPr>
        <w:t>în</w:t>
      </w:r>
      <w:r w:rsidR="00487415">
        <w:rPr>
          <w:b/>
          <w:bCs/>
          <w:i/>
          <w:iCs/>
        </w:rPr>
        <w:t xml:space="preserve"> </w:t>
      </w:r>
      <w:r w:rsidRPr="00B317B8">
        <w:rPr>
          <w:b/>
          <w:bCs/>
          <w:i/>
          <w:iCs/>
        </w:rPr>
        <w:t>bune</w:t>
      </w:r>
      <w:r w:rsidR="00487415">
        <w:rPr>
          <w:b/>
          <w:bCs/>
          <w:i/>
          <w:iCs/>
        </w:rPr>
        <w:t xml:space="preserve"> </w:t>
      </w:r>
      <w:r w:rsidRPr="00B317B8">
        <w:rPr>
          <w:b/>
          <w:bCs/>
          <w:i/>
          <w:iCs/>
        </w:rPr>
        <w:t>condiții</w:t>
      </w:r>
      <w:r w:rsidR="00487415">
        <w:rPr>
          <w:b/>
          <w:bCs/>
          <w:i/>
          <w:iCs/>
        </w:rPr>
        <w:t xml:space="preserve"> </w:t>
      </w:r>
      <w:r w:rsidRPr="00B317B8">
        <w:rPr>
          <w:b/>
          <w:bCs/>
          <w:i/>
          <w:iCs/>
        </w:rPr>
        <w:t>a</w:t>
      </w:r>
      <w:r w:rsidR="00487415">
        <w:rPr>
          <w:b/>
          <w:bCs/>
          <w:i/>
          <w:iCs/>
        </w:rPr>
        <w:t xml:space="preserve"> </w:t>
      </w:r>
      <w:r w:rsidRPr="00B317B8">
        <w:rPr>
          <w:b/>
          <w:bCs/>
          <w:i/>
          <w:iCs/>
        </w:rPr>
        <w:t>PNDR</w:t>
      </w:r>
      <w:r w:rsidR="00487415">
        <w:rPr>
          <w:b/>
          <w:bCs/>
          <w:i/>
          <w:iCs/>
        </w:rPr>
        <w:t xml:space="preserve"> </w:t>
      </w:r>
      <w:r w:rsidRPr="00B317B8">
        <w:rPr>
          <w:b/>
          <w:bCs/>
          <w:i/>
          <w:iCs/>
        </w:rPr>
        <w:t>2014-2020</w:t>
      </w:r>
      <w:r w:rsidR="00487415">
        <w:rPr>
          <w:b/>
          <w:bCs/>
          <w:i/>
          <w:iCs/>
        </w:rPr>
        <w:t xml:space="preserve"> </w:t>
      </w:r>
      <w:r w:rsidRPr="00B317B8">
        <w:rPr>
          <w:b/>
          <w:bCs/>
          <w:i/>
          <w:iCs/>
        </w:rPr>
        <w:t>și</w:t>
      </w:r>
      <w:r w:rsidR="00487415">
        <w:rPr>
          <w:b/>
          <w:bCs/>
          <w:i/>
          <w:iCs/>
        </w:rPr>
        <w:t xml:space="preserve"> </w:t>
      </w:r>
      <w:r w:rsidRPr="00B317B8">
        <w:rPr>
          <w:b/>
          <w:bCs/>
          <w:i/>
          <w:iCs/>
        </w:rPr>
        <w:t>a</w:t>
      </w:r>
      <w:r w:rsidR="00487415">
        <w:rPr>
          <w:b/>
          <w:bCs/>
          <w:i/>
          <w:iCs/>
        </w:rPr>
        <w:t xml:space="preserve"> </w:t>
      </w:r>
      <w:r w:rsidRPr="00B317B8">
        <w:rPr>
          <w:b/>
          <w:bCs/>
          <w:i/>
          <w:iCs/>
        </w:rPr>
        <w:t>PS</w:t>
      </w:r>
      <w:r w:rsidR="00487415">
        <w:rPr>
          <w:b/>
          <w:bCs/>
          <w:i/>
          <w:iCs/>
        </w:rPr>
        <w:t xml:space="preserve"> </w:t>
      </w:r>
      <w:r w:rsidRPr="00B317B8">
        <w:rPr>
          <w:b/>
          <w:bCs/>
          <w:i/>
          <w:iCs/>
        </w:rPr>
        <w:t>2023-2027,</w:t>
      </w:r>
      <w:r w:rsidR="00487415">
        <w:rPr>
          <w:b/>
          <w:bCs/>
          <w:i/>
          <w:iCs/>
        </w:rPr>
        <w:t xml:space="preserve"> </w:t>
      </w:r>
      <w:r w:rsidRPr="00B317B8">
        <w:rPr>
          <w:b/>
          <w:bCs/>
          <w:i/>
          <w:iCs/>
        </w:rPr>
        <w:t>finanțat</w:t>
      </w:r>
      <w:r w:rsidR="00487415">
        <w:rPr>
          <w:b/>
          <w:bCs/>
          <w:i/>
          <w:iCs/>
        </w:rPr>
        <w:t xml:space="preserve"> </w:t>
      </w:r>
      <w:r w:rsidRPr="00B317B8">
        <w:rPr>
          <w:b/>
          <w:bCs/>
          <w:i/>
          <w:iCs/>
        </w:rPr>
        <w:t>din</w:t>
      </w:r>
      <w:r w:rsidR="00487415">
        <w:rPr>
          <w:b/>
          <w:bCs/>
          <w:i/>
          <w:iCs/>
        </w:rPr>
        <w:t xml:space="preserve"> </w:t>
      </w:r>
      <w:r w:rsidRPr="00B317B8">
        <w:rPr>
          <w:b/>
          <w:bCs/>
          <w:i/>
          <w:iCs/>
        </w:rPr>
        <w:t>FEADR,</w:t>
      </w:r>
      <w:r w:rsidR="00487415">
        <w:rPr>
          <w:b/>
          <w:bCs/>
          <w:i/>
          <w:iCs/>
        </w:rPr>
        <w:t xml:space="preserve"> </w:t>
      </w:r>
      <w:r w:rsidRPr="00B317B8">
        <w:rPr>
          <w:b/>
          <w:bCs/>
          <w:i/>
          <w:iCs/>
        </w:rPr>
        <w:t>în</w:t>
      </w:r>
      <w:r w:rsidR="00487415">
        <w:rPr>
          <w:b/>
          <w:bCs/>
          <w:i/>
          <w:iCs/>
        </w:rPr>
        <w:t xml:space="preserve"> </w:t>
      </w:r>
      <w:r w:rsidRPr="00B317B8">
        <w:rPr>
          <w:b/>
          <w:bCs/>
          <w:i/>
          <w:iCs/>
        </w:rPr>
        <w:t>sensul</w:t>
      </w:r>
      <w:r w:rsidR="00487415">
        <w:rPr>
          <w:b/>
          <w:bCs/>
          <w:i/>
          <w:iCs/>
        </w:rPr>
        <w:t xml:space="preserve"> </w:t>
      </w:r>
      <w:r w:rsidRPr="00B317B8">
        <w:rPr>
          <w:b/>
          <w:bCs/>
          <w:i/>
          <w:iCs/>
        </w:rPr>
        <w:t>încheierii</w:t>
      </w:r>
      <w:r w:rsidR="00487415">
        <w:rPr>
          <w:b/>
          <w:bCs/>
          <w:i/>
          <w:iCs/>
        </w:rPr>
        <w:t xml:space="preserve"> </w:t>
      </w:r>
      <w:r w:rsidRPr="00B317B8">
        <w:rPr>
          <w:b/>
          <w:bCs/>
          <w:i/>
          <w:iCs/>
        </w:rPr>
        <w:t>contractelor</w:t>
      </w:r>
      <w:r w:rsidR="00487415">
        <w:rPr>
          <w:b/>
          <w:bCs/>
          <w:i/>
          <w:iCs/>
        </w:rPr>
        <w:t xml:space="preserve"> </w:t>
      </w:r>
      <w:r w:rsidRPr="00B317B8">
        <w:rPr>
          <w:b/>
          <w:bCs/>
          <w:i/>
          <w:iCs/>
        </w:rPr>
        <w:t>de</w:t>
      </w:r>
      <w:r w:rsidR="00487415">
        <w:rPr>
          <w:b/>
          <w:bCs/>
          <w:i/>
          <w:iCs/>
        </w:rPr>
        <w:t xml:space="preserve"> </w:t>
      </w:r>
      <w:r w:rsidRPr="00B317B8">
        <w:rPr>
          <w:b/>
          <w:bCs/>
          <w:i/>
          <w:iCs/>
        </w:rPr>
        <w:t>finanțare</w:t>
      </w:r>
      <w:r w:rsidR="00487415">
        <w:rPr>
          <w:b/>
          <w:bCs/>
          <w:i/>
          <w:iCs/>
        </w:rPr>
        <w:t xml:space="preserve"> </w:t>
      </w:r>
      <w:r w:rsidRPr="00B317B8">
        <w:rPr>
          <w:b/>
          <w:bCs/>
          <w:i/>
          <w:iCs/>
        </w:rPr>
        <w:t>și</w:t>
      </w:r>
      <w:r w:rsidR="00487415">
        <w:rPr>
          <w:b/>
          <w:bCs/>
          <w:i/>
          <w:iCs/>
        </w:rPr>
        <w:t xml:space="preserve"> </w:t>
      </w:r>
      <w:r w:rsidRPr="00B317B8">
        <w:rPr>
          <w:b/>
          <w:bCs/>
          <w:i/>
          <w:iCs/>
        </w:rPr>
        <w:t>efectuării</w:t>
      </w:r>
      <w:r w:rsidR="00487415">
        <w:rPr>
          <w:b/>
          <w:bCs/>
          <w:i/>
          <w:iCs/>
        </w:rPr>
        <w:t xml:space="preserve"> </w:t>
      </w:r>
      <w:r w:rsidRPr="00B317B8">
        <w:rPr>
          <w:b/>
          <w:bCs/>
          <w:i/>
          <w:iCs/>
        </w:rPr>
        <w:t>plăților</w:t>
      </w:r>
      <w:r w:rsidR="00487415">
        <w:rPr>
          <w:b/>
          <w:bCs/>
          <w:i/>
          <w:iCs/>
        </w:rPr>
        <w:t xml:space="preserve"> </w:t>
      </w:r>
      <w:r w:rsidRPr="00B317B8">
        <w:rPr>
          <w:b/>
          <w:bCs/>
          <w:i/>
          <w:iCs/>
        </w:rPr>
        <w:t>în</w:t>
      </w:r>
      <w:r w:rsidR="00487415">
        <w:rPr>
          <w:b/>
          <w:bCs/>
          <w:i/>
          <w:iCs/>
        </w:rPr>
        <w:t xml:space="preserve"> </w:t>
      </w:r>
      <w:r w:rsidRPr="00B317B8">
        <w:rPr>
          <w:b/>
          <w:bCs/>
          <w:i/>
          <w:iCs/>
        </w:rPr>
        <w:t>cadrul</w:t>
      </w:r>
      <w:r w:rsidR="00487415">
        <w:rPr>
          <w:b/>
          <w:bCs/>
          <w:i/>
          <w:iCs/>
        </w:rPr>
        <w:t xml:space="preserve"> </w:t>
      </w:r>
      <w:r w:rsidRPr="00B317B8">
        <w:rPr>
          <w:b/>
          <w:bCs/>
          <w:i/>
          <w:iCs/>
        </w:rPr>
        <w:t>angajamentelor</w:t>
      </w:r>
      <w:r w:rsidR="00487415">
        <w:rPr>
          <w:b/>
          <w:bCs/>
          <w:i/>
          <w:iCs/>
        </w:rPr>
        <w:t xml:space="preserve"> </w:t>
      </w:r>
      <w:r w:rsidRPr="00B317B8">
        <w:rPr>
          <w:b/>
          <w:bCs/>
          <w:i/>
          <w:iCs/>
        </w:rPr>
        <w:t>legale</w:t>
      </w:r>
      <w:r w:rsidR="00487415">
        <w:rPr>
          <w:b/>
          <w:bCs/>
          <w:i/>
          <w:iCs/>
        </w:rPr>
        <w:t xml:space="preserve"> </w:t>
      </w:r>
      <w:r w:rsidRPr="00B317B8">
        <w:rPr>
          <w:b/>
          <w:bCs/>
          <w:i/>
          <w:iCs/>
        </w:rPr>
        <w:t>către</w:t>
      </w:r>
      <w:r w:rsidR="00487415">
        <w:rPr>
          <w:b/>
          <w:bCs/>
          <w:i/>
          <w:iCs/>
        </w:rPr>
        <w:t xml:space="preserve"> </w:t>
      </w:r>
      <w:r w:rsidRPr="00B317B8">
        <w:rPr>
          <w:b/>
          <w:bCs/>
          <w:i/>
          <w:iCs/>
        </w:rPr>
        <w:t>beneficiarii</w:t>
      </w:r>
      <w:r w:rsidR="00487415">
        <w:rPr>
          <w:b/>
          <w:bCs/>
          <w:i/>
          <w:iCs/>
        </w:rPr>
        <w:t xml:space="preserve"> </w:t>
      </w:r>
      <w:r w:rsidRPr="00B317B8">
        <w:rPr>
          <w:b/>
          <w:bCs/>
          <w:i/>
          <w:iCs/>
        </w:rPr>
        <w:t>măsurilor</w:t>
      </w:r>
      <w:r w:rsidR="00487415">
        <w:rPr>
          <w:b/>
          <w:bCs/>
          <w:i/>
          <w:iCs/>
        </w:rPr>
        <w:t xml:space="preserve"> </w:t>
      </w:r>
      <w:r w:rsidRPr="00B317B8">
        <w:rPr>
          <w:b/>
          <w:bCs/>
          <w:i/>
          <w:iCs/>
        </w:rPr>
        <w:t>de</w:t>
      </w:r>
      <w:r w:rsidR="00487415">
        <w:rPr>
          <w:b/>
          <w:bCs/>
          <w:i/>
          <w:iCs/>
        </w:rPr>
        <w:t xml:space="preserve"> </w:t>
      </w:r>
      <w:r w:rsidRPr="00B317B8">
        <w:rPr>
          <w:b/>
          <w:bCs/>
          <w:i/>
          <w:iCs/>
        </w:rPr>
        <w:t>investiții</w:t>
      </w:r>
      <w:r w:rsidR="00487415">
        <w:rPr>
          <w:b/>
          <w:bCs/>
          <w:i/>
          <w:iCs/>
        </w:rPr>
        <w:t xml:space="preserve"> </w:t>
      </w:r>
      <w:r w:rsidRPr="00B317B8">
        <w:rPr>
          <w:b/>
          <w:bCs/>
          <w:i/>
          <w:iCs/>
        </w:rPr>
        <w:t>gestionate</w:t>
      </w:r>
      <w:r w:rsidR="00487415">
        <w:rPr>
          <w:b/>
          <w:bCs/>
          <w:i/>
          <w:iCs/>
        </w:rPr>
        <w:t xml:space="preserve"> </w:t>
      </w:r>
      <w:r w:rsidRPr="00B317B8">
        <w:rPr>
          <w:b/>
          <w:bCs/>
          <w:i/>
          <w:iCs/>
        </w:rPr>
        <w:t>de</w:t>
      </w:r>
      <w:r w:rsidR="00487415">
        <w:rPr>
          <w:b/>
          <w:bCs/>
          <w:i/>
          <w:iCs/>
        </w:rPr>
        <w:t xml:space="preserve"> </w:t>
      </w:r>
      <w:r w:rsidRPr="00B317B8">
        <w:rPr>
          <w:b/>
          <w:bCs/>
          <w:i/>
          <w:iCs/>
        </w:rPr>
        <w:t>către</w:t>
      </w:r>
      <w:r w:rsidR="00487415">
        <w:rPr>
          <w:b/>
          <w:bCs/>
          <w:i/>
          <w:iCs/>
        </w:rPr>
        <w:t xml:space="preserve"> </w:t>
      </w:r>
      <w:r w:rsidRPr="00B317B8">
        <w:rPr>
          <w:b/>
          <w:bCs/>
          <w:i/>
          <w:iCs/>
        </w:rPr>
        <w:t>AFIR</w:t>
      </w:r>
      <w:r w:rsidR="00487415">
        <w:rPr>
          <w:b/>
          <w:bCs/>
          <w:i/>
          <w:iCs/>
        </w:rPr>
        <w:t xml:space="preserve"> </w:t>
      </w:r>
      <w:r w:rsidRPr="00B317B8">
        <w:rPr>
          <w:b/>
          <w:bCs/>
          <w:i/>
          <w:iCs/>
        </w:rPr>
        <w:t>și</w:t>
      </w:r>
      <w:r w:rsidR="00487415">
        <w:rPr>
          <w:b/>
          <w:bCs/>
          <w:i/>
          <w:iCs/>
        </w:rPr>
        <w:t xml:space="preserve"> </w:t>
      </w:r>
      <w:r w:rsidRPr="00B317B8">
        <w:rPr>
          <w:b/>
          <w:bCs/>
          <w:i/>
          <w:iCs/>
        </w:rPr>
        <w:t>a</w:t>
      </w:r>
      <w:r w:rsidR="00487415">
        <w:rPr>
          <w:b/>
          <w:bCs/>
          <w:i/>
          <w:iCs/>
        </w:rPr>
        <w:t xml:space="preserve"> </w:t>
      </w:r>
      <w:r w:rsidRPr="00B317B8">
        <w:rPr>
          <w:b/>
          <w:bCs/>
          <w:i/>
          <w:iCs/>
        </w:rPr>
        <w:t>celor</w:t>
      </w:r>
      <w:r w:rsidR="00487415">
        <w:rPr>
          <w:b/>
          <w:bCs/>
          <w:i/>
          <w:iCs/>
        </w:rPr>
        <w:t xml:space="preserve"> </w:t>
      </w:r>
      <w:r w:rsidRPr="00B317B8">
        <w:rPr>
          <w:b/>
          <w:bCs/>
          <w:i/>
          <w:iCs/>
        </w:rPr>
        <w:t>de</w:t>
      </w:r>
      <w:r w:rsidR="00487415">
        <w:rPr>
          <w:b/>
          <w:bCs/>
          <w:i/>
          <w:iCs/>
        </w:rPr>
        <w:t xml:space="preserve"> </w:t>
      </w:r>
      <w:r w:rsidRPr="00B317B8">
        <w:rPr>
          <w:b/>
          <w:bCs/>
          <w:i/>
          <w:iCs/>
        </w:rPr>
        <w:t>agromediu</w:t>
      </w:r>
      <w:r w:rsidR="00487415">
        <w:rPr>
          <w:b/>
          <w:bCs/>
          <w:i/>
          <w:iCs/>
        </w:rPr>
        <w:t xml:space="preserve"> </w:t>
      </w:r>
      <w:r w:rsidRPr="00B317B8">
        <w:rPr>
          <w:b/>
          <w:bCs/>
          <w:i/>
          <w:iCs/>
        </w:rPr>
        <w:t>și</w:t>
      </w:r>
      <w:r w:rsidR="00487415">
        <w:rPr>
          <w:b/>
          <w:bCs/>
          <w:i/>
          <w:iCs/>
        </w:rPr>
        <w:t xml:space="preserve"> </w:t>
      </w:r>
      <w:r w:rsidRPr="00B317B8">
        <w:rPr>
          <w:b/>
          <w:bCs/>
          <w:i/>
          <w:iCs/>
        </w:rPr>
        <w:t>climă</w:t>
      </w:r>
      <w:r w:rsidR="00487415">
        <w:rPr>
          <w:b/>
          <w:bCs/>
          <w:i/>
          <w:iCs/>
        </w:rPr>
        <w:t xml:space="preserve"> </w:t>
      </w:r>
      <w:r w:rsidRPr="00B317B8">
        <w:rPr>
          <w:b/>
          <w:bCs/>
          <w:i/>
          <w:iCs/>
        </w:rPr>
        <w:t>gestionate</w:t>
      </w:r>
      <w:r w:rsidR="00487415">
        <w:rPr>
          <w:b/>
          <w:bCs/>
          <w:i/>
          <w:iCs/>
        </w:rPr>
        <w:t xml:space="preserve"> </w:t>
      </w:r>
      <w:r w:rsidRPr="00B317B8">
        <w:rPr>
          <w:b/>
          <w:bCs/>
          <w:i/>
          <w:iCs/>
        </w:rPr>
        <w:t>de</w:t>
      </w:r>
      <w:r w:rsidR="00487415">
        <w:rPr>
          <w:b/>
          <w:bCs/>
          <w:i/>
          <w:iCs/>
        </w:rPr>
        <w:t xml:space="preserve"> </w:t>
      </w:r>
      <w:r w:rsidRPr="00B317B8">
        <w:rPr>
          <w:b/>
          <w:bCs/>
          <w:i/>
          <w:iCs/>
        </w:rPr>
        <w:t>APIA,</w:t>
      </w:r>
      <w:r w:rsidR="00487415">
        <w:rPr>
          <w:b/>
          <w:bCs/>
          <w:i/>
          <w:iCs/>
        </w:rPr>
        <w:t xml:space="preserve"> </w:t>
      </w:r>
      <w:r w:rsidRPr="00B317B8">
        <w:rPr>
          <w:b/>
          <w:bCs/>
          <w:i/>
          <w:iCs/>
        </w:rPr>
        <w:t>este</w:t>
      </w:r>
      <w:r w:rsidR="00487415">
        <w:rPr>
          <w:b/>
          <w:bCs/>
          <w:i/>
          <w:iCs/>
        </w:rPr>
        <w:t xml:space="preserve"> </w:t>
      </w:r>
      <w:r w:rsidRPr="00B317B8">
        <w:rPr>
          <w:b/>
          <w:bCs/>
          <w:i/>
          <w:iCs/>
        </w:rPr>
        <w:t>necesară</w:t>
      </w:r>
      <w:r w:rsidR="00487415">
        <w:rPr>
          <w:b/>
          <w:bCs/>
          <w:i/>
          <w:iCs/>
        </w:rPr>
        <w:t xml:space="preserve"> </w:t>
      </w:r>
      <w:r w:rsidRPr="00B317B8">
        <w:rPr>
          <w:b/>
          <w:bCs/>
          <w:i/>
          <w:iCs/>
        </w:rPr>
        <w:t>suplimentarea</w:t>
      </w:r>
      <w:r w:rsidR="00487415">
        <w:rPr>
          <w:b/>
          <w:bCs/>
          <w:i/>
          <w:iCs/>
        </w:rPr>
        <w:t xml:space="preserve"> </w:t>
      </w:r>
      <w:r w:rsidRPr="00B317B8">
        <w:rPr>
          <w:b/>
          <w:bCs/>
          <w:i/>
          <w:iCs/>
        </w:rPr>
        <w:t>bugetului</w:t>
      </w:r>
      <w:r w:rsidR="00487415">
        <w:rPr>
          <w:b/>
          <w:bCs/>
          <w:i/>
          <w:iCs/>
        </w:rPr>
        <w:t xml:space="preserve"> </w:t>
      </w:r>
      <w:r w:rsidRPr="00B317B8">
        <w:rPr>
          <w:b/>
          <w:bCs/>
          <w:i/>
          <w:iCs/>
        </w:rPr>
        <w:t>MADR</w:t>
      </w:r>
      <w:r w:rsidR="00487415">
        <w:rPr>
          <w:b/>
          <w:bCs/>
          <w:i/>
          <w:iCs/>
        </w:rPr>
        <w:t xml:space="preserve"> </w:t>
      </w:r>
      <w:r w:rsidRPr="00B317B8">
        <w:rPr>
          <w:b/>
          <w:bCs/>
          <w:i/>
          <w:iCs/>
        </w:rPr>
        <w:t>cu</w:t>
      </w:r>
      <w:r w:rsidR="00487415">
        <w:rPr>
          <w:b/>
          <w:bCs/>
          <w:i/>
          <w:iCs/>
        </w:rPr>
        <w:t xml:space="preserve"> </w:t>
      </w:r>
      <w:r w:rsidRPr="00B317B8">
        <w:rPr>
          <w:b/>
          <w:bCs/>
          <w:i/>
          <w:iCs/>
        </w:rPr>
        <w:t>suma</w:t>
      </w:r>
      <w:r w:rsidR="00487415">
        <w:rPr>
          <w:b/>
          <w:bCs/>
          <w:i/>
          <w:iCs/>
        </w:rPr>
        <w:t xml:space="preserve"> </w:t>
      </w:r>
      <w:r w:rsidRPr="00B317B8">
        <w:rPr>
          <w:b/>
          <w:bCs/>
          <w:i/>
          <w:iCs/>
        </w:rPr>
        <w:t>de</w:t>
      </w:r>
      <w:r w:rsidR="00487415">
        <w:rPr>
          <w:b/>
          <w:bCs/>
          <w:i/>
          <w:iCs/>
        </w:rPr>
        <w:t xml:space="preserve"> </w:t>
      </w:r>
      <w:r w:rsidRPr="00B317B8">
        <w:rPr>
          <w:b/>
          <w:bCs/>
          <w:i/>
          <w:iCs/>
        </w:rPr>
        <w:t>546.000.000</w:t>
      </w:r>
      <w:r w:rsidR="00487415">
        <w:rPr>
          <w:b/>
          <w:bCs/>
          <w:i/>
          <w:iCs/>
        </w:rPr>
        <w:t xml:space="preserve"> </w:t>
      </w:r>
      <w:r w:rsidRPr="00B317B8">
        <w:rPr>
          <w:b/>
          <w:bCs/>
          <w:i/>
          <w:iCs/>
        </w:rPr>
        <w:t>lei</w:t>
      </w:r>
      <w:r w:rsidRPr="00B317B8">
        <w:t>,</w:t>
      </w:r>
      <w:r w:rsidR="00487415">
        <w:t xml:space="preserve"> </w:t>
      </w:r>
      <w:r w:rsidRPr="00B317B8">
        <w:t>reprezentând</w:t>
      </w:r>
      <w:r w:rsidR="00487415">
        <w:t xml:space="preserve"> </w:t>
      </w:r>
      <w:r w:rsidRPr="00B317B8">
        <w:rPr>
          <w:b/>
          <w:bCs/>
        </w:rPr>
        <w:t>componenta</w:t>
      </w:r>
      <w:r w:rsidR="00487415">
        <w:rPr>
          <w:b/>
          <w:bCs/>
        </w:rPr>
        <w:t xml:space="preserve"> </w:t>
      </w:r>
      <w:r w:rsidRPr="00B317B8">
        <w:rPr>
          <w:b/>
          <w:bCs/>
        </w:rPr>
        <w:t>de</w:t>
      </w:r>
      <w:r w:rsidR="00487415">
        <w:rPr>
          <w:b/>
          <w:bCs/>
        </w:rPr>
        <w:t xml:space="preserve"> </w:t>
      </w:r>
      <w:r w:rsidRPr="00B317B8">
        <w:rPr>
          <w:b/>
          <w:bCs/>
        </w:rPr>
        <w:t>cofinanțare</w:t>
      </w:r>
      <w:r w:rsidR="00487415">
        <w:rPr>
          <w:b/>
          <w:bCs/>
        </w:rPr>
        <w:t xml:space="preserve"> </w:t>
      </w:r>
      <w:r w:rsidRPr="00B317B8">
        <w:rPr>
          <w:b/>
          <w:bCs/>
        </w:rPr>
        <w:t>de</w:t>
      </w:r>
      <w:r w:rsidR="00487415">
        <w:rPr>
          <w:b/>
          <w:bCs/>
        </w:rPr>
        <w:t xml:space="preserve"> </w:t>
      </w:r>
      <w:r w:rsidRPr="00B317B8">
        <w:rPr>
          <w:b/>
          <w:bCs/>
        </w:rPr>
        <w:t>la</w:t>
      </w:r>
      <w:r w:rsidR="00487415">
        <w:rPr>
          <w:b/>
          <w:bCs/>
        </w:rPr>
        <w:t xml:space="preserve"> </w:t>
      </w:r>
      <w:r w:rsidRPr="00B317B8">
        <w:rPr>
          <w:b/>
          <w:bCs/>
        </w:rPr>
        <w:t>bugetul</w:t>
      </w:r>
      <w:r w:rsidR="00487415">
        <w:t xml:space="preserve"> </w:t>
      </w:r>
      <w:r w:rsidRPr="00B317B8">
        <w:t>de</w:t>
      </w:r>
      <w:r w:rsidR="00487415">
        <w:t xml:space="preserve"> </w:t>
      </w:r>
      <w:r w:rsidRPr="00B317B8">
        <w:t>stat</w:t>
      </w:r>
      <w:r w:rsidR="00487415">
        <w:t xml:space="preserve"> </w:t>
      </w:r>
      <w:r w:rsidRPr="00B317B8">
        <w:t>a</w:t>
      </w:r>
      <w:r w:rsidR="00487415">
        <w:t xml:space="preserve"> </w:t>
      </w:r>
      <w:r w:rsidRPr="00B317B8">
        <w:t>sumei</w:t>
      </w:r>
      <w:r w:rsidR="00487415">
        <w:t xml:space="preserve"> </w:t>
      </w:r>
      <w:r w:rsidRPr="00B317B8">
        <w:t>de</w:t>
      </w:r>
      <w:r w:rsidR="00487415">
        <w:t xml:space="preserve"> </w:t>
      </w:r>
      <w:r w:rsidRPr="00B317B8">
        <w:t>aproximativ</w:t>
      </w:r>
      <w:r w:rsidR="00487415">
        <w:t xml:space="preserve"> </w:t>
      </w:r>
      <w:r w:rsidRPr="00B317B8">
        <w:t>1,15</w:t>
      </w:r>
      <w:r w:rsidR="00487415">
        <w:t xml:space="preserve"> </w:t>
      </w:r>
      <w:r w:rsidRPr="00B317B8">
        <w:t>miliarde</w:t>
      </w:r>
      <w:r w:rsidR="00487415">
        <w:t xml:space="preserve"> </w:t>
      </w:r>
      <w:r w:rsidRPr="00B317B8">
        <w:t>de</w:t>
      </w:r>
      <w:r w:rsidR="00487415">
        <w:t xml:space="preserve"> </w:t>
      </w:r>
      <w:r w:rsidRPr="00B317B8">
        <w:t>euro,</w:t>
      </w:r>
      <w:r w:rsidR="00487415">
        <w:t xml:space="preserve"> </w:t>
      </w:r>
      <w:r w:rsidRPr="00B317B8">
        <w:t>fond</w:t>
      </w:r>
      <w:r w:rsidR="00487415">
        <w:t xml:space="preserve"> </w:t>
      </w:r>
      <w:r w:rsidRPr="00B317B8">
        <w:t>extern</w:t>
      </w:r>
      <w:r w:rsidR="00487415">
        <w:t xml:space="preserve"> </w:t>
      </w:r>
      <w:r w:rsidRPr="00B317B8">
        <w:t>nerambursabil</w:t>
      </w:r>
      <w:r w:rsidR="00487415">
        <w:t xml:space="preserve"> </w:t>
      </w:r>
      <w:r w:rsidRPr="00B317B8">
        <w:t>FEADR,</w:t>
      </w:r>
      <w:r w:rsidR="00487415">
        <w:t xml:space="preserve"> </w:t>
      </w:r>
      <w:r w:rsidRPr="00B317B8">
        <w:t>ce</w:t>
      </w:r>
      <w:r w:rsidR="00487415">
        <w:t xml:space="preserve"> </w:t>
      </w:r>
      <w:r w:rsidRPr="00B317B8">
        <w:t>urmează</w:t>
      </w:r>
      <w:r w:rsidR="00487415">
        <w:t xml:space="preserve"> </w:t>
      </w:r>
      <w:r w:rsidRPr="00B317B8">
        <w:t>a</w:t>
      </w:r>
      <w:r w:rsidR="00487415">
        <w:t xml:space="preserve"> </w:t>
      </w:r>
      <w:r w:rsidRPr="00B317B8">
        <w:t>se</w:t>
      </w:r>
      <w:r w:rsidR="00487415">
        <w:t xml:space="preserve"> </w:t>
      </w:r>
      <w:r w:rsidRPr="00B317B8">
        <w:t>plăti</w:t>
      </w:r>
      <w:r w:rsidR="00487415">
        <w:t xml:space="preserve"> </w:t>
      </w:r>
      <w:r w:rsidRPr="00B317B8">
        <w:t>până</w:t>
      </w:r>
      <w:r w:rsidR="00487415">
        <w:t xml:space="preserve"> </w:t>
      </w:r>
      <w:r w:rsidRPr="00B317B8">
        <w:t>la</w:t>
      </w:r>
      <w:r w:rsidR="00487415">
        <w:t xml:space="preserve"> </w:t>
      </w:r>
      <w:r w:rsidRPr="00B317B8">
        <w:t>finele</w:t>
      </w:r>
      <w:r w:rsidR="00487415">
        <w:t xml:space="preserve"> </w:t>
      </w:r>
      <w:r w:rsidRPr="00B317B8">
        <w:t>trimestrului</w:t>
      </w:r>
      <w:r w:rsidR="00487415">
        <w:t xml:space="preserve"> </w:t>
      </w:r>
      <w:r w:rsidRPr="00B317B8">
        <w:t>2</w:t>
      </w:r>
      <w:r w:rsidR="00487415">
        <w:t xml:space="preserve"> </w:t>
      </w:r>
      <w:r w:rsidRPr="00B317B8">
        <w:t>al</w:t>
      </w:r>
      <w:r w:rsidR="00487415">
        <w:t xml:space="preserve"> </w:t>
      </w:r>
      <w:r w:rsidRPr="00B317B8">
        <w:t>anului</w:t>
      </w:r>
      <w:r w:rsidR="00487415">
        <w:t xml:space="preserve"> </w:t>
      </w:r>
      <w:r w:rsidRPr="00B317B8">
        <w:t>2024.</w:t>
      </w:r>
    </w:p>
    <w:p w14:paraId="4E6DCCFD" w14:textId="36A3418F" w:rsidR="00B317B8" w:rsidRPr="00B317B8" w:rsidRDefault="00B317B8" w:rsidP="00B317B8">
      <w:r w:rsidRPr="00B317B8">
        <w:t>Precizăm</w:t>
      </w:r>
      <w:r w:rsidR="00487415">
        <w:t xml:space="preserve"> </w:t>
      </w:r>
      <w:r w:rsidRPr="00B317B8">
        <w:t>că</w:t>
      </w:r>
      <w:r w:rsidR="00487415">
        <w:t xml:space="preserve"> </w:t>
      </w:r>
      <w:r w:rsidRPr="00B317B8">
        <w:t>prezentul</w:t>
      </w:r>
      <w:r w:rsidR="00487415">
        <w:t xml:space="preserve"> </w:t>
      </w:r>
      <w:r w:rsidRPr="00B317B8">
        <w:t>act</w:t>
      </w:r>
      <w:r w:rsidR="00487415">
        <w:t xml:space="preserve"> </w:t>
      </w:r>
      <w:r w:rsidRPr="00B317B8">
        <w:t>normativ</w:t>
      </w:r>
      <w:r w:rsidR="00487415">
        <w:t xml:space="preserve"> </w:t>
      </w:r>
      <w:r w:rsidRPr="00B317B8">
        <w:t>nu</w:t>
      </w:r>
      <w:r w:rsidR="00487415">
        <w:t xml:space="preserve"> </w:t>
      </w:r>
      <w:r w:rsidRPr="00B317B8">
        <w:t>are</w:t>
      </w:r>
      <w:r w:rsidR="00487415">
        <w:t xml:space="preserve"> </w:t>
      </w:r>
      <w:r w:rsidRPr="00B317B8">
        <w:t>impact</w:t>
      </w:r>
      <w:r w:rsidR="00487415">
        <w:t xml:space="preserve"> </w:t>
      </w:r>
      <w:r w:rsidRPr="00B317B8">
        <w:t>asupra</w:t>
      </w:r>
      <w:r w:rsidR="00487415">
        <w:t xml:space="preserve"> </w:t>
      </w:r>
      <w:r w:rsidRPr="00B317B8">
        <w:t>bugetului</w:t>
      </w:r>
      <w:r w:rsidR="00487415">
        <w:t xml:space="preserve"> </w:t>
      </w:r>
      <w:r w:rsidRPr="00B317B8">
        <w:t>general</w:t>
      </w:r>
      <w:r w:rsidR="00487415">
        <w:t xml:space="preserve"> </w:t>
      </w:r>
      <w:r w:rsidRPr="00B317B8">
        <w:t>consolidat.</w:t>
      </w:r>
    </w:p>
    <w:p w14:paraId="091CF63F" w14:textId="7A50DFAC" w:rsidR="00B317B8" w:rsidRPr="00B317B8" w:rsidRDefault="00B317B8" w:rsidP="00B317B8">
      <w:pPr>
        <w:pStyle w:val="Stilsursa"/>
      </w:pPr>
      <w:r>
        <w:t>Sursa:</w:t>
      </w:r>
      <w:r w:rsidR="00487415">
        <w:t xml:space="preserve"> </w:t>
      </w:r>
      <w:r>
        <w:t>MADR</w:t>
      </w:r>
    </w:p>
    <w:p w14:paraId="02872441" w14:textId="531C76DD" w:rsidR="005E33EB" w:rsidRDefault="00B317B8" w:rsidP="00B317B8">
      <w:pPr>
        <w:pStyle w:val="separatorarticole"/>
      </w:pPr>
      <w:r>
        <w:t>*</w:t>
      </w:r>
    </w:p>
    <w:p w14:paraId="20DE199D" w14:textId="48248BFF" w:rsidR="005E33EB" w:rsidRDefault="005E33EB" w:rsidP="005E33EB">
      <w:pPr>
        <w:pStyle w:val="TitluArticolinINFOUE"/>
      </w:pPr>
      <w:bookmarkStart w:id="137" w:name="_Toc167086315"/>
      <w:r>
        <w:t>Localități</w:t>
      </w:r>
      <w:r w:rsidR="00487415">
        <w:t xml:space="preserve"> </w:t>
      </w:r>
      <w:r>
        <w:t>din</w:t>
      </w:r>
      <w:r w:rsidR="00487415">
        <w:t xml:space="preserve"> </w:t>
      </w:r>
      <w:r>
        <w:t>31</w:t>
      </w:r>
      <w:r w:rsidR="00487415">
        <w:t xml:space="preserve"> </w:t>
      </w:r>
      <w:r>
        <w:t>de</w:t>
      </w:r>
      <w:r w:rsidR="00487415">
        <w:t xml:space="preserve"> </w:t>
      </w:r>
      <w:r>
        <w:t>județe</w:t>
      </w:r>
      <w:r w:rsidR="00487415">
        <w:t xml:space="preserve"> </w:t>
      </w:r>
      <w:r>
        <w:t>primesc</w:t>
      </w:r>
      <w:r w:rsidR="00487415">
        <w:t xml:space="preserve"> </w:t>
      </w:r>
      <w:r>
        <w:t>finanțare</w:t>
      </w:r>
      <w:r w:rsidR="00487415">
        <w:t xml:space="preserve"> </w:t>
      </w:r>
      <w:r>
        <w:t>pentru</w:t>
      </w:r>
      <w:r w:rsidR="00487415">
        <w:t xml:space="preserve"> </w:t>
      </w:r>
      <w:r>
        <w:t>52</w:t>
      </w:r>
      <w:r w:rsidR="00487415">
        <w:t xml:space="preserve"> </w:t>
      </w:r>
      <w:r>
        <w:t>de</w:t>
      </w:r>
      <w:r w:rsidR="00487415">
        <w:t xml:space="preserve"> </w:t>
      </w:r>
      <w:r>
        <w:t>noi</w:t>
      </w:r>
      <w:r w:rsidR="00487415">
        <w:t xml:space="preserve"> </w:t>
      </w:r>
      <w:r>
        <w:t>investiții</w:t>
      </w:r>
      <w:r w:rsidR="00487415">
        <w:t xml:space="preserve"> </w:t>
      </w:r>
      <w:r>
        <w:t>în</w:t>
      </w:r>
      <w:r w:rsidR="00487415">
        <w:t xml:space="preserve"> </w:t>
      </w:r>
      <w:r>
        <w:t>modernizarea</w:t>
      </w:r>
      <w:r w:rsidR="00487415">
        <w:t xml:space="preserve"> </w:t>
      </w:r>
      <w:r>
        <w:t>infrastructurii</w:t>
      </w:r>
      <w:bookmarkEnd w:id="137"/>
    </w:p>
    <w:p w14:paraId="5D62D161" w14:textId="4F70ADE1" w:rsidR="005E33EB" w:rsidRPr="005E33EB" w:rsidRDefault="005E33EB" w:rsidP="005E33EB">
      <w:r w:rsidRPr="005E33EB">
        <w:t>Ministrul</w:t>
      </w:r>
      <w:r w:rsidR="00487415">
        <w:t xml:space="preserve"> </w:t>
      </w:r>
      <w:r w:rsidRPr="005E33EB">
        <w:t>Adrian-Ioan</w:t>
      </w:r>
      <w:r w:rsidR="00487415">
        <w:t xml:space="preserve"> </w:t>
      </w:r>
      <w:r w:rsidRPr="005E33EB">
        <w:t>Veștea</w:t>
      </w:r>
      <w:r w:rsidR="00487415">
        <w:t xml:space="preserve"> </w:t>
      </w:r>
      <w:r w:rsidRPr="005E33EB">
        <w:t>a</w:t>
      </w:r>
      <w:r w:rsidR="00487415">
        <w:t xml:space="preserve"> </w:t>
      </w:r>
      <w:r w:rsidRPr="005E33EB">
        <w:t>semnat</w:t>
      </w:r>
      <w:r w:rsidR="00487415">
        <w:t xml:space="preserve"> </w:t>
      </w:r>
      <w:r w:rsidRPr="005E33EB">
        <w:t>52</w:t>
      </w:r>
      <w:r w:rsidR="00487415">
        <w:t xml:space="preserve"> </w:t>
      </w:r>
      <w:r w:rsidRPr="005E33EB">
        <w:t>de</w:t>
      </w:r>
      <w:r w:rsidR="00487415">
        <w:t xml:space="preserve"> </w:t>
      </w:r>
      <w:r w:rsidRPr="005E33EB">
        <w:t>noi</w:t>
      </w:r>
      <w:r w:rsidR="00487415">
        <w:t xml:space="preserve"> </w:t>
      </w:r>
      <w:r w:rsidRPr="005E33EB">
        <w:t>contracte</w:t>
      </w:r>
      <w:r w:rsidR="00487415">
        <w:t xml:space="preserve"> </w:t>
      </w:r>
      <w:r w:rsidRPr="005E33EB">
        <w:t>de</w:t>
      </w:r>
      <w:r w:rsidR="00487415">
        <w:t xml:space="preserve"> </w:t>
      </w:r>
      <w:r w:rsidRPr="005E33EB">
        <w:t>finanțare</w:t>
      </w:r>
      <w:r w:rsidR="00487415">
        <w:t xml:space="preserve"> </w:t>
      </w:r>
      <w:r w:rsidRPr="005E33EB">
        <w:t>prin</w:t>
      </w:r>
      <w:r w:rsidR="00487415">
        <w:t xml:space="preserve"> </w:t>
      </w:r>
      <w:r w:rsidRPr="005E33EB">
        <w:t>Programul</w:t>
      </w:r>
      <w:r w:rsidR="00487415">
        <w:t xml:space="preserve"> </w:t>
      </w:r>
      <w:r w:rsidRPr="005E33EB">
        <w:t>Național</w:t>
      </w:r>
      <w:r w:rsidR="00487415">
        <w:t xml:space="preserve"> </w:t>
      </w:r>
      <w:r w:rsidRPr="005E33EB">
        <w:t>de</w:t>
      </w:r>
      <w:r w:rsidR="00487415">
        <w:t xml:space="preserve"> </w:t>
      </w:r>
      <w:r w:rsidRPr="005E33EB">
        <w:t>Investiții</w:t>
      </w:r>
      <w:r w:rsidR="00487415">
        <w:t xml:space="preserve"> </w:t>
      </w:r>
      <w:r w:rsidRPr="005E33EB">
        <w:t>”Anghel</w:t>
      </w:r>
      <w:r w:rsidR="00487415">
        <w:t xml:space="preserve"> </w:t>
      </w:r>
      <w:r w:rsidRPr="005E33EB">
        <w:t>Saligny”,</w:t>
      </w:r>
      <w:r w:rsidR="00487415">
        <w:t xml:space="preserve"> </w:t>
      </w:r>
      <w:r w:rsidRPr="005E33EB">
        <w:t>în</w:t>
      </w:r>
      <w:r w:rsidR="00487415">
        <w:t xml:space="preserve"> </w:t>
      </w:r>
      <w:r w:rsidRPr="005E33EB">
        <w:t>valoare</w:t>
      </w:r>
      <w:r w:rsidR="00487415">
        <w:t xml:space="preserve"> </w:t>
      </w:r>
      <w:r w:rsidRPr="005E33EB">
        <w:t>totală</w:t>
      </w:r>
      <w:r w:rsidR="00487415">
        <w:t xml:space="preserve"> </w:t>
      </w:r>
      <w:r w:rsidRPr="005E33EB">
        <w:t>de</w:t>
      </w:r>
      <w:r w:rsidR="00487415">
        <w:t xml:space="preserve"> </w:t>
      </w:r>
      <w:r w:rsidRPr="005E33EB">
        <w:t>690.835.997,86</w:t>
      </w:r>
      <w:r w:rsidR="00487415">
        <w:t xml:space="preserve"> </w:t>
      </w:r>
      <w:r w:rsidRPr="005E33EB">
        <w:t>de</w:t>
      </w:r>
      <w:r w:rsidR="00487415">
        <w:t xml:space="preserve"> </w:t>
      </w:r>
      <w:r w:rsidRPr="005E33EB">
        <w:t>lei.</w:t>
      </w:r>
    </w:p>
    <w:p w14:paraId="3307668F" w14:textId="7D35EF89" w:rsidR="005E33EB" w:rsidRPr="005E33EB" w:rsidRDefault="005E33EB" w:rsidP="005E33EB">
      <w:r w:rsidRPr="005E33EB">
        <w:t>Contractele,</w:t>
      </w:r>
      <w:r w:rsidR="00487415">
        <w:t xml:space="preserve"> </w:t>
      </w:r>
      <w:r w:rsidRPr="005E33EB">
        <w:t>semnate</w:t>
      </w:r>
      <w:r w:rsidR="00487415">
        <w:t xml:space="preserve"> </w:t>
      </w:r>
      <w:r w:rsidRPr="005E33EB">
        <w:t>împreună</w:t>
      </w:r>
      <w:r w:rsidR="00487415">
        <w:t xml:space="preserve"> </w:t>
      </w:r>
      <w:r w:rsidRPr="005E33EB">
        <w:t>cu</w:t>
      </w:r>
      <w:r w:rsidR="00487415">
        <w:t xml:space="preserve"> </w:t>
      </w:r>
      <w:r w:rsidRPr="005E33EB">
        <w:t>o</w:t>
      </w:r>
      <w:r w:rsidR="00487415">
        <w:t xml:space="preserve"> </w:t>
      </w:r>
      <w:r w:rsidRPr="005E33EB">
        <w:t>parte</w:t>
      </w:r>
      <w:r w:rsidR="00487415">
        <w:t xml:space="preserve"> </w:t>
      </w:r>
      <w:r w:rsidRPr="005E33EB">
        <w:t>dintre</w:t>
      </w:r>
      <w:r w:rsidR="00487415">
        <w:t xml:space="preserve"> </w:t>
      </w:r>
      <w:r w:rsidRPr="005E33EB">
        <w:t>beneficiarii</w:t>
      </w:r>
      <w:r w:rsidR="00487415">
        <w:t xml:space="preserve"> </w:t>
      </w:r>
      <w:r w:rsidRPr="005E33EB">
        <w:t>proiectelor,</w:t>
      </w:r>
      <w:r w:rsidR="00487415">
        <w:t xml:space="preserve"> </w:t>
      </w:r>
      <w:r w:rsidRPr="005E33EB">
        <w:t>vizează</w:t>
      </w:r>
      <w:r w:rsidR="00487415">
        <w:t xml:space="preserve"> </w:t>
      </w:r>
      <w:r w:rsidRPr="005E33EB">
        <w:t>atât</w:t>
      </w:r>
      <w:r w:rsidR="00487415">
        <w:t xml:space="preserve"> </w:t>
      </w:r>
      <w:r w:rsidRPr="005E33EB">
        <w:t>modernizarea</w:t>
      </w:r>
      <w:r w:rsidR="00487415">
        <w:t xml:space="preserve"> </w:t>
      </w:r>
      <w:r w:rsidRPr="005E33EB">
        <w:t>drumurilor</w:t>
      </w:r>
      <w:r w:rsidR="00487415">
        <w:t xml:space="preserve"> </w:t>
      </w:r>
      <w:r w:rsidRPr="005E33EB">
        <w:t>de</w:t>
      </w:r>
      <w:r w:rsidR="00487415">
        <w:t xml:space="preserve"> </w:t>
      </w:r>
      <w:r w:rsidRPr="005E33EB">
        <w:t>interes</w:t>
      </w:r>
      <w:r w:rsidR="00487415">
        <w:t xml:space="preserve"> </w:t>
      </w:r>
      <w:r w:rsidRPr="005E33EB">
        <w:t>local,</w:t>
      </w:r>
      <w:r w:rsidR="00487415">
        <w:t xml:space="preserve"> </w:t>
      </w:r>
      <w:r w:rsidRPr="005E33EB">
        <w:t>cât</w:t>
      </w:r>
      <w:r w:rsidR="00487415">
        <w:t xml:space="preserve"> </w:t>
      </w:r>
      <w:r w:rsidRPr="005E33EB">
        <w:t>și</w:t>
      </w:r>
      <w:r w:rsidR="00487415">
        <w:t xml:space="preserve"> </w:t>
      </w:r>
      <w:r w:rsidRPr="005E33EB">
        <w:t>înființarea</w:t>
      </w:r>
      <w:r w:rsidR="00487415">
        <w:t xml:space="preserve"> </w:t>
      </w:r>
      <w:r w:rsidRPr="005E33EB">
        <w:t>sau</w:t>
      </w:r>
      <w:r w:rsidR="00487415">
        <w:t xml:space="preserve"> </w:t>
      </w:r>
      <w:r w:rsidRPr="005E33EB">
        <w:t>modernizarea</w:t>
      </w:r>
      <w:r w:rsidR="00487415">
        <w:t xml:space="preserve"> </w:t>
      </w:r>
      <w:r w:rsidRPr="005E33EB">
        <w:t>sistemelor</w:t>
      </w:r>
      <w:r w:rsidR="00487415">
        <w:t xml:space="preserve"> </w:t>
      </w:r>
      <w:r w:rsidRPr="005E33EB">
        <w:t>de</w:t>
      </w:r>
      <w:r w:rsidR="00487415">
        <w:t xml:space="preserve"> </w:t>
      </w:r>
      <w:r w:rsidRPr="005E33EB">
        <w:t>alimentare</w:t>
      </w:r>
      <w:r w:rsidR="00487415">
        <w:t xml:space="preserve"> </w:t>
      </w:r>
      <w:r w:rsidRPr="005E33EB">
        <w:t>cu</w:t>
      </w:r>
      <w:r w:rsidR="00487415">
        <w:t xml:space="preserve"> </w:t>
      </w:r>
      <w:r w:rsidRPr="005E33EB">
        <w:t>apă</w:t>
      </w:r>
      <w:r w:rsidR="00487415">
        <w:t xml:space="preserve"> </w:t>
      </w:r>
      <w:r w:rsidRPr="005E33EB">
        <w:t>potabilă,</w:t>
      </w:r>
      <w:r w:rsidR="00487415">
        <w:t xml:space="preserve"> </w:t>
      </w:r>
      <w:r w:rsidRPr="005E33EB">
        <w:t>a</w:t>
      </w:r>
      <w:r w:rsidR="00487415">
        <w:t xml:space="preserve"> </w:t>
      </w:r>
      <w:r w:rsidRPr="005E33EB">
        <w:t>rețelelor</w:t>
      </w:r>
      <w:r w:rsidR="00487415">
        <w:t xml:space="preserve"> </w:t>
      </w:r>
      <w:r w:rsidRPr="005E33EB">
        <w:t>de</w:t>
      </w:r>
      <w:r w:rsidR="00487415">
        <w:t xml:space="preserve"> </w:t>
      </w:r>
      <w:r w:rsidRPr="005E33EB">
        <w:t>canalizare</w:t>
      </w:r>
      <w:r w:rsidR="00487415">
        <w:t xml:space="preserve"> </w:t>
      </w:r>
      <w:r w:rsidRPr="005E33EB">
        <w:t>menajeră,</w:t>
      </w:r>
      <w:r w:rsidR="00487415">
        <w:t xml:space="preserve"> </w:t>
      </w:r>
      <w:r w:rsidRPr="005E33EB">
        <w:t>a</w:t>
      </w:r>
      <w:r w:rsidR="00487415">
        <w:t xml:space="preserve"> </w:t>
      </w:r>
      <w:r w:rsidRPr="005E33EB">
        <w:t>stațiilor</w:t>
      </w:r>
      <w:r w:rsidR="00487415">
        <w:t xml:space="preserve"> </w:t>
      </w:r>
      <w:r w:rsidRPr="005E33EB">
        <w:t>de</w:t>
      </w:r>
      <w:r w:rsidR="00487415">
        <w:t xml:space="preserve"> </w:t>
      </w:r>
      <w:r w:rsidRPr="005E33EB">
        <w:t>epurare</w:t>
      </w:r>
      <w:r w:rsidR="00487415">
        <w:t xml:space="preserve"> </w:t>
      </w:r>
      <w:r w:rsidRPr="005E33EB">
        <w:t>și</w:t>
      </w:r>
      <w:r w:rsidR="00487415">
        <w:t xml:space="preserve"> </w:t>
      </w:r>
      <w:r w:rsidRPr="005E33EB">
        <w:t>a</w:t>
      </w:r>
      <w:r w:rsidR="00487415">
        <w:t xml:space="preserve"> </w:t>
      </w:r>
      <w:r w:rsidRPr="005E33EB">
        <w:t>sistemelor</w:t>
      </w:r>
      <w:r w:rsidR="00487415">
        <w:t xml:space="preserve"> </w:t>
      </w:r>
      <w:r w:rsidRPr="005E33EB">
        <w:t>de</w:t>
      </w:r>
      <w:r w:rsidR="00487415">
        <w:t xml:space="preserve"> </w:t>
      </w:r>
      <w:r w:rsidRPr="005E33EB">
        <w:t>distribuție</w:t>
      </w:r>
      <w:r w:rsidR="00487415">
        <w:t xml:space="preserve"> </w:t>
      </w:r>
      <w:r w:rsidRPr="005E33EB">
        <w:t>a</w:t>
      </w:r>
      <w:r w:rsidR="00487415">
        <w:t xml:space="preserve"> </w:t>
      </w:r>
      <w:r w:rsidRPr="005E33EB">
        <w:t>gazelor</w:t>
      </w:r>
      <w:r w:rsidR="00487415">
        <w:t xml:space="preserve"> </w:t>
      </w:r>
      <w:r w:rsidRPr="005E33EB">
        <w:t>naturale.</w:t>
      </w:r>
    </w:p>
    <w:p w14:paraId="3DF63A24" w14:textId="6CB2F980" w:rsidR="005E33EB" w:rsidRPr="005E33EB" w:rsidRDefault="005E33EB" w:rsidP="005E33EB">
      <w:r w:rsidRPr="005E33EB">
        <w:rPr>
          <w:i/>
          <w:iCs/>
        </w:rPr>
        <w:t>”Aceste</w:t>
      </w:r>
      <w:r w:rsidR="00487415">
        <w:rPr>
          <w:i/>
          <w:iCs/>
        </w:rPr>
        <w:t xml:space="preserve"> </w:t>
      </w:r>
      <w:r w:rsidRPr="005E33EB">
        <w:rPr>
          <w:i/>
          <w:iCs/>
        </w:rPr>
        <w:t>proiecte</w:t>
      </w:r>
      <w:r w:rsidR="00487415">
        <w:rPr>
          <w:i/>
          <w:iCs/>
        </w:rPr>
        <w:t xml:space="preserve"> </w:t>
      </w:r>
      <w:r w:rsidRPr="005E33EB">
        <w:rPr>
          <w:i/>
          <w:iCs/>
        </w:rPr>
        <w:t>li</w:t>
      </w:r>
      <w:r w:rsidR="00487415">
        <w:rPr>
          <w:i/>
          <w:iCs/>
        </w:rPr>
        <w:t xml:space="preserve"> </w:t>
      </w:r>
      <w:r w:rsidRPr="005E33EB">
        <w:rPr>
          <w:i/>
          <w:iCs/>
        </w:rPr>
        <w:t>se</w:t>
      </w:r>
      <w:r w:rsidR="00487415">
        <w:rPr>
          <w:i/>
          <w:iCs/>
        </w:rPr>
        <w:t xml:space="preserve"> </w:t>
      </w:r>
      <w:r w:rsidRPr="005E33EB">
        <w:rPr>
          <w:i/>
          <w:iCs/>
        </w:rPr>
        <w:t>alătură</w:t>
      </w:r>
      <w:r w:rsidR="00487415">
        <w:rPr>
          <w:i/>
          <w:iCs/>
        </w:rPr>
        <w:t xml:space="preserve"> </w:t>
      </w:r>
      <w:r w:rsidRPr="005E33EB">
        <w:rPr>
          <w:i/>
          <w:iCs/>
        </w:rPr>
        <w:t>celorlalte</w:t>
      </w:r>
      <w:r w:rsidR="00487415">
        <w:rPr>
          <w:i/>
          <w:iCs/>
        </w:rPr>
        <w:t xml:space="preserve"> </w:t>
      </w:r>
      <w:r w:rsidRPr="005E33EB">
        <w:rPr>
          <w:i/>
          <w:iCs/>
        </w:rPr>
        <w:t>3.416</w:t>
      </w:r>
      <w:r w:rsidR="00487415">
        <w:rPr>
          <w:i/>
          <w:iCs/>
        </w:rPr>
        <w:t xml:space="preserve"> </w:t>
      </w:r>
      <w:r w:rsidRPr="005E33EB">
        <w:rPr>
          <w:i/>
          <w:iCs/>
        </w:rPr>
        <w:t>contracte</w:t>
      </w:r>
      <w:r w:rsidR="00487415">
        <w:rPr>
          <w:i/>
          <w:iCs/>
        </w:rPr>
        <w:t xml:space="preserve"> </w:t>
      </w:r>
      <w:r w:rsidRPr="005E33EB">
        <w:rPr>
          <w:i/>
          <w:iCs/>
        </w:rPr>
        <w:t>semnate</w:t>
      </w:r>
      <w:r w:rsidR="00487415">
        <w:rPr>
          <w:i/>
          <w:iCs/>
        </w:rPr>
        <w:t xml:space="preserve"> </w:t>
      </w:r>
      <w:r w:rsidRPr="005E33EB">
        <w:rPr>
          <w:i/>
          <w:iCs/>
        </w:rPr>
        <w:t>până</w:t>
      </w:r>
      <w:r w:rsidR="00487415">
        <w:rPr>
          <w:i/>
          <w:iCs/>
        </w:rPr>
        <w:t xml:space="preserve"> </w:t>
      </w:r>
      <w:r w:rsidRPr="005E33EB">
        <w:rPr>
          <w:i/>
          <w:iCs/>
        </w:rPr>
        <w:t>în</w:t>
      </w:r>
      <w:r w:rsidR="00487415">
        <w:rPr>
          <w:i/>
          <w:iCs/>
        </w:rPr>
        <w:t xml:space="preserve"> </w:t>
      </w:r>
      <w:r w:rsidRPr="005E33EB">
        <w:rPr>
          <w:i/>
          <w:iCs/>
        </w:rPr>
        <w:t>prezent,</w:t>
      </w:r>
      <w:r w:rsidR="00487415">
        <w:rPr>
          <w:i/>
          <w:iCs/>
        </w:rPr>
        <w:t xml:space="preserve"> </w:t>
      </w:r>
      <w:r w:rsidRPr="005E33EB">
        <w:rPr>
          <w:i/>
          <w:iCs/>
        </w:rPr>
        <w:t>pentru</w:t>
      </w:r>
      <w:r w:rsidR="00487415">
        <w:rPr>
          <w:i/>
          <w:iCs/>
        </w:rPr>
        <w:t xml:space="preserve"> </w:t>
      </w:r>
      <w:r w:rsidRPr="005E33EB">
        <w:rPr>
          <w:i/>
          <w:iCs/>
        </w:rPr>
        <w:t>dezvoltarea</w:t>
      </w:r>
      <w:r w:rsidR="00487415">
        <w:rPr>
          <w:i/>
          <w:iCs/>
        </w:rPr>
        <w:t xml:space="preserve"> </w:t>
      </w:r>
      <w:r w:rsidRPr="005E33EB">
        <w:rPr>
          <w:i/>
          <w:iCs/>
        </w:rPr>
        <w:t>localităților</w:t>
      </w:r>
      <w:r w:rsidR="00487415">
        <w:rPr>
          <w:i/>
          <w:iCs/>
        </w:rPr>
        <w:t xml:space="preserve"> </w:t>
      </w:r>
      <w:r w:rsidRPr="005E33EB">
        <w:rPr>
          <w:i/>
          <w:iCs/>
        </w:rPr>
        <w:t>și</w:t>
      </w:r>
      <w:r w:rsidR="00487415">
        <w:rPr>
          <w:i/>
          <w:iCs/>
        </w:rPr>
        <w:t xml:space="preserve"> </w:t>
      </w:r>
      <w:r w:rsidRPr="005E33EB">
        <w:rPr>
          <w:i/>
          <w:iCs/>
        </w:rPr>
        <w:t>creșterea</w:t>
      </w:r>
      <w:r w:rsidR="00487415">
        <w:rPr>
          <w:i/>
          <w:iCs/>
        </w:rPr>
        <w:t xml:space="preserve"> </w:t>
      </w:r>
      <w:r w:rsidRPr="005E33EB">
        <w:rPr>
          <w:i/>
          <w:iCs/>
        </w:rPr>
        <w:t>calității</w:t>
      </w:r>
      <w:r w:rsidR="00487415">
        <w:rPr>
          <w:i/>
          <w:iCs/>
        </w:rPr>
        <w:t xml:space="preserve"> </w:t>
      </w:r>
      <w:r w:rsidRPr="005E33EB">
        <w:rPr>
          <w:i/>
          <w:iCs/>
        </w:rPr>
        <w:t>vieții</w:t>
      </w:r>
      <w:r w:rsidR="00487415">
        <w:rPr>
          <w:i/>
          <w:iCs/>
        </w:rPr>
        <w:t xml:space="preserve"> </w:t>
      </w:r>
      <w:r w:rsidRPr="005E33EB">
        <w:rPr>
          <w:i/>
          <w:iCs/>
        </w:rPr>
        <w:t>oamenilor”</w:t>
      </w:r>
      <w:r w:rsidRPr="005E33EB">
        <w:t>,</w:t>
      </w:r>
      <w:r w:rsidR="00487415">
        <w:t xml:space="preserve"> </w:t>
      </w:r>
      <w:r w:rsidRPr="005E33EB">
        <w:t>a</w:t>
      </w:r>
      <w:r w:rsidR="00487415">
        <w:t xml:space="preserve"> </w:t>
      </w:r>
      <w:r w:rsidRPr="005E33EB">
        <w:t>precizat</w:t>
      </w:r>
      <w:r w:rsidR="00487415">
        <w:t xml:space="preserve"> </w:t>
      </w:r>
      <w:r w:rsidRPr="005E33EB">
        <w:t>ministrul</w:t>
      </w:r>
      <w:r w:rsidR="00487415">
        <w:t xml:space="preserve"> </w:t>
      </w:r>
      <w:r w:rsidRPr="005E33EB">
        <w:t>Adrian-Ioan</w:t>
      </w:r>
      <w:r w:rsidR="00487415">
        <w:t xml:space="preserve"> </w:t>
      </w:r>
      <w:r w:rsidRPr="005E33EB">
        <w:t>Veștea.</w:t>
      </w:r>
    </w:p>
    <w:p w14:paraId="2A2147C7" w14:textId="7AF2A21A" w:rsidR="005E33EB" w:rsidRDefault="00E50D30" w:rsidP="005E33EB">
      <w:hyperlink r:id="rId20" w:history="1">
        <w:r w:rsidR="005E33EB" w:rsidRPr="005E33EB">
          <w:rPr>
            <w:rStyle w:val="Hyperlink"/>
            <w:b/>
            <w:bCs/>
            <w:szCs w:val="24"/>
          </w:rPr>
          <w:t>Anexă:</w:t>
        </w:r>
        <w:r w:rsidR="00487415">
          <w:rPr>
            <w:rStyle w:val="Hyperlink"/>
            <w:b/>
            <w:bCs/>
            <w:szCs w:val="24"/>
          </w:rPr>
          <w:t xml:space="preserve"> </w:t>
        </w:r>
        <w:r w:rsidR="005E33EB" w:rsidRPr="005E33EB">
          <w:rPr>
            <w:rStyle w:val="Hyperlink"/>
            <w:b/>
            <w:bCs/>
            <w:szCs w:val="24"/>
          </w:rPr>
          <w:t>Lista</w:t>
        </w:r>
        <w:r w:rsidR="00487415">
          <w:rPr>
            <w:rStyle w:val="Hyperlink"/>
            <w:b/>
            <w:bCs/>
            <w:szCs w:val="24"/>
          </w:rPr>
          <w:t xml:space="preserve"> </w:t>
        </w:r>
        <w:r w:rsidR="005E33EB" w:rsidRPr="005E33EB">
          <w:rPr>
            <w:rStyle w:val="Hyperlink"/>
            <w:b/>
            <w:bCs/>
            <w:szCs w:val="24"/>
          </w:rPr>
          <w:t>contractelor</w:t>
        </w:r>
        <w:r w:rsidR="00487415">
          <w:rPr>
            <w:rStyle w:val="Hyperlink"/>
            <w:b/>
            <w:bCs/>
            <w:szCs w:val="24"/>
          </w:rPr>
          <w:t xml:space="preserve"> </w:t>
        </w:r>
        <w:r w:rsidR="005E33EB" w:rsidRPr="005E33EB">
          <w:rPr>
            <w:rStyle w:val="Hyperlink"/>
            <w:b/>
            <w:bCs/>
            <w:szCs w:val="24"/>
          </w:rPr>
          <w:t>semnate</w:t>
        </w:r>
      </w:hyperlink>
    </w:p>
    <w:p w14:paraId="4B61FE94" w14:textId="77777777" w:rsidR="003B11C9" w:rsidRPr="005E33EB" w:rsidRDefault="003B11C9" w:rsidP="005E33EB"/>
    <w:tbl>
      <w:tblPr>
        <w:tblStyle w:val="TableGrid"/>
        <w:tblW w:w="0" w:type="auto"/>
        <w:jc w:val="center"/>
        <w:tblLook w:val="04A0" w:firstRow="1" w:lastRow="0" w:firstColumn="1" w:lastColumn="0" w:noHBand="0" w:noVBand="1"/>
      </w:tblPr>
      <w:tblGrid>
        <w:gridCol w:w="769"/>
        <w:gridCol w:w="982"/>
        <w:gridCol w:w="890"/>
        <w:gridCol w:w="5666"/>
        <w:gridCol w:w="1276"/>
      </w:tblGrid>
      <w:tr w:rsidR="003B11C9" w:rsidRPr="003B11C9" w14:paraId="30248A30" w14:textId="77777777" w:rsidTr="003B11C9">
        <w:trPr>
          <w:trHeight w:val="375"/>
          <w:jc w:val="center"/>
        </w:trPr>
        <w:tc>
          <w:tcPr>
            <w:tcW w:w="0" w:type="auto"/>
            <w:hideMark/>
          </w:tcPr>
          <w:p w14:paraId="08EB5763" w14:textId="769F204C" w:rsidR="005E33EB" w:rsidRPr="003B11C9" w:rsidRDefault="005E33EB" w:rsidP="003B11C9">
            <w:pPr>
              <w:jc w:val="center"/>
              <w:rPr>
                <w:b/>
                <w:bCs/>
                <w:sz w:val="14"/>
                <w:szCs w:val="14"/>
              </w:rPr>
            </w:pPr>
            <w:r w:rsidRPr="003B11C9">
              <w:rPr>
                <w:b/>
                <w:bCs/>
                <w:sz w:val="14"/>
                <w:szCs w:val="14"/>
              </w:rPr>
              <w:t>Nr.</w:t>
            </w:r>
            <w:r w:rsidR="00487415">
              <w:rPr>
                <w:b/>
                <w:bCs/>
                <w:sz w:val="14"/>
                <w:szCs w:val="14"/>
              </w:rPr>
              <w:t xml:space="preserve"> </w:t>
            </w:r>
            <w:r w:rsidRPr="003B11C9">
              <w:rPr>
                <w:b/>
                <w:bCs/>
                <w:sz w:val="14"/>
                <w:szCs w:val="14"/>
              </w:rPr>
              <w:t>crt.</w:t>
            </w:r>
          </w:p>
        </w:tc>
        <w:tc>
          <w:tcPr>
            <w:tcW w:w="0" w:type="auto"/>
            <w:hideMark/>
          </w:tcPr>
          <w:p w14:paraId="478427BD" w14:textId="77777777" w:rsidR="005E33EB" w:rsidRPr="003B11C9" w:rsidRDefault="005E33EB" w:rsidP="003B11C9">
            <w:pPr>
              <w:jc w:val="center"/>
              <w:rPr>
                <w:b/>
                <w:bCs/>
                <w:sz w:val="14"/>
                <w:szCs w:val="14"/>
              </w:rPr>
            </w:pPr>
            <w:r w:rsidRPr="003B11C9">
              <w:rPr>
                <w:b/>
                <w:bCs/>
                <w:sz w:val="14"/>
                <w:szCs w:val="14"/>
              </w:rPr>
              <w:t>Județ</w:t>
            </w:r>
          </w:p>
        </w:tc>
        <w:tc>
          <w:tcPr>
            <w:tcW w:w="0" w:type="auto"/>
            <w:hideMark/>
          </w:tcPr>
          <w:p w14:paraId="33F54F09" w14:textId="77777777" w:rsidR="005E33EB" w:rsidRPr="003B11C9" w:rsidRDefault="005E33EB" w:rsidP="003B11C9">
            <w:pPr>
              <w:jc w:val="center"/>
              <w:rPr>
                <w:b/>
                <w:bCs/>
                <w:sz w:val="14"/>
                <w:szCs w:val="14"/>
              </w:rPr>
            </w:pPr>
            <w:r w:rsidRPr="003B11C9">
              <w:rPr>
                <w:b/>
                <w:bCs/>
                <w:sz w:val="14"/>
                <w:szCs w:val="14"/>
              </w:rPr>
              <w:t>UAT</w:t>
            </w:r>
          </w:p>
        </w:tc>
        <w:tc>
          <w:tcPr>
            <w:tcW w:w="0" w:type="auto"/>
            <w:hideMark/>
          </w:tcPr>
          <w:p w14:paraId="64E5C9C9" w14:textId="63378585" w:rsidR="005E33EB" w:rsidRPr="003B11C9" w:rsidRDefault="005E33EB" w:rsidP="003B11C9">
            <w:pPr>
              <w:jc w:val="center"/>
              <w:rPr>
                <w:b/>
                <w:bCs/>
                <w:sz w:val="14"/>
                <w:szCs w:val="14"/>
              </w:rPr>
            </w:pPr>
            <w:r w:rsidRPr="003B11C9">
              <w:rPr>
                <w:b/>
                <w:bCs/>
                <w:sz w:val="14"/>
                <w:szCs w:val="14"/>
              </w:rPr>
              <w:t>Denumire</w:t>
            </w:r>
            <w:r w:rsidR="00487415">
              <w:rPr>
                <w:b/>
                <w:bCs/>
                <w:sz w:val="14"/>
                <w:szCs w:val="14"/>
              </w:rPr>
              <w:t xml:space="preserve"> </w:t>
            </w:r>
            <w:r w:rsidRPr="003B11C9">
              <w:rPr>
                <w:b/>
                <w:bCs/>
                <w:sz w:val="14"/>
                <w:szCs w:val="14"/>
              </w:rPr>
              <w:t>obiectiv</w:t>
            </w:r>
            <w:r w:rsidR="00487415">
              <w:rPr>
                <w:b/>
                <w:bCs/>
                <w:sz w:val="14"/>
                <w:szCs w:val="14"/>
              </w:rPr>
              <w:t xml:space="preserve"> </w:t>
            </w:r>
            <w:r w:rsidRPr="003B11C9">
              <w:rPr>
                <w:b/>
                <w:bCs/>
                <w:sz w:val="14"/>
                <w:szCs w:val="14"/>
              </w:rPr>
              <w:t>de</w:t>
            </w:r>
            <w:r w:rsidR="00487415">
              <w:rPr>
                <w:b/>
                <w:bCs/>
                <w:sz w:val="14"/>
                <w:szCs w:val="14"/>
              </w:rPr>
              <w:t xml:space="preserve"> </w:t>
            </w:r>
            <w:r w:rsidRPr="003B11C9">
              <w:rPr>
                <w:b/>
                <w:bCs/>
                <w:sz w:val="14"/>
                <w:szCs w:val="14"/>
              </w:rPr>
              <w:t>investiţii</w:t>
            </w:r>
          </w:p>
        </w:tc>
        <w:tc>
          <w:tcPr>
            <w:tcW w:w="0" w:type="auto"/>
            <w:hideMark/>
          </w:tcPr>
          <w:p w14:paraId="5E7B02BA" w14:textId="752E65C6" w:rsidR="005E33EB" w:rsidRPr="003B11C9" w:rsidRDefault="005E33EB" w:rsidP="003B11C9">
            <w:pPr>
              <w:jc w:val="center"/>
              <w:rPr>
                <w:b/>
                <w:bCs/>
                <w:sz w:val="14"/>
                <w:szCs w:val="14"/>
              </w:rPr>
            </w:pPr>
            <w:r w:rsidRPr="003B11C9">
              <w:rPr>
                <w:b/>
                <w:bCs/>
                <w:sz w:val="14"/>
                <w:szCs w:val="14"/>
              </w:rPr>
              <w:t>Suma</w:t>
            </w:r>
            <w:r w:rsidR="00487415">
              <w:rPr>
                <w:b/>
                <w:bCs/>
                <w:sz w:val="14"/>
                <w:szCs w:val="14"/>
              </w:rPr>
              <w:t xml:space="preserve"> </w:t>
            </w:r>
            <w:r w:rsidRPr="003B11C9">
              <w:rPr>
                <w:b/>
                <w:bCs/>
                <w:sz w:val="14"/>
                <w:szCs w:val="14"/>
              </w:rPr>
              <w:t>alocată</w:t>
            </w:r>
          </w:p>
        </w:tc>
      </w:tr>
      <w:tr w:rsidR="003B11C9" w:rsidRPr="003B11C9" w14:paraId="4758CC9B" w14:textId="77777777" w:rsidTr="003B11C9">
        <w:trPr>
          <w:trHeight w:val="397"/>
          <w:jc w:val="center"/>
        </w:trPr>
        <w:tc>
          <w:tcPr>
            <w:tcW w:w="0" w:type="auto"/>
            <w:hideMark/>
          </w:tcPr>
          <w:p w14:paraId="04D62D81" w14:textId="77777777" w:rsidR="005E33EB" w:rsidRPr="003B11C9" w:rsidRDefault="005E33EB" w:rsidP="005E33EB">
            <w:pPr>
              <w:rPr>
                <w:sz w:val="14"/>
                <w:szCs w:val="14"/>
              </w:rPr>
            </w:pPr>
            <w:r w:rsidRPr="003B11C9">
              <w:rPr>
                <w:sz w:val="14"/>
                <w:szCs w:val="14"/>
              </w:rPr>
              <w:t>1</w:t>
            </w:r>
          </w:p>
        </w:tc>
        <w:tc>
          <w:tcPr>
            <w:tcW w:w="0" w:type="auto"/>
            <w:hideMark/>
          </w:tcPr>
          <w:p w14:paraId="279C6E14" w14:textId="77777777" w:rsidR="005E33EB" w:rsidRPr="003B11C9" w:rsidRDefault="005E33EB" w:rsidP="005E33EB">
            <w:pPr>
              <w:rPr>
                <w:sz w:val="14"/>
                <w:szCs w:val="14"/>
              </w:rPr>
            </w:pPr>
            <w:r w:rsidRPr="003B11C9">
              <w:rPr>
                <w:sz w:val="14"/>
                <w:szCs w:val="14"/>
              </w:rPr>
              <w:t>Hunedoara</w:t>
            </w:r>
          </w:p>
        </w:tc>
        <w:tc>
          <w:tcPr>
            <w:tcW w:w="0" w:type="auto"/>
            <w:hideMark/>
          </w:tcPr>
          <w:p w14:paraId="3737C24B" w14:textId="77777777" w:rsidR="005E33EB" w:rsidRPr="003B11C9" w:rsidRDefault="005E33EB">
            <w:pPr>
              <w:rPr>
                <w:sz w:val="14"/>
                <w:szCs w:val="14"/>
              </w:rPr>
            </w:pPr>
            <w:r w:rsidRPr="003B11C9">
              <w:rPr>
                <w:sz w:val="14"/>
                <w:szCs w:val="14"/>
              </w:rPr>
              <w:t>Bucureșci</w:t>
            </w:r>
          </w:p>
        </w:tc>
        <w:tc>
          <w:tcPr>
            <w:tcW w:w="0" w:type="auto"/>
            <w:hideMark/>
          </w:tcPr>
          <w:p w14:paraId="71258698" w14:textId="44636A60" w:rsidR="005E33EB" w:rsidRPr="003B11C9" w:rsidRDefault="005E33EB">
            <w:pPr>
              <w:rPr>
                <w:sz w:val="14"/>
                <w:szCs w:val="14"/>
              </w:rPr>
            </w:pPr>
            <w:r w:rsidRPr="003B11C9">
              <w:rPr>
                <w:sz w:val="14"/>
                <w:szCs w:val="14"/>
              </w:rPr>
              <w:t>Modernizare</w:t>
            </w:r>
            <w:r w:rsidR="00487415">
              <w:rPr>
                <w:sz w:val="14"/>
                <w:szCs w:val="14"/>
              </w:rPr>
              <w:t xml:space="preserve"> </w:t>
            </w:r>
            <w:r w:rsidRPr="003B11C9">
              <w:rPr>
                <w:sz w:val="14"/>
                <w:szCs w:val="14"/>
              </w:rPr>
              <w:t>DC</w:t>
            </w:r>
            <w:r w:rsidR="00487415">
              <w:rPr>
                <w:sz w:val="14"/>
                <w:szCs w:val="14"/>
              </w:rPr>
              <w:t xml:space="preserve"> </w:t>
            </w:r>
            <w:r w:rsidRPr="003B11C9">
              <w:rPr>
                <w:sz w:val="14"/>
                <w:szCs w:val="14"/>
              </w:rPr>
              <w:t>18</w:t>
            </w:r>
            <w:r w:rsidR="00487415">
              <w:rPr>
                <w:sz w:val="14"/>
                <w:szCs w:val="14"/>
              </w:rPr>
              <w:t xml:space="preserve"> </w:t>
            </w:r>
            <w:r w:rsidRPr="003B11C9">
              <w:rPr>
                <w:sz w:val="14"/>
                <w:szCs w:val="14"/>
              </w:rPr>
              <w:t>Bucureșci</w:t>
            </w:r>
            <w:r w:rsidR="00487415">
              <w:rPr>
                <w:sz w:val="14"/>
                <w:szCs w:val="14"/>
              </w:rPr>
              <w:t xml:space="preserve"> </w:t>
            </w:r>
            <w:r w:rsidRPr="003B11C9">
              <w:rPr>
                <w:sz w:val="14"/>
                <w:szCs w:val="14"/>
              </w:rPr>
              <w:t>-</w:t>
            </w:r>
            <w:r w:rsidR="00487415">
              <w:rPr>
                <w:sz w:val="14"/>
                <w:szCs w:val="14"/>
              </w:rPr>
              <w:t xml:space="preserve"> </w:t>
            </w:r>
            <w:r w:rsidRPr="003B11C9">
              <w:rPr>
                <w:sz w:val="14"/>
                <w:szCs w:val="14"/>
              </w:rPr>
              <w:t>Șesuri,</w:t>
            </w:r>
            <w:r w:rsidR="00487415">
              <w:rPr>
                <w:sz w:val="14"/>
                <w:szCs w:val="14"/>
              </w:rPr>
              <w:t xml:space="preserve"> </w:t>
            </w:r>
            <w:r w:rsidRPr="003B11C9">
              <w:rPr>
                <w:sz w:val="14"/>
                <w:szCs w:val="14"/>
              </w:rPr>
              <w:t>comuna</w:t>
            </w:r>
            <w:r w:rsidR="00487415">
              <w:rPr>
                <w:sz w:val="14"/>
                <w:szCs w:val="14"/>
              </w:rPr>
              <w:t xml:space="preserve"> </w:t>
            </w:r>
            <w:r w:rsidRPr="003B11C9">
              <w:rPr>
                <w:sz w:val="14"/>
                <w:szCs w:val="14"/>
              </w:rPr>
              <w:t>Bucureșci,</w:t>
            </w:r>
            <w:r w:rsidR="00487415">
              <w:rPr>
                <w:sz w:val="14"/>
                <w:szCs w:val="14"/>
              </w:rPr>
              <w:t xml:space="preserve"> </w:t>
            </w:r>
            <w:r w:rsidRPr="003B11C9">
              <w:rPr>
                <w:sz w:val="14"/>
                <w:szCs w:val="14"/>
              </w:rPr>
              <w:t>județul</w:t>
            </w:r>
            <w:r w:rsidR="00487415">
              <w:rPr>
                <w:sz w:val="14"/>
                <w:szCs w:val="14"/>
              </w:rPr>
              <w:t xml:space="preserve"> </w:t>
            </w:r>
            <w:r w:rsidRPr="003B11C9">
              <w:rPr>
                <w:sz w:val="14"/>
                <w:szCs w:val="14"/>
              </w:rPr>
              <w:t>Hunedoara</w:t>
            </w:r>
          </w:p>
        </w:tc>
        <w:tc>
          <w:tcPr>
            <w:tcW w:w="0" w:type="auto"/>
            <w:hideMark/>
          </w:tcPr>
          <w:p w14:paraId="47A95CC5" w14:textId="77777777" w:rsidR="005E33EB" w:rsidRPr="003B11C9" w:rsidRDefault="005E33EB" w:rsidP="005E33EB">
            <w:pPr>
              <w:rPr>
                <w:sz w:val="14"/>
                <w:szCs w:val="14"/>
              </w:rPr>
            </w:pPr>
            <w:r w:rsidRPr="003B11C9">
              <w:rPr>
                <w:sz w:val="14"/>
                <w:szCs w:val="14"/>
              </w:rPr>
              <w:t>8.424.519,63</w:t>
            </w:r>
          </w:p>
        </w:tc>
      </w:tr>
    </w:tbl>
    <w:p w14:paraId="29D6F5F3" w14:textId="29C1611F" w:rsidR="005E33EB" w:rsidRPr="005E33EB" w:rsidRDefault="003B11C9" w:rsidP="003B11C9">
      <w:pPr>
        <w:pStyle w:val="Stilsursa"/>
      </w:pPr>
      <w:r>
        <w:t>Sursa:</w:t>
      </w:r>
      <w:r w:rsidR="00487415">
        <w:t xml:space="preserve"> </w:t>
      </w:r>
      <w:r>
        <w:t>MDLPA</w:t>
      </w:r>
    </w:p>
    <w:p w14:paraId="78E92F76" w14:textId="7F1BB1F7" w:rsidR="0053398C" w:rsidRDefault="005E33EB" w:rsidP="005E33EB">
      <w:pPr>
        <w:pStyle w:val="separatorarticole"/>
      </w:pPr>
      <w:r>
        <w:t>*</w:t>
      </w:r>
    </w:p>
    <w:p w14:paraId="3270EAC2" w14:textId="6CBEACCE" w:rsidR="0053398C" w:rsidRDefault="0053398C" w:rsidP="0053398C">
      <w:pPr>
        <w:pStyle w:val="TitluArticolinINFOUE"/>
      </w:pPr>
      <w:bookmarkStart w:id="138" w:name="_Toc167086316"/>
      <w:r>
        <w:t>Guvernul</w:t>
      </w:r>
      <w:r w:rsidR="00487415">
        <w:t xml:space="preserve"> </w:t>
      </w:r>
      <w:r>
        <w:t>continuă</w:t>
      </w:r>
      <w:r w:rsidR="00487415">
        <w:t xml:space="preserve"> </w:t>
      </w:r>
      <w:r>
        <w:t>investițiile</w:t>
      </w:r>
      <w:r w:rsidR="00487415">
        <w:t xml:space="preserve"> </w:t>
      </w:r>
      <w:r>
        <w:t>în</w:t>
      </w:r>
      <w:r w:rsidR="00487415">
        <w:t xml:space="preserve"> </w:t>
      </w:r>
      <w:r>
        <w:t>dezvoltarea</w:t>
      </w:r>
      <w:r w:rsidR="00487415">
        <w:t xml:space="preserve"> </w:t>
      </w:r>
      <w:r>
        <w:t>comunităților</w:t>
      </w:r>
      <w:r w:rsidR="00487415">
        <w:t xml:space="preserve"> </w:t>
      </w:r>
      <w:r>
        <w:t>locale</w:t>
      </w:r>
      <w:bookmarkEnd w:id="138"/>
    </w:p>
    <w:p w14:paraId="1FD8E224" w14:textId="74AB0E06" w:rsidR="0053398C" w:rsidRPr="0053398C" w:rsidRDefault="0053398C" w:rsidP="0053398C">
      <w:r w:rsidRPr="0053398C">
        <w:t>Guvernul</w:t>
      </w:r>
      <w:r w:rsidR="00487415">
        <w:t xml:space="preserve"> </w:t>
      </w:r>
      <w:r w:rsidRPr="0053398C">
        <w:t>României</w:t>
      </w:r>
      <w:r w:rsidR="00487415">
        <w:t xml:space="preserve"> </w:t>
      </w:r>
      <w:r w:rsidRPr="0053398C">
        <w:t>a</w:t>
      </w:r>
      <w:r w:rsidR="00487415">
        <w:t xml:space="preserve"> </w:t>
      </w:r>
      <w:r w:rsidRPr="0053398C">
        <w:t>aprobat,</w:t>
      </w:r>
      <w:r w:rsidR="00487415">
        <w:t xml:space="preserve"> </w:t>
      </w:r>
      <w:r w:rsidRPr="0053398C">
        <w:t>în</w:t>
      </w:r>
      <w:r w:rsidR="00487415">
        <w:t xml:space="preserve"> </w:t>
      </w:r>
      <w:r w:rsidRPr="0053398C">
        <w:t>ședința</w:t>
      </w:r>
      <w:r w:rsidR="00487415">
        <w:t xml:space="preserve"> </w:t>
      </w:r>
      <w:r w:rsidRPr="0053398C">
        <w:t>de</w:t>
      </w:r>
      <w:r w:rsidR="00487415">
        <w:t xml:space="preserve"> </w:t>
      </w:r>
      <w:r w:rsidRPr="0053398C">
        <w:t>astăzi,</w:t>
      </w:r>
      <w:r w:rsidR="00487415">
        <w:t xml:space="preserve"> </w:t>
      </w:r>
      <w:r w:rsidRPr="0053398C">
        <w:t>o</w:t>
      </w:r>
      <w:r w:rsidR="00487415">
        <w:t xml:space="preserve"> </w:t>
      </w:r>
      <w:r w:rsidRPr="0053398C">
        <w:t>Ordonanță</w:t>
      </w:r>
      <w:r w:rsidR="00487415">
        <w:t xml:space="preserve"> </w:t>
      </w:r>
      <w:r w:rsidRPr="0053398C">
        <w:t>de</w:t>
      </w:r>
      <w:r w:rsidR="00487415">
        <w:t xml:space="preserve"> </w:t>
      </w:r>
      <w:r w:rsidRPr="0053398C">
        <w:t>Urgență</w:t>
      </w:r>
      <w:r w:rsidR="00487415">
        <w:t xml:space="preserve"> </w:t>
      </w:r>
      <w:r w:rsidRPr="0053398C">
        <w:t>care</w:t>
      </w:r>
      <w:r w:rsidR="00487415">
        <w:t xml:space="preserve"> </w:t>
      </w:r>
      <w:r w:rsidRPr="0053398C">
        <w:t>vine</w:t>
      </w:r>
      <w:r w:rsidR="00487415">
        <w:t xml:space="preserve"> </w:t>
      </w:r>
      <w:r w:rsidRPr="0053398C">
        <w:t>în</w:t>
      </w:r>
      <w:r w:rsidR="00487415">
        <w:t xml:space="preserve"> </w:t>
      </w:r>
      <w:r w:rsidRPr="0053398C">
        <w:t>sprijinul</w:t>
      </w:r>
      <w:r w:rsidR="00487415">
        <w:t xml:space="preserve"> </w:t>
      </w:r>
      <w:r w:rsidRPr="0053398C">
        <w:t>autorităților</w:t>
      </w:r>
      <w:r w:rsidR="00487415">
        <w:t xml:space="preserve"> </w:t>
      </w:r>
      <w:r w:rsidRPr="0053398C">
        <w:t>locale,</w:t>
      </w:r>
      <w:r w:rsidR="00487415">
        <w:t xml:space="preserve"> </w:t>
      </w:r>
      <w:r w:rsidRPr="0053398C">
        <w:t>aducând</w:t>
      </w:r>
      <w:r w:rsidR="00487415">
        <w:t xml:space="preserve"> </w:t>
      </w:r>
      <w:r w:rsidRPr="0053398C">
        <w:t>o</w:t>
      </w:r>
      <w:r w:rsidR="00487415">
        <w:t xml:space="preserve"> </w:t>
      </w:r>
      <w:r w:rsidRPr="0053398C">
        <w:t>serie</w:t>
      </w:r>
      <w:r w:rsidR="00487415">
        <w:t xml:space="preserve"> </w:t>
      </w:r>
      <w:r w:rsidRPr="0053398C">
        <w:t>de</w:t>
      </w:r>
      <w:r w:rsidR="00487415">
        <w:t xml:space="preserve"> </w:t>
      </w:r>
      <w:r w:rsidRPr="0053398C">
        <w:t>modificări</w:t>
      </w:r>
      <w:r w:rsidR="00487415">
        <w:t xml:space="preserve"> </w:t>
      </w:r>
      <w:r w:rsidRPr="0053398C">
        <w:t>pentru</w:t>
      </w:r>
      <w:r w:rsidR="00487415">
        <w:t xml:space="preserve"> </w:t>
      </w:r>
      <w:r w:rsidRPr="0053398C">
        <w:t>flexibilizarea</w:t>
      </w:r>
      <w:r w:rsidR="00487415">
        <w:t xml:space="preserve"> </w:t>
      </w:r>
      <w:r w:rsidRPr="0053398C">
        <w:t>procedurilor</w:t>
      </w:r>
      <w:r w:rsidR="00487415">
        <w:t xml:space="preserve"> </w:t>
      </w:r>
      <w:r w:rsidRPr="0053398C">
        <w:t>prin</w:t>
      </w:r>
      <w:r w:rsidR="00487415">
        <w:t xml:space="preserve"> </w:t>
      </w:r>
      <w:r w:rsidRPr="0053398C">
        <w:t>care</w:t>
      </w:r>
      <w:r w:rsidR="00487415">
        <w:t xml:space="preserve"> </w:t>
      </w:r>
      <w:r w:rsidRPr="0053398C">
        <w:t>sunt</w:t>
      </w:r>
      <w:r w:rsidR="00487415">
        <w:t xml:space="preserve"> </w:t>
      </w:r>
      <w:r w:rsidRPr="0053398C">
        <w:t>finanțate</w:t>
      </w:r>
      <w:r w:rsidR="00487415">
        <w:t xml:space="preserve"> </w:t>
      </w:r>
      <w:r w:rsidRPr="0053398C">
        <w:t>proiectele</w:t>
      </w:r>
      <w:r w:rsidR="00487415">
        <w:t xml:space="preserve"> </w:t>
      </w:r>
      <w:r w:rsidRPr="0053398C">
        <w:t>în</w:t>
      </w:r>
      <w:r w:rsidR="00487415">
        <w:t xml:space="preserve"> </w:t>
      </w:r>
      <w:r w:rsidRPr="0053398C">
        <w:t>cadrul</w:t>
      </w:r>
      <w:r w:rsidR="00487415">
        <w:t xml:space="preserve"> </w:t>
      </w:r>
      <w:r w:rsidRPr="0053398C">
        <w:t>Programului</w:t>
      </w:r>
      <w:r w:rsidR="00487415">
        <w:t xml:space="preserve"> </w:t>
      </w:r>
      <w:r w:rsidRPr="0053398C">
        <w:t>Național</w:t>
      </w:r>
      <w:r w:rsidR="00487415">
        <w:t xml:space="preserve"> </w:t>
      </w:r>
      <w:r w:rsidRPr="0053398C">
        <w:t>de</w:t>
      </w:r>
      <w:r w:rsidR="00487415">
        <w:t xml:space="preserve"> </w:t>
      </w:r>
      <w:r w:rsidRPr="0053398C">
        <w:t>Investiții</w:t>
      </w:r>
      <w:r w:rsidR="00487415">
        <w:t xml:space="preserve"> </w:t>
      </w:r>
      <w:r w:rsidRPr="0053398C">
        <w:t>”Anghel</w:t>
      </w:r>
      <w:r w:rsidR="00487415">
        <w:t xml:space="preserve"> </w:t>
      </w:r>
      <w:r w:rsidRPr="0053398C">
        <w:t>Saligny”.</w:t>
      </w:r>
      <w:r w:rsidR="00487415">
        <w:t xml:space="preserve"> </w:t>
      </w:r>
      <w:r w:rsidRPr="0053398C">
        <w:t>Sunt</w:t>
      </w:r>
      <w:r w:rsidR="00487415">
        <w:t xml:space="preserve"> </w:t>
      </w:r>
      <w:r w:rsidRPr="0053398C">
        <w:t>peste</w:t>
      </w:r>
      <w:r w:rsidR="00487415">
        <w:t xml:space="preserve"> </w:t>
      </w:r>
      <w:r w:rsidRPr="0053398C">
        <w:t>1.500</w:t>
      </w:r>
      <w:r w:rsidR="00487415">
        <w:t xml:space="preserve"> </w:t>
      </w:r>
      <w:r w:rsidRPr="0053398C">
        <w:t>de</w:t>
      </w:r>
      <w:r w:rsidR="00487415">
        <w:t xml:space="preserve"> </w:t>
      </w:r>
      <w:r w:rsidRPr="0053398C">
        <w:t>proiecte</w:t>
      </w:r>
      <w:r w:rsidR="00487415">
        <w:t xml:space="preserve"> </w:t>
      </w:r>
      <w:r w:rsidRPr="0053398C">
        <w:t>de</w:t>
      </w:r>
      <w:r w:rsidR="00487415">
        <w:t xml:space="preserve"> </w:t>
      </w:r>
      <w:r w:rsidRPr="0053398C">
        <w:t>investiții</w:t>
      </w:r>
      <w:r w:rsidR="00487415">
        <w:t xml:space="preserve"> </w:t>
      </w:r>
      <w:r w:rsidRPr="0053398C">
        <w:t>care</w:t>
      </w:r>
      <w:r w:rsidR="00487415">
        <w:t xml:space="preserve"> </w:t>
      </w:r>
      <w:r w:rsidRPr="0053398C">
        <w:t>vor</w:t>
      </w:r>
      <w:r w:rsidR="00487415">
        <w:t xml:space="preserve"> </w:t>
      </w:r>
      <w:r w:rsidRPr="0053398C">
        <w:t>putea</w:t>
      </w:r>
      <w:r w:rsidR="00487415">
        <w:t xml:space="preserve"> </w:t>
      </w:r>
      <w:r w:rsidRPr="0053398C">
        <w:t>fi</w:t>
      </w:r>
      <w:r w:rsidR="00487415">
        <w:t xml:space="preserve"> </w:t>
      </w:r>
      <w:r w:rsidRPr="0053398C">
        <w:t>finanțate</w:t>
      </w:r>
      <w:r w:rsidR="00487415">
        <w:t xml:space="preserve"> </w:t>
      </w:r>
      <w:r w:rsidRPr="0053398C">
        <w:t>ca</w:t>
      </w:r>
      <w:r w:rsidR="00487415">
        <w:t xml:space="preserve"> </w:t>
      </w:r>
      <w:r w:rsidRPr="0053398C">
        <w:t>urmare</w:t>
      </w:r>
      <w:r w:rsidR="00487415">
        <w:t xml:space="preserve"> </w:t>
      </w:r>
      <w:r w:rsidRPr="0053398C">
        <w:t>a</w:t>
      </w:r>
      <w:r w:rsidR="00487415">
        <w:t xml:space="preserve"> </w:t>
      </w:r>
      <w:r w:rsidRPr="0053398C">
        <w:t>acestor</w:t>
      </w:r>
      <w:r w:rsidR="00487415">
        <w:t xml:space="preserve"> </w:t>
      </w:r>
      <w:r w:rsidRPr="0053398C">
        <w:t>modificări.</w:t>
      </w:r>
    </w:p>
    <w:p w14:paraId="5E68553E" w14:textId="6CF772C0" w:rsidR="0053398C" w:rsidRPr="0053398C" w:rsidRDefault="0053398C" w:rsidP="0053398C">
      <w:r w:rsidRPr="0053398C">
        <w:t>De</w:t>
      </w:r>
      <w:r w:rsidR="00487415">
        <w:t xml:space="preserve"> </w:t>
      </w:r>
      <w:r w:rsidRPr="0053398C">
        <w:t>asemenea,</w:t>
      </w:r>
      <w:r w:rsidR="00487415">
        <w:t xml:space="preserve"> </w:t>
      </w:r>
      <w:r w:rsidRPr="0053398C">
        <w:t>printr-un</w:t>
      </w:r>
      <w:r w:rsidR="00487415">
        <w:t xml:space="preserve"> </w:t>
      </w:r>
      <w:r w:rsidRPr="0053398C">
        <w:t>Memorandum</w:t>
      </w:r>
      <w:r w:rsidR="00487415">
        <w:t xml:space="preserve"> </w:t>
      </w:r>
      <w:r w:rsidRPr="0053398C">
        <w:t>aprobat</w:t>
      </w:r>
      <w:r w:rsidR="00487415">
        <w:t xml:space="preserve"> </w:t>
      </w:r>
      <w:r w:rsidRPr="0053398C">
        <w:t>tot</w:t>
      </w:r>
      <w:r w:rsidR="00487415">
        <w:t xml:space="preserve"> </w:t>
      </w:r>
      <w:r w:rsidRPr="0053398C">
        <w:t>astăzi</w:t>
      </w:r>
      <w:r w:rsidR="00487415">
        <w:t xml:space="preserve"> </w:t>
      </w:r>
      <w:r w:rsidRPr="0053398C">
        <w:t>la</w:t>
      </w:r>
      <w:r w:rsidR="00487415">
        <w:t xml:space="preserve"> </w:t>
      </w:r>
      <w:r w:rsidRPr="0053398C">
        <w:t>inițiativa</w:t>
      </w:r>
      <w:r w:rsidR="00487415">
        <w:t xml:space="preserve"> </w:t>
      </w:r>
      <w:r w:rsidRPr="0053398C">
        <w:t>Ministerului</w:t>
      </w:r>
      <w:r w:rsidR="00487415">
        <w:t xml:space="preserve"> </w:t>
      </w:r>
      <w:r w:rsidRPr="0053398C">
        <w:t>Dezvoltării,</w:t>
      </w:r>
      <w:r w:rsidR="00487415">
        <w:t xml:space="preserve"> </w:t>
      </w:r>
      <w:r w:rsidRPr="0053398C">
        <w:t>se</w:t>
      </w:r>
      <w:r w:rsidR="00487415">
        <w:t xml:space="preserve"> </w:t>
      </w:r>
      <w:r w:rsidRPr="0053398C">
        <w:t>va</w:t>
      </w:r>
      <w:r w:rsidR="00487415">
        <w:t xml:space="preserve"> </w:t>
      </w:r>
      <w:r w:rsidRPr="0053398C">
        <w:t>asigura</w:t>
      </w:r>
      <w:r w:rsidR="00487415">
        <w:t xml:space="preserve"> </w:t>
      </w:r>
      <w:r w:rsidRPr="0053398C">
        <w:t>plata</w:t>
      </w:r>
      <w:r w:rsidR="00487415">
        <w:t xml:space="preserve"> </w:t>
      </w:r>
      <w:r w:rsidRPr="0053398C">
        <w:t>pentru</w:t>
      </w:r>
      <w:r w:rsidR="00487415">
        <w:t xml:space="preserve"> </w:t>
      </w:r>
      <w:r w:rsidRPr="0053398C">
        <w:t>lucrări</w:t>
      </w:r>
      <w:r w:rsidR="00487415">
        <w:t xml:space="preserve"> </w:t>
      </w:r>
      <w:r w:rsidRPr="0053398C">
        <w:t>deja</w:t>
      </w:r>
      <w:r w:rsidR="00487415">
        <w:t xml:space="preserve"> </w:t>
      </w:r>
      <w:r w:rsidRPr="0053398C">
        <w:t>executate</w:t>
      </w:r>
      <w:r w:rsidR="00487415">
        <w:t xml:space="preserve"> </w:t>
      </w:r>
      <w:r w:rsidRPr="0053398C">
        <w:t>în</w:t>
      </w:r>
      <w:r w:rsidR="00487415">
        <w:t xml:space="preserve"> </w:t>
      </w:r>
      <w:r w:rsidRPr="0053398C">
        <w:t>cadrul</w:t>
      </w:r>
      <w:r w:rsidR="00487415">
        <w:t xml:space="preserve"> </w:t>
      </w:r>
      <w:r w:rsidRPr="0053398C">
        <w:t>Programului</w:t>
      </w:r>
      <w:r w:rsidR="00487415">
        <w:t xml:space="preserve"> </w:t>
      </w:r>
      <w:r w:rsidRPr="0053398C">
        <w:t>”Anghel</w:t>
      </w:r>
      <w:r w:rsidR="00487415">
        <w:t xml:space="preserve"> </w:t>
      </w:r>
      <w:r w:rsidRPr="0053398C">
        <w:t>Saligny”,</w:t>
      </w:r>
      <w:r w:rsidR="00487415">
        <w:t xml:space="preserve"> </w:t>
      </w:r>
      <w:r w:rsidRPr="0053398C">
        <w:t>Programului</w:t>
      </w:r>
      <w:r w:rsidR="00487415">
        <w:t xml:space="preserve"> </w:t>
      </w:r>
      <w:r w:rsidRPr="0053398C">
        <w:t>Național</w:t>
      </w:r>
      <w:r w:rsidR="00487415">
        <w:t xml:space="preserve"> </w:t>
      </w:r>
      <w:r w:rsidRPr="0053398C">
        <w:t>de</w:t>
      </w:r>
      <w:r w:rsidR="00487415">
        <w:t xml:space="preserve"> </w:t>
      </w:r>
      <w:r w:rsidRPr="0053398C">
        <w:t>Dezvoltare</w:t>
      </w:r>
      <w:r w:rsidR="00487415">
        <w:t xml:space="preserve"> </w:t>
      </w:r>
      <w:r w:rsidRPr="0053398C">
        <w:t>Locală</w:t>
      </w:r>
      <w:r w:rsidR="00487415">
        <w:t xml:space="preserve"> </w:t>
      </w:r>
      <w:r w:rsidRPr="0053398C">
        <w:t>(etapele</w:t>
      </w:r>
      <w:r w:rsidR="00487415">
        <w:t xml:space="preserve"> </w:t>
      </w:r>
      <w:r w:rsidRPr="0053398C">
        <w:t>1</w:t>
      </w:r>
      <w:r w:rsidR="00487415">
        <w:t xml:space="preserve"> </w:t>
      </w:r>
      <w:r w:rsidRPr="0053398C">
        <w:t>și</w:t>
      </w:r>
      <w:r w:rsidR="00487415">
        <w:t xml:space="preserve"> </w:t>
      </w:r>
      <w:r w:rsidRPr="0053398C">
        <w:t>2)</w:t>
      </w:r>
      <w:r w:rsidR="00487415">
        <w:t xml:space="preserve"> </w:t>
      </w:r>
      <w:r w:rsidRPr="0053398C">
        <w:t>și</w:t>
      </w:r>
      <w:r w:rsidR="00487415">
        <w:t xml:space="preserve"> </w:t>
      </w:r>
      <w:r w:rsidRPr="0053398C">
        <w:t>Planului</w:t>
      </w:r>
      <w:r w:rsidR="00487415">
        <w:t xml:space="preserve"> </w:t>
      </w:r>
      <w:r w:rsidRPr="0053398C">
        <w:t>Național</w:t>
      </w:r>
      <w:r w:rsidR="00487415">
        <w:t xml:space="preserve"> </w:t>
      </w:r>
      <w:r w:rsidRPr="0053398C">
        <w:t>de</w:t>
      </w:r>
      <w:r w:rsidR="00487415">
        <w:t xml:space="preserve"> </w:t>
      </w:r>
      <w:r w:rsidRPr="0053398C">
        <w:t>Redresare</w:t>
      </w:r>
      <w:r w:rsidR="00487415">
        <w:t xml:space="preserve"> </w:t>
      </w:r>
      <w:r w:rsidRPr="0053398C">
        <w:t>și</w:t>
      </w:r>
      <w:r w:rsidR="00487415">
        <w:t xml:space="preserve"> </w:t>
      </w:r>
      <w:r w:rsidRPr="0053398C">
        <w:t>Reziliență</w:t>
      </w:r>
      <w:r w:rsidR="00487415">
        <w:t xml:space="preserve"> </w:t>
      </w:r>
      <w:r w:rsidRPr="0053398C">
        <w:t>(PNRR).</w:t>
      </w:r>
    </w:p>
    <w:p w14:paraId="639B2761" w14:textId="62BDFD6A" w:rsidR="0053398C" w:rsidRPr="0053398C" w:rsidRDefault="0053398C" w:rsidP="0053398C">
      <w:r w:rsidRPr="0053398C">
        <w:rPr>
          <w:i/>
          <w:iCs/>
        </w:rPr>
        <w:lastRenderedPageBreak/>
        <w:t>”Este</w:t>
      </w:r>
      <w:r w:rsidR="00487415">
        <w:rPr>
          <w:i/>
          <w:iCs/>
        </w:rPr>
        <w:t xml:space="preserve"> </w:t>
      </w:r>
      <w:r w:rsidRPr="0053398C">
        <w:rPr>
          <w:i/>
          <w:iCs/>
        </w:rPr>
        <w:t>vorba</w:t>
      </w:r>
      <w:r w:rsidR="00487415">
        <w:rPr>
          <w:i/>
          <w:iCs/>
        </w:rPr>
        <w:t xml:space="preserve"> </w:t>
      </w:r>
      <w:r w:rsidRPr="0053398C">
        <w:rPr>
          <w:i/>
          <w:iCs/>
        </w:rPr>
        <w:t>despre</w:t>
      </w:r>
      <w:r w:rsidR="00487415">
        <w:rPr>
          <w:i/>
          <w:iCs/>
        </w:rPr>
        <w:t xml:space="preserve"> </w:t>
      </w:r>
      <w:r w:rsidRPr="0053398C">
        <w:rPr>
          <w:i/>
          <w:iCs/>
        </w:rPr>
        <w:t>aproape</w:t>
      </w:r>
      <w:r w:rsidR="00487415">
        <w:rPr>
          <w:i/>
          <w:iCs/>
        </w:rPr>
        <w:t xml:space="preserve"> </w:t>
      </w:r>
      <w:r w:rsidRPr="0053398C">
        <w:rPr>
          <w:i/>
          <w:iCs/>
        </w:rPr>
        <w:t>1</w:t>
      </w:r>
      <w:r w:rsidR="00487415">
        <w:rPr>
          <w:i/>
          <w:iCs/>
        </w:rPr>
        <w:t xml:space="preserve"> </w:t>
      </w:r>
      <w:r w:rsidRPr="0053398C">
        <w:rPr>
          <w:i/>
          <w:iCs/>
        </w:rPr>
        <w:t>miliard</w:t>
      </w:r>
      <w:r w:rsidR="00487415">
        <w:rPr>
          <w:i/>
          <w:iCs/>
        </w:rPr>
        <w:t xml:space="preserve"> </w:t>
      </w:r>
      <w:r w:rsidRPr="0053398C">
        <w:rPr>
          <w:i/>
          <w:iCs/>
        </w:rPr>
        <w:t>de</w:t>
      </w:r>
      <w:r w:rsidR="00487415">
        <w:rPr>
          <w:i/>
          <w:iCs/>
        </w:rPr>
        <w:t xml:space="preserve"> </w:t>
      </w:r>
      <w:r w:rsidRPr="0053398C">
        <w:rPr>
          <w:i/>
          <w:iCs/>
        </w:rPr>
        <w:t>lei,</w:t>
      </w:r>
      <w:r w:rsidR="00487415">
        <w:rPr>
          <w:i/>
          <w:iCs/>
        </w:rPr>
        <w:t xml:space="preserve"> </w:t>
      </w:r>
      <w:r w:rsidRPr="0053398C">
        <w:rPr>
          <w:i/>
          <w:iCs/>
        </w:rPr>
        <w:t>fonduri</w:t>
      </w:r>
      <w:r w:rsidR="00487415">
        <w:rPr>
          <w:i/>
          <w:iCs/>
        </w:rPr>
        <w:t xml:space="preserve"> </w:t>
      </w:r>
      <w:r w:rsidRPr="0053398C">
        <w:rPr>
          <w:i/>
          <w:iCs/>
        </w:rPr>
        <w:t>puse</w:t>
      </w:r>
      <w:r w:rsidR="00487415">
        <w:rPr>
          <w:i/>
          <w:iCs/>
        </w:rPr>
        <w:t xml:space="preserve"> </w:t>
      </w:r>
      <w:r w:rsidRPr="0053398C">
        <w:rPr>
          <w:i/>
          <w:iCs/>
        </w:rPr>
        <w:t>la</w:t>
      </w:r>
      <w:r w:rsidR="00487415">
        <w:rPr>
          <w:i/>
          <w:iCs/>
        </w:rPr>
        <w:t xml:space="preserve"> </w:t>
      </w:r>
      <w:r w:rsidRPr="0053398C">
        <w:rPr>
          <w:i/>
          <w:iCs/>
        </w:rPr>
        <w:t>dispoziția</w:t>
      </w:r>
      <w:r w:rsidR="00487415">
        <w:rPr>
          <w:i/>
          <w:iCs/>
        </w:rPr>
        <w:t xml:space="preserve"> </w:t>
      </w:r>
      <w:r w:rsidRPr="0053398C">
        <w:rPr>
          <w:i/>
          <w:iCs/>
        </w:rPr>
        <w:t>Ministerului</w:t>
      </w:r>
      <w:r w:rsidR="00487415">
        <w:rPr>
          <w:i/>
          <w:iCs/>
        </w:rPr>
        <w:t xml:space="preserve"> </w:t>
      </w:r>
      <w:r w:rsidRPr="0053398C">
        <w:rPr>
          <w:i/>
          <w:iCs/>
        </w:rPr>
        <w:t>Dezvoltării</w:t>
      </w:r>
      <w:r w:rsidR="00487415">
        <w:rPr>
          <w:i/>
          <w:iCs/>
        </w:rPr>
        <w:t xml:space="preserve"> </w:t>
      </w:r>
      <w:r w:rsidRPr="0053398C">
        <w:rPr>
          <w:i/>
          <w:iCs/>
        </w:rPr>
        <w:t>pentru</w:t>
      </w:r>
      <w:r w:rsidR="00487415">
        <w:rPr>
          <w:i/>
          <w:iCs/>
        </w:rPr>
        <w:t xml:space="preserve"> </w:t>
      </w:r>
      <w:r w:rsidRPr="0053398C">
        <w:rPr>
          <w:i/>
          <w:iCs/>
        </w:rPr>
        <w:t>investiții</w:t>
      </w:r>
      <w:r w:rsidR="00487415">
        <w:rPr>
          <w:i/>
          <w:iCs/>
        </w:rPr>
        <w:t xml:space="preserve"> </w:t>
      </w:r>
      <w:r w:rsidRPr="0053398C">
        <w:rPr>
          <w:i/>
          <w:iCs/>
        </w:rPr>
        <w:t>aflate</w:t>
      </w:r>
      <w:r w:rsidR="00487415">
        <w:rPr>
          <w:i/>
          <w:iCs/>
        </w:rPr>
        <w:t xml:space="preserve"> </w:t>
      </w:r>
      <w:r w:rsidRPr="0053398C">
        <w:rPr>
          <w:i/>
          <w:iCs/>
        </w:rPr>
        <w:t>în</w:t>
      </w:r>
      <w:r w:rsidR="00487415">
        <w:rPr>
          <w:i/>
          <w:iCs/>
        </w:rPr>
        <w:t xml:space="preserve"> </w:t>
      </w:r>
      <w:r w:rsidRPr="0053398C">
        <w:rPr>
          <w:i/>
          <w:iCs/>
        </w:rPr>
        <w:t>derulare</w:t>
      </w:r>
      <w:r w:rsidR="00487415">
        <w:rPr>
          <w:i/>
          <w:iCs/>
        </w:rPr>
        <w:t xml:space="preserve"> </w:t>
      </w:r>
      <w:r w:rsidRPr="0053398C">
        <w:rPr>
          <w:i/>
          <w:iCs/>
        </w:rPr>
        <w:t>în</w:t>
      </w:r>
      <w:r w:rsidR="00487415">
        <w:rPr>
          <w:i/>
          <w:iCs/>
        </w:rPr>
        <w:t xml:space="preserve"> </w:t>
      </w:r>
      <w:r w:rsidRPr="0053398C">
        <w:rPr>
          <w:i/>
          <w:iCs/>
        </w:rPr>
        <w:t>comunitățile</w:t>
      </w:r>
      <w:r w:rsidR="00487415">
        <w:rPr>
          <w:i/>
          <w:iCs/>
        </w:rPr>
        <w:t xml:space="preserve"> </w:t>
      </w:r>
      <w:r w:rsidRPr="0053398C">
        <w:rPr>
          <w:i/>
          <w:iCs/>
        </w:rPr>
        <w:t>locale</w:t>
      </w:r>
      <w:r w:rsidR="00487415">
        <w:rPr>
          <w:i/>
          <w:iCs/>
        </w:rPr>
        <w:t xml:space="preserve"> </w:t>
      </w:r>
      <w:r w:rsidRPr="0053398C">
        <w:rPr>
          <w:i/>
          <w:iCs/>
        </w:rPr>
        <w:t>din</w:t>
      </w:r>
      <w:r w:rsidR="00487415">
        <w:rPr>
          <w:i/>
          <w:iCs/>
        </w:rPr>
        <w:t xml:space="preserve"> </w:t>
      </w:r>
      <w:r w:rsidRPr="0053398C">
        <w:rPr>
          <w:i/>
          <w:iCs/>
        </w:rPr>
        <w:t>întreaga</w:t>
      </w:r>
      <w:r w:rsidR="00487415">
        <w:rPr>
          <w:i/>
          <w:iCs/>
        </w:rPr>
        <w:t xml:space="preserve"> </w:t>
      </w:r>
      <w:r w:rsidRPr="0053398C">
        <w:rPr>
          <w:i/>
          <w:iCs/>
        </w:rPr>
        <w:t>țară,</w:t>
      </w:r>
      <w:r w:rsidR="00487415">
        <w:rPr>
          <w:i/>
          <w:iCs/>
        </w:rPr>
        <w:t xml:space="preserve"> </w:t>
      </w:r>
      <w:r w:rsidRPr="0053398C">
        <w:rPr>
          <w:i/>
          <w:iCs/>
        </w:rPr>
        <w:t>pentru</w:t>
      </w:r>
      <w:r w:rsidR="00487415">
        <w:rPr>
          <w:i/>
          <w:iCs/>
        </w:rPr>
        <w:t xml:space="preserve"> </w:t>
      </w:r>
      <w:r w:rsidRPr="0053398C">
        <w:rPr>
          <w:i/>
          <w:iCs/>
        </w:rPr>
        <w:t>realizarea</w:t>
      </w:r>
      <w:r w:rsidR="00487415">
        <w:rPr>
          <w:i/>
          <w:iCs/>
        </w:rPr>
        <w:t xml:space="preserve"> </w:t>
      </w:r>
      <w:r w:rsidRPr="0053398C">
        <w:rPr>
          <w:i/>
          <w:iCs/>
        </w:rPr>
        <w:t>sau</w:t>
      </w:r>
      <w:r w:rsidR="00487415">
        <w:rPr>
          <w:i/>
          <w:iCs/>
        </w:rPr>
        <w:t xml:space="preserve"> </w:t>
      </w:r>
      <w:r w:rsidRPr="0053398C">
        <w:rPr>
          <w:i/>
          <w:iCs/>
        </w:rPr>
        <w:t>modernizarea</w:t>
      </w:r>
      <w:r w:rsidR="00487415">
        <w:rPr>
          <w:i/>
          <w:iCs/>
        </w:rPr>
        <w:t xml:space="preserve"> </w:t>
      </w:r>
      <w:r w:rsidRPr="0053398C">
        <w:rPr>
          <w:i/>
          <w:iCs/>
        </w:rPr>
        <w:t>sistemelor</w:t>
      </w:r>
      <w:r w:rsidR="00487415">
        <w:rPr>
          <w:i/>
          <w:iCs/>
        </w:rPr>
        <w:t xml:space="preserve"> </w:t>
      </w:r>
      <w:r w:rsidRPr="0053398C">
        <w:rPr>
          <w:i/>
          <w:iCs/>
        </w:rPr>
        <w:t>de</w:t>
      </w:r>
      <w:r w:rsidR="00487415">
        <w:rPr>
          <w:i/>
          <w:iCs/>
        </w:rPr>
        <w:t xml:space="preserve"> </w:t>
      </w:r>
      <w:r w:rsidRPr="0053398C">
        <w:rPr>
          <w:i/>
          <w:iCs/>
        </w:rPr>
        <w:t>alimentare</w:t>
      </w:r>
      <w:r w:rsidR="00487415">
        <w:rPr>
          <w:i/>
          <w:iCs/>
        </w:rPr>
        <w:t xml:space="preserve"> </w:t>
      </w:r>
      <w:r w:rsidRPr="0053398C">
        <w:rPr>
          <w:i/>
          <w:iCs/>
        </w:rPr>
        <w:t>cu</w:t>
      </w:r>
      <w:r w:rsidR="00487415">
        <w:rPr>
          <w:i/>
          <w:iCs/>
        </w:rPr>
        <w:t xml:space="preserve"> </w:t>
      </w:r>
      <w:r w:rsidRPr="0053398C">
        <w:rPr>
          <w:i/>
          <w:iCs/>
        </w:rPr>
        <w:t>apă</w:t>
      </w:r>
      <w:r w:rsidR="00487415">
        <w:rPr>
          <w:i/>
          <w:iCs/>
        </w:rPr>
        <w:t xml:space="preserve"> </w:t>
      </w:r>
      <w:r w:rsidRPr="0053398C">
        <w:rPr>
          <w:i/>
          <w:iCs/>
        </w:rPr>
        <w:t>și</w:t>
      </w:r>
      <w:r w:rsidR="00487415">
        <w:rPr>
          <w:i/>
          <w:iCs/>
        </w:rPr>
        <w:t xml:space="preserve"> </w:t>
      </w:r>
      <w:r w:rsidRPr="0053398C">
        <w:rPr>
          <w:i/>
          <w:iCs/>
        </w:rPr>
        <w:t>canalizare,</w:t>
      </w:r>
      <w:r w:rsidR="00487415">
        <w:rPr>
          <w:i/>
          <w:iCs/>
        </w:rPr>
        <w:t xml:space="preserve"> </w:t>
      </w:r>
      <w:r w:rsidRPr="0053398C">
        <w:rPr>
          <w:i/>
          <w:iCs/>
        </w:rPr>
        <w:t>a</w:t>
      </w:r>
      <w:r w:rsidR="00487415">
        <w:rPr>
          <w:i/>
          <w:iCs/>
        </w:rPr>
        <w:t xml:space="preserve"> </w:t>
      </w:r>
      <w:r w:rsidRPr="0053398C">
        <w:rPr>
          <w:i/>
          <w:iCs/>
        </w:rPr>
        <w:t>drumurilor,</w:t>
      </w:r>
      <w:r w:rsidR="00487415">
        <w:rPr>
          <w:i/>
          <w:iCs/>
        </w:rPr>
        <w:t xml:space="preserve"> </w:t>
      </w:r>
      <w:r w:rsidRPr="0053398C">
        <w:rPr>
          <w:i/>
          <w:iCs/>
        </w:rPr>
        <w:t>podurilor</w:t>
      </w:r>
      <w:r w:rsidR="00487415">
        <w:rPr>
          <w:i/>
          <w:iCs/>
        </w:rPr>
        <w:t xml:space="preserve"> </w:t>
      </w:r>
      <w:r w:rsidRPr="0053398C">
        <w:rPr>
          <w:i/>
          <w:iCs/>
        </w:rPr>
        <w:t>și</w:t>
      </w:r>
      <w:r w:rsidR="00487415">
        <w:rPr>
          <w:i/>
          <w:iCs/>
        </w:rPr>
        <w:t xml:space="preserve"> </w:t>
      </w:r>
      <w:r w:rsidRPr="0053398C">
        <w:rPr>
          <w:i/>
          <w:iCs/>
        </w:rPr>
        <w:t>a</w:t>
      </w:r>
      <w:r w:rsidR="00487415">
        <w:rPr>
          <w:i/>
          <w:iCs/>
        </w:rPr>
        <w:t xml:space="preserve"> </w:t>
      </w:r>
      <w:r w:rsidRPr="0053398C">
        <w:rPr>
          <w:i/>
          <w:iCs/>
        </w:rPr>
        <w:t>rețelelor</w:t>
      </w:r>
      <w:r w:rsidR="00487415">
        <w:rPr>
          <w:i/>
          <w:iCs/>
        </w:rPr>
        <w:t xml:space="preserve"> </w:t>
      </w:r>
      <w:r w:rsidRPr="0053398C">
        <w:rPr>
          <w:i/>
          <w:iCs/>
        </w:rPr>
        <w:t>inteligente</w:t>
      </w:r>
      <w:r w:rsidR="00487415">
        <w:rPr>
          <w:i/>
          <w:iCs/>
        </w:rPr>
        <w:t xml:space="preserve"> </w:t>
      </w:r>
      <w:r w:rsidRPr="0053398C">
        <w:rPr>
          <w:i/>
          <w:iCs/>
        </w:rPr>
        <w:t>de</w:t>
      </w:r>
      <w:r w:rsidR="00487415">
        <w:rPr>
          <w:i/>
          <w:iCs/>
        </w:rPr>
        <w:t xml:space="preserve"> </w:t>
      </w:r>
      <w:r w:rsidRPr="0053398C">
        <w:rPr>
          <w:i/>
          <w:iCs/>
        </w:rPr>
        <w:t>distribuirea</w:t>
      </w:r>
      <w:r w:rsidR="00487415">
        <w:rPr>
          <w:i/>
          <w:iCs/>
        </w:rPr>
        <w:t xml:space="preserve"> </w:t>
      </w:r>
      <w:r w:rsidRPr="0053398C">
        <w:rPr>
          <w:i/>
          <w:iCs/>
        </w:rPr>
        <w:t>gazelor</w:t>
      </w:r>
      <w:r w:rsidR="00487415">
        <w:rPr>
          <w:i/>
          <w:iCs/>
        </w:rPr>
        <w:t xml:space="preserve"> </w:t>
      </w:r>
      <w:r w:rsidRPr="0053398C">
        <w:rPr>
          <w:i/>
          <w:iCs/>
        </w:rPr>
        <w:t>naturale”</w:t>
      </w:r>
      <w:r w:rsidRPr="0053398C">
        <w:t>,</w:t>
      </w:r>
      <w:r w:rsidR="00487415">
        <w:t xml:space="preserve"> </w:t>
      </w:r>
      <w:r w:rsidRPr="0053398C">
        <w:t>a</w:t>
      </w:r>
      <w:r w:rsidR="00487415">
        <w:t xml:space="preserve"> </w:t>
      </w:r>
      <w:r w:rsidRPr="0053398C">
        <w:t>precizat</w:t>
      </w:r>
      <w:r w:rsidR="00487415">
        <w:t xml:space="preserve"> </w:t>
      </w:r>
      <w:r w:rsidRPr="0053398C">
        <w:t>ministrul</w:t>
      </w:r>
      <w:r w:rsidR="00487415">
        <w:t xml:space="preserve"> </w:t>
      </w:r>
      <w:r w:rsidRPr="0053398C">
        <w:t>Adrian-Ioan</w:t>
      </w:r>
      <w:r w:rsidR="00487415">
        <w:t xml:space="preserve"> </w:t>
      </w:r>
      <w:r w:rsidRPr="0053398C">
        <w:t>Veștea.</w:t>
      </w:r>
    </w:p>
    <w:p w14:paraId="568978E5" w14:textId="472D7015" w:rsidR="0053398C" w:rsidRPr="0053398C" w:rsidRDefault="003B11C9" w:rsidP="003B11C9">
      <w:pPr>
        <w:pStyle w:val="Stilsursa"/>
      </w:pPr>
      <w:r w:rsidRPr="003B11C9">
        <w:t>Sursa:</w:t>
      </w:r>
      <w:r w:rsidR="00487415">
        <w:t xml:space="preserve"> </w:t>
      </w:r>
      <w:r w:rsidRPr="003B11C9">
        <w:t>MDLPA</w:t>
      </w:r>
    </w:p>
    <w:p w14:paraId="61D4A5EF" w14:textId="35EEBEBB" w:rsidR="0053398C" w:rsidRPr="0053398C" w:rsidRDefault="0053398C" w:rsidP="0053398C">
      <w:pPr>
        <w:pStyle w:val="separatorarticole"/>
      </w:pPr>
      <w:r>
        <w:t>*</w:t>
      </w:r>
    </w:p>
    <w:p w14:paraId="037F5DDF" w14:textId="70025E10" w:rsidR="00B514AF" w:rsidRDefault="00B514AF" w:rsidP="00B514AF">
      <w:pPr>
        <w:pStyle w:val="TitluArticolinINFOUE"/>
      </w:pPr>
      <w:bookmarkStart w:id="139" w:name="_Toc167086317"/>
      <w:r w:rsidRPr="00B514AF">
        <w:t>PEO</w:t>
      </w:r>
      <w:r w:rsidR="00487415">
        <w:t xml:space="preserve"> </w:t>
      </w:r>
      <w:r w:rsidRPr="00B514AF">
        <w:t>informează</w:t>
      </w:r>
      <w:r w:rsidR="00487415">
        <w:t xml:space="preserve"> </w:t>
      </w:r>
      <w:r w:rsidRPr="00B514AF">
        <w:t>beneficiarii</w:t>
      </w:r>
      <w:r w:rsidR="00487415">
        <w:t xml:space="preserve"> </w:t>
      </w:r>
      <w:r w:rsidRPr="00B514AF">
        <w:t>proiectelor</w:t>
      </w:r>
      <w:r w:rsidR="00487415">
        <w:t xml:space="preserve"> </w:t>
      </w:r>
      <w:r w:rsidRPr="00B514AF">
        <w:t>selectate</w:t>
      </w:r>
      <w:r w:rsidR="00487415">
        <w:t xml:space="preserve"> </w:t>
      </w:r>
      <w:r w:rsidRPr="00B514AF">
        <w:t>la</w:t>
      </w:r>
      <w:r w:rsidR="00487415">
        <w:t xml:space="preserve"> </w:t>
      </w:r>
      <w:r w:rsidRPr="00B514AF">
        <w:t>finanțare</w:t>
      </w:r>
      <w:r w:rsidR="00487415">
        <w:t xml:space="preserve"> </w:t>
      </w:r>
      <w:r w:rsidRPr="00B514AF">
        <w:t>în</w:t>
      </w:r>
      <w:r w:rsidR="00487415">
        <w:t xml:space="preserve"> </w:t>
      </w:r>
      <w:r w:rsidRPr="00B514AF">
        <w:t>cadrul</w:t>
      </w:r>
      <w:r w:rsidR="00487415">
        <w:t xml:space="preserve"> </w:t>
      </w:r>
      <w:r w:rsidRPr="00B514AF">
        <w:t>apelului</w:t>
      </w:r>
      <w:r w:rsidR="00487415">
        <w:t xml:space="preserve"> </w:t>
      </w:r>
      <w:r w:rsidRPr="00B514AF">
        <w:t>„Consolidarea</w:t>
      </w:r>
      <w:r w:rsidR="00487415">
        <w:t xml:space="preserve"> </w:t>
      </w:r>
      <w:r w:rsidRPr="00B514AF">
        <w:t>dialogului</w:t>
      </w:r>
      <w:r w:rsidR="00487415">
        <w:t xml:space="preserve"> </w:t>
      </w:r>
      <w:r w:rsidRPr="00B514AF">
        <w:t>social</w:t>
      </w:r>
      <w:r w:rsidR="00487415">
        <w:t xml:space="preserve"> </w:t>
      </w:r>
      <w:r w:rsidRPr="00B514AF">
        <w:t>și</w:t>
      </w:r>
      <w:r w:rsidR="00487415">
        <w:t xml:space="preserve"> </w:t>
      </w:r>
      <w:r w:rsidRPr="00B514AF">
        <w:t>a</w:t>
      </w:r>
      <w:r w:rsidR="00487415">
        <w:t xml:space="preserve"> </w:t>
      </w:r>
      <w:r w:rsidRPr="00B514AF">
        <w:t>parteneriatelor</w:t>
      </w:r>
      <w:r w:rsidR="00487415">
        <w:t xml:space="preserve"> </w:t>
      </w:r>
      <w:r w:rsidRPr="00B514AF">
        <w:t>pentru</w:t>
      </w:r>
      <w:r w:rsidR="00487415">
        <w:t xml:space="preserve"> </w:t>
      </w:r>
      <w:r w:rsidRPr="00B514AF">
        <w:t>ocupare</w:t>
      </w:r>
      <w:r w:rsidR="00487415">
        <w:t xml:space="preserve"> </w:t>
      </w:r>
      <w:r w:rsidRPr="00B514AF">
        <w:t>și</w:t>
      </w:r>
      <w:r w:rsidR="00487415">
        <w:t xml:space="preserve"> </w:t>
      </w:r>
      <w:r w:rsidRPr="00B514AF">
        <w:t>formare</w:t>
      </w:r>
      <w:r w:rsidR="00487415">
        <w:t xml:space="preserve"> </w:t>
      </w:r>
      <w:r w:rsidRPr="00B514AF">
        <w:t>III</w:t>
      </w:r>
      <w:r w:rsidR="00487415">
        <w:t xml:space="preserve"> </w:t>
      </w:r>
      <w:r w:rsidRPr="00B514AF">
        <w:t>–</w:t>
      </w:r>
      <w:r w:rsidR="00487415">
        <w:t xml:space="preserve"> </w:t>
      </w:r>
      <w:r w:rsidRPr="00B514AF">
        <w:t>Organizațiile</w:t>
      </w:r>
      <w:r w:rsidR="00487415">
        <w:t xml:space="preserve"> </w:t>
      </w:r>
      <w:r w:rsidRPr="00B514AF">
        <w:t>societății</w:t>
      </w:r>
      <w:r w:rsidR="00487415">
        <w:t xml:space="preserve"> </w:t>
      </w:r>
      <w:r w:rsidRPr="00B514AF">
        <w:t>civile</w:t>
      </w:r>
      <w:r w:rsidR="00487415">
        <w:t xml:space="preserve"> </w:t>
      </w:r>
      <w:r w:rsidRPr="00B514AF">
        <w:t>–</w:t>
      </w:r>
      <w:r w:rsidR="00487415">
        <w:t xml:space="preserve"> </w:t>
      </w:r>
      <w:r w:rsidRPr="00B514AF">
        <w:t>Regiuni</w:t>
      </w:r>
      <w:r w:rsidR="00487415">
        <w:t xml:space="preserve"> </w:t>
      </w:r>
      <w:r w:rsidRPr="00B514AF">
        <w:t>mai</w:t>
      </w:r>
      <w:r w:rsidR="00487415">
        <w:t xml:space="preserve"> </w:t>
      </w:r>
      <w:r w:rsidRPr="00B514AF">
        <w:t>puțin</w:t>
      </w:r>
      <w:r w:rsidR="00487415">
        <w:t xml:space="preserve"> </w:t>
      </w:r>
      <w:r w:rsidRPr="00B514AF">
        <w:t>dezvoltate”</w:t>
      </w:r>
      <w:r w:rsidR="00487415">
        <w:t xml:space="preserve"> </w:t>
      </w:r>
      <w:r w:rsidRPr="00B514AF">
        <w:t>cu</w:t>
      </w:r>
      <w:r w:rsidR="00487415">
        <w:t xml:space="preserve"> </w:t>
      </w:r>
      <w:r w:rsidRPr="00B514AF">
        <w:t>privire</w:t>
      </w:r>
      <w:r w:rsidR="00487415">
        <w:t xml:space="preserve"> </w:t>
      </w:r>
      <w:r w:rsidRPr="00B514AF">
        <w:t>la</w:t>
      </w:r>
      <w:r w:rsidR="00487415">
        <w:t xml:space="preserve"> </w:t>
      </w:r>
      <w:r w:rsidRPr="00B514AF">
        <w:t>derularea</w:t>
      </w:r>
      <w:r w:rsidR="00487415">
        <w:t xml:space="preserve"> </w:t>
      </w:r>
      <w:r w:rsidRPr="00B514AF">
        <w:t>procesului</w:t>
      </w:r>
      <w:r w:rsidR="00487415">
        <w:t xml:space="preserve"> </w:t>
      </w:r>
      <w:r w:rsidRPr="00B514AF">
        <w:t>de</w:t>
      </w:r>
      <w:r w:rsidR="00487415">
        <w:t xml:space="preserve"> </w:t>
      </w:r>
      <w:r w:rsidRPr="00B514AF">
        <w:t>semnare</w:t>
      </w:r>
      <w:r w:rsidR="00487415">
        <w:t xml:space="preserve"> </w:t>
      </w:r>
      <w:r w:rsidRPr="00B514AF">
        <w:t>a</w:t>
      </w:r>
      <w:r w:rsidR="00487415">
        <w:t xml:space="preserve"> </w:t>
      </w:r>
      <w:r w:rsidRPr="00B514AF">
        <w:t>contractelor</w:t>
      </w:r>
      <w:r w:rsidR="00487415">
        <w:t xml:space="preserve"> </w:t>
      </w:r>
      <w:r w:rsidRPr="00B514AF">
        <w:t>de</w:t>
      </w:r>
      <w:r w:rsidR="00487415">
        <w:t xml:space="preserve"> </w:t>
      </w:r>
      <w:r w:rsidRPr="00B514AF">
        <w:t>finanțare</w:t>
      </w:r>
      <w:bookmarkEnd w:id="139"/>
    </w:p>
    <w:p w14:paraId="53565BD4" w14:textId="4B666F84" w:rsidR="00B514AF" w:rsidRPr="00B514AF" w:rsidRDefault="00B514AF" w:rsidP="00B514AF">
      <w:r w:rsidRPr="00B514AF">
        <w:t>În</w:t>
      </w:r>
      <w:r w:rsidR="00487415">
        <w:t xml:space="preserve"> </w:t>
      </w:r>
      <w:r w:rsidRPr="00B514AF">
        <w:t>conformitate</w:t>
      </w:r>
      <w:r w:rsidR="00487415">
        <w:t xml:space="preserve"> </w:t>
      </w:r>
      <w:r w:rsidRPr="00B514AF">
        <w:t>cu</w:t>
      </w:r>
      <w:r w:rsidR="00487415">
        <w:t xml:space="preserve"> </w:t>
      </w:r>
      <w:r w:rsidRPr="00B514AF">
        <w:t>prevederile</w:t>
      </w:r>
      <w:r w:rsidR="00487415">
        <w:t xml:space="preserve"> </w:t>
      </w:r>
      <w:r w:rsidRPr="00B514AF">
        <w:t>art.</w:t>
      </w:r>
      <w:r w:rsidR="00487415">
        <w:t xml:space="preserve"> </w:t>
      </w:r>
      <w:r w:rsidRPr="00B514AF">
        <w:t>11,</w:t>
      </w:r>
      <w:r w:rsidR="00487415">
        <w:t xml:space="preserve"> </w:t>
      </w:r>
      <w:r w:rsidRPr="00B514AF">
        <w:t>alin</w:t>
      </w:r>
      <w:r w:rsidR="00487415">
        <w:t xml:space="preserve"> </w:t>
      </w:r>
      <w:r w:rsidRPr="00B514AF">
        <w:t>(17)</w:t>
      </w:r>
      <w:r w:rsidR="00487415">
        <w:t xml:space="preserve"> </w:t>
      </w:r>
      <w:r w:rsidRPr="00B514AF">
        <w:t>al</w:t>
      </w:r>
      <w:r w:rsidR="00487415">
        <w:t xml:space="preserve"> </w:t>
      </w:r>
      <w:r w:rsidRPr="00B514AF">
        <w:rPr>
          <w:b/>
          <w:bCs/>
        </w:rPr>
        <w:t>Ordonanței</w:t>
      </w:r>
      <w:r w:rsidR="00487415">
        <w:rPr>
          <w:b/>
          <w:bCs/>
        </w:rPr>
        <w:t xml:space="preserve"> </w:t>
      </w:r>
      <w:r w:rsidRPr="00B514AF">
        <w:rPr>
          <w:b/>
          <w:bCs/>
        </w:rPr>
        <w:t>de</w:t>
      </w:r>
      <w:r w:rsidR="00487415">
        <w:rPr>
          <w:b/>
          <w:bCs/>
        </w:rPr>
        <w:t xml:space="preserve"> </w:t>
      </w:r>
      <w:r w:rsidRPr="00B514AF">
        <w:rPr>
          <w:b/>
          <w:bCs/>
        </w:rPr>
        <w:t>urgență</w:t>
      </w:r>
      <w:r w:rsidR="00487415">
        <w:rPr>
          <w:b/>
          <w:bCs/>
        </w:rPr>
        <w:t xml:space="preserve"> </w:t>
      </w:r>
      <w:r w:rsidRPr="00B514AF">
        <w:rPr>
          <w:b/>
          <w:bCs/>
        </w:rPr>
        <w:t>a</w:t>
      </w:r>
      <w:r w:rsidR="00487415">
        <w:rPr>
          <w:b/>
          <w:bCs/>
        </w:rPr>
        <w:t xml:space="preserve"> </w:t>
      </w:r>
      <w:r w:rsidRPr="00B514AF">
        <w:rPr>
          <w:b/>
          <w:bCs/>
        </w:rPr>
        <w:t>Guvernului</w:t>
      </w:r>
      <w:r w:rsidR="00487415">
        <w:rPr>
          <w:b/>
          <w:bCs/>
        </w:rPr>
        <w:t xml:space="preserve"> </w:t>
      </w:r>
      <w:r w:rsidRPr="00B514AF">
        <w:rPr>
          <w:b/>
          <w:bCs/>
        </w:rPr>
        <w:t>nr.</w:t>
      </w:r>
      <w:r w:rsidR="00487415">
        <w:rPr>
          <w:b/>
          <w:bCs/>
        </w:rPr>
        <w:t xml:space="preserve"> </w:t>
      </w:r>
      <w:r w:rsidRPr="00B514AF">
        <w:rPr>
          <w:b/>
          <w:bCs/>
        </w:rPr>
        <w:t>23</w:t>
      </w:r>
      <w:r w:rsidR="00487415">
        <w:rPr>
          <w:b/>
          <w:bCs/>
        </w:rPr>
        <w:t xml:space="preserve"> </w:t>
      </w:r>
      <w:r w:rsidRPr="00B514AF">
        <w:rPr>
          <w:b/>
          <w:bCs/>
        </w:rPr>
        <w:t>din</w:t>
      </w:r>
      <w:r w:rsidR="00487415">
        <w:rPr>
          <w:b/>
          <w:bCs/>
        </w:rPr>
        <w:t xml:space="preserve"> </w:t>
      </w:r>
      <w:r w:rsidRPr="00B514AF">
        <w:rPr>
          <w:b/>
          <w:bCs/>
        </w:rPr>
        <w:t>12</w:t>
      </w:r>
      <w:r w:rsidR="00487415">
        <w:rPr>
          <w:b/>
          <w:bCs/>
        </w:rPr>
        <w:t xml:space="preserve"> </w:t>
      </w:r>
      <w:r w:rsidRPr="00B514AF">
        <w:rPr>
          <w:b/>
          <w:bCs/>
        </w:rPr>
        <w:t>aprilie</w:t>
      </w:r>
      <w:r w:rsidR="00487415">
        <w:rPr>
          <w:b/>
          <w:bCs/>
        </w:rPr>
        <w:t xml:space="preserve"> </w:t>
      </w:r>
      <w:r w:rsidRPr="00B514AF">
        <w:rPr>
          <w:b/>
          <w:bCs/>
        </w:rPr>
        <w:t>2023</w:t>
      </w:r>
      <w:r w:rsidRPr="00B514AF">
        <w:t>,</w:t>
      </w:r>
      <w:r w:rsidR="00487415">
        <w:t xml:space="preserve"> </w:t>
      </w:r>
      <w:r w:rsidRPr="00B514AF">
        <w:rPr>
          <w:b/>
          <w:bCs/>
        </w:rPr>
        <w:t>privind</w:t>
      </w:r>
      <w:r w:rsidR="00487415">
        <w:rPr>
          <w:b/>
          <w:bCs/>
        </w:rPr>
        <w:t xml:space="preserve"> </w:t>
      </w:r>
      <w:r w:rsidRPr="00B514AF">
        <w:rPr>
          <w:b/>
          <w:bCs/>
        </w:rPr>
        <w:t>instituirea</w:t>
      </w:r>
      <w:r w:rsidR="00487415">
        <w:rPr>
          <w:b/>
          <w:bCs/>
        </w:rPr>
        <w:t xml:space="preserve"> </w:t>
      </w:r>
      <w:r w:rsidRPr="00B514AF">
        <w:rPr>
          <w:b/>
          <w:bCs/>
        </w:rPr>
        <w:t>unor</w:t>
      </w:r>
      <w:r w:rsidR="00487415">
        <w:rPr>
          <w:b/>
          <w:bCs/>
        </w:rPr>
        <w:t xml:space="preserve"> </w:t>
      </w:r>
      <w:r w:rsidRPr="00B514AF">
        <w:rPr>
          <w:b/>
          <w:bCs/>
        </w:rPr>
        <w:t>măsuri</w:t>
      </w:r>
      <w:r w:rsidR="00487415">
        <w:rPr>
          <w:b/>
          <w:bCs/>
        </w:rPr>
        <w:t xml:space="preserve"> </w:t>
      </w:r>
      <w:r w:rsidRPr="00B514AF">
        <w:rPr>
          <w:b/>
          <w:bCs/>
        </w:rPr>
        <w:t>de</w:t>
      </w:r>
      <w:r w:rsidR="00487415">
        <w:rPr>
          <w:b/>
          <w:bCs/>
        </w:rPr>
        <w:t xml:space="preserve"> </w:t>
      </w:r>
      <w:r w:rsidRPr="00B514AF">
        <w:rPr>
          <w:b/>
          <w:bCs/>
        </w:rPr>
        <w:t>simplificare</w:t>
      </w:r>
      <w:r w:rsidR="00487415">
        <w:rPr>
          <w:b/>
          <w:bCs/>
        </w:rPr>
        <w:t xml:space="preserve"> </w:t>
      </w:r>
      <w:r w:rsidRPr="00B514AF">
        <w:rPr>
          <w:b/>
          <w:bCs/>
        </w:rPr>
        <w:t>şi</w:t>
      </w:r>
      <w:r w:rsidR="00487415">
        <w:rPr>
          <w:b/>
          <w:bCs/>
        </w:rPr>
        <w:t xml:space="preserve"> </w:t>
      </w:r>
      <w:r w:rsidRPr="00B514AF">
        <w:rPr>
          <w:b/>
          <w:bCs/>
        </w:rPr>
        <w:t>digitalizare</w:t>
      </w:r>
      <w:r w:rsidR="00487415">
        <w:rPr>
          <w:b/>
          <w:bCs/>
        </w:rPr>
        <w:t xml:space="preserve"> </w:t>
      </w:r>
      <w:r w:rsidRPr="00B514AF">
        <w:rPr>
          <w:b/>
          <w:bCs/>
        </w:rPr>
        <w:t>pentru</w:t>
      </w:r>
      <w:r w:rsidR="00487415">
        <w:rPr>
          <w:b/>
          <w:bCs/>
        </w:rPr>
        <w:t xml:space="preserve"> </w:t>
      </w:r>
      <w:r w:rsidRPr="00B514AF">
        <w:rPr>
          <w:b/>
          <w:bCs/>
        </w:rPr>
        <w:t>gestionarea</w:t>
      </w:r>
      <w:r w:rsidR="00487415">
        <w:rPr>
          <w:b/>
          <w:bCs/>
        </w:rPr>
        <w:t xml:space="preserve"> </w:t>
      </w:r>
      <w:r w:rsidRPr="00B514AF">
        <w:rPr>
          <w:b/>
          <w:bCs/>
        </w:rPr>
        <w:t>fondurilor</w:t>
      </w:r>
      <w:r w:rsidR="00487415">
        <w:rPr>
          <w:b/>
          <w:bCs/>
        </w:rPr>
        <w:t xml:space="preserve"> </w:t>
      </w:r>
      <w:r w:rsidRPr="00B514AF">
        <w:rPr>
          <w:b/>
          <w:bCs/>
        </w:rPr>
        <w:t>europene</w:t>
      </w:r>
      <w:r w:rsidR="00487415">
        <w:rPr>
          <w:b/>
          <w:bCs/>
        </w:rPr>
        <w:t xml:space="preserve"> </w:t>
      </w:r>
      <w:r w:rsidRPr="00B514AF">
        <w:rPr>
          <w:b/>
          <w:bCs/>
        </w:rPr>
        <w:t>aferente</w:t>
      </w:r>
      <w:r w:rsidR="00487415">
        <w:rPr>
          <w:b/>
          <w:bCs/>
        </w:rPr>
        <w:t xml:space="preserve"> </w:t>
      </w:r>
      <w:r w:rsidRPr="00B514AF">
        <w:rPr>
          <w:b/>
          <w:bCs/>
        </w:rPr>
        <w:t>Politicii</w:t>
      </w:r>
      <w:r w:rsidR="00487415">
        <w:rPr>
          <w:b/>
          <w:bCs/>
        </w:rPr>
        <w:t xml:space="preserve"> </w:t>
      </w:r>
      <w:r w:rsidRPr="00B514AF">
        <w:rPr>
          <w:b/>
          <w:bCs/>
        </w:rPr>
        <w:t>de</w:t>
      </w:r>
      <w:r w:rsidR="00487415">
        <w:rPr>
          <w:b/>
          <w:bCs/>
        </w:rPr>
        <w:t xml:space="preserve"> </w:t>
      </w:r>
      <w:r w:rsidRPr="00B514AF">
        <w:rPr>
          <w:b/>
          <w:bCs/>
        </w:rPr>
        <w:t>coeziune</w:t>
      </w:r>
      <w:r w:rsidR="00487415">
        <w:rPr>
          <w:b/>
          <w:bCs/>
        </w:rPr>
        <w:t xml:space="preserve"> </w:t>
      </w:r>
      <w:r w:rsidRPr="00B514AF">
        <w:rPr>
          <w:b/>
          <w:bCs/>
        </w:rPr>
        <w:t>2021-2027,</w:t>
      </w:r>
      <w:r w:rsidR="00487415">
        <w:rPr>
          <w:b/>
          <w:bCs/>
        </w:rPr>
        <w:t xml:space="preserve"> </w:t>
      </w:r>
      <w:r w:rsidRPr="00B514AF">
        <w:rPr>
          <w:b/>
          <w:bCs/>
        </w:rPr>
        <w:t>cu</w:t>
      </w:r>
      <w:r w:rsidR="00487415">
        <w:rPr>
          <w:b/>
          <w:bCs/>
        </w:rPr>
        <w:t xml:space="preserve"> </w:t>
      </w:r>
      <w:r w:rsidRPr="00B514AF">
        <w:rPr>
          <w:b/>
          <w:bCs/>
        </w:rPr>
        <w:t>modificările</w:t>
      </w:r>
      <w:r w:rsidR="00487415">
        <w:rPr>
          <w:b/>
          <w:bCs/>
        </w:rPr>
        <w:t xml:space="preserve"> </w:t>
      </w:r>
      <w:r w:rsidRPr="00B514AF">
        <w:rPr>
          <w:b/>
          <w:bCs/>
        </w:rPr>
        <w:t>si</w:t>
      </w:r>
      <w:r w:rsidR="00487415">
        <w:rPr>
          <w:b/>
          <w:bCs/>
        </w:rPr>
        <w:t xml:space="preserve"> </w:t>
      </w:r>
      <w:r w:rsidRPr="00B514AF">
        <w:rPr>
          <w:b/>
          <w:bCs/>
        </w:rPr>
        <w:t>completările</w:t>
      </w:r>
      <w:r w:rsidR="00487415">
        <w:rPr>
          <w:b/>
          <w:bCs/>
        </w:rPr>
        <w:t xml:space="preserve"> </w:t>
      </w:r>
      <w:r w:rsidRPr="00B514AF">
        <w:rPr>
          <w:b/>
          <w:bCs/>
        </w:rPr>
        <w:t>ulterioare,</w:t>
      </w:r>
      <w:r w:rsidR="00487415">
        <w:rPr>
          <w:b/>
          <w:bCs/>
        </w:rPr>
        <w:t xml:space="preserve"> </w:t>
      </w:r>
      <w:r w:rsidRPr="00B514AF">
        <w:rPr>
          <w:b/>
          <w:bCs/>
        </w:rPr>
        <w:t>aprobată</w:t>
      </w:r>
      <w:r w:rsidR="00487415">
        <w:rPr>
          <w:b/>
          <w:bCs/>
        </w:rPr>
        <w:t xml:space="preserve"> </w:t>
      </w:r>
      <w:r w:rsidRPr="00B514AF">
        <w:rPr>
          <w:b/>
          <w:bCs/>
        </w:rPr>
        <w:t>prin</w:t>
      </w:r>
      <w:r w:rsidR="00487415">
        <w:rPr>
          <w:b/>
          <w:bCs/>
        </w:rPr>
        <w:t xml:space="preserve"> </w:t>
      </w:r>
      <w:r w:rsidRPr="00B514AF">
        <w:rPr>
          <w:b/>
          <w:bCs/>
        </w:rPr>
        <w:t>Legea</w:t>
      </w:r>
      <w:r w:rsidR="00487415">
        <w:rPr>
          <w:b/>
          <w:bCs/>
        </w:rPr>
        <w:t xml:space="preserve"> </w:t>
      </w:r>
      <w:r w:rsidRPr="00B514AF">
        <w:rPr>
          <w:b/>
          <w:bCs/>
        </w:rPr>
        <w:t>nr.</w:t>
      </w:r>
      <w:r w:rsidR="00487415">
        <w:rPr>
          <w:b/>
          <w:bCs/>
        </w:rPr>
        <w:t xml:space="preserve"> </w:t>
      </w:r>
      <w:r w:rsidRPr="00B514AF">
        <w:rPr>
          <w:b/>
          <w:bCs/>
        </w:rPr>
        <w:t>45/2024,</w:t>
      </w:r>
      <w:r w:rsidR="00487415">
        <w:rPr>
          <w:b/>
          <w:bCs/>
        </w:rPr>
        <w:t xml:space="preserve"> </w:t>
      </w:r>
      <w:r w:rsidRPr="00B514AF">
        <w:t>Ministerul</w:t>
      </w:r>
      <w:r w:rsidR="00487415">
        <w:t xml:space="preserve"> </w:t>
      </w:r>
      <w:r w:rsidRPr="00B514AF">
        <w:t>Investițiilor</w:t>
      </w:r>
      <w:r w:rsidR="00487415">
        <w:t xml:space="preserve"> </w:t>
      </w:r>
      <w:r w:rsidRPr="00B514AF">
        <w:t>și</w:t>
      </w:r>
      <w:r w:rsidR="00487415">
        <w:t xml:space="preserve"> </w:t>
      </w:r>
      <w:r w:rsidRPr="00B514AF">
        <w:t>Proiectelor</w:t>
      </w:r>
      <w:r w:rsidR="00487415">
        <w:t xml:space="preserve"> </w:t>
      </w:r>
      <w:r w:rsidRPr="00B514AF">
        <w:t>Europene,</w:t>
      </w:r>
      <w:r w:rsidR="00487415">
        <w:t xml:space="preserve"> </w:t>
      </w:r>
      <w:r w:rsidRPr="00B514AF">
        <w:t>prin</w:t>
      </w:r>
      <w:r w:rsidR="00487415">
        <w:t xml:space="preserve"> </w:t>
      </w:r>
      <w:r w:rsidRPr="00B514AF">
        <w:t>Autoritatea</w:t>
      </w:r>
      <w:r w:rsidR="00487415">
        <w:t xml:space="preserve"> </w:t>
      </w:r>
      <w:r w:rsidRPr="00B514AF">
        <w:t>de</w:t>
      </w:r>
      <w:r w:rsidR="00487415">
        <w:t xml:space="preserve"> </w:t>
      </w:r>
      <w:r w:rsidRPr="00B514AF">
        <w:t>Management</w:t>
      </w:r>
      <w:r w:rsidR="00487415">
        <w:t xml:space="preserve"> </w:t>
      </w:r>
      <w:r w:rsidRPr="00B514AF">
        <w:t>pentru</w:t>
      </w:r>
      <w:r w:rsidR="00487415">
        <w:t xml:space="preserve"> </w:t>
      </w:r>
      <w:r w:rsidRPr="00B514AF">
        <w:t>Programul</w:t>
      </w:r>
      <w:r w:rsidR="00487415">
        <w:t xml:space="preserve"> </w:t>
      </w:r>
      <w:r w:rsidRPr="00B514AF">
        <w:t>Educație</w:t>
      </w:r>
      <w:r w:rsidR="00487415">
        <w:t xml:space="preserve"> </w:t>
      </w:r>
      <w:r w:rsidRPr="00B514AF">
        <w:t>si</w:t>
      </w:r>
      <w:r w:rsidR="00487415">
        <w:t xml:space="preserve"> </w:t>
      </w:r>
      <w:r w:rsidRPr="00B514AF">
        <w:t>Ocupare,</w:t>
      </w:r>
      <w:r w:rsidR="00487415">
        <w:t xml:space="preserve"> </w:t>
      </w:r>
      <w:r w:rsidRPr="00B514AF">
        <w:t>informează</w:t>
      </w:r>
      <w:r w:rsidR="00487415">
        <w:t xml:space="preserve"> </w:t>
      </w:r>
      <w:r w:rsidRPr="00B514AF">
        <w:t>beneficiarii</w:t>
      </w:r>
      <w:r w:rsidR="00487415">
        <w:t xml:space="preserve"> </w:t>
      </w:r>
      <w:r w:rsidRPr="00B514AF">
        <w:t>proiectelor</w:t>
      </w:r>
      <w:r w:rsidR="00487415">
        <w:t xml:space="preserve"> </w:t>
      </w:r>
      <w:r w:rsidRPr="00B514AF">
        <w:t>selectate</w:t>
      </w:r>
      <w:r w:rsidR="00487415">
        <w:t xml:space="preserve"> </w:t>
      </w:r>
      <w:r w:rsidRPr="00B514AF">
        <w:t>la</w:t>
      </w:r>
      <w:r w:rsidR="00487415">
        <w:t xml:space="preserve"> </w:t>
      </w:r>
      <w:r w:rsidRPr="00B514AF">
        <w:t>finanțare</w:t>
      </w:r>
      <w:r w:rsidR="00487415">
        <w:t xml:space="preserve"> </w:t>
      </w:r>
      <w:r w:rsidRPr="00B514AF">
        <w:t>în</w:t>
      </w:r>
      <w:r w:rsidR="00487415">
        <w:t xml:space="preserve"> </w:t>
      </w:r>
      <w:r w:rsidRPr="00B514AF">
        <w:t>cadrul</w:t>
      </w:r>
      <w:r w:rsidR="00487415">
        <w:t xml:space="preserve"> </w:t>
      </w:r>
      <w:r w:rsidRPr="00B514AF">
        <w:t>apelului</w:t>
      </w:r>
      <w:r w:rsidR="00487415">
        <w:t xml:space="preserve"> </w:t>
      </w:r>
      <w:r w:rsidRPr="00B514AF">
        <w:rPr>
          <w:b/>
          <w:bCs/>
        </w:rPr>
        <w:t>„Consolidarea</w:t>
      </w:r>
      <w:r w:rsidR="00487415">
        <w:rPr>
          <w:b/>
          <w:bCs/>
        </w:rPr>
        <w:t xml:space="preserve"> </w:t>
      </w:r>
      <w:r w:rsidRPr="00B514AF">
        <w:rPr>
          <w:b/>
          <w:bCs/>
        </w:rPr>
        <w:t>dialogului</w:t>
      </w:r>
      <w:r w:rsidR="00487415">
        <w:rPr>
          <w:b/>
          <w:bCs/>
        </w:rPr>
        <w:t xml:space="preserve"> </w:t>
      </w:r>
      <w:r w:rsidRPr="00B514AF">
        <w:rPr>
          <w:b/>
          <w:bCs/>
        </w:rPr>
        <w:t>social</w:t>
      </w:r>
      <w:r w:rsidR="00487415">
        <w:rPr>
          <w:b/>
          <w:bCs/>
        </w:rPr>
        <w:t xml:space="preserve"> </w:t>
      </w:r>
      <w:r w:rsidRPr="00B514AF">
        <w:rPr>
          <w:b/>
          <w:bCs/>
        </w:rPr>
        <w:t>și</w:t>
      </w:r>
      <w:r w:rsidR="00487415">
        <w:rPr>
          <w:b/>
          <w:bCs/>
        </w:rPr>
        <w:t xml:space="preserve"> </w:t>
      </w:r>
      <w:r w:rsidRPr="00B514AF">
        <w:rPr>
          <w:b/>
          <w:bCs/>
        </w:rPr>
        <w:t>a</w:t>
      </w:r>
      <w:r w:rsidR="00487415">
        <w:rPr>
          <w:b/>
          <w:bCs/>
        </w:rPr>
        <w:t xml:space="preserve"> </w:t>
      </w:r>
      <w:r w:rsidRPr="00B514AF">
        <w:rPr>
          <w:b/>
          <w:bCs/>
        </w:rPr>
        <w:t>parteneriatelor</w:t>
      </w:r>
      <w:r w:rsidR="00487415">
        <w:rPr>
          <w:b/>
          <w:bCs/>
        </w:rPr>
        <w:t xml:space="preserve"> </w:t>
      </w:r>
      <w:r w:rsidRPr="00B514AF">
        <w:rPr>
          <w:b/>
          <w:bCs/>
        </w:rPr>
        <w:t>pentru</w:t>
      </w:r>
      <w:r w:rsidR="00487415">
        <w:rPr>
          <w:b/>
          <w:bCs/>
        </w:rPr>
        <w:t xml:space="preserve"> </w:t>
      </w:r>
      <w:r w:rsidRPr="00B514AF">
        <w:rPr>
          <w:b/>
          <w:bCs/>
        </w:rPr>
        <w:t>ocupare</w:t>
      </w:r>
      <w:r w:rsidR="00487415">
        <w:rPr>
          <w:b/>
          <w:bCs/>
        </w:rPr>
        <w:t xml:space="preserve"> </w:t>
      </w:r>
      <w:r w:rsidRPr="00B514AF">
        <w:rPr>
          <w:b/>
          <w:bCs/>
        </w:rPr>
        <w:t>și</w:t>
      </w:r>
      <w:r w:rsidR="00487415">
        <w:rPr>
          <w:b/>
          <w:bCs/>
        </w:rPr>
        <w:t xml:space="preserve"> </w:t>
      </w:r>
      <w:r w:rsidRPr="00B514AF">
        <w:rPr>
          <w:b/>
          <w:bCs/>
        </w:rPr>
        <w:t>formare</w:t>
      </w:r>
      <w:r w:rsidR="00487415">
        <w:rPr>
          <w:b/>
          <w:bCs/>
        </w:rPr>
        <w:t xml:space="preserve"> </w:t>
      </w:r>
      <w:r w:rsidRPr="00B514AF">
        <w:rPr>
          <w:b/>
          <w:bCs/>
        </w:rPr>
        <w:t>III</w:t>
      </w:r>
      <w:r w:rsidR="00487415">
        <w:rPr>
          <w:b/>
          <w:bCs/>
        </w:rPr>
        <w:t xml:space="preserve"> </w:t>
      </w:r>
      <w:r w:rsidRPr="00B514AF">
        <w:rPr>
          <w:b/>
          <w:bCs/>
        </w:rPr>
        <w:t>–</w:t>
      </w:r>
      <w:r w:rsidR="00487415">
        <w:rPr>
          <w:b/>
          <w:bCs/>
        </w:rPr>
        <w:t xml:space="preserve"> </w:t>
      </w:r>
      <w:r w:rsidRPr="00B514AF">
        <w:rPr>
          <w:b/>
          <w:bCs/>
        </w:rPr>
        <w:t>Organizațiile</w:t>
      </w:r>
      <w:r w:rsidR="00487415">
        <w:rPr>
          <w:b/>
          <w:bCs/>
        </w:rPr>
        <w:t xml:space="preserve"> </w:t>
      </w:r>
      <w:r w:rsidRPr="00B514AF">
        <w:rPr>
          <w:b/>
          <w:bCs/>
        </w:rPr>
        <w:t>societății</w:t>
      </w:r>
      <w:r w:rsidR="00487415">
        <w:rPr>
          <w:b/>
          <w:bCs/>
        </w:rPr>
        <w:t xml:space="preserve"> </w:t>
      </w:r>
      <w:r w:rsidRPr="00B514AF">
        <w:rPr>
          <w:b/>
          <w:bCs/>
        </w:rPr>
        <w:t>civile</w:t>
      </w:r>
      <w:r w:rsidR="00487415">
        <w:rPr>
          <w:b/>
          <w:bCs/>
        </w:rPr>
        <w:t xml:space="preserve"> </w:t>
      </w:r>
      <w:r w:rsidRPr="00B514AF">
        <w:rPr>
          <w:b/>
          <w:bCs/>
        </w:rPr>
        <w:t>–</w:t>
      </w:r>
      <w:r w:rsidR="00487415">
        <w:rPr>
          <w:b/>
          <w:bCs/>
        </w:rPr>
        <w:t xml:space="preserve"> </w:t>
      </w:r>
      <w:r w:rsidRPr="00B514AF">
        <w:rPr>
          <w:b/>
          <w:bCs/>
        </w:rPr>
        <w:t>Regiuni</w:t>
      </w:r>
      <w:r w:rsidR="00487415">
        <w:rPr>
          <w:b/>
          <w:bCs/>
        </w:rPr>
        <w:t xml:space="preserve"> </w:t>
      </w:r>
      <w:r w:rsidRPr="00B514AF">
        <w:rPr>
          <w:b/>
          <w:bCs/>
        </w:rPr>
        <w:t>mai</w:t>
      </w:r>
      <w:r w:rsidR="00487415">
        <w:rPr>
          <w:b/>
          <w:bCs/>
        </w:rPr>
        <w:t xml:space="preserve"> </w:t>
      </w:r>
      <w:r w:rsidRPr="00B514AF">
        <w:rPr>
          <w:b/>
          <w:bCs/>
        </w:rPr>
        <w:t>puțin</w:t>
      </w:r>
      <w:r w:rsidR="00487415">
        <w:rPr>
          <w:b/>
          <w:bCs/>
        </w:rPr>
        <w:t xml:space="preserve"> </w:t>
      </w:r>
      <w:r w:rsidRPr="00B514AF">
        <w:rPr>
          <w:b/>
          <w:bCs/>
        </w:rPr>
        <w:t>dezvoltate”</w:t>
      </w:r>
      <w:r w:rsidR="00487415">
        <w:t xml:space="preserve"> </w:t>
      </w:r>
      <w:r w:rsidRPr="00B514AF">
        <w:t>cu</w:t>
      </w:r>
      <w:r w:rsidR="00487415">
        <w:t xml:space="preserve"> </w:t>
      </w:r>
      <w:r w:rsidRPr="00B514AF">
        <w:t>privire</w:t>
      </w:r>
      <w:r w:rsidR="00487415">
        <w:t xml:space="preserve"> </w:t>
      </w:r>
      <w:r w:rsidRPr="00B514AF">
        <w:t>la</w:t>
      </w:r>
      <w:r w:rsidR="00487415">
        <w:t xml:space="preserve"> </w:t>
      </w:r>
      <w:r w:rsidRPr="00B514AF">
        <w:rPr>
          <w:b/>
          <w:bCs/>
        </w:rPr>
        <w:t>derularea</w:t>
      </w:r>
      <w:r w:rsidR="00487415">
        <w:rPr>
          <w:b/>
          <w:bCs/>
        </w:rPr>
        <w:t xml:space="preserve"> </w:t>
      </w:r>
      <w:r w:rsidRPr="00B514AF">
        <w:rPr>
          <w:b/>
          <w:bCs/>
        </w:rPr>
        <w:t>procesului</w:t>
      </w:r>
      <w:r w:rsidR="00487415">
        <w:rPr>
          <w:b/>
          <w:bCs/>
        </w:rPr>
        <w:t xml:space="preserve"> </w:t>
      </w:r>
      <w:r w:rsidRPr="00B514AF">
        <w:rPr>
          <w:b/>
          <w:bCs/>
        </w:rPr>
        <w:t>de</w:t>
      </w:r>
      <w:r w:rsidR="00487415">
        <w:rPr>
          <w:b/>
          <w:bCs/>
        </w:rPr>
        <w:t xml:space="preserve"> </w:t>
      </w:r>
      <w:r w:rsidRPr="00B514AF">
        <w:rPr>
          <w:b/>
          <w:bCs/>
        </w:rPr>
        <w:t>semnare</w:t>
      </w:r>
      <w:r w:rsidR="00487415">
        <w:rPr>
          <w:b/>
          <w:bCs/>
        </w:rPr>
        <w:t xml:space="preserve"> </w:t>
      </w:r>
      <w:r w:rsidRPr="00B514AF">
        <w:rPr>
          <w:b/>
          <w:bCs/>
        </w:rPr>
        <w:t>a</w:t>
      </w:r>
      <w:r w:rsidR="00487415">
        <w:rPr>
          <w:b/>
          <w:bCs/>
        </w:rPr>
        <w:t xml:space="preserve"> </w:t>
      </w:r>
      <w:r w:rsidRPr="00B514AF">
        <w:rPr>
          <w:b/>
          <w:bCs/>
        </w:rPr>
        <w:t>contractelor</w:t>
      </w:r>
      <w:r w:rsidR="00487415">
        <w:rPr>
          <w:b/>
          <w:bCs/>
        </w:rPr>
        <w:t xml:space="preserve"> </w:t>
      </w:r>
      <w:r w:rsidRPr="00B514AF">
        <w:rPr>
          <w:b/>
          <w:bCs/>
        </w:rPr>
        <w:t>de</w:t>
      </w:r>
      <w:r w:rsidR="00487415">
        <w:rPr>
          <w:b/>
          <w:bCs/>
        </w:rPr>
        <w:t xml:space="preserve"> </w:t>
      </w:r>
      <w:r w:rsidRPr="00B514AF">
        <w:rPr>
          <w:b/>
          <w:bCs/>
        </w:rPr>
        <w:t>finanțare</w:t>
      </w:r>
      <w:r w:rsidRPr="00B514AF">
        <w:t>,</w:t>
      </w:r>
      <w:r w:rsidR="00487415">
        <w:t xml:space="preserve"> </w:t>
      </w:r>
      <w:r w:rsidRPr="00B514AF">
        <w:t>prin</w:t>
      </w:r>
      <w:r w:rsidR="00487415">
        <w:t xml:space="preserve"> </w:t>
      </w:r>
      <w:r w:rsidRPr="00B514AF">
        <w:t>încadrarea</w:t>
      </w:r>
      <w:r w:rsidR="00487415">
        <w:t xml:space="preserve"> </w:t>
      </w:r>
      <w:r w:rsidRPr="00B514AF">
        <w:t>in</w:t>
      </w:r>
      <w:r w:rsidR="00487415">
        <w:t xml:space="preserve"> </w:t>
      </w:r>
      <w:r w:rsidRPr="00B514AF">
        <w:t>termenul</w:t>
      </w:r>
      <w:r w:rsidR="00487415">
        <w:t xml:space="preserve"> </w:t>
      </w:r>
      <w:r w:rsidRPr="00B514AF">
        <w:t>menționat</w:t>
      </w:r>
      <w:r w:rsidR="00487415">
        <w:t xml:space="preserve"> </w:t>
      </w:r>
      <w:r w:rsidRPr="00B514AF">
        <w:t>la</w:t>
      </w:r>
      <w:r w:rsidR="00487415">
        <w:t xml:space="preserve"> </w:t>
      </w:r>
      <w:r w:rsidRPr="00B514AF">
        <w:t>art.</w:t>
      </w:r>
      <w:r w:rsidR="00487415">
        <w:t xml:space="preserve"> </w:t>
      </w:r>
      <w:r w:rsidRPr="00B514AF">
        <w:t>11,</w:t>
      </w:r>
      <w:r w:rsidR="00487415">
        <w:t xml:space="preserve"> </w:t>
      </w:r>
      <w:r w:rsidRPr="00B514AF">
        <w:t>alin</w:t>
      </w:r>
      <w:r w:rsidR="00487415">
        <w:t xml:space="preserve"> </w:t>
      </w:r>
      <w:r w:rsidRPr="00B514AF">
        <w:t>(17)</w:t>
      </w:r>
      <w:r w:rsidR="00487415">
        <w:t xml:space="preserve"> </w:t>
      </w:r>
      <w:r w:rsidRPr="00B514AF">
        <w:t>Cap.</w:t>
      </w:r>
      <w:r w:rsidR="00487415">
        <w:t xml:space="preserve"> </w:t>
      </w:r>
      <w:r w:rsidRPr="00B514AF">
        <w:t>V</w:t>
      </w:r>
      <w:r w:rsidR="00487415">
        <w:t xml:space="preserve"> </w:t>
      </w:r>
      <w:r w:rsidRPr="00B514AF">
        <w:t>–</w:t>
      </w:r>
      <w:r w:rsidR="00487415">
        <w:t xml:space="preserve"> </w:t>
      </w:r>
      <w:r w:rsidRPr="00B514AF">
        <w:rPr>
          <w:b/>
          <w:bCs/>
        </w:rPr>
        <w:t>Contractarea</w:t>
      </w:r>
      <w:r w:rsidR="00487415">
        <w:rPr>
          <w:b/>
          <w:bCs/>
        </w:rPr>
        <w:t xml:space="preserve"> </w:t>
      </w:r>
      <w:r w:rsidRPr="00B514AF">
        <w:rPr>
          <w:b/>
          <w:bCs/>
        </w:rPr>
        <w:t>proiectelor,</w:t>
      </w:r>
      <w:r w:rsidR="00487415">
        <w:rPr>
          <w:b/>
          <w:bCs/>
        </w:rPr>
        <w:t xml:space="preserve"> </w:t>
      </w:r>
      <w:r w:rsidRPr="00B514AF">
        <w:t>din</w:t>
      </w:r>
      <w:r w:rsidR="00487415">
        <w:t xml:space="preserve"> </w:t>
      </w:r>
      <w:r w:rsidRPr="00B514AF">
        <w:t>actul</w:t>
      </w:r>
      <w:r w:rsidR="00487415">
        <w:t xml:space="preserve"> </w:t>
      </w:r>
      <w:r w:rsidRPr="00B514AF">
        <w:t>normativ</w:t>
      </w:r>
      <w:r w:rsidR="00487415">
        <w:t xml:space="preserve"> </w:t>
      </w:r>
      <w:r w:rsidRPr="00B514AF">
        <w:t>mai</w:t>
      </w:r>
      <w:r w:rsidR="00487415">
        <w:t xml:space="preserve"> </w:t>
      </w:r>
      <w:r w:rsidRPr="00B514AF">
        <w:t>sus</w:t>
      </w:r>
      <w:r w:rsidR="00487415">
        <w:t xml:space="preserve"> </w:t>
      </w:r>
      <w:r w:rsidRPr="00B514AF">
        <w:t>menționat</w:t>
      </w:r>
      <w:r w:rsidRPr="00B514AF">
        <w:rPr>
          <w:b/>
          <w:bCs/>
          <w:i/>
          <w:iCs/>
        </w:rPr>
        <w:t>,</w:t>
      </w:r>
      <w:r w:rsidR="00487415">
        <w:rPr>
          <w:b/>
          <w:bCs/>
          <w:i/>
          <w:iCs/>
        </w:rPr>
        <w:t xml:space="preserve"> </w:t>
      </w:r>
      <w:r w:rsidRPr="00B514AF">
        <w:t>respectiv</w:t>
      </w:r>
      <w:r w:rsidR="00487415">
        <w:t xml:space="preserve"> </w:t>
      </w:r>
      <w:r w:rsidRPr="00B514AF">
        <w:t>„În</w:t>
      </w:r>
      <w:r w:rsidR="00487415">
        <w:t xml:space="preserve"> </w:t>
      </w:r>
      <w:r w:rsidRPr="00B514AF">
        <w:t>cazul</w:t>
      </w:r>
      <w:r w:rsidR="00487415">
        <w:t xml:space="preserve"> </w:t>
      </w:r>
      <w:r w:rsidRPr="00B514AF">
        <w:t>apelurilor</w:t>
      </w:r>
      <w:r w:rsidR="00487415">
        <w:t xml:space="preserve"> </w:t>
      </w:r>
      <w:r w:rsidRPr="00B514AF">
        <w:t>de</w:t>
      </w:r>
      <w:r w:rsidR="00487415">
        <w:t xml:space="preserve"> </w:t>
      </w:r>
      <w:r w:rsidRPr="00B514AF">
        <w:t>proiecte</w:t>
      </w:r>
      <w:r w:rsidR="00487415">
        <w:t xml:space="preserve"> </w:t>
      </w:r>
      <w:r w:rsidRPr="00B514AF">
        <w:t>cu</w:t>
      </w:r>
      <w:r w:rsidR="00487415">
        <w:t xml:space="preserve"> </w:t>
      </w:r>
      <w:r w:rsidRPr="00B514AF">
        <w:t>termen-limită</w:t>
      </w:r>
      <w:r w:rsidR="00487415">
        <w:t xml:space="preserve"> </w:t>
      </w:r>
      <w:r w:rsidRPr="00B514AF">
        <w:t>de</w:t>
      </w:r>
      <w:r w:rsidR="00487415">
        <w:t xml:space="preserve"> </w:t>
      </w:r>
      <w:r w:rsidRPr="00B514AF">
        <w:t>depunere,</w:t>
      </w:r>
      <w:r w:rsidR="00487415">
        <w:t xml:space="preserve"> </w:t>
      </w:r>
      <w:r w:rsidRPr="00B514AF">
        <w:t>durata</w:t>
      </w:r>
      <w:r w:rsidR="00487415">
        <w:t xml:space="preserve"> </w:t>
      </w:r>
      <w:r w:rsidRPr="00B514AF">
        <w:t>totală</w:t>
      </w:r>
      <w:r w:rsidR="00487415">
        <w:t xml:space="preserve"> </w:t>
      </w:r>
      <w:r w:rsidRPr="00B514AF">
        <w:t>până</w:t>
      </w:r>
      <w:r w:rsidR="00487415">
        <w:t xml:space="preserve"> </w:t>
      </w:r>
      <w:r w:rsidRPr="00B514AF">
        <w:t>la</w:t>
      </w:r>
      <w:r w:rsidR="00487415">
        <w:t xml:space="preserve"> </w:t>
      </w:r>
      <w:r w:rsidRPr="00B514AF">
        <w:t>semnarea</w:t>
      </w:r>
      <w:r w:rsidR="00487415">
        <w:t xml:space="preserve"> </w:t>
      </w:r>
      <w:r w:rsidRPr="00B514AF">
        <w:t>contractului</w:t>
      </w:r>
      <w:r w:rsidR="00487415">
        <w:t xml:space="preserve"> </w:t>
      </w:r>
      <w:r w:rsidRPr="00B514AF">
        <w:t>de</w:t>
      </w:r>
      <w:r w:rsidR="00487415">
        <w:t xml:space="preserve"> </w:t>
      </w:r>
      <w:r w:rsidRPr="00B514AF">
        <w:t>finanțare</w:t>
      </w:r>
      <w:r w:rsidR="00487415">
        <w:t xml:space="preserve"> </w:t>
      </w:r>
      <w:r w:rsidRPr="00B514AF">
        <w:t>sau</w:t>
      </w:r>
      <w:r w:rsidR="00487415">
        <w:t xml:space="preserve"> </w:t>
      </w:r>
      <w:r w:rsidRPr="00B514AF">
        <w:t>emiterea</w:t>
      </w:r>
      <w:r w:rsidR="00487415">
        <w:t xml:space="preserve"> </w:t>
      </w:r>
      <w:r w:rsidRPr="00B514AF">
        <w:t>deciziei</w:t>
      </w:r>
      <w:r w:rsidR="00487415">
        <w:t xml:space="preserve"> </w:t>
      </w:r>
      <w:r w:rsidRPr="00B514AF">
        <w:t>de</w:t>
      </w:r>
      <w:r w:rsidR="00487415">
        <w:t xml:space="preserve"> </w:t>
      </w:r>
      <w:r w:rsidRPr="00B514AF">
        <w:t>finanțare</w:t>
      </w:r>
      <w:r w:rsidR="00487415">
        <w:t xml:space="preserve"> </w:t>
      </w:r>
      <w:r w:rsidRPr="00B514AF">
        <w:t>nu</w:t>
      </w:r>
      <w:r w:rsidR="00487415">
        <w:t xml:space="preserve"> </w:t>
      </w:r>
      <w:r w:rsidRPr="00B514AF">
        <w:t>poate</w:t>
      </w:r>
      <w:r w:rsidR="00487415">
        <w:t xml:space="preserve"> </w:t>
      </w:r>
      <w:r w:rsidRPr="00B514AF">
        <w:t>depăși</w:t>
      </w:r>
      <w:r w:rsidR="00487415">
        <w:t xml:space="preserve"> </w:t>
      </w:r>
      <w:r w:rsidRPr="00B514AF">
        <w:t>180</w:t>
      </w:r>
      <w:r w:rsidR="00487415">
        <w:t xml:space="preserve"> </w:t>
      </w:r>
      <w:r w:rsidRPr="00B514AF">
        <w:t>de</w:t>
      </w:r>
      <w:r w:rsidR="00487415">
        <w:t xml:space="preserve"> </w:t>
      </w:r>
      <w:r w:rsidRPr="00B514AF">
        <w:t>zile</w:t>
      </w:r>
      <w:r w:rsidR="00487415">
        <w:t xml:space="preserve"> </w:t>
      </w:r>
      <w:r w:rsidRPr="00B514AF">
        <w:t>calendaristice,</w:t>
      </w:r>
      <w:r w:rsidR="00487415">
        <w:t xml:space="preserve"> </w:t>
      </w:r>
      <w:r w:rsidRPr="00B514AF">
        <w:t>calculate</w:t>
      </w:r>
      <w:r w:rsidR="00487415">
        <w:t xml:space="preserve"> </w:t>
      </w:r>
      <w:r w:rsidRPr="00B514AF">
        <w:t>de</w:t>
      </w:r>
      <w:r w:rsidR="00487415">
        <w:t xml:space="preserve"> </w:t>
      </w:r>
      <w:r w:rsidRPr="00B514AF">
        <w:t>la</w:t>
      </w:r>
      <w:r w:rsidR="00487415">
        <w:t xml:space="preserve"> </w:t>
      </w:r>
      <w:r w:rsidRPr="00B514AF">
        <w:t>închiderea</w:t>
      </w:r>
      <w:r w:rsidR="00487415">
        <w:t xml:space="preserve"> </w:t>
      </w:r>
      <w:r w:rsidRPr="00B514AF">
        <w:t>apelului</w:t>
      </w:r>
      <w:r w:rsidR="00487415">
        <w:t xml:space="preserve"> </w:t>
      </w:r>
      <w:r w:rsidRPr="00B514AF">
        <w:t>de</w:t>
      </w:r>
      <w:r w:rsidR="00487415">
        <w:t xml:space="preserve"> </w:t>
      </w:r>
      <w:r w:rsidRPr="00B514AF">
        <w:t>proiecte.</w:t>
      </w:r>
      <w:r w:rsidR="00487415">
        <w:t xml:space="preserve"> </w:t>
      </w:r>
      <w:r w:rsidRPr="00B514AF">
        <w:t>În</w:t>
      </w:r>
      <w:r w:rsidR="00487415">
        <w:t xml:space="preserve"> </w:t>
      </w:r>
      <w:r w:rsidRPr="00B514AF">
        <w:t>cazuri</w:t>
      </w:r>
      <w:r w:rsidR="00487415">
        <w:t xml:space="preserve"> </w:t>
      </w:r>
      <w:r w:rsidRPr="00B514AF">
        <w:t>temeinic</w:t>
      </w:r>
      <w:r w:rsidR="00487415">
        <w:t xml:space="preserve"> </w:t>
      </w:r>
      <w:r w:rsidRPr="00B514AF">
        <w:t>justificate,</w:t>
      </w:r>
      <w:r w:rsidR="00487415">
        <w:t xml:space="preserve"> </w:t>
      </w:r>
      <w:r w:rsidRPr="00B514AF">
        <w:t>autoritatea</w:t>
      </w:r>
      <w:r w:rsidR="00487415">
        <w:t xml:space="preserve"> </w:t>
      </w:r>
      <w:r w:rsidRPr="00B514AF">
        <w:t>de</w:t>
      </w:r>
      <w:r w:rsidR="00487415">
        <w:t xml:space="preserve"> </w:t>
      </w:r>
      <w:r w:rsidRPr="00B514AF">
        <w:t>management</w:t>
      </w:r>
      <w:r w:rsidR="00487415">
        <w:t xml:space="preserve"> </w:t>
      </w:r>
      <w:r w:rsidRPr="00B514AF">
        <w:t>are</w:t>
      </w:r>
      <w:r w:rsidR="00487415">
        <w:t xml:space="preserve"> </w:t>
      </w:r>
      <w:r w:rsidRPr="00B514AF">
        <w:t>dreptul</w:t>
      </w:r>
      <w:r w:rsidR="00487415">
        <w:t xml:space="preserve"> </w:t>
      </w:r>
      <w:r w:rsidRPr="00B514AF">
        <w:t>de</w:t>
      </w:r>
      <w:r w:rsidR="00487415">
        <w:t xml:space="preserve"> </w:t>
      </w:r>
      <w:r w:rsidRPr="00B514AF">
        <w:t>a</w:t>
      </w:r>
      <w:r w:rsidR="00487415">
        <w:t xml:space="preserve"> </w:t>
      </w:r>
      <w:r w:rsidRPr="00B514AF">
        <w:t>prelungi</w:t>
      </w:r>
      <w:r w:rsidR="00487415">
        <w:t xml:space="preserve"> </w:t>
      </w:r>
      <w:r w:rsidRPr="00B514AF">
        <w:t>durata</w:t>
      </w:r>
      <w:r w:rsidR="00487415">
        <w:t xml:space="preserve"> </w:t>
      </w:r>
      <w:r w:rsidRPr="00B514AF">
        <w:t>motivat,</w:t>
      </w:r>
      <w:r w:rsidR="00487415">
        <w:t xml:space="preserve"> </w:t>
      </w:r>
      <w:r w:rsidRPr="00B514AF">
        <w:t>o</w:t>
      </w:r>
      <w:r w:rsidR="00487415">
        <w:t xml:space="preserve"> </w:t>
      </w:r>
      <w:r w:rsidRPr="00B514AF">
        <w:t>singură</w:t>
      </w:r>
      <w:r w:rsidR="00487415">
        <w:t xml:space="preserve"> </w:t>
      </w:r>
      <w:r w:rsidRPr="00B514AF">
        <w:t>dată,</w:t>
      </w:r>
      <w:r w:rsidR="00487415">
        <w:t xml:space="preserve"> </w:t>
      </w:r>
      <w:r w:rsidRPr="00B514AF">
        <w:t>cu</w:t>
      </w:r>
      <w:r w:rsidR="00487415">
        <w:t xml:space="preserve"> </w:t>
      </w:r>
      <w:r w:rsidRPr="00B514AF">
        <w:t>maximum</w:t>
      </w:r>
      <w:r w:rsidR="00487415">
        <w:t xml:space="preserve"> </w:t>
      </w:r>
      <w:r w:rsidRPr="00B514AF">
        <w:t>90</w:t>
      </w:r>
      <w:r w:rsidR="00487415">
        <w:t xml:space="preserve"> </w:t>
      </w:r>
      <w:r w:rsidRPr="00B514AF">
        <w:t>de</w:t>
      </w:r>
      <w:r w:rsidR="00487415">
        <w:t xml:space="preserve"> </w:t>
      </w:r>
      <w:r w:rsidRPr="00B514AF">
        <w:t>zile</w:t>
      </w:r>
      <w:r w:rsidR="00487415">
        <w:t xml:space="preserve"> </w:t>
      </w:r>
      <w:r w:rsidRPr="00B514AF">
        <w:t>calendaristice,</w:t>
      </w:r>
      <w:r w:rsidR="00487415">
        <w:t xml:space="preserve"> </w:t>
      </w:r>
      <w:r w:rsidRPr="00B514AF">
        <w:t>cu</w:t>
      </w:r>
      <w:r w:rsidR="00487415">
        <w:t xml:space="preserve"> </w:t>
      </w:r>
      <w:r w:rsidRPr="00B514AF">
        <w:t>informarea</w:t>
      </w:r>
      <w:r w:rsidR="00487415">
        <w:t xml:space="preserve"> </w:t>
      </w:r>
      <w:r w:rsidRPr="00B514AF">
        <w:t>solicitanților</w:t>
      </w:r>
      <w:r w:rsidR="00487415">
        <w:t xml:space="preserve"> </w:t>
      </w:r>
      <w:r w:rsidRPr="00B514AF">
        <w:t>prin</w:t>
      </w:r>
      <w:r w:rsidR="00487415">
        <w:t xml:space="preserve"> </w:t>
      </w:r>
      <w:r w:rsidRPr="00B514AF">
        <w:t>publicarea</w:t>
      </w:r>
      <w:r w:rsidR="00487415">
        <w:t xml:space="preserve"> </w:t>
      </w:r>
      <w:r w:rsidRPr="00B514AF">
        <w:t>unui</w:t>
      </w:r>
      <w:r w:rsidR="00487415">
        <w:t xml:space="preserve"> </w:t>
      </w:r>
      <w:r w:rsidRPr="00B514AF">
        <w:t>anunț</w:t>
      </w:r>
      <w:r w:rsidR="00487415">
        <w:t xml:space="preserve"> </w:t>
      </w:r>
      <w:r w:rsidRPr="00B514AF">
        <w:t>pe</w:t>
      </w:r>
      <w:r w:rsidR="00487415">
        <w:t xml:space="preserve"> </w:t>
      </w:r>
      <w:r w:rsidRPr="00B514AF">
        <w:t>pagina</w:t>
      </w:r>
      <w:r w:rsidR="00487415">
        <w:t xml:space="preserve"> </w:t>
      </w:r>
      <w:r w:rsidRPr="00B514AF">
        <w:t>de</w:t>
      </w:r>
      <w:r w:rsidR="00487415">
        <w:t xml:space="preserve"> </w:t>
      </w:r>
      <w:r w:rsidRPr="00B514AF">
        <w:t>internet</w:t>
      </w:r>
      <w:r w:rsidR="00487415">
        <w:t xml:space="preserve"> </w:t>
      </w:r>
      <w:r w:rsidRPr="00B514AF">
        <w:t>a</w:t>
      </w:r>
      <w:r w:rsidR="00487415">
        <w:t xml:space="preserve"> </w:t>
      </w:r>
      <w:r w:rsidRPr="00B514AF">
        <w:t>autorității</w:t>
      </w:r>
      <w:r w:rsidR="00487415">
        <w:t xml:space="preserve"> </w:t>
      </w:r>
      <w:r w:rsidRPr="00B514AF">
        <w:t>de</w:t>
      </w:r>
      <w:r w:rsidR="00487415">
        <w:t xml:space="preserve"> </w:t>
      </w:r>
      <w:r w:rsidRPr="00B514AF">
        <w:t>management.”</w:t>
      </w:r>
    </w:p>
    <w:p w14:paraId="373EC290" w14:textId="711E0EFF" w:rsidR="00B514AF" w:rsidRPr="00B514AF" w:rsidRDefault="00B514AF" w:rsidP="00B514AF">
      <w:pPr>
        <w:pStyle w:val="Stilsursa"/>
      </w:pPr>
      <w:r>
        <w:t>Sursa:</w:t>
      </w:r>
      <w:r w:rsidR="00487415">
        <w:t xml:space="preserve"> </w:t>
      </w:r>
      <w:r>
        <w:t>MIPE</w:t>
      </w:r>
    </w:p>
    <w:p w14:paraId="4AF41F29" w14:textId="125C572B" w:rsidR="00B514AF" w:rsidRPr="00B514AF" w:rsidRDefault="00B514AF" w:rsidP="00B514AF">
      <w:pPr>
        <w:pStyle w:val="separatorarticole"/>
      </w:pPr>
      <w:r>
        <w:t>*</w:t>
      </w:r>
    </w:p>
    <w:p w14:paraId="3358982E" w14:textId="2D055736" w:rsidR="00710F24" w:rsidRDefault="00710F24" w:rsidP="00710F24">
      <w:pPr>
        <w:pStyle w:val="TitluArticolinINFOUE"/>
      </w:pPr>
      <w:bookmarkStart w:id="140" w:name="_Toc167086318"/>
      <w:r w:rsidRPr="00710F24">
        <w:t>Ordinul</w:t>
      </w:r>
      <w:r w:rsidR="00487415">
        <w:t xml:space="preserve"> </w:t>
      </w:r>
      <w:r w:rsidRPr="00710F24">
        <w:t>MIPE</w:t>
      </w:r>
      <w:r w:rsidR="00487415">
        <w:t xml:space="preserve"> </w:t>
      </w:r>
      <w:r w:rsidRPr="00710F24">
        <w:t>nr.</w:t>
      </w:r>
      <w:r w:rsidR="00487415">
        <w:t xml:space="preserve"> </w:t>
      </w:r>
      <w:r w:rsidRPr="00710F24">
        <w:t>2010/10.05.2024</w:t>
      </w:r>
      <w:r w:rsidR="00487415">
        <w:t xml:space="preserve"> </w:t>
      </w:r>
      <w:r w:rsidRPr="00710F24">
        <w:t>privind</w:t>
      </w:r>
      <w:r w:rsidR="00487415">
        <w:t xml:space="preserve"> </w:t>
      </w:r>
      <w:r w:rsidRPr="00710F24">
        <w:t>modificarea</w:t>
      </w:r>
      <w:r w:rsidR="00487415">
        <w:t xml:space="preserve"> </w:t>
      </w:r>
      <w:r w:rsidRPr="00710F24">
        <w:t>Schemei</w:t>
      </w:r>
      <w:r w:rsidR="00487415">
        <w:t xml:space="preserve"> </w:t>
      </w:r>
      <w:r w:rsidRPr="00710F24">
        <w:t>de</w:t>
      </w:r>
      <w:r w:rsidR="00487415">
        <w:t xml:space="preserve"> </w:t>
      </w:r>
      <w:r w:rsidRPr="00710F24">
        <w:t>ajutor</w:t>
      </w:r>
      <w:r w:rsidR="00487415">
        <w:t xml:space="preserve"> </w:t>
      </w:r>
      <w:r w:rsidRPr="00710F24">
        <w:t>de</w:t>
      </w:r>
      <w:r w:rsidR="00487415">
        <w:t xml:space="preserve"> </w:t>
      </w:r>
      <w:r w:rsidRPr="00710F24">
        <w:t>stat</w:t>
      </w:r>
      <w:r w:rsidR="00487415">
        <w:t xml:space="preserve"> </w:t>
      </w:r>
      <w:r w:rsidRPr="00710F24">
        <w:t>pentru</w:t>
      </w:r>
      <w:r w:rsidR="00487415">
        <w:t xml:space="preserve"> </w:t>
      </w:r>
      <w:r w:rsidRPr="00710F24">
        <w:t>activități</w:t>
      </w:r>
      <w:r w:rsidR="00487415">
        <w:t xml:space="preserve"> </w:t>
      </w:r>
      <w:r w:rsidRPr="00710F24">
        <w:t>de</w:t>
      </w:r>
      <w:r w:rsidR="00487415">
        <w:t xml:space="preserve"> </w:t>
      </w:r>
      <w:r w:rsidRPr="00710F24">
        <w:t>cercetare-dezvoltare</w:t>
      </w:r>
      <w:r w:rsidR="00487415">
        <w:t xml:space="preserve"> </w:t>
      </w:r>
      <w:r w:rsidRPr="00710F24">
        <w:t>și</w:t>
      </w:r>
      <w:r w:rsidR="00487415">
        <w:t xml:space="preserve"> </w:t>
      </w:r>
      <w:r w:rsidRPr="00710F24">
        <w:t>inovare</w:t>
      </w:r>
      <w:r w:rsidR="00487415">
        <w:t xml:space="preserve"> </w:t>
      </w:r>
      <w:r w:rsidRPr="00710F24">
        <w:t>finanțate</w:t>
      </w:r>
      <w:r w:rsidR="00487415">
        <w:t xml:space="preserve"> </w:t>
      </w:r>
      <w:r w:rsidRPr="00710F24">
        <w:t>prin</w:t>
      </w:r>
      <w:r w:rsidR="00487415">
        <w:t xml:space="preserve"> </w:t>
      </w:r>
      <w:r w:rsidRPr="00710F24">
        <w:t>Prioritatea</w:t>
      </w:r>
      <w:r w:rsidR="00487415">
        <w:t xml:space="preserve"> </w:t>
      </w:r>
      <w:r w:rsidRPr="00710F24">
        <w:t>1.</w:t>
      </w:r>
      <w:r w:rsidR="00487415">
        <w:t xml:space="preserve"> </w:t>
      </w:r>
      <w:r w:rsidRPr="00710F24">
        <w:t>„Susținerea</w:t>
      </w:r>
      <w:r w:rsidR="00487415">
        <w:t xml:space="preserve"> </w:t>
      </w:r>
      <w:r w:rsidRPr="00710F24">
        <w:t>și</w:t>
      </w:r>
      <w:r w:rsidR="00487415">
        <w:t xml:space="preserve"> </w:t>
      </w:r>
      <w:r w:rsidRPr="00710F24">
        <w:t>promovarea</w:t>
      </w:r>
      <w:r w:rsidR="00487415">
        <w:t xml:space="preserve"> </w:t>
      </w:r>
      <w:r w:rsidRPr="00710F24">
        <w:t>unui</w:t>
      </w:r>
      <w:r w:rsidR="00487415">
        <w:t xml:space="preserve"> </w:t>
      </w:r>
      <w:r w:rsidRPr="00710F24">
        <w:t>sistem</w:t>
      </w:r>
      <w:r w:rsidR="00487415">
        <w:t xml:space="preserve"> </w:t>
      </w:r>
      <w:r w:rsidRPr="00710F24">
        <w:t>de</w:t>
      </w:r>
      <w:r w:rsidR="00487415">
        <w:t xml:space="preserve"> </w:t>
      </w:r>
      <w:r w:rsidRPr="00710F24">
        <w:t>CDI</w:t>
      </w:r>
      <w:r w:rsidR="00487415">
        <w:t xml:space="preserve"> </w:t>
      </w:r>
      <w:r w:rsidRPr="00710F24">
        <w:t>atractiv</w:t>
      </w:r>
      <w:r w:rsidR="00487415">
        <w:t xml:space="preserve"> </w:t>
      </w:r>
      <w:r w:rsidRPr="00710F24">
        <w:t>și</w:t>
      </w:r>
      <w:r w:rsidR="00487415">
        <w:t xml:space="preserve"> </w:t>
      </w:r>
      <w:r w:rsidRPr="00710F24">
        <w:t>competitiv</w:t>
      </w:r>
      <w:r w:rsidR="00487415">
        <w:t xml:space="preserve"> </w:t>
      </w:r>
      <w:r w:rsidRPr="00710F24">
        <w:t>în</w:t>
      </w:r>
      <w:r w:rsidR="00487415">
        <w:t xml:space="preserve"> </w:t>
      </w:r>
      <w:r w:rsidRPr="00710F24">
        <w:t>RO”</w:t>
      </w:r>
      <w:bookmarkEnd w:id="140"/>
    </w:p>
    <w:p w14:paraId="3ECEA191" w14:textId="0C31FB58" w:rsidR="00710F24" w:rsidRPr="00710F24" w:rsidRDefault="00710F24" w:rsidP="00710F24">
      <w:r w:rsidRPr="00710F24">
        <w:t>Autoritatea</w:t>
      </w:r>
      <w:r w:rsidR="00487415">
        <w:t xml:space="preserve"> </w:t>
      </w:r>
      <w:r w:rsidRPr="00710F24">
        <w:t>de</w:t>
      </w:r>
      <w:r w:rsidR="00487415">
        <w:t xml:space="preserve"> </w:t>
      </w:r>
      <w:r w:rsidRPr="00710F24">
        <w:t>Management</w:t>
      </w:r>
      <w:r w:rsidR="00487415">
        <w:t xml:space="preserve"> </w:t>
      </w:r>
      <w:r w:rsidRPr="00710F24">
        <w:t>pentru</w:t>
      </w:r>
      <w:r w:rsidR="00487415">
        <w:t xml:space="preserve"> </w:t>
      </w:r>
      <w:r w:rsidRPr="00710F24">
        <w:t>Programul</w:t>
      </w:r>
      <w:r w:rsidR="00487415">
        <w:t xml:space="preserve"> </w:t>
      </w:r>
      <w:r w:rsidRPr="00710F24">
        <w:t>Creștere</w:t>
      </w:r>
      <w:r w:rsidR="00487415">
        <w:t xml:space="preserve"> </w:t>
      </w:r>
      <w:r w:rsidRPr="00710F24">
        <w:t>Inteligentă,</w:t>
      </w:r>
      <w:r w:rsidR="00487415">
        <w:t xml:space="preserve"> </w:t>
      </w:r>
      <w:r w:rsidRPr="00710F24">
        <w:t>Digitalizare</w:t>
      </w:r>
      <w:r w:rsidR="00487415">
        <w:t xml:space="preserve"> </w:t>
      </w:r>
      <w:r w:rsidRPr="00710F24">
        <w:t>și</w:t>
      </w:r>
      <w:r w:rsidR="00487415">
        <w:t xml:space="preserve"> </w:t>
      </w:r>
      <w:r w:rsidRPr="00710F24">
        <w:t>Instrumente</w:t>
      </w:r>
      <w:r w:rsidR="00487415">
        <w:t xml:space="preserve"> </w:t>
      </w:r>
      <w:r w:rsidRPr="00710F24">
        <w:t>Financiare</w:t>
      </w:r>
      <w:r w:rsidR="00487415">
        <w:t xml:space="preserve"> </w:t>
      </w:r>
      <w:r w:rsidRPr="00710F24">
        <w:t>2021-2027</w:t>
      </w:r>
      <w:r w:rsidR="00487415">
        <w:t xml:space="preserve"> </w:t>
      </w:r>
      <w:r w:rsidRPr="00710F24">
        <w:t>din</w:t>
      </w:r>
      <w:r w:rsidR="00487415">
        <w:t xml:space="preserve"> </w:t>
      </w:r>
      <w:r w:rsidRPr="00710F24">
        <w:t>cadrul</w:t>
      </w:r>
      <w:r w:rsidR="00487415">
        <w:t xml:space="preserve"> </w:t>
      </w:r>
      <w:r w:rsidRPr="00710F24">
        <w:t>Ministerului</w:t>
      </w:r>
      <w:r w:rsidR="00487415">
        <w:t xml:space="preserve"> </w:t>
      </w:r>
      <w:r w:rsidRPr="00710F24">
        <w:t>Investițiilor</w:t>
      </w:r>
      <w:r w:rsidR="00487415">
        <w:t xml:space="preserve"> </w:t>
      </w:r>
      <w:r w:rsidRPr="00710F24">
        <w:t>și</w:t>
      </w:r>
      <w:r w:rsidR="00487415">
        <w:t xml:space="preserve"> </w:t>
      </w:r>
      <w:r w:rsidRPr="00710F24">
        <w:t>Proiectelor</w:t>
      </w:r>
      <w:r w:rsidR="00487415">
        <w:t xml:space="preserve"> </w:t>
      </w:r>
      <w:r w:rsidRPr="00710F24">
        <w:t>Europene</w:t>
      </w:r>
      <w:r w:rsidR="00487415">
        <w:t xml:space="preserve"> </w:t>
      </w:r>
      <w:r w:rsidRPr="00710F24">
        <w:t>publică</w:t>
      </w:r>
      <w:r w:rsidR="00487415">
        <w:t xml:space="preserve"> </w:t>
      </w:r>
      <w:hyperlink r:id="rId21" w:history="1">
        <w:r w:rsidRPr="00710F24">
          <w:rPr>
            <w:rStyle w:val="Hyperlink"/>
            <w:b/>
            <w:bCs/>
            <w:szCs w:val="24"/>
          </w:rPr>
          <w:t>Ordinul</w:t>
        </w:r>
        <w:r w:rsidR="00487415">
          <w:rPr>
            <w:rStyle w:val="Hyperlink"/>
            <w:b/>
            <w:bCs/>
            <w:szCs w:val="24"/>
          </w:rPr>
          <w:t xml:space="preserve"> </w:t>
        </w:r>
        <w:r w:rsidRPr="00710F24">
          <w:rPr>
            <w:rStyle w:val="Hyperlink"/>
            <w:b/>
            <w:bCs/>
            <w:szCs w:val="24"/>
          </w:rPr>
          <w:t>MIPE</w:t>
        </w:r>
        <w:r w:rsidR="00487415">
          <w:rPr>
            <w:rStyle w:val="Hyperlink"/>
            <w:b/>
            <w:bCs/>
            <w:szCs w:val="24"/>
          </w:rPr>
          <w:t xml:space="preserve"> </w:t>
        </w:r>
        <w:r w:rsidRPr="00710F24">
          <w:rPr>
            <w:rStyle w:val="Hyperlink"/>
            <w:b/>
            <w:bCs/>
            <w:szCs w:val="24"/>
          </w:rPr>
          <w:t>nr.</w:t>
        </w:r>
        <w:r w:rsidR="00487415">
          <w:rPr>
            <w:rStyle w:val="Hyperlink"/>
            <w:b/>
            <w:bCs/>
            <w:szCs w:val="24"/>
          </w:rPr>
          <w:t xml:space="preserve"> </w:t>
        </w:r>
        <w:r w:rsidRPr="00710F24">
          <w:rPr>
            <w:rStyle w:val="Hyperlink"/>
            <w:b/>
            <w:bCs/>
            <w:szCs w:val="24"/>
          </w:rPr>
          <w:t>2010/10.05.2024</w:t>
        </w:r>
      </w:hyperlink>
      <w:r w:rsidR="00487415">
        <w:t xml:space="preserve"> </w:t>
      </w:r>
      <w:r w:rsidRPr="00710F24">
        <w:t>privind</w:t>
      </w:r>
      <w:r w:rsidR="00487415">
        <w:t xml:space="preserve"> </w:t>
      </w:r>
      <w:r w:rsidRPr="00710F24">
        <w:t>modificarea</w:t>
      </w:r>
      <w:r w:rsidR="00487415">
        <w:t xml:space="preserve"> </w:t>
      </w:r>
      <w:r w:rsidRPr="00710F24">
        <w:t>Schemei</w:t>
      </w:r>
      <w:r w:rsidR="00487415">
        <w:t xml:space="preserve"> </w:t>
      </w:r>
      <w:r w:rsidRPr="00710F24">
        <w:t>de</w:t>
      </w:r>
      <w:r w:rsidR="00487415">
        <w:t xml:space="preserve"> </w:t>
      </w:r>
      <w:r w:rsidRPr="00710F24">
        <w:t>ajutor</w:t>
      </w:r>
      <w:r w:rsidR="00487415">
        <w:t xml:space="preserve"> </w:t>
      </w:r>
      <w:r w:rsidRPr="00710F24">
        <w:t>de</w:t>
      </w:r>
      <w:r w:rsidR="00487415">
        <w:t xml:space="preserve"> </w:t>
      </w:r>
      <w:r w:rsidRPr="00710F24">
        <w:t>stat</w:t>
      </w:r>
      <w:r w:rsidR="00487415">
        <w:t xml:space="preserve"> </w:t>
      </w:r>
      <w:r w:rsidRPr="00710F24">
        <w:t>pentru</w:t>
      </w:r>
      <w:r w:rsidR="00487415">
        <w:t xml:space="preserve"> </w:t>
      </w:r>
      <w:r w:rsidRPr="00710F24">
        <w:t>activități</w:t>
      </w:r>
      <w:r w:rsidR="00487415">
        <w:t xml:space="preserve"> </w:t>
      </w:r>
      <w:r w:rsidRPr="00710F24">
        <w:t>de</w:t>
      </w:r>
      <w:r w:rsidR="00487415">
        <w:t xml:space="preserve"> </w:t>
      </w:r>
      <w:r w:rsidRPr="00710F24">
        <w:t>cercetare-dezvoltare</w:t>
      </w:r>
      <w:r w:rsidR="00487415">
        <w:t xml:space="preserve"> </w:t>
      </w:r>
      <w:r w:rsidRPr="00710F24">
        <w:t>și</w:t>
      </w:r>
      <w:r w:rsidR="00487415">
        <w:t xml:space="preserve"> </w:t>
      </w:r>
      <w:r w:rsidRPr="00710F24">
        <w:t>inovare</w:t>
      </w:r>
      <w:r w:rsidR="00487415">
        <w:t xml:space="preserve"> </w:t>
      </w:r>
      <w:r w:rsidRPr="00710F24">
        <w:t>finanțate</w:t>
      </w:r>
      <w:r w:rsidR="00487415">
        <w:t xml:space="preserve"> </w:t>
      </w:r>
      <w:r w:rsidRPr="00710F24">
        <w:t>prin</w:t>
      </w:r>
      <w:r w:rsidR="00487415">
        <w:t xml:space="preserve"> </w:t>
      </w:r>
      <w:r w:rsidRPr="00710F24">
        <w:t>Prioritatea</w:t>
      </w:r>
      <w:r w:rsidR="00487415">
        <w:t xml:space="preserve"> </w:t>
      </w:r>
      <w:r w:rsidRPr="00710F24">
        <w:t>1.</w:t>
      </w:r>
      <w:r w:rsidR="00487415">
        <w:t xml:space="preserve"> </w:t>
      </w:r>
      <w:r w:rsidRPr="00710F24">
        <w:t>”Susținerea</w:t>
      </w:r>
      <w:r w:rsidR="00487415">
        <w:t xml:space="preserve"> </w:t>
      </w:r>
      <w:r w:rsidRPr="00710F24">
        <w:t>și</w:t>
      </w:r>
      <w:r w:rsidR="00487415">
        <w:t xml:space="preserve"> </w:t>
      </w:r>
      <w:r w:rsidRPr="00710F24">
        <w:t>promovarea</w:t>
      </w:r>
      <w:r w:rsidR="00487415">
        <w:t xml:space="preserve"> </w:t>
      </w:r>
      <w:r w:rsidRPr="00710F24">
        <w:t>unui</w:t>
      </w:r>
      <w:r w:rsidR="00487415">
        <w:t xml:space="preserve"> </w:t>
      </w:r>
      <w:r w:rsidRPr="00710F24">
        <w:t>sistem</w:t>
      </w:r>
      <w:r w:rsidR="00487415">
        <w:t xml:space="preserve"> </w:t>
      </w:r>
      <w:r w:rsidRPr="00710F24">
        <w:t>de</w:t>
      </w:r>
      <w:r w:rsidR="00487415">
        <w:t xml:space="preserve"> </w:t>
      </w:r>
      <w:r w:rsidRPr="00710F24">
        <w:t>CDI</w:t>
      </w:r>
      <w:r w:rsidR="00487415">
        <w:t xml:space="preserve"> </w:t>
      </w:r>
      <w:r w:rsidRPr="00710F24">
        <w:t>atractiv</w:t>
      </w:r>
      <w:r w:rsidR="00487415">
        <w:t xml:space="preserve"> </w:t>
      </w:r>
      <w:r w:rsidRPr="00710F24">
        <w:t>și</w:t>
      </w:r>
      <w:r w:rsidR="00487415">
        <w:t xml:space="preserve"> </w:t>
      </w:r>
      <w:r w:rsidRPr="00710F24">
        <w:t>competitiv</w:t>
      </w:r>
      <w:r w:rsidR="00487415">
        <w:t xml:space="preserve"> </w:t>
      </w:r>
      <w:r w:rsidRPr="00710F24">
        <w:t>în</w:t>
      </w:r>
      <w:r w:rsidR="00487415">
        <w:t xml:space="preserve"> </w:t>
      </w:r>
      <w:r w:rsidRPr="00710F24">
        <w:t>RO”,</w:t>
      </w:r>
      <w:r w:rsidR="00487415">
        <w:t xml:space="preserve"> </w:t>
      </w:r>
      <w:r w:rsidRPr="00710F24">
        <w:t>publicat</w:t>
      </w:r>
      <w:r w:rsidR="00487415">
        <w:t xml:space="preserve"> </w:t>
      </w:r>
      <w:r w:rsidRPr="00710F24">
        <w:t>în</w:t>
      </w:r>
      <w:r w:rsidR="00487415">
        <w:t xml:space="preserve"> </w:t>
      </w:r>
      <w:hyperlink r:id="rId22" w:history="1">
        <w:r w:rsidRPr="00710F24">
          <w:rPr>
            <w:rStyle w:val="Hyperlink"/>
            <w:b/>
            <w:bCs/>
            <w:szCs w:val="24"/>
          </w:rPr>
          <w:t>Monitorul</w:t>
        </w:r>
        <w:r w:rsidR="00487415">
          <w:rPr>
            <w:rStyle w:val="Hyperlink"/>
            <w:b/>
            <w:bCs/>
            <w:szCs w:val="24"/>
          </w:rPr>
          <w:t xml:space="preserve"> </w:t>
        </w:r>
        <w:r w:rsidRPr="00710F24">
          <w:rPr>
            <w:rStyle w:val="Hyperlink"/>
            <w:b/>
            <w:bCs/>
            <w:szCs w:val="24"/>
          </w:rPr>
          <w:t>Oficial</w:t>
        </w:r>
        <w:r w:rsidR="00487415">
          <w:rPr>
            <w:rStyle w:val="Hyperlink"/>
            <w:b/>
            <w:bCs/>
            <w:szCs w:val="24"/>
          </w:rPr>
          <w:t xml:space="preserve"> </w:t>
        </w:r>
        <w:r w:rsidRPr="00710F24">
          <w:rPr>
            <w:rStyle w:val="Hyperlink"/>
            <w:b/>
            <w:bCs/>
            <w:szCs w:val="24"/>
          </w:rPr>
          <w:t>al</w:t>
        </w:r>
        <w:r w:rsidR="00487415">
          <w:rPr>
            <w:rStyle w:val="Hyperlink"/>
            <w:b/>
            <w:bCs/>
            <w:szCs w:val="24"/>
          </w:rPr>
          <w:t xml:space="preserve"> </w:t>
        </w:r>
        <w:r w:rsidRPr="00710F24">
          <w:rPr>
            <w:rStyle w:val="Hyperlink"/>
            <w:b/>
            <w:bCs/>
            <w:szCs w:val="24"/>
          </w:rPr>
          <w:t>României</w:t>
        </w:r>
        <w:r w:rsidR="00487415">
          <w:rPr>
            <w:rStyle w:val="Hyperlink"/>
            <w:b/>
            <w:bCs/>
            <w:szCs w:val="24"/>
          </w:rPr>
          <w:t xml:space="preserve"> </w:t>
        </w:r>
        <w:r w:rsidRPr="00710F24">
          <w:rPr>
            <w:rStyle w:val="Hyperlink"/>
            <w:b/>
            <w:bCs/>
            <w:szCs w:val="24"/>
          </w:rPr>
          <w:t>nr.</w:t>
        </w:r>
        <w:r w:rsidR="00487415">
          <w:rPr>
            <w:rStyle w:val="Hyperlink"/>
            <w:b/>
            <w:bCs/>
            <w:szCs w:val="24"/>
          </w:rPr>
          <w:t xml:space="preserve"> </w:t>
        </w:r>
        <w:r w:rsidRPr="00710F24">
          <w:rPr>
            <w:rStyle w:val="Hyperlink"/>
            <w:b/>
            <w:bCs/>
            <w:szCs w:val="24"/>
          </w:rPr>
          <w:t>452</w:t>
        </w:r>
        <w:r w:rsidR="00487415">
          <w:rPr>
            <w:rStyle w:val="Hyperlink"/>
            <w:b/>
            <w:bCs/>
            <w:szCs w:val="24"/>
          </w:rPr>
          <w:t xml:space="preserve"> </w:t>
        </w:r>
        <w:r w:rsidRPr="00710F24">
          <w:rPr>
            <w:rStyle w:val="Hyperlink"/>
            <w:b/>
            <w:bCs/>
            <w:szCs w:val="24"/>
          </w:rPr>
          <w:t>din</w:t>
        </w:r>
        <w:r w:rsidR="00487415">
          <w:rPr>
            <w:rStyle w:val="Hyperlink"/>
            <w:b/>
            <w:bCs/>
            <w:szCs w:val="24"/>
          </w:rPr>
          <w:t xml:space="preserve"> </w:t>
        </w:r>
        <w:r w:rsidRPr="00710F24">
          <w:rPr>
            <w:rStyle w:val="Hyperlink"/>
            <w:b/>
            <w:bCs/>
            <w:szCs w:val="24"/>
          </w:rPr>
          <w:t>16</w:t>
        </w:r>
        <w:r w:rsidR="00487415">
          <w:rPr>
            <w:rStyle w:val="Hyperlink"/>
            <w:b/>
            <w:bCs/>
            <w:szCs w:val="24"/>
          </w:rPr>
          <w:t xml:space="preserve"> </w:t>
        </w:r>
        <w:r w:rsidRPr="00710F24">
          <w:rPr>
            <w:rStyle w:val="Hyperlink"/>
            <w:b/>
            <w:bCs/>
            <w:szCs w:val="24"/>
          </w:rPr>
          <w:t>mai</w:t>
        </w:r>
        <w:r w:rsidR="00487415">
          <w:rPr>
            <w:rStyle w:val="Hyperlink"/>
            <w:b/>
            <w:bCs/>
            <w:szCs w:val="24"/>
          </w:rPr>
          <w:t xml:space="preserve"> </w:t>
        </w:r>
        <w:r w:rsidRPr="00710F24">
          <w:rPr>
            <w:rStyle w:val="Hyperlink"/>
            <w:b/>
            <w:bCs/>
            <w:szCs w:val="24"/>
          </w:rPr>
          <w:t>2024,Partea</w:t>
        </w:r>
        <w:r w:rsidR="00487415">
          <w:rPr>
            <w:rStyle w:val="Hyperlink"/>
            <w:b/>
            <w:bCs/>
            <w:szCs w:val="24"/>
          </w:rPr>
          <w:t xml:space="preserve"> </w:t>
        </w:r>
        <w:r w:rsidRPr="00710F24">
          <w:rPr>
            <w:rStyle w:val="Hyperlink"/>
            <w:b/>
            <w:bCs/>
            <w:szCs w:val="24"/>
          </w:rPr>
          <w:t>I</w:t>
        </w:r>
      </w:hyperlink>
      <w:r w:rsidRPr="00710F24">
        <w:t>.</w:t>
      </w:r>
    </w:p>
    <w:p w14:paraId="7551C0DE" w14:textId="0BDB1909" w:rsidR="00710F24" w:rsidRPr="00710F24" w:rsidRDefault="00710F24" w:rsidP="00710F24">
      <w:pPr>
        <w:pStyle w:val="Stilsursa"/>
      </w:pPr>
      <w:r>
        <w:t>Sursa:</w:t>
      </w:r>
      <w:r w:rsidR="00487415">
        <w:t xml:space="preserve"> </w:t>
      </w:r>
      <w:r>
        <w:t>MIPE</w:t>
      </w:r>
    </w:p>
    <w:p w14:paraId="1592E426" w14:textId="3F473FBA" w:rsidR="00710F24" w:rsidRPr="00710F24" w:rsidRDefault="00710F24" w:rsidP="00710F24">
      <w:pPr>
        <w:pStyle w:val="separatorarticole"/>
      </w:pPr>
      <w:r>
        <w:t>*</w:t>
      </w:r>
    </w:p>
    <w:p w14:paraId="2630C694" w14:textId="6A359C5D" w:rsidR="007C1CF1" w:rsidRDefault="007C1CF1" w:rsidP="007C1CF1">
      <w:pPr>
        <w:pStyle w:val="TitluArticolinINFOUE"/>
      </w:pPr>
      <w:bookmarkStart w:id="141" w:name="_Toc167086319"/>
      <w:r w:rsidRPr="003B7945">
        <w:t>PTJ:</w:t>
      </w:r>
      <w:r w:rsidR="00487415">
        <w:t xml:space="preserve"> </w:t>
      </w:r>
      <w:r w:rsidRPr="003B7945">
        <w:t>Deciziile</w:t>
      </w:r>
      <w:r w:rsidR="00487415">
        <w:t xml:space="preserve"> </w:t>
      </w:r>
      <w:r w:rsidRPr="003B7945">
        <w:t>Comitetului</w:t>
      </w:r>
      <w:r w:rsidR="00487415">
        <w:t xml:space="preserve"> </w:t>
      </w:r>
      <w:r w:rsidRPr="003B7945">
        <w:t>de</w:t>
      </w:r>
      <w:r w:rsidR="00487415">
        <w:t xml:space="preserve"> </w:t>
      </w:r>
      <w:r w:rsidRPr="003B7945">
        <w:t>Monitorizare</w:t>
      </w:r>
      <w:r w:rsidR="00487415">
        <w:t xml:space="preserve"> </w:t>
      </w:r>
      <w:r w:rsidRPr="003B7945">
        <w:t>privind</w:t>
      </w:r>
      <w:r w:rsidR="00487415">
        <w:t xml:space="preserve"> </w:t>
      </w:r>
      <w:r w:rsidRPr="003B7945">
        <w:t>Metodologia</w:t>
      </w:r>
      <w:r w:rsidR="00487415">
        <w:t xml:space="preserve"> </w:t>
      </w:r>
      <w:r w:rsidRPr="003B7945">
        <w:t>și</w:t>
      </w:r>
      <w:r w:rsidR="00487415">
        <w:t xml:space="preserve"> </w:t>
      </w:r>
      <w:r w:rsidRPr="003B7945">
        <w:t>criteriile</w:t>
      </w:r>
      <w:r w:rsidR="00487415">
        <w:t xml:space="preserve"> </w:t>
      </w:r>
      <w:r w:rsidRPr="003B7945">
        <w:t>de</w:t>
      </w:r>
      <w:r w:rsidR="00487415">
        <w:t xml:space="preserve"> </w:t>
      </w:r>
      <w:r w:rsidRPr="003B7945">
        <w:t>evaluare</w:t>
      </w:r>
      <w:r w:rsidR="00487415">
        <w:t xml:space="preserve"> </w:t>
      </w:r>
      <w:r w:rsidRPr="003B7945">
        <w:t>și</w:t>
      </w:r>
      <w:r w:rsidR="00487415">
        <w:t xml:space="preserve"> </w:t>
      </w:r>
      <w:r w:rsidRPr="003B7945">
        <w:t>selecție</w:t>
      </w:r>
      <w:r w:rsidR="00487415">
        <w:t xml:space="preserve"> </w:t>
      </w:r>
      <w:r w:rsidRPr="003B7945">
        <w:t>pentru</w:t>
      </w:r>
      <w:r w:rsidR="00487415">
        <w:t xml:space="preserve"> </w:t>
      </w:r>
      <w:r w:rsidRPr="003B7945">
        <w:t>Ghidul</w:t>
      </w:r>
      <w:r w:rsidR="00487415">
        <w:t xml:space="preserve"> </w:t>
      </w:r>
      <w:r w:rsidRPr="003B7945">
        <w:t>„Dezvoltarea</w:t>
      </w:r>
      <w:r w:rsidR="00487415">
        <w:t xml:space="preserve"> </w:t>
      </w:r>
      <w:r w:rsidRPr="003B7945">
        <w:t>întreprinderilor</w:t>
      </w:r>
      <w:r w:rsidR="00487415">
        <w:t xml:space="preserve"> </w:t>
      </w:r>
      <w:r w:rsidRPr="003B7945">
        <w:t>și</w:t>
      </w:r>
      <w:r w:rsidR="00487415">
        <w:t xml:space="preserve"> </w:t>
      </w:r>
      <w:r w:rsidRPr="003B7945">
        <w:t>a</w:t>
      </w:r>
      <w:r w:rsidR="00487415">
        <w:t xml:space="preserve"> </w:t>
      </w:r>
      <w:r w:rsidRPr="003B7945">
        <w:t>antreprenoriatului”</w:t>
      </w:r>
      <w:r w:rsidR="00487415">
        <w:t xml:space="preserve"> </w:t>
      </w:r>
      <w:r w:rsidRPr="003B7945">
        <w:t>și</w:t>
      </w:r>
      <w:r w:rsidR="00487415">
        <w:t xml:space="preserve"> </w:t>
      </w:r>
      <w:r w:rsidRPr="003B7945">
        <w:t>pentru</w:t>
      </w:r>
      <w:r w:rsidR="00487415">
        <w:t xml:space="preserve"> </w:t>
      </w:r>
      <w:r w:rsidRPr="003B7945">
        <w:t>acțiunea</w:t>
      </w:r>
      <w:r w:rsidR="00487415">
        <w:t xml:space="preserve"> </w:t>
      </w:r>
      <w:r w:rsidRPr="003B7945">
        <w:t>„Investiții</w:t>
      </w:r>
      <w:r w:rsidR="00487415">
        <w:t xml:space="preserve"> </w:t>
      </w:r>
      <w:r w:rsidRPr="003B7945">
        <w:t>pentru</w:t>
      </w:r>
      <w:r w:rsidR="00487415">
        <w:t xml:space="preserve"> </w:t>
      </w:r>
      <w:r w:rsidRPr="003B7945">
        <w:t>dezvoltarea</w:t>
      </w:r>
      <w:r w:rsidR="00487415">
        <w:t xml:space="preserve"> </w:t>
      </w:r>
      <w:r w:rsidRPr="003B7945">
        <w:t>IMM</w:t>
      </w:r>
      <w:r w:rsidR="00487415">
        <w:t xml:space="preserve"> </w:t>
      </w:r>
      <w:r w:rsidRPr="003B7945">
        <w:t>care</w:t>
      </w:r>
      <w:r w:rsidR="00487415">
        <w:t xml:space="preserve"> </w:t>
      </w:r>
      <w:r w:rsidRPr="003B7945">
        <w:t>sprijină</w:t>
      </w:r>
      <w:r w:rsidR="00487415">
        <w:t xml:space="preserve"> </w:t>
      </w:r>
      <w:r w:rsidRPr="003B7945">
        <w:t>creșterea</w:t>
      </w:r>
      <w:r w:rsidR="00487415">
        <w:t xml:space="preserve"> </w:t>
      </w:r>
      <w:r w:rsidRPr="003B7945">
        <w:t>durabilă</w:t>
      </w:r>
      <w:r w:rsidR="00487415">
        <w:t xml:space="preserve"> </w:t>
      </w:r>
      <w:r w:rsidRPr="003B7945">
        <w:t>și</w:t>
      </w:r>
      <w:r w:rsidR="00487415">
        <w:t xml:space="preserve"> </w:t>
      </w:r>
      <w:r w:rsidRPr="003B7945">
        <w:t>crearea</w:t>
      </w:r>
      <w:r w:rsidR="00487415">
        <w:t xml:space="preserve"> </w:t>
      </w:r>
      <w:r w:rsidRPr="003B7945">
        <w:t>de</w:t>
      </w:r>
      <w:r w:rsidR="00487415">
        <w:t xml:space="preserve"> </w:t>
      </w:r>
      <w:r w:rsidRPr="003B7945">
        <w:t>locuri</w:t>
      </w:r>
      <w:r w:rsidR="00487415">
        <w:t xml:space="preserve"> </w:t>
      </w:r>
      <w:r w:rsidRPr="003B7945">
        <w:t>de</w:t>
      </w:r>
      <w:r w:rsidR="00487415">
        <w:t xml:space="preserve"> </w:t>
      </w:r>
      <w:r w:rsidRPr="003B7945">
        <w:t>muncă”</w:t>
      </w:r>
      <w:bookmarkEnd w:id="141"/>
    </w:p>
    <w:p w14:paraId="383EDD07" w14:textId="0ACF59AB" w:rsidR="007C1CF1" w:rsidRPr="007D6E87" w:rsidRDefault="007C1CF1" w:rsidP="007C1CF1">
      <w:r w:rsidRPr="007D6E87">
        <w:t>În</w:t>
      </w:r>
      <w:r w:rsidR="00487415">
        <w:t xml:space="preserve"> </w:t>
      </w:r>
      <w:r w:rsidRPr="007D6E87">
        <w:t>perioada</w:t>
      </w:r>
      <w:r w:rsidR="00487415">
        <w:t xml:space="preserve"> </w:t>
      </w:r>
      <w:r w:rsidRPr="007D6E87">
        <w:t>19-25.03.2024</w:t>
      </w:r>
      <w:r w:rsidR="00487415">
        <w:t xml:space="preserve"> </w:t>
      </w:r>
      <w:r w:rsidRPr="007D6E87">
        <w:t>s-a</w:t>
      </w:r>
      <w:r w:rsidR="00487415">
        <w:t xml:space="preserve"> </w:t>
      </w:r>
      <w:r w:rsidRPr="007D6E87">
        <w:t>desfășurat</w:t>
      </w:r>
      <w:r w:rsidR="00487415">
        <w:t xml:space="preserve"> </w:t>
      </w:r>
      <w:r w:rsidRPr="007D6E87">
        <w:t>procedura</w:t>
      </w:r>
      <w:r w:rsidR="00487415">
        <w:t xml:space="preserve"> </w:t>
      </w:r>
      <w:r w:rsidRPr="007D6E87">
        <w:t>scrisă</w:t>
      </w:r>
      <w:r w:rsidR="00487415">
        <w:t xml:space="preserve"> </w:t>
      </w:r>
      <w:r w:rsidRPr="007D6E87">
        <w:t>de</w:t>
      </w:r>
      <w:r w:rsidR="00487415">
        <w:t xml:space="preserve"> </w:t>
      </w:r>
      <w:r w:rsidRPr="007D6E87">
        <w:t>aprobare</w:t>
      </w:r>
      <w:r w:rsidR="00487415">
        <w:t xml:space="preserve"> </w:t>
      </w:r>
      <w:r w:rsidRPr="007D6E87">
        <w:t>a</w:t>
      </w:r>
      <w:r w:rsidR="00487415">
        <w:t xml:space="preserve"> </w:t>
      </w:r>
      <w:hyperlink r:id="rId23" w:history="1">
        <w:r w:rsidRPr="007D6E87">
          <w:rPr>
            <w:rStyle w:val="Hyperlink"/>
            <w:b/>
            <w:bCs/>
            <w:szCs w:val="24"/>
          </w:rPr>
          <w:t>versiunii</w:t>
        </w:r>
        <w:r w:rsidR="00487415">
          <w:rPr>
            <w:rStyle w:val="Hyperlink"/>
            <w:b/>
            <w:bCs/>
            <w:szCs w:val="24"/>
          </w:rPr>
          <w:t xml:space="preserve"> </w:t>
        </w:r>
        <w:r w:rsidRPr="007D6E87">
          <w:rPr>
            <w:rStyle w:val="Hyperlink"/>
            <w:b/>
            <w:bCs/>
            <w:szCs w:val="24"/>
          </w:rPr>
          <w:t>actualizate</w:t>
        </w:r>
        <w:r w:rsidR="00487415">
          <w:rPr>
            <w:rStyle w:val="Hyperlink"/>
            <w:b/>
            <w:bCs/>
            <w:szCs w:val="24"/>
          </w:rPr>
          <w:t xml:space="preserve"> </w:t>
        </w:r>
        <w:r w:rsidRPr="007D6E87">
          <w:rPr>
            <w:rStyle w:val="Hyperlink"/>
            <w:b/>
            <w:bCs/>
            <w:szCs w:val="24"/>
          </w:rPr>
          <w:t>a</w:t>
        </w:r>
        <w:r w:rsidR="00487415">
          <w:rPr>
            <w:rStyle w:val="Hyperlink"/>
            <w:b/>
            <w:bCs/>
            <w:szCs w:val="24"/>
          </w:rPr>
          <w:t xml:space="preserve"> </w:t>
        </w:r>
        <w:r w:rsidRPr="007D6E87">
          <w:rPr>
            <w:rStyle w:val="Hyperlink"/>
            <w:b/>
            <w:bCs/>
            <w:szCs w:val="24"/>
          </w:rPr>
          <w:t>Metodologiei</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criteriilor</w:t>
        </w:r>
        <w:r w:rsidR="00487415">
          <w:rPr>
            <w:rStyle w:val="Hyperlink"/>
            <w:b/>
            <w:bCs/>
            <w:szCs w:val="24"/>
          </w:rPr>
          <w:t xml:space="preserve"> </w:t>
        </w:r>
        <w:r w:rsidRPr="007D6E87">
          <w:rPr>
            <w:rStyle w:val="Hyperlink"/>
            <w:b/>
            <w:bCs/>
            <w:szCs w:val="24"/>
          </w:rPr>
          <w:t>de</w:t>
        </w:r>
        <w:r w:rsidR="00487415">
          <w:rPr>
            <w:rStyle w:val="Hyperlink"/>
            <w:b/>
            <w:bCs/>
            <w:szCs w:val="24"/>
          </w:rPr>
          <w:t xml:space="preserve"> </w:t>
        </w:r>
        <w:r w:rsidRPr="007D6E87">
          <w:rPr>
            <w:rStyle w:val="Hyperlink"/>
            <w:b/>
            <w:bCs/>
            <w:szCs w:val="24"/>
          </w:rPr>
          <w:t>evaluare</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selecție</w:t>
        </w:r>
        <w:r w:rsidR="00487415">
          <w:rPr>
            <w:rStyle w:val="Hyperlink"/>
            <w:b/>
            <w:bCs/>
            <w:szCs w:val="24"/>
          </w:rPr>
          <w:t xml:space="preserve"> </w:t>
        </w:r>
        <w:r w:rsidRPr="007D6E87">
          <w:rPr>
            <w:rStyle w:val="Hyperlink"/>
            <w:b/>
            <w:bCs/>
            <w:szCs w:val="24"/>
          </w:rPr>
          <w:t>aferente</w:t>
        </w:r>
        <w:r w:rsidR="00487415">
          <w:rPr>
            <w:rStyle w:val="Hyperlink"/>
            <w:szCs w:val="24"/>
          </w:rPr>
          <w:t xml:space="preserve"> </w:t>
        </w:r>
        <w:r w:rsidRPr="007D6E87">
          <w:rPr>
            <w:rStyle w:val="Hyperlink"/>
            <w:b/>
            <w:bCs/>
            <w:szCs w:val="24"/>
          </w:rPr>
          <w:t>Ghidului</w:t>
        </w:r>
        <w:r w:rsidR="00487415">
          <w:rPr>
            <w:rStyle w:val="Hyperlink"/>
            <w:b/>
            <w:bCs/>
            <w:szCs w:val="24"/>
          </w:rPr>
          <w:t xml:space="preserve"> </w:t>
        </w:r>
        <w:r w:rsidRPr="007D6E87">
          <w:rPr>
            <w:rStyle w:val="Hyperlink"/>
            <w:b/>
            <w:bCs/>
            <w:szCs w:val="24"/>
          </w:rPr>
          <w:t>„Dezvoltarea</w:t>
        </w:r>
        <w:r w:rsidR="00487415">
          <w:rPr>
            <w:rStyle w:val="Hyperlink"/>
            <w:b/>
            <w:bCs/>
            <w:szCs w:val="24"/>
          </w:rPr>
          <w:t xml:space="preserve"> </w:t>
        </w:r>
        <w:r w:rsidRPr="007D6E87">
          <w:rPr>
            <w:rStyle w:val="Hyperlink"/>
            <w:b/>
            <w:bCs/>
            <w:szCs w:val="24"/>
          </w:rPr>
          <w:t>întreprinderilor</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a</w:t>
        </w:r>
        <w:r w:rsidR="00487415">
          <w:rPr>
            <w:rStyle w:val="Hyperlink"/>
            <w:b/>
            <w:bCs/>
            <w:szCs w:val="24"/>
          </w:rPr>
          <w:t xml:space="preserve"> </w:t>
        </w:r>
        <w:r w:rsidRPr="007D6E87">
          <w:rPr>
            <w:rStyle w:val="Hyperlink"/>
            <w:b/>
            <w:bCs/>
            <w:szCs w:val="24"/>
          </w:rPr>
          <w:t>antreprenoriatului”</w:t>
        </w:r>
      </w:hyperlink>
      <w:r w:rsidR="00487415">
        <w:t xml:space="preserve"> </w:t>
      </w:r>
      <w:r w:rsidRPr="007D6E87">
        <w:t>–</w:t>
      </w:r>
      <w:r w:rsidR="00487415">
        <w:t xml:space="preserve"> </w:t>
      </w:r>
      <w:r w:rsidRPr="007D6E87">
        <w:t>componenta</w:t>
      </w:r>
      <w:r w:rsidR="00487415">
        <w:t xml:space="preserve"> </w:t>
      </w:r>
      <w:r w:rsidRPr="007D6E87">
        <w:t>„Sprijin</w:t>
      </w:r>
      <w:r w:rsidR="00487415">
        <w:t xml:space="preserve"> </w:t>
      </w:r>
      <w:r w:rsidRPr="007D6E87">
        <w:t>pentru</w:t>
      </w:r>
      <w:r w:rsidR="00487415">
        <w:t xml:space="preserve"> </w:t>
      </w:r>
      <w:r w:rsidRPr="007D6E87">
        <w:t>creșterea</w:t>
      </w:r>
      <w:r w:rsidR="00487415">
        <w:t xml:space="preserve"> </w:t>
      </w:r>
      <w:r w:rsidRPr="007D6E87">
        <w:t>durabilă</w:t>
      </w:r>
      <w:r w:rsidR="00487415">
        <w:t xml:space="preserve"> </w:t>
      </w:r>
      <w:r w:rsidRPr="007D6E87">
        <w:t>a</w:t>
      </w:r>
      <w:r w:rsidR="00487415">
        <w:t xml:space="preserve"> </w:t>
      </w:r>
      <w:r w:rsidRPr="007D6E87">
        <w:t>microîntreprinderilor</w:t>
      </w:r>
      <w:r w:rsidR="00487415">
        <w:t xml:space="preserve"> </w:t>
      </w:r>
      <w:r w:rsidRPr="007D6E87">
        <w:t>și</w:t>
      </w:r>
      <w:r w:rsidR="00487415">
        <w:t xml:space="preserve"> </w:t>
      </w:r>
      <w:r w:rsidRPr="007D6E87">
        <w:t>crearea</w:t>
      </w:r>
      <w:r w:rsidR="00487415">
        <w:t xml:space="preserve"> </w:t>
      </w:r>
      <w:r w:rsidRPr="007D6E87">
        <w:t>de</w:t>
      </w:r>
      <w:r w:rsidR="00487415">
        <w:t xml:space="preserve"> </w:t>
      </w:r>
      <w:r w:rsidRPr="007D6E87">
        <w:t>locuri</w:t>
      </w:r>
      <w:r w:rsidR="00487415">
        <w:t xml:space="preserve"> </w:t>
      </w:r>
      <w:r w:rsidRPr="007D6E87">
        <w:t>de</w:t>
      </w:r>
      <w:r w:rsidR="00487415">
        <w:t xml:space="preserve"> </w:t>
      </w:r>
      <w:r w:rsidRPr="007D6E87">
        <w:t>muncă”,</w:t>
      </w:r>
      <w:r w:rsidR="00487415">
        <w:t xml:space="preserve"> </w:t>
      </w:r>
      <w:r w:rsidRPr="007D6E87">
        <w:t>în</w:t>
      </w:r>
      <w:r w:rsidR="00487415">
        <w:t xml:space="preserve"> </w:t>
      </w:r>
      <w:r w:rsidRPr="007D6E87">
        <w:t>urma</w:t>
      </w:r>
      <w:r w:rsidR="00487415">
        <w:t xml:space="preserve"> </w:t>
      </w:r>
      <w:r w:rsidRPr="007D6E87">
        <w:t>căreia</w:t>
      </w:r>
      <w:r w:rsidR="00487415">
        <w:t xml:space="preserve"> </w:t>
      </w:r>
      <w:r w:rsidRPr="007D6E87">
        <w:t>a</w:t>
      </w:r>
      <w:r w:rsidR="00487415">
        <w:t xml:space="preserve"> </w:t>
      </w:r>
      <w:r w:rsidRPr="007D6E87">
        <w:t>fost</w:t>
      </w:r>
      <w:r w:rsidR="00487415">
        <w:t xml:space="preserve"> </w:t>
      </w:r>
      <w:r w:rsidRPr="007D6E87">
        <w:t>emisă</w:t>
      </w:r>
      <w:r w:rsidR="00487415">
        <w:t xml:space="preserve"> </w:t>
      </w:r>
      <w:r w:rsidRPr="007D6E87">
        <w:t>Decizia</w:t>
      </w:r>
      <w:r w:rsidR="00487415">
        <w:t xml:space="preserve"> </w:t>
      </w:r>
      <w:r w:rsidRPr="007D6E87">
        <w:t>nr.</w:t>
      </w:r>
      <w:r w:rsidR="00487415">
        <w:t xml:space="preserve"> </w:t>
      </w:r>
      <w:r w:rsidRPr="007D6E87">
        <w:t>19/26.03.2024</w:t>
      </w:r>
      <w:r w:rsidR="00487415">
        <w:t xml:space="preserve"> </w:t>
      </w:r>
      <w:r w:rsidRPr="007D6E87">
        <w:t>a</w:t>
      </w:r>
      <w:r w:rsidR="00487415">
        <w:t xml:space="preserve"> </w:t>
      </w:r>
      <w:r w:rsidRPr="007D6E87">
        <w:t>CM</w:t>
      </w:r>
      <w:r w:rsidR="00487415">
        <w:t xml:space="preserve"> </w:t>
      </w:r>
      <w:r w:rsidRPr="007D6E87">
        <w:t>PTJ.</w:t>
      </w:r>
    </w:p>
    <w:p w14:paraId="5EB23766" w14:textId="2DBF7E80" w:rsidR="007C1CF1" w:rsidRPr="007D6E87" w:rsidRDefault="007C1CF1" w:rsidP="007C1CF1">
      <w:r w:rsidRPr="007D6E87">
        <w:t>Totodată,</w:t>
      </w:r>
      <w:r w:rsidR="00487415">
        <w:t xml:space="preserve"> </w:t>
      </w:r>
      <w:r w:rsidRPr="007D6E87">
        <w:t>în</w:t>
      </w:r>
      <w:r w:rsidR="00487415">
        <w:t xml:space="preserve"> </w:t>
      </w:r>
      <w:r w:rsidRPr="007D6E87">
        <w:t>intervalul</w:t>
      </w:r>
      <w:r w:rsidR="00487415">
        <w:t xml:space="preserve"> </w:t>
      </w:r>
      <w:r w:rsidRPr="007D6E87">
        <w:t>28.03-03.04.2024</w:t>
      </w:r>
      <w:r w:rsidR="00487415">
        <w:t xml:space="preserve"> </w:t>
      </w:r>
      <w:r w:rsidRPr="007D6E87">
        <w:t>s-a</w:t>
      </w:r>
      <w:r w:rsidR="00487415">
        <w:t xml:space="preserve"> </w:t>
      </w:r>
      <w:r w:rsidRPr="007D6E87">
        <w:t>desfășurat</w:t>
      </w:r>
      <w:r w:rsidR="00487415">
        <w:t xml:space="preserve"> </w:t>
      </w:r>
      <w:r w:rsidRPr="007D6E87">
        <w:t>procedura</w:t>
      </w:r>
      <w:r w:rsidR="00487415">
        <w:t xml:space="preserve"> </w:t>
      </w:r>
      <w:r w:rsidRPr="007D6E87">
        <w:t>scrisă</w:t>
      </w:r>
      <w:r w:rsidR="00487415">
        <w:t xml:space="preserve"> </w:t>
      </w:r>
      <w:r w:rsidRPr="007D6E87">
        <w:t>de</w:t>
      </w:r>
      <w:r w:rsidR="00487415">
        <w:t xml:space="preserve"> </w:t>
      </w:r>
      <w:r w:rsidRPr="007D6E87">
        <w:t>aprobare</w:t>
      </w:r>
      <w:r w:rsidR="00487415">
        <w:t xml:space="preserve"> </w:t>
      </w:r>
      <w:r w:rsidRPr="007D6E87">
        <w:t>a</w:t>
      </w:r>
      <w:r w:rsidR="00487415">
        <w:t xml:space="preserve"> </w:t>
      </w:r>
      <w:hyperlink r:id="rId24" w:history="1">
        <w:r w:rsidRPr="007D6E87">
          <w:rPr>
            <w:rStyle w:val="Hyperlink"/>
            <w:b/>
            <w:bCs/>
            <w:szCs w:val="24"/>
          </w:rPr>
          <w:t>versiunii</w:t>
        </w:r>
        <w:r w:rsidR="00487415">
          <w:rPr>
            <w:rStyle w:val="Hyperlink"/>
            <w:b/>
            <w:bCs/>
            <w:szCs w:val="24"/>
          </w:rPr>
          <w:t xml:space="preserve"> </w:t>
        </w:r>
        <w:r w:rsidRPr="007D6E87">
          <w:rPr>
            <w:rStyle w:val="Hyperlink"/>
            <w:b/>
            <w:bCs/>
            <w:szCs w:val="24"/>
          </w:rPr>
          <w:t>actualizate</w:t>
        </w:r>
        <w:r w:rsidR="00487415">
          <w:rPr>
            <w:rStyle w:val="Hyperlink"/>
            <w:b/>
            <w:bCs/>
            <w:szCs w:val="24"/>
          </w:rPr>
          <w:t xml:space="preserve"> </w:t>
        </w:r>
        <w:r w:rsidRPr="007D6E87">
          <w:rPr>
            <w:rStyle w:val="Hyperlink"/>
            <w:b/>
            <w:bCs/>
            <w:szCs w:val="24"/>
          </w:rPr>
          <w:t>a</w:t>
        </w:r>
        <w:r w:rsidR="00487415">
          <w:rPr>
            <w:rStyle w:val="Hyperlink"/>
            <w:b/>
            <w:bCs/>
            <w:szCs w:val="24"/>
          </w:rPr>
          <w:t xml:space="preserve"> </w:t>
        </w:r>
        <w:r w:rsidRPr="007D6E87">
          <w:rPr>
            <w:rStyle w:val="Hyperlink"/>
            <w:b/>
            <w:bCs/>
            <w:szCs w:val="24"/>
          </w:rPr>
          <w:t>Metodologiei</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criteriilor</w:t>
        </w:r>
        <w:r w:rsidR="00487415">
          <w:rPr>
            <w:rStyle w:val="Hyperlink"/>
            <w:b/>
            <w:bCs/>
            <w:szCs w:val="24"/>
          </w:rPr>
          <w:t xml:space="preserve"> </w:t>
        </w:r>
        <w:r w:rsidRPr="007D6E87">
          <w:rPr>
            <w:rStyle w:val="Hyperlink"/>
            <w:b/>
            <w:bCs/>
            <w:szCs w:val="24"/>
          </w:rPr>
          <w:t>de</w:t>
        </w:r>
        <w:r w:rsidR="00487415">
          <w:rPr>
            <w:rStyle w:val="Hyperlink"/>
            <w:b/>
            <w:bCs/>
            <w:szCs w:val="24"/>
          </w:rPr>
          <w:t xml:space="preserve"> </w:t>
        </w:r>
        <w:r w:rsidRPr="007D6E87">
          <w:rPr>
            <w:rStyle w:val="Hyperlink"/>
            <w:b/>
            <w:bCs/>
            <w:szCs w:val="24"/>
          </w:rPr>
          <w:t>evaluare</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selecție</w:t>
        </w:r>
        <w:r w:rsidR="00487415">
          <w:rPr>
            <w:rStyle w:val="Hyperlink"/>
            <w:b/>
            <w:bCs/>
            <w:szCs w:val="24"/>
          </w:rPr>
          <w:t xml:space="preserve"> </w:t>
        </w:r>
        <w:r w:rsidRPr="007D6E87">
          <w:rPr>
            <w:rStyle w:val="Hyperlink"/>
            <w:b/>
            <w:bCs/>
            <w:szCs w:val="24"/>
          </w:rPr>
          <w:t>aferente</w:t>
        </w:r>
        <w:r w:rsidR="00487415">
          <w:rPr>
            <w:rStyle w:val="Hyperlink"/>
            <w:szCs w:val="24"/>
          </w:rPr>
          <w:t xml:space="preserve"> </w:t>
        </w:r>
        <w:r w:rsidRPr="007D6E87">
          <w:rPr>
            <w:rStyle w:val="Hyperlink"/>
            <w:b/>
            <w:bCs/>
            <w:szCs w:val="24"/>
          </w:rPr>
          <w:t>Ghidului</w:t>
        </w:r>
        <w:r w:rsidR="00487415">
          <w:rPr>
            <w:rStyle w:val="Hyperlink"/>
            <w:b/>
            <w:bCs/>
            <w:szCs w:val="24"/>
          </w:rPr>
          <w:t xml:space="preserve"> </w:t>
        </w:r>
        <w:r w:rsidRPr="007D6E87">
          <w:rPr>
            <w:rStyle w:val="Hyperlink"/>
            <w:b/>
            <w:bCs/>
            <w:szCs w:val="24"/>
          </w:rPr>
          <w:t>„Dezvoltarea</w:t>
        </w:r>
        <w:r w:rsidR="00487415">
          <w:rPr>
            <w:rStyle w:val="Hyperlink"/>
            <w:b/>
            <w:bCs/>
            <w:szCs w:val="24"/>
          </w:rPr>
          <w:t xml:space="preserve"> </w:t>
        </w:r>
        <w:r w:rsidRPr="007D6E87">
          <w:rPr>
            <w:rStyle w:val="Hyperlink"/>
            <w:b/>
            <w:bCs/>
            <w:szCs w:val="24"/>
          </w:rPr>
          <w:t>întreprinderilor</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a</w:t>
        </w:r>
        <w:r w:rsidR="00487415">
          <w:rPr>
            <w:rStyle w:val="Hyperlink"/>
            <w:b/>
            <w:bCs/>
            <w:szCs w:val="24"/>
          </w:rPr>
          <w:t xml:space="preserve"> </w:t>
        </w:r>
        <w:r w:rsidRPr="007D6E87">
          <w:rPr>
            <w:rStyle w:val="Hyperlink"/>
            <w:b/>
            <w:bCs/>
            <w:szCs w:val="24"/>
          </w:rPr>
          <w:t>antreprenoriatului”</w:t>
        </w:r>
      </w:hyperlink>
      <w:r w:rsidR="00487415">
        <w:t xml:space="preserve"> </w:t>
      </w:r>
      <w:r w:rsidRPr="007D6E87">
        <w:t>–</w:t>
      </w:r>
      <w:r w:rsidR="00487415">
        <w:t xml:space="preserve"> </w:t>
      </w:r>
      <w:r w:rsidRPr="007D6E87">
        <w:t>componenta</w:t>
      </w:r>
      <w:r w:rsidR="00487415">
        <w:t xml:space="preserve"> </w:t>
      </w:r>
      <w:r w:rsidRPr="007D6E87">
        <w:t>„Sprijin</w:t>
      </w:r>
      <w:r w:rsidR="00487415">
        <w:t xml:space="preserve"> </w:t>
      </w:r>
      <w:r w:rsidRPr="007D6E87">
        <w:t>pentru</w:t>
      </w:r>
      <w:r w:rsidR="00487415">
        <w:t xml:space="preserve"> </w:t>
      </w:r>
      <w:r w:rsidRPr="007D6E87">
        <w:t>creșterea</w:t>
      </w:r>
      <w:r w:rsidR="00487415">
        <w:t xml:space="preserve"> </w:t>
      </w:r>
      <w:r w:rsidRPr="007D6E87">
        <w:t>durabilă</w:t>
      </w:r>
      <w:r w:rsidR="00487415">
        <w:t xml:space="preserve"> </w:t>
      </w:r>
      <w:r w:rsidRPr="007D6E87">
        <w:t>a</w:t>
      </w:r>
      <w:r w:rsidR="00487415">
        <w:t xml:space="preserve"> </w:t>
      </w:r>
      <w:r w:rsidRPr="007D6E87">
        <w:lastRenderedPageBreak/>
        <w:t>microîntreprinderilor</w:t>
      </w:r>
      <w:r w:rsidR="00487415">
        <w:t xml:space="preserve"> </w:t>
      </w:r>
      <w:r w:rsidRPr="007D6E87">
        <w:t>și</w:t>
      </w:r>
      <w:r w:rsidR="00487415">
        <w:t xml:space="preserve"> </w:t>
      </w:r>
      <w:r w:rsidRPr="007D6E87">
        <w:t>crearea</w:t>
      </w:r>
      <w:r w:rsidR="00487415">
        <w:t xml:space="preserve"> </w:t>
      </w:r>
      <w:r w:rsidRPr="007D6E87">
        <w:t>de</w:t>
      </w:r>
      <w:r w:rsidR="00487415">
        <w:t xml:space="preserve"> </w:t>
      </w:r>
      <w:r w:rsidRPr="007D6E87">
        <w:t>locuri</w:t>
      </w:r>
      <w:r w:rsidR="00487415">
        <w:t xml:space="preserve"> </w:t>
      </w:r>
      <w:r w:rsidRPr="007D6E87">
        <w:t>de</w:t>
      </w:r>
      <w:r w:rsidR="00487415">
        <w:t xml:space="preserve"> </w:t>
      </w:r>
      <w:r w:rsidRPr="007D6E87">
        <w:t>muncă”,</w:t>
      </w:r>
      <w:r w:rsidR="00487415">
        <w:t xml:space="preserve"> </w:t>
      </w:r>
      <w:r w:rsidRPr="007D6E87">
        <w:t>în</w:t>
      </w:r>
      <w:r w:rsidR="00487415">
        <w:t xml:space="preserve"> </w:t>
      </w:r>
      <w:r w:rsidRPr="007D6E87">
        <w:t>urma</w:t>
      </w:r>
      <w:r w:rsidR="00487415">
        <w:t xml:space="preserve"> </w:t>
      </w:r>
      <w:r w:rsidRPr="007D6E87">
        <w:t>căreia</w:t>
      </w:r>
      <w:r w:rsidR="00487415">
        <w:t xml:space="preserve"> </w:t>
      </w:r>
      <w:r w:rsidRPr="007D6E87">
        <w:t>a</w:t>
      </w:r>
      <w:r w:rsidR="00487415">
        <w:t xml:space="preserve"> </w:t>
      </w:r>
      <w:r w:rsidRPr="007D6E87">
        <w:t>fost</w:t>
      </w:r>
      <w:r w:rsidR="00487415">
        <w:t xml:space="preserve"> </w:t>
      </w:r>
      <w:r w:rsidRPr="007D6E87">
        <w:t>emisă</w:t>
      </w:r>
      <w:r w:rsidR="00487415">
        <w:t xml:space="preserve"> </w:t>
      </w:r>
      <w:r w:rsidRPr="007D6E87">
        <w:t>Decizia</w:t>
      </w:r>
      <w:r w:rsidR="00487415">
        <w:t xml:space="preserve"> </w:t>
      </w:r>
      <w:r w:rsidRPr="007D6E87">
        <w:t>nr.</w:t>
      </w:r>
      <w:r w:rsidR="00487415">
        <w:t xml:space="preserve"> </w:t>
      </w:r>
      <w:r w:rsidRPr="007D6E87">
        <w:t>20/04.04.2024</w:t>
      </w:r>
      <w:r w:rsidR="00487415">
        <w:t xml:space="preserve"> </w:t>
      </w:r>
      <w:r w:rsidRPr="007D6E87">
        <w:t>a</w:t>
      </w:r>
      <w:r w:rsidR="00487415">
        <w:t xml:space="preserve"> </w:t>
      </w:r>
      <w:r w:rsidRPr="007D6E87">
        <w:t>CM</w:t>
      </w:r>
      <w:r w:rsidR="00487415">
        <w:t xml:space="preserve"> </w:t>
      </w:r>
      <w:r w:rsidRPr="007D6E87">
        <w:t>PTJ.</w:t>
      </w:r>
    </w:p>
    <w:p w14:paraId="7604266F" w14:textId="14246CB9" w:rsidR="007C1CF1" w:rsidRPr="007D6E87" w:rsidRDefault="007C1CF1" w:rsidP="007C1CF1">
      <w:r w:rsidRPr="007D6E87">
        <w:t>Sfarsitul</w:t>
      </w:r>
      <w:r w:rsidR="00487415">
        <w:t xml:space="preserve"> </w:t>
      </w:r>
      <w:r w:rsidRPr="007D6E87">
        <w:t>primului</w:t>
      </w:r>
      <w:r w:rsidR="00487415">
        <w:t xml:space="preserve"> </w:t>
      </w:r>
      <w:r w:rsidRPr="007D6E87">
        <w:t>paragraf</w:t>
      </w:r>
    </w:p>
    <w:p w14:paraId="18435D1F" w14:textId="41239EE4" w:rsidR="007C1CF1" w:rsidRPr="007D6E87" w:rsidRDefault="007C1CF1" w:rsidP="007C1CF1">
      <w:r w:rsidRPr="007D6E87">
        <w:t>De</w:t>
      </w:r>
      <w:r w:rsidR="00487415">
        <w:t xml:space="preserve"> </w:t>
      </w:r>
      <w:r w:rsidRPr="007D6E87">
        <w:t>asemenea,</w:t>
      </w:r>
      <w:r w:rsidR="00487415">
        <w:t xml:space="preserve"> </w:t>
      </w:r>
      <w:r w:rsidRPr="007D6E87">
        <w:t>în</w:t>
      </w:r>
      <w:r w:rsidR="00487415">
        <w:t xml:space="preserve"> </w:t>
      </w:r>
      <w:r w:rsidRPr="007D6E87">
        <w:t>perioada</w:t>
      </w:r>
      <w:r w:rsidR="00487415">
        <w:t xml:space="preserve"> </w:t>
      </w:r>
      <w:r w:rsidRPr="007D6E87">
        <w:t>29.04-09.05.2024</w:t>
      </w:r>
      <w:r w:rsidR="00487415">
        <w:t xml:space="preserve"> </w:t>
      </w:r>
      <w:r w:rsidRPr="007D6E87">
        <w:t>s-a</w:t>
      </w:r>
      <w:r w:rsidR="00487415">
        <w:t xml:space="preserve"> </w:t>
      </w:r>
      <w:r w:rsidRPr="007D6E87">
        <w:t>desfășurat</w:t>
      </w:r>
      <w:r w:rsidR="00487415">
        <w:t xml:space="preserve"> </w:t>
      </w:r>
      <w:r w:rsidRPr="007D6E87">
        <w:t>procedura</w:t>
      </w:r>
      <w:r w:rsidR="00487415">
        <w:t xml:space="preserve"> </w:t>
      </w:r>
      <w:r w:rsidRPr="007D6E87">
        <w:t>scrisă</w:t>
      </w:r>
      <w:r w:rsidR="00487415">
        <w:t xml:space="preserve"> </w:t>
      </w:r>
      <w:r w:rsidRPr="007D6E87">
        <w:t>de</w:t>
      </w:r>
      <w:r w:rsidR="00487415">
        <w:t xml:space="preserve"> </w:t>
      </w:r>
      <w:r w:rsidRPr="007D6E87">
        <w:t>aprobare</w:t>
      </w:r>
      <w:r w:rsidR="00487415">
        <w:t xml:space="preserve"> </w:t>
      </w:r>
      <w:r w:rsidRPr="007D6E87">
        <w:t>a</w:t>
      </w:r>
      <w:r w:rsidR="00487415">
        <w:t xml:space="preserve"> </w:t>
      </w:r>
      <w:hyperlink r:id="rId25" w:history="1">
        <w:r w:rsidRPr="007D6E87">
          <w:rPr>
            <w:rStyle w:val="Hyperlink"/>
            <w:b/>
            <w:bCs/>
            <w:szCs w:val="24"/>
          </w:rPr>
          <w:t>versiunii</w:t>
        </w:r>
        <w:r w:rsidR="00487415">
          <w:rPr>
            <w:rStyle w:val="Hyperlink"/>
            <w:b/>
            <w:bCs/>
            <w:szCs w:val="24"/>
          </w:rPr>
          <w:t xml:space="preserve"> </w:t>
        </w:r>
        <w:r w:rsidRPr="007D6E87">
          <w:rPr>
            <w:rStyle w:val="Hyperlink"/>
            <w:b/>
            <w:bCs/>
            <w:szCs w:val="24"/>
          </w:rPr>
          <w:t>actualizate</w:t>
        </w:r>
        <w:r w:rsidR="00487415">
          <w:rPr>
            <w:rStyle w:val="Hyperlink"/>
            <w:b/>
            <w:bCs/>
            <w:szCs w:val="24"/>
          </w:rPr>
          <w:t xml:space="preserve"> </w:t>
        </w:r>
        <w:r w:rsidRPr="007D6E87">
          <w:rPr>
            <w:rStyle w:val="Hyperlink"/>
            <w:b/>
            <w:bCs/>
            <w:szCs w:val="24"/>
          </w:rPr>
          <w:t>a</w:t>
        </w:r>
        <w:r w:rsidR="00487415">
          <w:rPr>
            <w:rStyle w:val="Hyperlink"/>
            <w:b/>
            <w:bCs/>
            <w:szCs w:val="24"/>
          </w:rPr>
          <w:t xml:space="preserve"> </w:t>
        </w:r>
        <w:r w:rsidRPr="007D6E87">
          <w:rPr>
            <w:rStyle w:val="Hyperlink"/>
            <w:b/>
            <w:bCs/>
            <w:szCs w:val="24"/>
          </w:rPr>
          <w:t>Metodologiei</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criteriilor</w:t>
        </w:r>
        <w:r w:rsidR="00487415">
          <w:rPr>
            <w:rStyle w:val="Hyperlink"/>
            <w:b/>
            <w:bCs/>
            <w:szCs w:val="24"/>
          </w:rPr>
          <w:t xml:space="preserve"> </w:t>
        </w:r>
        <w:r w:rsidRPr="007D6E87">
          <w:rPr>
            <w:rStyle w:val="Hyperlink"/>
            <w:b/>
            <w:bCs/>
            <w:szCs w:val="24"/>
          </w:rPr>
          <w:t>de</w:t>
        </w:r>
        <w:r w:rsidR="00487415">
          <w:rPr>
            <w:rStyle w:val="Hyperlink"/>
            <w:b/>
            <w:bCs/>
            <w:szCs w:val="24"/>
          </w:rPr>
          <w:t xml:space="preserve"> </w:t>
        </w:r>
        <w:r w:rsidRPr="007D6E87">
          <w:rPr>
            <w:rStyle w:val="Hyperlink"/>
            <w:b/>
            <w:bCs/>
            <w:szCs w:val="24"/>
          </w:rPr>
          <w:t>evaluare</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selecție</w:t>
        </w:r>
        <w:r w:rsidR="00487415">
          <w:rPr>
            <w:rStyle w:val="Hyperlink"/>
            <w:b/>
            <w:bCs/>
            <w:szCs w:val="24"/>
          </w:rPr>
          <w:t xml:space="preserve"> </w:t>
        </w:r>
        <w:r w:rsidRPr="007D6E87">
          <w:rPr>
            <w:rStyle w:val="Hyperlink"/>
            <w:b/>
            <w:bCs/>
            <w:szCs w:val="24"/>
          </w:rPr>
          <w:t>a</w:t>
        </w:r>
        <w:r w:rsidR="00487415">
          <w:rPr>
            <w:rStyle w:val="Hyperlink"/>
            <w:b/>
            <w:bCs/>
            <w:szCs w:val="24"/>
          </w:rPr>
          <w:t xml:space="preserve"> </w:t>
        </w:r>
        <w:r w:rsidRPr="007D6E87">
          <w:rPr>
            <w:rStyle w:val="Hyperlink"/>
            <w:b/>
            <w:bCs/>
            <w:szCs w:val="24"/>
          </w:rPr>
          <w:t>proiectelor</w:t>
        </w:r>
        <w:r w:rsidR="00487415">
          <w:rPr>
            <w:rStyle w:val="Hyperlink"/>
            <w:b/>
            <w:bCs/>
            <w:szCs w:val="24"/>
          </w:rPr>
          <w:t xml:space="preserve"> </w:t>
        </w:r>
        <w:r w:rsidRPr="007D6E87">
          <w:rPr>
            <w:rStyle w:val="Hyperlink"/>
            <w:b/>
            <w:bCs/>
            <w:szCs w:val="24"/>
          </w:rPr>
          <w:t>aplicabile</w:t>
        </w:r>
        <w:r w:rsidR="00487415">
          <w:rPr>
            <w:rStyle w:val="Hyperlink"/>
            <w:b/>
            <w:bCs/>
            <w:szCs w:val="24"/>
          </w:rPr>
          <w:t xml:space="preserve"> </w:t>
        </w:r>
        <w:r w:rsidRPr="007D6E87">
          <w:rPr>
            <w:rStyle w:val="Hyperlink"/>
            <w:b/>
            <w:bCs/>
            <w:szCs w:val="24"/>
          </w:rPr>
          <w:t>apelurilor</w:t>
        </w:r>
        <w:r w:rsidR="00487415">
          <w:rPr>
            <w:rStyle w:val="Hyperlink"/>
            <w:b/>
            <w:bCs/>
            <w:szCs w:val="24"/>
          </w:rPr>
          <w:t xml:space="preserve"> </w:t>
        </w:r>
        <w:r w:rsidRPr="007D6E87">
          <w:rPr>
            <w:rStyle w:val="Hyperlink"/>
            <w:b/>
            <w:bCs/>
            <w:szCs w:val="24"/>
          </w:rPr>
          <w:t>de</w:t>
        </w:r>
        <w:r w:rsidR="00487415">
          <w:rPr>
            <w:rStyle w:val="Hyperlink"/>
            <w:b/>
            <w:bCs/>
            <w:szCs w:val="24"/>
          </w:rPr>
          <w:t xml:space="preserve"> </w:t>
        </w:r>
        <w:r w:rsidRPr="007D6E87">
          <w:rPr>
            <w:rStyle w:val="Hyperlink"/>
            <w:b/>
            <w:bCs/>
            <w:szCs w:val="24"/>
          </w:rPr>
          <w:t>proiecte</w:t>
        </w:r>
        <w:r w:rsidR="00487415">
          <w:rPr>
            <w:rStyle w:val="Hyperlink"/>
            <w:b/>
            <w:bCs/>
            <w:szCs w:val="24"/>
          </w:rPr>
          <w:t xml:space="preserve"> </w:t>
        </w:r>
        <w:r w:rsidRPr="007D6E87">
          <w:rPr>
            <w:rStyle w:val="Hyperlink"/>
            <w:b/>
            <w:bCs/>
            <w:szCs w:val="24"/>
          </w:rPr>
          <w:t>pentru</w:t>
        </w:r>
        <w:r w:rsidR="00487415">
          <w:rPr>
            <w:rStyle w:val="Hyperlink"/>
            <w:b/>
            <w:bCs/>
            <w:szCs w:val="24"/>
          </w:rPr>
          <w:t xml:space="preserve"> </w:t>
        </w:r>
        <w:r w:rsidRPr="007D6E87">
          <w:rPr>
            <w:rStyle w:val="Hyperlink"/>
            <w:b/>
            <w:bCs/>
            <w:szCs w:val="24"/>
          </w:rPr>
          <w:t>acțiunea</w:t>
        </w:r>
        <w:r w:rsidR="00487415">
          <w:rPr>
            <w:rStyle w:val="Hyperlink"/>
            <w:b/>
            <w:bCs/>
            <w:szCs w:val="24"/>
          </w:rPr>
          <w:t xml:space="preserve"> </w:t>
        </w:r>
        <w:r w:rsidRPr="007D6E87">
          <w:rPr>
            <w:rStyle w:val="Hyperlink"/>
            <w:b/>
            <w:bCs/>
            <w:szCs w:val="24"/>
          </w:rPr>
          <w:t>„Investiții</w:t>
        </w:r>
        <w:r w:rsidR="00487415">
          <w:rPr>
            <w:rStyle w:val="Hyperlink"/>
            <w:b/>
            <w:bCs/>
            <w:szCs w:val="24"/>
          </w:rPr>
          <w:t xml:space="preserve"> </w:t>
        </w:r>
        <w:r w:rsidRPr="007D6E87">
          <w:rPr>
            <w:rStyle w:val="Hyperlink"/>
            <w:b/>
            <w:bCs/>
            <w:szCs w:val="24"/>
          </w:rPr>
          <w:t>pentru</w:t>
        </w:r>
        <w:r w:rsidR="00487415">
          <w:rPr>
            <w:rStyle w:val="Hyperlink"/>
            <w:b/>
            <w:bCs/>
            <w:szCs w:val="24"/>
          </w:rPr>
          <w:t xml:space="preserve"> </w:t>
        </w:r>
        <w:r w:rsidRPr="007D6E87">
          <w:rPr>
            <w:rStyle w:val="Hyperlink"/>
            <w:b/>
            <w:bCs/>
            <w:szCs w:val="24"/>
          </w:rPr>
          <w:t>dezvoltarea</w:t>
        </w:r>
        <w:r w:rsidR="00487415">
          <w:rPr>
            <w:rStyle w:val="Hyperlink"/>
            <w:b/>
            <w:bCs/>
            <w:szCs w:val="24"/>
          </w:rPr>
          <w:t xml:space="preserve"> </w:t>
        </w:r>
        <w:r w:rsidRPr="007D6E87">
          <w:rPr>
            <w:rStyle w:val="Hyperlink"/>
            <w:b/>
            <w:bCs/>
            <w:szCs w:val="24"/>
          </w:rPr>
          <w:t>IMM</w:t>
        </w:r>
        <w:r w:rsidR="00487415">
          <w:rPr>
            <w:rStyle w:val="Hyperlink"/>
            <w:b/>
            <w:bCs/>
            <w:szCs w:val="24"/>
          </w:rPr>
          <w:t xml:space="preserve"> </w:t>
        </w:r>
        <w:r w:rsidRPr="007D6E87">
          <w:rPr>
            <w:rStyle w:val="Hyperlink"/>
            <w:b/>
            <w:bCs/>
            <w:szCs w:val="24"/>
          </w:rPr>
          <w:t>care</w:t>
        </w:r>
        <w:r w:rsidR="00487415">
          <w:rPr>
            <w:rStyle w:val="Hyperlink"/>
            <w:b/>
            <w:bCs/>
            <w:szCs w:val="24"/>
          </w:rPr>
          <w:t xml:space="preserve"> </w:t>
        </w:r>
        <w:r w:rsidRPr="007D6E87">
          <w:rPr>
            <w:rStyle w:val="Hyperlink"/>
            <w:b/>
            <w:bCs/>
            <w:szCs w:val="24"/>
          </w:rPr>
          <w:t>sprijină</w:t>
        </w:r>
        <w:r w:rsidR="00487415">
          <w:rPr>
            <w:rStyle w:val="Hyperlink"/>
            <w:b/>
            <w:bCs/>
            <w:szCs w:val="24"/>
          </w:rPr>
          <w:t xml:space="preserve"> </w:t>
        </w:r>
        <w:r w:rsidRPr="007D6E87">
          <w:rPr>
            <w:rStyle w:val="Hyperlink"/>
            <w:b/>
            <w:bCs/>
            <w:szCs w:val="24"/>
          </w:rPr>
          <w:t>creșterea</w:t>
        </w:r>
        <w:r w:rsidR="00487415">
          <w:rPr>
            <w:rStyle w:val="Hyperlink"/>
            <w:b/>
            <w:bCs/>
            <w:szCs w:val="24"/>
          </w:rPr>
          <w:t xml:space="preserve"> </w:t>
        </w:r>
        <w:r w:rsidRPr="007D6E87">
          <w:rPr>
            <w:rStyle w:val="Hyperlink"/>
            <w:b/>
            <w:bCs/>
            <w:szCs w:val="24"/>
          </w:rPr>
          <w:t>durabilă</w:t>
        </w:r>
        <w:r w:rsidR="00487415">
          <w:rPr>
            <w:rStyle w:val="Hyperlink"/>
            <w:b/>
            <w:bCs/>
            <w:szCs w:val="24"/>
          </w:rPr>
          <w:t xml:space="preserve"> </w:t>
        </w:r>
        <w:r w:rsidRPr="007D6E87">
          <w:rPr>
            <w:rStyle w:val="Hyperlink"/>
            <w:b/>
            <w:bCs/>
            <w:szCs w:val="24"/>
          </w:rPr>
          <w:t>și</w:t>
        </w:r>
        <w:r w:rsidR="00487415">
          <w:rPr>
            <w:rStyle w:val="Hyperlink"/>
            <w:b/>
            <w:bCs/>
            <w:szCs w:val="24"/>
          </w:rPr>
          <w:t xml:space="preserve"> </w:t>
        </w:r>
        <w:r w:rsidRPr="007D6E87">
          <w:rPr>
            <w:rStyle w:val="Hyperlink"/>
            <w:b/>
            <w:bCs/>
            <w:szCs w:val="24"/>
          </w:rPr>
          <w:t>crearea</w:t>
        </w:r>
        <w:r w:rsidR="00487415">
          <w:rPr>
            <w:rStyle w:val="Hyperlink"/>
            <w:b/>
            <w:bCs/>
            <w:szCs w:val="24"/>
          </w:rPr>
          <w:t xml:space="preserve"> </w:t>
        </w:r>
        <w:r w:rsidRPr="007D6E87">
          <w:rPr>
            <w:rStyle w:val="Hyperlink"/>
            <w:b/>
            <w:bCs/>
            <w:szCs w:val="24"/>
          </w:rPr>
          <w:t>de</w:t>
        </w:r>
        <w:r w:rsidR="00487415">
          <w:rPr>
            <w:rStyle w:val="Hyperlink"/>
            <w:b/>
            <w:bCs/>
            <w:szCs w:val="24"/>
          </w:rPr>
          <w:t xml:space="preserve"> </w:t>
        </w:r>
        <w:r w:rsidRPr="007D6E87">
          <w:rPr>
            <w:rStyle w:val="Hyperlink"/>
            <w:b/>
            <w:bCs/>
            <w:szCs w:val="24"/>
          </w:rPr>
          <w:t>locuri</w:t>
        </w:r>
        <w:r w:rsidR="00487415">
          <w:rPr>
            <w:rStyle w:val="Hyperlink"/>
            <w:b/>
            <w:bCs/>
            <w:szCs w:val="24"/>
          </w:rPr>
          <w:t xml:space="preserve"> </w:t>
        </w:r>
        <w:r w:rsidRPr="007D6E87">
          <w:rPr>
            <w:rStyle w:val="Hyperlink"/>
            <w:b/>
            <w:bCs/>
            <w:szCs w:val="24"/>
          </w:rPr>
          <w:t>de</w:t>
        </w:r>
        <w:r w:rsidR="00487415">
          <w:rPr>
            <w:rStyle w:val="Hyperlink"/>
            <w:b/>
            <w:bCs/>
            <w:szCs w:val="24"/>
          </w:rPr>
          <w:t xml:space="preserve"> </w:t>
        </w:r>
        <w:r w:rsidRPr="007D6E87">
          <w:rPr>
            <w:rStyle w:val="Hyperlink"/>
            <w:b/>
            <w:bCs/>
            <w:szCs w:val="24"/>
          </w:rPr>
          <w:t>muncă”</w:t>
        </w:r>
      </w:hyperlink>
      <w:r w:rsidR="00487415">
        <w:t xml:space="preserve"> </w:t>
      </w:r>
      <w:r w:rsidRPr="007D6E87">
        <w:t>din</w:t>
      </w:r>
      <w:r w:rsidR="00487415">
        <w:t xml:space="preserve"> </w:t>
      </w:r>
      <w:r w:rsidRPr="007D6E87">
        <w:t>cadrul</w:t>
      </w:r>
      <w:r w:rsidR="00487415">
        <w:t xml:space="preserve"> </w:t>
      </w:r>
      <w:r w:rsidRPr="007D6E87">
        <w:t>Programului</w:t>
      </w:r>
      <w:r w:rsidR="00487415">
        <w:t xml:space="preserve"> </w:t>
      </w:r>
      <w:r w:rsidRPr="007D6E87">
        <w:t>Tranziție</w:t>
      </w:r>
      <w:r w:rsidR="00487415">
        <w:t xml:space="preserve"> </w:t>
      </w:r>
      <w:r w:rsidRPr="007D6E87">
        <w:t>Justă</w:t>
      </w:r>
      <w:r w:rsidR="00487415">
        <w:t xml:space="preserve"> </w:t>
      </w:r>
      <w:r w:rsidRPr="007D6E87">
        <w:t>2021</w:t>
      </w:r>
      <w:r w:rsidR="00487415">
        <w:t xml:space="preserve"> </w:t>
      </w:r>
      <w:r w:rsidRPr="007D6E87">
        <w:t>–</w:t>
      </w:r>
      <w:r w:rsidR="00487415">
        <w:t xml:space="preserve"> </w:t>
      </w:r>
      <w:r w:rsidRPr="007D6E87">
        <w:t>2027,</w:t>
      </w:r>
      <w:r w:rsidR="00487415">
        <w:t xml:space="preserve"> </w:t>
      </w:r>
      <w:r w:rsidRPr="007D6E87">
        <w:t>în</w:t>
      </w:r>
      <w:r w:rsidR="00487415">
        <w:t xml:space="preserve"> </w:t>
      </w:r>
      <w:r w:rsidRPr="007D6E87">
        <w:t>urma</w:t>
      </w:r>
      <w:r w:rsidR="00487415">
        <w:t xml:space="preserve"> </w:t>
      </w:r>
      <w:r w:rsidRPr="007D6E87">
        <w:t>căreia</w:t>
      </w:r>
      <w:r w:rsidR="00487415">
        <w:t xml:space="preserve"> </w:t>
      </w:r>
      <w:r w:rsidRPr="007D6E87">
        <w:t>a</w:t>
      </w:r>
      <w:r w:rsidR="00487415">
        <w:t xml:space="preserve"> </w:t>
      </w:r>
      <w:r w:rsidRPr="007D6E87">
        <w:t>fost</w:t>
      </w:r>
      <w:r w:rsidR="00487415">
        <w:t xml:space="preserve"> </w:t>
      </w:r>
      <w:r w:rsidRPr="007D6E87">
        <w:t>emisă</w:t>
      </w:r>
      <w:r w:rsidR="00487415">
        <w:t xml:space="preserve"> </w:t>
      </w:r>
      <w:r w:rsidRPr="007D6E87">
        <w:t>Decizia</w:t>
      </w:r>
      <w:r w:rsidR="00487415">
        <w:t xml:space="preserve"> </w:t>
      </w:r>
      <w:r w:rsidRPr="007D6E87">
        <w:t>nr.</w:t>
      </w:r>
      <w:r w:rsidR="00487415">
        <w:t xml:space="preserve"> </w:t>
      </w:r>
      <w:r w:rsidRPr="007D6E87">
        <w:t>21/10.05.2024</w:t>
      </w:r>
      <w:r w:rsidR="00487415">
        <w:t xml:space="preserve"> </w:t>
      </w:r>
      <w:r w:rsidRPr="007D6E87">
        <w:t>a</w:t>
      </w:r>
      <w:r w:rsidR="00487415">
        <w:t xml:space="preserve"> </w:t>
      </w:r>
      <w:r w:rsidRPr="007D6E87">
        <w:t>CM</w:t>
      </w:r>
      <w:r w:rsidR="00487415">
        <w:t xml:space="preserve"> </w:t>
      </w:r>
      <w:r w:rsidRPr="007D6E87">
        <w:t>PTJ.</w:t>
      </w:r>
    </w:p>
    <w:p w14:paraId="6B583E35" w14:textId="622F6D9B" w:rsidR="007C1CF1" w:rsidRPr="007D6E87" w:rsidRDefault="007C1CF1" w:rsidP="007C1CF1">
      <w:r w:rsidRPr="007D6E87">
        <w:t>Având</w:t>
      </w:r>
      <w:r w:rsidR="00487415">
        <w:t xml:space="preserve"> </w:t>
      </w:r>
      <w:r w:rsidRPr="007D6E87">
        <w:t>în</w:t>
      </w:r>
      <w:r w:rsidR="00487415">
        <w:t xml:space="preserve"> </w:t>
      </w:r>
      <w:r w:rsidRPr="007D6E87">
        <w:t>vedere</w:t>
      </w:r>
      <w:r w:rsidR="00487415">
        <w:t xml:space="preserve"> </w:t>
      </w:r>
      <w:r w:rsidRPr="007D6E87">
        <w:t>cerințele</w:t>
      </w:r>
      <w:r w:rsidR="00487415">
        <w:t xml:space="preserve"> </w:t>
      </w:r>
      <w:r w:rsidRPr="007D6E87">
        <w:t>prevăzute</w:t>
      </w:r>
      <w:r w:rsidR="00487415">
        <w:t xml:space="preserve"> </w:t>
      </w:r>
      <w:r w:rsidRPr="007D6E87">
        <w:t>la</w:t>
      </w:r>
      <w:r w:rsidR="00487415">
        <w:t xml:space="preserve"> </w:t>
      </w:r>
      <w:r w:rsidRPr="007D6E87">
        <w:t>art.</w:t>
      </w:r>
      <w:r w:rsidR="00487415">
        <w:t xml:space="preserve"> </w:t>
      </w:r>
      <w:r w:rsidRPr="007D6E87">
        <w:t>38</w:t>
      </w:r>
      <w:r w:rsidR="00487415">
        <w:t xml:space="preserve"> </w:t>
      </w:r>
      <w:r w:rsidRPr="007D6E87">
        <w:t>alin.</w:t>
      </w:r>
      <w:r w:rsidR="00487415">
        <w:t xml:space="preserve"> </w:t>
      </w:r>
      <w:r w:rsidRPr="007D6E87">
        <w:t>(5)</w:t>
      </w:r>
      <w:r w:rsidR="00487415">
        <w:t xml:space="preserve"> </w:t>
      </w:r>
      <w:r w:rsidRPr="007D6E87">
        <w:t>din</w:t>
      </w:r>
      <w:r w:rsidR="00487415">
        <w:t xml:space="preserve"> </w:t>
      </w:r>
      <w:r w:rsidRPr="007D6E87">
        <w:t>Regulamentul</w:t>
      </w:r>
      <w:r w:rsidR="00487415">
        <w:t xml:space="preserve"> </w:t>
      </w:r>
      <w:r w:rsidRPr="007D6E87">
        <w:t>(UE)</w:t>
      </w:r>
      <w:r w:rsidR="00487415">
        <w:t xml:space="preserve"> </w:t>
      </w:r>
      <w:r w:rsidRPr="007D6E87">
        <w:t>nr.</w:t>
      </w:r>
      <w:r w:rsidR="00487415">
        <w:t xml:space="preserve"> </w:t>
      </w:r>
      <w:r w:rsidRPr="007D6E87">
        <w:t>1060/2021,</w:t>
      </w:r>
      <w:r w:rsidR="00487415">
        <w:t xml:space="preserve"> </w:t>
      </w:r>
      <w:r w:rsidRPr="007D6E87">
        <w:t>Autoritatea</w:t>
      </w:r>
      <w:r w:rsidR="00487415">
        <w:t xml:space="preserve"> </w:t>
      </w:r>
      <w:r w:rsidRPr="007D6E87">
        <w:t>de</w:t>
      </w:r>
      <w:r w:rsidR="00487415">
        <w:t xml:space="preserve"> </w:t>
      </w:r>
      <w:r w:rsidRPr="007D6E87">
        <w:t>Management</w:t>
      </w:r>
      <w:r w:rsidR="00487415">
        <w:t xml:space="preserve"> </w:t>
      </w:r>
      <w:r w:rsidRPr="007D6E87">
        <w:t>pentru</w:t>
      </w:r>
      <w:r w:rsidR="00487415">
        <w:t xml:space="preserve"> </w:t>
      </w:r>
      <w:r w:rsidRPr="007D6E87">
        <w:t>PTJ</w:t>
      </w:r>
      <w:r w:rsidR="00487415">
        <w:t xml:space="preserve"> </w:t>
      </w:r>
      <w:r w:rsidRPr="007D6E87">
        <w:t>publică</w:t>
      </w:r>
      <w:r w:rsidR="00487415">
        <w:t xml:space="preserve"> </w:t>
      </w:r>
      <w:r w:rsidRPr="007D6E87">
        <w:t>documentele</w:t>
      </w:r>
      <w:r w:rsidR="00487415">
        <w:t xml:space="preserve"> </w:t>
      </w:r>
      <w:r w:rsidRPr="007D6E87">
        <w:t>aferente</w:t>
      </w:r>
      <w:r w:rsidR="00487415">
        <w:t xml:space="preserve"> </w:t>
      </w:r>
      <w:r w:rsidRPr="007D6E87">
        <w:t>celor</w:t>
      </w:r>
      <w:r w:rsidR="00487415">
        <w:t xml:space="preserve"> </w:t>
      </w:r>
      <w:r w:rsidRPr="007D6E87">
        <w:t>trei</w:t>
      </w:r>
      <w:r w:rsidR="00487415">
        <w:t xml:space="preserve"> </w:t>
      </w:r>
      <w:r w:rsidRPr="007D6E87">
        <w:t>proceduri</w:t>
      </w:r>
      <w:r w:rsidR="00487415">
        <w:t xml:space="preserve"> </w:t>
      </w:r>
      <w:r w:rsidRPr="007D6E87">
        <w:t>scrise</w:t>
      </w:r>
      <w:r w:rsidR="00487415">
        <w:t xml:space="preserve"> </w:t>
      </w:r>
      <w:r w:rsidRPr="007D6E87">
        <w:t>de</w:t>
      </w:r>
      <w:r w:rsidR="00487415">
        <w:t xml:space="preserve"> </w:t>
      </w:r>
      <w:r w:rsidRPr="007D6E87">
        <w:t>aprobare</w:t>
      </w:r>
      <w:r w:rsidR="00487415">
        <w:t xml:space="preserve"> </w:t>
      </w:r>
      <w:r w:rsidRPr="007D6E87">
        <w:t>a</w:t>
      </w:r>
      <w:r w:rsidR="00487415">
        <w:t xml:space="preserve"> </w:t>
      </w:r>
      <w:r w:rsidRPr="007D6E87">
        <w:t>actualizării</w:t>
      </w:r>
      <w:r w:rsidR="00487415">
        <w:t xml:space="preserve"> </w:t>
      </w:r>
      <w:r w:rsidRPr="007D6E87">
        <w:t>documentelor</w:t>
      </w:r>
      <w:r w:rsidR="00487415">
        <w:t xml:space="preserve"> </w:t>
      </w:r>
      <w:r w:rsidRPr="007D6E87">
        <w:t>menționate</w:t>
      </w:r>
      <w:r w:rsidR="00487415">
        <w:t xml:space="preserve"> </w:t>
      </w:r>
      <w:r w:rsidRPr="007D6E87">
        <w:t>anterior,</w:t>
      </w:r>
      <w:r w:rsidR="00487415">
        <w:t xml:space="preserve"> </w:t>
      </w:r>
      <w:r w:rsidRPr="007D6E87">
        <w:t>respectiv</w:t>
      </w:r>
      <w:r w:rsidR="00487415">
        <w:t xml:space="preserve"> </w:t>
      </w:r>
      <w:r w:rsidRPr="007D6E87">
        <w:t>Deciziile</w:t>
      </w:r>
      <w:r w:rsidR="00487415">
        <w:t xml:space="preserve"> </w:t>
      </w:r>
      <w:r w:rsidRPr="007D6E87">
        <w:t>CM</w:t>
      </w:r>
      <w:r w:rsidR="00487415">
        <w:t xml:space="preserve"> </w:t>
      </w:r>
      <w:r w:rsidRPr="007D6E87">
        <w:t>PTJ</w:t>
      </w:r>
      <w:r w:rsidR="00487415">
        <w:t xml:space="preserve"> </w:t>
      </w:r>
      <w:r w:rsidRPr="007D6E87">
        <w:t>sus-menționate</w:t>
      </w:r>
      <w:r w:rsidR="00487415">
        <w:t xml:space="preserve"> </w:t>
      </w:r>
      <w:r w:rsidRPr="007D6E87">
        <w:t>și</w:t>
      </w:r>
      <w:r w:rsidR="00487415">
        <w:t xml:space="preserve"> </w:t>
      </w:r>
      <w:r w:rsidRPr="007D6E87">
        <w:t>versiunile</w:t>
      </w:r>
      <w:r w:rsidR="00487415">
        <w:t xml:space="preserve"> </w:t>
      </w:r>
      <w:r w:rsidRPr="007D6E87">
        <w:t>aprobate</w:t>
      </w:r>
      <w:r w:rsidR="00487415">
        <w:t xml:space="preserve"> </w:t>
      </w:r>
      <w:r w:rsidRPr="007D6E87">
        <w:t>ale</w:t>
      </w:r>
      <w:r w:rsidR="00487415">
        <w:t xml:space="preserve"> </w:t>
      </w:r>
      <w:r w:rsidRPr="007D6E87">
        <w:t>documentelor</w:t>
      </w:r>
      <w:r w:rsidR="00487415">
        <w:t xml:space="preserve"> </w:t>
      </w:r>
      <w:r w:rsidRPr="007D6E87">
        <w:t>care</w:t>
      </w:r>
      <w:r w:rsidR="00487415">
        <w:t xml:space="preserve"> </w:t>
      </w:r>
      <w:r w:rsidRPr="007D6E87">
        <w:t>au</w:t>
      </w:r>
      <w:r w:rsidR="00487415">
        <w:t xml:space="preserve"> </w:t>
      </w:r>
      <w:r w:rsidRPr="007D6E87">
        <w:t>făcut</w:t>
      </w:r>
      <w:r w:rsidR="00487415">
        <w:t xml:space="preserve"> </w:t>
      </w:r>
      <w:r w:rsidRPr="007D6E87">
        <w:t>obiectul</w:t>
      </w:r>
      <w:r w:rsidR="00487415">
        <w:t xml:space="preserve"> </w:t>
      </w:r>
      <w:r w:rsidRPr="007D6E87">
        <w:t>procedurilor</w:t>
      </w:r>
      <w:r w:rsidR="00487415">
        <w:t xml:space="preserve"> </w:t>
      </w:r>
      <w:r w:rsidRPr="007D6E87">
        <w:t>scrise.</w:t>
      </w:r>
    </w:p>
    <w:p w14:paraId="33577030" w14:textId="4392D1AB" w:rsidR="007C1CF1" w:rsidRPr="003B7945" w:rsidRDefault="007C1CF1" w:rsidP="007C1CF1">
      <w:pPr>
        <w:pStyle w:val="Stilsursa"/>
      </w:pPr>
      <w:r>
        <w:t>Sursa:</w:t>
      </w:r>
      <w:r w:rsidR="00487415">
        <w:t xml:space="preserve"> </w:t>
      </w:r>
      <w:r>
        <w:t>MIPE</w:t>
      </w:r>
    </w:p>
    <w:p w14:paraId="3C77C1DF" w14:textId="77777777" w:rsidR="007C1CF1" w:rsidRPr="003B7945" w:rsidRDefault="007C1CF1" w:rsidP="007C1CF1">
      <w:pPr>
        <w:pStyle w:val="separatorarticole"/>
      </w:pPr>
      <w:r>
        <w:t>*</w:t>
      </w:r>
    </w:p>
    <w:p w14:paraId="09D4A3A8" w14:textId="0BBB2E69" w:rsidR="00A627CD" w:rsidRDefault="00A627CD" w:rsidP="00A627CD">
      <w:pPr>
        <w:pStyle w:val="TitluArticolinINFOUE"/>
      </w:pPr>
      <w:bookmarkStart w:id="142" w:name="_Toc167086320"/>
      <w:r w:rsidRPr="00A627CD">
        <w:t>PTJ:</w:t>
      </w:r>
      <w:r w:rsidR="00487415">
        <w:t xml:space="preserve"> </w:t>
      </w:r>
      <w:r w:rsidRPr="00A627CD">
        <w:t>Datele</w:t>
      </w:r>
      <w:r w:rsidR="00487415">
        <w:t xml:space="preserve"> </w:t>
      </w:r>
      <w:r w:rsidRPr="00A627CD">
        <w:t>cumulative</w:t>
      </w:r>
      <w:r w:rsidR="00487415">
        <w:t xml:space="preserve"> </w:t>
      </w:r>
      <w:r w:rsidRPr="00A627CD">
        <w:t>referitoare</w:t>
      </w:r>
      <w:r w:rsidR="00487415">
        <w:t xml:space="preserve"> </w:t>
      </w:r>
      <w:r w:rsidRPr="00A627CD">
        <w:t>la</w:t>
      </w:r>
      <w:r w:rsidR="00487415">
        <w:t xml:space="preserve"> </w:t>
      </w:r>
      <w:r w:rsidRPr="00A627CD">
        <w:t>implementarea</w:t>
      </w:r>
      <w:r w:rsidR="00487415">
        <w:t xml:space="preserve"> </w:t>
      </w:r>
      <w:r w:rsidRPr="00A627CD">
        <w:t>PTJ</w:t>
      </w:r>
      <w:r w:rsidR="00487415">
        <w:t xml:space="preserve"> </w:t>
      </w:r>
      <w:r w:rsidRPr="00A627CD">
        <w:t>2021-2027,</w:t>
      </w:r>
      <w:r w:rsidR="00487415">
        <w:t xml:space="preserve"> </w:t>
      </w:r>
      <w:r w:rsidRPr="00A627CD">
        <w:t>transmise</w:t>
      </w:r>
      <w:r w:rsidR="00487415">
        <w:t xml:space="preserve"> </w:t>
      </w:r>
      <w:r w:rsidRPr="00A627CD">
        <w:t>către</w:t>
      </w:r>
      <w:r w:rsidR="00487415">
        <w:t xml:space="preserve"> </w:t>
      </w:r>
      <w:r w:rsidRPr="00A627CD">
        <w:t>Comisia</w:t>
      </w:r>
      <w:r w:rsidR="00487415">
        <w:t xml:space="preserve"> </w:t>
      </w:r>
      <w:r w:rsidRPr="00A627CD">
        <w:t>Europeană</w:t>
      </w:r>
      <w:r w:rsidR="00487415">
        <w:t xml:space="preserve"> </w:t>
      </w:r>
      <w:r w:rsidRPr="00A627CD">
        <w:t>la</w:t>
      </w:r>
      <w:r w:rsidR="00487415">
        <w:t xml:space="preserve"> </w:t>
      </w:r>
      <w:r w:rsidRPr="00A627CD">
        <w:t>data</w:t>
      </w:r>
      <w:r w:rsidR="00487415">
        <w:t xml:space="preserve"> </w:t>
      </w:r>
      <w:r w:rsidRPr="00A627CD">
        <w:t>de</w:t>
      </w:r>
      <w:r w:rsidR="00487415">
        <w:t xml:space="preserve"> </w:t>
      </w:r>
      <w:r w:rsidRPr="00A627CD">
        <w:t>29.04.2024,</w:t>
      </w:r>
      <w:r w:rsidR="00487415">
        <w:t xml:space="preserve"> </w:t>
      </w:r>
      <w:r w:rsidRPr="00A627CD">
        <w:t>în</w:t>
      </w:r>
      <w:r w:rsidR="00487415">
        <w:t xml:space="preserve"> </w:t>
      </w:r>
      <w:r w:rsidRPr="00A627CD">
        <w:t>conformitate</w:t>
      </w:r>
      <w:r w:rsidR="00487415">
        <w:t xml:space="preserve"> </w:t>
      </w:r>
      <w:r w:rsidRPr="00A627CD">
        <w:t>cu</w:t>
      </w:r>
      <w:r w:rsidR="00487415">
        <w:t xml:space="preserve"> </w:t>
      </w:r>
      <w:r w:rsidRPr="00A627CD">
        <w:t>prevederile</w:t>
      </w:r>
      <w:r w:rsidR="00487415">
        <w:t xml:space="preserve"> </w:t>
      </w:r>
      <w:r w:rsidRPr="00A627CD">
        <w:t>art.</w:t>
      </w:r>
      <w:r w:rsidR="00487415">
        <w:t xml:space="preserve"> </w:t>
      </w:r>
      <w:r w:rsidRPr="00A627CD">
        <w:t>42</w:t>
      </w:r>
      <w:r w:rsidR="00487415">
        <w:t xml:space="preserve"> </w:t>
      </w:r>
      <w:r w:rsidRPr="00A627CD">
        <w:t>din</w:t>
      </w:r>
      <w:r w:rsidR="00487415">
        <w:t xml:space="preserve"> </w:t>
      </w:r>
      <w:r w:rsidRPr="00A627CD">
        <w:t>Regulamentul</w:t>
      </w:r>
      <w:r w:rsidR="00487415">
        <w:t xml:space="preserve"> </w:t>
      </w:r>
      <w:r w:rsidRPr="00A627CD">
        <w:t>(UE)</w:t>
      </w:r>
      <w:r w:rsidR="00487415">
        <w:t xml:space="preserve"> </w:t>
      </w:r>
      <w:r w:rsidRPr="00A627CD">
        <w:t>nr.</w:t>
      </w:r>
      <w:r w:rsidR="00487415">
        <w:t xml:space="preserve"> </w:t>
      </w:r>
      <w:r w:rsidRPr="00A627CD">
        <w:t>1060/2021</w:t>
      </w:r>
      <w:bookmarkEnd w:id="142"/>
    </w:p>
    <w:p w14:paraId="6A33EB8F" w14:textId="5899BF5E" w:rsidR="00A627CD" w:rsidRPr="00A627CD" w:rsidRDefault="00A627CD" w:rsidP="00A627CD">
      <w:r w:rsidRPr="00A627CD">
        <w:t>În</w:t>
      </w:r>
      <w:r w:rsidR="00487415">
        <w:t xml:space="preserve"> </w:t>
      </w:r>
      <w:r w:rsidRPr="00A627CD">
        <w:t>conformitate</w:t>
      </w:r>
      <w:r w:rsidR="00487415">
        <w:t xml:space="preserve"> </w:t>
      </w:r>
      <w:r w:rsidRPr="00A627CD">
        <w:t>cu</w:t>
      </w:r>
      <w:r w:rsidR="00487415">
        <w:t xml:space="preserve"> </w:t>
      </w:r>
      <w:r w:rsidRPr="00A627CD">
        <w:t>prevederile</w:t>
      </w:r>
      <w:r w:rsidR="00487415">
        <w:t xml:space="preserve"> </w:t>
      </w:r>
      <w:r w:rsidRPr="00A627CD">
        <w:t>art.</w:t>
      </w:r>
      <w:r w:rsidR="00487415">
        <w:t xml:space="preserve"> </w:t>
      </w:r>
      <w:r w:rsidRPr="00A627CD">
        <w:t>42</w:t>
      </w:r>
      <w:r w:rsidR="00487415">
        <w:t xml:space="preserve"> </w:t>
      </w:r>
      <w:r w:rsidRPr="00A627CD">
        <w:t>din</w:t>
      </w:r>
      <w:r w:rsidR="00487415">
        <w:t xml:space="preserve"> </w:t>
      </w:r>
      <w:r w:rsidRPr="00A627CD">
        <w:t>Regulamentul</w:t>
      </w:r>
      <w:r w:rsidR="00487415">
        <w:t xml:space="preserve"> </w:t>
      </w:r>
      <w:r w:rsidRPr="00A627CD">
        <w:t>(UE)</w:t>
      </w:r>
      <w:r w:rsidR="00487415">
        <w:t xml:space="preserve"> </w:t>
      </w:r>
      <w:r w:rsidRPr="00A627CD">
        <w:t>nr.</w:t>
      </w:r>
      <w:r w:rsidR="00487415">
        <w:t xml:space="preserve"> </w:t>
      </w:r>
      <w:r w:rsidRPr="00A627CD">
        <w:t>1060/2021:</w:t>
      </w:r>
      <w:r w:rsidR="00487415">
        <w:t xml:space="preserve"> </w:t>
      </w:r>
      <w:r w:rsidRPr="00A627CD">
        <w:t>„(1)</w:t>
      </w:r>
      <w:r w:rsidR="00487415">
        <w:t xml:space="preserve"> </w:t>
      </w:r>
      <w:r w:rsidRPr="00A627CD">
        <w:t>Statul</w:t>
      </w:r>
      <w:r w:rsidR="00487415">
        <w:t xml:space="preserve"> </w:t>
      </w:r>
      <w:r w:rsidRPr="00A627CD">
        <w:t>membru</w:t>
      </w:r>
      <w:r w:rsidR="00487415">
        <w:t xml:space="preserve"> </w:t>
      </w:r>
      <w:r w:rsidRPr="00A627CD">
        <w:t>sau</w:t>
      </w:r>
      <w:r w:rsidR="00487415">
        <w:t xml:space="preserve"> </w:t>
      </w:r>
      <w:r w:rsidRPr="00A627CD">
        <w:t>autoritatea</w:t>
      </w:r>
      <w:r w:rsidR="00487415">
        <w:t xml:space="preserve"> </w:t>
      </w:r>
      <w:r w:rsidRPr="00A627CD">
        <w:t>de</w:t>
      </w:r>
      <w:r w:rsidR="00487415">
        <w:t xml:space="preserve"> </w:t>
      </w:r>
      <w:r w:rsidRPr="00A627CD">
        <w:t>management</w:t>
      </w:r>
      <w:r w:rsidR="00487415">
        <w:t xml:space="preserve"> </w:t>
      </w:r>
      <w:r w:rsidRPr="00A627CD">
        <w:t>transmite</w:t>
      </w:r>
      <w:r w:rsidR="00487415">
        <w:t xml:space="preserve"> </w:t>
      </w:r>
      <w:r w:rsidRPr="00A627CD">
        <w:t>Comisiei,</w:t>
      </w:r>
      <w:r w:rsidR="00487415">
        <w:t xml:space="preserve"> </w:t>
      </w:r>
      <w:r w:rsidRPr="00A627CD">
        <w:t>în</w:t>
      </w:r>
      <w:r w:rsidR="00487415">
        <w:t xml:space="preserve"> </w:t>
      </w:r>
      <w:r w:rsidRPr="00A627CD">
        <w:t>format</w:t>
      </w:r>
      <w:r w:rsidR="00487415">
        <w:t xml:space="preserve"> </w:t>
      </w:r>
      <w:r w:rsidRPr="00A627CD">
        <w:t>electronic,</w:t>
      </w:r>
      <w:r w:rsidR="00487415">
        <w:t xml:space="preserve"> </w:t>
      </w:r>
      <w:r w:rsidRPr="00A627CD">
        <w:t>date</w:t>
      </w:r>
      <w:r w:rsidR="00487415">
        <w:t xml:space="preserve"> </w:t>
      </w:r>
      <w:r w:rsidRPr="00A627CD">
        <w:t>cumulative</w:t>
      </w:r>
      <w:r w:rsidR="00487415">
        <w:t xml:space="preserve"> </w:t>
      </w:r>
      <w:r w:rsidRPr="00A627CD">
        <w:t>pentru</w:t>
      </w:r>
      <w:r w:rsidR="00487415">
        <w:t xml:space="preserve"> </w:t>
      </w:r>
      <w:r w:rsidRPr="00A627CD">
        <w:t>fiecare</w:t>
      </w:r>
      <w:r w:rsidR="00487415">
        <w:t xml:space="preserve"> </w:t>
      </w:r>
      <w:r w:rsidRPr="00A627CD">
        <w:t>program</w:t>
      </w:r>
      <w:r w:rsidR="00487415">
        <w:t xml:space="preserve"> </w:t>
      </w:r>
      <w:r w:rsidRPr="00A627CD">
        <w:t>până</w:t>
      </w:r>
      <w:r w:rsidR="00487415">
        <w:t xml:space="preserve"> </w:t>
      </w:r>
      <w:r w:rsidRPr="00A627CD">
        <w:t>la</w:t>
      </w:r>
      <w:r w:rsidR="00487415">
        <w:t xml:space="preserve"> </w:t>
      </w:r>
      <w:r w:rsidRPr="00A627CD">
        <w:t>31</w:t>
      </w:r>
      <w:r w:rsidR="00487415">
        <w:t xml:space="preserve"> </w:t>
      </w:r>
      <w:r w:rsidRPr="00A627CD">
        <w:t>ianuarie,</w:t>
      </w:r>
      <w:r w:rsidR="00487415">
        <w:t xml:space="preserve"> </w:t>
      </w:r>
      <w:r w:rsidRPr="00A627CD">
        <w:t>30</w:t>
      </w:r>
      <w:r w:rsidR="00487415">
        <w:t xml:space="preserve"> </w:t>
      </w:r>
      <w:r w:rsidRPr="00A627CD">
        <w:t>aprilie,</w:t>
      </w:r>
      <w:r w:rsidR="00487415">
        <w:t xml:space="preserve"> </w:t>
      </w:r>
      <w:r w:rsidRPr="00A627CD">
        <w:t>31</w:t>
      </w:r>
      <w:r w:rsidR="00487415">
        <w:t xml:space="preserve"> </w:t>
      </w:r>
      <w:r w:rsidRPr="00A627CD">
        <w:t>iulie,</w:t>
      </w:r>
      <w:r w:rsidR="00487415">
        <w:t xml:space="preserve"> </w:t>
      </w:r>
      <w:r w:rsidRPr="00A627CD">
        <w:t>30</w:t>
      </w:r>
      <w:r w:rsidR="00487415">
        <w:t xml:space="preserve"> </w:t>
      </w:r>
      <w:r w:rsidRPr="00A627CD">
        <w:t>septembrie</w:t>
      </w:r>
      <w:r w:rsidR="00487415">
        <w:t xml:space="preserve"> </w:t>
      </w:r>
      <w:r w:rsidRPr="00A627CD">
        <w:t>și</w:t>
      </w:r>
      <w:r w:rsidR="00487415">
        <w:t xml:space="preserve"> </w:t>
      </w:r>
      <w:r w:rsidRPr="00A627CD">
        <w:t>30</w:t>
      </w:r>
      <w:r w:rsidR="00487415">
        <w:t xml:space="preserve"> </w:t>
      </w:r>
      <w:r w:rsidRPr="00A627CD">
        <w:t>noiembrie</w:t>
      </w:r>
      <w:r w:rsidR="00487415">
        <w:t xml:space="preserve"> </w:t>
      </w:r>
      <w:r w:rsidRPr="00A627CD">
        <w:t>în</w:t>
      </w:r>
      <w:r w:rsidR="00487415">
        <w:t xml:space="preserve"> </w:t>
      </w:r>
      <w:r w:rsidRPr="00A627CD">
        <w:t>fiecare</w:t>
      </w:r>
      <w:r w:rsidR="00487415">
        <w:t xml:space="preserve"> </w:t>
      </w:r>
      <w:r w:rsidRPr="00A627CD">
        <w:t>an,</w:t>
      </w:r>
      <w:r w:rsidR="00487415">
        <w:t xml:space="preserve"> </w:t>
      </w:r>
      <w:r w:rsidRPr="00A627CD">
        <w:t>cu</w:t>
      </w:r>
      <w:r w:rsidR="00487415">
        <w:t xml:space="preserve"> </w:t>
      </w:r>
      <w:r w:rsidRPr="00A627CD">
        <w:t>excepția</w:t>
      </w:r>
      <w:r w:rsidR="00487415">
        <w:t xml:space="preserve"> </w:t>
      </w:r>
      <w:r w:rsidRPr="00A627CD">
        <w:t>datelor</w:t>
      </w:r>
      <w:r w:rsidR="00487415">
        <w:t xml:space="preserve"> </w:t>
      </w:r>
      <w:r w:rsidRPr="00A627CD">
        <w:t>prevăzute</w:t>
      </w:r>
      <w:r w:rsidR="00487415">
        <w:t xml:space="preserve"> </w:t>
      </w:r>
      <w:r w:rsidRPr="00A627CD">
        <w:t>la</w:t>
      </w:r>
      <w:r w:rsidR="00487415">
        <w:t xml:space="preserve"> </w:t>
      </w:r>
      <w:r w:rsidRPr="00A627CD">
        <w:t>alineatul</w:t>
      </w:r>
      <w:r w:rsidR="00487415">
        <w:t xml:space="preserve"> </w:t>
      </w:r>
      <w:r w:rsidRPr="00A627CD">
        <w:t>(2)</w:t>
      </w:r>
      <w:r w:rsidR="00487415">
        <w:t xml:space="preserve"> </w:t>
      </w:r>
      <w:r w:rsidRPr="00A627CD">
        <w:t>litera</w:t>
      </w:r>
      <w:r w:rsidR="00487415">
        <w:t xml:space="preserve"> </w:t>
      </w:r>
      <w:r w:rsidRPr="00A627CD">
        <w:t>(b)</w:t>
      </w:r>
      <w:r w:rsidR="00487415">
        <w:t xml:space="preserve"> </w:t>
      </w:r>
      <w:r w:rsidRPr="00A627CD">
        <w:t>și</w:t>
      </w:r>
      <w:r w:rsidR="00487415">
        <w:t xml:space="preserve"> </w:t>
      </w:r>
      <w:r w:rsidRPr="00A627CD">
        <w:t>la</w:t>
      </w:r>
      <w:r w:rsidR="00487415">
        <w:t xml:space="preserve"> </w:t>
      </w:r>
      <w:r w:rsidRPr="00A627CD">
        <w:t>alineatul</w:t>
      </w:r>
      <w:r w:rsidR="00487415">
        <w:t xml:space="preserve"> </w:t>
      </w:r>
      <w:r w:rsidRPr="00A627CD">
        <w:t>(3),</w:t>
      </w:r>
      <w:r w:rsidR="00487415">
        <w:t xml:space="preserve"> </w:t>
      </w:r>
      <w:r w:rsidRPr="00A627CD">
        <w:t>care</w:t>
      </w:r>
      <w:r w:rsidR="00487415">
        <w:t xml:space="preserve"> </w:t>
      </w:r>
      <w:r w:rsidRPr="00A627CD">
        <w:t>se</w:t>
      </w:r>
      <w:r w:rsidR="00487415">
        <w:t xml:space="preserve"> </w:t>
      </w:r>
      <w:r w:rsidRPr="00A627CD">
        <w:t>transmit</w:t>
      </w:r>
      <w:r w:rsidR="00487415">
        <w:t xml:space="preserve"> </w:t>
      </w:r>
      <w:r w:rsidRPr="00A627CD">
        <w:t>în</w:t>
      </w:r>
      <w:r w:rsidR="00487415">
        <w:t xml:space="preserve"> </w:t>
      </w:r>
      <w:r w:rsidRPr="00A627CD">
        <w:t>format</w:t>
      </w:r>
      <w:r w:rsidR="00487415">
        <w:t xml:space="preserve"> </w:t>
      </w:r>
      <w:r w:rsidRPr="00A627CD">
        <w:t>electronic</w:t>
      </w:r>
      <w:r w:rsidR="00487415">
        <w:t xml:space="preserve"> </w:t>
      </w:r>
      <w:r w:rsidRPr="00A627CD">
        <w:t>până</w:t>
      </w:r>
      <w:r w:rsidR="00487415">
        <w:t xml:space="preserve"> </w:t>
      </w:r>
      <w:r w:rsidRPr="00A627CD">
        <w:t>la</w:t>
      </w:r>
      <w:r w:rsidR="00487415">
        <w:t xml:space="preserve"> </w:t>
      </w:r>
      <w:r w:rsidRPr="00A627CD">
        <w:t>31</w:t>
      </w:r>
      <w:r w:rsidR="00487415">
        <w:t xml:space="preserve"> </w:t>
      </w:r>
      <w:r w:rsidRPr="00A627CD">
        <w:t>ianuarie</w:t>
      </w:r>
      <w:r w:rsidR="00487415">
        <w:t xml:space="preserve"> </w:t>
      </w:r>
      <w:r w:rsidRPr="00A627CD">
        <w:t>și</w:t>
      </w:r>
      <w:r w:rsidR="00487415">
        <w:t xml:space="preserve"> </w:t>
      </w:r>
      <w:r w:rsidRPr="00A627CD">
        <w:t>31</w:t>
      </w:r>
      <w:r w:rsidR="00487415">
        <w:t xml:space="preserve"> </w:t>
      </w:r>
      <w:r w:rsidRPr="00A627CD">
        <w:t>iulie</w:t>
      </w:r>
      <w:r w:rsidR="00487415">
        <w:t xml:space="preserve"> </w:t>
      </w:r>
      <w:r w:rsidRPr="00A627CD">
        <w:t>în</w:t>
      </w:r>
      <w:r w:rsidR="00487415">
        <w:t xml:space="preserve"> </w:t>
      </w:r>
      <w:r w:rsidRPr="00A627CD">
        <w:t>fiecare</w:t>
      </w:r>
      <w:r w:rsidR="00487415">
        <w:t xml:space="preserve"> </w:t>
      </w:r>
      <w:r w:rsidRPr="00A627CD">
        <w:t>an,</w:t>
      </w:r>
      <w:r w:rsidR="00487415">
        <w:t xml:space="preserve"> </w:t>
      </w:r>
      <w:r w:rsidRPr="00A627CD">
        <w:t>în</w:t>
      </w:r>
      <w:r w:rsidR="00487415">
        <w:t xml:space="preserve"> </w:t>
      </w:r>
      <w:r w:rsidRPr="00A627CD">
        <w:t>conformitate</w:t>
      </w:r>
      <w:r w:rsidR="00487415">
        <w:t xml:space="preserve"> </w:t>
      </w:r>
      <w:r w:rsidRPr="00A627CD">
        <w:t>cu</w:t>
      </w:r>
      <w:r w:rsidR="00487415">
        <w:t xml:space="preserve"> </w:t>
      </w:r>
      <w:r w:rsidRPr="00A627CD">
        <w:t>modelul</w:t>
      </w:r>
      <w:r w:rsidR="00487415">
        <w:t xml:space="preserve"> </w:t>
      </w:r>
      <w:r w:rsidRPr="00A627CD">
        <w:t>prevăzut</w:t>
      </w:r>
      <w:r w:rsidR="00487415">
        <w:t xml:space="preserve"> </w:t>
      </w:r>
      <w:r w:rsidRPr="00A627CD">
        <w:t>în</w:t>
      </w:r>
      <w:r w:rsidR="00487415">
        <w:t xml:space="preserve"> </w:t>
      </w:r>
      <w:r w:rsidRPr="00A627CD">
        <w:t>anexa</w:t>
      </w:r>
      <w:r w:rsidR="00487415">
        <w:t xml:space="preserve"> </w:t>
      </w:r>
      <w:r w:rsidRPr="00A627CD">
        <w:t>VII;</w:t>
      </w:r>
      <w:r w:rsidR="00487415">
        <w:t xml:space="preserve"> </w:t>
      </w:r>
      <w:r w:rsidRPr="00A627CD">
        <w:t>(…)</w:t>
      </w:r>
      <w:r w:rsidR="00487415">
        <w:t xml:space="preserve"> </w:t>
      </w:r>
      <w:r w:rsidRPr="00A627CD">
        <w:t>(5)</w:t>
      </w:r>
      <w:r w:rsidR="00487415">
        <w:t xml:space="preserve"> </w:t>
      </w:r>
      <w:r w:rsidRPr="00A627CD">
        <w:t>Statul</w:t>
      </w:r>
      <w:r w:rsidR="00487415">
        <w:t xml:space="preserve"> </w:t>
      </w:r>
      <w:r w:rsidRPr="00A627CD">
        <w:t>membru</w:t>
      </w:r>
      <w:r w:rsidR="00487415">
        <w:t xml:space="preserve"> </w:t>
      </w:r>
      <w:r w:rsidRPr="00A627CD">
        <w:t>sau</w:t>
      </w:r>
      <w:r w:rsidR="00487415">
        <w:t xml:space="preserve"> </w:t>
      </w:r>
      <w:r w:rsidRPr="00A627CD">
        <w:t>autoritatea</w:t>
      </w:r>
      <w:r w:rsidR="00487415">
        <w:t xml:space="preserve"> </w:t>
      </w:r>
      <w:r w:rsidRPr="00A627CD">
        <w:t>de</w:t>
      </w:r>
      <w:r w:rsidR="00487415">
        <w:t xml:space="preserve"> </w:t>
      </w:r>
      <w:r w:rsidRPr="00A627CD">
        <w:t>management</w:t>
      </w:r>
      <w:r w:rsidR="00487415">
        <w:t xml:space="preserve"> </w:t>
      </w:r>
      <w:r w:rsidRPr="00A627CD">
        <w:t>publică</w:t>
      </w:r>
      <w:r w:rsidR="00487415">
        <w:t xml:space="preserve"> </w:t>
      </w:r>
      <w:r w:rsidRPr="00A627CD">
        <w:t>sau</w:t>
      </w:r>
      <w:r w:rsidR="00487415">
        <w:t xml:space="preserve"> </w:t>
      </w:r>
      <w:r w:rsidRPr="00A627CD">
        <w:t>furnizează</w:t>
      </w:r>
      <w:r w:rsidR="00487415">
        <w:t xml:space="preserve"> </w:t>
      </w:r>
      <w:r w:rsidRPr="00A627CD">
        <w:t>un</w:t>
      </w:r>
      <w:r w:rsidR="00487415">
        <w:t xml:space="preserve"> </w:t>
      </w:r>
      <w:r w:rsidRPr="00A627CD">
        <w:t>link</w:t>
      </w:r>
      <w:r w:rsidR="00487415">
        <w:t xml:space="preserve"> </w:t>
      </w:r>
      <w:r w:rsidRPr="00A627CD">
        <w:t>către</w:t>
      </w:r>
      <w:r w:rsidR="00487415">
        <w:t xml:space="preserve"> </w:t>
      </w:r>
      <w:r w:rsidRPr="00A627CD">
        <w:t>toate</w:t>
      </w:r>
      <w:r w:rsidR="00487415">
        <w:t xml:space="preserve"> </w:t>
      </w:r>
      <w:r w:rsidRPr="00A627CD">
        <w:t>datele</w:t>
      </w:r>
      <w:r w:rsidR="00487415">
        <w:t xml:space="preserve"> </w:t>
      </w:r>
      <w:r w:rsidRPr="00A627CD">
        <w:t>transmise</w:t>
      </w:r>
      <w:r w:rsidR="00487415">
        <w:t xml:space="preserve"> </w:t>
      </w:r>
      <w:r w:rsidRPr="00A627CD">
        <w:t>Comisiei,</w:t>
      </w:r>
      <w:r w:rsidR="00487415">
        <w:t xml:space="preserve"> </w:t>
      </w:r>
      <w:r w:rsidRPr="00A627CD">
        <w:t>pe</w:t>
      </w:r>
      <w:r w:rsidR="00487415">
        <w:t xml:space="preserve"> </w:t>
      </w:r>
      <w:r w:rsidRPr="00A627CD">
        <w:t>portalul</w:t>
      </w:r>
      <w:r w:rsidR="00487415">
        <w:t xml:space="preserve"> </w:t>
      </w:r>
      <w:r w:rsidRPr="00A627CD">
        <w:t>de</w:t>
      </w:r>
      <w:r w:rsidR="00487415">
        <w:t xml:space="preserve"> </w:t>
      </w:r>
      <w:r w:rsidRPr="00A627CD">
        <w:t>internet</w:t>
      </w:r>
      <w:r w:rsidR="00487415">
        <w:t xml:space="preserve"> </w:t>
      </w:r>
      <w:r w:rsidRPr="00A627CD">
        <w:t>menționat</w:t>
      </w:r>
      <w:r w:rsidR="00487415">
        <w:t xml:space="preserve"> </w:t>
      </w:r>
      <w:r w:rsidRPr="00A627CD">
        <w:t>la</w:t>
      </w:r>
      <w:r w:rsidR="00487415">
        <w:t xml:space="preserve"> </w:t>
      </w:r>
      <w:r w:rsidRPr="00A627CD">
        <w:t>articolul</w:t>
      </w:r>
      <w:r w:rsidR="00487415">
        <w:t xml:space="preserve"> </w:t>
      </w:r>
      <w:r w:rsidRPr="00A627CD">
        <w:t>46</w:t>
      </w:r>
      <w:r w:rsidR="00487415">
        <w:t xml:space="preserve"> </w:t>
      </w:r>
      <w:r w:rsidRPr="00A627CD">
        <w:t>litera</w:t>
      </w:r>
      <w:r w:rsidR="00487415">
        <w:t xml:space="preserve"> </w:t>
      </w:r>
      <w:r w:rsidRPr="00A627CD">
        <w:t>(b)</w:t>
      </w:r>
      <w:r w:rsidR="00487415">
        <w:t xml:space="preserve"> </w:t>
      </w:r>
      <w:r w:rsidRPr="00A627CD">
        <w:t>sau</w:t>
      </w:r>
      <w:r w:rsidR="00487415">
        <w:t xml:space="preserve"> </w:t>
      </w:r>
      <w:r w:rsidRPr="00A627CD">
        <w:t>pe</w:t>
      </w:r>
      <w:r w:rsidR="00487415">
        <w:t xml:space="preserve"> </w:t>
      </w:r>
      <w:r w:rsidRPr="00A627CD">
        <w:t>site-ul</w:t>
      </w:r>
      <w:r w:rsidR="00487415">
        <w:t xml:space="preserve"> </w:t>
      </w:r>
      <w:r w:rsidRPr="00A627CD">
        <w:t>de</w:t>
      </w:r>
      <w:r w:rsidR="00487415">
        <w:t xml:space="preserve"> </w:t>
      </w:r>
      <w:r w:rsidRPr="00A627CD">
        <w:t>internet</w:t>
      </w:r>
      <w:r w:rsidR="00487415">
        <w:t xml:space="preserve"> </w:t>
      </w:r>
      <w:r w:rsidRPr="00A627CD">
        <w:t>menționat</w:t>
      </w:r>
      <w:r w:rsidR="00487415">
        <w:t xml:space="preserve"> </w:t>
      </w:r>
      <w:r w:rsidRPr="00A627CD">
        <w:t>la</w:t>
      </w:r>
      <w:r w:rsidR="00487415">
        <w:t xml:space="preserve"> </w:t>
      </w:r>
      <w:r w:rsidRPr="00A627CD">
        <w:t>articolul</w:t>
      </w:r>
      <w:r w:rsidR="00487415">
        <w:t xml:space="preserve"> </w:t>
      </w:r>
      <w:r w:rsidRPr="00A627CD">
        <w:t>49</w:t>
      </w:r>
      <w:r w:rsidR="00487415">
        <w:t xml:space="preserve"> </w:t>
      </w:r>
      <w:r w:rsidRPr="00A627CD">
        <w:t>alineatul</w:t>
      </w:r>
      <w:r w:rsidR="00487415">
        <w:t xml:space="preserve"> </w:t>
      </w:r>
      <w:r w:rsidRPr="00A627CD">
        <w:t>(1)”.</w:t>
      </w:r>
    </w:p>
    <w:p w14:paraId="47D26943" w14:textId="2E8152BD" w:rsidR="00A627CD" w:rsidRPr="00A627CD" w:rsidRDefault="00A627CD" w:rsidP="00CB22BF">
      <w:pPr>
        <w:spacing w:before="40"/>
      </w:pPr>
      <w:r w:rsidRPr="00A627CD">
        <w:t>La</w:t>
      </w:r>
      <w:r w:rsidR="00487415">
        <w:t xml:space="preserve"> </w:t>
      </w:r>
      <w:r w:rsidRPr="00A627CD">
        <w:t>data</w:t>
      </w:r>
      <w:r w:rsidR="00487415">
        <w:t xml:space="preserve"> </w:t>
      </w:r>
      <w:r w:rsidRPr="00A627CD">
        <w:t>de</w:t>
      </w:r>
      <w:r w:rsidR="00487415">
        <w:t xml:space="preserve"> </w:t>
      </w:r>
      <w:r w:rsidRPr="00A627CD">
        <w:t>29.04.2024,</w:t>
      </w:r>
      <w:r w:rsidR="00487415">
        <w:t xml:space="preserve"> </w:t>
      </w:r>
      <w:r w:rsidRPr="00A627CD">
        <w:t>Autoritatea</w:t>
      </w:r>
      <w:r w:rsidR="00487415">
        <w:t xml:space="preserve"> </w:t>
      </w:r>
      <w:r w:rsidRPr="00A627CD">
        <w:t>de</w:t>
      </w:r>
      <w:r w:rsidR="00487415">
        <w:t xml:space="preserve"> </w:t>
      </w:r>
      <w:r w:rsidRPr="00A627CD">
        <w:t>Management</w:t>
      </w:r>
      <w:r w:rsidR="00487415">
        <w:t xml:space="preserve"> </w:t>
      </w:r>
      <w:r w:rsidRPr="00A627CD">
        <w:t>pentru</w:t>
      </w:r>
      <w:r w:rsidR="00487415">
        <w:t xml:space="preserve"> </w:t>
      </w:r>
      <w:r w:rsidRPr="00A627CD">
        <w:t>Programul</w:t>
      </w:r>
      <w:r w:rsidR="00487415">
        <w:t xml:space="preserve"> </w:t>
      </w:r>
      <w:r w:rsidRPr="00A627CD">
        <w:t>Tranziție</w:t>
      </w:r>
      <w:r w:rsidR="00487415">
        <w:t xml:space="preserve"> </w:t>
      </w:r>
      <w:r w:rsidRPr="00A627CD">
        <w:t>Justă</w:t>
      </w:r>
      <w:r w:rsidR="00487415">
        <w:t xml:space="preserve"> </w:t>
      </w:r>
      <w:r w:rsidRPr="00A627CD">
        <w:t>(AM</w:t>
      </w:r>
      <w:r w:rsidR="00487415">
        <w:t xml:space="preserve"> </w:t>
      </w:r>
      <w:r w:rsidRPr="00A627CD">
        <w:t>PTJ)</w:t>
      </w:r>
      <w:r w:rsidR="00487415">
        <w:t xml:space="preserve"> </w:t>
      </w:r>
      <w:r w:rsidRPr="00A627CD">
        <w:t>a</w:t>
      </w:r>
      <w:r w:rsidR="00487415">
        <w:t xml:space="preserve"> </w:t>
      </w:r>
      <w:r w:rsidRPr="00A627CD">
        <w:t>transmis</w:t>
      </w:r>
      <w:r w:rsidR="00487415">
        <w:t xml:space="preserve"> </w:t>
      </w:r>
      <w:r w:rsidRPr="00A627CD">
        <w:t>Comisiei</w:t>
      </w:r>
      <w:r w:rsidR="00487415">
        <w:t xml:space="preserve"> </w:t>
      </w:r>
      <w:r w:rsidRPr="00A627CD">
        <w:t>Europene,</w:t>
      </w:r>
      <w:r w:rsidR="00487415">
        <w:t xml:space="preserve"> </w:t>
      </w:r>
      <w:r w:rsidRPr="00A627CD">
        <w:t>prin</w:t>
      </w:r>
      <w:r w:rsidR="00487415">
        <w:t xml:space="preserve"> </w:t>
      </w:r>
      <w:r w:rsidRPr="00A627CD">
        <w:t>intermediul</w:t>
      </w:r>
      <w:r w:rsidR="00487415">
        <w:t xml:space="preserve"> </w:t>
      </w:r>
      <w:r w:rsidRPr="00A627CD">
        <w:t>SFC2021,</w:t>
      </w:r>
      <w:r w:rsidR="00487415">
        <w:rPr>
          <w:b/>
          <w:bCs/>
        </w:rPr>
        <w:t xml:space="preserve"> </w:t>
      </w:r>
      <w:r w:rsidRPr="00A627CD">
        <w:rPr>
          <w:b/>
          <w:bCs/>
        </w:rPr>
        <w:t>datele</w:t>
      </w:r>
      <w:r w:rsidR="00487415">
        <w:rPr>
          <w:b/>
          <w:bCs/>
        </w:rPr>
        <w:t xml:space="preserve"> </w:t>
      </w:r>
      <w:r w:rsidRPr="00A627CD">
        <w:rPr>
          <w:b/>
          <w:bCs/>
        </w:rPr>
        <w:t>cumulative</w:t>
      </w:r>
      <w:r w:rsidR="00487415">
        <w:rPr>
          <w:b/>
          <w:bCs/>
        </w:rPr>
        <w:t xml:space="preserve"> </w:t>
      </w:r>
      <w:r w:rsidRPr="00A627CD">
        <w:rPr>
          <w:b/>
          <w:bCs/>
        </w:rPr>
        <w:t>referitoare</w:t>
      </w:r>
      <w:r w:rsidR="00487415">
        <w:rPr>
          <w:b/>
          <w:bCs/>
        </w:rPr>
        <w:t xml:space="preserve"> </w:t>
      </w:r>
      <w:r w:rsidRPr="00A627CD">
        <w:rPr>
          <w:b/>
          <w:bCs/>
        </w:rPr>
        <w:t>la</w:t>
      </w:r>
      <w:r w:rsidR="00487415">
        <w:rPr>
          <w:b/>
          <w:bCs/>
        </w:rPr>
        <w:t xml:space="preserve"> </w:t>
      </w:r>
      <w:r w:rsidRPr="00A627CD">
        <w:rPr>
          <w:b/>
          <w:bCs/>
        </w:rPr>
        <w:t>implementarea</w:t>
      </w:r>
      <w:r w:rsidR="00487415">
        <w:rPr>
          <w:b/>
          <w:bCs/>
        </w:rPr>
        <w:t xml:space="preserve"> </w:t>
      </w:r>
      <w:r w:rsidRPr="00A627CD">
        <w:rPr>
          <w:b/>
          <w:bCs/>
        </w:rPr>
        <w:t>PTJ</w:t>
      </w:r>
      <w:r w:rsidR="00487415">
        <w:rPr>
          <w:b/>
          <w:bCs/>
        </w:rPr>
        <w:t xml:space="preserve"> </w:t>
      </w:r>
      <w:r w:rsidRPr="00A627CD">
        <w:rPr>
          <w:b/>
          <w:bCs/>
        </w:rPr>
        <w:t>2021-2027</w:t>
      </w:r>
      <w:r w:rsidR="00487415">
        <w:t xml:space="preserve"> </w:t>
      </w:r>
      <w:r w:rsidRPr="00A627CD">
        <w:t>prin</w:t>
      </w:r>
      <w:r w:rsidR="00487415">
        <w:t xml:space="preserve"> </w:t>
      </w:r>
      <w:r w:rsidRPr="00A627CD">
        <w:t>completarea</w:t>
      </w:r>
      <w:r w:rsidR="00487415">
        <w:t xml:space="preserve"> </w:t>
      </w:r>
      <w:r w:rsidRPr="00A627CD">
        <w:t>Tabelelor</w:t>
      </w:r>
      <w:r w:rsidR="00487415">
        <w:t xml:space="preserve"> </w:t>
      </w:r>
      <w:r w:rsidRPr="00A627CD">
        <w:t>de</w:t>
      </w:r>
      <w:r w:rsidR="00487415">
        <w:t xml:space="preserve"> </w:t>
      </w:r>
      <w:r w:rsidRPr="00A627CD">
        <w:t>raportare</w:t>
      </w:r>
      <w:r w:rsidR="00487415">
        <w:t xml:space="preserve"> </w:t>
      </w:r>
      <w:r w:rsidRPr="00A627CD">
        <w:t>generate</w:t>
      </w:r>
      <w:r w:rsidR="00487415">
        <w:t xml:space="preserve"> </w:t>
      </w:r>
      <w:r w:rsidRPr="00A627CD">
        <w:t>automat</w:t>
      </w:r>
      <w:r w:rsidR="00487415">
        <w:t xml:space="preserve"> </w:t>
      </w:r>
      <w:r w:rsidRPr="00A627CD">
        <w:t>prin</w:t>
      </w:r>
      <w:r w:rsidR="00487415">
        <w:t xml:space="preserve"> </w:t>
      </w:r>
      <w:r w:rsidRPr="00A627CD">
        <w:t>SFC2021,</w:t>
      </w:r>
      <w:r w:rsidR="00487415">
        <w:t xml:space="preserve"> </w:t>
      </w:r>
      <w:r w:rsidRPr="00A627CD">
        <w:t>aferente</w:t>
      </w:r>
      <w:r w:rsidR="00487415">
        <w:t xml:space="preserve"> </w:t>
      </w:r>
      <w:r w:rsidRPr="00A627CD">
        <w:t>Anexei</w:t>
      </w:r>
      <w:r w:rsidR="00487415">
        <w:t xml:space="preserve"> </w:t>
      </w:r>
      <w:r w:rsidRPr="00A627CD">
        <w:t>VII</w:t>
      </w:r>
      <w:r w:rsidR="00487415">
        <w:t xml:space="preserve"> </w:t>
      </w:r>
      <w:r w:rsidRPr="00A627CD">
        <w:t>Model</w:t>
      </w:r>
      <w:r w:rsidR="00487415">
        <w:t xml:space="preserve"> </w:t>
      </w:r>
      <w:r w:rsidRPr="00A627CD">
        <w:t>pentru</w:t>
      </w:r>
      <w:r w:rsidR="00487415">
        <w:t xml:space="preserve"> </w:t>
      </w:r>
      <w:r w:rsidRPr="00A627CD">
        <w:t>transmiterea</w:t>
      </w:r>
      <w:r w:rsidR="00487415">
        <w:t xml:space="preserve"> </w:t>
      </w:r>
      <w:r w:rsidRPr="00A627CD">
        <w:t>datelor</w:t>
      </w:r>
      <w:r w:rsidR="00487415">
        <w:t xml:space="preserve"> </w:t>
      </w:r>
      <w:r w:rsidRPr="00A627CD">
        <w:t>–</w:t>
      </w:r>
      <w:r w:rsidR="00487415">
        <w:t xml:space="preserve"> </w:t>
      </w:r>
      <w:r w:rsidRPr="00A627CD">
        <w:t>articolul</w:t>
      </w:r>
      <w:r w:rsidR="00487415">
        <w:t xml:space="preserve"> </w:t>
      </w:r>
      <w:r w:rsidRPr="00A627CD">
        <w:t>42.</w:t>
      </w:r>
    </w:p>
    <w:p w14:paraId="6E1D07E7" w14:textId="6F36CBDA" w:rsidR="00A627CD" w:rsidRPr="00A627CD" w:rsidRDefault="00E50D30" w:rsidP="00CB22BF">
      <w:pPr>
        <w:numPr>
          <w:ilvl w:val="0"/>
          <w:numId w:val="12"/>
        </w:numPr>
        <w:spacing w:before="40"/>
      </w:pPr>
      <w:hyperlink r:id="rId26" w:history="1">
        <w:r w:rsidR="00A627CD" w:rsidRPr="00A627CD">
          <w:rPr>
            <w:rStyle w:val="Hyperlink"/>
            <w:b/>
            <w:bCs/>
            <w:szCs w:val="24"/>
          </w:rPr>
          <w:t>Versiunea</w:t>
        </w:r>
        <w:r w:rsidR="00487415">
          <w:rPr>
            <w:rStyle w:val="Hyperlink"/>
            <w:b/>
            <w:bCs/>
            <w:szCs w:val="24"/>
          </w:rPr>
          <w:t xml:space="preserve"> </w:t>
        </w:r>
        <w:r w:rsidR="00A627CD" w:rsidRPr="00A627CD">
          <w:rPr>
            <w:rStyle w:val="Hyperlink"/>
            <w:b/>
            <w:bCs/>
            <w:szCs w:val="24"/>
          </w:rPr>
          <w:t>în</w:t>
        </w:r>
        <w:r w:rsidR="00487415">
          <w:rPr>
            <w:rStyle w:val="Hyperlink"/>
            <w:b/>
            <w:bCs/>
            <w:szCs w:val="24"/>
          </w:rPr>
          <w:t xml:space="preserve"> </w:t>
        </w:r>
        <w:r w:rsidR="00A627CD" w:rsidRPr="00A627CD">
          <w:rPr>
            <w:rStyle w:val="Hyperlink"/>
            <w:b/>
            <w:bCs/>
            <w:szCs w:val="24"/>
          </w:rPr>
          <w:t>limba</w:t>
        </w:r>
        <w:r w:rsidR="00487415">
          <w:rPr>
            <w:rStyle w:val="Hyperlink"/>
            <w:b/>
            <w:bCs/>
            <w:szCs w:val="24"/>
          </w:rPr>
          <w:t xml:space="preserve"> </w:t>
        </w:r>
        <w:r w:rsidR="00A627CD" w:rsidRPr="00A627CD">
          <w:rPr>
            <w:rStyle w:val="Hyperlink"/>
            <w:b/>
            <w:bCs/>
            <w:szCs w:val="24"/>
          </w:rPr>
          <w:t>română</w:t>
        </w:r>
        <w:r w:rsidR="00487415">
          <w:rPr>
            <w:rStyle w:val="Hyperlink"/>
            <w:b/>
            <w:bCs/>
            <w:szCs w:val="24"/>
          </w:rPr>
          <w:t xml:space="preserve"> </w:t>
        </w:r>
        <w:r w:rsidR="00A627CD" w:rsidRPr="00A627CD">
          <w:rPr>
            <w:rStyle w:val="Hyperlink"/>
            <w:b/>
            <w:bCs/>
            <w:szCs w:val="24"/>
          </w:rPr>
          <w:t>a</w:t>
        </w:r>
        <w:r w:rsidR="00487415">
          <w:rPr>
            <w:rStyle w:val="Hyperlink"/>
            <w:b/>
            <w:bCs/>
            <w:szCs w:val="24"/>
          </w:rPr>
          <w:t xml:space="preserve"> </w:t>
        </w:r>
        <w:r w:rsidR="00A627CD" w:rsidRPr="00A627CD">
          <w:rPr>
            <w:rStyle w:val="Hyperlink"/>
            <w:b/>
            <w:bCs/>
            <w:szCs w:val="24"/>
          </w:rPr>
          <w:t>datelor</w:t>
        </w:r>
        <w:r w:rsidR="00487415">
          <w:rPr>
            <w:rStyle w:val="Hyperlink"/>
            <w:b/>
            <w:bCs/>
            <w:szCs w:val="24"/>
          </w:rPr>
          <w:t xml:space="preserve"> </w:t>
        </w:r>
        <w:r w:rsidR="00A627CD" w:rsidRPr="00A627CD">
          <w:rPr>
            <w:rStyle w:val="Hyperlink"/>
            <w:b/>
            <w:bCs/>
            <w:szCs w:val="24"/>
          </w:rPr>
          <w:t>transmise</w:t>
        </w:r>
        <w:r w:rsidR="00487415">
          <w:rPr>
            <w:rStyle w:val="Hyperlink"/>
            <w:b/>
            <w:bCs/>
            <w:szCs w:val="24"/>
          </w:rPr>
          <w:t xml:space="preserve"> </w:t>
        </w:r>
      </w:hyperlink>
    </w:p>
    <w:p w14:paraId="6AC51D94" w14:textId="7D132170" w:rsidR="00A627CD" w:rsidRPr="00A627CD" w:rsidRDefault="00E50D30" w:rsidP="00CB22BF">
      <w:pPr>
        <w:numPr>
          <w:ilvl w:val="0"/>
          <w:numId w:val="12"/>
        </w:numPr>
        <w:spacing w:before="40"/>
      </w:pPr>
      <w:hyperlink r:id="rId27" w:history="1">
        <w:r w:rsidR="00A627CD" w:rsidRPr="00A627CD">
          <w:rPr>
            <w:rStyle w:val="Hyperlink"/>
            <w:b/>
            <w:bCs/>
            <w:szCs w:val="24"/>
          </w:rPr>
          <w:t>Versiunea</w:t>
        </w:r>
        <w:r w:rsidR="00487415">
          <w:rPr>
            <w:rStyle w:val="Hyperlink"/>
            <w:b/>
            <w:bCs/>
            <w:szCs w:val="24"/>
          </w:rPr>
          <w:t xml:space="preserve"> </w:t>
        </w:r>
        <w:r w:rsidR="00A627CD" w:rsidRPr="00A627CD">
          <w:rPr>
            <w:rStyle w:val="Hyperlink"/>
            <w:b/>
            <w:bCs/>
            <w:szCs w:val="24"/>
          </w:rPr>
          <w:t>în</w:t>
        </w:r>
        <w:r w:rsidR="00487415">
          <w:rPr>
            <w:rStyle w:val="Hyperlink"/>
            <w:b/>
            <w:bCs/>
            <w:szCs w:val="24"/>
          </w:rPr>
          <w:t xml:space="preserve"> </w:t>
        </w:r>
        <w:r w:rsidR="00A627CD" w:rsidRPr="00A627CD">
          <w:rPr>
            <w:rStyle w:val="Hyperlink"/>
            <w:b/>
            <w:bCs/>
            <w:szCs w:val="24"/>
          </w:rPr>
          <w:t>limba</w:t>
        </w:r>
        <w:r w:rsidR="00487415">
          <w:rPr>
            <w:rStyle w:val="Hyperlink"/>
            <w:b/>
            <w:bCs/>
            <w:szCs w:val="24"/>
          </w:rPr>
          <w:t xml:space="preserve"> </w:t>
        </w:r>
        <w:r w:rsidR="00A627CD" w:rsidRPr="00A627CD">
          <w:rPr>
            <w:rStyle w:val="Hyperlink"/>
            <w:b/>
            <w:bCs/>
            <w:szCs w:val="24"/>
          </w:rPr>
          <w:t>engleză</w:t>
        </w:r>
        <w:r w:rsidR="00487415">
          <w:rPr>
            <w:rStyle w:val="Hyperlink"/>
            <w:b/>
            <w:bCs/>
            <w:szCs w:val="24"/>
          </w:rPr>
          <w:t xml:space="preserve"> </w:t>
        </w:r>
        <w:r w:rsidR="00A627CD" w:rsidRPr="00A627CD">
          <w:rPr>
            <w:rStyle w:val="Hyperlink"/>
            <w:b/>
            <w:bCs/>
            <w:szCs w:val="24"/>
          </w:rPr>
          <w:t>a</w:t>
        </w:r>
        <w:r w:rsidR="00487415">
          <w:rPr>
            <w:rStyle w:val="Hyperlink"/>
            <w:b/>
            <w:bCs/>
            <w:szCs w:val="24"/>
          </w:rPr>
          <w:t xml:space="preserve"> </w:t>
        </w:r>
        <w:r w:rsidR="00A627CD" w:rsidRPr="00A627CD">
          <w:rPr>
            <w:rStyle w:val="Hyperlink"/>
            <w:b/>
            <w:bCs/>
            <w:szCs w:val="24"/>
          </w:rPr>
          <w:t>datelor</w:t>
        </w:r>
        <w:r w:rsidR="00487415">
          <w:rPr>
            <w:rStyle w:val="Hyperlink"/>
            <w:b/>
            <w:bCs/>
            <w:szCs w:val="24"/>
          </w:rPr>
          <w:t xml:space="preserve"> </w:t>
        </w:r>
        <w:r w:rsidR="00A627CD" w:rsidRPr="00A627CD">
          <w:rPr>
            <w:rStyle w:val="Hyperlink"/>
            <w:b/>
            <w:bCs/>
            <w:szCs w:val="24"/>
          </w:rPr>
          <w:t>transmise</w:t>
        </w:r>
      </w:hyperlink>
    </w:p>
    <w:p w14:paraId="03071DC0" w14:textId="53DEA478" w:rsidR="00A627CD" w:rsidRPr="00A627CD" w:rsidRDefault="00A627CD" w:rsidP="00A627CD">
      <w:pPr>
        <w:pStyle w:val="Stilsursa"/>
      </w:pPr>
      <w:r>
        <w:t>Sursa:</w:t>
      </w:r>
      <w:r w:rsidR="00487415">
        <w:t xml:space="preserve"> </w:t>
      </w:r>
      <w:r>
        <w:t>MIPE</w:t>
      </w:r>
    </w:p>
    <w:p w14:paraId="6BA9CC22" w14:textId="6C0931C7" w:rsidR="00A627CD" w:rsidRPr="00A627CD" w:rsidRDefault="00A627CD" w:rsidP="00A627CD">
      <w:pPr>
        <w:pStyle w:val="separatorarticole"/>
      </w:pPr>
      <w:r>
        <w:t>*</w:t>
      </w:r>
    </w:p>
    <w:p w14:paraId="37117CC7" w14:textId="296FCF9E" w:rsidR="00EB5E73" w:rsidRDefault="00EB5E73" w:rsidP="00EB5E73">
      <w:pPr>
        <w:pStyle w:val="TitluArticolinINFOUE"/>
      </w:pPr>
      <w:bookmarkStart w:id="143" w:name="_Toc167086321"/>
      <w:r w:rsidRPr="00EB5E73">
        <w:t>PEO:</w:t>
      </w:r>
      <w:r w:rsidR="00487415">
        <w:t xml:space="preserve"> </w:t>
      </w:r>
      <w:r w:rsidRPr="00EB5E73">
        <w:t>Informare</w:t>
      </w:r>
      <w:r w:rsidR="00487415">
        <w:t xml:space="preserve"> </w:t>
      </w:r>
      <w:r w:rsidRPr="00EB5E73">
        <w:t>solicitanți</w:t>
      </w:r>
      <w:r w:rsidR="00487415">
        <w:t xml:space="preserve"> </w:t>
      </w:r>
      <w:r w:rsidRPr="00EB5E73">
        <w:t>privind</w:t>
      </w:r>
      <w:r w:rsidR="00487415">
        <w:t xml:space="preserve"> </w:t>
      </w:r>
      <w:r w:rsidRPr="00EB5E73">
        <w:t>apelul</w:t>
      </w:r>
      <w:r w:rsidR="00487415">
        <w:t xml:space="preserve"> </w:t>
      </w:r>
      <w:r w:rsidRPr="00EB5E73">
        <w:t>,,Primul</w:t>
      </w:r>
      <w:r w:rsidR="00487415">
        <w:t xml:space="preserve"> </w:t>
      </w:r>
      <w:r w:rsidRPr="00EB5E73">
        <w:t>student</w:t>
      </w:r>
      <w:r w:rsidR="00487415">
        <w:t xml:space="preserve"> </w:t>
      </w:r>
      <w:r w:rsidRPr="00EB5E73">
        <w:t>din</w:t>
      </w:r>
      <w:r w:rsidR="00487415">
        <w:t xml:space="preserve"> </w:t>
      </w:r>
      <w:r w:rsidRPr="00EB5E73">
        <w:t>familie”</w:t>
      </w:r>
      <w:r w:rsidR="00487415">
        <w:t xml:space="preserve"> </w:t>
      </w:r>
      <w:r w:rsidRPr="00EB5E73">
        <w:t>–</w:t>
      </w:r>
      <w:r w:rsidR="00487415">
        <w:t xml:space="preserve"> </w:t>
      </w:r>
      <w:r w:rsidRPr="00EB5E73">
        <w:t>Regiuni</w:t>
      </w:r>
      <w:r w:rsidR="00487415">
        <w:t xml:space="preserve"> </w:t>
      </w:r>
      <w:r w:rsidRPr="00EB5E73">
        <w:t>mai</w:t>
      </w:r>
      <w:r w:rsidR="00487415">
        <w:t xml:space="preserve"> </w:t>
      </w:r>
      <w:r w:rsidRPr="00EB5E73">
        <w:t>puțin</w:t>
      </w:r>
      <w:r w:rsidR="00487415">
        <w:t xml:space="preserve"> </w:t>
      </w:r>
      <w:r w:rsidRPr="00EB5E73">
        <w:t>dezvoltate</w:t>
      </w:r>
      <w:bookmarkEnd w:id="143"/>
    </w:p>
    <w:p w14:paraId="34AC56A2" w14:textId="6CC4EF76" w:rsidR="00EB5E73" w:rsidRPr="00EB5E73" w:rsidRDefault="00EB5E73" w:rsidP="00EB5E73">
      <w:r w:rsidRPr="00EB5E73">
        <w:t>Ministerul</w:t>
      </w:r>
      <w:r w:rsidR="00487415">
        <w:t xml:space="preserve"> </w:t>
      </w:r>
      <w:r w:rsidRPr="00EB5E73">
        <w:t>Investițiilor</w:t>
      </w:r>
      <w:r w:rsidR="00487415">
        <w:t xml:space="preserve"> </w:t>
      </w:r>
      <w:r w:rsidRPr="00EB5E73">
        <w:t>și</w:t>
      </w:r>
      <w:r w:rsidR="00487415">
        <w:t xml:space="preserve"> </w:t>
      </w:r>
      <w:r w:rsidRPr="00EB5E73">
        <w:t>Proiectelor</w:t>
      </w:r>
      <w:r w:rsidR="00487415">
        <w:t xml:space="preserve"> </w:t>
      </w:r>
      <w:r w:rsidRPr="00EB5E73">
        <w:t>Europene,</w:t>
      </w:r>
      <w:r w:rsidR="00487415">
        <w:t xml:space="preserve"> </w:t>
      </w:r>
      <w:r w:rsidRPr="00EB5E73">
        <w:t>prin</w:t>
      </w:r>
      <w:r w:rsidR="00487415">
        <w:t xml:space="preserve"> </w:t>
      </w:r>
      <w:r w:rsidRPr="00EB5E73">
        <w:t>Autoritatea</w:t>
      </w:r>
      <w:r w:rsidR="00487415">
        <w:t xml:space="preserve"> </w:t>
      </w:r>
      <w:r w:rsidRPr="00EB5E73">
        <w:t>de</w:t>
      </w:r>
      <w:r w:rsidR="00487415">
        <w:t xml:space="preserve"> </w:t>
      </w:r>
      <w:r w:rsidRPr="00EB5E73">
        <w:t>Management</w:t>
      </w:r>
      <w:r w:rsidR="00487415">
        <w:t xml:space="preserve"> </w:t>
      </w:r>
      <w:r w:rsidRPr="00EB5E73">
        <w:t>pentru</w:t>
      </w:r>
      <w:r w:rsidR="00487415">
        <w:t xml:space="preserve"> </w:t>
      </w:r>
      <w:r w:rsidRPr="00EB5E73">
        <w:t>Programul</w:t>
      </w:r>
      <w:r w:rsidR="00487415">
        <w:t xml:space="preserve"> </w:t>
      </w:r>
      <w:r w:rsidRPr="00EB5E73">
        <w:t>Educație</w:t>
      </w:r>
      <w:r w:rsidR="00487415">
        <w:t xml:space="preserve"> </w:t>
      </w:r>
      <w:r w:rsidRPr="00EB5E73">
        <w:t>și</w:t>
      </w:r>
      <w:r w:rsidR="00487415">
        <w:t xml:space="preserve"> </w:t>
      </w:r>
      <w:r w:rsidRPr="00EB5E73">
        <w:t>Ocupare,</w:t>
      </w:r>
      <w:r w:rsidR="00487415">
        <w:t xml:space="preserve"> </w:t>
      </w:r>
      <w:r w:rsidRPr="00EB5E73">
        <w:t>anunță</w:t>
      </w:r>
      <w:r w:rsidR="00487415">
        <w:t xml:space="preserve"> </w:t>
      </w:r>
      <w:r w:rsidRPr="00EB5E73">
        <w:t>potențialii</w:t>
      </w:r>
      <w:r w:rsidR="00487415">
        <w:t xml:space="preserve"> </w:t>
      </w:r>
      <w:r w:rsidRPr="00EB5E73">
        <w:t>aplicanți</w:t>
      </w:r>
      <w:r w:rsidR="00487415">
        <w:t xml:space="preserve"> </w:t>
      </w:r>
      <w:r w:rsidRPr="00EB5E73">
        <w:t>în</w:t>
      </w:r>
      <w:r w:rsidR="00487415">
        <w:t xml:space="preserve"> </w:t>
      </w:r>
      <w:r w:rsidRPr="00EB5E73">
        <w:t>cadrul</w:t>
      </w:r>
      <w:r w:rsidR="00487415">
        <w:t xml:space="preserve"> </w:t>
      </w:r>
      <w:r w:rsidRPr="00EB5E73">
        <w:t>apelului</w:t>
      </w:r>
      <w:r w:rsidR="00487415">
        <w:t xml:space="preserve"> </w:t>
      </w:r>
      <w:r w:rsidRPr="00EB5E73">
        <w:t>de</w:t>
      </w:r>
      <w:r w:rsidR="00487415">
        <w:t xml:space="preserve"> </w:t>
      </w:r>
      <w:r w:rsidRPr="00EB5E73">
        <w:t>proiecte</w:t>
      </w:r>
      <w:r w:rsidR="00487415">
        <w:t xml:space="preserve"> </w:t>
      </w:r>
      <w:r w:rsidRPr="00EB5E73">
        <w:rPr>
          <w:b/>
          <w:bCs/>
        </w:rPr>
        <w:t>,,Primul</w:t>
      </w:r>
      <w:r w:rsidR="00487415">
        <w:rPr>
          <w:b/>
          <w:bCs/>
        </w:rPr>
        <w:t xml:space="preserve"> </w:t>
      </w:r>
      <w:r w:rsidRPr="00EB5E73">
        <w:rPr>
          <w:b/>
          <w:bCs/>
        </w:rPr>
        <w:t>student</w:t>
      </w:r>
      <w:r w:rsidR="00487415">
        <w:rPr>
          <w:b/>
          <w:bCs/>
        </w:rPr>
        <w:t xml:space="preserve"> </w:t>
      </w:r>
      <w:r w:rsidRPr="00EB5E73">
        <w:rPr>
          <w:b/>
          <w:bCs/>
        </w:rPr>
        <w:t>din</w:t>
      </w:r>
      <w:r w:rsidR="00487415">
        <w:rPr>
          <w:b/>
          <w:bCs/>
        </w:rPr>
        <w:t xml:space="preserve"> </w:t>
      </w:r>
      <w:r w:rsidRPr="00EB5E73">
        <w:rPr>
          <w:b/>
          <w:bCs/>
        </w:rPr>
        <w:t>familie”</w:t>
      </w:r>
      <w:r w:rsidR="00487415">
        <w:rPr>
          <w:b/>
          <w:bCs/>
        </w:rPr>
        <w:t xml:space="preserve"> </w:t>
      </w:r>
      <w:r w:rsidRPr="00EB5E73">
        <w:rPr>
          <w:b/>
          <w:bCs/>
        </w:rPr>
        <w:t>–</w:t>
      </w:r>
      <w:r w:rsidR="00487415">
        <w:rPr>
          <w:b/>
          <w:bCs/>
        </w:rPr>
        <w:t xml:space="preserve"> </w:t>
      </w:r>
      <w:r w:rsidRPr="00EB5E73">
        <w:rPr>
          <w:b/>
          <w:bCs/>
        </w:rPr>
        <w:t>Regiuni</w:t>
      </w:r>
      <w:r w:rsidR="00487415">
        <w:rPr>
          <w:b/>
          <w:bCs/>
        </w:rPr>
        <w:t xml:space="preserve"> </w:t>
      </w:r>
      <w:r w:rsidRPr="00EB5E73">
        <w:rPr>
          <w:b/>
          <w:bCs/>
        </w:rPr>
        <w:t>mai</w:t>
      </w:r>
      <w:r w:rsidR="00487415">
        <w:rPr>
          <w:b/>
          <w:bCs/>
        </w:rPr>
        <w:t xml:space="preserve"> </w:t>
      </w:r>
      <w:r w:rsidRPr="00EB5E73">
        <w:rPr>
          <w:b/>
          <w:bCs/>
        </w:rPr>
        <w:t>puțin</w:t>
      </w:r>
      <w:r w:rsidR="00487415">
        <w:rPr>
          <w:b/>
          <w:bCs/>
        </w:rPr>
        <w:t xml:space="preserve"> </w:t>
      </w:r>
      <w:r w:rsidRPr="00EB5E73">
        <w:rPr>
          <w:b/>
          <w:bCs/>
        </w:rPr>
        <w:t>dezvoltate</w:t>
      </w:r>
      <w:r w:rsidR="00487415">
        <w:rPr>
          <w:b/>
          <w:bCs/>
        </w:rPr>
        <w:t xml:space="preserve"> </w:t>
      </w:r>
      <w:r w:rsidRPr="00EB5E73">
        <w:rPr>
          <w:b/>
          <w:bCs/>
        </w:rPr>
        <w:t>PEO/291/PEO</w:t>
      </w:r>
      <w:r w:rsidR="00487415">
        <w:rPr>
          <w:b/>
          <w:bCs/>
        </w:rPr>
        <w:t xml:space="preserve"> </w:t>
      </w:r>
      <w:r w:rsidRPr="00EB5E73">
        <w:rPr>
          <w:b/>
          <w:bCs/>
        </w:rPr>
        <w:t>P6/OP4/ESO4.6/PEO</w:t>
      </w:r>
      <w:r w:rsidR="00487415">
        <w:rPr>
          <w:b/>
          <w:bCs/>
        </w:rPr>
        <w:t xml:space="preserve"> </w:t>
      </w:r>
      <w:r w:rsidRPr="00EB5E73">
        <w:rPr>
          <w:b/>
          <w:bCs/>
        </w:rPr>
        <w:t>A40</w:t>
      </w:r>
      <w:r w:rsidR="00487415">
        <w:t xml:space="preserve"> </w:t>
      </w:r>
      <w:r w:rsidRPr="00EB5E73">
        <w:t>faptul</w:t>
      </w:r>
      <w:r w:rsidR="00487415">
        <w:t xml:space="preserve"> </w:t>
      </w:r>
      <w:r w:rsidRPr="00EB5E73">
        <w:t>că</w:t>
      </w:r>
      <w:r w:rsidR="00487415">
        <w:t xml:space="preserve"> </w:t>
      </w:r>
      <w:r w:rsidRPr="00EB5E73">
        <w:t>structura</w:t>
      </w:r>
      <w:r w:rsidR="00487415">
        <w:t xml:space="preserve"> </w:t>
      </w:r>
      <w:r w:rsidRPr="00EB5E73">
        <w:t>cererii</w:t>
      </w:r>
      <w:r w:rsidR="00487415">
        <w:t xml:space="preserve"> </w:t>
      </w:r>
      <w:r w:rsidRPr="00EB5E73">
        <w:t>de</w:t>
      </w:r>
      <w:r w:rsidR="00487415">
        <w:t xml:space="preserve"> </w:t>
      </w:r>
      <w:r w:rsidRPr="00EB5E73">
        <w:t>finanțare,</w:t>
      </w:r>
      <w:r w:rsidR="00487415">
        <w:t xml:space="preserve"> </w:t>
      </w:r>
      <w:r w:rsidRPr="00EB5E73">
        <w:t>parametrizată</w:t>
      </w:r>
      <w:r w:rsidR="00487415">
        <w:t xml:space="preserve"> </w:t>
      </w:r>
      <w:r w:rsidRPr="00EB5E73">
        <w:t>în</w:t>
      </w:r>
      <w:r w:rsidR="00487415">
        <w:t xml:space="preserve"> </w:t>
      </w:r>
      <w:r w:rsidRPr="00EB5E73">
        <w:t>cadrul</w:t>
      </w:r>
      <w:r w:rsidR="00487415">
        <w:t xml:space="preserve"> </w:t>
      </w:r>
      <w:r w:rsidRPr="00EB5E73">
        <w:t>acestui</w:t>
      </w:r>
      <w:r w:rsidR="00487415">
        <w:t xml:space="preserve"> </w:t>
      </w:r>
      <w:r w:rsidRPr="00EB5E73">
        <w:t>apel</w:t>
      </w:r>
      <w:r w:rsidR="00487415">
        <w:t xml:space="preserve"> </w:t>
      </w:r>
      <w:r w:rsidRPr="00EB5E73">
        <w:t>de</w:t>
      </w:r>
      <w:r w:rsidR="00487415">
        <w:t xml:space="preserve"> </w:t>
      </w:r>
      <w:r w:rsidRPr="00EB5E73">
        <w:t>proiecte,</w:t>
      </w:r>
      <w:r w:rsidR="00487415">
        <w:t xml:space="preserve"> </w:t>
      </w:r>
      <w:r w:rsidRPr="00EB5E73">
        <w:t>nu</w:t>
      </w:r>
      <w:r w:rsidR="00487415">
        <w:t xml:space="preserve"> </w:t>
      </w:r>
      <w:r w:rsidRPr="00EB5E73">
        <w:t>permite</w:t>
      </w:r>
      <w:r w:rsidR="00487415">
        <w:t xml:space="preserve"> </w:t>
      </w:r>
      <w:r w:rsidRPr="00EB5E73">
        <w:t>inserarea</w:t>
      </w:r>
      <w:r w:rsidR="00487415">
        <w:t xml:space="preserve"> </w:t>
      </w:r>
      <w:r w:rsidRPr="00EB5E73">
        <w:t>informațiilor</w:t>
      </w:r>
      <w:r w:rsidR="00487415">
        <w:t xml:space="preserve"> </w:t>
      </w:r>
      <w:r w:rsidRPr="00EB5E73">
        <w:t>aferente</w:t>
      </w:r>
      <w:r w:rsidR="00487415">
        <w:t xml:space="preserve"> </w:t>
      </w:r>
      <w:r w:rsidRPr="00EB5E73">
        <w:t>secțiunilor</w:t>
      </w:r>
      <w:r w:rsidR="00487415">
        <w:t xml:space="preserve"> </w:t>
      </w:r>
      <w:r w:rsidRPr="00EB5E73">
        <w:t>„Resurse</w:t>
      </w:r>
      <w:r w:rsidR="00487415">
        <w:t xml:space="preserve"> </w:t>
      </w:r>
      <w:r w:rsidRPr="00EB5E73">
        <w:t>Umane”</w:t>
      </w:r>
      <w:r w:rsidR="00487415">
        <w:t xml:space="preserve"> </w:t>
      </w:r>
      <w:r w:rsidRPr="00EB5E73">
        <w:t>și</w:t>
      </w:r>
      <w:r w:rsidR="00487415">
        <w:t xml:space="preserve"> </w:t>
      </w:r>
      <w:r w:rsidRPr="00EB5E73">
        <w:t>„Metodologie</w:t>
      </w:r>
      <w:r w:rsidR="00487415">
        <w:t xml:space="preserve"> </w:t>
      </w:r>
      <w:r w:rsidRPr="00EB5E73">
        <w:t>de</w:t>
      </w:r>
      <w:r w:rsidR="00487415">
        <w:t xml:space="preserve"> </w:t>
      </w:r>
      <w:r w:rsidRPr="00EB5E73">
        <w:t>implementare</w:t>
      </w:r>
      <w:r w:rsidR="00487415">
        <w:t xml:space="preserve"> </w:t>
      </w:r>
      <w:r w:rsidRPr="00EB5E73">
        <w:t>proiect”.</w:t>
      </w:r>
      <w:r w:rsidR="00487415">
        <w:t xml:space="preserve"> </w:t>
      </w:r>
      <w:r w:rsidRPr="00EB5E73">
        <w:rPr>
          <w:b/>
          <w:bCs/>
        </w:rPr>
        <w:t>În</w:t>
      </w:r>
      <w:r w:rsidR="00487415">
        <w:rPr>
          <w:b/>
          <w:bCs/>
        </w:rPr>
        <w:t xml:space="preserve"> </w:t>
      </w:r>
      <w:r w:rsidRPr="00EB5E73">
        <w:rPr>
          <w:b/>
          <w:bCs/>
        </w:rPr>
        <w:t>vederea</w:t>
      </w:r>
      <w:r w:rsidR="00487415">
        <w:rPr>
          <w:b/>
          <w:bCs/>
        </w:rPr>
        <w:t xml:space="preserve"> </w:t>
      </w:r>
      <w:r w:rsidRPr="00EB5E73">
        <w:rPr>
          <w:b/>
          <w:bCs/>
        </w:rPr>
        <w:t>transmiterii</w:t>
      </w:r>
      <w:r w:rsidR="00487415">
        <w:rPr>
          <w:b/>
          <w:bCs/>
        </w:rPr>
        <w:t xml:space="preserve"> </w:t>
      </w:r>
      <w:r w:rsidRPr="00EB5E73">
        <w:rPr>
          <w:b/>
          <w:bCs/>
        </w:rPr>
        <w:t>unei</w:t>
      </w:r>
      <w:r w:rsidR="00487415">
        <w:rPr>
          <w:b/>
          <w:bCs/>
        </w:rPr>
        <w:t xml:space="preserve"> </w:t>
      </w:r>
      <w:r w:rsidRPr="00EB5E73">
        <w:rPr>
          <w:b/>
          <w:bCs/>
        </w:rPr>
        <w:t>cereri</w:t>
      </w:r>
      <w:r w:rsidR="00487415">
        <w:rPr>
          <w:b/>
          <w:bCs/>
        </w:rPr>
        <w:t xml:space="preserve"> </w:t>
      </w:r>
      <w:r w:rsidRPr="00EB5E73">
        <w:rPr>
          <w:b/>
          <w:bCs/>
        </w:rPr>
        <w:t>de</w:t>
      </w:r>
      <w:r w:rsidR="00487415">
        <w:rPr>
          <w:b/>
          <w:bCs/>
        </w:rPr>
        <w:t xml:space="preserve"> </w:t>
      </w:r>
      <w:r w:rsidRPr="00EB5E73">
        <w:rPr>
          <w:b/>
          <w:bCs/>
        </w:rPr>
        <w:t>finanțare</w:t>
      </w:r>
      <w:r w:rsidR="00487415">
        <w:rPr>
          <w:b/>
          <w:bCs/>
        </w:rPr>
        <w:t xml:space="preserve"> </w:t>
      </w:r>
      <w:r w:rsidRPr="00EB5E73">
        <w:rPr>
          <w:b/>
          <w:bCs/>
        </w:rPr>
        <w:t>complete,</w:t>
      </w:r>
      <w:r w:rsidR="00487415">
        <w:rPr>
          <w:b/>
          <w:bCs/>
        </w:rPr>
        <w:t xml:space="preserve"> </w:t>
      </w:r>
      <w:r w:rsidRPr="00EB5E73">
        <w:rPr>
          <w:b/>
          <w:bCs/>
        </w:rPr>
        <w:t>aplicanții</w:t>
      </w:r>
      <w:r w:rsidR="00487415">
        <w:rPr>
          <w:b/>
          <w:bCs/>
        </w:rPr>
        <w:t xml:space="preserve"> </w:t>
      </w:r>
      <w:r w:rsidRPr="00EB5E73">
        <w:rPr>
          <w:b/>
          <w:bCs/>
        </w:rPr>
        <w:t>sunt</w:t>
      </w:r>
      <w:r w:rsidR="00487415">
        <w:rPr>
          <w:b/>
          <w:bCs/>
        </w:rPr>
        <w:t xml:space="preserve"> </w:t>
      </w:r>
      <w:r w:rsidRPr="00EB5E73">
        <w:rPr>
          <w:b/>
          <w:bCs/>
        </w:rPr>
        <w:t>rugați</w:t>
      </w:r>
      <w:r w:rsidR="00487415">
        <w:rPr>
          <w:b/>
          <w:bCs/>
        </w:rPr>
        <w:t xml:space="preserve"> </w:t>
      </w:r>
      <w:r w:rsidRPr="00EB5E73">
        <w:rPr>
          <w:b/>
          <w:bCs/>
        </w:rPr>
        <w:t>să</w:t>
      </w:r>
      <w:r w:rsidR="00487415">
        <w:rPr>
          <w:b/>
          <w:bCs/>
        </w:rPr>
        <w:t xml:space="preserve"> </w:t>
      </w:r>
      <w:r w:rsidRPr="00EB5E73">
        <w:rPr>
          <w:b/>
          <w:bCs/>
        </w:rPr>
        <w:t>completeze</w:t>
      </w:r>
      <w:r w:rsidR="00487415">
        <w:rPr>
          <w:b/>
          <w:bCs/>
        </w:rPr>
        <w:t xml:space="preserve"> </w:t>
      </w:r>
      <w:r w:rsidRPr="00EB5E73">
        <w:rPr>
          <w:b/>
          <w:bCs/>
        </w:rPr>
        <w:t>informațiile</w:t>
      </w:r>
      <w:r w:rsidR="00487415">
        <w:rPr>
          <w:b/>
          <w:bCs/>
        </w:rPr>
        <w:t xml:space="preserve"> </w:t>
      </w:r>
      <w:r w:rsidRPr="00EB5E73">
        <w:rPr>
          <w:b/>
          <w:bCs/>
        </w:rPr>
        <w:t>care</w:t>
      </w:r>
      <w:r w:rsidR="00487415">
        <w:rPr>
          <w:b/>
          <w:bCs/>
        </w:rPr>
        <w:t xml:space="preserve"> </w:t>
      </w:r>
      <w:r w:rsidRPr="00EB5E73">
        <w:rPr>
          <w:b/>
          <w:bCs/>
        </w:rPr>
        <w:t>vizează</w:t>
      </w:r>
      <w:r w:rsidR="00487415">
        <w:rPr>
          <w:b/>
          <w:bCs/>
        </w:rPr>
        <w:t xml:space="preserve"> </w:t>
      </w:r>
      <w:r w:rsidRPr="00EB5E73">
        <w:rPr>
          <w:b/>
          <w:bCs/>
        </w:rPr>
        <w:t>secțiunea</w:t>
      </w:r>
      <w:r w:rsidR="00487415">
        <w:rPr>
          <w:b/>
          <w:bCs/>
        </w:rPr>
        <w:t xml:space="preserve"> </w:t>
      </w:r>
      <w:r w:rsidRPr="00EB5E73">
        <w:rPr>
          <w:b/>
          <w:bCs/>
        </w:rPr>
        <w:t>„Resurse</w:t>
      </w:r>
      <w:r w:rsidR="00487415">
        <w:rPr>
          <w:b/>
          <w:bCs/>
        </w:rPr>
        <w:t xml:space="preserve"> </w:t>
      </w:r>
      <w:r w:rsidRPr="00EB5E73">
        <w:rPr>
          <w:b/>
          <w:bCs/>
        </w:rPr>
        <w:t>umane”</w:t>
      </w:r>
      <w:r w:rsidR="00487415">
        <w:rPr>
          <w:b/>
          <w:bCs/>
        </w:rPr>
        <w:t xml:space="preserve"> </w:t>
      </w:r>
      <w:r w:rsidRPr="00EB5E73">
        <w:rPr>
          <w:b/>
          <w:bCs/>
        </w:rPr>
        <w:t>în</w:t>
      </w:r>
      <w:r w:rsidR="00487415">
        <w:rPr>
          <w:b/>
          <w:bCs/>
        </w:rPr>
        <w:t xml:space="preserve"> </w:t>
      </w:r>
      <w:r w:rsidRPr="00EB5E73">
        <w:rPr>
          <w:b/>
          <w:bCs/>
        </w:rPr>
        <w:t>formatul</w:t>
      </w:r>
      <w:r w:rsidR="00487415">
        <w:rPr>
          <w:b/>
          <w:bCs/>
        </w:rPr>
        <w:t xml:space="preserve"> </w:t>
      </w:r>
      <w:r w:rsidRPr="00EB5E73">
        <w:rPr>
          <w:b/>
          <w:bCs/>
        </w:rPr>
        <w:t>prevăzut</w:t>
      </w:r>
      <w:r w:rsidR="00487415">
        <w:t xml:space="preserve"> </w:t>
      </w:r>
      <w:hyperlink r:id="rId28" w:history="1">
        <w:r w:rsidRPr="00EB5E73">
          <w:rPr>
            <w:rStyle w:val="Hyperlink"/>
            <w:b/>
            <w:bCs/>
            <w:szCs w:val="24"/>
          </w:rPr>
          <w:t>aici</w:t>
        </w:r>
      </w:hyperlink>
      <w:r w:rsidRPr="00EB5E73">
        <w:rPr>
          <w:b/>
          <w:bCs/>
        </w:rPr>
        <w:t>.</w:t>
      </w:r>
      <w:r w:rsidR="00487415">
        <w:t xml:space="preserve"> </w:t>
      </w:r>
      <w:r w:rsidRPr="00EB5E73">
        <w:t>După</w:t>
      </w:r>
      <w:r w:rsidR="00487415">
        <w:t xml:space="preserve"> </w:t>
      </w:r>
      <w:r w:rsidRPr="00EB5E73">
        <w:t>completarea</w:t>
      </w:r>
      <w:r w:rsidR="00487415">
        <w:t xml:space="preserve"> </w:t>
      </w:r>
      <w:r w:rsidRPr="00EB5E73">
        <w:t>tuturor</w:t>
      </w:r>
      <w:r w:rsidR="00487415">
        <w:t xml:space="preserve"> </w:t>
      </w:r>
      <w:r w:rsidRPr="00EB5E73">
        <w:t>informațiilor</w:t>
      </w:r>
      <w:r w:rsidR="00487415">
        <w:t xml:space="preserve"> </w:t>
      </w:r>
      <w:r w:rsidRPr="00EB5E73">
        <w:t>relevante,</w:t>
      </w:r>
      <w:r w:rsidR="00487415">
        <w:t xml:space="preserve"> </w:t>
      </w:r>
      <w:r w:rsidRPr="00EB5E73">
        <w:t>documentul</w:t>
      </w:r>
      <w:r w:rsidR="00487415">
        <w:t xml:space="preserve"> </w:t>
      </w:r>
      <w:r w:rsidRPr="00EB5E73">
        <w:t>va</w:t>
      </w:r>
      <w:r w:rsidR="00487415">
        <w:t xml:space="preserve"> </w:t>
      </w:r>
      <w:r w:rsidRPr="00EB5E73">
        <w:t>fi</w:t>
      </w:r>
      <w:r w:rsidR="00487415">
        <w:t xml:space="preserve"> </w:t>
      </w:r>
      <w:r w:rsidRPr="00EB5E73">
        <w:t>încărcat</w:t>
      </w:r>
      <w:r w:rsidR="00487415">
        <w:t xml:space="preserve"> </w:t>
      </w:r>
      <w:r w:rsidRPr="00EB5E73">
        <w:t>în</w:t>
      </w:r>
      <w:r w:rsidR="00487415">
        <w:t xml:space="preserve"> </w:t>
      </w:r>
      <w:r w:rsidRPr="00EB5E73">
        <w:t>sistemul</w:t>
      </w:r>
      <w:r w:rsidR="00487415">
        <w:t xml:space="preserve"> </w:t>
      </w:r>
      <w:r w:rsidRPr="00EB5E73">
        <w:t>informatic</w:t>
      </w:r>
      <w:r w:rsidR="00487415">
        <w:t xml:space="preserve"> </w:t>
      </w:r>
      <w:r w:rsidRPr="00EB5E73">
        <w:t>MySMIS</w:t>
      </w:r>
      <w:r w:rsidR="00487415">
        <w:t xml:space="preserve"> </w:t>
      </w:r>
      <w:r w:rsidRPr="00EB5E73">
        <w:t>2021</w:t>
      </w:r>
      <w:r w:rsidR="00487415">
        <w:t xml:space="preserve"> </w:t>
      </w:r>
      <w:r w:rsidRPr="00EB5E73">
        <w:t>în</w:t>
      </w:r>
      <w:r w:rsidR="00487415">
        <w:t xml:space="preserve"> </w:t>
      </w:r>
      <w:r w:rsidRPr="00EB5E73">
        <w:t>format</w:t>
      </w:r>
      <w:r w:rsidR="00487415">
        <w:t xml:space="preserve"> </w:t>
      </w:r>
      <w:r w:rsidRPr="00EB5E73">
        <w:t>pdf.,</w:t>
      </w:r>
      <w:r w:rsidR="00487415">
        <w:t xml:space="preserve"> </w:t>
      </w:r>
      <w:r w:rsidRPr="00EB5E73">
        <w:t>fiind</w:t>
      </w:r>
      <w:r w:rsidR="00487415">
        <w:t xml:space="preserve"> </w:t>
      </w:r>
      <w:r w:rsidRPr="00EB5E73">
        <w:t>asumat</w:t>
      </w:r>
      <w:r w:rsidR="00487415">
        <w:t xml:space="preserve"> </w:t>
      </w:r>
      <w:r w:rsidRPr="00EB5E73">
        <w:t>prin</w:t>
      </w:r>
      <w:r w:rsidR="00487415">
        <w:t xml:space="preserve"> </w:t>
      </w:r>
      <w:r w:rsidRPr="00EB5E73">
        <w:t>semnătură</w:t>
      </w:r>
      <w:r w:rsidR="00487415">
        <w:t xml:space="preserve"> </w:t>
      </w:r>
      <w:r w:rsidRPr="00EB5E73">
        <w:t>electronică.</w:t>
      </w:r>
    </w:p>
    <w:p w14:paraId="00FDB6FB" w14:textId="11F1D9C6" w:rsidR="00EB5E73" w:rsidRPr="00EB5E73" w:rsidRDefault="00EB5E73" w:rsidP="00EB5E73">
      <w:r w:rsidRPr="00EB5E73">
        <w:t>În</w:t>
      </w:r>
      <w:r w:rsidR="00487415">
        <w:t xml:space="preserve"> </w:t>
      </w:r>
      <w:r w:rsidRPr="00EB5E73">
        <w:t>ceea</w:t>
      </w:r>
      <w:r w:rsidR="00487415">
        <w:t xml:space="preserve"> </w:t>
      </w:r>
      <w:r w:rsidRPr="00EB5E73">
        <w:t>ce</w:t>
      </w:r>
      <w:r w:rsidR="00487415">
        <w:t xml:space="preserve"> </w:t>
      </w:r>
      <w:r w:rsidRPr="00EB5E73">
        <w:t>privește</w:t>
      </w:r>
      <w:r w:rsidR="00487415">
        <w:t xml:space="preserve"> </w:t>
      </w:r>
      <w:r w:rsidRPr="00EB5E73">
        <w:t>informațiile</w:t>
      </w:r>
      <w:r w:rsidR="00487415">
        <w:t xml:space="preserve"> </w:t>
      </w:r>
      <w:r w:rsidRPr="00EB5E73">
        <w:t>care</w:t>
      </w:r>
      <w:r w:rsidR="00487415">
        <w:t xml:space="preserve"> </w:t>
      </w:r>
      <w:r w:rsidRPr="00EB5E73">
        <w:t>vizează</w:t>
      </w:r>
      <w:r w:rsidR="00487415">
        <w:t xml:space="preserve"> </w:t>
      </w:r>
      <w:r w:rsidRPr="00EB5E73">
        <w:t>secțiunea</w:t>
      </w:r>
      <w:r w:rsidR="00487415">
        <w:t xml:space="preserve"> </w:t>
      </w:r>
      <w:r w:rsidRPr="00EB5E73">
        <w:rPr>
          <w:b/>
          <w:bCs/>
        </w:rPr>
        <w:t>„Metodologie</w:t>
      </w:r>
      <w:r w:rsidR="00487415">
        <w:rPr>
          <w:b/>
          <w:bCs/>
        </w:rPr>
        <w:t xml:space="preserve"> </w:t>
      </w:r>
      <w:r w:rsidRPr="00EB5E73">
        <w:rPr>
          <w:b/>
          <w:bCs/>
        </w:rPr>
        <w:t>de</w:t>
      </w:r>
      <w:r w:rsidR="00487415">
        <w:rPr>
          <w:b/>
          <w:bCs/>
        </w:rPr>
        <w:t xml:space="preserve"> </w:t>
      </w:r>
      <w:r w:rsidRPr="00EB5E73">
        <w:rPr>
          <w:b/>
          <w:bCs/>
        </w:rPr>
        <w:t>implementare</w:t>
      </w:r>
      <w:r w:rsidR="00487415">
        <w:rPr>
          <w:b/>
          <w:bCs/>
        </w:rPr>
        <w:t xml:space="preserve"> </w:t>
      </w:r>
      <w:r w:rsidRPr="00EB5E73">
        <w:rPr>
          <w:b/>
          <w:bCs/>
        </w:rPr>
        <w:t>proiect”</w:t>
      </w:r>
      <w:r w:rsidRPr="00EB5E73">
        <w:t>,</w:t>
      </w:r>
      <w:r w:rsidR="00487415">
        <w:t xml:space="preserve"> </w:t>
      </w:r>
      <w:r w:rsidRPr="00EB5E73">
        <w:t>acestea</w:t>
      </w:r>
      <w:r w:rsidR="00487415">
        <w:t xml:space="preserve"> </w:t>
      </w:r>
      <w:r w:rsidRPr="00EB5E73">
        <w:t>vor</w:t>
      </w:r>
      <w:r w:rsidR="00487415">
        <w:t xml:space="preserve"> </w:t>
      </w:r>
      <w:r w:rsidRPr="00EB5E73">
        <w:t>fi</w:t>
      </w:r>
      <w:r w:rsidR="00487415">
        <w:t xml:space="preserve"> </w:t>
      </w:r>
      <w:r w:rsidRPr="00EB5E73">
        <w:rPr>
          <w:b/>
          <w:bCs/>
        </w:rPr>
        <w:t>completate</w:t>
      </w:r>
      <w:r w:rsidR="00487415">
        <w:rPr>
          <w:b/>
          <w:bCs/>
        </w:rPr>
        <w:t xml:space="preserve"> </w:t>
      </w:r>
      <w:r w:rsidRPr="00EB5E73">
        <w:rPr>
          <w:b/>
          <w:bCs/>
        </w:rPr>
        <w:t>în</w:t>
      </w:r>
      <w:r w:rsidR="00487415">
        <w:rPr>
          <w:b/>
          <w:bCs/>
        </w:rPr>
        <w:t xml:space="preserve"> </w:t>
      </w:r>
      <w:r w:rsidRPr="00EB5E73">
        <w:rPr>
          <w:b/>
          <w:bCs/>
        </w:rPr>
        <w:t>secțiunea</w:t>
      </w:r>
      <w:r w:rsidR="00487415">
        <w:rPr>
          <w:b/>
          <w:bCs/>
        </w:rPr>
        <w:t xml:space="preserve"> </w:t>
      </w:r>
      <w:r w:rsidRPr="00EB5E73">
        <w:rPr>
          <w:b/>
          <w:bCs/>
        </w:rPr>
        <w:t>„Activități”,</w:t>
      </w:r>
      <w:r w:rsidR="00487415">
        <w:rPr>
          <w:b/>
          <w:bCs/>
        </w:rPr>
        <w:t xml:space="preserve"> </w:t>
      </w:r>
      <w:r w:rsidRPr="00EB5E73">
        <w:rPr>
          <w:b/>
          <w:bCs/>
        </w:rPr>
        <w:t>ca</w:t>
      </w:r>
      <w:r w:rsidR="00487415">
        <w:rPr>
          <w:b/>
          <w:bCs/>
        </w:rPr>
        <w:t xml:space="preserve"> </w:t>
      </w:r>
      <w:r w:rsidRPr="00EB5E73">
        <w:rPr>
          <w:b/>
          <w:bCs/>
        </w:rPr>
        <w:t>subactivitate</w:t>
      </w:r>
      <w:r w:rsidR="00487415">
        <w:rPr>
          <w:b/>
          <w:bCs/>
        </w:rPr>
        <w:t xml:space="preserve"> </w:t>
      </w:r>
      <w:r w:rsidRPr="00EB5E73">
        <w:rPr>
          <w:b/>
          <w:bCs/>
        </w:rPr>
        <w:t>a</w:t>
      </w:r>
      <w:r w:rsidR="00487415">
        <w:rPr>
          <w:b/>
          <w:bCs/>
        </w:rPr>
        <w:t xml:space="preserve"> </w:t>
      </w:r>
      <w:r w:rsidRPr="00EB5E73">
        <w:rPr>
          <w:b/>
          <w:bCs/>
        </w:rPr>
        <w:t>activității</w:t>
      </w:r>
      <w:r w:rsidR="00487415">
        <w:rPr>
          <w:b/>
          <w:bCs/>
        </w:rPr>
        <w:t xml:space="preserve"> </w:t>
      </w:r>
      <w:r w:rsidRPr="00EB5E73">
        <w:rPr>
          <w:b/>
          <w:bCs/>
        </w:rPr>
        <w:t>care</w:t>
      </w:r>
      <w:r w:rsidR="00487415">
        <w:rPr>
          <w:b/>
          <w:bCs/>
        </w:rPr>
        <w:t xml:space="preserve"> </w:t>
      </w:r>
      <w:r w:rsidRPr="00EB5E73">
        <w:rPr>
          <w:b/>
          <w:bCs/>
        </w:rPr>
        <w:t>vizează</w:t>
      </w:r>
      <w:r w:rsidR="00487415">
        <w:rPr>
          <w:b/>
          <w:bCs/>
        </w:rPr>
        <w:t xml:space="preserve"> </w:t>
      </w:r>
      <w:r w:rsidRPr="00EB5E73">
        <w:rPr>
          <w:b/>
          <w:bCs/>
        </w:rPr>
        <w:t>Managementul</w:t>
      </w:r>
      <w:r w:rsidR="00487415">
        <w:rPr>
          <w:b/>
          <w:bCs/>
        </w:rPr>
        <w:t xml:space="preserve"> </w:t>
      </w:r>
      <w:r w:rsidRPr="00EB5E73">
        <w:rPr>
          <w:b/>
          <w:bCs/>
        </w:rPr>
        <w:t>proiectului</w:t>
      </w:r>
      <w:r w:rsidRPr="00EB5E73">
        <w:t>.</w:t>
      </w:r>
    </w:p>
    <w:p w14:paraId="0AFE7DAB" w14:textId="506DF789" w:rsidR="00EB5E73" w:rsidRPr="00EB5E73" w:rsidRDefault="00EB5E73" w:rsidP="00EB5E73">
      <w:pPr>
        <w:pStyle w:val="Stilsursa"/>
      </w:pPr>
      <w:r>
        <w:t>Sursa:</w:t>
      </w:r>
      <w:r w:rsidR="00487415">
        <w:t xml:space="preserve"> </w:t>
      </w:r>
      <w:r>
        <w:t>MIPE</w:t>
      </w:r>
    </w:p>
    <w:p w14:paraId="1A2B2153" w14:textId="03AA3098" w:rsidR="00EB5E73" w:rsidRPr="00EB5E73" w:rsidRDefault="00EB5E73" w:rsidP="00EB5E73">
      <w:pPr>
        <w:pStyle w:val="separatorarticole"/>
      </w:pPr>
      <w:r>
        <w:t>*</w:t>
      </w:r>
    </w:p>
    <w:p w14:paraId="2E9DDE15" w14:textId="245752B0" w:rsidR="007561B3" w:rsidRDefault="007561B3" w:rsidP="007561B3">
      <w:pPr>
        <w:pStyle w:val="TitluArticolinINFOUE"/>
      </w:pPr>
      <w:bookmarkStart w:id="144" w:name="_Toc167086322"/>
      <w:r w:rsidRPr="007561B3">
        <w:lastRenderedPageBreak/>
        <w:t>PEO:</w:t>
      </w:r>
      <w:r w:rsidR="00487415">
        <w:t xml:space="preserve"> </w:t>
      </w:r>
      <w:r w:rsidRPr="007561B3">
        <w:t>Listele</w:t>
      </w:r>
      <w:r w:rsidR="00487415">
        <w:t xml:space="preserve"> </w:t>
      </w:r>
      <w:r w:rsidRPr="007561B3">
        <w:t>intermediare</w:t>
      </w:r>
      <w:r w:rsidR="00487415">
        <w:t xml:space="preserve"> </w:t>
      </w:r>
      <w:r w:rsidRPr="007561B3">
        <w:t>a</w:t>
      </w:r>
      <w:r w:rsidR="00487415">
        <w:t xml:space="preserve"> </w:t>
      </w:r>
      <w:r w:rsidRPr="007561B3">
        <w:t>cererilor</w:t>
      </w:r>
      <w:r w:rsidR="00487415">
        <w:t xml:space="preserve"> </w:t>
      </w:r>
      <w:r w:rsidRPr="007561B3">
        <w:t>de</w:t>
      </w:r>
      <w:r w:rsidR="00487415">
        <w:t xml:space="preserve"> </w:t>
      </w:r>
      <w:r w:rsidRPr="007561B3">
        <w:t>finanțare</w:t>
      </w:r>
      <w:r w:rsidR="00487415">
        <w:t xml:space="preserve"> </w:t>
      </w:r>
      <w:r w:rsidRPr="007561B3">
        <w:t>care</w:t>
      </w:r>
      <w:r w:rsidR="00487415">
        <w:t xml:space="preserve"> </w:t>
      </w:r>
      <w:r w:rsidRPr="007561B3">
        <w:t>au</w:t>
      </w:r>
      <w:r w:rsidR="00487415">
        <w:t xml:space="preserve"> </w:t>
      </w:r>
      <w:r w:rsidRPr="007561B3">
        <w:t>fost</w:t>
      </w:r>
      <w:r w:rsidR="00487415">
        <w:t xml:space="preserve"> </w:t>
      </w:r>
      <w:r w:rsidRPr="007561B3">
        <w:t>respinse</w:t>
      </w:r>
      <w:r w:rsidR="00487415">
        <w:t xml:space="preserve"> </w:t>
      </w:r>
      <w:r w:rsidRPr="007561B3">
        <w:t>în</w:t>
      </w:r>
      <w:r w:rsidR="00487415">
        <w:t xml:space="preserve"> </w:t>
      </w:r>
      <w:r w:rsidRPr="007561B3">
        <w:t>etapa</w:t>
      </w:r>
      <w:r w:rsidR="00487415">
        <w:t xml:space="preserve"> </w:t>
      </w:r>
      <w:r w:rsidRPr="007561B3">
        <w:t>de</w:t>
      </w:r>
      <w:r w:rsidR="00487415">
        <w:t xml:space="preserve"> </w:t>
      </w:r>
      <w:r w:rsidRPr="007561B3">
        <w:t>evaluare</w:t>
      </w:r>
      <w:r w:rsidR="00487415">
        <w:t xml:space="preserve"> </w:t>
      </w:r>
      <w:r w:rsidRPr="007561B3">
        <w:t>tehnică</w:t>
      </w:r>
      <w:r w:rsidR="00487415">
        <w:t xml:space="preserve"> </w:t>
      </w:r>
      <w:r w:rsidRPr="007561B3">
        <w:t>și</w:t>
      </w:r>
      <w:r w:rsidR="00487415">
        <w:t xml:space="preserve"> </w:t>
      </w:r>
      <w:r w:rsidRPr="007561B3">
        <w:t>financiară</w:t>
      </w:r>
      <w:r w:rsidR="00487415">
        <w:t xml:space="preserve"> </w:t>
      </w:r>
      <w:r w:rsidRPr="007561B3">
        <w:t>prleiminară</w:t>
      </w:r>
      <w:r w:rsidR="00487415">
        <w:t xml:space="preserve"> </w:t>
      </w:r>
      <w:r w:rsidRPr="007561B3">
        <w:t>(ETFP)</w:t>
      </w:r>
      <w:r w:rsidR="00487415">
        <w:t xml:space="preserve"> </w:t>
      </w:r>
      <w:r w:rsidRPr="007561B3">
        <w:t>pentru</w:t>
      </w:r>
      <w:r w:rsidR="00487415">
        <w:t xml:space="preserve"> </w:t>
      </w:r>
      <w:r w:rsidRPr="007561B3">
        <w:t>apelurile</w:t>
      </w:r>
      <w:r w:rsidR="00487415">
        <w:t xml:space="preserve"> </w:t>
      </w:r>
      <w:r w:rsidRPr="007561B3">
        <w:t>de</w:t>
      </w:r>
      <w:r w:rsidR="00487415">
        <w:t xml:space="preserve"> </w:t>
      </w:r>
      <w:r w:rsidRPr="007561B3">
        <w:t>proiecte</w:t>
      </w:r>
      <w:r w:rsidR="00487415">
        <w:t xml:space="preserve"> </w:t>
      </w:r>
      <w:r w:rsidRPr="007561B3">
        <w:t>„Ține</w:t>
      </w:r>
      <w:r w:rsidR="00487415">
        <w:t xml:space="preserve"> </w:t>
      </w:r>
      <w:r w:rsidRPr="007561B3">
        <w:t>pasul”</w:t>
      </w:r>
      <w:r w:rsidR="00487415">
        <w:t xml:space="preserve"> </w:t>
      </w:r>
      <w:r w:rsidRPr="007561B3">
        <w:t>–</w:t>
      </w:r>
      <w:r w:rsidR="00487415">
        <w:t xml:space="preserve"> </w:t>
      </w:r>
      <w:r w:rsidRPr="007561B3">
        <w:t>Regiuni</w:t>
      </w:r>
      <w:r w:rsidR="00487415">
        <w:t xml:space="preserve"> </w:t>
      </w:r>
      <w:r w:rsidRPr="007561B3">
        <w:t>mai</w:t>
      </w:r>
      <w:r w:rsidR="00487415">
        <w:t xml:space="preserve"> </w:t>
      </w:r>
      <w:r w:rsidRPr="007561B3">
        <w:t>puțin</w:t>
      </w:r>
      <w:r w:rsidR="00487415">
        <w:t xml:space="preserve"> </w:t>
      </w:r>
      <w:r w:rsidRPr="007561B3">
        <w:t>dezvoltate</w:t>
      </w:r>
      <w:r w:rsidR="00487415">
        <w:t xml:space="preserve"> </w:t>
      </w:r>
      <w:r w:rsidRPr="007561B3">
        <w:t>și</w:t>
      </w:r>
      <w:r w:rsidR="00487415">
        <w:t xml:space="preserve"> </w:t>
      </w:r>
      <w:r w:rsidRPr="007561B3">
        <w:t>regiunea</w:t>
      </w:r>
      <w:r w:rsidR="00487415">
        <w:t xml:space="preserve"> </w:t>
      </w:r>
      <w:r w:rsidRPr="007561B3">
        <w:t>dezvoltată</w:t>
      </w:r>
      <w:r w:rsidR="00487415">
        <w:t xml:space="preserve"> </w:t>
      </w:r>
      <w:r w:rsidRPr="007561B3">
        <w:t>București-Ilfov</w:t>
      </w:r>
      <w:bookmarkEnd w:id="144"/>
    </w:p>
    <w:p w14:paraId="791E4879" w14:textId="42B89796" w:rsidR="007561B3" w:rsidRPr="007561B3" w:rsidRDefault="007561B3" w:rsidP="007561B3">
      <w:r w:rsidRPr="007561B3">
        <w:t>Autoritatea</w:t>
      </w:r>
      <w:r w:rsidR="00487415">
        <w:t xml:space="preserve"> </w:t>
      </w:r>
      <w:r w:rsidRPr="007561B3">
        <w:t>de</w:t>
      </w:r>
      <w:r w:rsidR="00487415">
        <w:t xml:space="preserve"> </w:t>
      </w:r>
      <w:r w:rsidRPr="007561B3">
        <w:t>Management</w:t>
      </w:r>
      <w:r w:rsidR="00487415">
        <w:t xml:space="preserve"> </w:t>
      </w:r>
      <w:r w:rsidRPr="007561B3">
        <w:t>pentru</w:t>
      </w:r>
      <w:r w:rsidR="00487415">
        <w:t xml:space="preserve"> </w:t>
      </w:r>
      <w:r w:rsidRPr="007561B3">
        <w:t>Programul</w:t>
      </w:r>
      <w:r w:rsidR="00487415">
        <w:t xml:space="preserve"> </w:t>
      </w:r>
      <w:r w:rsidRPr="007561B3">
        <w:t>Educație</w:t>
      </w:r>
      <w:r w:rsidR="00487415">
        <w:t xml:space="preserve"> </w:t>
      </w:r>
      <w:r w:rsidRPr="007561B3">
        <w:t>și</w:t>
      </w:r>
      <w:r w:rsidR="00487415">
        <w:t xml:space="preserve"> </w:t>
      </w:r>
      <w:r w:rsidRPr="007561B3">
        <w:t>Ocupare</w:t>
      </w:r>
      <w:r w:rsidR="00487415">
        <w:t xml:space="preserve"> </w:t>
      </w:r>
      <w:r w:rsidRPr="007561B3">
        <w:t>(PEO)</w:t>
      </w:r>
      <w:r w:rsidR="00487415">
        <w:t xml:space="preserve"> </w:t>
      </w:r>
      <w:r w:rsidRPr="007561B3">
        <w:t>2021</w:t>
      </w:r>
      <w:r w:rsidR="00487415">
        <w:t xml:space="preserve"> </w:t>
      </w:r>
      <w:r w:rsidRPr="007561B3">
        <w:t>–</w:t>
      </w:r>
      <w:r w:rsidR="00487415">
        <w:t xml:space="preserve"> </w:t>
      </w:r>
      <w:r w:rsidRPr="007561B3">
        <w:t>2027</w:t>
      </w:r>
      <w:r w:rsidR="00487415">
        <w:t xml:space="preserve"> </w:t>
      </w:r>
      <w:r w:rsidRPr="007561B3">
        <w:t>publică</w:t>
      </w:r>
      <w:r w:rsidR="00487415">
        <w:t xml:space="preserve"> </w:t>
      </w:r>
      <w:r w:rsidRPr="007561B3">
        <w:rPr>
          <w:b/>
          <w:bCs/>
        </w:rPr>
        <w:t>listele</w:t>
      </w:r>
      <w:r w:rsidR="00487415">
        <w:rPr>
          <w:b/>
          <w:bCs/>
        </w:rPr>
        <w:t xml:space="preserve"> </w:t>
      </w:r>
      <w:r w:rsidRPr="007561B3">
        <w:rPr>
          <w:b/>
          <w:bCs/>
        </w:rPr>
        <w:t>intermediare</w:t>
      </w:r>
      <w:r w:rsidR="00487415">
        <w:rPr>
          <w:b/>
          <w:bCs/>
        </w:rPr>
        <w:t xml:space="preserve"> </w:t>
      </w:r>
      <w:r w:rsidRPr="007561B3">
        <w:rPr>
          <w:b/>
          <w:bCs/>
        </w:rPr>
        <w:t>a</w:t>
      </w:r>
      <w:r w:rsidR="00487415">
        <w:rPr>
          <w:b/>
          <w:bCs/>
        </w:rPr>
        <w:t xml:space="preserve"> </w:t>
      </w:r>
      <w:r w:rsidRPr="007561B3">
        <w:rPr>
          <w:b/>
          <w:bCs/>
        </w:rPr>
        <w:t>cererilor</w:t>
      </w:r>
      <w:r w:rsidR="00487415">
        <w:rPr>
          <w:b/>
          <w:bCs/>
        </w:rPr>
        <w:t xml:space="preserve"> </w:t>
      </w:r>
      <w:r w:rsidRPr="007561B3">
        <w:rPr>
          <w:b/>
          <w:bCs/>
        </w:rPr>
        <w:t>de</w:t>
      </w:r>
      <w:r w:rsidR="00487415">
        <w:rPr>
          <w:b/>
          <w:bCs/>
        </w:rPr>
        <w:t xml:space="preserve"> </w:t>
      </w:r>
      <w:r w:rsidRPr="007561B3">
        <w:rPr>
          <w:b/>
          <w:bCs/>
        </w:rPr>
        <w:t>finanțare</w:t>
      </w:r>
      <w:r w:rsidR="00487415">
        <w:rPr>
          <w:b/>
          <w:bCs/>
        </w:rPr>
        <w:t xml:space="preserve"> </w:t>
      </w:r>
      <w:r w:rsidRPr="007561B3">
        <w:rPr>
          <w:b/>
          <w:bCs/>
        </w:rPr>
        <w:t>care</w:t>
      </w:r>
      <w:r w:rsidR="00487415">
        <w:rPr>
          <w:b/>
          <w:bCs/>
        </w:rPr>
        <w:t xml:space="preserve"> </w:t>
      </w:r>
      <w:r w:rsidRPr="007561B3">
        <w:rPr>
          <w:b/>
          <w:bCs/>
        </w:rPr>
        <w:t>au</w:t>
      </w:r>
      <w:r w:rsidR="00487415">
        <w:rPr>
          <w:b/>
          <w:bCs/>
        </w:rPr>
        <w:t xml:space="preserve"> </w:t>
      </w:r>
      <w:r w:rsidRPr="007561B3">
        <w:rPr>
          <w:b/>
          <w:bCs/>
        </w:rPr>
        <w:t>fost</w:t>
      </w:r>
      <w:r w:rsidR="00487415">
        <w:rPr>
          <w:b/>
          <w:bCs/>
        </w:rPr>
        <w:t xml:space="preserve"> </w:t>
      </w:r>
      <w:r w:rsidRPr="007561B3">
        <w:rPr>
          <w:b/>
          <w:bCs/>
        </w:rPr>
        <w:t>respinse</w:t>
      </w:r>
      <w:r w:rsidR="00487415">
        <w:rPr>
          <w:b/>
          <w:bCs/>
        </w:rPr>
        <w:t xml:space="preserve"> </w:t>
      </w:r>
      <w:r w:rsidRPr="007561B3">
        <w:rPr>
          <w:b/>
          <w:bCs/>
        </w:rPr>
        <w:t>în</w:t>
      </w:r>
      <w:r w:rsidR="00487415">
        <w:rPr>
          <w:b/>
          <w:bCs/>
        </w:rPr>
        <w:t xml:space="preserve"> </w:t>
      </w:r>
      <w:r w:rsidRPr="007561B3">
        <w:rPr>
          <w:b/>
          <w:bCs/>
        </w:rPr>
        <w:t>etapa</w:t>
      </w:r>
      <w:r w:rsidR="00487415">
        <w:rPr>
          <w:b/>
          <w:bCs/>
        </w:rPr>
        <w:t xml:space="preserve"> </w:t>
      </w:r>
      <w:r w:rsidRPr="007561B3">
        <w:rPr>
          <w:b/>
          <w:bCs/>
        </w:rPr>
        <w:t>de</w:t>
      </w:r>
      <w:r w:rsidR="00487415">
        <w:rPr>
          <w:b/>
          <w:bCs/>
        </w:rPr>
        <w:t xml:space="preserve"> </w:t>
      </w:r>
      <w:r w:rsidRPr="007561B3">
        <w:rPr>
          <w:b/>
          <w:bCs/>
        </w:rPr>
        <w:t>evaluare</w:t>
      </w:r>
      <w:r w:rsidR="00487415">
        <w:rPr>
          <w:b/>
          <w:bCs/>
        </w:rPr>
        <w:t xml:space="preserve"> </w:t>
      </w:r>
      <w:r w:rsidRPr="007561B3">
        <w:rPr>
          <w:b/>
          <w:bCs/>
        </w:rPr>
        <w:t>tehnică</w:t>
      </w:r>
      <w:r w:rsidR="00487415">
        <w:rPr>
          <w:b/>
          <w:bCs/>
        </w:rPr>
        <w:t xml:space="preserve"> </w:t>
      </w:r>
      <w:r w:rsidRPr="007561B3">
        <w:rPr>
          <w:b/>
          <w:bCs/>
        </w:rPr>
        <w:t>și</w:t>
      </w:r>
      <w:r w:rsidR="00487415">
        <w:rPr>
          <w:b/>
          <w:bCs/>
        </w:rPr>
        <w:t xml:space="preserve"> </w:t>
      </w:r>
      <w:r w:rsidRPr="007561B3">
        <w:rPr>
          <w:b/>
          <w:bCs/>
        </w:rPr>
        <w:t>financiară</w:t>
      </w:r>
      <w:r w:rsidR="00487415">
        <w:rPr>
          <w:b/>
          <w:bCs/>
        </w:rPr>
        <w:t xml:space="preserve"> </w:t>
      </w:r>
      <w:r w:rsidRPr="007561B3">
        <w:rPr>
          <w:b/>
          <w:bCs/>
        </w:rPr>
        <w:t>prleiminară</w:t>
      </w:r>
      <w:r w:rsidR="00487415">
        <w:rPr>
          <w:b/>
          <w:bCs/>
        </w:rPr>
        <w:t xml:space="preserve"> </w:t>
      </w:r>
      <w:r w:rsidRPr="007561B3">
        <w:rPr>
          <w:b/>
          <w:bCs/>
        </w:rPr>
        <w:t>(ETFP)</w:t>
      </w:r>
      <w:r w:rsidR="00487415">
        <w:rPr>
          <w:b/>
          <w:bCs/>
        </w:rPr>
        <w:t xml:space="preserve"> </w:t>
      </w:r>
      <w:r w:rsidRPr="007561B3">
        <w:rPr>
          <w:b/>
          <w:bCs/>
        </w:rPr>
        <w:t>pentru</w:t>
      </w:r>
      <w:r w:rsidR="00487415">
        <w:rPr>
          <w:b/>
          <w:bCs/>
        </w:rPr>
        <w:t xml:space="preserve"> </w:t>
      </w:r>
      <w:r w:rsidRPr="007561B3">
        <w:rPr>
          <w:b/>
          <w:bCs/>
        </w:rPr>
        <w:t>apelurile</w:t>
      </w:r>
      <w:r w:rsidR="00487415">
        <w:rPr>
          <w:b/>
          <w:bCs/>
        </w:rPr>
        <w:t xml:space="preserve"> </w:t>
      </w:r>
      <w:r w:rsidRPr="007561B3">
        <w:rPr>
          <w:b/>
          <w:bCs/>
        </w:rPr>
        <w:t>de</w:t>
      </w:r>
      <w:r w:rsidR="00487415">
        <w:rPr>
          <w:b/>
          <w:bCs/>
        </w:rPr>
        <w:t xml:space="preserve"> </w:t>
      </w:r>
      <w:r w:rsidRPr="007561B3">
        <w:rPr>
          <w:b/>
          <w:bCs/>
        </w:rPr>
        <w:t>proiecte</w:t>
      </w:r>
      <w:r w:rsidRPr="007561B3">
        <w:t>:</w:t>
      </w:r>
    </w:p>
    <w:p w14:paraId="0DBD2871" w14:textId="1B726847" w:rsidR="007561B3" w:rsidRPr="007561B3" w:rsidRDefault="00487415" w:rsidP="007561B3">
      <w:r>
        <w:t xml:space="preserve"> </w:t>
      </w:r>
      <w:hyperlink r:id="rId29" w:history="1">
        <w:r>
          <w:rPr>
            <w:rStyle w:val="Hyperlink"/>
            <w:b/>
            <w:bCs/>
            <w:szCs w:val="24"/>
          </w:rPr>
          <w:t xml:space="preserve"> </w:t>
        </w:r>
        <w:r w:rsidR="007561B3" w:rsidRPr="007561B3">
          <w:rPr>
            <w:rStyle w:val="Hyperlink"/>
            <w:b/>
            <w:bCs/>
            <w:szCs w:val="24"/>
          </w:rPr>
          <w:t>„Ține</w:t>
        </w:r>
        <w:r>
          <w:rPr>
            <w:rStyle w:val="Hyperlink"/>
            <w:b/>
            <w:bCs/>
            <w:szCs w:val="24"/>
          </w:rPr>
          <w:t xml:space="preserve"> </w:t>
        </w:r>
        <w:r w:rsidR="007561B3" w:rsidRPr="007561B3">
          <w:rPr>
            <w:rStyle w:val="Hyperlink"/>
            <w:b/>
            <w:bCs/>
            <w:szCs w:val="24"/>
          </w:rPr>
          <w:t>pasul”</w:t>
        </w:r>
        <w:r>
          <w:rPr>
            <w:rStyle w:val="Hyperlink"/>
            <w:b/>
            <w:bCs/>
            <w:szCs w:val="24"/>
          </w:rPr>
          <w:t xml:space="preserve"> </w:t>
        </w:r>
        <w:r w:rsidR="007561B3" w:rsidRPr="007561B3">
          <w:rPr>
            <w:rStyle w:val="Hyperlink"/>
            <w:b/>
            <w:bCs/>
            <w:szCs w:val="24"/>
          </w:rPr>
          <w:t>–</w:t>
        </w:r>
        <w:r>
          <w:rPr>
            <w:rStyle w:val="Hyperlink"/>
            <w:b/>
            <w:bCs/>
            <w:szCs w:val="24"/>
          </w:rPr>
          <w:t xml:space="preserve"> </w:t>
        </w:r>
        <w:r w:rsidR="007561B3" w:rsidRPr="007561B3">
          <w:rPr>
            <w:rStyle w:val="Hyperlink"/>
            <w:b/>
            <w:bCs/>
            <w:szCs w:val="24"/>
          </w:rPr>
          <w:t>Regiuni</w:t>
        </w:r>
        <w:r>
          <w:rPr>
            <w:rStyle w:val="Hyperlink"/>
            <w:b/>
            <w:bCs/>
            <w:szCs w:val="24"/>
          </w:rPr>
          <w:t xml:space="preserve"> </w:t>
        </w:r>
        <w:r w:rsidR="007561B3" w:rsidRPr="007561B3">
          <w:rPr>
            <w:rStyle w:val="Hyperlink"/>
            <w:b/>
            <w:bCs/>
            <w:szCs w:val="24"/>
          </w:rPr>
          <w:t>mai</w:t>
        </w:r>
        <w:r>
          <w:rPr>
            <w:rStyle w:val="Hyperlink"/>
            <w:b/>
            <w:bCs/>
            <w:szCs w:val="24"/>
          </w:rPr>
          <w:t xml:space="preserve"> </w:t>
        </w:r>
        <w:r w:rsidR="007561B3" w:rsidRPr="007561B3">
          <w:rPr>
            <w:rStyle w:val="Hyperlink"/>
            <w:b/>
            <w:bCs/>
            <w:szCs w:val="24"/>
          </w:rPr>
          <w:t>puțin</w:t>
        </w:r>
        <w:r>
          <w:rPr>
            <w:rStyle w:val="Hyperlink"/>
            <w:b/>
            <w:bCs/>
            <w:szCs w:val="24"/>
          </w:rPr>
          <w:t xml:space="preserve"> </w:t>
        </w:r>
        <w:r w:rsidR="007561B3" w:rsidRPr="007561B3">
          <w:rPr>
            <w:rStyle w:val="Hyperlink"/>
            <w:b/>
            <w:bCs/>
            <w:szCs w:val="24"/>
          </w:rPr>
          <w:t>dezvoltate</w:t>
        </w:r>
        <w:r>
          <w:rPr>
            <w:rStyle w:val="Hyperlink"/>
            <w:b/>
            <w:bCs/>
            <w:szCs w:val="24"/>
          </w:rPr>
          <w:t xml:space="preserve"> </w:t>
        </w:r>
        <w:r w:rsidR="007561B3" w:rsidRPr="007561B3">
          <w:rPr>
            <w:rStyle w:val="Hyperlink"/>
            <w:b/>
            <w:bCs/>
            <w:szCs w:val="24"/>
          </w:rPr>
          <w:t>PEO/78/PEO</w:t>
        </w:r>
        <w:r>
          <w:rPr>
            <w:rStyle w:val="Hyperlink"/>
            <w:b/>
            <w:bCs/>
            <w:szCs w:val="24"/>
          </w:rPr>
          <w:t xml:space="preserve"> </w:t>
        </w:r>
        <w:r w:rsidR="007561B3" w:rsidRPr="007561B3">
          <w:rPr>
            <w:rStyle w:val="Hyperlink"/>
            <w:b/>
            <w:bCs/>
            <w:szCs w:val="24"/>
          </w:rPr>
          <w:t>P9/OP4/ESO4.7/PEO</w:t>
        </w:r>
        <w:r>
          <w:rPr>
            <w:rStyle w:val="Hyperlink"/>
            <w:b/>
            <w:bCs/>
            <w:szCs w:val="24"/>
          </w:rPr>
          <w:t xml:space="preserve"> </w:t>
        </w:r>
        <w:r w:rsidR="007561B3" w:rsidRPr="007561B3">
          <w:rPr>
            <w:rStyle w:val="Hyperlink"/>
            <w:b/>
            <w:bCs/>
            <w:szCs w:val="24"/>
          </w:rPr>
          <w:t>A36</w:t>
        </w:r>
      </w:hyperlink>
    </w:p>
    <w:p w14:paraId="2CC526C8" w14:textId="0809517D" w:rsidR="007561B3" w:rsidRPr="007561B3" w:rsidRDefault="00E50D30" w:rsidP="007561B3">
      <w:hyperlink r:id="rId30" w:history="1">
        <w:r w:rsidR="007561B3" w:rsidRPr="007561B3">
          <w:rPr>
            <w:rStyle w:val="Hyperlink"/>
            <w:b/>
            <w:bCs/>
            <w:szCs w:val="24"/>
          </w:rPr>
          <w:t>„Ține</w:t>
        </w:r>
        <w:r w:rsidR="00487415">
          <w:rPr>
            <w:rStyle w:val="Hyperlink"/>
            <w:b/>
            <w:bCs/>
            <w:szCs w:val="24"/>
          </w:rPr>
          <w:t xml:space="preserve"> </w:t>
        </w:r>
        <w:r w:rsidR="007561B3" w:rsidRPr="007561B3">
          <w:rPr>
            <w:rStyle w:val="Hyperlink"/>
            <w:b/>
            <w:bCs/>
            <w:szCs w:val="24"/>
          </w:rPr>
          <w:t>pasul”</w:t>
        </w:r>
        <w:r w:rsidR="00487415">
          <w:rPr>
            <w:rStyle w:val="Hyperlink"/>
            <w:b/>
            <w:bCs/>
            <w:szCs w:val="24"/>
          </w:rPr>
          <w:t xml:space="preserve"> </w:t>
        </w:r>
        <w:r w:rsidR="007561B3" w:rsidRPr="007561B3">
          <w:rPr>
            <w:rStyle w:val="Hyperlink"/>
            <w:b/>
            <w:bCs/>
            <w:szCs w:val="24"/>
          </w:rPr>
          <w:t>–</w:t>
        </w:r>
        <w:r w:rsidR="00487415">
          <w:rPr>
            <w:rStyle w:val="Hyperlink"/>
            <w:b/>
            <w:bCs/>
            <w:szCs w:val="24"/>
          </w:rPr>
          <w:t xml:space="preserve"> </w:t>
        </w:r>
        <w:r w:rsidR="007561B3" w:rsidRPr="007561B3">
          <w:rPr>
            <w:rStyle w:val="Hyperlink"/>
            <w:b/>
            <w:bCs/>
            <w:szCs w:val="24"/>
          </w:rPr>
          <w:t>Regiunea</w:t>
        </w:r>
        <w:r w:rsidR="00487415">
          <w:rPr>
            <w:rStyle w:val="Hyperlink"/>
            <w:b/>
            <w:bCs/>
            <w:szCs w:val="24"/>
          </w:rPr>
          <w:t xml:space="preserve"> </w:t>
        </w:r>
        <w:r w:rsidR="007561B3" w:rsidRPr="007561B3">
          <w:rPr>
            <w:rStyle w:val="Hyperlink"/>
            <w:b/>
            <w:bCs/>
            <w:szCs w:val="24"/>
          </w:rPr>
          <w:t>dezvoltată</w:t>
        </w:r>
        <w:r w:rsidR="00487415">
          <w:rPr>
            <w:rStyle w:val="Hyperlink"/>
            <w:b/>
            <w:bCs/>
            <w:szCs w:val="24"/>
          </w:rPr>
          <w:t xml:space="preserve"> </w:t>
        </w:r>
        <w:r w:rsidR="007561B3" w:rsidRPr="007561B3">
          <w:rPr>
            <w:rStyle w:val="Hyperlink"/>
            <w:b/>
            <w:bCs/>
            <w:szCs w:val="24"/>
          </w:rPr>
          <w:t>București</w:t>
        </w:r>
        <w:r w:rsidR="00487415">
          <w:rPr>
            <w:rStyle w:val="Hyperlink"/>
            <w:b/>
            <w:bCs/>
            <w:szCs w:val="24"/>
          </w:rPr>
          <w:t xml:space="preserve"> </w:t>
        </w:r>
        <w:r w:rsidR="007561B3" w:rsidRPr="007561B3">
          <w:rPr>
            <w:rStyle w:val="Hyperlink"/>
            <w:b/>
            <w:bCs/>
            <w:szCs w:val="24"/>
          </w:rPr>
          <w:t>–</w:t>
        </w:r>
        <w:r w:rsidR="00487415">
          <w:rPr>
            <w:rStyle w:val="Hyperlink"/>
            <w:b/>
            <w:bCs/>
            <w:szCs w:val="24"/>
          </w:rPr>
          <w:t xml:space="preserve"> </w:t>
        </w:r>
        <w:r w:rsidR="007561B3" w:rsidRPr="007561B3">
          <w:rPr>
            <w:rStyle w:val="Hyperlink"/>
            <w:b/>
            <w:bCs/>
            <w:szCs w:val="24"/>
          </w:rPr>
          <w:t>Ilfov</w:t>
        </w:r>
        <w:r w:rsidR="00487415">
          <w:rPr>
            <w:rStyle w:val="Hyperlink"/>
            <w:b/>
            <w:bCs/>
            <w:szCs w:val="24"/>
          </w:rPr>
          <w:t xml:space="preserve"> </w:t>
        </w:r>
        <w:r w:rsidR="007561B3" w:rsidRPr="007561B3">
          <w:rPr>
            <w:rStyle w:val="Hyperlink"/>
            <w:b/>
            <w:bCs/>
            <w:szCs w:val="24"/>
          </w:rPr>
          <w:t>PEO/79/PEO</w:t>
        </w:r>
        <w:r w:rsidR="00487415">
          <w:rPr>
            <w:rStyle w:val="Hyperlink"/>
            <w:b/>
            <w:bCs/>
            <w:szCs w:val="24"/>
          </w:rPr>
          <w:t xml:space="preserve"> </w:t>
        </w:r>
        <w:r w:rsidR="007561B3" w:rsidRPr="007561B3">
          <w:rPr>
            <w:rStyle w:val="Hyperlink"/>
            <w:b/>
            <w:bCs/>
            <w:szCs w:val="24"/>
          </w:rPr>
          <w:t>P9/OP4/ESO4.7/PEO</w:t>
        </w:r>
        <w:r w:rsidR="00487415">
          <w:rPr>
            <w:rStyle w:val="Hyperlink"/>
            <w:b/>
            <w:bCs/>
            <w:szCs w:val="24"/>
          </w:rPr>
          <w:t xml:space="preserve"> </w:t>
        </w:r>
        <w:r w:rsidR="007561B3" w:rsidRPr="007561B3">
          <w:rPr>
            <w:rStyle w:val="Hyperlink"/>
            <w:b/>
            <w:bCs/>
            <w:szCs w:val="24"/>
          </w:rPr>
          <w:t>A36</w:t>
        </w:r>
      </w:hyperlink>
    </w:p>
    <w:p w14:paraId="6100ED56" w14:textId="516948A7" w:rsidR="007561B3" w:rsidRPr="007561B3" w:rsidRDefault="00487415" w:rsidP="007561B3">
      <w:r>
        <w:rPr>
          <w:b/>
          <w:bCs/>
        </w:rPr>
        <w:t xml:space="preserve"> </w:t>
      </w:r>
      <w:r w:rsidR="007561B3" w:rsidRPr="007561B3">
        <w:rPr>
          <w:b/>
          <w:bCs/>
        </w:rPr>
        <w:t>Incepând</w:t>
      </w:r>
      <w:r>
        <w:rPr>
          <w:b/>
          <w:bCs/>
        </w:rPr>
        <w:t xml:space="preserve"> </w:t>
      </w:r>
      <w:r w:rsidR="007561B3" w:rsidRPr="007561B3">
        <w:rPr>
          <w:b/>
          <w:bCs/>
        </w:rPr>
        <w:t>cu</w:t>
      </w:r>
      <w:r>
        <w:rPr>
          <w:b/>
          <w:bCs/>
        </w:rPr>
        <w:t xml:space="preserve"> </w:t>
      </w:r>
      <w:r w:rsidR="007561B3" w:rsidRPr="007561B3">
        <w:rPr>
          <w:b/>
          <w:bCs/>
        </w:rPr>
        <w:t>data</w:t>
      </w:r>
      <w:r>
        <w:rPr>
          <w:b/>
          <w:bCs/>
        </w:rPr>
        <w:t xml:space="preserve"> </w:t>
      </w:r>
      <w:r w:rsidR="007561B3" w:rsidRPr="007561B3">
        <w:rPr>
          <w:b/>
          <w:bCs/>
        </w:rPr>
        <w:t>prezentului</w:t>
      </w:r>
      <w:r>
        <w:rPr>
          <w:b/>
          <w:bCs/>
        </w:rPr>
        <w:t xml:space="preserve"> </w:t>
      </w:r>
      <w:r w:rsidR="007561B3" w:rsidRPr="007561B3">
        <w:rPr>
          <w:b/>
          <w:bCs/>
        </w:rPr>
        <w:t>anunt,</w:t>
      </w:r>
      <w:r>
        <w:rPr>
          <w:b/>
          <w:bCs/>
        </w:rPr>
        <w:t xml:space="preserve"> </w:t>
      </w:r>
      <w:r w:rsidR="007561B3" w:rsidRPr="007561B3">
        <w:rPr>
          <w:b/>
          <w:bCs/>
        </w:rPr>
        <w:t>solicitantii</w:t>
      </w:r>
      <w:r>
        <w:rPr>
          <w:b/>
          <w:bCs/>
        </w:rPr>
        <w:t xml:space="preserve"> </w:t>
      </w:r>
      <w:r w:rsidR="007561B3" w:rsidRPr="007561B3">
        <w:rPr>
          <w:b/>
          <w:bCs/>
        </w:rPr>
        <w:t>vor</w:t>
      </w:r>
      <w:r>
        <w:rPr>
          <w:b/>
          <w:bCs/>
        </w:rPr>
        <w:t xml:space="preserve"> </w:t>
      </w:r>
      <w:r w:rsidR="007561B3" w:rsidRPr="007561B3">
        <w:rPr>
          <w:b/>
          <w:bCs/>
        </w:rPr>
        <w:t>primi,</w:t>
      </w:r>
      <w:r>
        <w:rPr>
          <w:b/>
          <w:bCs/>
        </w:rPr>
        <w:t xml:space="preserve"> </w:t>
      </w:r>
      <w:r w:rsidR="007561B3" w:rsidRPr="007561B3">
        <w:rPr>
          <w:b/>
          <w:bCs/>
        </w:rPr>
        <w:t>prin</w:t>
      </w:r>
      <w:r>
        <w:rPr>
          <w:b/>
          <w:bCs/>
        </w:rPr>
        <w:t xml:space="preserve"> </w:t>
      </w:r>
      <w:r w:rsidR="007561B3" w:rsidRPr="007561B3">
        <w:rPr>
          <w:b/>
          <w:bCs/>
        </w:rPr>
        <w:t>sistemul</w:t>
      </w:r>
      <w:r>
        <w:rPr>
          <w:b/>
          <w:bCs/>
        </w:rPr>
        <w:t xml:space="preserve"> </w:t>
      </w:r>
      <w:r w:rsidR="007561B3" w:rsidRPr="007561B3">
        <w:rPr>
          <w:b/>
          <w:bCs/>
        </w:rPr>
        <w:t>electronic</w:t>
      </w:r>
      <w:r>
        <w:rPr>
          <w:b/>
          <w:bCs/>
        </w:rPr>
        <w:t xml:space="preserve"> </w:t>
      </w:r>
      <w:r w:rsidR="007561B3" w:rsidRPr="007561B3">
        <w:rPr>
          <w:b/>
          <w:bCs/>
        </w:rPr>
        <w:t>MySMIS</w:t>
      </w:r>
      <w:r>
        <w:rPr>
          <w:b/>
          <w:bCs/>
        </w:rPr>
        <w:t xml:space="preserve"> </w:t>
      </w:r>
      <w:r w:rsidR="007561B3" w:rsidRPr="007561B3">
        <w:rPr>
          <w:b/>
          <w:bCs/>
        </w:rPr>
        <w:t>2021+,</w:t>
      </w:r>
      <w:r>
        <w:rPr>
          <w:b/>
          <w:bCs/>
        </w:rPr>
        <w:t xml:space="preserve"> </w:t>
      </w:r>
      <w:r w:rsidR="007561B3" w:rsidRPr="007561B3">
        <w:rPr>
          <w:b/>
          <w:bCs/>
        </w:rPr>
        <w:t>notificarea</w:t>
      </w:r>
      <w:r>
        <w:rPr>
          <w:b/>
          <w:bCs/>
        </w:rPr>
        <w:t xml:space="preserve"> </w:t>
      </w:r>
      <w:r w:rsidR="007561B3" w:rsidRPr="007561B3">
        <w:rPr>
          <w:b/>
          <w:bCs/>
        </w:rPr>
        <w:t>cu</w:t>
      </w:r>
      <w:r>
        <w:rPr>
          <w:b/>
          <w:bCs/>
        </w:rPr>
        <w:t xml:space="preserve"> </w:t>
      </w:r>
      <w:r w:rsidR="007561B3" w:rsidRPr="007561B3">
        <w:rPr>
          <w:b/>
          <w:bCs/>
        </w:rPr>
        <w:t>privire</w:t>
      </w:r>
      <w:r>
        <w:rPr>
          <w:b/>
          <w:bCs/>
        </w:rPr>
        <w:t xml:space="preserve"> </w:t>
      </w:r>
      <w:r w:rsidR="007561B3" w:rsidRPr="007561B3">
        <w:rPr>
          <w:b/>
          <w:bCs/>
        </w:rPr>
        <w:t>la</w:t>
      </w:r>
      <w:r>
        <w:rPr>
          <w:b/>
          <w:bCs/>
        </w:rPr>
        <w:t xml:space="preserve"> </w:t>
      </w:r>
      <w:r w:rsidR="007561B3" w:rsidRPr="007561B3">
        <w:rPr>
          <w:b/>
          <w:bCs/>
        </w:rPr>
        <w:t>rezultatul</w:t>
      </w:r>
      <w:r>
        <w:rPr>
          <w:b/>
          <w:bCs/>
        </w:rPr>
        <w:t xml:space="preserve"> </w:t>
      </w:r>
      <w:r w:rsidR="007561B3" w:rsidRPr="007561B3">
        <w:rPr>
          <w:b/>
          <w:bCs/>
        </w:rPr>
        <w:t>evaluării</w:t>
      </w:r>
      <w:r>
        <w:rPr>
          <w:b/>
          <w:bCs/>
        </w:rPr>
        <w:t xml:space="preserve"> </w:t>
      </w:r>
      <w:r w:rsidR="007561B3" w:rsidRPr="007561B3">
        <w:rPr>
          <w:b/>
          <w:bCs/>
        </w:rPr>
        <w:t>tehnice</w:t>
      </w:r>
      <w:r>
        <w:rPr>
          <w:b/>
          <w:bCs/>
        </w:rPr>
        <w:t xml:space="preserve"> </w:t>
      </w:r>
      <w:r w:rsidR="007561B3" w:rsidRPr="007561B3">
        <w:rPr>
          <w:b/>
          <w:bCs/>
        </w:rPr>
        <w:t>și</w:t>
      </w:r>
      <w:r>
        <w:rPr>
          <w:b/>
          <w:bCs/>
        </w:rPr>
        <w:t xml:space="preserve"> </w:t>
      </w:r>
      <w:r w:rsidR="007561B3" w:rsidRPr="007561B3">
        <w:rPr>
          <w:b/>
          <w:bCs/>
        </w:rPr>
        <w:t>financiare</w:t>
      </w:r>
      <w:r>
        <w:rPr>
          <w:b/>
          <w:bCs/>
        </w:rPr>
        <w:t xml:space="preserve"> </w:t>
      </w:r>
      <w:r w:rsidR="007561B3" w:rsidRPr="007561B3">
        <w:rPr>
          <w:b/>
          <w:bCs/>
        </w:rPr>
        <w:t>preliminare.</w:t>
      </w:r>
    </w:p>
    <w:p w14:paraId="725E4776" w14:textId="6EE27047" w:rsidR="007561B3" w:rsidRPr="007561B3" w:rsidRDefault="00487415" w:rsidP="007561B3">
      <w:r>
        <w:t xml:space="preserve"> </w:t>
      </w:r>
      <w:r w:rsidR="007561B3" w:rsidRPr="007561B3">
        <w:t>Solicitantul</w:t>
      </w:r>
      <w:r>
        <w:t xml:space="preserve"> </w:t>
      </w:r>
      <w:r w:rsidR="007561B3" w:rsidRPr="007561B3">
        <w:t>poate</w:t>
      </w:r>
      <w:r>
        <w:t xml:space="preserve"> </w:t>
      </w:r>
      <w:r w:rsidR="007561B3" w:rsidRPr="007561B3">
        <w:t>contesta</w:t>
      </w:r>
      <w:r>
        <w:t xml:space="preserve"> </w:t>
      </w:r>
      <w:r w:rsidR="007561B3" w:rsidRPr="007561B3">
        <w:t>rezultatul</w:t>
      </w:r>
      <w:r>
        <w:t xml:space="preserve"> </w:t>
      </w:r>
      <w:r w:rsidR="007561B3" w:rsidRPr="007561B3">
        <w:t>evaluării</w:t>
      </w:r>
      <w:r>
        <w:t xml:space="preserve"> </w:t>
      </w:r>
      <w:r w:rsidR="007561B3" w:rsidRPr="007561B3">
        <w:t>cererii</w:t>
      </w:r>
      <w:r>
        <w:t xml:space="preserve"> </w:t>
      </w:r>
      <w:r w:rsidR="007561B3" w:rsidRPr="007561B3">
        <w:t>lui</w:t>
      </w:r>
      <w:r>
        <w:t xml:space="preserve"> </w:t>
      </w:r>
      <w:r w:rsidR="007561B3" w:rsidRPr="007561B3">
        <w:t>de</w:t>
      </w:r>
      <w:r>
        <w:t xml:space="preserve"> </w:t>
      </w:r>
      <w:r w:rsidR="007561B3" w:rsidRPr="007561B3">
        <w:t>finanțare</w:t>
      </w:r>
      <w:r>
        <w:t xml:space="preserve"> </w:t>
      </w:r>
      <w:r w:rsidR="007561B3" w:rsidRPr="007561B3">
        <w:t>o</w:t>
      </w:r>
      <w:r>
        <w:t xml:space="preserve"> </w:t>
      </w:r>
      <w:r w:rsidR="007561B3" w:rsidRPr="007561B3">
        <w:t>singură</w:t>
      </w:r>
      <w:r>
        <w:t xml:space="preserve"> </w:t>
      </w:r>
      <w:r w:rsidR="007561B3" w:rsidRPr="007561B3">
        <w:t>dată</w:t>
      </w:r>
      <w:r>
        <w:t xml:space="preserve"> </w:t>
      </w:r>
      <w:r w:rsidR="007561B3" w:rsidRPr="007561B3">
        <w:t>pentru</w:t>
      </w:r>
      <w:r>
        <w:t xml:space="preserve"> </w:t>
      </w:r>
      <w:r w:rsidR="007561B3" w:rsidRPr="007561B3">
        <w:t>fiecare</w:t>
      </w:r>
      <w:r>
        <w:t xml:space="preserve"> </w:t>
      </w:r>
      <w:r w:rsidR="007561B3" w:rsidRPr="007561B3">
        <w:t>etapă.</w:t>
      </w:r>
      <w:r>
        <w:t xml:space="preserve"> </w:t>
      </w:r>
      <w:r w:rsidR="007561B3" w:rsidRPr="007561B3">
        <w:t>Contestațiile</w:t>
      </w:r>
      <w:r>
        <w:t xml:space="preserve"> </w:t>
      </w:r>
      <w:r w:rsidR="007561B3" w:rsidRPr="007561B3">
        <w:t>se</w:t>
      </w:r>
      <w:r>
        <w:t xml:space="preserve"> </w:t>
      </w:r>
      <w:r w:rsidR="007561B3" w:rsidRPr="007561B3">
        <w:t>vor</w:t>
      </w:r>
      <w:r>
        <w:t xml:space="preserve"> </w:t>
      </w:r>
      <w:r w:rsidR="007561B3" w:rsidRPr="007561B3">
        <w:t>depune</w:t>
      </w:r>
      <w:r>
        <w:t xml:space="preserve"> </w:t>
      </w:r>
      <w:r w:rsidR="007561B3" w:rsidRPr="007561B3">
        <w:t>de</w:t>
      </w:r>
      <w:r>
        <w:t xml:space="preserve"> </w:t>
      </w:r>
      <w:r w:rsidR="007561B3" w:rsidRPr="007561B3">
        <w:t>solicitant</w:t>
      </w:r>
      <w:r>
        <w:t xml:space="preserve"> </w:t>
      </w:r>
      <w:r w:rsidR="007561B3" w:rsidRPr="007561B3">
        <w:t>în</w:t>
      </w:r>
      <w:r>
        <w:t xml:space="preserve"> </w:t>
      </w:r>
      <w:r w:rsidR="007561B3" w:rsidRPr="007561B3">
        <w:t>sistemul</w:t>
      </w:r>
      <w:r>
        <w:t xml:space="preserve"> </w:t>
      </w:r>
      <w:r w:rsidR="007561B3" w:rsidRPr="007561B3">
        <w:t>MySMIS</w:t>
      </w:r>
      <w:r>
        <w:t xml:space="preserve"> </w:t>
      </w:r>
      <w:r w:rsidR="007561B3" w:rsidRPr="007561B3">
        <w:t>2021+</w:t>
      </w:r>
      <w:r>
        <w:t xml:space="preserve"> </w:t>
      </w:r>
      <w:r w:rsidR="007561B3" w:rsidRPr="007561B3">
        <w:t>în</w:t>
      </w:r>
      <w:r>
        <w:t xml:space="preserve"> </w:t>
      </w:r>
      <w:r w:rsidR="007561B3" w:rsidRPr="007561B3">
        <w:t>termenul</w:t>
      </w:r>
      <w:r>
        <w:t xml:space="preserve"> </w:t>
      </w:r>
      <w:r w:rsidR="007561B3" w:rsidRPr="007561B3">
        <w:t>precizat</w:t>
      </w:r>
      <w:r>
        <w:t xml:space="preserve"> </w:t>
      </w:r>
      <w:r w:rsidR="007561B3" w:rsidRPr="007561B3">
        <w:t>în</w:t>
      </w:r>
      <w:r>
        <w:t xml:space="preserve"> </w:t>
      </w:r>
      <w:r w:rsidR="007561B3" w:rsidRPr="007561B3">
        <w:t>cadrul</w:t>
      </w:r>
      <w:r>
        <w:t xml:space="preserve"> </w:t>
      </w:r>
      <w:r w:rsidR="007561B3" w:rsidRPr="007561B3">
        <w:t>notificării</w:t>
      </w:r>
      <w:r>
        <w:t xml:space="preserve"> </w:t>
      </w:r>
      <w:r w:rsidR="007561B3" w:rsidRPr="007561B3">
        <w:t>privind</w:t>
      </w:r>
      <w:r>
        <w:t xml:space="preserve"> </w:t>
      </w:r>
      <w:r w:rsidR="007561B3" w:rsidRPr="007561B3">
        <w:t>rezultatul</w:t>
      </w:r>
      <w:r>
        <w:t xml:space="preserve"> </w:t>
      </w:r>
      <w:r w:rsidR="007561B3" w:rsidRPr="007561B3">
        <w:t>verificării</w:t>
      </w:r>
      <w:r>
        <w:t xml:space="preserve"> </w:t>
      </w:r>
      <w:r w:rsidR="007561B3" w:rsidRPr="007561B3">
        <w:t>tehnice</w:t>
      </w:r>
      <w:r>
        <w:t xml:space="preserve"> </w:t>
      </w:r>
      <w:r w:rsidR="007561B3" w:rsidRPr="007561B3">
        <w:t>și</w:t>
      </w:r>
      <w:r>
        <w:t xml:space="preserve"> </w:t>
      </w:r>
      <w:r w:rsidR="007561B3" w:rsidRPr="007561B3">
        <w:t>financiare</w:t>
      </w:r>
      <w:r>
        <w:t xml:space="preserve"> </w:t>
      </w:r>
      <w:r w:rsidR="007561B3" w:rsidRPr="007561B3">
        <w:t>preliminare.</w:t>
      </w:r>
    </w:p>
    <w:p w14:paraId="42C4C391" w14:textId="413BB1F8" w:rsidR="00CD736E" w:rsidRPr="003E6478" w:rsidRDefault="00281C04" w:rsidP="00281C04">
      <w:pPr>
        <w:pStyle w:val="Stilsursa"/>
      </w:pPr>
      <w:r w:rsidRPr="003E6478">
        <w:t>Sursa:</w:t>
      </w:r>
      <w:r w:rsidR="00487415">
        <w:t xml:space="preserve"> </w:t>
      </w:r>
      <w:r w:rsidR="00C601F6">
        <w:t>MIPE</w:t>
      </w:r>
    </w:p>
    <w:p w14:paraId="021CD9CB" w14:textId="5D4992A1" w:rsidR="002441F4" w:rsidRPr="003E6478" w:rsidRDefault="002441F4"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5CF5EF1C" w14:textId="43301D49"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5" w:name="_Toc167086323"/>
      <w:r w:rsidRPr="003E6478">
        <w:rPr>
          <w:rFonts w:cs="Arial"/>
          <w:b/>
          <w:bCs/>
          <w:smallCaps/>
          <w:color w:val="385623" w:themeColor="accent6" w:themeShade="80"/>
          <w:sz w:val="20"/>
          <w:szCs w:val="20"/>
        </w:rPr>
        <w:t>Consultări</w:t>
      </w:r>
      <w:r w:rsidR="00487415">
        <w:rPr>
          <w:rFonts w:cs="Arial"/>
          <w:b/>
          <w:bCs/>
          <w:smallCaps/>
          <w:color w:val="385623" w:themeColor="accent6" w:themeShade="80"/>
          <w:sz w:val="20"/>
          <w:szCs w:val="20"/>
        </w:rPr>
        <w:t xml:space="preserve"> </w:t>
      </w:r>
      <w:r w:rsidRPr="003E6478">
        <w:rPr>
          <w:rFonts w:cs="Arial"/>
          <w:b/>
          <w:bCs/>
          <w:smallCaps/>
          <w:color w:val="385623" w:themeColor="accent6" w:themeShade="80"/>
          <w:sz w:val="20"/>
          <w:szCs w:val="20"/>
        </w:rPr>
        <w:t>Publice</w:t>
      </w:r>
      <w:bookmarkEnd w:id="145"/>
    </w:p>
    <w:p w14:paraId="7F8D1DB2" w14:textId="3641150A" w:rsidR="004D423A" w:rsidRDefault="004D423A" w:rsidP="004D423A">
      <w:pPr>
        <w:pStyle w:val="TitluArticolinINFOUE"/>
      </w:pPr>
      <w:bookmarkStart w:id="146" w:name="_Toc167086324"/>
      <w:r w:rsidRPr="004D423A">
        <w:t>A</w:t>
      </w:r>
      <w:r w:rsidR="00487415">
        <w:t xml:space="preserve"> </w:t>
      </w:r>
      <w:r w:rsidRPr="004D423A">
        <w:t>fost</w:t>
      </w:r>
      <w:r w:rsidR="00487415">
        <w:t xml:space="preserve"> </w:t>
      </w:r>
      <w:r w:rsidRPr="004D423A">
        <w:t>publicat</w:t>
      </w:r>
      <w:r w:rsidR="00487415">
        <w:t xml:space="preserve"> </w:t>
      </w:r>
      <w:r w:rsidRPr="004D423A">
        <w:t>în</w:t>
      </w:r>
      <w:r w:rsidR="00487415">
        <w:t xml:space="preserve"> </w:t>
      </w:r>
      <w:r w:rsidRPr="004D423A">
        <w:t>transparență</w:t>
      </w:r>
      <w:r w:rsidR="00487415">
        <w:t xml:space="preserve"> </w:t>
      </w:r>
      <w:r w:rsidRPr="004D423A">
        <w:t>decizională</w:t>
      </w:r>
      <w:r w:rsidR="00487415">
        <w:t xml:space="preserve"> </w:t>
      </w:r>
      <w:r w:rsidRPr="004D423A">
        <w:t>proiectul</w:t>
      </w:r>
      <w:r w:rsidR="00487415">
        <w:t xml:space="preserve"> </w:t>
      </w:r>
      <w:r w:rsidRPr="004D423A">
        <w:t>de</w:t>
      </w:r>
      <w:r w:rsidR="00487415">
        <w:t xml:space="preserve"> </w:t>
      </w:r>
      <w:r w:rsidRPr="004D423A">
        <w:t>act</w:t>
      </w:r>
      <w:r w:rsidR="00487415">
        <w:t xml:space="preserve"> </w:t>
      </w:r>
      <w:r w:rsidRPr="004D423A">
        <w:t>normativ</w:t>
      </w:r>
      <w:r w:rsidR="00487415">
        <w:t xml:space="preserve"> </w:t>
      </w:r>
      <w:r w:rsidRPr="004D423A">
        <w:t>prin</w:t>
      </w:r>
      <w:r w:rsidR="00487415">
        <w:t xml:space="preserve"> </w:t>
      </w:r>
      <w:r w:rsidRPr="004D423A">
        <w:t>care</w:t>
      </w:r>
      <w:r w:rsidR="00487415">
        <w:t xml:space="preserve"> </w:t>
      </w:r>
      <w:r w:rsidRPr="004D423A">
        <w:t>se</w:t>
      </w:r>
      <w:r w:rsidR="00487415">
        <w:t xml:space="preserve"> </w:t>
      </w:r>
      <w:r w:rsidRPr="004D423A">
        <w:t>aprobă</w:t>
      </w:r>
      <w:r w:rsidR="00487415">
        <w:t xml:space="preserve"> </w:t>
      </w:r>
      <w:r w:rsidRPr="004D423A">
        <w:t>normele</w:t>
      </w:r>
      <w:r w:rsidR="00487415">
        <w:t xml:space="preserve"> </w:t>
      </w:r>
      <w:r w:rsidRPr="004D423A">
        <w:t>metodologice</w:t>
      </w:r>
      <w:r w:rsidR="00487415">
        <w:t xml:space="preserve"> </w:t>
      </w:r>
      <w:r w:rsidRPr="004D423A">
        <w:t>de</w:t>
      </w:r>
      <w:r w:rsidR="00487415">
        <w:t xml:space="preserve"> </w:t>
      </w:r>
      <w:r w:rsidRPr="004D423A">
        <w:t>aplicare</w:t>
      </w:r>
      <w:r w:rsidR="00487415">
        <w:t xml:space="preserve"> </w:t>
      </w:r>
      <w:r w:rsidRPr="004D423A">
        <w:t>a</w:t>
      </w:r>
      <w:r w:rsidR="00487415">
        <w:t xml:space="preserve"> </w:t>
      </w:r>
      <w:r w:rsidRPr="004D423A">
        <w:t>Legii</w:t>
      </w:r>
      <w:r w:rsidR="00487415">
        <w:t xml:space="preserve"> </w:t>
      </w:r>
      <w:r w:rsidRPr="004D423A">
        <w:t>217/2016</w:t>
      </w:r>
      <w:r w:rsidR="00487415">
        <w:t xml:space="preserve"> </w:t>
      </w:r>
      <w:r w:rsidRPr="004D423A">
        <w:t>privind</w:t>
      </w:r>
      <w:r w:rsidR="00487415">
        <w:t xml:space="preserve"> </w:t>
      </w:r>
      <w:r w:rsidRPr="004D423A">
        <w:t>diminuarea</w:t>
      </w:r>
      <w:r w:rsidR="00487415">
        <w:t xml:space="preserve"> </w:t>
      </w:r>
      <w:r w:rsidRPr="004D423A">
        <w:t>risipei</w:t>
      </w:r>
      <w:r w:rsidR="00487415">
        <w:t xml:space="preserve"> </w:t>
      </w:r>
      <w:r w:rsidRPr="004D423A">
        <w:t>alimentare</w:t>
      </w:r>
      <w:bookmarkEnd w:id="146"/>
    </w:p>
    <w:p w14:paraId="0B414906" w14:textId="081804E4" w:rsidR="00AC4401" w:rsidRPr="00AC4401" w:rsidRDefault="00AC4401" w:rsidP="00AC4401">
      <w:r w:rsidRPr="00AC4401">
        <w:t>MADR</w:t>
      </w:r>
      <w:r w:rsidR="00487415">
        <w:t xml:space="preserve"> </w:t>
      </w:r>
      <w:r w:rsidRPr="00AC4401">
        <w:t>a</w:t>
      </w:r>
      <w:r w:rsidR="00487415">
        <w:t xml:space="preserve"> </w:t>
      </w:r>
      <w:r w:rsidRPr="00AC4401">
        <w:t>publicat</w:t>
      </w:r>
      <w:r w:rsidR="00487415">
        <w:t xml:space="preserve"> </w:t>
      </w:r>
      <w:r w:rsidRPr="00AC4401">
        <w:t>în</w:t>
      </w:r>
      <w:r w:rsidR="00487415">
        <w:t xml:space="preserve"> </w:t>
      </w:r>
      <w:r w:rsidRPr="00AC4401">
        <w:t>transparență</w:t>
      </w:r>
      <w:r w:rsidR="00487415">
        <w:t xml:space="preserve"> </w:t>
      </w:r>
      <w:r w:rsidRPr="00AC4401">
        <w:t>decizonală</w:t>
      </w:r>
      <w:r w:rsidR="00487415">
        <w:t xml:space="preserve"> </w:t>
      </w:r>
      <w:r w:rsidRPr="00AC4401">
        <w:t>Proiectul</w:t>
      </w:r>
      <w:r w:rsidR="00487415">
        <w:t xml:space="preserve"> </w:t>
      </w:r>
      <w:r w:rsidRPr="00AC4401">
        <w:t>de</w:t>
      </w:r>
      <w:r w:rsidR="00487415">
        <w:t xml:space="preserve"> </w:t>
      </w:r>
      <w:r w:rsidRPr="00AC4401">
        <w:t>Hotărâre</w:t>
      </w:r>
      <w:r w:rsidR="00487415">
        <w:t xml:space="preserve"> </w:t>
      </w:r>
      <w:r w:rsidRPr="00AC4401">
        <w:t>a</w:t>
      </w:r>
      <w:r w:rsidR="00487415">
        <w:t xml:space="preserve"> </w:t>
      </w:r>
      <w:r w:rsidRPr="00AC4401">
        <w:t>Guvernului</w:t>
      </w:r>
      <w:r w:rsidR="00487415">
        <w:t xml:space="preserve"> </w:t>
      </w:r>
      <w:r w:rsidRPr="00AC4401">
        <w:t>pentru</w:t>
      </w:r>
      <w:r w:rsidR="00487415">
        <w:t xml:space="preserve"> </w:t>
      </w:r>
      <w:r w:rsidRPr="00AC4401">
        <w:t>aprobarea</w:t>
      </w:r>
      <w:r w:rsidR="00487415">
        <w:t xml:space="preserve"> </w:t>
      </w:r>
      <w:r w:rsidRPr="00AC4401">
        <w:t>Normelor</w:t>
      </w:r>
      <w:r w:rsidR="00487415">
        <w:t xml:space="preserve"> </w:t>
      </w:r>
      <w:r w:rsidRPr="00AC4401">
        <w:t>metodologice</w:t>
      </w:r>
      <w:r w:rsidR="00487415">
        <w:t xml:space="preserve"> </w:t>
      </w:r>
      <w:r w:rsidRPr="00AC4401">
        <w:t>de</w:t>
      </w:r>
      <w:r w:rsidR="00487415">
        <w:t xml:space="preserve"> </w:t>
      </w:r>
      <w:r w:rsidRPr="00AC4401">
        <w:t>aplicare</w:t>
      </w:r>
      <w:r w:rsidR="00487415">
        <w:t xml:space="preserve"> </w:t>
      </w:r>
      <w:r w:rsidRPr="00AC4401">
        <w:t>a</w:t>
      </w:r>
      <w:r w:rsidR="00487415">
        <w:t xml:space="preserve"> </w:t>
      </w:r>
      <w:r w:rsidRPr="00AC4401">
        <w:t>Legii</w:t>
      </w:r>
      <w:r w:rsidR="00487415">
        <w:t xml:space="preserve"> </w:t>
      </w:r>
      <w:r w:rsidRPr="00AC4401">
        <w:t>nr.</w:t>
      </w:r>
      <w:r w:rsidR="00487415">
        <w:t xml:space="preserve"> </w:t>
      </w:r>
      <w:r w:rsidRPr="00AC4401">
        <w:t>217/2016</w:t>
      </w:r>
      <w:r w:rsidR="00487415">
        <w:t xml:space="preserve"> </w:t>
      </w:r>
      <w:r w:rsidRPr="00AC4401">
        <w:t>privind</w:t>
      </w:r>
      <w:r w:rsidR="00487415">
        <w:t xml:space="preserve"> </w:t>
      </w:r>
      <w:r w:rsidRPr="00AC4401">
        <w:t>diminuarea</w:t>
      </w:r>
      <w:r w:rsidR="00487415">
        <w:t xml:space="preserve"> </w:t>
      </w:r>
      <w:r w:rsidRPr="00AC4401">
        <w:t>risipei</w:t>
      </w:r>
      <w:r w:rsidR="00487415">
        <w:t xml:space="preserve"> </w:t>
      </w:r>
      <w:r w:rsidRPr="00AC4401">
        <w:t>alimentare.</w:t>
      </w:r>
    </w:p>
    <w:p w14:paraId="629B192F" w14:textId="07C90169" w:rsidR="00AC4401" w:rsidRPr="00AC4401" w:rsidRDefault="00AC4401" w:rsidP="00AC4401">
      <w:r w:rsidRPr="00AC4401">
        <w:t>Prezentul</w:t>
      </w:r>
      <w:r w:rsidR="00487415">
        <w:t xml:space="preserve"> </w:t>
      </w:r>
      <w:r w:rsidRPr="00AC4401">
        <w:t>proiect</w:t>
      </w:r>
      <w:r w:rsidR="00487415">
        <w:t xml:space="preserve"> </w:t>
      </w:r>
      <w:r w:rsidRPr="00AC4401">
        <w:t>vizează</w:t>
      </w:r>
      <w:r w:rsidR="00487415">
        <w:t xml:space="preserve"> </w:t>
      </w:r>
      <w:r w:rsidRPr="00AC4401">
        <w:t>amendarea</w:t>
      </w:r>
      <w:r w:rsidR="00487415">
        <w:t xml:space="preserve"> </w:t>
      </w:r>
      <w:r w:rsidRPr="00AC4401">
        <w:t>cadrului</w:t>
      </w:r>
      <w:r w:rsidR="00487415">
        <w:t xml:space="preserve"> </w:t>
      </w:r>
      <w:r w:rsidRPr="00AC4401">
        <w:t>juridic</w:t>
      </w:r>
      <w:r w:rsidR="00487415">
        <w:t xml:space="preserve"> </w:t>
      </w:r>
      <w:r w:rsidRPr="00AC4401">
        <w:t>în</w:t>
      </w:r>
      <w:r w:rsidR="00487415">
        <w:t xml:space="preserve"> </w:t>
      </w:r>
      <w:r w:rsidRPr="00AC4401">
        <w:t>domeniul</w:t>
      </w:r>
      <w:r w:rsidR="00487415">
        <w:t xml:space="preserve"> </w:t>
      </w:r>
      <w:r w:rsidRPr="00AC4401">
        <w:t>risipei</w:t>
      </w:r>
      <w:r w:rsidR="00487415">
        <w:t xml:space="preserve"> </w:t>
      </w:r>
      <w:r w:rsidRPr="00AC4401">
        <w:t>alimentare</w:t>
      </w:r>
      <w:r w:rsidR="00487415">
        <w:t xml:space="preserve"> </w:t>
      </w:r>
      <w:r w:rsidRPr="00AC4401">
        <w:t>prin</w:t>
      </w:r>
      <w:r w:rsidR="00487415">
        <w:t xml:space="preserve"> </w:t>
      </w:r>
      <w:r w:rsidRPr="00AC4401">
        <w:t>introducerea</w:t>
      </w:r>
      <w:r w:rsidR="00487415">
        <w:t xml:space="preserve"> </w:t>
      </w:r>
      <w:r w:rsidRPr="00AC4401">
        <w:t>caracterului</w:t>
      </w:r>
      <w:r w:rsidR="00487415">
        <w:t xml:space="preserve"> </w:t>
      </w:r>
      <w:r w:rsidRPr="00AC4401">
        <w:t>obligatoriu</w:t>
      </w:r>
      <w:r w:rsidR="00487415">
        <w:t xml:space="preserve"> </w:t>
      </w:r>
      <w:r w:rsidRPr="00AC4401">
        <w:t>pentru</w:t>
      </w:r>
      <w:r w:rsidR="00487415">
        <w:t xml:space="preserve"> </w:t>
      </w:r>
      <w:r w:rsidRPr="00AC4401">
        <w:t>toți</w:t>
      </w:r>
      <w:r w:rsidR="00487415">
        <w:t xml:space="preserve"> </w:t>
      </w:r>
      <w:r w:rsidRPr="00AC4401">
        <w:t>operatorii</w:t>
      </w:r>
      <w:r w:rsidR="00487415">
        <w:t xml:space="preserve"> </w:t>
      </w:r>
      <w:r w:rsidRPr="00AC4401">
        <w:t>din</w:t>
      </w:r>
      <w:r w:rsidR="00487415">
        <w:t xml:space="preserve"> </w:t>
      </w:r>
      <w:r w:rsidRPr="00AC4401">
        <w:t>sectorul</w:t>
      </w:r>
      <w:r w:rsidR="00487415">
        <w:t xml:space="preserve"> </w:t>
      </w:r>
      <w:r w:rsidRPr="00AC4401">
        <w:t>agroalimentar</w:t>
      </w:r>
      <w:r w:rsidR="00487415">
        <w:t xml:space="preserve"> </w:t>
      </w:r>
      <w:r w:rsidRPr="00AC4401">
        <w:t>de</w:t>
      </w:r>
      <w:r w:rsidR="00487415">
        <w:t xml:space="preserve"> </w:t>
      </w:r>
      <w:r w:rsidRPr="00AC4401">
        <w:t>a</w:t>
      </w:r>
      <w:r w:rsidR="00487415">
        <w:t xml:space="preserve"> </w:t>
      </w:r>
      <w:r w:rsidRPr="00AC4401">
        <w:t>întreprinde</w:t>
      </w:r>
      <w:r w:rsidR="00487415">
        <w:t xml:space="preserve"> </w:t>
      </w:r>
      <w:r w:rsidRPr="00AC4401">
        <w:t>măsuri</w:t>
      </w:r>
      <w:r w:rsidR="00487415">
        <w:t xml:space="preserve"> </w:t>
      </w:r>
      <w:r w:rsidRPr="00AC4401">
        <w:t>de</w:t>
      </w:r>
      <w:r w:rsidR="00487415">
        <w:t xml:space="preserve"> </w:t>
      </w:r>
      <w:r w:rsidRPr="00AC4401">
        <w:t>prevenire</w:t>
      </w:r>
      <w:r w:rsidR="00487415">
        <w:t xml:space="preserve"> </w:t>
      </w:r>
      <w:r w:rsidRPr="00AC4401">
        <w:t>a</w:t>
      </w:r>
      <w:r w:rsidR="00487415">
        <w:t xml:space="preserve"> </w:t>
      </w:r>
      <w:r w:rsidRPr="00AC4401">
        <w:t>risipei</w:t>
      </w:r>
      <w:r w:rsidR="00487415">
        <w:t xml:space="preserve"> </w:t>
      </w:r>
      <w:r w:rsidRPr="00AC4401">
        <w:t>alimentare</w:t>
      </w:r>
      <w:r w:rsidR="00487415">
        <w:t xml:space="preserve"> </w:t>
      </w:r>
      <w:r w:rsidRPr="00AC4401">
        <w:t>în</w:t>
      </w:r>
      <w:r w:rsidR="00487415">
        <w:t xml:space="preserve"> </w:t>
      </w:r>
      <w:r w:rsidRPr="00AC4401">
        <w:t>vederea</w:t>
      </w:r>
      <w:r w:rsidR="00487415">
        <w:t xml:space="preserve"> </w:t>
      </w:r>
      <w:r w:rsidRPr="00AC4401">
        <w:t>îndeplinirii</w:t>
      </w:r>
      <w:r w:rsidR="00487415">
        <w:t xml:space="preserve"> </w:t>
      </w:r>
      <w:r w:rsidRPr="00AC4401">
        <w:t>obiectivelor</w:t>
      </w:r>
      <w:r w:rsidR="00487415">
        <w:t xml:space="preserve"> </w:t>
      </w:r>
      <w:r w:rsidRPr="00AC4401">
        <w:t>de</w:t>
      </w:r>
      <w:r w:rsidR="00487415">
        <w:t xml:space="preserve"> </w:t>
      </w:r>
      <w:r w:rsidRPr="00AC4401">
        <w:t>dezvoltare</w:t>
      </w:r>
      <w:r w:rsidR="00487415">
        <w:t xml:space="preserve"> </w:t>
      </w:r>
      <w:r w:rsidRPr="00AC4401">
        <w:t>durabilă</w:t>
      </w:r>
      <w:r w:rsidR="00487415">
        <w:t xml:space="preserve"> </w:t>
      </w:r>
      <w:r w:rsidRPr="00AC4401">
        <w:t>asumate,</w:t>
      </w:r>
      <w:r w:rsidR="00487415">
        <w:t xml:space="preserve"> </w:t>
      </w:r>
      <w:r w:rsidRPr="00AC4401">
        <w:t>la</w:t>
      </w:r>
      <w:r w:rsidR="00487415">
        <w:t xml:space="preserve"> </w:t>
      </w:r>
      <w:r w:rsidRPr="00AC4401">
        <w:t>nivel</w:t>
      </w:r>
      <w:r w:rsidR="00487415">
        <w:t xml:space="preserve"> </w:t>
      </w:r>
      <w:r w:rsidRPr="00AC4401">
        <w:t>european</w:t>
      </w:r>
      <w:r w:rsidR="00487415">
        <w:t xml:space="preserve"> </w:t>
      </w:r>
      <w:r w:rsidRPr="00AC4401">
        <w:t>şi</w:t>
      </w:r>
      <w:r w:rsidR="00487415">
        <w:t xml:space="preserve"> </w:t>
      </w:r>
      <w:r w:rsidRPr="00AC4401">
        <w:t>internațional,</w:t>
      </w:r>
      <w:r w:rsidR="00487415">
        <w:t xml:space="preserve"> </w:t>
      </w:r>
      <w:r w:rsidRPr="00AC4401">
        <w:t>de</w:t>
      </w:r>
      <w:r w:rsidR="00487415">
        <w:t xml:space="preserve"> </w:t>
      </w:r>
      <w:r w:rsidRPr="00AC4401">
        <w:t>către</w:t>
      </w:r>
      <w:r w:rsidR="00487415">
        <w:t xml:space="preserve"> </w:t>
      </w:r>
      <w:r w:rsidRPr="00AC4401">
        <w:t>România.</w:t>
      </w:r>
    </w:p>
    <w:p w14:paraId="73220E24" w14:textId="06A47DD8" w:rsidR="00AC4401" w:rsidRPr="00AC4401" w:rsidRDefault="00AC4401" w:rsidP="00AC4401">
      <w:r w:rsidRPr="00AC4401">
        <w:t>Proiectul</w:t>
      </w:r>
      <w:r w:rsidR="00487415">
        <w:t xml:space="preserve"> </w:t>
      </w:r>
      <w:r w:rsidRPr="00AC4401">
        <w:t>de</w:t>
      </w:r>
      <w:r w:rsidR="00487415">
        <w:t xml:space="preserve"> </w:t>
      </w:r>
      <w:r w:rsidRPr="00AC4401">
        <w:t>act</w:t>
      </w:r>
      <w:r w:rsidR="00487415">
        <w:t xml:space="preserve"> </w:t>
      </w:r>
      <w:r w:rsidRPr="00AC4401">
        <w:t>normativ</w:t>
      </w:r>
      <w:r w:rsidR="00487415">
        <w:t xml:space="preserve"> </w:t>
      </w:r>
      <w:r w:rsidRPr="00AC4401">
        <w:t>are</w:t>
      </w:r>
      <w:r w:rsidR="00487415">
        <w:t xml:space="preserve"> </w:t>
      </w:r>
      <w:r w:rsidRPr="00AC4401">
        <w:t>în</w:t>
      </w:r>
      <w:r w:rsidR="00487415">
        <w:t xml:space="preserve"> </w:t>
      </w:r>
      <w:r w:rsidRPr="00AC4401">
        <w:t>vedere</w:t>
      </w:r>
      <w:r w:rsidR="00487415">
        <w:t xml:space="preserve"> </w:t>
      </w:r>
      <w:r w:rsidRPr="00AC4401">
        <w:t>următoarele</w:t>
      </w:r>
      <w:r w:rsidR="00487415">
        <w:t xml:space="preserve"> </w:t>
      </w:r>
      <w:r w:rsidRPr="00AC4401">
        <w:t>aspecte:</w:t>
      </w:r>
    </w:p>
    <w:p w14:paraId="4054A077" w14:textId="451502A8" w:rsidR="00AC4401" w:rsidRDefault="00AC4401" w:rsidP="00CB22BF">
      <w:pPr>
        <w:spacing w:before="40"/>
      </w:pPr>
      <w:r w:rsidRPr="00AC4401">
        <w:t>-</w:t>
      </w:r>
      <w:r w:rsidR="00487415">
        <w:t xml:space="preserve"> </w:t>
      </w:r>
      <w:r w:rsidRPr="00AC4401">
        <w:t>sporirea</w:t>
      </w:r>
      <w:r w:rsidR="00487415">
        <w:t xml:space="preserve"> </w:t>
      </w:r>
      <w:r w:rsidRPr="00AC4401">
        <w:t>gradului</w:t>
      </w:r>
      <w:r w:rsidR="00487415">
        <w:t xml:space="preserve"> </w:t>
      </w:r>
      <w:r w:rsidRPr="00AC4401">
        <w:t>de</w:t>
      </w:r>
      <w:r w:rsidR="00487415">
        <w:t xml:space="preserve"> </w:t>
      </w:r>
      <w:r w:rsidRPr="00AC4401">
        <w:t>conștientizare</w:t>
      </w:r>
      <w:r w:rsidR="00487415">
        <w:t xml:space="preserve"> </w:t>
      </w:r>
      <w:r w:rsidRPr="00AC4401">
        <w:t>și</w:t>
      </w:r>
      <w:r w:rsidR="00487415">
        <w:t xml:space="preserve"> </w:t>
      </w:r>
      <w:r w:rsidRPr="00AC4401">
        <w:t>responsabilizare</w:t>
      </w:r>
      <w:r w:rsidR="00487415">
        <w:t xml:space="preserve"> </w:t>
      </w:r>
      <w:r w:rsidRPr="00AC4401">
        <w:t>a</w:t>
      </w:r>
      <w:r w:rsidR="00487415">
        <w:t xml:space="preserve"> </w:t>
      </w:r>
      <w:r w:rsidRPr="00AC4401">
        <w:t>operatorilor</w:t>
      </w:r>
      <w:r w:rsidR="00487415">
        <w:t xml:space="preserve"> </w:t>
      </w:r>
      <w:r w:rsidRPr="00AC4401">
        <w:t>economici</w:t>
      </w:r>
      <w:r w:rsidR="00487415">
        <w:t xml:space="preserve"> </w:t>
      </w:r>
      <w:r w:rsidRPr="00AC4401">
        <w:t>asupra</w:t>
      </w:r>
      <w:r w:rsidR="00487415">
        <w:t xml:space="preserve"> </w:t>
      </w:r>
      <w:r w:rsidRPr="00AC4401">
        <w:t>necesității</w:t>
      </w:r>
      <w:r w:rsidR="00487415">
        <w:t xml:space="preserve"> </w:t>
      </w:r>
      <w:r w:rsidRPr="00AC4401">
        <w:t>de</w:t>
      </w:r>
      <w:r w:rsidR="00487415">
        <w:t xml:space="preserve"> </w:t>
      </w:r>
      <w:r w:rsidRPr="00AC4401">
        <w:t>a</w:t>
      </w:r>
      <w:r w:rsidR="00487415">
        <w:t xml:space="preserve"> </w:t>
      </w:r>
      <w:r w:rsidRPr="00AC4401">
        <w:t>se</w:t>
      </w:r>
      <w:r w:rsidR="00487415">
        <w:t xml:space="preserve"> </w:t>
      </w:r>
      <w:r w:rsidRPr="00AC4401">
        <w:t>implica</w:t>
      </w:r>
      <w:r w:rsidR="00487415">
        <w:t xml:space="preserve"> </w:t>
      </w:r>
      <w:r w:rsidRPr="00AC4401">
        <w:t>în</w:t>
      </w:r>
      <w:r w:rsidR="00487415">
        <w:t xml:space="preserve"> </w:t>
      </w:r>
      <w:r w:rsidRPr="00AC4401">
        <w:t>lupta</w:t>
      </w:r>
      <w:r w:rsidR="00487415">
        <w:t xml:space="preserve"> </w:t>
      </w:r>
      <w:r w:rsidRPr="00AC4401">
        <w:t>împotriva</w:t>
      </w:r>
      <w:r w:rsidR="00487415">
        <w:t xml:space="preserve"> </w:t>
      </w:r>
      <w:r w:rsidRPr="00AC4401">
        <w:t>risipei</w:t>
      </w:r>
      <w:r w:rsidR="00487415">
        <w:t xml:space="preserve"> </w:t>
      </w:r>
      <w:r w:rsidRPr="00AC4401">
        <w:t>alimentare;</w:t>
      </w:r>
    </w:p>
    <w:p w14:paraId="7561A05D" w14:textId="4DA626BD" w:rsidR="00AC4401" w:rsidRDefault="00AC4401" w:rsidP="00CB22BF">
      <w:pPr>
        <w:spacing w:before="40"/>
      </w:pPr>
      <w:r w:rsidRPr="00AC4401">
        <w:t>-</w:t>
      </w:r>
      <w:r w:rsidR="00487415">
        <w:t xml:space="preserve"> </w:t>
      </w:r>
      <w:r w:rsidRPr="00AC4401">
        <w:t>creșterea</w:t>
      </w:r>
      <w:r w:rsidR="00487415">
        <w:t xml:space="preserve"> </w:t>
      </w:r>
      <w:r w:rsidRPr="00AC4401">
        <w:t>cantității</w:t>
      </w:r>
      <w:r w:rsidR="00487415">
        <w:t xml:space="preserve"> </w:t>
      </w:r>
      <w:r w:rsidRPr="00AC4401">
        <w:t>de</w:t>
      </w:r>
      <w:r w:rsidR="00487415">
        <w:t xml:space="preserve"> </w:t>
      </w:r>
      <w:r w:rsidRPr="00AC4401">
        <w:t>alimente</w:t>
      </w:r>
      <w:r w:rsidR="00487415">
        <w:t xml:space="preserve"> </w:t>
      </w:r>
      <w:r w:rsidRPr="00AC4401">
        <w:t>ce</w:t>
      </w:r>
      <w:r w:rsidR="00487415">
        <w:t xml:space="preserve"> </w:t>
      </w:r>
      <w:r w:rsidRPr="00AC4401">
        <w:t>fac</w:t>
      </w:r>
      <w:r w:rsidR="00487415">
        <w:t xml:space="preserve"> </w:t>
      </w:r>
      <w:r w:rsidRPr="00AC4401">
        <w:t>obiectul</w:t>
      </w:r>
      <w:r w:rsidR="00487415">
        <w:t xml:space="preserve"> </w:t>
      </w:r>
      <w:r w:rsidRPr="00AC4401">
        <w:t>donării;</w:t>
      </w:r>
    </w:p>
    <w:p w14:paraId="79D5AC22" w14:textId="7C5FBF59" w:rsidR="00AC4401" w:rsidRDefault="00AC4401" w:rsidP="00CB22BF">
      <w:pPr>
        <w:spacing w:before="40"/>
      </w:pPr>
      <w:r w:rsidRPr="00AC4401">
        <w:t>-</w:t>
      </w:r>
      <w:r w:rsidR="00487415">
        <w:t xml:space="preserve"> </w:t>
      </w:r>
      <w:r w:rsidRPr="00AC4401">
        <w:t>elaborarea</w:t>
      </w:r>
      <w:r w:rsidR="00487415">
        <w:t xml:space="preserve"> </w:t>
      </w:r>
      <w:r w:rsidRPr="00AC4401">
        <w:t>Strategiei</w:t>
      </w:r>
      <w:r w:rsidR="00487415">
        <w:t xml:space="preserve"> </w:t>
      </w:r>
      <w:r w:rsidRPr="00AC4401">
        <w:t>naționale</w:t>
      </w:r>
      <w:r w:rsidR="00487415">
        <w:t xml:space="preserve"> </w:t>
      </w:r>
      <w:r w:rsidRPr="00AC4401">
        <w:t>pentru</w:t>
      </w:r>
      <w:r w:rsidR="00487415">
        <w:t xml:space="preserve"> </w:t>
      </w:r>
      <w:r w:rsidRPr="00AC4401">
        <w:t>prevenirea</w:t>
      </w:r>
      <w:r w:rsidR="00487415">
        <w:t xml:space="preserve"> </w:t>
      </w:r>
      <w:r w:rsidRPr="00AC4401">
        <w:t>și</w:t>
      </w:r>
      <w:r w:rsidR="00487415">
        <w:t xml:space="preserve"> </w:t>
      </w:r>
      <w:r w:rsidRPr="00AC4401">
        <w:t>reducerea</w:t>
      </w:r>
      <w:r w:rsidR="00487415">
        <w:t xml:space="preserve"> </w:t>
      </w:r>
      <w:r w:rsidRPr="00AC4401">
        <w:t>risipei</w:t>
      </w:r>
      <w:r w:rsidR="00487415">
        <w:t xml:space="preserve"> </w:t>
      </w:r>
      <w:r w:rsidRPr="00AC4401">
        <w:t>alimentare;</w:t>
      </w:r>
    </w:p>
    <w:p w14:paraId="7C8574C2" w14:textId="7302214E" w:rsidR="00AC4401" w:rsidRPr="00AC4401" w:rsidRDefault="00AC4401" w:rsidP="00CB22BF">
      <w:pPr>
        <w:spacing w:before="40"/>
      </w:pPr>
      <w:r w:rsidRPr="00AC4401">
        <w:t>-</w:t>
      </w:r>
      <w:r w:rsidR="00487415">
        <w:t xml:space="preserve"> </w:t>
      </w:r>
      <w:r w:rsidRPr="00AC4401">
        <w:t>asigurarea</w:t>
      </w:r>
      <w:r w:rsidR="00487415">
        <w:t xml:space="preserve"> </w:t>
      </w:r>
      <w:r w:rsidRPr="00AC4401">
        <w:t>unei</w:t>
      </w:r>
      <w:r w:rsidR="00487415">
        <w:t xml:space="preserve"> </w:t>
      </w:r>
      <w:r w:rsidRPr="00AC4401">
        <w:t>gestionări</w:t>
      </w:r>
      <w:r w:rsidR="00487415">
        <w:t xml:space="preserve"> </w:t>
      </w:r>
      <w:r w:rsidRPr="00AC4401">
        <w:t>și</w:t>
      </w:r>
      <w:r w:rsidR="00487415">
        <w:t xml:space="preserve"> </w:t>
      </w:r>
      <w:r w:rsidRPr="00AC4401">
        <w:t>monitorizări</w:t>
      </w:r>
      <w:r w:rsidR="00487415">
        <w:t xml:space="preserve"> </w:t>
      </w:r>
      <w:r w:rsidRPr="00AC4401">
        <w:t>eficiente</w:t>
      </w:r>
      <w:r w:rsidR="00487415">
        <w:t xml:space="preserve"> </w:t>
      </w:r>
      <w:r w:rsidRPr="00AC4401">
        <w:t>a</w:t>
      </w:r>
      <w:r w:rsidR="00487415">
        <w:t xml:space="preserve"> </w:t>
      </w:r>
      <w:r w:rsidRPr="00AC4401">
        <w:t>măsurilor</w:t>
      </w:r>
      <w:r w:rsidR="00487415">
        <w:t xml:space="preserve"> </w:t>
      </w:r>
      <w:r w:rsidRPr="00AC4401">
        <w:t>de</w:t>
      </w:r>
      <w:r w:rsidR="00487415">
        <w:t xml:space="preserve"> </w:t>
      </w:r>
      <w:r w:rsidRPr="00AC4401">
        <w:t>prevenire</w:t>
      </w:r>
      <w:r w:rsidR="00487415">
        <w:t xml:space="preserve"> </w:t>
      </w:r>
      <w:r w:rsidRPr="00AC4401">
        <w:t>și</w:t>
      </w:r>
      <w:r w:rsidR="00487415">
        <w:t xml:space="preserve"> </w:t>
      </w:r>
      <w:r w:rsidRPr="00AC4401">
        <w:t>reducere</w:t>
      </w:r>
      <w:r w:rsidR="00487415">
        <w:t xml:space="preserve"> </w:t>
      </w:r>
      <w:r w:rsidRPr="00AC4401">
        <w:t>a</w:t>
      </w:r>
      <w:r w:rsidR="00487415">
        <w:t xml:space="preserve"> </w:t>
      </w:r>
      <w:r w:rsidRPr="00AC4401">
        <w:t>risipei</w:t>
      </w:r>
      <w:r w:rsidR="00487415">
        <w:t xml:space="preserve"> </w:t>
      </w:r>
      <w:r w:rsidRPr="00AC4401">
        <w:t>alimentare,</w:t>
      </w:r>
      <w:r w:rsidR="00487415">
        <w:t xml:space="preserve"> </w:t>
      </w:r>
      <w:r w:rsidRPr="00AC4401">
        <w:t>prin</w:t>
      </w:r>
      <w:r w:rsidR="00487415">
        <w:t xml:space="preserve"> </w:t>
      </w:r>
      <w:r w:rsidRPr="00AC4401">
        <w:t>crearea</w:t>
      </w:r>
      <w:r w:rsidR="00487415">
        <w:t xml:space="preserve"> </w:t>
      </w:r>
      <w:r w:rsidRPr="00AC4401">
        <w:t>Platformei</w:t>
      </w:r>
      <w:r w:rsidR="00487415">
        <w:t xml:space="preserve"> </w:t>
      </w:r>
      <w:r w:rsidRPr="00AC4401">
        <w:t>naționale</w:t>
      </w:r>
      <w:r w:rsidR="00487415">
        <w:t xml:space="preserve"> </w:t>
      </w:r>
      <w:r w:rsidRPr="00AC4401">
        <w:t>pentru</w:t>
      </w:r>
      <w:r w:rsidR="00487415">
        <w:t xml:space="preserve"> </w:t>
      </w:r>
      <w:r w:rsidRPr="00AC4401">
        <w:t>prevenirea</w:t>
      </w:r>
      <w:r w:rsidR="00487415">
        <w:t xml:space="preserve"> </w:t>
      </w:r>
      <w:r w:rsidRPr="00AC4401">
        <w:t>şi</w:t>
      </w:r>
      <w:r w:rsidR="00487415">
        <w:t xml:space="preserve"> </w:t>
      </w:r>
      <w:r w:rsidRPr="00AC4401">
        <w:t>reducerea</w:t>
      </w:r>
      <w:r w:rsidR="00487415">
        <w:t xml:space="preserve"> </w:t>
      </w:r>
      <w:r w:rsidRPr="00AC4401">
        <w:t>risipei</w:t>
      </w:r>
      <w:r w:rsidR="00487415">
        <w:t xml:space="preserve"> </w:t>
      </w:r>
      <w:r w:rsidRPr="00AC4401">
        <w:t>alimentare.</w:t>
      </w:r>
    </w:p>
    <w:p w14:paraId="26DD3615" w14:textId="4462B698" w:rsidR="00AC4401" w:rsidRPr="00AC4401" w:rsidRDefault="00AC4401" w:rsidP="00AC4401">
      <w:r w:rsidRPr="00AC4401">
        <w:t>Odată</w:t>
      </w:r>
      <w:r w:rsidR="00487415">
        <w:t xml:space="preserve"> </w:t>
      </w:r>
      <w:r w:rsidRPr="00AC4401">
        <w:t>cu</w:t>
      </w:r>
      <w:r w:rsidR="00487415">
        <w:t xml:space="preserve"> </w:t>
      </w:r>
      <w:r w:rsidRPr="00AC4401">
        <w:t>intrarea</w:t>
      </w:r>
      <w:r w:rsidR="00487415">
        <w:t xml:space="preserve"> </w:t>
      </w:r>
      <w:r w:rsidRPr="00AC4401">
        <w:t>în</w:t>
      </w:r>
      <w:r w:rsidR="00487415">
        <w:t xml:space="preserve"> </w:t>
      </w:r>
      <w:r w:rsidRPr="00AC4401">
        <w:t>vigoare</w:t>
      </w:r>
      <w:r w:rsidR="00487415">
        <w:t xml:space="preserve"> </w:t>
      </w:r>
      <w:r w:rsidRPr="00AC4401">
        <w:t>a</w:t>
      </w:r>
      <w:r w:rsidR="00487415">
        <w:t xml:space="preserve"> </w:t>
      </w:r>
      <w:r w:rsidRPr="00AC4401">
        <w:t>normelor</w:t>
      </w:r>
      <w:r w:rsidR="00487415">
        <w:t xml:space="preserve"> </w:t>
      </w:r>
      <w:r w:rsidRPr="00AC4401">
        <w:t>metodologice</w:t>
      </w:r>
      <w:r w:rsidR="00487415">
        <w:t xml:space="preserve"> </w:t>
      </w:r>
      <w:r w:rsidRPr="00AC4401">
        <w:t>de</w:t>
      </w:r>
      <w:r w:rsidR="00487415">
        <w:t xml:space="preserve"> </w:t>
      </w:r>
      <w:r w:rsidRPr="00AC4401">
        <w:t>aplicare</w:t>
      </w:r>
      <w:r w:rsidR="00487415">
        <w:t xml:space="preserve"> </w:t>
      </w:r>
      <w:r w:rsidRPr="00AC4401">
        <w:t>a</w:t>
      </w:r>
      <w:r w:rsidR="00487415">
        <w:t xml:space="preserve"> </w:t>
      </w:r>
      <w:r w:rsidRPr="00AC4401">
        <w:t>Legii</w:t>
      </w:r>
      <w:r w:rsidR="00487415">
        <w:t xml:space="preserve"> </w:t>
      </w:r>
      <w:r w:rsidRPr="00AC4401">
        <w:t>217/2016,</w:t>
      </w:r>
      <w:r w:rsidR="00487415">
        <w:t xml:space="preserve"> </w:t>
      </w:r>
      <w:r w:rsidRPr="00AC4401">
        <w:t>operatorii</w:t>
      </w:r>
      <w:r w:rsidR="00487415">
        <w:t xml:space="preserve"> </w:t>
      </w:r>
      <w:r w:rsidRPr="00AC4401">
        <w:t>economici</w:t>
      </w:r>
      <w:r w:rsidR="00487415">
        <w:t xml:space="preserve"> </w:t>
      </w:r>
      <w:r w:rsidRPr="00AC4401">
        <w:t>vor</w:t>
      </w:r>
      <w:r w:rsidR="00487415">
        <w:t xml:space="preserve"> </w:t>
      </w:r>
      <w:r w:rsidRPr="00AC4401">
        <w:t>avea</w:t>
      </w:r>
      <w:r w:rsidR="00487415">
        <w:t xml:space="preserve"> </w:t>
      </w:r>
      <w:r w:rsidRPr="00AC4401">
        <w:t>următoarele</w:t>
      </w:r>
      <w:r w:rsidR="00487415">
        <w:t xml:space="preserve"> </w:t>
      </w:r>
      <w:r w:rsidRPr="00AC4401">
        <w:t>obligații:</w:t>
      </w:r>
    </w:p>
    <w:p w14:paraId="67B75CF3" w14:textId="3DD7D87C" w:rsidR="00AC4401" w:rsidRDefault="00AC4401" w:rsidP="00CB22BF">
      <w:pPr>
        <w:spacing w:before="40"/>
      </w:pPr>
      <w:r w:rsidRPr="00AC4401">
        <w:t>-</w:t>
      </w:r>
      <w:r w:rsidR="00487415">
        <w:t xml:space="preserve"> </w:t>
      </w:r>
      <w:r w:rsidRPr="00AC4401">
        <w:t>să</w:t>
      </w:r>
      <w:r w:rsidR="00487415">
        <w:t xml:space="preserve"> </w:t>
      </w:r>
      <w:r w:rsidRPr="00AC4401">
        <w:t>implementeze</w:t>
      </w:r>
      <w:r w:rsidR="00487415">
        <w:t xml:space="preserve"> </w:t>
      </w:r>
      <w:r w:rsidRPr="00AC4401">
        <w:t>cel</w:t>
      </w:r>
      <w:r w:rsidR="00487415">
        <w:t xml:space="preserve"> </w:t>
      </w:r>
      <w:r w:rsidRPr="00AC4401">
        <w:t>puțin</w:t>
      </w:r>
      <w:r w:rsidR="00487415">
        <w:t xml:space="preserve"> </w:t>
      </w:r>
      <w:r w:rsidRPr="00AC4401">
        <w:t>două</w:t>
      </w:r>
      <w:r w:rsidR="00487415">
        <w:t xml:space="preserve"> </w:t>
      </w:r>
      <w:r w:rsidRPr="00AC4401">
        <w:t>măsuri/</w:t>
      </w:r>
      <w:r w:rsidR="00487415">
        <w:t xml:space="preserve"> </w:t>
      </w:r>
      <w:r w:rsidRPr="00AC4401">
        <w:t>acțiuni</w:t>
      </w:r>
      <w:r w:rsidR="00487415">
        <w:t xml:space="preserve"> </w:t>
      </w:r>
      <w:r w:rsidRPr="00AC4401">
        <w:t>de</w:t>
      </w:r>
      <w:r w:rsidR="00487415">
        <w:t xml:space="preserve"> </w:t>
      </w:r>
      <w:r w:rsidRPr="00AC4401">
        <w:t>prevenire</w:t>
      </w:r>
      <w:r w:rsidR="00487415">
        <w:t xml:space="preserve"> </w:t>
      </w:r>
      <w:r w:rsidRPr="00AC4401">
        <w:t>a</w:t>
      </w:r>
      <w:r w:rsidR="00487415">
        <w:t xml:space="preserve"> </w:t>
      </w:r>
      <w:r w:rsidRPr="00AC4401">
        <w:t>risipei</w:t>
      </w:r>
      <w:r w:rsidR="00487415">
        <w:t xml:space="preserve"> </w:t>
      </w:r>
      <w:r w:rsidRPr="00AC4401">
        <w:t>alimentare,</w:t>
      </w:r>
      <w:r w:rsidR="00487415">
        <w:t xml:space="preserve"> </w:t>
      </w:r>
      <w:r w:rsidRPr="00AC4401">
        <w:t>înainte</w:t>
      </w:r>
      <w:r w:rsidR="00487415">
        <w:t xml:space="preserve"> </w:t>
      </w:r>
      <w:r w:rsidRPr="00AC4401">
        <w:t>de</w:t>
      </w:r>
      <w:r w:rsidR="00487415">
        <w:t xml:space="preserve"> </w:t>
      </w:r>
      <w:r w:rsidRPr="00AC4401">
        <w:t>a</w:t>
      </w:r>
      <w:r w:rsidR="00487415">
        <w:t xml:space="preserve"> </w:t>
      </w:r>
      <w:r w:rsidRPr="00AC4401">
        <w:t>dispune</w:t>
      </w:r>
      <w:r w:rsidR="00487415">
        <w:t xml:space="preserve"> </w:t>
      </w:r>
      <w:r w:rsidRPr="00AC4401">
        <w:t>neutralizarea</w:t>
      </w:r>
      <w:r w:rsidR="00487415">
        <w:t xml:space="preserve"> </w:t>
      </w:r>
      <w:r w:rsidRPr="00AC4401">
        <w:t>deșeurilor</w:t>
      </w:r>
      <w:r w:rsidR="00487415">
        <w:t xml:space="preserve"> </w:t>
      </w:r>
      <w:r w:rsidRPr="00AC4401">
        <w:t>alimentare</w:t>
      </w:r>
      <w:r w:rsidR="00487415">
        <w:t xml:space="preserve"> </w:t>
      </w:r>
      <w:r w:rsidRPr="00AC4401">
        <w:t>generate;</w:t>
      </w:r>
    </w:p>
    <w:p w14:paraId="22C1FF02" w14:textId="55849490" w:rsidR="00AC4401" w:rsidRDefault="00AC4401" w:rsidP="00CB22BF">
      <w:pPr>
        <w:spacing w:before="40"/>
      </w:pPr>
      <w:r w:rsidRPr="00AC4401">
        <w:t>-</w:t>
      </w:r>
      <w:r w:rsidR="00487415">
        <w:t xml:space="preserve"> </w:t>
      </w:r>
      <w:r w:rsidRPr="00AC4401">
        <w:t>să</w:t>
      </w:r>
      <w:r w:rsidR="00487415">
        <w:t xml:space="preserve"> </w:t>
      </w:r>
      <w:r w:rsidRPr="00AC4401">
        <w:t>încarce,</w:t>
      </w:r>
      <w:r w:rsidR="00487415">
        <w:t xml:space="preserve"> </w:t>
      </w:r>
      <w:r w:rsidRPr="00AC4401">
        <w:t>până</w:t>
      </w:r>
      <w:r w:rsidR="00487415">
        <w:t xml:space="preserve"> </w:t>
      </w:r>
      <w:r w:rsidRPr="00AC4401">
        <w:t>la</w:t>
      </w:r>
      <w:r w:rsidR="00487415">
        <w:t xml:space="preserve"> </w:t>
      </w:r>
      <w:r w:rsidRPr="00AC4401">
        <w:t>data</w:t>
      </w:r>
      <w:r w:rsidR="00487415">
        <w:t xml:space="preserve"> </w:t>
      </w:r>
      <w:r w:rsidRPr="00AC4401">
        <w:t>de</w:t>
      </w:r>
      <w:r w:rsidR="00487415">
        <w:t xml:space="preserve"> </w:t>
      </w:r>
      <w:r w:rsidRPr="00AC4401">
        <w:t>31</w:t>
      </w:r>
      <w:r w:rsidR="00487415">
        <w:t xml:space="preserve"> </w:t>
      </w:r>
      <w:r w:rsidRPr="00AC4401">
        <w:t>martie</w:t>
      </w:r>
      <w:r w:rsidR="00487415">
        <w:t xml:space="preserve"> </w:t>
      </w:r>
      <w:r w:rsidRPr="00AC4401">
        <w:t>pentru</w:t>
      </w:r>
      <w:r w:rsidR="00487415">
        <w:t xml:space="preserve"> </w:t>
      </w:r>
      <w:r w:rsidRPr="00AC4401">
        <w:t>perioada</w:t>
      </w:r>
      <w:r w:rsidR="00487415">
        <w:t xml:space="preserve"> </w:t>
      </w:r>
      <w:r w:rsidRPr="00AC4401">
        <w:t>cuprinsă</w:t>
      </w:r>
      <w:r w:rsidR="00487415">
        <w:t xml:space="preserve"> </w:t>
      </w:r>
      <w:r w:rsidRPr="00AC4401">
        <w:t>în</w:t>
      </w:r>
      <w:r w:rsidR="00487415">
        <w:t xml:space="preserve"> </w:t>
      </w:r>
      <w:r w:rsidRPr="00AC4401">
        <w:t>intervalul</w:t>
      </w:r>
      <w:r w:rsidR="00487415">
        <w:t xml:space="preserve"> </w:t>
      </w:r>
      <w:r w:rsidRPr="00AC4401">
        <w:t>1</w:t>
      </w:r>
      <w:r w:rsidR="00487415">
        <w:t xml:space="preserve"> </w:t>
      </w:r>
      <w:r w:rsidRPr="00AC4401">
        <w:t>ianuarie-31</w:t>
      </w:r>
      <w:r w:rsidR="00487415">
        <w:t xml:space="preserve"> </w:t>
      </w:r>
      <w:r w:rsidRPr="00AC4401">
        <w:t>decembrie</w:t>
      </w:r>
      <w:r w:rsidR="00487415">
        <w:t xml:space="preserve"> </w:t>
      </w:r>
      <w:r w:rsidRPr="00AC4401">
        <w:t>a</w:t>
      </w:r>
      <w:r w:rsidR="00487415">
        <w:t xml:space="preserve"> </w:t>
      </w:r>
      <w:r w:rsidRPr="00AC4401">
        <w:t>anului</w:t>
      </w:r>
      <w:r w:rsidR="00487415">
        <w:t xml:space="preserve"> </w:t>
      </w:r>
      <w:r w:rsidRPr="00AC4401">
        <w:t>precedent,</w:t>
      </w:r>
      <w:r w:rsidR="00487415">
        <w:t xml:space="preserve"> </w:t>
      </w:r>
      <w:r w:rsidRPr="00AC4401">
        <w:t>în</w:t>
      </w:r>
      <w:r w:rsidR="00487415">
        <w:t xml:space="preserve"> </w:t>
      </w:r>
      <w:r w:rsidRPr="00AC4401">
        <w:t>Platforma</w:t>
      </w:r>
      <w:r w:rsidR="00487415">
        <w:t xml:space="preserve"> </w:t>
      </w:r>
      <w:r w:rsidRPr="00AC4401">
        <w:t>națională</w:t>
      </w:r>
      <w:r w:rsidR="00487415">
        <w:t xml:space="preserve"> </w:t>
      </w:r>
      <w:r w:rsidRPr="00AC4401">
        <w:t>pentru</w:t>
      </w:r>
      <w:r w:rsidR="00487415">
        <w:t xml:space="preserve"> </w:t>
      </w:r>
      <w:r w:rsidRPr="00AC4401">
        <w:t>prevenirea</w:t>
      </w:r>
      <w:r w:rsidR="00487415">
        <w:t xml:space="preserve"> </w:t>
      </w:r>
      <w:r w:rsidRPr="00AC4401">
        <w:t>și</w:t>
      </w:r>
      <w:r w:rsidR="00487415">
        <w:t xml:space="preserve"> </w:t>
      </w:r>
      <w:r w:rsidRPr="00AC4401">
        <w:t>reducerea</w:t>
      </w:r>
      <w:r w:rsidR="00487415">
        <w:t xml:space="preserve"> </w:t>
      </w:r>
      <w:r w:rsidRPr="00AC4401">
        <w:t>risipei</w:t>
      </w:r>
      <w:r w:rsidR="00487415">
        <w:t xml:space="preserve"> </w:t>
      </w:r>
      <w:r w:rsidRPr="00AC4401">
        <w:t>alimentare,</w:t>
      </w:r>
      <w:r w:rsidR="00487415">
        <w:t xml:space="preserve"> </w:t>
      </w:r>
      <w:r w:rsidRPr="00AC4401">
        <w:t>planurile</w:t>
      </w:r>
      <w:r w:rsidR="00487415">
        <w:t xml:space="preserve"> </w:t>
      </w:r>
      <w:r w:rsidRPr="00AC4401">
        <w:t>anuale</w:t>
      </w:r>
      <w:r w:rsidR="00487415">
        <w:t xml:space="preserve"> </w:t>
      </w:r>
      <w:r w:rsidRPr="00AC4401">
        <w:t>de</w:t>
      </w:r>
      <w:r w:rsidR="00487415">
        <w:t xml:space="preserve"> </w:t>
      </w:r>
      <w:r w:rsidRPr="00AC4401">
        <w:t>diminuare</w:t>
      </w:r>
      <w:r w:rsidR="00487415">
        <w:t xml:space="preserve"> </w:t>
      </w:r>
      <w:r w:rsidRPr="00AC4401">
        <w:t>a</w:t>
      </w:r>
      <w:r w:rsidR="00487415">
        <w:t xml:space="preserve"> </w:t>
      </w:r>
      <w:r w:rsidRPr="00AC4401">
        <w:t>risipei</w:t>
      </w:r>
      <w:r w:rsidR="00487415">
        <w:t xml:space="preserve"> </w:t>
      </w:r>
      <w:r w:rsidRPr="00AC4401">
        <w:t>alimentare;</w:t>
      </w:r>
    </w:p>
    <w:p w14:paraId="0F7083FF" w14:textId="3A1E959C" w:rsidR="00AC4401" w:rsidRPr="00AC4401" w:rsidRDefault="00AC4401" w:rsidP="00CB22BF">
      <w:pPr>
        <w:spacing w:before="40"/>
      </w:pPr>
      <w:r w:rsidRPr="00AC4401">
        <w:t>-</w:t>
      </w:r>
      <w:r w:rsidR="00487415">
        <w:t xml:space="preserve"> </w:t>
      </w:r>
      <w:r w:rsidRPr="00AC4401">
        <w:t>să</w:t>
      </w:r>
      <w:r w:rsidR="00487415">
        <w:t xml:space="preserve"> </w:t>
      </w:r>
      <w:r w:rsidRPr="00AC4401">
        <w:t>încarce,</w:t>
      </w:r>
      <w:r w:rsidR="00487415">
        <w:t xml:space="preserve"> </w:t>
      </w:r>
      <w:r w:rsidRPr="00AC4401">
        <w:t>până</w:t>
      </w:r>
      <w:r w:rsidR="00487415">
        <w:t xml:space="preserve"> </w:t>
      </w:r>
      <w:r w:rsidRPr="00AC4401">
        <w:t>la</w:t>
      </w:r>
      <w:r w:rsidR="00487415">
        <w:t xml:space="preserve"> </w:t>
      </w:r>
      <w:r w:rsidRPr="00AC4401">
        <w:t>data</w:t>
      </w:r>
      <w:r w:rsidR="00487415">
        <w:t xml:space="preserve"> </w:t>
      </w:r>
      <w:r w:rsidRPr="00AC4401">
        <w:t>de</w:t>
      </w:r>
      <w:r w:rsidR="00487415">
        <w:t xml:space="preserve"> </w:t>
      </w:r>
      <w:r w:rsidRPr="00AC4401">
        <w:t>31</w:t>
      </w:r>
      <w:r w:rsidR="00487415">
        <w:t xml:space="preserve"> </w:t>
      </w:r>
      <w:r w:rsidRPr="00AC4401">
        <w:t>martie</w:t>
      </w:r>
      <w:r w:rsidR="00487415">
        <w:t xml:space="preserve"> </w:t>
      </w:r>
      <w:r w:rsidRPr="00AC4401">
        <w:t>pentru</w:t>
      </w:r>
      <w:r w:rsidR="00487415">
        <w:t xml:space="preserve"> </w:t>
      </w:r>
      <w:r w:rsidRPr="00AC4401">
        <w:t>perioada</w:t>
      </w:r>
      <w:r w:rsidR="00487415">
        <w:t xml:space="preserve"> </w:t>
      </w:r>
      <w:r w:rsidRPr="00AC4401">
        <w:t>cuprinsă</w:t>
      </w:r>
      <w:r w:rsidR="00487415">
        <w:t xml:space="preserve"> </w:t>
      </w:r>
      <w:r w:rsidRPr="00AC4401">
        <w:t>în</w:t>
      </w:r>
      <w:r w:rsidR="00487415">
        <w:t xml:space="preserve"> </w:t>
      </w:r>
      <w:r w:rsidRPr="00AC4401">
        <w:t>intervalul</w:t>
      </w:r>
      <w:r w:rsidR="00487415">
        <w:t xml:space="preserve"> </w:t>
      </w:r>
      <w:r w:rsidRPr="00AC4401">
        <w:t>1</w:t>
      </w:r>
      <w:r w:rsidR="00487415">
        <w:t xml:space="preserve"> </w:t>
      </w:r>
      <w:r w:rsidRPr="00AC4401">
        <w:t>ianuarie-31</w:t>
      </w:r>
      <w:r w:rsidR="00487415">
        <w:t xml:space="preserve"> </w:t>
      </w:r>
      <w:r w:rsidRPr="00AC4401">
        <w:t>decembrie</w:t>
      </w:r>
      <w:r w:rsidR="00487415">
        <w:t xml:space="preserve"> </w:t>
      </w:r>
      <w:r w:rsidRPr="00AC4401">
        <w:t>a</w:t>
      </w:r>
      <w:r w:rsidR="00487415">
        <w:t xml:space="preserve"> </w:t>
      </w:r>
      <w:r w:rsidRPr="00AC4401">
        <w:t>anului</w:t>
      </w:r>
      <w:r w:rsidR="00487415">
        <w:t xml:space="preserve"> </w:t>
      </w:r>
      <w:r w:rsidRPr="00AC4401">
        <w:t>precedent,</w:t>
      </w:r>
      <w:r w:rsidR="00487415">
        <w:t xml:space="preserve"> </w:t>
      </w:r>
      <w:r w:rsidRPr="00AC4401">
        <w:t>în</w:t>
      </w:r>
      <w:r w:rsidR="00487415">
        <w:t xml:space="preserve"> </w:t>
      </w:r>
      <w:r w:rsidRPr="00AC4401">
        <w:t>Platforma</w:t>
      </w:r>
      <w:r w:rsidR="00487415">
        <w:t xml:space="preserve"> </w:t>
      </w:r>
      <w:r w:rsidRPr="00AC4401">
        <w:t>națională</w:t>
      </w:r>
      <w:r w:rsidR="00487415">
        <w:t xml:space="preserve"> </w:t>
      </w:r>
      <w:r w:rsidRPr="00AC4401">
        <w:t>pentru</w:t>
      </w:r>
      <w:r w:rsidR="00487415">
        <w:t xml:space="preserve"> </w:t>
      </w:r>
      <w:r w:rsidRPr="00AC4401">
        <w:t>prevenirea</w:t>
      </w:r>
      <w:r w:rsidR="00487415">
        <w:t xml:space="preserve"> </w:t>
      </w:r>
      <w:r w:rsidRPr="00AC4401">
        <w:t>și</w:t>
      </w:r>
      <w:r w:rsidR="00487415">
        <w:t xml:space="preserve"> </w:t>
      </w:r>
      <w:r w:rsidRPr="00AC4401">
        <w:t>reducerea</w:t>
      </w:r>
      <w:r w:rsidR="00487415">
        <w:t xml:space="preserve"> </w:t>
      </w:r>
      <w:r w:rsidRPr="00AC4401">
        <w:t>risipei</w:t>
      </w:r>
      <w:r w:rsidR="00487415">
        <w:t xml:space="preserve"> </w:t>
      </w:r>
      <w:r w:rsidRPr="00AC4401">
        <w:t>alimentare,</w:t>
      </w:r>
      <w:r w:rsidR="00487415">
        <w:t xml:space="preserve"> </w:t>
      </w:r>
      <w:r w:rsidRPr="00AC4401">
        <w:t>rapoartele</w:t>
      </w:r>
      <w:r w:rsidR="00487415">
        <w:t xml:space="preserve"> </w:t>
      </w:r>
      <w:r w:rsidRPr="00AC4401">
        <w:t>anuale</w:t>
      </w:r>
      <w:r w:rsidR="00487415">
        <w:t xml:space="preserve"> </w:t>
      </w:r>
      <w:r w:rsidRPr="00AC4401">
        <w:t>privind</w:t>
      </w:r>
      <w:r w:rsidR="00487415">
        <w:t xml:space="preserve"> </w:t>
      </w:r>
      <w:r w:rsidRPr="00AC4401">
        <w:t>cantitatea</w:t>
      </w:r>
      <w:r w:rsidR="00487415">
        <w:t xml:space="preserve"> </w:t>
      </w:r>
      <w:r w:rsidRPr="00AC4401">
        <w:t>alimentelor</w:t>
      </w:r>
      <w:r w:rsidR="00487415">
        <w:t xml:space="preserve"> </w:t>
      </w:r>
      <w:r w:rsidRPr="00AC4401">
        <w:t>care</w:t>
      </w:r>
      <w:r w:rsidR="00487415">
        <w:t xml:space="preserve"> </w:t>
      </w:r>
      <w:r w:rsidRPr="00AC4401">
        <w:t>au</w:t>
      </w:r>
      <w:r w:rsidR="00487415">
        <w:t xml:space="preserve"> </w:t>
      </w:r>
      <w:r w:rsidRPr="00AC4401">
        <w:t>făcut</w:t>
      </w:r>
      <w:r w:rsidR="00487415">
        <w:t xml:space="preserve"> </w:t>
      </w:r>
      <w:r w:rsidRPr="00AC4401">
        <w:t>obiectul</w:t>
      </w:r>
      <w:r w:rsidR="00487415">
        <w:t xml:space="preserve"> </w:t>
      </w:r>
      <w:r w:rsidRPr="00AC4401">
        <w:t>transferului</w:t>
      </w:r>
      <w:r w:rsidR="00487415">
        <w:t xml:space="preserve"> </w:t>
      </w:r>
      <w:r w:rsidRPr="00AC4401">
        <w:t>cu</w:t>
      </w:r>
      <w:r w:rsidR="00487415">
        <w:t xml:space="preserve"> </w:t>
      </w:r>
      <w:r w:rsidRPr="00AC4401">
        <w:t>titlu</w:t>
      </w:r>
      <w:r w:rsidR="00487415">
        <w:t xml:space="preserve"> </w:t>
      </w:r>
      <w:r w:rsidRPr="00AC4401">
        <w:t>gratuit,</w:t>
      </w:r>
      <w:r w:rsidR="00487415">
        <w:t xml:space="preserve"> </w:t>
      </w:r>
      <w:r w:rsidRPr="00AC4401">
        <w:t>atât</w:t>
      </w:r>
      <w:r w:rsidR="00487415">
        <w:t xml:space="preserve"> </w:t>
      </w:r>
      <w:r w:rsidRPr="00AC4401">
        <w:t>agenții</w:t>
      </w:r>
      <w:r w:rsidR="00487415">
        <w:t xml:space="preserve"> </w:t>
      </w:r>
      <w:r w:rsidRPr="00AC4401">
        <w:t>economici</w:t>
      </w:r>
      <w:r w:rsidR="00487415">
        <w:t xml:space="preserve"> </w:t>
      </w:r>
      <w:r w:rsidRPr="00AC4401">
        <w:t>recunoscuți</w:t>
      </w:r>
      <w:r w:rsidR="00487415">
        <w:t xml:space="preserve"> </w:t>
      </w:r>
      <w:r w:rsidRPr="00AC4401">
        <w:t>ca</w:t>
      </w:r>
      <w:r w:rsidR="00487415">
        <w:t xml:space="preserve"> </w:t>
      </w:r>
      <w:r w:rsidRPr="00AC4401">
        <w:t>receptori,</w:t>
      </w:r>
      <w:r w:rsidR="00487415">
        <w:t xml:space="preserve"> </w:t>
      </w:r>
      <w:r w:rsidRPr="00AC4401">
        <w:t>cât</w:t>
      </w:r>
      <w:r w:rsidR="00487415">
        <w:t xml:space="preserve"> </w:t>
      </w:r>
      <w:r w:rsidRPr="00AC4401">
        <w:t>și</w:t>
      </w:r>
      <w:r w:rsidR="00487415">
        <w:t xml:space="preserve"> </w:t>
      </w:r>
      <w:r w:rsidRPr="00AC4401">
        <w:t>agenții</w:t>
      </w:r>
      <w:r w:rsidR="00487415">
        <w:t xml:space="preserve"> </w:t>
      </w:r>
      <w:r w:rsidRPr="00AC4401">
        <w:t>economici</w:t>
      </w:r>
      <w:r w:rsidR="00487415">
        <w:t xml:space="preserve"> </w:t>
      </w:r>
      <w:r w:rsidRPr="00AC4401">
        <w:t>donatori.</w:t>
      </w:r>
    </w:p>
    <w:p w14:paraId="6A84823C" w14:textId="424B2FEC" w:rsidR="00AC4401" w:rsidRPr="00AC4401" w:rsidRDefault="00AC4401" w:rsidP="00AC4401">
      <w:r w:rsidRPr="00AC4401">
        <w:t>Proiectul</w:t>
      </w:r>
      <w:r w:rsidR="00487415">
        <w:t xml:space="preserve"> </w:t>
      </w:r>
      <w:r w:rsidRPr="00AC4401">
        <w:t>de</w:t>
      </w:r>
      <w:r w:rsidR="00487415">
        <w:t xml:space="preserve"> </w:t>
      </w:r>
      <w:r w:rsidRPr="00AC4401">
        <w:t>HG</w:t>
      </w:r>
      <w:r w:rsidR="00487415">
        <w:t xml:space="preserve"> </w:t>
      </w:r>
      <w:r w:rsidRPr="00AC4401">
        <w:t>poate</w:t>
      </w:r>
      <w:r w:rsidR="00487415">
        <w:t xml:space="preserve"> </w:t>
      </w:r>
      <w:r w:rsidRPr="00AC4401">
        <w:t>fi</w:t>
      </w:r>
      <w:r w:rsidR="00487415">
        <w:t xml:space="preserve"> </w:t>
      </w:r>
      <w:r w:rsidRPr="00AC4401">
        <w:t>consultat</w:t>
      </w:r>
      <w:r w:rsidR="00487415">
        <w:t xml:space="preserve"> </w:t>
      </w:r>
      <w:r w:rsidRPr="00AC4401">
        <w:t>la</w:t>
      </w:r>
      <w:r w:rsidR="00487415">
        <w:t xml:space="preserve"> </w:t>
      </w:r>
      <w:r w:rsidRPr="00AC4401">
        <w:t>următorul</w:t>
      </w:r>
      <w:r w:rsidR="00487415">
        <w:t xml:space="preserve"> </w:t>
      </w:r>
      <w:r w:rsidRPr="00AC4401">
        <w:t>link:</w:t>
      </w:r>
      <w:r w:rsidR="00487415">
        <w:t xml:space="preserve"> </w:t>
      </w:r>
      <w:hyperlink r:id="rId31" w:tgtFrame="_blank" w:history="1">
        <w:r w:rsidRPr="00AC4401">
          <w:rPr>
            <w:rStyle w:val="Hyperlink"/>
            <w:szCs w:val="24"/>
          </w:rPr>
          <w:t>https://www.madr.ro/proiecte-de-acte-normative/8996-proiect-hg-aprobare-norme-metodologice-legea-nr-217-15-05-2024.html</w:t>
        </w:r>
      </w:hyperlink>
    </w:p>
    <w:p w14:paraId="52886DF5" w14:textId="41C58F82" w:rsidR="004D423A" w:rsidRPr="004D423A" w:rsidRDefault="00AC4401" w:rsidP="00AC4401">
      <w:pPr>
        <w:pStyle w:val="Stilsursa"/>
      </w:pPr>
      <w:r>
        <w:t>Sursa:</w:t>
      </w:r>
      <w:r w:rsidR="00487415">
        <w:t xml:space="preserve"> </w:t>
      </w:r>
      <w:r>
        <w:t>MADR</w:t>
      </w:r>
    </w:p>
    <w:p w14:paraId="19DBCC6B" w14:textId="203DF486" w:rsidR="004D423A" w:rsidRPr="004D423A" w:rsidRDefault="004D423A" w:rsidP="004D423A">
      <w:pPr>
        <w:pStyle w:val="separatorarticole"/>
      </w:pPr>
      <w:r>
        <w:t>*</w:t>
      </w:r>
    </w:p>
    <w:p w14:paraId="6A9E7233" w14:textId="5D2AE316" w:rsidR="007561B3" w:rsidRDefault="007561B3" w:rsidP="007561B3">
      <w:pPr>
        <w:pStyle w:val="TitluArticolinINFOUE"/>
      </w:pPr>
      <w:bookmarkStart w:id="147" w:name="_Toc167086325"/>
      <w:r w:rsidRPr="007561B3">
        <w:lastRenderedPageBreak/>
        <w:t>Consultare</w:t>
      </w:r>
      <w:r w:rsidR="00487415">
        <w:t xml:space="preserve"> </w:t>
      </w:r>
      <w:r w:rsidRPr="007561B3">
        <w:t>publică,</w:t>
      </w:r>
      <w:r w:rsidR="00487415">
        <w:t xml:space="preserve"> </w:t>
      </w:r>
      <w:r w:rsidRPr="007561B3">
        <w:t>PEO:</w:t>
      </w:r>
      <w:r w:rsidR="00487415">
        <w:t xml:space="preserve"> </w:t>
      </w:r>
      <w:r w:rsidRPr="007561B3">
        <w:t>Ghidul</w:t>
      </w:r>
      <w:r w:rsidR="00487415">
        <w:t xml:space="preserve"> </w:t>
      </w:r>
      <w:r w:rsidRPr="007561B3">
        <w:t>„Sprijinirea</w:t>
      </w:r>
      <w:r w:rsidR="00487415">
        <w:t xml:space="preserve"> </w:t>
      </w:r>
      <w:r w:rsidRPr="007561B3">
        <w:t>sportivilor</w:t>
      </w:r>
      <w:r w:rsidR="00487415">
        <w:t xml:space="preserve"> </w:t>
      </w:r>
      <w:r w:rsidRPr="007561B3">
        <w:t>aflați</w:t>
      </w:r>
      <w:r w:rsidR="00487415">
        <w:t xml:space="preserve"> </w:t>
      </w:r>
      <w:r w:rsidRPr="007561B3">
        <w:t>la</w:t>
      </w:r>
      <w:r w:rsidR="00487415">
        <w:t xml:space="preserve"> </w:t>
      </w:r>
      <w:r w:rsidRPr="007561B3">
        <w:t>final</w:t>
      </w:r>
      <w:r w:rsidR="00487415">
        <w:t xml:space="preserve"> </w:t>
      </w:r>
      <w:r w:rsidRPr="007561B3">
        <w:t>de</w:t>
      </w:r>
      <w:r w:rsidR="00487415">
        <w:t xml:space="preserve"> </w:t>
      </w:r>
      <w:r w:rsidRPr="007561B3">
        <w:t>carieră</w:t>
      </w:r>
      <w:r w:rsidR="00487415">
        <w:t xml:space="preserve"> </w:t>
      </w:r>
      <w:r w:rsidRPr="007561B3">
        <w:t>pentru</w:t>
      </w:r>
      <w:r w:rsidR="00487415">
        <w:t xml:space="preserve"> </w:t>
      </w:r>
      <w:r w:rsidRPr="007561B3">
        <w:t>dobândirea</w:t>
      </w:r>
      <w:r w:rsidR="00487415">
        <w:t xml:space="preserve"> </w:t>
      </w:r>
      <w:r w:rsidRPr="007561B3">
        <w:t>de</w:t>
      </w:r>
      <w:r w:rsidR="00487415">
        <w:t xml:space="preserve"> </w:t>
      </w:r>
      <w:r w:rsidRPr="007561B3">
        <w:t>competențe</w:t>
      </w:r>
      <w:r w:rsidR="00487415">
        <w:t xml:space="preserve"> </w:t>
      </w:r>
      <w:r w:rsidRPr="007561B3">
        <w:t>în</w:t>
      </w:r>
      <w:r w:rsidR="00487415">
        <w:t xml:space="preserve"> </w:t>
      </w:r>
      <w:r w:rsidRPr="007561B3">
        <w:t>vederea</w:t>
      </w:r>
      <w:r w:rsidR="00487415">
        <w:t xml:space="preserve"> </w:t>
      </w:r>
      <w:r w:rsidRPr="007561B3">
        <w:t>reintegrării</w:t>
      </w:r>
      <w:r w:rsidR="00487415">
        <w:t xml:space="preserve"> </w:t>
      </w:r>
      <w:r w:rsidRPr="007561B3">
        <w:t>pe</w:t>
      </w:r>
      <w:r w:rsidR="00487415">
        <w:t xml:space="preserve"> </w:t>
      </w:r>
      <w:r w:rsidRPr="007561B3">
        <w:t>piața</w:t>
      </w:r>
      <w:r w:rsidR="00487415">
        <w:t xml:space="preserve"> </w:t>
      </w:r>
      <w:r w:rsidRPr="007561B3">
        <w:t>muncii”</w:t>
      </w:r>
      <w:bookmarkEnd w:id="147"/>
    </w:p>
    <w:p w14:paraId="0B96F150" w14:textId="1D451650" w:rsidR="00F8400C" w:rsidRPr="00F8400C" w:rsidRDefault="00F8400C" w:rsidP="00F8400C">
      <w:r w:rsidRPr="00F8400C">
        <w:t>Autoritatea</w:t>
      </w:r>
      <w:r w:rsidR="00487415">
        <w:t xml:space="preserve"> </w:t>
      </w:r>
      <w:r w:rsidRPr="00F8400C">
        <w:t>de</w:t>
      </w:r>
      <w:r w:rsidR="00487415">
        <w:t xml:space="preserve"> </w:t>
      </w:r>
      <w:r w:rsidRPr="00F8400C">
        <w:t>Management</w:t>
      </w:r>
      <w:r w:rsidR="00487415">
        <w:t xml:space="preserve"> </w:t>
      </w:r>
      <w:r w:rsidRPr="00F8400C">
        <w:t>pentru</w:t>
      </w:r>
      <w:r w:rsidR="00487415">
        <w:t xml:space="preserve"> </w:t>
      </w:r>
      <w:r w:rsidRPr="00F8400C">
        <w:t>Programul</w:t>
      </w:r>
      <w:r w:rsidR="00487415">
        <w:t xml:space="preserve"> </w:t>
      </w:r>
      <w:r w:rsidRPr="00F8400C">
        <w:t>Educație</w:t>
      </w:r>
      <w:r w:rsidR="00487415">
        <w:t xml:space="preserve"> </w:t>
      </w:r>
      <w:r w:rsidRPr="00F8400C">
        <w:t>și</w:t>
      </w:r>
      <w:r w:rsidR="00487415">
        <w:t xml:space="preserve"> </w:t>
      </w:r>
      <w:r w:rsidRPr="00F8400C">
        <w:t>Ocupare</w:t>
      </w:r>
      <w:r w:rsidR="00487415">
        <w:t xml:space="preserve"> </w:t>
      </w:r>
      <w:r w:rsidRPr="00F8400C">
        <w:t>(PEO)</w:t>
      </w:r>
      <w:r w:rsidR="00487415">
        <w:t xml:space="preserve"> </w:t>
      </w:r>
      <w:r w:rsidRPr="00F8400C">
        <w:t>din</w:t>
      </w:r>
      <w:r w:rsidR="00487415">
        <w:t xml:space="preserve"> </w:t>
      </w:r>
      <w:r w:rsidRPr="00F8400C">
        <w:t>cadrul</w:t>
      </w:r>
      <w:r w:rsidR="00487415">
        <w:t xml:space="preserve"> </w:t>
      </w:r>
      <w:r w:rsidRPr="00F8400C">
        <w:t>Ministerului</w:t>
      </w:r>
      <w:r w:rsidR="00487415">
        <w:t xml:space="preserve"> </w:t>
      </w:r>
      <w:r w:rsidRPr="00F8400C">
        <w:t>Investițiilor</w:t>
      </w:r>
      <w:r w:rsidR="00487415">
        <w:t xml:space="preserve"> </w:t>
      </w:r>
      <w:r w:rsidRPr="00F8400C">
        <w:t>și</w:t>
      </w:r>
      <w:r w:rsidR="00487415">
        <w:t xml:space="preserve"> </w:t>
      </w:r>
      <w:r w:rsidRPr="00F8400C">
        <w:t>Proiectelor</w:t>
      </w:r>
      <w:r w:rsidR="00487415">
        <w:t xml:space="preserve"> </w:t>
      </w:r>
      <w:r w:rsidRPr="00F8400C">
        <w:t>Europene</w:t>
      </w:r>
      <w:r w:rsidR="00487415">
        <w:t xml:space="preserve"> </w:t>
      </w:r>
      <w:r w:rsidRPr="00F8400C">
        <w:t>lansează,</w:t>
      </w:r>
      <w:r w:rsidR="00487415">
        <w:t xml:space="preserve"> </w:t>
      </w:r>
      <w:r w:rsidRPr="00F8400C">
        <w:t>în</w:t>
      </w:r>
      <w:r w:rsidR="00487415">
        <w:t xml:space="preserve"> </w:t>
      </w:r>
      <w:r w:rsidRPr="00F8400C">
        <w:t>consultare</w:t>
      </w:r>
      <w:r w:rsidR="00487415">
        <w:t xml:space="preserve"> </w:t>
      </w:r>
      <w:r w:rsidRPr="00F8400C">
        <w:t>publică,</w:t>
      </w:r>
      <w:r w:rsidR="00487415">
        <w:t xml:space="preserve">  </w:t>
      </w:r>
      <w:hyperlink r:id="rId32" w:history="1">
        <w:r w:rsidRPr="00F8400C">
          <w:rPr>
            <w:rStyle w:val="Hyperlink"/>
            <w:b/>
            <w:bCs/>
            <w:szCs w:val="24"/>
          </w:rPr>
          <w:t>Ghidul</w:t>
        </w:r>
        <w:r w:rsidR="00487415">
          <w:rPr>
            <w:rStyle w:val="Hyperlink"/>
            <w:b/>
            <w:bCs/>
            <w:szCs w:val="24"/>
          </w:rPr>
          <w:t xml:space="preserve"> </w:t>
        </w:r>
        <w:r w:rsidRPr="00F8400C">
          <w:rPr>
            <w:rStyle w:val="Hyperlink"/>
            <w:b/>
            <w:bCs/>
            <w:szCs w:val="24"/>
          </w:rPr>
          <w:t>solicitantului</w:t>
        </w:r>
      </w:hyperlink>
      <w:r w:rsidR="00487415">
        <w:rPr>
          <w:b/>
          <w:bCs/>
        </w:rPr>
        <w:t xml:space="preserve"> </w:t>
      </w:r>
      <w:r w:rsidRPr="00F8400C">
        <w:rPr>
          <w:b/>
          <w:bCs/>
        </w:rPr>
        <w:t>condiții</w:t>
      </w:r>
      <w:r w:rsidR="00487415">
        <w:rPr>
          <w:b/>
          <w:bCs/>
        </w:rPr>
        <w:t xml:space="preserve"> </w:t>
      </w:r>
      <w:r w:rsidRPr="00F8400C">
        <w:rPr>
          <w:b/>
          <w:bCs/>
        </w:rPr>
        <w:t>specifice</w:t>
      </w:r>
      <w:r w:rsidR="00487415">
        <w:rPr>
          <w:b/>
          <w:bCs/>
        </w:rPr>
        <w:t xml:space="preserve"> </w:t>
      </w:r>
      <w:r w:rsidRPr="00F8400C">
        <w:rPr>
          <w:b/>
          <w:bCs/>
        </w:rPr>
        <w:t>„Sprijinirea</w:t>
      </w:r>
      <w:r w:rsidR="00487415">
        <w:rPr>
          <w:b/>
          <w:bCs/>
        </w:rPr>
        <w:t xml:space="preserve"> </w:t>
      </w:r>
      <w:r w:rsidRPr="00F8400C">
        <w:rPr>
          <w:b/>
          <w:bCs/>
        </w:rPr>
        <w:t>sportivilor</w:t>
      </w:r>
      <w:r w:rsidR="00487415">
        <w:rPr>
          <w:b/>
          <w:bCs/>
        </w:rPr>
        <w:t xml:space="preserve"> </w:t>
      </w:r>
      <w:r w:rsidRPr="00F8400C">
        <w:rPr>
          <w:b/>
          <w:bCs/>
        </w:rPr>
        <w:t>aflați</w:t>
      </w:r>
      <w:r w:rsidR="00487415">
        <w:rPr>
          <w:b/>
          <w:bCs/>
        </w:rPr>
        <w:t xml:space="preserve"> </w:t>
      </w:r>
      <w:r w:rsidRPr="00F8400C">
        <w:rPr>
          <w:b/>
          <w:bCs/>
        </w:rPr>
        <w:t>la</w:t>
      </w:r>
      <w:r w:rsidR="00487415">
        <w:rPr>
          <w:b/>
          <w:bCs/>
        </w:rPr>
        <w:t xml:space="preserve"> </w:t>
      </w:r>
      <w:r w:rsidRPr="00F8400C">
        <w:rPr>
          <w:b/>
          <w:bCs/>
        </w:rPr>
        <w:t>final</w:t>
      </w:r>
      <w:r w:rsidR="00487415">
        <w:rPr>
          <w:b/>
          <w:bCs/>
        </w:rPr>
        <w:t xml:space="preserve"> </w:t>
      </w:r>
      <w:r w:rsidRPr="00F8400C">
        <w:rPr>
          <w:b/>
          <w:bCs/>
        </w:rPr>
        <w:t>de</w:t>
      </w:r>
      <w:r w:rsidR="00487415">
        <w:rPr>
          <w:b/>
          <w:bCs/>
        </w:rPr>
        <w:t xml:space="preserve"> </w:t>
      </w:r>
      <w:r w:rsidRPr="00F8400C">
        <w:rPr>
          <w:b/>
          <w:bCs/>
        </w:rPr>
        <w:t>carieră</w:t>
      </w:r>
      <w:r w:rsidR="00487415">
        <w:rPr>
          <w:b/>
          <w:bCs/>
        </w:rPr>
        <w:t xml:space="preserve"> </w:t>
      </w:r>
      <w:r w:rsidRPr="00F8400C">
        <w:rPr>
          <w:b/>
          <w:bCs/>
        </w:rPr>
        <w:t>pentru</w:t>
      </w:r>
      <w:r w:rsidR="00487415">
        <w:rPr>
          <w:b/>
          <w:bCs/>
        </w:rPr>
        <w:t xml:space="preserve"> </w:t>
      </w:r>
      <w:r w:rsidRPr="00F8400C">
        <w:rPr>
          <w:b/>
          <w:bCs/>
        </w:rPr>
        <w:t>dobândirea</w:t>
      </w:r>
      <w:r w:rsidR="00487415">
        <w:rPr>
          <w:b/>
          <w:bCs/>
        </w:rPr>
        <w:t xml:space="preserve"> </w:t>
      </w:r>
      <w:r w:rsidRPr="00F8400C">
        <w:rPr>
          <w:b/>
          <w:bCs/>
        </w:rPr>
        <w:t>de</w:t>
      </w:r>
      <w:r w:rsidR="00487415">
        <w:rPr>
          <w:b/>
          <w:bCs/>
        </w:rPr>
        <w:t xml:space="preserve"> </w:t>
      </w:r>
      <w:r w:rsidRPr="00F8400C">
        <w:rPr>
          <w:b/>
          <w:bCs/>
        </w:rPr>
        <w:t>competențe</w:t>
      </w:r>
      <w:r w:rsidR="00487415">
        <w:rPr>
          <w:b/>
          <w:bCs/>
        </w:rPr>
        <w:t xml:space="preserve"> </w:t>
      </w:r>
      <w:r w:rsidRPr="00F8400C">
        <w:rPr>
          <w:b/>
          <w:bCs/>
        </w:rPr>
        <w:t>în</w:t>
      </w:r>
      <w:r w:rsidR="00487415">
        <w:rPr>
          <w:b/>
          <w:bCs/>
        </w:rPr>
        <w:t xml:space="preserve"> </w:t>
      </w:r>
      <w:r w:rsidRPr="00F8400C">
        <w:rPr>
          <w:b/>
          <w:bCs/>
        </w:rPr>
        <w:t>vederea</w:t>
      </w:r>
      <w:r w:rsidR="00487415">
        <w:rPr>
          <w:b/>
          <w:bCs/>
        </w:rPr>
        <w:t xml:space="preserve"> </w:t>
      </w:r>
      <w:r w:rsidRPr="00F8400C">
        <w:rPr>
          <w:b/>
          <w:bCs/>
        </w:rPr>
        <w:t>reintegrării</w:t>
      </w:r>
      <w:r w:rsidR="00487415">
        <w:rPr>
          <w:b/>
          <w:bCs/>
        </w:rPr>
        <w:t xml:space="preserve"> </w:t>
      </w:r>
      <w:r w:rsidRPr="00F8400C">
        <w:rPr>
          <w:b/>
          <w:bCs/>
        </w:rPr>
        <w:t>pe</w:t>
      </w:r>
      <w:r w:rsidR="00487415">
        <w:rPr>
          <w:b/>
          <w:bCs/>
        </w:rPr>
        <w:t xml:space="preserve"> </w:t>
      </w:r>
      <w:r w:rsidRPr="00F8400C">
        <w:rPr>
          <w:b/>
          <w:bCs/>
        </w:rPr>
        <w:t>piața</w:t>
      </w:r>
      <w:r w:rsidR="00487415">
        <w:rPr>
          <w:b/>
          <w:bCs/>
        </w:rPr>
        <w:t xml:space="preserve"> </w:t>
      </w:r>
      <w:r w:rsidRPr="00F8400C">
        <w:rPr>
          <w:b/>
          <w:bCs/>
        </w:rPr>
        <w:t>muncii”</w:t>
      </w:r>
      <w:r w:rsidRPr="00F8400C">
        <w:t>,</w:t>
      </w:r>
      <w:r w:rsidR="00487415">
        <w:t xml:space="preserve">  </w:t>
      </w:r>
      <w:r w:rsidRPr="00F8400C">
        <w:t>apel</w:t>
      </w:r>
      <w:r w:rsidR="00487415">
        <w:t xml:space="preserve"> </w:t>
      </w:r>
      <w:r w:rsidRPr="00F8400C">
        <w:t>de</w:t>
      </w:r>
      <w:r w:rsidR="00487415">
        <w:t xml:space="preserve"> </w:t>
      </w:r>
      <w:r w:rsidRPr="00F8400C">
        <w:t>proiecte</w:t>
      </w:r>
      <w:r w:rsidR="00487415">
        <w:t xml:space="preserve"> </w:t>
      </w:r>
      <w:r w:rsidRPr="00F8400C">
        <w:t>competitiv</w:t>
      </w:r>
      <w:r w:rsidR="00487415">
        <w:t xml:space="preserve"> </w:t>
      </w:r>
      <w:r w:rsidRPr="00F8400C">
        <w:t>finanțat</w:t>
      </w:r>
      <w:r w:rsidR="00487415">
        <w:t xml:space="preserve"> </w:t>
      </w:r>
      <w:r w:rsidRPr="00F8400C">
        <w:t>din</w:t>
      </w:r>
      <w:r w:rsidR="00487415">
        <w:t xml:space="preserve"> </w:t>
      </w:r>
      <w:r w:rsidRPr="00F8400C">
        <w:t>Prioritatea</w:t>
      </w:r>
      <w:r w:rsidR="00487415">
        <w:t xml:space="preserve"> </w:t>
      </w:r>
      <w:r w:rsidRPr="00F8400C">
        <w:t>P09</w:t>
      </w:r>
      <w:r w:rsidR="00487415">
        <w:t xml:space="preserve"> </w:t>
      </w:r>
      <w:r w:rsidRPr="00F8400C">
        <w:t>„Consolidarea</w:t>
      </w:r>
      <w:r w:rsidR="00487415">
        <w:t xml:space="preserve"> </w:t>
      </w:r>
      <w:r w:rsidRPr="00F8400C">
        <w:t>participării</w:t>
      </w:r>
      <w:r w:rsidR="00487415">
        <w:t xml:space="preserve"> </w:t>
      </w:r>
      <w:r w:rsidRPr="00F8400C">
        <w:t>populației</w:t>
      </w:r>
      <w:r w:rsidR="00487415">
        <w:t xml:space="preserve"> </w:t>
      </w:r>
      <w:r w:rsidRPr="00F8400C">
        <w:t>în</w:t>
      </w:r>
      <w:r w:rsidR="00487415">
        <w:t xml:space="preserve"> </w:t>
      </w:r>
      <w:r w:rsidRPr="00F8400C">
        <w:t>procesul</w:t>
      </w:r>
      <w:r w:rsidR="00487415">
        <w:t xml:space="preserve"> </w:t>
      </w:r>
      <w:r w:rsidRPr="00F8400C">
        <w:t>de</w:t>
      </w:r>
      <w:r w:rsidR="00487415">
        <w:t xml:space="preserve"> </w:t>
      </w:r>
      <w:r w:rsidRPr="00F8400C">
        <w:t>învățare</w:t>
      </w:r>
      <w:r w:rsidR="00487415">
        <w:t xml:space="preserve"> </w:t>
      </w:r>
      <w:r w:rsidRPr="00F8400C">
        <w:t>pe</w:t>
      </w:r>
      <w:r w:rsidR="00487415">
        <w:t xml:space="preserve"> </w:t>
      </w:r>
      <w:r w:rsidRPr="00F8400C">
        <w:t>tot</w:t>
      </w:r>
      <w:r w:rsidR="00487415">
        <w:t xml:space="preserve"> </w:t>
      </w:r>
      <w:r w:rsidRPr="00F8400C">
        <w:t>parcursul</w:t>
      </w:r>
      <w:r w:rsidR="00487415">
        <w:t xml:space="preserve"> </w:t>
      </w:r>
      <w:r w:rsidRPr="00F8400C">
        <w:t>vieții</w:t>
      </w:r>
      <w:r w:rsidR="00487415">
        <w:t xml:space="preserve"> </w:t>
      </w:r>
      <w:r w:rsidRPr="00F8400C">
        <w:t>pentru</w:t>
      </w:r>
      <w:r w:rsidR="00487415">
        <w:t xml:space="preserve"> </w:t>
      </w:r>
      <w:r w:rsidRPr="00F8400C">
        <w:t>facilitarea</w:t>
      </w:r>
      <w:r w:rsidR="00487415">
        <w:t xml:space="preserve"> </w:t>
      </w:r>
      <w:r w:rsidRPr="00F8400C">
        <w:t>tranzițiilor</w:t>
      </w:r>
      <w:r w:rsidR="00487415">
        <w:t xml:space="preserve"> </w:t>
      </w:r>
      <w:r w:rsidRPr="00F8400C">
        <w:t>și</w:t>
      </w:r>
      <w:r w:rsidR="00487415">
        <w:t xml:space="preserve"> </w:t>
      </w:r>
      <w:r w:rsidRPr="00F8400C">
        <w:t>a</w:t>
      </w:r>
      <w:r w:rsidR="00487415">
        <w:t xml:space="preserve"> </w:t>
      </w:r>
      <w:r w:rsidRPr="00F8400C">
        <w:t>mobilității</w:t>
      </w:r>
      <w:r w:rsidR="00487415">
        <w:t xml:space="preserve"> </w:t>
      </w:r>
      <w:r w:rsidRPr="00F8400C">
        <w:t>“,</w:t>
      </w:r>
      <w:r w:rsidR="00487415">
        <w:t xml:space="preserve"> </w:t>
      </w:r>
      <w:r w:rsidRPr="00F8400C">
        <w:t>Obiectiv</w:t>
      </w:r>
      <w:r w:rsidR="00487415">
        <w:t xml:space="preserve"> </w:t>
      </w:r>
      <w:r w:rsidRPr="00F8400C">
        <w:t>specific:</w:t>
      </w:r>
      <w:r w:rsidR="00487415">
        <w:t xml:space="preserve"> </w:t>
      </w:r>
      <w:r w:rsidRPr="00F8400C">
        <w:t>ESO4.7.</w:t>
      </w:r>
      <w:r w:rsidR="00487415">
        <w:t xml:space="preserve"> </w:t>
      </w:r>
      <w:r w:rsidRPr="00F8400C">
        <w:t>„Promovarea</w:t>
      </w:r>
      <w:r w:rsidR="00487415">
        <w:t xml:space="preserve"> </w:t>
      </w:r>
      <w:r w:rsidRPr="00F8400C">
        <w:t>învățării</w:t>
      </w:r>
      <w:r w:rsidR="00487415">
        <w:t xml:space="preserve"> </w:t>
      </w:r>
      <w:r w:rsidRPr="00F8400C">
        <w:t>pe</w:t>
      </w:r>
      <w:r w:rsidR="00487415">
        <w:t xml:space="preserve"> </w:t>
      </w:r>
      <w:r w:rsidRPr="00F8400C">
        <w:t>tot</w:t>
      </w:r>
      <w:r w:rsidR="00487415">
        <w:t xml:space="preserve"> </w:t>
      </w:r>
      <w:r w:rsidRPr="00F8400C">
        <w:t>parcursul</w:t>
      </w:r>
      <w:r w:rsidR="00487415">
        <w:t xml:space="preserve"> </w:t>
      </w:r>
      <w:r w:rsidRPr="00F8400C">
        <w:t>vieții,</w:t>
      </w:r>
      <w:r w:rsidR="00487415">
        <w:t xml:space="preserve"> </w:t>
      </w:r>
      <w:r w:rsidRPr="00F8400C">
        <w:t>în</w:t>
      </w:r>
      <w:r w:rsidR="00487415">
        <w:t xml:space="preserve"> </w:t>
      </w:r>
      <w:r w:rsidRPr="00F8400C">
        <w:t>special</w:t>
      </w:r>
      <w:r w:rsidR="00487415">
        <w:t xml:space="preserve"> </w:t>
      </w:r>
      <w:r w:rsidRPr="00F8400C">
        <w:t>a</w:t>
      </w:r>
      <w:r w:rsidR="00487415">
        <w:t xml:space="preserve"> </w:t>
      </w:r>
      <w:r w:rsidRPr="00F8400C">
        <w:t>oportunităților</w:t>
      </w:r>
      <w:r w:rsidR="00487415">
        <w:t xml:space="preserve"> </w:t>
      </w:r>
      <w:r w:rsidRPr="00F8400C">
        <w:t>flexibile</w:t>
      </w:r>
      <w:r w:rsidR="00487415">
        <w:t xml:space="preserve"> </w:t>
      </w:r>
      <w:r w:rsidRPr="00F8400C">
        <w:t>de</w:t>
      </w:r>
      <w:r w:rsidR="00487415">
        <w:t xml:space="preserve"> </w:t>
      </w:r>
      <w:r w:rsidRPr="00F8400C">
        <w:t>actualizare</w:t>
      </w:r>
      <w:r w:rsidR="00487415">
        <w:t xml:space="preserve"> </w:t>
      </w:r>
      <w:r w:rsidRPr="00F8400C">
        <w:t>a</w:t>
      </w:r>
      <w:r w:rsidR="00487415">
        <w:t xml:space="preserve"> </w:t>
      </w:r>
      <w:r w:rsidRPr="00F8400C">
        <w:t>competențelor</w:t>
      </w:r>
      <w:r w:rsidR="00487415">
        <w:t xml:space="preserve"> </w:t>
      </w:r>
      <w:r w:rsidRPr="00F8400C">
        <w:t>și</w:t>
      </w:r>
      <w:r w:rsidR="00487415">
        <w:t xml:space="preserve"> </w:t>
      </w:r>
      <w:r w:rsidRPr="00F8400C">
        <w:t>de</w:t>
      </w:r>
      <w:r w:rsidR="00487415">
        <w:t xml:space="preserve"> </w:t>
      </w:r>
      <w:r w:rsidRPr="00F8400C">
        <w:t>recalificare</w:t>
      </w:r>
      <w:r w:rsidR="00487415">
        <w:t xml:space="preserve"> </w:t>
      </w:r>
      <w:r w:rsidRPr="00F8400C">
        <w:t>pentru</w:t>
      </w:r>
      <w:r w:rsidR="00487415">
        <w:t xml:space="preserve"> </w:t>
      </w:r>
      <w:r w:rsidRPr="00F8400C">
        <w:t>toți,</w:t>
      </w:r>
      <w:r w:rsidR="00487415">
        <w:t xml:space="preserve"> </w:t>
      </w:r>
      <w:r w:rsidRPr="00F8400C">
        <w:t>ținând</w:t>
      </w:r>
      <w:r w:rsidR="00487415">
        <w:t xml:space="preserve"> </w:t>
      </w:r>
      <w:r w:rsidRPr="00F8400C">
        <w:t>seama</w:t>
      </w:r>
      <w:r w:rsidR="00487415">
        <w:t xml:space="preserve"> </w:t>
      </w:r>
      <w:r w:rsidRPr="00F8400C">
        <w:t>de</w:t>
      </w:r>
      <w:r w:rsidR="00487415">
        <w:t xml:space="preserve"> </w:t>
      </w:r>
      <w:r w:rsidRPr="00F8400C">
        <w:t>competențele</w:t>
      </w:r>
      <w:r w:rsidR="00487415">
        <w:t xml:space="preserve"> </w:t>
      </w:r>
      <w:r w:rsidRPr="00F8400C">
        <w:t>antreprenoriale</w:t>
      </w:r>
      <w:r w:rsidR="00487415">
        <w:t xml:space="preserve"> </w:t>
      </w:r>
      <w:r w:rsidRPr="00F8400C">
        <w:t>și</w:t>
      </w:r>
      <w:r w:rsidR="00487415">
        <w:t xml:space="preserve"> </w:t>
      </w:r>
      <w:r w:rsidRPr="00F8400C">
        <w:t>digitale,</w:t>
      </w:r>
      <w:r w:rsidR="00487415">
        <w:t xml:space="preserve"> </w:t>
      </w:r>
      <w:r w:rsidRPr="00F8400C">
        <w:t>printr-o</w:t>
      </w:r>
      <w:r w:rsidR="00487415">
        <w:t xml:space="preserve"> </w:t>
      </w:r>
      <w:r w:rsidRPr="00F8400C">
        <w:t>mai</w:t>
      </w:r>
      <w:r w:rsidR="00487415">
        <w:t xml:space="preserve"> </w:t>
      </w:r>
      <w:r w:rsidRPr="00F8400C">
        <w:t>bună</w:t>
      </w:r>
      <w:r w:rsidR="00487415">
        <w:t xml:space="preserve"> </w:t>
      </w:r>
      <w:r w:rsidRPr="00F8400C">
        <w:t>anticipare</w:t>
      </w:r>
      <w:r w:rsidR="00487415">
        <w:t xml:space="preserve"> </w:t>
      </w:r>
      <w:r w:rsidRPr="00F8400C">
        <w:t>a</w:t>
      </w:r>
      <w:r w:rsidR="00487415">
        <w:t xml:space="preserve"> </w:t>
      </w:r>
      <w:r w:rsidRPr="00F8400C">
        <w:t>schimbării</w:t>
      </w:r>
      <w:r w:rsidR="00487415">
        <w:t xml:space="preserve"> </w:t>
      </w:r>
      <w:r w:rsidRPr="00F8400C">
        <w:t>și</w:t>
      </w:r>
      <w:r w:rsidR="00487415">
        <w:t xml:space="preserve"> </w:t>
      </w:r>
      <w:r w:rsidRPr="00F8400C">
        <w:t>a</w:t>
      </w:r>
      <w:r w:rsidR="00487415">
        <w:t xml:space="preserve"> </w:t>
      </w:r>
      <w:r w:rsidRPr="00F8400C">
        <w:t>cerințelor</w:t>
      </w:r>
      <w:r w:rsidR="00487415">
        <w:t xml:space="preserve"> </w:t>
      </w:r>
      <w:r w:rsidRPr="00F8400C">
        <w:t>de</w:t>
      </w:r>
      <w:r w:rsidR="00487415">
        <w:t xml:space="preserve"> </w:t>
      </w:r>
      <w:r w:rsidRPr="00F8400C">
        <w:t>noi</w:t>
      </w:r>
      <w:r w:rsidR="00487415">
        <w:t xml:space="preserve"> </w:t>
      </w:r>
      <w:r w:rsidRPr="00F8400C">
        <w:t>competențe</w:t>
      </w:r>
      <w:r w:rsidR="00487415">
        <w:t xml:space="preserve"> </w:t>
      </w:r>
      <w:r w:rsidRPr="00F8400C">
        <w:t>bazate</w:t>
      </w:r>
      <w:r w:rsidR="00487415">
        <w:t xml:space="preserve"> </w:t>
      </w:r>
      <w:r w:rsidRPr="00F8400C">
        <w:t>pe</w:t>
      </w:r>
      <w:r w:rsidR="00487415">
        <w:t xml:space="preserve"> </w:t>
      </w:r>
      <w:r w:rsidRPr="00F8400C">
        <w:t>nevoile</w:t>
      </w:r>
      <w:r w:rsidR="00487415">
        <w:t xml:space="preserve"> </w:t>
      </w:r>
      <w:r w:rsidRPr="00F8400C">
        <w:t>pieței</w:t>
      </w:r>
      <w:r w:rsidR="00487415">
        <w:t xml:space="preserve"> </w:t>
      </w:r>
      <w:r w:rsidRPr="00F8400C">
        <w:t>muncii,</w:t>
      </w:r>
      <w:r w:rsidR="00487415">
        <w:t xml:space="preserve"> </w:t>
      </w:r>
      <w:r w:rsidRPr="00F8400C">
        <w:t>precum</w:t>
      </w:r>
      <w:r w:rsidR="00487415">
        <w:t xml:space="preserve"> </w:t>
      </w:r>
      <w:r w:rsidRPr="00F8400C">
        <w:t>și</w:t>
      </w:r>
      <w:r w:rsidR="00487415">
        <w:t xml:space="preserve"> </w:t>
      </w:r>
      <w:r w:rsidRPr="00F8400C">
        <w:t>prin</w:t>
      </w:r>
      <w:r w:rsidR="00487415">
        <w:t xml:space="preserve"> </w:t>
      </w:r>
      <w:r w:rsidRPr="00F8400C">
        <w:t>facilitarea</w:t>
      </w:r>
      <w:r w:rsidR="00487415">
        <w:t xml:space="preserve"> </w:t>
      </w:r>
      <w:r w:rsidRPr="00F8400C">
        <w:t>tranzițiilor</w:t>
      </w:r>
      <w:r w:rsidR="00487415">
        <w:t xml:space="preserve"> </w:t>
      </w:r>
      <w:r w:rsidRPr="00F8400C">
        <w:t>profesionale</w:t>
      </w:r>
      <w:r w:rsidR="00487415">
        <w:t xml:space="preserve"> </w:t>
      </w:r>
      <w:r w:rsidRPr="00F8400C">
        <w:t>și</w:t>
      </w:r>
      <w:r w:rsidR="00487415">
        <w:t xml:space="preserve"> </w:t>
      </w:r>
      <w:r w:rsidRPr="00F8400C">
        <w:t>promovarea</w:t>
      </w:r>
      <w:r w:rsidR="00487415">
        <w:t xml:space="preserve"> </w:t>
      </w:r>
      <w:r w:rsidRPr="00F8400C">
        <w:t>mobilității</w:t>
      </w:r>
      <w:r w:rsidR="00487415">
        <w:t xml:space="preserve"> </w:t>
      </w:r>
      <w:r w:rsidRPr="00F8400C">
        <w:t>profesionale</w:t>
      </w:r>
      <w:r w:rsidR="00487415">
        <w:t xml:space="preserve"> </w:t>
      </w:r>
      <w:r w:rsidRPr="00F8400C">
        <w:t>(FSE+)”,</w:t>
      </w:r>
      <w:r w:rsidR="00487415">
        <w:t xml:space="preserve"> </w:t>
      </w:r>
      <w:r w:rsidRPr="00F8400C">
        <w:t>Măsura</w:t>
      </w:r>
      <w:r w:rsidR="00487415">
        <w:t xml:space="preserve"> </w:t>
      </w:r>
      <w:r w:rsidRPr="00F8400C">
        <w:t>9.g.8</w:t>
      </w:r>
      <w:r w:rsidR="00487415">
        <w:t xml:space="preserve"> </w:t>
      </w:r>
      <w:r w:rsidRPr="00F8400C">
        <w:t>„Sprijinirea</w:t>
      </w:r>
      <w:r w:rsidR="00487415">
        <w:t xml:space="preserve"> </w:t>
      </w:r>
      <w:r w:rsidRPr="00F8400C">
        <w:t>sportivilor</w:t>
      </w:r>
      <w:r w:rsidR="00487415">
        <w:t xml:space="preserve"> </w:t>
      </w:r>
      <w:r w:rsidRPr="00F8400C">
        <w:t>aflați</w:t>
      </w:r>
      <w:r w:rsidR="00487415">
        <w:t xml:space="preserve"> </w:t>
      </w:r>
      <w:r w:rsidRPr="00F8400C">
        <w:t>la</w:t>
      </w:r>
      <w:r w:rsidR="00487415">
        <w:t xml:space="preserve"> </w:t>
      </w:r>
      <w:r w:rsidRPr="00F8400C">
        <w:t>final</w:t>
      </w:r>
      <w:r w:rsidR="00487415">
        <w:t xml:space="preserve"> </w:t>
      </w:r>
      <w:r w:rsidRPr="00F8400C">
        <w:t>de</w:t>
      </w:r>
      <w:r w:rsidR="00487415">
        <w:t xml:space="preserve"> </w:t>
      </w:r>
      <w:r w:rsidRPr="00F8400C">
        <w:t>carieră</w:t>
      </w:r>
      <w:r w:rsidR="00487415">
        <w:t xml:space="preserve"> </w:t>
      </w:r>
      <w:r w:rsidRPr="00F8400C">
        <w:t>pentru</w:t>
      </w:r>
      <w:r w:rsidR="00487415">
        <w:t xml:space="preserve"> </w:t>
      </w:r>
      <w:r w:rsidRPr="00F8400C">
        <w:t>dobândirea</w:t>
      </w:r>
      <w:r w:rsidR="00487415">
        <w:t xml:space="preserve"> </w:t>
      </w:r>
      <w:r w:rsidRPr="00F8400C">
        <w:t>de</w:t>
      </w:r>
      <w:r w:rsidR="00487415">
        <w:t xml:space="preserve"> </w:t>
      </w:r>
      <w:r w:rsidRPr="00F8400C">
        <w:t>competențe</w:t>
      </w:r>
      <w:r w:rsidR="00487415">
        <w:t xml:space="preserve"> </w:t>
      </w:r>
      <w:r w:rsidRPr="00F8400C">
        <w:t>în</w:t>
      </w:r>
      <w:r w:rsidR="00487415">
        <w:t xml:space="preserve"> </w:t>
      </w:r>
      <w:r w:rsidRPr="00F8400C">
        <w:t>vederea</w:t>
      </w:r>
      <w:r w:rsidR="00487415">
        <w:t xml:space="preserve"> </w:t>
      </w:r>
      <w:r w:rsidRPr="00F8400C">
        <w:t>reintegrării</w:t>
      </w:r>
      <w:r w:rsidR="00487415">
        <w:t xml:space="preserve"> </w:t>
      </w:r>
      <w:r w:rsidRPr="00F8400C">
        <w:t>pe</w:t>
      </w:r>
      <w:r w:rsidR="00487415">
        <w:t xml:space="preserve"> </w:t>
      </w:r>
      <w:r w:rsidRPr="00F8400C">
        <w:t>piața</w:t>
      </w:r>
      <w:r w:rsidR="00487415">
        <w:t xml:space="preserve"> </w:t>
      </w:r>
      <w:r w:rsidRPr="00F8400C">
        <w:t>muncii”.</w:t>
      </w:r>
    </w:p>
    <w:p w14:paraId="78ACD3F7" w14:textId="3B78D4EA" w:rsidR="00F8400C" w:rsidRPr="00F8400C" w:rsidRDefault="00F8400C" w:rsidP="00F8400C">
      <w:r w:rsidRPr="00F8400C">
        <w:t>Propunerile</w:t>
      </w:r>
      <w:r w:rsidR="00487415">
        <w:t xml:space="preserve"> </w:t>
      </w:r>
      <w:r w:rsidRPr="00F8400C">
        <w:t>și</w:t>
      </w:r>
      <w:r w:rsidR="00487415">
        <w:t xml:space="preserve"> </w:t>
      </w:r>
      <w:r w:rsidRPr="00F8400C">
        <w:t>observațiile</w:t>
      </w:r>
      <w:r w:rsidR="00487415">
        <w:t xml:space="preserve"> </w:t>
      </w:r>
      <w:r w:rsidRPr="00F8400C">
        <w:t>pot</w:t>
      </w:r>
      <w:r w:rsidR="00487415">
        <w:t xml:space="preserve"> </w:t>
      </w:r>
      <w:r w:rsidRPr="00F8400C">
        <w:t>fi</w:t>
      </w:r>
      <w:r w:rsidR="00487415">
        <w:t xml:space="preserve"> </w:t>
      </w:r>
      <w:r w:rsidRPr="00F8400C">
        <w:t>transmise</w:t>
      </w:r>
      <w:r w:rsidR="00487415">
        <w:t xml:space="preserve"> </w:t>
      </w:r>
      <w:r w:rsidRPr="00F8400C">
        <w:t>pe</w:t>
      </w:r>
      <w:r w:rsidR="00487415">
        <w:t xml:space="preserve"> </w:t>
      </w:r>
      <w:r w:rsidRPr="00F8400C">
        <w:t>adresa</w:t>
      </w:r>
      <w:r w:rsidR="00487415">
        <w:t xml:space="preserve"> </w:t>
      </w:r>
      <w:r w:rsidRPr="00F8400C">
        <w:t>de</w:t>
      </w:r>
      <w:r w:rsidR="00487415">
        <w:t xml:space="preserve"> </w:t>
      </w:r>
      <w:r w:rsidRPr="00F8400C">
        <w:t>e-mail</w:t>
      </w:r>
      <w:r w:rsidR="00487415">
        <w:t xml:space="preserve"> </w:t>
      </w:r>
      <w:hyperlink r:id="rId33" w:history="1">
        <w:r w:rsidRPr="00F8400C">
          <w:rPr>
            <w:rStyle w:val="Hyperlink"/>
            <w:szCs w:val="24"/>
          </w:rPr>
          <w:t>consultare.peo@mfe.gov.ro</w:t>
        </w:r>
      </w:hyperlink>
      <w:r w:rsidR="00487415">
        <w:t xml:space="preserve"> </w:t>
      </w:r>
      <w:r w:rsidRPr="00F8400C">
        <w:t>până</w:t>
      </w:r>
      <w:r w:rsidR="00487415">
        <w:t xml:space="preserve"> </w:t>
      </w:r>
      <w:r w:rsidRPr="00F8400C">
        <w:t>la</w:t>
      </w:r>
      <w:r w:rsidR="00487415">
        <w:t xml:space="preserve"> </w:t>
      </w:r>
      <w:r w:rsidRPr="00F8400C">
        <w:t>data</w:t>
      </w:r>
      <w:r w:rsidR="00487415">
        <w:t xml:space="preserve"> </w:t>
      </w:r>
      <w:r w:rsidRPr="00F8400C">
        <w:t>de</w:t>
      </w:r>
      <w:r w:rsidR="00487415">
        <w:t xml:space="preserve"> </w:t>
      </w:r>
      <w:r w:rsidRPr="00F8400C">
        <w:t>03.06.2024.</w:t>
      </w:r>
    </w:p>
    <w:p w14:paraId="0DF4789D" w14:textId="76C3C76B" w:rsidR="007561B3" w:rsidRDefault="007561B3" w:rsidP="007561B3">
      <w:pPr>
        <w:pStyle w:val="separatorarticole"/>
      </w:pPr>
      <w:r>
        <w:t>*</w:t>
      </w:r>
    </w:p>
    <w:p w14:paraId="27E63B2C" w14:textId="34C4DF61" w:rsidR="00A614EC" w:rsidRDefault="00A614EC" w:rsidP="00A614EC">
      <w:pPr>
        <w:pStyle w:val="TitluArticolinINFOUE"/>
      </w:pPr>
      <w:bookmarkStart w:id="148" w:name="_Toc167086326"/>
      <w:r w:rsidRPr="00A614EC">
        <w:t>Consultare</w:t>
      </w:r>
      <w:r w:rsidR="00487415">
        <w:t xml:space="preserve"> </w:t>
      </w:r>
      <w:r w:rsidRPr="00A614EC">
        <w:t>publică,</w:t>
      </w:r>
      <w:r w:rsidR="00487415">
        <w:t xml:space="preserve"> </w:t>
      </w:r>
      <w:r w:rsidRPr="00A614EC">
        <w:t>PDD:</w:t>
      </w:r>
      <w:r w:rsidR="00487415">
        <w:t xml:space="preserve"> </w:t>
      </w:r>
      <w:r w:rsidRPr="00A614EC">
        <w:t>Ghidul</w:t>
      </w:r>
      <w:r w:rsidR="00487415">
        <w:t xml:space="preserve"> </w:t>
      </w:r>
      <w:r w:rsidRPr="00A614EC">
        <w:t>Solicitantului</w:t>
      </w:r>
      <w:r w:rsidR="00487415">
        <w:t xml:space="preserve"> </w:t>
      </w:r>
      <w:r w:rsidRPr="00A614EC">
        <w:t>Condiții</w:t>
      </w:r>
      <w:r w:rsidR="00487415">
        <w:t xml:space="preserve"> </w:t>
      </w:r>
      <w:r w:rsidRPr="00A614EC">
        <w:t>de</w:t>
      </w:r>
      <w:r w:rsidR="00487415">
        <w:t xml:space="preserve"> </w:t>
      </w:r>
      <w:r w:rsidRPr="00A614EC">
        <w:t>accesare</w:t>
      </w:r>
      <w:r w:rsidR="00487415">
        <w:t xml:space="preserve"> </w:t>
      </w:r>
      <w:r w:rsidRPr="00A614EC">
        <w:t>a</w:t>
      </w:r>
      <w:r w:rsidR="00487415">
        <w:t xml:space="preserve"> </w:t>
      </w:r>
      <w:r w:rsidRPr="00A614EC">
        <w:t>finanțării</w:t>
      </w:r>
      <w:r w:rsidR="00487415">
        <w:t xml:space="preserve"> </w:t>
      </w:r>
      <w:r w:rsidRPr="00A614EC">
        <w:t>pentru</w:t>
      </w:r>
      <w:r w:rsidR="00487415">
        <w:t xml:space="preserve"> </w:t>
      </w:r>
      <w:r w:rsidRPr="00A614EC">
        <w:t>proiectele</w:t>
      </w:r>
      <w:r w:rsidR="00487415">
        <w:t xml:space="preserve"> </w:t>
      </w:r>
      <w:r w:rsidRPr="00A614EC">
        <w:t>etapizate</w:t>
      </w:r>
      <w:r w:rsidR="00487415">
        <w:t xml:space="preserve"> </w:t>
      </w:r>
      <w:r w:rsidRPr="00A614EC">
        <w:t>din</w:t>
      </w:r>
      <w:r w:rsidR="00487415">
        <w:t xml:space="preserve"> </w:t>
      </w:r>
      <w:r w:rsidRPr="00A614EC">
        <w:t>sectorul</w:t>
      </w:r>
      <w:r w:rsidR="00487415">
        <w:t xml:space="preserve"> </w:t>
      </w:r>
      <w:r w:rsidRPr="00A614EC">
        <w:t>energiei</w:t>
      </w:r>
      <w:bookmarkEnd w:id="148"/>
    </w:p>
    <w:p w14:paraId="1BA7F07E" w14:textId="5EF90063" w:rsidR="00A614EC" w:rsidRPr="00A614EC" w:rsidRDefault="00A614EC" w:rsidP="00A614EC">
      <w:r w:rsidRPr="00A614EC">
        <w:t>Ministerul</w:t>
      </w:r>
      <w:r w:rsidR="00487415">
        <w:t xml:space="preserve"> </w:t>
      </w:r>
      <w:r w:rsidRPr="00A614EC">
        <w:t>Investițiilor</w:t>
      </w:r>
      <w:r w:rsidR="00487415">
        <w:t xml:space="preserve"> </w:t>
      </w:r>
      <w:r w:rsidRPr="00A614EC">
        <w:t>și</w:t>
      </w:r>
      <w:r w:rsidR="00487415">
        <w:t xml:space="preserve"> </w:t>
      </w:r>
      <w:r w:rsidRPr="00A614EC">
        <w:t>Proiectelor</w:t>
      </w:r>
      <w:r w:rsidR="00487415">
        <w:t xml:space="preserve"> </w:t>
      </w:r>
      <w:r w:rsidRPr="00A614EC">
        <w:t>Europene,</w:t>
      </w:r>
      <w:r w:rsidR="00487415">
        <w:t xml:space="preserve"> </w:t>
      </w:r>
      <w:r w:rsidRPr="00A614EC">
        <w:t>prin</w:t>
      </w:r>
      <w:r w:rsidR="00487415">
        <w:t xml:space="preserve"> </w:t>
      </w:r>
      <w:r w:rsidRPr="00A614EC">
        <w:t>Autoritatea</w:t>
      </w:r>
      <w:r w:rsidR="00487415">
        <w:t xml:space="preserve"> </w:t>
      </w:r>
      <w:r w:rsidRPr="00A614EC">
        <w:t>de</w:t>
      </w:r>
      <w:r w:rsidR="00487415">
        <w:t xml:space="preserve"> </w:t>
      </w:r>
      <w:r w:rsidRPr="00A614EC">
        <w:t>Management</w:t>
      </w:r>
      <w:r w:rsidR="00487415">
        <w:t xml:space="preserve"> </w:t>
      </w:r>
      <w:r w:rsidRPr="00A614EC">
        <w:t>pentru</w:t>
      </w:r>
      <w:r w:rsidR="00487415">
        <w:t xml:space="preserve"> </w:t>
      </w:r>
      <w:r w:rsidRPr="00A614EC">
        <w:t>Programul</w:t>
      </w:r>
      <w:r w:rsidR="00487415">
        <w:t xml:space="preserve"> </w:t>
      </w:r>
      <w:r w:rsidRPr="00A614EC">
        <w:t>Dezvoltare</w:t>
      </w:r>
      <w:r w:rsidR="00487415">
        <w:t xml:space="preserve"> </w:t>
      </w:r>
      <w:r w:rsidRPr="00A614EC">
        <w:t>Durabilă</w:t>
      </w:r>
      <w:r w:rsidR="00487415">
        <w:t xml:space="preserve"> </w:t>
      </w:r>
      <w:r w:rsidRPr="00A614EC">
        <w:t>(PDD),</w:t>
      </w:r>
      <w:r w:rsidR="00487415">
        <w:t xml:space="preserve"> </w:t>
      </w:r>
      <w:r w:rsidRPr="00A614EC">
        <w:t>lansează</w:t>
      </w:r>
      <w:r w:rsidR="00487415">
        <w:t xml:space="preserve"> </w:t>
      </w:r>
      <w:r w:rsidRPr="00A614EC">
        <w:t>în</w:t>
      </w:r>
      <w:r w:rsidR="00487415">
        <w:t xml:space="preserve"> </w:t>
      </w:r>
      <w:r w:rsidRPr="00A614EC">
        <w:t>consultare</w:t>
      </w:r>
      <w:r w:rsidR="00487415">
        <w:t xml:space="preserve"> </w:t>
      </w:r>
      <w:r w:rsidRPr="00A614EC">
        <w:t>publică</w:t>
      </w:r>
      <w:r w:rsidR="00487415">
        <w:t xml:space="preserve"> </w:t>
      </w:r>
      <w:hyperlink r:id="rId34" w:history="1">
        <w:r w:rsidRPr="00A614EC">
          <w:rPr>
            <w:rStyle w:val="Hyperlink"/>
            <w:b/>
            <w:bCs/>
            <w:szCs w:val="24"/>
          </w:rPr>
          <w:t>Ghidul</w:t>
        </w:r>
        <w:r w:rsidR="00487415">
          <w:rPr>
            <w:rStyle w:val="Hyperlink"/>
            <w:b/>
            <w:bCs/>
            <w:szCs w:val="24"/>
          </w:rPr>
          <w:t xml:space="preserve"> </w:t>
        </w:r>
        <w:r w:rsidRPr="00A614EC">
          <w:rPr>
            <w:rStyle w:val="Hyperlink"/>
            <w:b/>
            <w:bCs/>
            <w:szCs w:val="24"/>
          </w:rPr>
          <w:t>Solicitantului</w:t>
        </w:r>
        <w:r w:rsidR="00487415">
          <w:rPr>
            <w:rStyle w:val="Hyperlink"/>
            <w:b/>
            <w:bCs/>
            <w:szCs w:val="24"/>
          </w:rPr>
          <w:t xml:space="preserve"> </w:t>
        </w:r>
        <w:r w:rsidRPr="00A614EC">
          <w:rPr>
            <w:rStyle w:val="Hyperlink"/>
            <w:b/>
            <w:bCs/>
            <w:szCs w:val="24"/>
          </w:rPr>
          <w:t>„Condiții</w:t>
        </w:r>
        <w:r w:rsidR="00487415">
          <w:rPr>
            <w:rStyle w:val="Hyperlink"/>
            <w:b/>
            <w:bCs/>
            <w:szCs w:val="24"/>
          </w:rPr>
          <w:t xml:space="preserve"> </w:t>
        </w:r>
        <w:r w:rsidRPr="00A614EC">
          <w:rPr>
            <w:rStyle w:val="Hyperlink"/>
            <w:b/>
            <w:bCs/>
            <w:szCs w:val="24"/>
          </w:rPr>
          <w:t>de</w:t>
        </w:r>
        <w:r w:rsidR="00487415">
          <w:rPr>
            <w:rStyle w:val="Hyperlink"/>
            <w:b/>
            <w:bCs/>
            <w:szCs w:val="24"/>
          </w:rPr>
          <w:t xml:space="preserve"> </w:t>
        </w:r>
        <w:r w:rsidRPr="00A614EC">
          <w:rPr>
            <w:rStyle w:val="Hyperlink"/>
            <w:b/>
            <w:bCs/>
            <w:szCs w:val="24"/>
          </w:rPr>
          <w:t>accesare</w:t>
        </w:r>
        <w:r w:rsidR="00487415">
          <w:rPr>
            <w:rStyle w:val="Hyperlink"/>
            <w:b/>
            <w:bCs/>
            <w:szCs w:val="24"/>
          </w:rPr>
          <w:t xml:space="preserve"> </w:t>
        </w:r>
        <w:r w:rsidRPr="00A614EC">
          <w:rPr>
            <w:rStyle w:val="Hyperlink"/>
            <w:b/>
            <w:bCs/>
            <w:szCs w:val="24"/>
          </w:rPr>
          <w:t>a</w:t>
        </w:r>
        <w:r w:rsidR="00487415">
          <w:rPr>
            <w:rStyle w:val="Hyperlink"/>
            <w:b/>
            <w:bCs/>
            <w:szCs w:val="24"/>
          </w:rPr>
          <w:t xml:space="preserve"> </w:t>
        </w:r>
        <w:r w:rsidRPr="00A614EC">
          <w:rPr>
            <w:rStyle w:val="Hyperlink"/>
            <w:b/>
            <w:bCs/>
            <w:szCs w:val="24"/>
          </w:rPr>
          <w:t>finanțării</w:t>
        </w:r>
        <w:r w:rsidR="00487415">
          <w:rPr>
            <w:rStyle w:val="Hyperlink"/>
            <w:b/>
            <w:bCs/>
            <w:szCs w:val="24"/>
          </w:rPr>
          <w:t xml:space="preserve"> </w:t>
        </w:r>
        <w:r w:rsidRPr="00A614EC">
          <w:rPr>
            <w:rStyle w:val="Hyperlink"/>
            <w:b/>
            <w:bCs/>
            <w:szCs w:val="24"/>
          </w:rPr>
          <w:t>pentru</w:t>
        </w:r>
        <w:r w:rsidR="00487415">
          <w:rPr>
            <w:rStyle w:val="Hyperlink"/>
            <w:b/>
            <w:bCs/>
            <w:szCs w:val="24"/>
          </w:rPr>
          <w:t xml:space="preserve"> </w:t>
        </w:r>
        <w:r w:rsidRPr="00A614EC">
          <w:rPr>
            <w:rStyle w:val="Hyperlink"/>
            <w:b/>
            <w:bCs/>
            <w:szCs w:val="24"/>
          </w:rPr>
          <w:t>proiectele</w:t>
        </w:r>
        <w:r w:rsidR="00487415">
          <w:rPr>
            <w:rStyle w:val="Hyperlink"/>
            <w:b/>
            <w:bCs/>
            <w:szCs w:val="24"/>
          </w:rPr>
          <w:t xml:space="preserve"> </w:t>
        </w:r>
        <w:r w:rsidRPr="00A614EC">
          <w:rPr>
            <w:rStyle w:val="Hyperlink"/>
            <w:b/>
            <w:bCs/>
            <w:szCs w:val="24"/>
          </w:rPr>
          <w:t>etapizate</w:t>
        </w:r>
        <w:r w:rsidR="00487415">
          <w:rPr>
            <w:rStyle w:val="Hyperlink"/>
            <w:b/>
            <w:bCs/>
            <w:szCs w:val="24"/>
          </w:rPr>
          <w:t xml:space="preserve"> </w:t>
        </w:r>
        <w:r w:rsidRPr="00A614EC">
          <w:rPr>
            <w:rStyle w:val="Hyperlink"/>
            <w:b/>
            <w:bCs/>
            <w:szCs w:val="24"/>
          </w:rPr>
          <w:t>din</w:t>
        </w:r>
        <w:r w:rsidR="00487415">
          <w:rPr>
            <w:rStyle w:val="Hyperlink"/>
            <w:b/>
            <w:bCs/>
            <w:szCs w:val="24"/>
          </w:rPr>
          <w:t xml:space="preserve"> </w:t>
        </w:r>
        <w:r w:rsidRPr="00A614EC">
          <w:rPr>
            <w:rStyle w:val="Hyperlink"/>
            <w:b/>
            <w:bCs/>
            <w:szCs w:val="24"/>
          </w:rPr>
          <w:t>sectorul</w:t>
        </w:r>
        <w:r w:rsidR="00487415">
          <w:rPr>
            <w:rStyle w:val="Hyperlink"/>
            <w:b/>
            <w:bCs/>
            <w:szCs w:val="24"/>
          </w:rPr>
          <w:t xml:space="preserve"> </w:t>
        </w:r>
        <w:r w:rsidRPr="00A614EC">
          <w:rPr>
            <w:rStyle w:val="Hyperlink"/>
            <w:b/>
            <w:bCs/>
            <w:szCs w:val="24"/>
          </w:rPr>
          <w:t>energiei”</w:t>
        </w:r>
        <w:r w:rsidRPr="00A614EC">
          <w:rPr>
            <w:rStyle w:val="Hyperlink"/>
            <w:szCs w:val="24"/>
          </w:rPr>
          <w:t>,</w:t>
        </w:r>
      </w:hyperlink>
      <w:r w:rsidR="00487415">
        <w:t xml:space="preserve"> </w:t>
      </w:r>
      <w:r w:rsidRPr="00A614EC">
        <w:t>Prioritatea</w:t>
      </w:r>
      <w:r w:rsidR="00487415">
        <w:t xml:space="preserve"> </w:t>
      </w:r>
      <w:r w:rsidRPr="00A614EC">
        <w:t>4</w:t>
      </w:r>
      <w:r w:rsidR="00487415">
        <w:t xml:space="preserve"> </w:t>
      </w:r>
      <w:r w:rsidRPr="00A614EC">
        <w:t>–</w:t>
      </w:r>
      <w:r w:rsidR="00487415">
        <w:t xml:space="preserve"> </w:t>
      </w:r>
      <w:r w:rsidRPr="00A614EC">
        <w:t>Promovarea</w:t>
      </w:r>
      <w:r w:rsidR="00487415">
        <w:t xml:space="preserve"> </w:t>
      </w:r>
      <w:r w:rsidRPr="00A614EC">
        <w:t>eficienței</w:t>
      </w:r>
      <w:r w:rsidR="00487415">
        <w:t xml:space="preserve"> </w:t>
      </w:r>
      <w:r w:rsidRPr="00A614EC">
        <w:t>energetice,</w:t>
      </w:r>
      <w:r w:rsidR="00487415">
        <w:t xml:space="preserve"> </w:t>
      </w:r>
      <w:r w:rsidRPr="00A614EC">
        <w:t>a</w:t>
      </w:r>
      <w:r w:rsidR="00487415">
        <w:t xml:space="preserve"> </w:t>
      </w:r>
      <w:r w:rsidRPr="00A614EC">
        <w:t>sistemelor</w:t>
      </w:r>
      <w:r w:rsidR="00487415">
        <w:t xml:space="preserve"> </w:t>
      </w:r>
      <w:r w:rsidRPr="00A614EC">
        <w:t>și</w:t>
      </w:r>
      <w:r w:rsidR="00487415">
        <w:t xml:space="preserve"> </w:t>
      </w:r>
      <w:r w:rsidRPr="00A614EC">
        <w:t>rețelelor</w:t>
      </w:r>
      <w:r w:rsidR="00487415">
        <w:t xml:space="preserve"> </w:t>
      </w:r>
      <w:r w:rsidRPr="00A614EC">
        <w:t>inteligente</w:t>
      </w:r>
      <w:r w:rsidR="00487415">
        <w:t xml:space="preserve"> </w:t>
      </w:r>
      <w:r w:rsidRPr="00A614EC">
        <w:t>de</w:t>
      </w:r>
      <w:r w:rsidR="00487415">
        <w:t xml:space="preserve"> </w:t>
      </w:r>
      <w:r w:rsidRPr="00A614EC">
        <w:t>energie</w:t>
      </w:r>
      <w:r w:rsidR="00487415">
        <w:t xml:space="preserve"> </w:t>
      </w:r>
      <w:r w:rsidRPr="00A614EC">
        <w:t>și</w:t>
      </w:r>
      <w:r w:rsidR="00487415">
        <w:t xml:space="preserve"> </w:t>
      </w:r>
      <w:r w:rsidRPr="00A614EC">
        <w:t>reducerea</w:t>
      </w:r>
      <w:r w:rsidR="00487415">
        <w:t xml:space="preserve"> </w:t>
      </w:r>
      <w:r w:rsidRPr="00A614EC">
        <w:t>emisiilor</w:t>
      </w:r>
      <w:r w:rsidR="00487415">
        <w:t xml:space="preserve"> </w:t>
      </w:r>
      <w:r w:rsidRPr="00A614EC">
        <w:t>de</w:t>
      </w:r>
      <w:r w:rsidR="00487415">
        <w:t xml:space="preserve"> </w:t>
      </w:r>
      <w:r w:rsidRPr="00A614EC">
        <w:t>gaze</w:t>
      </w:r>
      <w:r w:rsidR="00487415">
        <w:t xml:space="preserve"> </w:t>
      </w:r>
      <w:r w:rsidRPr="00A614EC">
        <w:t>cu</w:t>
      </w:r>
      <w:r w:rsidR="00487415">
        <w:t xml:space="preserve"> </w:t>
      </w:r>
      <w:r w:rsidRPr="00A614EC">
        <w:t>efect</w:t>
      </w:r>
      <w:r w:rsidR="00487415">
        <w:t xml:space="preserve"> </w:t>
      </w:r>
      <w:r w:rsidRPr="00A614EC">
        <w:t>de</w:t>
      </w:r>
      <w:r w:rsidR="00487415">
        <w:t xml:space="preserve"> </w:t>
      </w:r>
      <w:r w:rsidRPr="00A614EC">
        <w:t>seră.</w:t>
      </w:r>
    </w:p>
    <w:p w14:paraId="4F6FAC94" w14:textId="78840EAF" w:rsidR="00156348" w:rsidRPr="004B06E6" w:rsidRDefault="00156348" w:rsidP="004B06E6">
      <w:pPr>
        <w:pStyle w:val="Stilsursa"/>
      </w:pPr>
      <w:r w:rsidRPr="003E6478">
        <w:t>Sursa:</w:t>
      </w:r>
      <w:r w:rsidR="00487415">
        <w:t xml:space="preserve"> </w:t>
      </w:r>
      <w:r w:rsidRPr="003E6478">
        <w:t>MIPE</w:t>
      </w:r>
    </w:p>
    <w:p w14:paraId="4426ED65" w14:textId="32732F58" w:rsidR="005614BC" w:rsidRPr="003E6478" w:rsidRDefault="005614BC"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00DD0786" w14:textId="59220B6B" w:rsidR="00B128D1" w:rsidRDefault="00CE0AD9" w:rsidP="00CE0AD9">
      <w:pPr>
        <w:pStyle w:val="AgendaEU"/>
        <w:rPr>
          <w:color w:val="FF0000"/>
        </w:rPr>
      </w:pPr>
      <w:bookmarkStart w:id="149" w:name="_Toc101174490"/>
      <w:bookmarkStart w:id="150" w:name="_Toc75263875"/>
      <w:bookmarkStart w:id="151" w:name="_Hlk109028946"/>
      <w:bookmarkStart w:id="152" w:name="_Toc167086327"/>
      <w:r w:rsidRPr="003E6478">
        <w:rPr>
          <w:noProof/>
          <w:lang w:eastAsia="ro-RO"/>
        </w:rPr>
        <w:drawing>
          <wp:anchor distT="0" distB="0" distL="114300" distR="114300" simplePos="0" relativeHeight="251651072" behindDoc="0" locked="0" layoutInCell="1" allowOverlap="1" wp14:anchorId="037763C2" wp14:editId="127E3E23">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3E6478">
        <w:rPr>
          <w:color w:val="FF0000"/>
        </w:rPr>
        <w:t>PNRR</w:t>
      </w:r>
      <w:bookmarkEnd w:id="152"/>
      <w:r w:rsidR="00487415">
        <w:rPr>
          <w:color w:val="FF0000"/>
        </w:rPr>
        <w:t xml:space="preserve"> </w:t>
      </w:r>
    </w:p>
    <w:p w14:paraId="1F2B3759" w14:textId="77777777" w:rsidR="004221BD" w:rsidRDefault="004221BD" w:rsidP="004221BD"/>
    <w:p w14:paraId="6428C5BC" w14:textId="34B2E707" w:rsidR="00D86B32" w:rsidRDefault="001D093D" w:rsidP="001D093D">
      <w:pPr>
        <w:pStyle w:val="TitluArticolinINFOUE"/>
      </w:pPr>
      <w:bookmarkStart w:id="153" w:name="_Toc167086328"/>
      <w:r w:rsidRPr="001D093D">
        <w:t>PNRR:</w:t>
      </w:r>
      <w:r w:rsidR="00487415">
        <w:t xml:space="preserve"> </w:t>
      </w:r>
      <w:r w:rsidRPr="001D093D">
        <w:t>Calendarul</w:t>
      </w:r>
      <w:r w:rsidR="00487415">
        <w:t xml:space="preserve"> </w:t>
      </w:r>
      <w:r w:rsidRPr="001D093D">
        <w:t>apelurilor</w:t>
      </w:r>
      <w:r w:rsidR="00487415">
        <w:t xml:space="preserve"> </w:t>
      </w:r>
      <w:r w:rsidRPr="001D093D">
        <w:t>actualizat</w:t>
      </w:r>
      <w:r w:rsidR="00487415">
        <w:t xml:space="preserve"> </w:t>
      </w:r>
      <w:r w:rsidRPr="001D093D">
        <w:t>la</w:t>
      </w:r>
      <w:r w:rsidR="00487415">
        <w:t xml:space="preserve"> </w:t>
      </w:r>
      <w:r w:rsidRPr="001D093D">
        <w:t>data</w:t>
      </w:r>
      <w:r w:rsidR="00487415">
        <w:t xml:space="preserve"> </w:t>
      </w:r>
      <w:r w:rsidRPr="001D093D">
        <w:t>de</w:t>
      </w:r>
      <w:r w:rsidR="00487415">
        <w:t xml:space="preserve"> </w:t>
      </w:r>
      <w:r w:rsidRPr="001D093D">
        <w:t>08.05.2024</w:t>
      </w:r>
      <w:bookmarkEnd w:id="153"/>
    </w:p>
    <w:p w14:paraId="5B94B43E" w14:textId="1A9EF563" w:rsidR="001D093D" w:rsidRPr="001D093D" w:rsidRDefault="00E50D30" w:rsidP="001D093D">
      <w:hyperlink r:id="rId36" w:history="1">
        <w:r w:rsidR="001D093D" w:rsidRPr="001D093D">
          <w:rPr>
            <w:rStyle w:val="Hyperlink"/>
            <w:szCs w:val="24"/>
          </w:rPr>
          <w:t>PNRR:</w:t>
        </w:r>
        <w:r w:rsidR="00487415">
          <w:rPr>
            <w:rStyle w:val="Hyperlink"/>
            <w:szCs w:val="24"/>
          </w:rPr>
          <w:t xml:space="preserve"> </w:t>
        </w:r>
        <w:r w:rsidR="001D093D" w:rsidRPr="001D093D">
          <w:rPr>
            <w:rStyle w:val="Hyperlink"/>
            <w:szCs w:val="24"/>
          </w:rPr>
          <w:t>Calendarul</w:t>
        </w:r>
        <w:r w:rsidR="00487415">
          <w:rPr>
            <w:rStyle w:val="Hyperlink"/>
            <w:szCs w:val="24"/>
          </w:rPr>
          <w:t xml:space="preserve"> </w:t>
        </w:r>
        <w:r w:rsidR="001D093D" w:rsidRPr="001D093D">
          <w:rPr>
            <w:rStyle w:val="Hyperlink"/>
            <w:szCs w:val="24"/>
          </w:rPr>
          <w:t>apelurilor</w:t>
        </w:r>
        <w:r w:rsidR="00487415">
          <w:rPr>
            <w:rStyle w:val="Hyperlink"/>
            <w:szCs w:val="24"/>
          </w:rPr>
          <w:t xml:space="preserve"> </w:t>
        </w:r>
        <w:r w:rsidR="001D093D" w:rsidRPr="001D093D">
          <w:rPr>
            <w:rStyle w:val="Hyperlink"/>
            <w:szCs w:val="24"/>
          </w:rPr>
          <w:t>actualizat</w:t>
        </w:r>
        <w:r w:rsidR="00487415">
          <w:rPr>
            <w:rStyle w:val="Hyperlink"/>
            <w:szCs w:val="24"/>
          </w:rPr>
          <w:t xml:space="preserve"> </w:t>
        </w:r>
        <w:r w:rsidR="001D093D" w:rsidRPr="001D093D">
          <w:rPr>
            <w:rStyle w:val="Hyperlink"/>
            <w:szCs w:val="24"/>
          </w:rPr>
          <w:t>la</w:t>
        </w:r>
        <w:r w:rsidR="00487415">
          <w:rPr>
            <w:rStyle w:val="Hyperlink"/>
            <w:szCs w:val="24"/>
          </w:rPr>
          <w:t xml:space="preserve"> </w:t>
        </w:r>
        <w:r w:rsidR="001D093D" w:rsidRPr="001D093D">
          <w:rPr>
            <w:rStyle w:val="Hyperlink"/>
            <w:szCs w:val="24"/>
          </w:rPr>
          <w:t>data</w:t>
        </w:r>
        <w:r w:rsidR="00487415">
          <w:rPr>
            <w:rStyle w:val="Hyperlink"/>
            <w:szCs w:val="24"/>
          </w:rPr>
          <w:t xml:space="preserve"> </w:t>
        </w:r>
        <w:r w:rsidR="001D093D" w:rsidRPr="001D093D">
          <w:rPr>
            <w:rStyle w:val="Hyperlink"/>
            <w:szCs w:val="24"/>
          </w:rPr>
          <w:t>de</w:t>
        </w:r>
        <w:r w:rsidR="00487415">
          <w:rPr>
            <w:rStyle w:val="Hyperlink"/>
            <w:szCs w:val="24"/>
          </w:rPr>
          <w:t xml:space="preserve"> </w:t>
        </w:r>
        <w:r w:rsidR="001D093D" w:rsidRPr="001D093D">
          <w:rPr>
            <w:rStyle w:val="Hyperlink"/>
            <w:szCs w:val="24"/>
          </w:rPr>
          <w:t>08.05.2024</w:t>
        </w:r>
      </w:hyperlink>
    </w:p>
    <w:p w14:paraId="72D39300" w14:textId="1A20FCF7" w:rsidR="001D093D" w:rsidRPr="001D093D" w:rsidRDefault="001D093D" w:rsidP="001D093D">
      <w:r w:rsidRPr="001D093D">
        <w:t>*</w:t>
      </w:r>
      <w:r w:rsidR="00487415">
        <w:t xml:space="preserve"> </w:t>
      </w:r>
      <w:r w:rsidRPr="001D093D">
        <w:t>Datele</w:t>
      </w:r>
      <w:r w:rsidR="00487415">
        <w:t xml:space="preserve"> </w:t>
      </w:r>
      <w:r w:rsidRPr="001D093D">
        <w:t>sunt</w:t>
      </w:r>
      <w:r w:rsidR="00487415">
        <w:t xml:space="preserve"> </w:t>
      </w:r>
      <w:r w:rsidRPr="001D093D">
        <w:t>transmise</w:t>
      </w:r>
      <w:r w:rsidR="00487415">
        <w:t xml:space="preserve"> </w:t>
      </w:r>
      <w:r w:rsidRPr="001D093D">
        <w:t>de</w:t>
      </w:r>
      <w:r w:rsidR="00487415">
        <w:t xml:space="preserve"> </w:t>
      </w:r>
      <w:r w:rsidRPr="001D093D">
        <w:t>coordonatorii</w:t>
      </w:r>
      <w:r w:rsidR="00487415">
        <w:t xml:space="preserve"> </w:t>
      </w:r>
      <w:r w:rsidRPr="001D093D">
        <w:t>de</w:t>
      </w:r>
      <w:r w:rsidR="00487415">
        <w:t xml:space="preserve"> </w:t>
      </w:r>
      <w:r w:rsidRPr="001D093D">
        <w:t>reforme</w:t>
      </w:r>
      <w:r w:rsidR="00487415">
        <w:t xml:space="preserve"> </w:t>
      </w:r>
      <w:r w:rsidRPr="001D093D">
        <w:t>și</w:t>
      </w:r>
      <w:r w:rsidR="00487415">
        <w:t xml:space="preserve"> </w:t>
      </w:r>
      <w:r w:rsidRPr="001D093D">
        <w:t>investiții</w:t>
      </w:r>
      <w:r w:rsidR="00487415">
        <w:t xml:space="preserve"> </w:t>
      </w:r>
      <w:r w:rsidRPr="001D093D">
        <w:t>și</w:t>
      </w:r>
      <w:r w:rsidR="00487415">
        <w:t xml:space="preserve"> </w:t>
      </w:r>
      <w:r w:rsidRPr="001D093D">
        <w:t>au</w:t>
      </w:r>
      <w:r w:rsidR="00487415">
        <w:t xml:space="preserve"> </w:t>
      </w:r>
      <w:r w:rsidRPr="001D093D">
        <w:t>titlu</w:t>
      </w:r>
      <w:r w:rsidR="00487415">
        <w:t xml:space="preserve"> </w:t>
      </w:r>
      <w:r w:rsidRPr="001D093D">
        <w:t>estimativ</w:t>
      </w:r>
    </w:p>
    <w:p w14:paraId="4C5BBCD4" w14:textId="4017B03A" w:rsidR="00D86B32" w:rsidRDefault="00D86B32" w:rsidP="00D86B32">
      <w:pPr>
        <w:pStyle w:val="Stilsursa"/>
      </w:pPr>
      <w:r w:rsidRPr="00D86B32">
        <w:t>Sursa:</w:t>
      </w:r>
      <w:r w:rsidR="00487415">
        <w:t xml:space="preserve"> </w:t>
      </w:r>
      <w:r w:rsidRPr="00D86B32">
        <w:t>MIPE</w:t>
      </w:r>
    </w:p>
    <w:p w14:paraId="1EA42F9A" w14:textId="35139941" w:rsidR="007169B8" w:rsidRDefault="00D86B32" w:rsidP="00D86B32">
      <w:pPr>
        <w:pStyle w:val="separatorarticole"/>
      </w:pPr>
      <w:r>
        <w:t>*</w:t>
      </w:r>
    </w:p>
    <w:p w14:paraId="1F309CAA" w14:textId="2E957F45" w:rsidR="007169B8" w:rsidRDefault="007169B8" w:rsidP="007169B8">
      <w:pPr>
        <w:pStyle w:val="TitluArticolinINFOUE"/>
      </w:pPr>
      <w:bookmarkStart w:id="154" w:name="_Toc167086329"/>
      <w:r w:rsidRPr="007169B8">
        <w:t>PNRR:</w:t>
      </w:r>
      <w:r w:rsidR="00487415">
        <w:t xml:space="preserve"> </w:t>
      </w:r>
      <w:r w:rsidRPr="007169B8">
        <w:t>A</w:t>
      </w:r>
      <w:r w:rsidR="00487415">
        <w:t xml:space="preserve"> </w:t>
      </w:r>
      <w:r w:rsidRPr="007169B8">
        <w:t>fost</w:t>
      </w:r>
      <w:r w:rsidR="00487415">
        <w:t xml:space="preserve"> </w:t>
      </w:r>
      <w:r w:rsidRPr="007169B8">
        <w:t>actualizat</w:t>
      </w:r>
      <w:r w:rsidR="00487415">
        <w:t xml:space="preserve"> </w:t>
      </w:r>
      <w:r w:rsidRPr="007169B8">
        <w:t>Ghidul</w:t>
      </w:r>
      <w:r w:rsidR="00487415">
        <w:t xml:space="preserve"> </w:t>
      </w:r>
      <w:r w:rsidRPr="007169B8">
        <w:t>„Digitalizarea</w:t>
      </w:r>
      <w:r w:rsidR="00487415">
        <w:t xml:space="preserve"> </w:t>
      </w:r>
      <w:r w:rsidRPr="007169B8">
        <w:t>sectorului</w:t>
      </w:r>
      <w:r w:rsidR="00487415">
        <w:t xml:space="preserve"> </w:t>
      </w:r>
      <w:r w:rsidRPr="007169B8">
        <w:t>organizațiilor</w:t>
      </w:r>
      <w:r w:rsidR="00487415">
        <w:t xml:space="preserve"> </w:t>
      </w:r>
      <w:r w:rsidRPr="007169B8">
        <w:t>neguvernamentale”</w:t>
      </w:r>
      <w:bookmarkEnd w:id="154"/>
    </w:p>
    <w:p w14:paraId="3C5D680F" w14:textId="134C3635" w:rsidR="007169B8" w:rsidRPr="007169B8" w:rsidRDefault="007169B8" w:rsidP="007169B8">
      <w:r w:rsidRPr="007169B8">
        <w:t>Ministerul</w:t>
      </w:r>
      <w:r w:rsidR="00487415">
        <w:t xml:space="preserve"> </w:t>
      </w:r>
      <w:r w:rsidRPr="007169B8">
        <w:t>Investițiilor</w:t>
      </w:r>
      <w:r w:rsidR="00487415">
        <w:t xml:space="preserve"> </w:t>
      </w:r>
      <w:r w:rsidRPr="007169B8">
        <w:t>și</w:t>
      </w:r>
      <w:r w:rsidR="00487415">
        <w:t xml:space="preserve"> </w:t>
      </w:r>
      <w:r w:rsidRPr="007169B8">
        <w:t>Proiectelor</w:t>
      </w:r>
      <w:r w:rsidR="00487415">
        <w:t xml:space="preserve"> </w:t>
      </w:r>
      <w:r w:rsidRPr="007169B8">
        <w:t>Europene</w:t>
      </w:r>
      <w:r w:rsidR="00487415">
        <w:t xml:space="preserve"> </w:t>
      </w:r>
      <w:r w:rsidRPr="007169B8">
        <w:t>în</w:t>
      </w:r>
      <w:r w:rsidR="00487415">
        <w:t xml:space="preserve"> </w:t>
      </w:r>
      <w:r w:rsidRPr="007169B8">
        <w:t>calitate</w:t>
      </w:r>
      <w:r w:rsidR="00487415">
        <w:t xml:space="preserve"> </w:t>
      </w:r>
      <w:r w:rsidRPr="007169B8">
        <w:t>de</w:t>
      </w:r>
      <w:r w:rsidR="00487415">
        <w:t xml:space="preserve"> </w:t>
      </w:r>
      <w:r w:rsidRPr="007169B8">
        <w:t>coordonator</w:t>
      </w:r>
      <w:r w:rsidR="00487415">
        <w:t xml:space="preserve"> </w:t>
      </w:r>
      <w:r w:rsidRPr="007169B8">
        <w:t>de</w:t>
      </w:r>
      <w:r w:rsidR="00487415">
        <w:t xml:space="preserve"> </w:t>
      </w:r>
      <w:r w:rsidRPr="007169B8">
        <w:t>reforme</w:t>
      </w:r>
      <w:r w:rsidR="00487415">
        <w:t xml:space="preserve"> </w:t>
      </w:r>
      <w:r w:rsidRPr="007169B8">
        <w:t>și</w:t>
      </w:r>
      <w:r w:rsidR="00487415">
        <w:t xml:space="preserve"> </w:t>
      </w:r>
      <w:r w:rsidRPr="007169B8">
        <w:t>investiții</w:t>
      </w:r>
      <w:r w:rsidR="00487415">
        <w:t xml:space="preserve"> </w:t>
      </w:r>
      <w:r w:rsidRPr="007169B8">
        <w:t>publică</w:t>
      </w:r>
      <w:r w:rsidR="00487415">
        <w:t xml:space="preserve"> </w:t>
      </w:r>
      <w:hyperlink r:id="rId37" w:history="1">
        <w:r w:rsidRPr="007169B8">
          <w:rPr>
            <w:rStyle w:val="Hyperlink"/>
            <w:b/>
            <w:bCs/>
            <w:szCs w:val="24"/>
          </w:rPr>
          <w:t>Ordinul</w:t>
        </w:r>
        <w:r w:rsidR="00487415">
          <w:rPr>
            <w:rStyle w:val="Hyperlink"/>
            <w:b/>
            <w:bCs/>
            <w:szCs w:val="24"/>
          </w:rPr>
          <w:t xml:space="preserve"> </w:t>
        </w:r>
        <w:r w:rsidRPr="007169B8">
          <w:rPr>
            <w:rStyle w:val="Hyperlink"/>
            <w:b/>
            <w:bCs/>
            <w:szCs w:val="24"/>
          </w:rPr>
          <w:t>2058/2024</w:t>
        </w:r>
      </w:hyperlink>
      <w:r w:rsidR="00487415">
        <w:rPr>
          <w:b/>
          <w:bCs/>
        </w:rPr>
        <w:t xml:space="preserve"> </w:t>
      </w:r>
      <w:r w:rsidRPr="007169B8">
        <w:rPr>
          <w:b/>
          <w:bCs/>
        </w:rPr>
        <w:t>pentru</w:t>
      </w:r>
      <w:r w:rsidR="00487415">
        <w:rPr>
          <w:b/>
          <w:bCs/>
        </w:rPr>
        <w:t xml:space="preserve"> </w:t>
      </w:r>
      <w:r w:rsidRPr="007169B8">
        <w:rPr>
          <w:b/>
          <w:bCs/>
        </w:rPr>
        <w:t>modificarea</w:t>
      </w:r>
      <w:r w:rsidR="00487415">
        <w:t xml:space="preserve"> </w:t>
      </w:r>
      <w:r w:rsidRPr="007169B8">
        <w:rPr>
          <w:b/>
          <w:bCs/>
        </w:rPr>
        <w:t>Ghidului</w:t>
      </w:r>
      <w:r w:rsidR="00487415">
        <w:rPr>
          <w:b/>
          <w:bCs/>
        </w:rPr>
        <w:t xml:space="preserve"> </w:t>
      </w:r>
      <w:r w:rsidRPr="007169B8">
        <w:rPr>
          <w:b/>
          <w:bCs/>
        </w:rPr>
        <w:t>specific</w:t>
      </w:r>
      <w:r w:rsidR="00487415">
        <w:t xml:space="preserve"> </w:t>
      </w:r>
      <w:r w:rsidRPr="007169B8">
        <w:t>–</w:t>
      </w:r>
      <w:r w:rsidR="00487415">
        <w:t xml:space="preserve"> </w:t>
      </w:r>
      <w:r w:rsidRPr="007169B8">
        <w:t>condiții</w:t>
      </w:r>
      <w:r w:rsidR="00487415">
        <w:t xml:space="preserve"> </w:t>
      </w:r>
      <w:r w:rsidRPr="007169B8">
        <w:t>de</w:t>
      </w:r>
      <w:r w:rsidR="00487415">
        <w:t xml:space="preserve"> </w:t>
      </w:r>
      <w:r w:rsidRPr="007169B8">
        <w:t>accesare</w:t>
      </w:r>
      <w:r w:rsidR="00487415">
        <w:t xml:space="preserve"> </w:t>
      </w:r>
      <w:r w:rsidRPr="007169B8">
        <w:t>a</w:t>
      </w:r>
      <w:r w:rsidR="00487415">
        <w:t xml:space="preserve"> </w:t>
      </w:r>
      <w:r w:rsidRPr="007169B8">
        <w:t>fondurilor</w:t>
      </w:r>
      <w:r w:rsidR="00487415">
        <w:t xml:space="preserve"> </w:t>
      </w:r>
      <w:r w:rsidRPr="007169B8">
        <w:t>europene</w:t>
      </w:r>
      <w:r w:rsidR="00487415">
        <w:t xml:space="preserve"> </w:t>
      </w:r>
      <w:r w:rsidRPr="007169B8">
        <w:t>aferente</w:t>
      </w:r>
      <w:r w:rsidR="00487415">
        <w:t xml:space="preserve"> </w:t>
      </w:r>
      <w:r w:rsidRPr="007169B8">
        <w:t>Planului</w:t>
      </w:r>
      <w:r w:rsidR="00487415">
        <w:t xml:space="preserve"> </w:t>
      </w:r>
      <w:r w:rsidRPr="007169B8">
        <w:t>Național</w:t>
      </w:r>
      <w:r w:rsidR="00487415">
        <w:t xml:space="preserve"> </w:t>
      </w:r>
      <w:r w:rsidRPr="007169B8">
        <w:t>de</w:t>
      </w:r>
      <w:r w:rsidR="00487415">
        <w:t xml:space="preserve"> </w:t>
      </w:r>
      <w:r w:rsidRPr="007169B8">
        <w:t>Redresare</w:t>
      </w:r>
      <w:r w:rsidR="00487415">
        <w:t xml:space="preserve"> </w:t>
      </w:r>
      <w:r w:rsidRPr="007169B8">
        <w:t>și</w:t>
      </w:r>
      <w:r w:rsidR="00487415">
        <w:t xml:space="preserve"> </w:t>
      </w:r>
      <w:r w:rsidRPr="007169B8">
        <w:t>Reziliență</w:t>
      </w:r>
      <w:r w:rsidR="00487415">
        <w:t xml:space="preserve"> </w:t>
      </w:r>
      <w:r w:rsidRPr="007169B8">
        <w:t>în</w:t>
      </w:r>
      <w:r w:rsidR="00487415">
        <w:t xml:space="preserve"> </w:t>
      </w:r>
      <w:r w:rsidRPr="007169B8">
        <w:t>cadrul</w:t>
      </w:r>
      <w:r w:rsidR="00487415">
        <w:t xml:space="preserve"> </w:t>
      </w:r>
      <w:r w:rsidRPr="007169B8">
        <w:t>apelului</w:t>
      </w:r>
      <w:r w:rsidR="00487415">
        <w:t xml:space="preserve"> </w:t>
      </w:r>
      <w:r w:rsidRPr="007169B8">
        <w:t>de</w:t>
      </w:r>
      <w:r w:rsidR="00487415">
        <w:t xml:space="preserve"> </w:t>
      </w:r>
      <w:r w:rsidRPr="007169B8">
        <w:t>proiecte</w:t>
      </w:r>
      <w:r w:rsidR="00487415">
        <w:t xml:space="preserve"> </w:t>
      </w:r>
      <w:r w:rsidRPr="007169B8">
        <w:t>„Digitalizarea</w:t>
      </w:r>
      <w:r w:rsidR="00487415">
        <w:t xml:space="preserve"> </w:t>
      </w:r>
      <w:r w:rsidRPr="007169B8">
        <w:t>sectorului</w:t>
      </w:r>
      <w:r w:rsidR="00487415">
        <w:t xml:space="preserve"> </w:t>
      </w:r>
      <w:r w:rsidRPr="007169B8">
        <w:t>organizațiilor</w:t>
      </w:r>
      <w:r w:rsidR="00487415">
        <w:t xml:space="preserve"> </w:t>
      </w:r>
      <w:r w:rsidRPr="007169B8">
        <w:t>neguvernamentale”,</w:t>
      </w:r>
      <w:r w:rsidR="00487415">
        <w:t xml:space="preserve"> </w:t>
      </w:r>
      <w:r w:rsidRPr="007169B8">
        <w:t>pentru</w:t>
      </w:r>
      <w:r w:rsidR="00487415">
        <w:t xml:space="preserve"> </w:t>
      </w:r>
      <w:r w:rsidRPr="007169B8">
        <w:t>prelungirea</w:t>
      </w:r>
      <w:r w:rsidR="00487415">
        <w:t xml:space="preserve"> </w:t>
      </w:r>
      <w:r w:rsidRPr="007169B8">
        <w:t>perioadei</w:t>
      </w:r>
      <w:r w:rsidR="00487415">
        <w:t xml:space="preserve"> </w:t>
      </w:r>
      <w:r w:rsidRPr="007169B8">
        <w:t>de</w:t>
      </w:r>
      <w:r w:rsidR="00487415">
        <w:t xml:space="preserve"> </w:t>
      </w:r>
      <w:r w:rsidRPr="007169B8">
        <w:t>depunere</w:t>
      </w:r>
      <w:r w:rsidR="00487415">
        <w:t xml:space="preserve"> </w:t>
      </w:r>
      <w:r w:rsidRPr="007169B8">
        <w:t>a</w:t>
      </w:r>
      <w:r w:rsidR="00487415">
        <w:t xml:space="preserve"> </w:t>
      </w:r>
      <w:r w:rsidRPr="007169B8">
        <w:t>cererilor</w:t>
      </w:r>
      <w:r w:rsidR="00487415">
        <w:t xml:space="preserve"> </w:t>
      </w:r>
      <w:r w:rsidRPr="007169B8">
        <w:t>de</w:t>
      </w:r>
      <w:r w:rsidR="00487415">
        <w:t xml:space="preserve"> </w:t>
      </w:r>
      <w:r w:rsidRPr="007169B8">
        <w:t>finanțare</w:t>
      </w:r>
      <w:r w:rsidR="00487415">
        <w:t xml:space="preserve"> </w:t>
      </w:r>
      <w:r w:rsidRPr="007169B8">
        <w:t>de</w:t>
      </w:r>
      <w:r w:rsidR="00487415">
        <w:t xml:space="preserve"> </w:t>
      </w:r>
      <w:r w:rsidRPr="007169B8">
        <w:t>la</w:t>
      </w:r>
      <w:r w:rsidR="00487415">
        <w:t xml:space="preserve"> </w:t>
      </w:r>
      <w:r w:rsidRPr="007169B8">
        <w:t>29.04.2024</w:t>
      </w:r>
      <w:r w:rsidR="00487415">
        <w:t xml:space="preserve"> </w:t>
      </w:r>
      <w:r w:rsidRPr="007169B8">
        <w:t>–</w:t>
      </w:r>
      <w:r w:rsidR="00487415">
        <w:t xml:space="preserve"> </w:t>
      </w:r>
      <w:r w:rsidRPr="007169B8">
        <w:t>23.05.2024,</w:t>
      </w:r>
      <w:r w:rsidR="00487415">
        <w:t xml:space="preserve"> </w:t>
      </w:r>
      <w:r w:rsidRPr="007169B8">
        <w:t>cu</w:t>
      </w:r>
      <w:r w:rsidR="00487415">
        <w:t xml:space="preserve"> </w:t>
      </w:r>
      <w:r w:rsidRPr="007169B8">
        <w:t>actualizarea</w:t>
      </w:r>
      <w:r w:rsidR="00487415">
        <w:t xml:space="preserve"> </w:t>
      </w:r>
      <w:r w:rsidRPr="007169B8">
        <w:t>celorlalte</w:t>
      </w:r>
      <w:r w:rsidR="00487415">
        <w:t xml:space="preserve"> </w:t>
      </w:r>
      <w:r w:rsidRPr="007169B8">
        <w:t>date</w:t>
      </w:r>
      <w:r w:rsidR="00487415">
        <w:t xml:space="preserve"> </w:t>
      </w:r>
      <w:r w:rsidRPr="007169B8">
        <w:t>din</w:t>
      </w:r>
      <w:r w:rsidR="00487415">
        <w:t xml:space="preserve"> </w:t>
      </w:r>
      <w:r w:rsidRPr="007169B8">
        <w:t>calendarul</w:t>
      </w:r>
      <w:r w:rsidR="00487415">
        <w:t xml:space="preserve"> </w:t>
      </w:r>
      <w:r w:rsidRPr="007169B8">
        <w:t>orientativ</w:t>
      </w:r>
      <w:r w:rsidR="00487415">
        <w:t xml:space="preserve"> </w:t>
      </w:r>
      <w:r w:rsidRPr="007169B8">
        <w:t>al</w:t>
      </w:r>
      <w:r w:rsidR="00487415">
        <w:t xml:space="preserve"> </w:t>
      </w:r>
      <w:r w:rsidRPr="007169B8">
        <w:t>apelului</w:t>
      </w:r>
      <w:r w:rsidR="00487415">
        <w:t xml:space="preserve"> </w:t>
      </w:r>
      <w:r w:rsidRPr="007169B8">
        <w:t>de</w:t>
      </w:r>
      <w:r w:rsidR="00487415">
        <w:t xml:space="preserve"> </w:t>
      </w:r>
      <w:r w:rsidRPr="007169B8">
        <w:t>proiecte.</w:t>
      </w:r>
    </w:p>
    <w:p w14:paraId="4FF1944A" w14:textId="636FC13F" w:rsidR="007169B8" w:rsidRPr="007169B8" w:rsidRDefault="007169B8" w:rsidP="007169B8">
      <w:r w:rsidRPr="007169B8">
        <w:t>Data</w:t>
      </w:r>
      <w:r w:rsidR="00487415">
        <w:t xml:space="preserve"> </w:t>
      </w:r>
      <w:r w:rsidRPr="007169B8">
        <w:t>de</w:t>
      </w:r>
      <w:r w:rsidR="00487415">
        <w:t xml:space="preserve"> </w:t>
      </w:r>
      <w:r w:rsidRPr="007169B8">
        <w:t>închidere</w:t>
      </w:r>
      <w:r w:rsidR="00487415">
        <w:t xml:space="preserve"> </w:t>
      </w:r>
      <w:r w:rsidRPr="007169B8">
        <w:t>a</w:t>
      </w:r>
      <w:r w:rsidR="00487415">
        <w:t xml:space="preserve"> </w:t>
      </w:r>
      <w:r w:rsidRPr="007169B8">
        <w:t>etapei</w:t>
      </w:r>
      <w:r w:rsidR="00487415">
        <w:t xml:space="preserve"> </w:t>
      </w:r>
      <w:r w:rsidRPr="007169B8">
        <w:t>de</w:t>
      </w:r>
      <w:r w:rsidR="00487415">
        <w:t xml:space="preserve"> </w:t>
      </w:r>
      <w:r w:rsidRPr="007169B8">
        <w:t>depunere</w:t>
      </w:r>
      <w:r w:rsidR="00487415">
        <w:t xml:space="preserve"> </w:t>
      </w:r>
      <w:r w:rsidRPr="007169B8">
        <w:t>a</w:t>
      </w:r>
      <w:r w:rsidR="00487415">
        <w:t xml:space="preserve"> </w:t>
      </w:r>
      <w:r w:rsidRPr="007169B8">
        <w:t>proiectelor</w:t>
      </w:r>
      <w:r w:rsidR="00487415">
        <w:t xml:space="preserve"> </w:t>
      </w:r>
      <w:r w:rsidRPr="007169B8">
        <w:t>este</w:t>
      </w:r>
      <w:r w:rsidR="00487415">
        <w:t xml:space="preserve"> </w:t>
      </w:r>
      <w:r w:rsidRPr="007169B8">
        <w:rPr>
          <w:b/>
          <w:bCs/>
        </w:rPr>
        <w:t>23.05.2024,</w:t>
      </w:r>
      <w:r w:rsidR="00487415">
        <w:rPr>
          <w:b/>
          <w:bCs/>
        </w:rPr>
        <w:t xml:space="preserve"> </w:t>
      </w:r>
      <w:r w:rsidRPr="007169B8">
        <w:rPr>
          <w:b/>
          <w:bCs/>
        </w:rPr>
        <w:t>ora</w:t>
      </w:r>
      <w:r w:rsidR="00487415">
        <w:rPr>
          <w:b/>
          <w:bCs/>
        </w:rPr>
        <w:t xml:space="preserve"> </w:t>
      </w:r>
      <w:r w:rsidRPr="007169B8">
        <w:rPr>
          <w:b/>
          <w:bCs/>
        </w:rPr>
        <w:t>23:59.</w:t>
      </w:r>
    </w:p>
    <w:p w14:paraId="7B0DA994" w14:textId="557EB079" w:rsidR="007169B8" w:rsidRPr="007169B8" w:rsidRDefault="007169B8" w:rsidP="007169B8">
      <w:pPr>
        <w:pStyle w:val="Stilsursa"/>
      </w:pPr>
      <w:r w:rsidRPr="007169B8">
        <w:t>Sursa:</w:t>
      </w:r>
      <w:r w:rsidR="00487415">
        <w:t xml:space="preserve"> </w:t>
      </w:r>
      <w:r w:rsidRPr="007169B8">
        <w:t>MIPE</w:t>
      </w:r>
    </w:p>
    <w:p w14:paraId="3F0F565D" w14:textId="4F2E0DAE" w:rsidR="004221BD" w:rsidRPr="004221BD" w:rsidRDefault="007169B8" w:rsidP="007169B8">
      <w:pPr>
        <w:pStyle w:val="separatorarticole"/>
      </w:pPr>
      <w:r>
        <w:t>*</w:t>
      </w:r>
    </w:p>
    <w:p w14:paraId="02F2B2F7" w14:textId="77F5E05D" w:rsidR="00C621EE" w:rsidRDefault="004221BD" w:rsidP="004221BD">
      <w:pPr>
        <w:pStyle w:val="TitluArticolinINFOUE"/>
      </w:pPr>
      <w:bookmarkStart w:id="155" w:name="_Toc167086330"/>
      <w:r w:rsidRPr="004221BD">
        <w:lastRenderedPageBreak/>
        <w:t>PNRR:</w:t>
      </w:r>
      <w:r w:rsidR="00487415">
        <w:t xml:space="preserve"> </w:t>
      </w:r>
      <w:r w:rsidRPr="004221BD">
        <w:t>A</w:t>
      </w:r>
      <w:r w:rsidR="00487415">
        <w:t xml:space="preserve"> </w:t>
      </w:r>
      <w:r w:rsidRPr="004221BD">
        <w:t>fost</w:t>
      </w:r>
      <w:r w:rsidR="00487415">
        <w:t xml:space="preserve"> </w:t>
      </w:r>
      <w:r w:rsidRPr="004221BD">
        <w:t>actualizat</w:t>
      </w:r>
      <w:r w:rsidR="00487415">
        <w:t xml:space="preserve"> </w:t>
      </w:r>
      <w:r w:rsidRPr="004221BD">
        <w:t>Ghidul</w:t>
      </w:r>
      <w:r w:rsidR="00487415">
        <w:t xml:space="preserve"> </w:t>
      </w:r>
      <w:r w:rsidRPr="004221BD">
        <w:t>„Granturi</w:t>
      </w:r>
      <w:r w:rsidR="00487415">
        <w:t xml:space="preserve"> </w:t>
      </w:r>
      <w:r w:rsidRPr="004221BD">
        <w:t>pentru</w:t>
      </w:r>
      <w:r w:rsidR="00487415">
        <w:t xml:space="preserve"> </w:t>
      </w:r>
      <w:r w:rsidRPr="004221BD">
        <w:t>sprijinirea</w:t>
      </w:r>
      <w:r w:rsidR="00487415">
        <w:t xml:space="preserve"> </w:t>
      </w:r>
      <w:r w:rsidRPr="004221BD">
        <w:t>antreprenorilor</w:t>
      </w:r>
      <w:r w:rsidR="00487415">
        <w:t xml:space="preserve"> </w:t>
      </w:r>
      <w:r w:rsidRPr="004221BD">
        <w:t>în</w:t>
      </w:r>
      <w:r w:rsidR="00487415">
        <w:t xml:space="preserve"> </w:t>
      </w:r>
      <w:r w:rsidRPr="004221BD">
        <w:t>dezvoltarea</w:t>
      </w:r>
      <w:r w:rsidR="00487415">
        <w:t xml:space="preserve"> </w:t>
      </w:r>
      <w:r w:rsidRPr="004221BD">
        <w:t>tehnologiilor</w:t>
      </w:r>
      <w:r w:rsidR="00487415">
        <w:t xml:space="preserve"> </w:t>
      </w:r>
      <w:r w:rsidRPr="004221BD">
        <w:t>digitale</w:t>
      </w:r>
      <w:r w:rsidR="00487415">
        <w:t xml:space="preserve"> </w:t>
      </w:r>
      <w:r w:rsidRPr="004221BD">
        <w:t>avansate”</w:t>
      </w:r>
      <w:bookmarkEnd w:id="155"/>
    </w:p>
    <w:p w14:paraId="0E14532E" w14:textId="3B4CDF2D" w:rsidR="004221BD" w:rsidRPr="004221BD" w:rsidRDefault="004221BD" w:rsidP="004221BD">
      <w:r w:rsidRPr="004221BD">
        <w:t>Ministerul</w:t>
      </w:r>
      <w:r w:rsidR="00487415">
        <w:t xml:space="preserve"> </w:t>
      </w:r>
      <w:r w:rsidRPr="004221BD">
        <w:t>Investițiilor</w:t>
      </w:r>
      <w:r w:rsidR="00487415">
        <w:t xml:space="preserve"> </w:t>
      </w:r>
      <w:r w:rsidRPr="004221BD">
        <w:t>și</w:t>
      </w:r>
      <w:r w:rsidR="00487415">
        <w:t xml:space="preserve"> </w:t>
      </w:r>
      <w:r w:rsidRPr="004221BD">
        <w:t>Proiectelor</w:t>
      </w:r>
      <w:r w:rsidR="00487415">
        <w:t xml:space="preserve"> </w:t>
      </w:r>
      <w:r w:rsidRPr="004221BD">
        <w:t>Europene</w:t>
      </w:r>
      <w:r w:rsidR="00487415">
        <w:t xml:space="preserve"> </w:t>
      </w:r>
      <w:r w:rsidRPr="004221BD">
        <w:t>în</w:t>
      </w:r>
      <w:r w:rsidR="00487415">
        <w:t xml:space="preserve"> </w:t>
      </w:r>
      <w:r w:rsidRPr="004221BD">
        <w:t>calitate</w:t>
      </w:r>
      <w:r w:rsidR="00487415">
        <w:t xml:space="preserve"> </w:t>
      </w:r>
      <w:r w:rsidRPr="004221BD">
        <w:t>de</w:t>
      </w:r>
      <w:r w:rsidR="00487415">
        <w:t xml:space="preserve"> </w:t>
      </w:r>
      <w:r w:rsidRPr="004221BD">
        <w:t>coordonator</w:t>
      </w:r>
      <w:r w:rsidR="00487415">
        <w:t xml:space="preserve"> </w:t>
      </w:r>
      <w:r w:rsidRPr="004221BD">
        <w:t>de</w:t>
      </w:r>
      <w:r w:rsidR="00487415">
        <w:t xml:space="preserve"> </w:t>
      </w:r>
      <w:r w:rsidRPr="004221BD">
        <w:t>reforme</w:t>
      </w:r>
      <w:r w:rsidR="00487415">
        <w:t xml:space="preserve"> </w:t>
      </w:r>
      <w:r w:rsidRPr="004221BD">
        <w:t>și</w:t>
      </w:r>
      <w:r w:rsidR="00487415">
        <w:t xml:space="preserve"> </w:t>
      </w:r>
      <w:r w:rsidRPr="004221BD">
        <w:t>investiții</w:t>
      </w:r>
      <w:r w:rsidR="00487415">
        <w:t xml:space="preserve"> </w:t>
      </w:r>
      <w:r w:rsidRPr="004221BD">
        <w:t>publică</w:t>
      </w:r>
      <w:r w:rsidR="00487415">
        <w:t xml:space="preserve"> </w:t>
      </w:r>
      <w:hyperlink r:id="rId38" w:history="1">
        <w:r w:rsidRPr="004221BD">
          <w:rPr>
            <w:rStyle w:val="Hyperlink"/>
            <w:b/>
            <w:bCs/>
            <w:szCs w:val="24"/>
          </w:rPr>
          <w:t>Ordinul</w:t>
        </w:r>
        <w:r w:rsidR="00487415">
          <w:rPr>
            <w:rStyle w:val="Hyperlink"/>
            <w:b/>
            <w:bCs/>
            <w:szCs w:val="24"/>
          </w:rPr>
          <w:t xml:space="preserve"> </w:t>
        </w:r>
        <w:r w:rsidRPr="004221BD">
          <w:rPr>
            <w:rStyle w:val="Hyperlink"/>
            <w:b/>
            <w:bCs/>
            <w:szCs w:val="24"/>
          </w:rPr>
          <w:t>2026/13.05.2024</w:t>
        </w:r>
      </w:hyperlink>
      <w:r w:rsidR="00487415">
        <w:t xml:space="preserve"> </w:t>
      </w:r>
      <w:r w:rsidRPr="004221BD">
        <w:t>pentru</w:t>
      </w:r>
      <w:r w:rsidR="00487415">
        <w:t xml:space="preserve"> </w:t>
      </w:r>
      <w:r w:rsidRPr="004221BD">
        <w:t>modificarea</w:t>
      </w:r>
      <w:r w:rsidR="00487415">
        <w:t xml:space="preserve"> </w:t>
      </w:r>
      <w:r w:rsidRPr="004221BD">
        <w:t>Ghidului</w:t>
      </w:r>
      <w:r w:rsidR="00487415">
        <w:t xml:space="preserve"> </w:t>
      </w:r>
      <w:r w:rsidRPr="004221BD">
        <w:t>specific</w:t>
      </w:r>
      <w:r w:rsidR="00487415">
        <w:t xml:space="preserve"> </w:t>
      </w:r>
      <w:r w:rsidRPr="004221BD">
        <w:t>–</w:t>
      </w:r>
      <w:r w:rsidR="00487415">
        <w:t xml:space="preserve"> </w:t>
      </w:r>
      <w:r w:rsidRPr="004221BD">
        <w:t>condiții</w:t>
      </w:r>
      <w:r w:rsidR="00487415">
        <w:t xml:space="preserve"> </w:t>
      </w:r>
      <w:r w:rsidRPr="004221BD">
        <w:t>de</w:t>
      </w:r>
      <w:r w:rsidR="00487415">
        <w:t xml:space="preserve"> </w:t>
      </w:r>
      <w:r w:rsidRPr="004221BD">
        <w:t>accesare</w:t>
      </w:r>
      <w:r w:rsidR="00487415">
        <w:t xml:space="preserve"> </w:t>
      </w:r>
      <w:r w:rsidRPr="004221BD">
        <w:t>a</w:t>
      </w:r>
      <w:r w:rsidR="00487415">
        <w:t xml:space="preserve"> </w:t>
      </w:r>
      <w:r w:rsidRPr="004221BD">
        <w:t>fondurilor</w:t>
      </w:r>
      <w:r w:rsidR="00487415">
        <w:t xml:space="preserve"> </w:t>
      </w:r>
      <w:r w:rsidRPr="004221BD">
        <w:t>europene</w:t>
      </w:r>
      <w:r w:rsidR="00487415">
        <w:t xml:space="preserve"> </w:t>
      </w:r>
      <w:r w:rsidRPr="004221BD">
        <w:t>aferente</w:t>
      </w:r>
      <w:r w:rsidR="00487415">
        <w:t xml:space="preserve"> </w:t>
      </w:r>
      <w:r w:rsidRPr="004221BD">
        <w:t>Planului</w:t>
      </w:r>
      <w:r w:rsidR="00487415">
        <w:t xml:space="preserve"> </w:t>
      </w:r>
      <w:r w:rsidRPr="004221BD">
        <w:t>Național</w:t>
      </w:r>
      <w:r w:rsidR="00487415">
        <w:t xml:space="preserve"> </w:t>
      </w:r>
      <w:r w:rsidRPr="004221BD">
        <w:t>de</w:t>
      </w:r>
      <w:r w:rsidR="00487415">
        <w:t xml:space="preserve"> </w:t>
      </w:r>
      <w:r w:rsidRPr="004221BD">
        <w:t>Redresare</w:t>
      </w:r>
      <w:r w:rsidR="00487415">
        <w:t xml:space="preserve"> </w:t>
      </w:r>
      <w:r w:rsidRPr="004221BD">
        <w:t>și</w:t>
      </w:r>
      <w:r w:rsidR="00487415">
        <w:t xml:space="preserve"> </w:t>
      </w:r>
      <w:r w:rsidRPr="004221BD">
        <w:t>Reziliență</w:t>
      </w:r>
      <w:r w:rsidR="00487415">
        <w:t xml:space="preserve"> </w:t>
      </w:r>
      <w:r w:rsidRPr="004221BD">
        <w:t>în</w:t>
      </w:r>
      <w:r w:rsidR="00487415">
        <w:t xml:space="preserve"> </w:t>
      </w:r>
      <w:r w:rsidRPr="004221BD">
        <w:t>cadrul</w:t>
      </w:r>
      <w:r w:rsidR="00487415">
        <w:t xml:space="preserve"> </w:t>
      </w:r>
      <w:r w:rsidRPr="004221BD">
        <w:t>apelului</w:t>
      </w:r>
      <w:r w:rsidR="00487415">
        <w:t xml:space="preserve"> </w:t>
      </w:r>
      <w:r w:rsidRPr="004221BD">
        <w:t>de</w:t>
      </w:r>
      <w:r w:rsidR="00487415">
        <w:t xml:space="preserve"> </w:t>
      </w:r>
      <w:r w:rsidRPr="004221BD">
        <w:t>proiecte:</w:t>
      </w:r>
      <w:r w:rsidR="00487415">
        <w:t xml:space="preserve"> </w:t>
      </w:r>
      <w:r w:rsidRPr="004221BD">
        <w:rPr>
          <w:b/>
          <w:bCs/>
        </w:rPr>
        <w:t>„Granturi</w:t>
      </w:r>
      <w:r w:rsidR="00487415">
        <w:rPr>
          <w:b/>
          <w:bCs/>
        </w:rPr>
        <w:t xml:space="preserve"> </w:t>
      </w:r>
      <w:r w:rsidRPr="004221BD">
        <w:rPr>
          <w:b/>
          <w:bCs/>
        </w:rPr>
        <w:t>pentru</w:t>
      </w:r>
      <w:r w:rsidR="00487415">
        <w:rPr>
          <w:b/>
          <w:bCs/>
        </w:rPr>
        <w:t xml:space="preserve"> </w:t>
      </w:r>
      <w:r w:rsidRPr="004221BD">
        <w:rPr>
          <w:b/>
          <w:bCs/>
        </w:rPr>
        <w:t>sprijinirea</w:t>
      </w:r>
      <w:r w:rsidR="00487415">
        <w:rPr>
          <w:b/>
          <w:bCs/>
        </w:rPr>
        <w:t xml:space="preserve"> </w:t>
      </w:r>
      <w:r w:rsidRPr="004221BD">
        <w:rPr>
          <w:b/>
          <w:bCs/>
        </w:rPr>
        <w:t>antreprenorilor</w:t>
      </w:r>
      <w:r w:rsidR="00487415">
        <w:rPr>
          <w:b/>
          <w:bCs/>
        </w:rPr>
        <w:t xml:space="preserve"> </w:t>
      </w:r>
      <w:r w:rsidRPr="004221BD">
        <w:rPr>
          <w:b/>
          <w:bCs/>
        </w:rPr>
        <w:t>în</w:t>
      </w:r>
      <w:r w:rsidR="00487415">
        <w:rPr>
          <w:b/>
          <w:bCs/>
        </w:rPr>
        <w:t xml:space="preserve"> </w:t>
      </w:r>
      <w:r w:rsidRPr="004221BD">
        <w:rPr>
          <w:b/>
          <w:bCs/>
        </w:rPr>
        <w:t>dezvoltarea</w:t>
      </w:r>
      <w:r w:rsidR="00487415">
        <w:rPr>
          <w:b/>
          <w:bCs/>
        </w:rPr>
        <w:t xml:space="preserve"> </w:t>
      </w:r>
      <w:r w:rsidRPr="004221BD">
        <w:rPr>
          <w:b/>
          <w:bCs/>
        </w:rPr>
        <w:t>tehnologiilor</w:t>
      </w:r>
      <w:r w:rsidR="00487415">
        <w:rPr>
          <w:b/>
          <w:bCs/>
        </w:rPr>
        <w:t xml:space="preserve"> </w:t>
      </w:r>
      <w:r w:rsidRPr="004221BD">
        <w:rPr>
          <w:b/>
          <w:bCs/>
        </w:rPr>
        <w:t>digitale</w:t>
      </w:r>
      <w:r w:rsidR="00487415">
        <w:rPr>
          <w:b/>
          <w:bCs/>
        </w:rPr>
        <w:t xml:space="preserve"> </w:t>
      </w:r>
      <w:r w:rsidRPr="004221BD">
        <w:rPr>
          <w:b/>
          <w:bCs/>
        </w:rPr>
        <w:t>avansate”</w:t>
      </w:r>
      <w:r w:rsidRPr="004221BD">
        <w:t>,</w:t>
      </w:r>
      <w:r w:rsidR="00487415">
        <w:t xml:space="preserve"> </w:t>
      </w:r>
      <w:r w:rsidRPr="004221BD">
        <w:t>aprobat</w:t>
      </w:r>
      <w:r w:rsidR="00487415">
        <w:t xml:space="preserve"> </w:t>
      </w:r>
      <w:r w:rsidRPr="004221BD">
        <w:t>prin</w:t>
      </w:r>
      <w:r w:rsidR="00487415">
        <w:t xml:space="preserve"> </w:t>
      </w:r>
      <w:r w:rsidRPr="004221BD">
        <w:t>prin</w:t>
      </w:r>
      <w:r w:rsidR="00487415">
        <w:t xml:space="preserve"> </w:t>
      </w:r>
      <w:r w:rsidRPr="004221BD">
        <w:t>Ordinul</w:t>
      </w:r>
      <w:r w:rsidR="00487415">
        <w:t xml:space="preserve"> </w:t>
      </w:r>
      <w:r w:rsidRPr="004221BD">
        <w:t>ministrului</w:t>
      </w:r>
      <w:r w:rsidR="00487415">
        <w:t xml:space="preserve"> </w:t>
      </w:r>
      <w:r w:rsidRPr="004221BD">
        <w:t>investițiilor</w:t>
      </w:r>
      <w:r w:rsidR="00487415">
        <w:t xml:space="preserve"> </w:t>
      </w:r>
      <w:r w:rsidRPr="004221BD">
        <w:t>și</w:t>
      </w:r>
      <w:r w:rsidR="00487415">
        <w:t xml:space="preserve"> </w:t>
      </w:r>
      <w:r w:rsidRPr="004221BD">
        <w:t>proiectelor</w:t>
      </w:r>
      <w:r w:rsidR="00487415">
        <w:t xml:space="preserve"> </w:t>
      </w:r>
      <w:r w:rsidRPr="004221BD">
        <w:t>europene</w:t>
      </w:r>
      <w:r w:rsidR="00487415">
        <w:t xml:space="preserve"> </w:t>
      </w:r>
      <w:r w:rsidRPr="004221BD">
        <w:t>nr.</w:t>
      </w:r>
      <w:r w:rsidR="00487415">
        <w:t xml:space="preserve"> </w:t>
      </w:r>
      <w:r w:rsidRPr="004221BD">
        <w:t>815/21.03.2024.</w:t>
      </w:r>
    </w:p>
    <w:p w14:paraId="6C28036C" w14:textId="557C0E84" w:rsidR="004221BD" w:rsidRPr="004221BD" w:rsidRDefault="004221BD" w:rsidP="004221BD">
      <w:r w:rsidRPr="004221BD">
        <w:t>Modificările</w:t>
      </w:r>
      <w:r w:rsidR="00487415">
        <w:t xml:space="preserve"> </w:t>
      </w:r>
      <w:r w:rsidRPr="004221BD">
        <w:t>aduse</w:t>
      </w:r>
      <w:r w:rsidR="00487415">
        <w:t xml:space="preserve"> </w:t>
      </w:r>
      <w:r w:rsidRPr="004221BD">
        <w:t>prin</w:t>
      </w:r>
      <w:r w:rsidR="00487415">
        <w:t xml:space="preserve"> </w:t>
      </w:r>
      <w:r w:rsidRPr="004221BD">
        <w:rPr>
          <w:b/>
          <w:bCs/>
        </w:rPr>
        <w:t>Ordinul</w:t>
      </w:r>
      <w:r w:rsidR="00487415">
        <w:rPr>
          <w:b/>
          <w:bCs/>
        </w:rPr>
        <w:t xml:space="preserve"> </w:t>
      </w:r>
      <w:r w:rsidRPr="004221BD">
        <w:rPr>
          <w:b/>
          <w:bCs/>
        </w:rPr>
        <w:t>2026/13.05.2024</w:t>
      </w:r>
      <w:r w:rsidR="00487415">
        <w:rPr>
          <w:b/>
          <w:bCs/>
        </w:rPr>
        <w:t xml:space="preserve"> </w:t>
      </w:r>
      <w:r w:rsidRPr="004221BD">
        <w:t>sunt:</w:t>
      </w:r>
      <w:r w:rsidR="00487415">
        <w:t xml:space="preserve"> </w:t>
      </w:r>
    </w:p>
    <w:p w14:paraId="56183E0B" w14:textId="1B79A7E7" w:rsidR="004221BD" w:rsidRPr="004221BD" w:rsidRDefault="004221BD" w:rsidP="004221BD">
      <w:r w:rsidRPr="004221BD">
        <w:rPr>
          <w:b/>
          <w:bCs/>
        </w:rPr>
        <w:t>Perioada</w:t>
      </w:r>
      <w:r w:rsidR="00487415">
        <w:rPr>
          <w:b/>
          <w:bCs/>
        </w:rPr>
        <w:t xml:space="preserve"> </w:t>
      </w:r>
      <w:r w:rsidRPr="004221BD">
        <w:rPr>
          <w:b/>
          <w:bCs/>
        </w:rPr>
        <w:t>de</w:t>
      </w:r>
      <w:r w:rsidR="00487415">
        <w:rPr>
          <w:b/>
          <w:bCs/>
        </w:rPr>
        <w:t xml:space="preserve"> </w:t>
      </w:r>
      <w:r w:rsidRPr="004221BD">
        <w:rPr>
          <w:b/>
          <w:bCs/>
        </w:rPr>
        <w:t>depunere</w:t>
      </w:r>
      <w:r w:rsidR="00487415">
        <w:rPr>
          <w:b/>
          <w:bCs/>
        </w:rPr>
        <w:t xml:space="preserve"> </w:t>
      </w:r>
      <w:r w:rsidRPr="004221BD">
        <w:rPr>
          <w:b/>
          <w:bCs/>
        </w:rPr>
        <w:t>a</w:t>
      </w:r>
      <w:r w:rsidR="00487415">
        <w:rPr>
          <w:b/>
          <w:bCs/>
        </w:rPr>
        <w:t xml:space="preserve"> </w:t>
      </w:r>
      <w:r w:rsidRPr="004221BD">
        <w:rPr>
          <w:b/>
          <w:bCs/>
        </w:rPr>
        <w:t>proiectelor</w:t>
      </w:r>
      <w:r w:rsidR="00487415">
        <w:rPr>
          <w:b/>
          <w:bCs/>
        </w:rPr>
        <w:t xml:space="preserve"> </w:t>
      </w:r>
      <w:r w:rsidRPr="004221BD">
        <w:rPr>
          <w:b/>
          <w:bCs/>
        </w:rPr>
        <w:t>se</w:t>
      </w:r>
      <w:r w:rsidR="00487415">
        <w:rPr>
          <w:b/>
          <w:bCs/>
        </w:rPr>
        <w:t xml:space="preserve"> </w:t>
      </w:r>
      <w:r w:rsidRPr="004221BD">
        <w:rPr>
          <w:b/>
          <w:bCs/>
        </w:rPr>
        <w:t>extinde</w:t>
      </w:r>
      <w:r w:rsidR="00487415">
        <w:rPr>
          <w:b/>
          <w:bCs/>
        </w:rPr>
        <w:t xml:space="preserve"> </w:t>
      </w:r>
      <w:r w:rsidRPr="004221BD">
        <w:rPr>
          <w:b/>
          <w:bCs/>
        </w:rPr>
        <w:t>ca</w:t>
      </w:r>
      <w:r w:rsidR="00487415">
        <w:rPr>
          <w:b/>
          <w:bCs/>
        </w:rPr>
        <w:t xml:space="preserve"> </w:t>
      </w:r>
      <w:r w:rsidRPr="004221BD">
        <w:rPr>
          <w:b/>
          <w:bCs/>
        </w:rPr>
        <w:t>urmare</w:t>
      </w:r>
      <w:r w:rsidR="00487415">
        <w:rPr>
          <w:b/>
          <w:bCs/>
        </w:rPr>
        <w:t xml:space="preserve"> </w:t>
      </w:r>
      <w:r w:rsidRPr="004221BD">
        <w:rPr>
          <w:b/>
          <w:bCs/>
        </w:rPr>
        <w:t>a</w:t>
      </w:r>
      <w:r w:rsidR="00487415">
        <w:rPr>
          <w:b/>
          <w:bCs/>
        </w:rPr>
        <w:t xml:space="preserve"> </w:t>
      </w:r>
      <w:r w:rsidRPr="004221BD">
        <w:rPr>
          <w:b/>
          <w:bCs/>
        </w:rPr>
        <w:t>solicitărilor</w:t>
      </w:r>
      <w:r w:rsidR="00487415">
        <w:rPr>
          <w:b/>
          <w:bCs/>
        </w:rPr>
        <w:t xml:space="preserve"> </w:t>
      </w:r>
      <w:r w:rsidRPr="004221BD">
        <w:rPr>
          <w:b/>
          <w:bCs/>
        </w:rPr>
        <w:t>primite</w:t>
      </w:r>
      <w:r w:rsidR="00487415">
        <w:rPr>
          <w:b/>
          <w:bCs/>
        </w:rPr>
        <w:t xml:space="preserve"> </w:t>
      </w:r>
      <w:r w:rsidRPr="004221BD">
        <w:rPr>
          <w:b/>
          <w:bCs/>
        </w:rPr>
        <w:t>din</w:t>
      </w:r>
      <w:r w:rsidR="00487415">
        <w:rPr>
          <w:b/>
          <w:bCs/>
        </w:rPr>
        <w:t xml:space="preserve"> </w:t>
      </w:r>
      <w:r w:rsidRPr="004221BD">
        <w:rPr>
          <w:b/>
          <w:bCs/>
        </w:rPr>
        <w:t>partea</w:t>
      </w:r>
      <w:r w:rsidR="00487415">
        <w:rPr>
          <w:b/>
          <w:bCs/>
        </w:rPr>
        <w:t xml:space="preserve"> </w:t>
      </w:r>
      <w:r w:rsidRPr="004221BD">
        <w:rPr>
          <w:b/>
          <w:bCs/>
        </w:rPr>
        <w:t>mediului</w:t>
      </w:r>
      <w:r w:rsidR="00487415">
        <w:rPr>
          <w:b/>
          <w:bCs/>
        </w:rPr>
        <w:t xml:space="preserve"> </w:t>
      </w:r>
      <w:r w:rsidRPr="004221BD">
        <w:rPr>
          <w:b/>
          <w:bCs/>
        </w:rPr>
        <w:t>de</w:t>
      </w:r>
      <w:r w:rsidR="00487415">
        <w:rPr>
          <w:b/>
          <w:bCs/>
        </w:rPr>
        <w:t xml:space="preserve"> </w:t>
      </w:r>
      <w:r w:rsidRPr="004221BD">
        <w:rPr>
          <w:b/>
          <w:bCs/>
        </w:rPr>
        <w:t>afaceri,</w:t>
      </w:r>
      <w:r w:rsidR="00487415">
        <w:rPr>
          <w:b/>
          <w:bCs/>
        </w:rPr>
        <w:t xml:space="preserve"> </w:t>
      </w:r>
      <w:r w:rsidRPr="004221BD">
        <w:rPr>
          <w:b/>
          <w:bCs/>
        </w:rPr>
        <w:t>calendarul</w:t>
      </w:r>
      <w:r w:rsidR="00487415">
        <w:rPr>
          <w:b/>
          <w:bCs/>
        </w:rPr>
        <w:t xml:space="preserve"> </w:t>
      </w:r>
      <w:r w:rsidRPr="004221BD">
        <w:rPr>
          <w:b/>
          <w:bCs/>
        </w:rPr>
        <w:t>estimativ</w:t>
      </w:r>
      <w:r w:rsidR="00487415">
        <w:rPr>
          <w:b/>
          <w:bCs/>
        </w:rPr>
        <w:t xml:space="preserve"> </w:t>
      </w:r>
      <w:r w:rsidRPr="004221BD">
        <w:rPr>
          <w:b/>
          <w:bCs/>
        </w:rPr>
        <w:t>al</w:t>
      </w:r>
      <w:r w:rsidR="00487415">
        <w:rPr>
          <w:b/>
          <w:bCs/>
        </w:rPr>
        <w:t xml:space="preserve"> </w:t>
      </w:r>
      <w:r w:rsidRPr="004221BD">
        <w:rPr>
          <w:b/>
          <w:bCs/>
        </w:rPr>
        <w:t>întregului</w:t>
      </w:r>
      <w:r w:rsidR="00487415">
        <w:rPr>
          <w:b/>
          <w:bCs/>
        </w:rPr>
        <w:t xml:space="preserve"> </w:t>
      </w:r>
      <w:r w:rsidRPr="004221BD">
        <w:rPr>
          <w:b/>
          <w:bCs/>
        </w:rPr>
        <w:t>apel</w:t>
      </w:r>
      <w:r w:rsidR="00487415">
        <w:rPr>
          <w:b/>
          <w:bCs/>
        </w:rPr>
        <w:t xml:space="preserve"> </w:t>
      </w:r>
      <w:r w:rsidRPr="004221BD">
        <w:rPr>
          <w:b/>
          <w:bCs/>
        </w:rPr>
        <w:t>fiind:</w:t>
      </w:r>
    </w:p>
    <w:p w14:paraId="7B1116EA" w14:textId="48F93208" w:rsidR="004221BD" w:rsidRPr="004221BD" w:rsidRDefault="004221BD" w:rsidP="004221BD">
      <w:pPr>
        <w:numPr>
          <w:ilvl w:val="0"/>
          <w:numId w:val="13"/>
        </w:numPr>
      </w:pPr>
      <w:r w:rsidRPr="004221BD">
        <w:t>25.03.2024</w:t>
      </w:r>
      <w:r w:rsidR="00487415">
        <w:t xml:space="preserve"> </w:t>
      </w:r>
      <w:r w:rsidRPr="004221BD">
        <w:t>–</w:t>
      </w:r>
      <w:r w:rsidR="00487415">
        <w:t xml:space="preserve"> </w:t>
      </w:r>
      <w:r w:rsidRPr="004221BD">
        <w:t>22.05.2024</w:t>
      </w:r>
      <w:r w:rsidR="00487415">
        <w:t xml:space="preserve"> </w:t>
      </w:r>
      <w:r w:rsidRPr="004221BD">
        <w:t>–</w:t>
      </w:r>
      <w:r w:rsidR="00487415">
        <w:t xml:space="preserve"> </w:t>
      </w:r>
      <w:r w:rsidRPr="004221BD">
        <w:t>etapă</w:t>
      </w:r>
      <w:r w:rsidR="00487415">
        <w:t xml:space="preserve"> </w:t>
      </w:r>
      <w:r w:rsidRPr="004221BD">
        <w:t>depunere</w:t>
      </w:r>
      <w:r w:rsidR="00487415">
        <w:t xml:space="preserve"> </w:t>
      </w:r>
      <w:r w:rsidRPr="004221BD">
        <w:t>proiecte</w:t>
      </w:r>
    </w:p>
    <w:p w14:paraId="59A916ED" w14:textId="60800244" w:rsidR="004221BD" w:rsidRPr="004221BD" w:rsidRDefault="004221BD" w:rsidP="004221BD">
      <w:pPr>
        <w:numPr>
          <w:ilvl w:val="0"/>
          <w:numId w:val="13"/>
        </w:numPr>
      </w:pPr>
      <w:r w:rsidRPr="004221BD">
        <w:t>23.05.2024</w:t>
      </w:r>
      <w:r w:rsidR="00487415">
        <w:t xml:space="preserve"> </w:t>
      </w:r>
      <w:r w:rsidRPr="004221BD">
        <w:t>–</w:t>
      </w:r>
      <w:r w:rsidR="00487415">
        <w:t xml:space="preserve"> </w:t>
      </w:r>
      <w:r w:rsidRPr="004221BD">
        <w:t>13.06.2024</w:t>
      </w:r>
      <w:r w:rsidR="00487415">
        <w:t xml:space="preserve"> </w:t>
      </w:r>
      <w:r w:rsidRPr="004221BD">
        <w:t>–</w:t>
      </w:r>
      <w:r w:rsidR="00487415">
        <w:t xml:space="preserve"> </w:t>
      </w:r>
      <w:r w:rsidRPr="004221BD">
        <w:t>etapă</w:t>
      </w:r>
      <w:r w:rsidR="00487415">
        <w:t xml:space="preserve"> </w:t>
      </w:r>
      <w:r w:rsidRPr="004221BD">
        <w:t>evaluare</w:t>
      </w:r>
      <w:r w:rsidR="00487415">
        <w:t xml:space="preserve"> </w:t>
      </w:r>
      <w:r w:rsidRPr="004221BD">
        <w:t>proiecte</w:t>
      </w:r>
    </w:p>
    <w:p w14:paraId="46E16F1E" w14:textId="2891E5B0" w:rsidR="004221BD" w:rsidRPr="004221BD" w:rsidRDefault="004221BD" w:rsidP="004221BD">
      <w:pPr>
        <w:numPr>
          <w:ilvl w:val="0"/>
          <w:numId w:val="13"/>
        </w:numPr>
      </w:pPr>
      <w:r w:rsidRPr="004221BD">
        <w:t>14.06.2024</w:t>
      </w:r>
      <w:r w:rsidR="00487415">
        <w:t xml:space="preserve"> </w:t>
      </w:r>
      <w:r w:rsidRPr="004221BD">
        <w:t>–</w:t>
      </w:r>
      <w:r w:rsidR="00487415">
        <w:t xml:space="preserve"> </w:t>
      </w:r>
      <w:r w:rsidRPr="004221BD">
        <w:t>30.06.2024</w:t>
      </w:r>
      <w:r w:rsidR="00487415">
        <w:t xml:space="preserve"> </w:t>
      </w:r>
      <w:r w:rsidRPr="004221BD">
        <w:t>–</w:t>
      </w:r>
      <w:r w:rsidR="00487415">
        <w:t xml:space="preserve"> </w:t>
      </w:r>
      <w:r w:rsidRPr="004221BD">
        <w:t>etapă</w:t>
      </w:r>
      <w:r w:rsidR="00487415">
        <w:t xml:space="preserve"> </w:t>
      </w:r>
      <w:r w:rsidRPr="004221BD">
        <w:t>încheiere</w:t>
      </w:r>
      <w:r w:rsidR="00487415">
        <w:t xml:space="preserve"> </w:t>
      </w:r>
      <w:r w:rsidRPr="004221BD">
        <w:t>contracte</w:t>
      </w:r>
    </w:p>
    <w:p w14:paraId="1938800D" w14:textId="35A96F89" w:rsidR="00C449EA" w:rsidRPr="003E6478" w:rsidRDefault="00D36DC1" w:rsidP="00D36DC1">
      <w:pPr>
        <w:pStyle w:val="Stilsursa"/>
      </w:pPr>
      <w:r w:rsidRPr="003E6478">
        <w:t>Sursa:</w:t>
      </w:r>
      <w:r w:rsidR="00487415">
        <w:t xml:space="preserve"> </w:t>
      </w:r>
      <w:r w:rsidR="007169B8">
        <w:t>MIPE</w:t>
      </w:r>
    </w:p>
    <w:p w14:paraId="5F4C73C5" w14:textId="2F5B9FE2" w:rsidR="00795998" w:rsidRPr="003E6478" w:rsidRDefault="00795998" w:rsidP="00795998">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232CD2B8" w14:textId="5BEC073D" w:rsidR="005118CC" w:rsidRDefault="005118CC" w:rsidP="005118CC">
      <w:pPr>
        <w:pStyle w:val="AgendaEU"/>
        <w:rPr>
          <w:color w:val="00B050"/>
        </w:rPr>
      </w:pPr>
      <w:bookmarkStart w:id="156" w:name="_Toc167086331"/>
      <w:r w:rsidRPr="003E6478">
        <w:rPr>
          <w:color w:val="000000" w:themeColor="text1"/>
        </w:rPr>
        <w:t>Apeluri</w:t>
      </w:r>
      <w:r w:rsidR="00487415">
        <w:rPr>
          <w:color w:val="000000" w:themeColor="text1"/>
        </w:rPr>
        <w:t xml:space="preserve"> </w:t>
      </w:r>
      <w:r w:rsidRPr="003E6478">
        <w:t>–</w:t>
      </w:r>
      <w:r w:rsidR="00487415">
        <w:t xml:space="preserve"> </w:t>
      </w:r>
      <w:r w:rsidRPr="003E6478">
        <w:rPr>
          <w:color w:val="00B050"/>
        </w:rPr>
        <w:t>Finanțări</w:t>
      </w:r>
      <w:bookmarkEnd w:id="156"/>
    </w:p>
    <w:p w14:paraId="24C3969E" w14:textId="5FF12293" w:rsidR="00B90860" w:rsidRDefault="00B90860" w:rsidP="00B90860">
      <w:pPr>
        <w:pStyle w:val="TitluArticolinINFOUE"/>
      </w:pPr>
      <w:bookmarkStart w:id="157" w:name="_Toc167086332"/>
      <w:r w:rsidRPr="00B90860">
        <w:t>PoIDS: Ghidul Solicitantului Incluziune socială pentru persoane cu dizabilități prin tehnologii asistive și de acces</w:t>
      </w:r>
      <w:bookmarkEnd w:id="157"/>
    </w:p>
    <w:p w14:paraId="56E030A1" w14:textId="77777777" w:rsidR="00B90860" w:rsidRPr="00B90860" w:rsidRDefault="00B90860" w:rsidP="00B90860">
      <w:r w:rsidRPr="00B90860">
        <w:t>Autoritatea de Management pentru Programul Incluziune și Demnitate Socială din cadrul Ministerului Investițiilor și Proiectelor Europene publică </w:t>
      </w:r>
      <w:hyperlink r:id="rId39" w:history="1">
        <w:r w:rsidRPr="00B90860">
          <w:rPr>
            <w:rStyle w:val="Hyperlink"/>
            <w:b/>
            <w:bCs/>
            <w:szCs w:val="24"/>
          </w:rPr>
          <w:t>Ghidul Solicitantului „Incluziune socială pentru persoane cu dizabilități prin tehnologii asistive și de acces”</w:t>
        </w:r>
      </w:hyperlink>
      <w:r w:rsidRPr="00B90860">
        <w:t>, apel non-competitiv finanțat din Prioritatea de investiții 07. „Sprijin pentru persoanele cu dizabilități“, Obiectiv specific: RSO4.3. „Promovarea incluziunii socioeconomice a comunităților marginalizate, a gospodăriilor cu venituri reduse și a grupurilor defavorizate, inclusiv a persoanelor cu nevoi speciale, prin acțiuni integrate, inclusiv locuințe și servicii sociale (FEDR)” și Obiectiv specific ESO4.11. „Lărgirea accesului egal și în timp util la servicii de calitate, sustenabile și la prețuri accesibile, inclusiv servicii care promovează accesul la locuințe și îngrijire orientată către persoane, inclusiv asistență medicală modernizarea sistemelor de protecție socială, inclusiv promovarea accesului la protecție socială, acordând o atenție deosebită copiilor și grupurilor defavorizate, îmbunătățirea accesibilității, inclusiv pentru persoanele cu dizabilități, precum și a eficacității și rezilienței sistemelor de sănătate și a serviciilor de îngrijire pe termen lung (FSE+)“, Acțiunea 7.4 Accesul persoanelor cu dizabilități la echipamente, dispozitive și tehnologii asistive, pentru incluziunea socială și participarea activă la viața comunității.</w:t>
      </w:r>
    </w:p>
    <w:p w14:paraId="58FFA55A" w14:textId="77777777" w:rsidR="00B90860" w:rsidRPr="00B90860" w:rsidRDefault="00B90860" w:rsidP="00B90860">
      <w:r w:rsidRPr="00B90860">
        <w:rPr>
          <w:b/>
          <w:bCs/>
        </w:rPr>
        <w:t>Sistemul informatic MySMIS2021 se deschide în data de 17.05.2024, orele 16.00 până la data 17.06.2024, orele 16.00.</w:t>
      </w:r>
    </w:p>
    <w:p w14:paraId="6765A719" w14:textId="0870D67B" w:rsidR="00B90860" w:rsidRPr="00B90860" w:rsidRDefault="00B90860" w:rsidP="00B90860">
      <w:pPr>
        <w:pStyle w:val="Stilsursa"/>
      </w:pPr>
      <w:r>
        <w:t>Sursa: MIPE</w:t>
      </w:r>
    </w:p>
    <w:p w14:paraId="023BAE82" w14:textId="46A25604" w:rsidR="00B90860" w:rsidRPr="00B90860" w:rsidRDefault="00B90860" w:rsidP="00B90860">
      <w:pPr>
        <w:pStyle w:val="separatorarticole"/>
      </w:pPr>
      <w:r>
        <w:t>*</w:t>
      </w:r>
    </w:p>
    <w:p w14:paraId="39EED9C5" w14:textId="4D670F16" w:rsidR="00B21270" w:rsidRPr="00B21270" w:rsidRDefault="00B21270" w:rsidP="00B21270">
      <w:pPr>
        <w:pStyle w:val="TitluArticolinINFOUE"/>
      </w:pPr>
      <w:bookmarkStart w:id="158" w:name="_Toc167086333"/>
      <w:r w:rsidRPr="00B21270">
        <w:t>APIA</w:t>
      </w:r>
      <w:r w:rsidR="00487415">
        <w:t xml:space="preserve"> </w:t>
      </w:r>
      <w:r w:rsidRPr="00B21270">
        <w:t>primește</w:t>
      </w:r>
      <w:r w:rsidR="00487415">
        <w:t xml:space="preserve"> </w:t>
      </w:r>
      <w:r w:rsidRPr="00B21270">
        <w:t>Cereri</w:t>
      </w:r>
      <w:r w:rsidR="00487415">
        <w:t xml:space="preserve"> </w:t>
      </w:r>
      <w:r w:rsidRPr="00B21270">
        <w:t>de</w:t>
      </w:r>
      <w:r w:rsidR="00487415">
        <w:t xml:space="preserve"> </w:t>
      </w:r>
      <w:r w:rsidRPr="00B21270">
        <w:t>plată</w:t>
      </w:r>
      <w:r w:rsidR="00487415">
        <w:t xml:space="preserve"> </w:t>
      </w:r>
      <w:r w:rsidRPr="00B21270">
        <w:t>aferente</w:t>
      </w:r>
      <w:r w:rsidR="00487415">
        <w:t xml:space="preserve"> </w:t>
      </w:r>
      <w:r w:rsidRPr="00B21270">
        <w:t>anului</w:t>
      </w:r>
      <w:r w:rsidR="00487415">
        <w:t xml:space="preserve"> </w:t>
      </w:r>
      <w:r w:rsidRPr="00B21270">
        <w:t>2024</w:t>
      </w:r>
      <w:r w:rsidR="00487415">
        <w:t xml:space="preserve"> </w:t>
      </w:r>
      <w:r w:rsidRPr="00B21270">
        <w:t>pentru</w:t>
      </w:r>
      <w:r w:rsidR="00487415">
        <w:t xml:space="preserve"> </w:t>
      </w:r>
      <w:r w:rsidRPr="00B21270">
        <w:t>schema</w:t>
      </w:r>
      <w:r w:rsidR="00487415">
        <w:t xml:space="preserve"> </w:t>
      </w:r>
      <w:r w:rsidRPr="00B21270">
        <w:t>de</w:t>
      </w:r>
      <w:r w:rsidR="00487415">
        <w:t xml:space="preserve"> </w:t>
      </w:r>
      <w:r w:rsidRPr="00B21270">
        <w:t>ajutor</w:t>
      </w:r>
      <w:r w:rsidR="00487415">
        <w:t xml:space="preserve"> </w:t>
      </w:r>
      <w:r w:rsidRPr="00B21270">
        <w:t>de</w:t>
      </w:r>
      <w:r w:rsidR="00487415">
        <w:t xml:space="preserve"> </w:t>
      </w:r>
      <w:r w:rsidRPr="00B21270">
        <w:t>stat</w:t>
      </w:r>
      <w:r w:rsidR="00487415">
        <w:t xml:space="preserve"> </w:t>
      </w:r>
      <w:r w:rsidRPr="00B21270">
        <w:t>„Sprijin</w:t>
      </w:r>
      <w:r w:rsidR="00487415">
        <w:t xml:space="preserve"> </w:t>
      </w:r>
      <w:r w:rsidRPr="00B21270">
        <w:t>pentru</w:t>
      </w:r>
      <w:r w:rsidR="00487415">
        <w:t xml:space="preserve"> </w:t>
      </w:r>
      <w:r w:rsidRPr="00B21270">
        <w:t>prima</w:t>
      </w:r>
      <w:r w:rsidR="00487415">
        <w:t xml:space="preserve"> </w:t>
      </w:r>
      <w:r w:rsidRPr="00B21270">
        <w:t>împădurire</w:t>
      </w:r>
      <w:r w:rsidR="00487415">
        <w:t xml:space="preserve"> </w:t>
      </w:r>
      <w:r w:rsidRPr="00B21270">
        <w:t>și</w:t>
      </w:r>
      <w:r w:rsidR="00487415">
        <w:t xml:space="preserve"> </w:t>
      </w:r>
      <w:r w:rsidRPr="00B21270">
        <w:t>crearea</w:t>
      </w:r>
      <w:r w:rsidR="00487415">
        <w:t xml:space="preserve"> </w:t>
      </w:r>
      <w:r w:rsidRPr="00B21270">
        <w:t>de</w:t>
      </w:r>
      <w:r w:rsidR="00487415">
        <w:t xml:space="preserve"> </w:t>
      </w:r>
      <w:r w:rsidRPr="00B21270">
        <w:t>suprafețe</w:t>
      </w:r>
      <w:r w:rsidR="00487415">
        <w:t xml:space="preserve"> </w:t>
      </w:r>
      <w:r w:rsidRPr="00B21270">
        <w:t>împădurite”</w:t>
      </w:r>
      <w:bookmarkEnd w:id="158"/>
    </w:p>
    <w:p w14:paraId="7E8EBD7B" w14:textId="3E06FFCE" w:rsidR="00B21270" w:rsidRPr="00B21270" w:rsidRDefault="00B21270" w:rsidP="00B21270">
      <w:r w:rsidRPr="00B21270">
        <w:rPr>
          <w:noProof/>
          <w:lang w:eastAsia="ro-RO"/>
        </w:rPr>
        <w:drawing>
          <wp:anchor distT="0" distB="0" distL="114300" distR="114300" simplePos="0" relativeHeight="251665408" behindDoc="0" locked="0" layoutInCell="1" allowOverlap="1" wp14:anchorId="6DCBAE69" wp14:editId="1022872E">
            <wp:simplePos x="0" y="0"/>
            <wp:positionH relativeFrom="column">
              <wp:posOffset>2398</wp:posOffset>
            </wp:positionH>
            <wp:positionV relativeFrom="paragraph">
              <wp:posOffset>39626</wp:posOffset>
            </wp:positionV>
            <wp:extent cx="1806341" cy="1180531"/>
            <wp:effectExtent l="0" t="0" r="0" b="0"/>
            <wp:wrapSquare wrapText="bothSides"/>
            <wp:docPr id="195043685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806341" cy="1180531"/>
                    </a:xfrm>
                    <a:prstGeom prst="rect">
                      <a:avLst/>
                    </a:prstGeom>
                    <a:noFill/>
                    <a:ln>
                      <a:noFill/>
                    </a:ln>
                  </pic:spPr>
                </pic:pic>
              </a:graphicData>
            </a:graphic>
          </wp:anchor>
        </w:drawing>
      </w:r>
      <w:r w:rsidRPr="00B21270">
        <w:t>Agenția</w:t>
      </w:r>
      <w:r w:rsidR="00487415">
        <w:t xml:space="preserve"> </w:t>
      </w:r>
      <w:r w:rsidRPr="00B21270">
        <w:t>de</w:t>
      </w:r>
      <w:r w:rsidR="00487415">
        <w:t xml:space="preserve"> </w:t>
      </w:r>
      <w:r w:rsidRPr="00B21270">
        <w:t>Plăți</w:t>
      </w:r>
      <w:r w:rsidR="00487415">
        <w:t xml:space="preserve"> </w:t>
      </w:r>
      <w:r w:rsidRPr="00B21270">
        <w:t>și</w:t>
      </w:r>
      <w:r w:rsidR="00487415">
        <w:t xml:space="preserve"> </w:t>
      </w:r>
      <w:r w:rsidRPr="00B21270">
        <w:t>Intervenție</w:t>
      </w:r>
      <w:r w:rsidR="00487415">
        <w:t xml:space="preserve"> </w:t>
      </w:r>
      <w:r w:rsidRPr="00B21270">
        <w:t>pentru</w:t>
      </w:r>
      <w:r w:rsidR="00487415">
        <w:t xml:space="preserve"> </w:t>
      </w:r>
      <w:r w:rsidRPr="00B21270">
        <w:t>Agricultură</w:t>
      </w:r>
      <w:r w:rsidR="00487415">
        <w:t xml:space="preserve"> </w:t>
      </w:r>
      <w:r w:rsidRPr="00B21270">
        <w:t>(APIA)</w:t>
      </w:r>
      <w:r w:rsidR="00487415">
        <w:t xml:space="preserve"> </w:t>
      </w:r>
      <w:r w:rsidRPr="00B21270">
        <w:t>informează</w:t>
      </w:r>
      <w:r w:rsidR="00487415">
        <w:t xml:space="preserve"> </w:t>
      </w:r>
      <w:r w:rsidRPr="00B21270">
        <w:t>că</w:t>
      </w:r>
      <w:r w:rsidR="00487415">
        <w:t xml:space="preserve"> </w:t>
      </w:r>
      <w:r w:rsidRPr="00B21270">
        <w:rPr>
          <w:b/>
          <w:bCs/>
        </w:rPr>
        <w:t>în</w:t>
      </w:r>
      <w:r w:rsidR="00487415">
        <w:rPr>
          <w:b/>
          <w:bCs/>
        </w:rPr>
        <w:t xml:space="preserve"> </w:t>
      </w:r>
      <w:r w:rsidRPr="00B21270">
        <w:rPr>
          <w:b/>
          <w:bCs/>
        </w:rPr>
        <w:t>perioada</w:t>
      </w:r>
      <w:r w:rsidR="00487415">
        <w:t xml:space="preserve"> </w:t>
      </w:r>
      <w:r w:rsidRPr="00B21270">
        <w:rPr>
          <w:b/>
          <w:bCs/>
        </w:rPr>
        <w:t>13</w:t>
      </w:r>
      <w:r w:rsidR="00487415">
        <w:rPr>
          <w:b/>
          <w:bCs/>
        </w:rPr>
        <w:t xml:space="preserve"> </w:t>
      </w:r>
      <w:r w:rsidRPr="00B21270">
        <w:rPr>
          <w:b/>
          <w:bCs/>
        </w:rPr>
        <w:t>mai</w:t>
      </w:r>
      <w:r w:rsidR="00487415">
        <w:rPr>
          <w:b/>
          <w:bCs/>
        </w:rPr>
        <w:t xml:space="preserve"> </w:t>
      </w:r>
      <w:r w:rsidRPr="00B21270">
        <w:rPr>
          <w:b/>
          <w:bCs/>
        </w:rPr>
        <w:t>–</w:t>
      </w:r>
      <w:r w:rsidR="00487415">
        <w:rPr>
          <w:b/>
          <w:bCs/>
        </w:rPr>
        <w:t xml:space="preserve"> </w:t>
      </w:r>
      <w:r w:rsidRPr="00B21270">
        <w:rPr>
          <w:b/>
          <w:bCs/>
        </w:rPr>
        <w:t>5</w:t>
      </w:r>
      <w:r w:rsidR="00487415">
        <w:t xml:space="preserve"> </w:t>
      </w:r>
      <w:r w:rsidRPr="00B21270">
        <w:rPr>
          <w:b/>
          <w:bCs/>
        </w:rPr>
        <w:t>iulie</w:t>
      </w:r>
      <w:r w:rsidR="00487415">
        <w:rPr>
          <w:b/>
          <w:bCs/>
        </w:rPr>
        <w:t xml:space="preserve"> </w:t>
      </w:r>
      <w:r w:rsidRPr="00B21270">
        <w:rPr>
          <w:b/>
          <w:bCs/>
        </w:rPr>
        <w:t>2024</w:t>
      </w:r>
      <w:r w:rsidR="00487415">
        <w:rPr>
          <w:b/>
          <w:bCs/>
        </w:rPr>
        <w:t xml:space="preserve"> </w:t>
      </w:r>
      <w:r w:rsidRPr="00B21270">
        <w:rPr>
          <w:b/>
          <w:bCs/>
        </w:rPr>
        <w:t>(inclusiv),</w:t>
      </w:r>
      <w:r w:rsidR="00487415">
        <w:rPr>
          <w:b/>
          <w:bCs/>
        </w:rPr>
        <w:t xml:space="preserve"> </w:t>
      </w:r>
      <w:r w:rsidRPr="00B21270">
        <w:rPr>
          <w:b/>
          <w:bCs/>
        </w:rPr>
        <w:t>beneficiarii</w:t>
      </w:r>
      <w:r w:rsidR="00487415">
        <w:t xml:space="preserve"> </w:t>
      </w:r>
      <w:r w:rsidRPr="00B21270">
        <w:rPr>
          <w:b/>
          <w:bCs/>
        </w:rPr>
        <w:t>Schemei</w:t>
      </w:r>
      <w:r w:rsidR="00487415">
        <w:rPr>
          <w:b/>
          <w:bCs/>
        </w:rPr>
        <w:t xml:space="preserve"> </w:t>
      </w:r>
      <w:r w:rsidRPr="00B21270">
        <w:rPr>
          <w:b/>
          <w:bCs/>
        </w:rPr>
        <w:t>de</w:t>
      </w:r>
      <w:r w:rsidR="00487415">
        <w:rPr>
          <w:b/>
          <w:bCs/>
        </w:rPr>
        <w:t xml:space="preserve"> </w:t>
      </w:r>
      <w:r w:rsidRPr="00B21270">
        <w:rPr>
          <w:b/>
          <w:bCs/>
        </w:rPr>
        <w:t>ajutor</w:t>
      </w:r>
      <w:r w:rsidR="00487415">
        <w:rPr>
          <w:b/>
          <w:bCs/>
        </w:rPr>
        <w:t xml:space="preserve"> </w:t>
      </w:r>
      <w:r w:rsidRPr="00B21270">
        <w:rPr>
          <w:b/>
          <w:bCs/>
        </w:rPr>
        <w:t>de</w:t>
      </w:r>
      <w:r w:rsidR="00487415">
        <w:rPr>
          <w:b/>
          <w:bCs/>
        </w:rPr>
        <w:t xml:space="preserve"> </w:t>
      </w:r>
      <w:r w:rsidRPr="00B21270">
        <w:rPr>
          <w:b/>
          <w:bCs/>
        </w:rPr>
        <w:t>stat</w:t>
      </w:r>
      <w:r w:rsidR="00487415">
        <w:rPr>
          <w:b/>
          <w:bCs/>
        </w:rPr>
        <w:t xml:space="preserve"> </w:t>
      </w:r>
      <w:r w:rsidRPr="00B21270">
        <w:rPr>
          <w:b/>
          <w:bCs/>
        </w:rPr>
        <w:t>„</w:t>
      </w:r>
      <w:r w:rsidRPr="00B21270">
        <w:rPr>
          <w:b/>
          <w:bCs/>
          <w:i/>
          <w:iCs/>
        </w:rPr>
        <w:t>Sprijin</w:t>
      </w:r>
      <w:r w:rsidR="00487415">
        <w:rPr>
          <w:b/>
          <w:bCs/>
          <w:i/>
          <w:iCs/>
        </w:rPr>
        <w:t xml:space="preserve"> </w:t>
      </w:r>
      <w:r w:rsidRPr="00B21270">
        <w:rPr>
          <w:b/>
          <w:bCs/>
          <w:i/>
          <w:iCs/>
        </w:rPr>
        <w:t>pentru</w:t>
      </w:r>
      <w:r w:rsidR="00487415">
        <w:rPr>
          <w:b/>
          <w:bCs/>
          <w:i/>
          <w:iCs/>
        </w:rPr>
        <w:t xml:space="preserve"> </w:t>
      </w:r>
      <w:r w:rsidRPr="00B21270">
        <w:rPr>
          <w:b/>
          <w:bCs/>
          <w:i/>
          <w:iCs/>
        </w:rPr>
        <w:t>prima</w:t>
      </w:r>
      <w:r w:rsidR="00487415">
        <w:rPr>
          <w:b/>
          <w:bCs/>
          <w:i/>
          <w:iCs/>
        </w:rPr>
        <w:t xml:space="preserve"> </w:t>
      </w:r>
      <w:r w:rsidRPr="00B21270">
        <w:rPr>
          <w:b/>
          <w:bCs/>
          <w:i/>
          <w:iCs/>
        </w:rPr>
        <w:t>împădurire</w:t>
      </w:r>
      <w:r w:rsidR="00487415">
        <w:rPr>
          <w:b/>
          <w:bCs/>
          <w:i/>
          <w:iCs/>
        </w:rPr>
        <w:t xml:space="preserve"> </w:t>
      </w:r>
      <w:r w:rsidRPr="00B21270">
        <w:rPr>
          <w:b/>
          <w:bCs/>
          <w:i/>
          <w:iCs/>
        </w:rPr>
        <w:t>și</w:t>
      </w:r>
      <w:r w:rsidR="00487415">
        <w:rPr>
          <w:b/>
          <w:bCs/>
          <w:i/>
          <w:iCs/>
        </w:rPr>
        <w:t xml:space="preserve"> </w:t>
      </w:r>
      <w:r w:rsidRPr="00B21270">
        <w:rPr>
          <w:b/>
          <w:bCs/>
          <w:i/>
          <w:iCs/>
        </w:rPr>
        <w:t>crearea</w:t>
      </w:r>
      <w:r w:rsidR="00487415">
        <w:rPr>
          <w:b/>
          <w:bCs/>
          <w:i/>
          <w:iCs/>
        </w:rPr>
        <w:t xml:space="preserve"> </w:t>
      </w:r>
      <w:r w:rsidRPr="00B21270">
        <w:rPr>
          <w:b/>
          <w:bCs/>
          <w:i/>
          <w:iCs/>
        </w:rPr>
        <w:t>de</w:t>
      </w:r>
      <w:r w:rsidR="00487415">
        <w:rPr>
          <w:b/>
          <w:bCs/>
          <w:i/>
          <w:iCs/>
        </w:rPr>
        <w:t xml:space="preserve"> </w:t>
      </w:r>
      <w:r w:rsidRPr="00B21270">
        <w:rPr>
          <w:b/>
          <w:bCs/>
          <w:i/>
          <w:iCs/>
        </w:rPr>
        <w:t>suprafețe</w:t>
      </w:r>
      <w:r w:rsidR="00487415">
        <w:rPr>
          <w:b/>
          <w:bCs/>
          <w:i/>
          <w:iCs/>
        </w:rPr>
        <w:t xml:space="preserve"> </w:t>
      </w:r>
      <w:r w:rsidRPr="00B21270">
        <w:rPr>
          <w:b/>
          <w:bCs/>
          <w:i/>
          <w:iCs/>
        </w:rPr>
        <w:t>împădurite</w:t>
      </w:r>
      <w:r w:rsidRPr="00B21270">
        <w:rPr>
          <w:b/>
          <w:bCs/>
        </w:rPr>
        <w:t>”</w:t>
      </w:r>
      <w:r w:rsidR="00487415">
        <w:rPr>
          <w:b/>
          <w:bCs/>
        </w:rPr>
        <w:t xml:space="preserve"> </w:t>
      </w:r>
      <w:r w:rsidRPr="00B21270">
        <w:t>aferentă</w:t>
      </w:r>
      <w:r w:rsidR="00487415">
        <w:t xml:space="preserve"> </w:t>
      </w:r>
      <w:r w:rsidRPr="00B21270">
        <w:t>Măsurii</w:t>
      </w:r>
      <w:r w:rsidR="00487415">
        <w:t xml:space="preserve"> </w:t>
      </w:r>
      <w:r w:rsidRPr="00B21270">
        <w:t>8,</w:t>
      </w:r>
      <w:r w:rsidR="00487415">
        <w:t xml:space="preserve"> </w:t>
      </w:r>
      <w:r w:rsidRPr="00B21270">
        <w:t>Submăsura</w:t>
      </w:r>
      <w:r w:rsidR="00487415">
        <w:t xml:space="preserve"> </w:t>
      </w:r>
      <w:r w:rsidRPr="00B21270">
        <w:t>8.1</w:t>
      </w:r>
      <w:r w:rsidR="00487415">
        <w:t xml:space="preserve"> </w:t>
      </w:r>
      <w:r w:rsidRPr="00B21270">
        <w:t>„</w:t>
      </w:r>
      <w:r w:rsidRPr="00B21270">
        <w:rPr>
          <w:i/>
          <w:iCs/>
        </w:rPr>
        <w:t>Împăduriri</w:t>
      </w:r>
      <w:r w:rsidR="00487415">
        <w:rPr>
          <w:i/>
          <w:iCs/>
        </w:rPr>
        <w:t xml:space="preserve"> </w:t>
      </w:r>
      <w:r w:rsidRPr="00B21270">
        <w:rPr>
          <w:i/>
          <w:iCs/>
        </w:rPr>
        <w:t>și</w:t>
      </w:r>
      <w:r w:rsidR="00487415">
        <w:rPr>
          <w:i/>
          <w:iCs/>
        </w:rPr>
        <w:t xml:space="preserve"> </w:t>
      </w:r>
      <w:r w:rsidRPr="00B21270">
        <w:rPr>
          <w:i/>
          <w:iCs/>
        </w:rPr>
        <w:t>crearea</w:t>
      </w:r>
      <w:r w:rsidR="00487415">
        <w:rPr>
          <w:i/>
          <w:iCs/>
        </w:rPr>
        <w:t xml:space="preserve"> </w:t>
      </w:r>
      <w:r w:rsidRPr="00B21270">
        <w:rPr>
          <w:i/>
          <w:iCs/>
        </w:rPr>
        <w:t>de</w:t>
      </w:r>
      <w:r w:rsidR="00487415">
        <w:rPr>
          <w:i/>
          <w:iCs/>
        </w:rPr>
        <w:t xml:space="preserve"> </w:t>
      </w:r>
      <w:r w:rsidRPr="00B21270">
        <w:rPr>
          <w:i/>
          <w:iCs/>
        </w:rPr>
        <w:t>suprafețe</w:t>
      </w:r>
      <w:r w:rsidR="00487415">
        <w:rPr>
          <w:i/>
          <w:iCs/>
        </w:rPr>
        <w:t xml:space="preserve"> </w:t>
      </w:r>
      <w:r w:rsidRPr="00B21270">
        <w:rPr>
          <w:i/>
          <w:iCs/>
        </w:rPr>
        <w:t>împădurite</w:t>
      </w:r>
      <w:r w:rsidRPr="00B21270">
        <w:t>”,</w:t>
      </w:r>
      <w:r w:rsidR="00487415">
        <w:t xml:space="preserve"> </w:t>
      </w:r>
      <w:r w:rsidRPr="00B21270">
        <w:t>din</w:t>
      </w:r>
      <w:r w:rsidR="00487415">
        <w:t xml:space="preserve"> </w:t>
      </w:r>
      <w:r w:rsidRPr="00B21270">
        <w:t>cadrul</w:t>
      </w:r>
      <w:r w:rsidR="00487415">
        <w:t xml:space="preserve"> </w:t>
      </w:r>
      <w:r w:rsidRPr="00B21270">
        <w:t>Programului</w:t>
      </w:r>
      <w:r w:rsidR="00487415">
        <w:t xml:space="preserve"> </w:t>
      </w:r>
      <w:r w:rsidRPr="00B21270">
        <w:t>Național</w:t>
      </w:r>
      <w:r w:rsidR="00487415">
        <w:t xml:space="preserve"> </w:t>
      </w:r>
      <w:r w:rsidRPr="00B21270">
        <w:t>de</w:t>
      </w:r>
      <w:r w:rsidR="00487415">
        <w:t xml:space="preserve"> </w:t>
      </w:r>
      <w:r w:rsidRPr="00B21270">
        <w:t>Dezvoltare</w:t>
      </w:r>
      <w:r w:rsidR="00487415">
        <w:t xml:space="preserve"> </w:t>
      </w:r>
      <w:r w:rsidRPr="00B21270">
        <w:t>Rurală</w:t>
      </w:r>
      <w:r w:rsidR="00487415">
        <w:t xml:space="preserve"> </w:t>
      </w:r>
      <w:r w:rsidRPr="00B21270">
        <w:t>2014-2020,</w:t>
      </w:r>
      <w:r w:rsidR="00487415">
        <w:rPr>
          <w:b/>
          <w:bCs/>
        </w:rPr>
        <w:t xml:space="preserve"> </w:t>
      </w:r>
      <w:r w:rsidRPr="00B21270">
        <w:rPr>
          <w:b/>
          <w:bCs/>
        </w:rPr>
        <w:t>pot</w:t>
      </w:r>
      <w:r w:rsidR="00487415">
        <w:rPr>
          <w:b/>
          <w:bCs/>
        </w:rPr>
        <w:t xml:space="preserve"> </w:t>
      </w:r>
      <w:r w:rsidRPr="00B21270">
        <w:rPr>
          <w:b/>
          <w:bCs/>
        </w:rPr>
        <w:t>depune</w:t>
      </w:r>
      <w:r w:rsidR="00487415">
        <w:rPr>
          <w:b/>
          <w:bCs/>
        </w:rPr>
        <w:t xml:space="preserve"> </w:t>
      </w:r>
      <w:r w:rsidRPr="00B21270">
        <w:rPr>
          <w:b/>
          <w:bCs/>
        </w:rPr>
        <w:t>Cereri</w:t>
      </w:r>
      <w:r w:rsidR="00487415">
        <w:rPr>
          <w:b/>
          <w:bCs/>
        </w:rPr>
        <w:t xml:space="preserve"> </w:t>
      </w:r>
      <w:r w:rsidRPr="00B21270">
        <w:rPr>
          <w:b/>
          <w:bCs/>
        </w:rPr>
        <w:t>de</w:t>
      </w:r>
      <w:r w:rsidR="00487415">
        <w:rPr>
          <w:b/>
          <w:bCs/>
        </w:rPr>
        <w:t xml:space="preserve"> </w:t>
      </w:r>
      <w:r w:rsidRPr="00B21270">
        <w:rPr>
          <w:b/>
          <w:bCs/>
        </w:rPr>
        <w:t>plată</w:t>
      </w:r>
      <w:r w:rsidR="00487415">
        <w:t xml:space="preserve"> </w:t>
      </w:r>
      <w:r w:rsidRPr="00B21270">
        <w:rPr>
          <w:b/>
          <w:bCs/>
        </w:rPr>
        <w:t>aferente</w:t>
      </w:r>
      <w:r w:rsidR="00487415">
        <w:rPr>
          <w:b/>
          <w:bCs/>
        </w:rPr>
        <w:t xml:space="preserve"> </w:t>
      </w:r>
      <w:r w:rsidRPr="00B21270">
        <w:rPr>
          <w:b/>
          <w:bCs/>
        </w:rPr>
        <w:t>anului</w:t>
      </w:r>
      <w:r w:rsidR="00487415">
        <w:rPr>
          <w:b/>
          <w:bCs/>
        </w:rPr>
        <w:t xml:space="preserve"> </w:t>
      </w:r>
      <w:r w:rsidRPr="00B21270">
        <w:rPr>
          <w:b/>
          <w:bCs/>
        </w:rPr>
        <w:t>2024</w:t>
      </w:r>
      <w:r w:rsidR="00487415">
        <w:rPr>
          <w:b/>
          <w:bCs/>
        </w:rPr>
        <w:t xml:space="preserve"> </w:t>
      </w:r>
      <w:r w:rsidRPr="00B21270">
        <w:t>pentru</w:t>
      </w:r>
      <w:r w:rsidR="00487415">
        <w:t xml:space="preserve"> </w:t>
      </w:r>
      <w:r w:rsidRPr="00B21270">
        <w:t>solicitarea</w:t>
      </w:r>
      <w:r w:rsidR="00487415">
        <w:t xml:space="preserve"> </w:t>
      </w:r>
      <w:r w:rsidRPr="00B21270">
        <w:t>sprijinului</w:t>
      </w:r>
      <w:r w:rsidR="00487415">
        <w:t xml:space="preserve"> </w:t>
      </w:r>
      <w:r w:rsidRPr="00B21270">
        <w:t>aferent</w:t>
      </w:r>
      <w:r w:rsidR="00487415">
        <w:t xml:space="preserve"> </w:t>
      </w:r>
      <w:r w:rsidRPr="00B21270">
        <w:t>lucrărilor</w:t>
      </w:r>
      <w:r w:rsidR="00487415">
        <w:t xml:space="preserve"> </w:t>
      </w:r>
      <w:r w:rsidRPr="00B21270">
        <w:t>efectuate.</w:t>
      </w:r>
    </w:p>
    <w:p w14:paraId="450826B9" w14:textId="0B783F34" w:rsidR="00B21270" w:rsidRPr="00B21270" w:rsidRDefault="00B21270" w:rsidP="00B21270">
      <w:r w:rsidRPr="00B21270">
        <w:t>În</w:t>
      </w:r>
      <w:r w:rsidR="00487415">
        <w:t xml:space="preserve"> </w:t>
      </w:r>
      <w:r w:rsidRPr="00B21270">
        <w:t>conformitate</w:t>
      </w:r>
      <w:r w:rsidR="00487415">
        <w:t xml:space="preserve"> </w:t>
      </w:r>
      <w:r w:rsidRPr="00B21270">
        <w:t>cu</w:t>
      </w:r>
      <w:r w:rsidR="00487415">
        <w:t xml:space="preserve"> </w:t>
      </w:r>
      <w:r w:rsidRPr="00B21270">
        <w:t>prevederile</w:t>
      </w:r>
      <w:r w:rsidR="00487415">
        <w:t xml:space="preserve"> </w:t>
      </w:r>
      <w:r w:rsidRPr="00B21270">
        <w:t>OMADR</w:t>
      </w:r>
      <w:r w:rsidR="00487415">
        <w:t xml:space="preserve"> </w:t>
      </w:r>
      <w:r w:rsidRPr="00B21270">
        <w:t>nr.</w:t>
      </w:r>
      <w:r w:rsidR="00487415">
        <w:t xml:space="preserve"> </w:t>
      </w:r>
      <w:r w:rsidRPr="00B21270">
        <w:t>189/10.05.2024,</w:t>
      </w:r>
      <w:r w:rsidR="00487415">
        <w:t xml:space="preserve"> </w:t>
      </w:r>
      <w:r w:rsidRPr="00B21270">
        <w:rPr>
          <w:b/>
          <w:bCs/>
        </w:rPr>
        <w:t>Cererile</w:t>
      </w:r>
      <w:r w:rsidR="00487415">
        <w:rPr>
          <w:b/>
          <w:bCs/>
        </w:rPr>
        <w:t xml:space="preserve"> </w:t>
      </w:r>
      <w:r w:rsidRPr="00B21270">
        <w:rPr>
          <w:b/>
          <w:bCs/>
        </w:rPr>
        <w:lastRenderedPageBreak/>
        <w:t>de</w:t>
      </w:r>
      <w:r w:rsidR="00487415">
        <w:rPr>
          <w:b/>
          <w:bCs/>
        </w:rPr>
        <w:t xml:space="preserve"> </w:t>
      </w:r>
      <w:r w:rsidRPr="00B21270">
        <w:rPr>
          <w:b/>
          <w:bCs/>
        </w:rPr>
        <w:t>plată</w:t>
      </w:r>
      <w:r w:rsidR="00487415">
        <w:rPr>
          <w:b/>
          <w:bCs/>
        </w:rPr>
        <w:t xml:space="preserve"> </w:t>
      </w:r>
      <w:r w:rsidRPr="00B21270">
        <w:rPr>
          <w:b/>
          <w:bCs/>
        </w:rPr>
        <w:t>se</w:t>
      </w:r>
      <w:r w:rsidR="00487415">
        <w:rPr>
          <w:b/>
          <w:bCs/>
        </w:rPr>
        <w:t xml:space="preserve"> </w:t>
      </w:r>
      <w:r w:rsidRPr="00B21270">
        <w:rPr>
          <w:b/>
          <w:bCs/>
        </w:rPr>
        <w:t>depun</w:t>
      </w:r>
      <w:r w:rsidR="00487415">
        <w:rPr>
          <w:b/>
          <w:bCs/>
        </w:rPr>
        <w:t xml:space="preserve"> </w:t>
      </w:r>
      <w:r w:rsidRPr="00B21270">
        <w:rPr>
          <w:b/>
          <w:bCs/>
        </w:rPr>
        <w:t>la</w:t>
      </w:r>
      <w:r w:rsidR="00487415">
        <w:rPr>
          <w:b/>
          <w:bCs/>
        </w:rPr>
        <w:t xml:space="preserve"> </w:t>
      </w:r>
      <w:r w:rsidRPr="00B21270">
        <w:rPr>
          <w:b/>
          <w:bCs/>
        </w:rPr>
        <w:t>Centrele</w:t>
      </w:r>
      <w:r w:rsidR="00487415">
        <w:rPr>
          <w:b/>
          <w:bCs/>
        </w:rPr>
        <w:t xml:space="preserve"> </w:t>
      </w:r>
      <w:r w:rsidRPr="00B21270">
        <w:rPr>
          <w:b/>
          <w:bCs/>
        </w:rPr>
        <w:t>APIA</w:t>
      </w:r>
      <w:r w:rsidR="00487415">
        <w:rPr>
          <w:b/>
          <w:bCs/>
        </w:rPr>
        <w:t xml:space="preserve"> </w:t>
      </w:r>
      <w:r w:rsidRPr="00B21270">
        <w:rPr>
          <w:b/>
          <w:bCs/>
        </w:rPr>
        <w:t>de</w:t>
      </w:r>
      <w:r w:rsidR="00487415">
        <w:rPr>
          <w:b/>
          <w:bCs/>
        </w:rPr>
        <w:t xml:space="preserve"> </w:t>
      </w:r>
      <w:r w:rsidRPr="00B21270">
        <w:rPr>
          <w:b/>
          <w:bCs/>
        </w:rPr>
        <w:t>către</w:t>
      </w:r>
      <w:r w:rsidR="00487415">
        <w:t xml:space="preserve"> </w:t>
      </w:r>
      <w:r w:rsidRPr="00B21270">
        <w:rPr>
          <w:b/>
          <w:bCs/>
        </w:rPr>
        <w:t>beneficiarii</w:t>
      </w:r>
      <w:r w:rsidR="00487415">
        <w:rPr>
          <w:b/>
          <w:bCs/>
        </w:rPr>
        <w:t xml:space="preserve"> </w:t>
      </w:r>
      <w:r w:rsidRPr="00B21270">
        <w:rPr>
          <w:b/>
          <w:bCs/>
        </w:rPr>
        <w:t>care</w:t>
      </w:r>
      <w:r w:rsidR="00487415">
        <w:rPr>
          <w:b/>
          <w:bCs/>
        </w:rPr>
        <w:t xml:space="preserve"> </w:t>
      </w:r>
      <w:r w:rsidRPr="00B21270">
        <w:rPr>
          <w:b/>
          <w:bCs/>
        </w:rPr>
        <w:t>au</w:t>
      </w:r>
      <w:r w:rsidR="00487415">
        <w:rPr>
          <w:b/>
          <w:bCs/>
        </w:rPr>
        <w:t xml:space="preserve"> </w:t>
      </w:r>
      <w:r w:rsidRPr="00B21270">
        <w:rPr>
          <w:b/>
          <w:bCs/>
        </w:rPr>
        <w:t>depus</w:t>
      </w:r>
      <w:r w:rsidR="00487415">
        <w:rPr>
          <w:b/>
          <w:bCs/>
        </w:rPr>
        <w:t xml:space="preserve"> </w:t>
      </w:r>
      <w:r w:rsidRPr="00B21270">
        <w:rPr>
          <w:b/>
          <w:bCs/>
        </w:rPr>
        <w:t>Cereri</w:t>
      </w:r>
      <w:r w:rsidR="00487415">
        <w:rPr>
          <w:b/>
          <w:bCs/>
        </w:rPr>
        <w:t xml:space="preserve"> </w:t>
      </w:r>
      <w:r w:rsidRPr="00B21270">
        <w:rPr>
          <w:b/>
          <w:bCs/>
        </w:rPr>
        <w:t>de</w:t>
      </w:r>
      <w:r w:rsidR="00487415">
        <w:rPr>
          <w:b/>
          <w:bCs/>
        </w:rPr>
        <w:t xml:space="preserve"> </w:t>
      </w:r>
      <w:r w:rsidRPr="00B21270">
        <w:rPr>
          <w:b/>
          <w:bCs/>
        </w:rPr>
        <w:t>sprijin</w:t>
      </w:r>
      <w:r w:rsidR="00487415">
        <w:rPr>
          <w:b/>
          <w:bCs/>
        </w:rPr>
        <w:t xml:space="preserve"> </w:t>
      </w:r>
      <w:r w:rsidRPr="00B21270">
        <w:rPr>
          <w:b/>
          <w:bCs/>
        </w:rPr>
        <w:t>în</w:t>
      </w:r>
      <w:r w:rsidR="00487415">
        <w:rPr>
          <w:b/>
          <w:bCs/>
        </w:rPr>
        <w:t xml:space="preserve"> </w:t>
      </w:r>
      <w:r w:rsidRPr="00B21270">
        <w:rPr>
          <w:b/>
          <w:bCs/>
        </w:rPr>
        <w:t>cadrul</w:t>
      </w:r>
      <w:r w:rsidR="00487415">
        <w:rPr>
          <w:b/>
          <w:bCs/>
        </w:rPr>
        <w:t xml:space="preserve"> </w:t>
      </w:r>
      <w:r w:rsidRPr="00B21270">
        <w:rPr>
          <w:b/>
          <w:bCs/>
        </w:rPr>
        <w:t>sesiunilor</w:t>
      </w:r>
      <w:r w:rsidR="00487415">
        <w:rPr>
          <w:b/>
          <w:bCs/>
        </w:rPr>
        <w:t xml:space="preserve"> </w:t>
      </w:r>
      <w:r w:rsidRPr="00B21270">
        <w:rPr>
          <w:b/>
          <w:bCs/>
        </w:rPr>
        <w:t>1/2016,</w:t>
      </w:r>
      <w:r w:rsidR="00487415">
        <w:rPr>
          <w:b/>
          <w:bCs/>
        </w:rPr>
        <w:t xml:space="preserve"> </w:t>
      </w:r>
      <w:r w:rsidRPr="00B21270">
        <w:rPr>
          <w:b/>
          <w:bCs/>
        </w:rPr>
        <w:t>2/2017,</w:t>
      </w:r>
      <w:r w:rsidR="00487415">
        <w:rPr>
          <w:b/>
          <w:bCs/>
        </w:rPr>
        <w:t xml:space="preserve"> </w:t>
      </w:r>
      <w:r w:rsidRPr="00B21270">
        <w:rPr>
          <w:b/>
          <w:bCs/>
        </w:rPr>
        <w:t>3/2018,</w:t>
      </w:r>
      <w:r w:rsidR="00487415">
        <w:rPr>
          <w:b/>
          <w:bCs/>
        </w:rPr>
        <w:t xml:space="preserve"> </w:t>
      </w:r>
      <w:r w:rsidRPr="00B21270">
        <w:rPr>
          <w:b/>
          <w:bCs/>
        </w:rPr>
        <w:t>4/2019,</w:t>
      </w:r>
      <w:r w:rsidR="00487415">
        <w:rPr>
          <w:b/>
          <w:bCs/>
        </w:rPr>
        <w:t xml:space="preserve"> </w:t>
      </w:r>
      <w:r w:rsidRPr="00B21270">
        <w:rPr>
          <w:b/>
          <w:bCs/>
        </w:rPr>
        <w:t>5/2020</w:t>
      </w:r>
      <w:r w:rsidR="00487415">
        <w:rPr>
          <w:b/>
          <w:bCs/>
        </w:rPr>
        <w:t xml:space="preserve"> </w:t>
      </w:r>
      <w:r w:rsidRPr="00B21270">
        <w:rPr>
          <w:b/>
          <w:bCs/>
        </w:rPr>
        <w:t>sau/și</w:t>
      </w:r>
      <w:r w:rsidR="00487415">
        <w:rPr>
          <w:b/>
          <w:bCs/>
        </w:rPr>
        <w:t xml:space="preserve"> </w:t>
      </w:r>
      <w:r w:rsidRPr="00B21270">
        <w:rPr>
          <w:b/>
          <w:bCs/>
        </w:rPr>
        <w:t>6/2021</w:t>
      </w:r>
      <w:r w:rsidRPr="00B21270">
        <w:t>.</w:t>
      </w:r>
    </w:p>
    <w:p w14:paraId="64C2579A" w14:textId="111CFDAE" w:rsidR="00B21270" w:rsidRPr="00B21270" w:rsidRDefault="00B21270" w:rsidP="00B21270">
      <w:r w:rsidRPr="00B21270">
        <w:t>Formularele</w:t>
      </w:r>
      <w:r w:rsidR="00487415">
        <w:t xml:space="preserve"> </w:t>
      </w:r>
      <w:r w:rsidRPr="00B21270">
        <w:t>de</w:t>
      </w:r>
      <w:r w:rsidR="00487415">
        <w:t xml:space="preserve"> </w:t>
      </w:r>
      <w:r w:rsidRPr="00B21270">
        <w:t>modificare</w:t>
      </w:r>
      <w:r w:rsidR="00487415">
        <w:t xml:space="preserve"> </w:t>
      </w:r>
      <w:r w:rsidRPr="00B21270">
        <w:t>a</w:t>
      </w:r>
      <w:r w:rsidR="00487415">
        <w:t xml:space="preserve"> </w:t>
      </w:r>
      <w:r w:rsidRPr="00B21270">
        <w:t>Cererilor</w:t>
      </w:r>
      <w:r w:rsidR="00487415">
        <w:t xml:space="preserve"> </w:t>
      </w:r>
      <w:r w:rsidRPr="00B21270">
        <w:t>de</w:t>
      </w:r>
      <w:r w:rsidR="00487415">
        <w:t xml:space="preserve"> </w:t>
      </w:r>
      <w:r w:rsidRPr="00B21270">
        <w:t>plată</w:t>
      </w:r>
      <w:r w:rsidR="00487415">
        <w:t xml:space="preserve"> </w:t>
      </w:r>
      <w:r w:rsidRPr="00B21270">
        <w:rPr>
          <w:b/>
          <w:bCs/>
        </w:rPr>
        <w:t>pot</w:t>
      </w:r>
      <w:r w:rsidR="00487415">
        <w:rPr>
          <w:b/>
          <w:bCs/>
        </w:rPr>
        <w:t xml:space="preserve"> </w:t>
      </w:r>
      <w:r w:rsidRPr="00B21270">
        <w:rPr>
          <w:b/>
          <w:bCs/>
        </w:rPr>
        <w:t>fi</w:t>
      </w:r>
      <w:r w:rsidR="00487415">
        <w:rPr>
          <w:b/>
          <w:bCs/>
        </w:rPr>
        <w:t xml:space="preserve"> </w:t>
      </w:r>
      <w:r w:rsidRPr="00B21270">
        <w:rPr>
          <w:b/>
          <w:bCs/>
        </w:rPr>
        <w:t>depuse</w:t>
      </w:r>
      <w:r w:rsidR="00487415">
        <w:rPr>
          <w:b/>
          <w:bCs/>
        </w:rPr>
        <w:t xml:space="preserve"> </w:t>
      </w:r>
      <w:r w:rsidRPr="00B21270">
        <w:rPr>
          <w:b/>
          <w:bCs/>
        </w:rPr>
        <w:t>până</w:t>
      </w:r>
      <w:r w:rsidR="00487415">
        <w:rPr>
          <w:b/>
          <w:bCs/>
        </w:rPr>
        <w:t xml:space="preserve"> </w:t>
      </w:r>
      <w:r w:rsidRPr="00B21270">
        <w:rPr>
          <w:b/>
          <w:bCs/>
        </w:rPr>
        <w:t>la</w:t>
      </w:r>
      <w:r w:rsidR="00487415">
        <w:rPr>
          <w:b/>
          <w:bCs/>
        </w:rPr>
        <w:t xml:space="preserve"> </w:t>
      </w:r>
      <w:r w:rsidRPr="00B21270">
        <w:rPr>
          <w:b/>
          <w:bCs/>
        </w:rPr>
        <w:t>data</w:t>
      </w:r>
      <w:r w:rsidR="00487415">
        <w:rPr>
          <w:b/>
          <w:bCs/>
        </w:rPr>
        <w:t xml:space="preserve"> </w:t>
      </w:r>
      <w:r w:rsidRPr="00B21270">
        <w:rPr>
          <w:b/>
          <w:bCs/>
        </w:rPr>
        <w:t>de</w:t>
      </w:r>
      <w:r w:rsidR="00487415">
        <w:rPr>
          <w:b/>
          <w:bCs/>
        </w:rPr>
        <w:t xml:space="preserve"> </w:t>
      </w:r>
      <w:r w:rsidRPr="00B21270">
        <w:rPr>
          <w:b/>
          <w:bCs/>
        </w:rPr>
        <w:t>22</w:t>
      </w:r>
      <w:r w:rsidR="00487415">
        <w:rPr>
          <w:b/>
          <w:bCs/>
        </w:rPr>
        <w:t xml:space="preserve"> </w:t>
      </w:r>
      <w:r w:rsidRPr="00B21270">
        <w:rPr>
          <w:b/>
          <w:bCs/>
        </w:rPr>
        <w:t>iulie</w:t>
      </w:r>
      <w:r w:rsidR="00487415">
        <w:rPr>
          <w:b/>
          <w:bCs/>
        </w:rPr>
        <w:t xml:space="preserve"> </w:t>
      </w:r>
      <w:r w:rsidRPr="00B21270">
        <w:rPr>
          <w:b/>
          <w:bCs/>
        </w:rPr>
        <w:t>2024</w:t>
      </w:r>
      <w:r w:rsidR="00487415">
        <w:rPr>
          <w:b/>
          <w:bCs/>
        </w:rPr>
        <w:t xml:space="preserve"> </w:t>
      </w:r>
      <w:r w:rsidRPr="00B21270">
        <w:rPr>
          <w:b/>
          <w:bCs/>
        </w:rPr>
        <w:t>(inclusiv).</w:t>
      </w:r>
    </w:p>
    <w:p w14:paraId="0EA7AB54" w14:textId="369E5455" w:rsidR="00B21270" w:rsidRPr="00B21270" w:rsidRDefault="00B21270" w:rsidP="00B21270">
      <w:r w:rsidRPr="00B21270">
        <w:t>În</w:t>
      </w:r>
      <w:r w:rsidR="00487415">
        <w:t xml:space="preserve"> </w:t>
      </w:r>
      <w:r w:rsidRPr="00B21270">
        <w:t>funcţie</w:t>
      </w:r>
      <w:r w:rsidR="00487415">
        <w:t xml:space="preserve"> </w:t>
      </w:r>
      <w:r w:rsidRPr="00B21270">
        <w:t>de</w:t>
      </w:r>
      <w:r w:rsidR="00487415">
        <w:t xml:space="preserve"> </w:t>
      </w:r>
      <w:r w:rsidRPr="00B21270">
        <w:t>tipul</w:t>
      </w:r>
      <w:r w:rsidR="00487415">
        <w:t xml:space="preserve"> </w:t>
      </w:r>
      <w:r w:rsidRPr="00B21270">
        <w:t>plăţii</w:t>
      </w:r>
      <w:r w:rsidR="00487415">
        <w:t xml:space="preserve"> </w:t>
      </w:r>
      <w:r w:rsidRPr="00B21270">
        <w:t>solicitate,</w:t>
      </w:r>
      <w:r w:rsidR="00487415">
        <w:t xml:space="preserve"> </w:t>
      </w:r>
      <w:r w:rsidRPr="00B21270">
        <w:t>dosarul</w:t>
      </w:r>
      <w:r w:rsidR="00487415">
        <w:t xml:space="preserve"> </w:t>
      </w:r>
      <w:r w:rsidRPr="00B21270">
        <w:t>cererii</w:t>
      </w:r>
      <w:r w:rsidR="00487415">
        <w:t xml:space="preserve"> </w:t>
      </w:r>
      <w:r w:rsidRPr="00B21270">
        <w:t>de</w:t>
      </w:r>
      <w:r w:rsidR="00487415">
        <w:t xml:space="preserve"> </w:t>
      </w:r>
      <w:r w:rsidRPr="00B21270">
        <w:t>plată</w:t>
      </w:r>
      <w:r w:rsidR="00487415">
        <w:t xml:space="preserve"> </w:t>
      </w:r>
      <w:r w:rsidRPr="00B21270">
        <w:t>trebuie</w:t>
      </w:r>
      <w:r w:rsidR="00487415">
        <w:t xml:space="preserve"> </w:t>
      </w:r>
      <w:r w:rsidRPr="00B21270">
        <w:t>să</w:t>
      </w:r>
      <w:r w:rsidR="00487415">
        <w:t xml:space="preserve"> </w:t>
      </w:r>
      <w:r w:rsidRPr="00B21270">
        <w:t>cuprindă</w:t>
      </w:r>
      <w:r w:rsidR="00487415">
        <w:t xml:space="preserve"> </w:t>
      </w:r>
      <w:r w:rsidRPr="00B21270">
        <w:t>documentele</w:t>
      </w:r>
      <w:r w:rsidR="00487415">
        <w:t xml:space="preserve"> </w:t>
      </w:r>
      <w:r w:rsidRPr="00B21270">
        <w:t>doveditoare</w:t>
      </w:r>
      <w:r w:rsidR="00487415">
        <w:t xml:space="preserve"> </w:t>
      </w:r>
      <w:r w:rsidRPr="00B21270">
        <w:t>privind</w:t>
      </w:r>
      <w:r w:rsidR="00487415">
        <w:t xml:space="preserve"> </w:t>
      </w:r>
      <w:r w:rsidRPr="00B21270">
        <w:t>efectuarea</w:t>
      </w:r>
      <w:r w:rsidR="00487415">
        <w:t xml:space="preserve"> </w:t>
      </w:r>
      <w:r w:rsidRPr="00B21270">
        <w:t>lucrărilor</w:t>
      </w:r>
      <w:r w:rsidR="00487415">
        <w:t xml:space="preserve"> </w:t>
      </w:r>
      <w:r w:rsidRPr="00B21270">
        <w:t>de</w:t>
      </w:r>
      <w:r w:rsidR="00487415">
        <w:t xml:space="preserve"> </w:t>
      </w:r>
      <w:r w:rsidRPr="00B21270">
        <w:t>înființare,</w:t>
      </w:r>
      <w:r w:rsidR="00487415">
        <w:t xml:space="preserve"> </w:t>
      </w:r>
      <w:r w:rsidRPr="00B21270">
        <w:t>împrejmuire</w:t>
      </w:r>
      <w:r w:rsidR="00487415">
        <w:t xml:space="preserve"> </w:t>
      </w:r>
      <w:r w:rsidRPr="00B21270">
        <w:t>și</w:t>
      </w:r>
      <w:r w:rsidR="00487415">
        <w:t xml:space="preserve"> </w:t>
      </w:r>
      <w:r w:rsidRPr="00B21270">
        <w:t>întreținere,</w:t>
      </w:r>
      <w:r w:rsidR="00487415">
        <w:t xml:space="preserve"> </w:t>
      </w:r>
      <w:r w:rsidRPr="00B21270">
        <w:t>specificate</w:t>
      </w:r>
      <w:r w:rsidR="00487415">
        <w:t xml:space="preserve"> </w:t>
      </w:r>
      <w:r w:rsidRPr="00B21270">
        <w:t>în</w:t>
      </w:r>
      <w:r w:rsidR="00487415">
        <w:t xml:space="preserve"> </w:t>
      </w:r>
      <w:r w:rsidRPr="00B21270">
        <w:t>capitolul</w:t>
      </w:r>
      <w:r w:rsidR="00487415">
        <w:t xml:space="preserve"> </w:t>
      </w:r>
      <w:r w:rsidRPr="00B21270">
        <w:t>V</w:t>
      </w:r>
      <w:r w:rsidR="00487415">
        <w:t xml:space="preserve"> </w:t>
      </w:r>
      <w:r w:rsidRPr="00B21270">
        <w:t>din</w:t>
      </w:r>
      <w:r w:rsidR="00487415">
        <w:t xml:space="preserve"> </w:t>
      </w:r>
      <w:r w:rsidRPr="00B21270">
        <w:t>Formularul</w:t>
      </w:r>
      <w:r w:rsidR="00487415">
        <w:t xml:space="preserve"> </w:t>
      </w:r>
      <w:r w:rsidRPr="00B21270">
        <w:t>–</w:t>
      </w:r>
      <w:r w:rsidR="00487415">
        <w:t xml:space="preserve"> </w:t>
      </w:r>
      <w:r w:rsidRPr="00B21270">
        <w:t>tip</w:t>
      </w:r>
      <w:r w:rsidR="00487415">
        <w:t xml:space="preserve"> </w:t>
      </w:r>
      <w:r w:rsidRPr="00B21270">
        <w:t>de</w:t>
      </w:r>
      <w:r w:rsidR="00487415">
        <w:t xml:space="preserve"> </w:t>
      </w:r>
      <w:r w:rsidRPr="00B21270">
        <w:t>Cerere</w:t>
      </w:r>
      <w:r w:rsidR="00487415">
        <w:t xml:space="preserve"> </w:t>
      </w:r>
      <w:r w:rsidRPr="00B21270">
        <w:t>de</w:t>
      </w:r>
      <w:r w:rsidR="00487415">
        <w:t xml:space="preserve"> </w:t>
      </w:r>
      <w:r w:rsidRPr="00B21270">
        <w:t>plată</w:t>
      </w:r>
      <w:r w:rsidR="00487415">
        <w:t xml:space="preserve"> </w:t>
      </w:r>
      <w:r w:rsidRPr="00B21270">
        <w:t>pentru</w:t>
      </w:r>
      <w:r w:rsidR="00487415">
        <w:t xml:space="preserve"> </w:t>
      </w:r>
      <w:r w:rsidRPr="00B21270">
        <w:t>anul</w:t>
      </w:r>
      <w:r w:rsidR="00487415">
        <w:t xml:space="preserve"> </w:t>
      </w:r>
      <w:r w:rsidRPr="00B21270">
        <w:t>2024.</w:t>
      </w:r>
    </w:p>
    <w:p w14:paraId="51647D12" w14:textId="79BE4D82" w:rsidR="00B21270" w:rsidRPr="00B21270" w:rsidRDefault="00B21270" w:rsidP="00B21270">
      <w:r w:rsidRPr="00B21270">
        <w:rPr>
          <w:b/>
          <w:bCs/>
        </w:rPr>
        <w:t>Informaţii</w:t>
      </w:r>
      <w:r w:rsidR="00487415">
        <w:rPr>
          <w:b/>
          <w:bCs/>
        </w:rPr>
        <w:t xml:space="preserve"> </w:t>
      </w:r>
      <w:r w:rsidRPr="00B21270">
        <w:rPr>
          <w:b/>
          <w:bCs/>
        </w:rPr>
        <w:t>detaliate</w:t>
      </w:r>
      <w:r w:rsidR="00487415">
        <w:t xml:space="preserve"> </w:t>
      </w:r>
      <w:r w:rsidRPr="00B21270">
        <w:t>pentru</w:t>
      </w:r>
      <w:r w:rsidR="00487415">
        <w:t xml:space="preserve"> </w:t>
      </w:r>
      <w:r w:rsidRPr="00B21270">
        <w:t>accesarea</w:t>
      </w:r>
      <w:r w:rsidR="00487415">
        <w:t xml:space="preserve"> </w:t>
      </w:r>
      <w:r w:rsidRPr="00B21270">
        <w:t>Schemei</w:t>
      </w:r>
      <w:r w:rsidR="00487415">
        <w:t xml:space="preserve"> </w:t>
      </w:r>
      <w:r w:rsidRPr="00B21270">
        <w:t>de</w:t>
      </w:r>
      <w:r w:rsidR="00487415">
        <w:t xml:space="preserve"> </w:t>
      </w:r>
      <w:r w:rsidRPr="00B21270">
        <w:t>ajutor</w:t>
      </w:r>
      <w:r w:rsidR="00487415">
        <w:t xml:space="preserve"> </w:t>
      </w:r>
      <w:r w:rsidRPr="00B21270">
        <w:t>de</w:t>
      </w:r>
      <w:r w:rsidR="00487415">
        <w:t xml:space="preserve"> </w:t>
      </w:r>
      <w:r w:rsidRPr="00B21270">
        <w:t>stat</w:t>
      </w:r>
      <w:r w:rsidR="00487415">
        <w:t xml:space="preserve"> </w:t>
      </w:r>
      <w:r w:rsidRPr="00B21270">
        <w:t>„</w:t>
      </w:r>
      <w:r w:rsidRPr="00B21270">
        <w:rPr>
          <w:i/>
          <w:iCs/>
        </w:rPr>
        <w:t>Sprijin</w:t>
      </w:r>
      <w:r w:rsidR="00487415">
        <w:rPr>
          <w:i/>
          <w:iCs/>
        </w:rPr>
        <w:t xml:space="preserve"> </w:t>
      </w:r>
      <w:r w:rsidRPr="00B21270">
        <w:rPr>
          <w:i/>
          <w:iCs/>
        </w:rPr>
        <w:t>pentru</w:t>
      </w:r>
      <w:r w:rsidR="00487415">
        <w:rPr>
          <w:i/>
          <w:iCs/>
        </w:rPr>
        <w:t xml:space="preserve"> </w:t>
      </w:r>
      <w:r w:rsidRPr="00B21270">
        <w:rPr>
          <w:i/>
          <w:iCs/>
        </w:rPr>
        <w:t>prima</w:t>
      </w:r>
      <w:r w:rsidR="00487415">
        <w:rPr>
          <w:i/>
          <w:iCs/>
        </w:rPr>
        <w:t xml:space="preserve"> </w:t>
      </w:r>
      <w:r w:rsidRPr="00B21270">
        <w:rPr>
          <w:i/>
          <w:iCs/>
        </w:rPr>
        <w:t>împădurire</w:t>
      </w:r>
      <w:r w:rsidR="00487415">
        <w:rPr>
          <w:i/>
          <w:iCs/>
        </w:rPr>
        <w:t xml:space="preserve"> </w:t>
      </w:r>
      <w:r w:rsidRPr="00B21270">
        <w:rPr>
          <w:i/>
          <w:iCs/>
        </w:rPr>
        <w:t>și</w:t>
      </w:r>
      <w:r w:rsidR="00487415">
        <w:rPr>
          <w:i/>
          <w:iCs/>
        </w:rPr>
        <w:t xml:space="preserve"> </w:t>
      </w:r>
      <w:r w:rsidRPr="00B21270">
        <w:rPr>
          <w:i/>
          <w:iCs/>
        </w:rPr>
        <w:t>crearea</w:t>
      </w:r>
      <w:r w:rsidR="00487415">
        <w:rPr>
          <w:i/>
          <w:iCs/>
        </w:rPr>
        <w:t xml:space="preserve"> </w:t>
      </w:r>
      <w:r w:rsidRPr="00B21270">
        <w:rPr>
          <w:i/>
          <w:iCs/>
        </w:rPr>
        <w:t>de</w:t>
      </w:r>
      <w:r w:rsidR="00487415">
        <w:rPr>
          <w:i/>
          <w:iCs/>
        </w:rPr>
        <w:t xml:space="preserve"> </w:t>
      </w:r>
      <w:r w:rsidRPr="00B21270">
        <w:rPr>
          <w:i/>
          <w:iCs/>
        </w:rPr>
        <w:t>suprafețe</w:t>
      </w:r>
      <w:r w:rsidR="00487415">
        <w:rPr>
          <w:i/>
          <w:iCs/>
        </w:rPr>
        <w:t xml:space="preserve"> </w:t>
      </w:r>
      <w:r w:rsidRPr="00B21270">
        <w:rPr>
          <w:i/>
          <w:iCs/>
        </w:rPr>
        <w:t>împădurite</w:t>
      </w:r>
      <w:r w:rsidRPr="00B21270">
        <w:t>”</w:t>
      </w:r>
      <w:r w:rsidR="00487415">
        <w:rPr>
          <w:b/>
          <w:bCs/>
        </w:rPr>
        <w:t xml:space="preserve"> </w:t>
      </w:r>
      <w:r w:rsidRPr="00B21270">
        <w:rPr>
          <w:b/>
          <w:bCs/>
        </w:rPr>
        <w:t>se</w:t>
      </w:r>
      <w:r w:rsidR="00487415">
        <w:rPr>
          <w:b/>
          <w:bCs/>
        </w:rPr>
        <w:t xml:space="preserve"> </w:t>
      </w:r>
      <w:r w:rsidRPr="00B21270">
        <w:rPr>
          <w:b/>
          <w:bCs/>
        </w:rPr>
        <w:t>regăsesc</w:t>
      </w:r>
      <w:r w:rsidR="00487415">
        <w:rPr>
          <w:b/>
          <w:bCs/>
        </w:rPr>
        <w:t xml:space="preserve"> </w:t>
      </w:r>
      <w:r w:rsidRPr="00B21270">
        <w:rPr>
          <w:b/>
          <w:bCs/>
        </w:rPr>
        <w:t>postate</w:t>
      </w:r>
      <w:r w:rsidR="00487415">
        <w:rPr>
          <w:b/>
          <w:bCs/>
        </w:rPr>
        <w:t xml:space="preserve"> </w:t>
      </w:r>
      <w:r w:rsidRPr="00B21270">
        <w:rPr>
          <w:b/>
          <w:bCs/>
        </w:rPr>
        <w:t>pe</w:t>
      </w:r>
      <w:r w:rsidR="00487415">
        <w:rPr>
          <w:b/>
          <w:bCs/>
        </w:rPr>
        <w:t xml:space="preserve"> </w:t>
      </w:r>
      <w:r w:rsidRPr="00B21270">
        <w:rPr>
          <w:b/>
          <w:bCs/>
        </w:rPr>
        <w:t>site-ul</w:t>
      </w:r>
      <w:r w:rsidR="00487415">
        <w:rPr>
          <w:b/>
          <w:bCs/>
        </w:rPr>
        <w:t xml:space="preserve"> </w:t>
      </w:r>
      <w:r w:rsidRPr="00B21270">
        <w:rPr>
          <w:b/>
          <w:bCs/>
        </w:rPr>
        <w:t>APIA</w:t>
      </w:r>
      <w:r w:rsidR="00487415">
        <w:t xml:space="preserve"> </w:t>
      </w:r>
      <w:hyperlink r:id="rId41" w:history="1">
        <w:r w:rsidRPr="00B21270">
          <w:rPr>
            <w:rStyle w:val="Hyperlink"/>
            <w:b/>
            <w:bCs/>
            <w:szCs w:val="24"/>
          </w:rPr>
          <w:t>www.apia.org.ro</w:t>
        </w:r>
      </w:hyperlink>
      <w:r w:rsidRPr="00B21270">
        <w:t>,</w:t>
      </w:r>
      <w:r w:rsidR="00487415">
        <w:t xml:space="preserve"> </w:t>
      </w:r>
      <w:r w:rsidRPr="00B21270">
        <w:t>la</w:t>
      </w:r>
      <w:r w:rsidR="00487415">
        <w:t xml:space="preserve"> </w:t>
      </w:r>
      <w:r w:rsidRPr="00B21270">
        <w:t>adresa:</w:t>
      </w:r>
      <w:r w:rsidR="00487415">
        <w:t xml:space="preserve"> </w:t>
      </w:r>
      <w:hyperlink r:id="rId42" w:history="1">
        <w:r w:rsidRPr="00B21270">
          <w:rPr>
            <w:rStyle w:val="Hyperlink"/>
            <w:szCs w:val="24"/>
          </w:rPr>
          <w:t>http://www.apia.org.ro/ro/directia-masuri-de-sprijin-i-iasc/masuri-delegate-din-pndr</w:t>
        </w:r>
      </w:hyperlink>
      <w:r w:rsidRPr="00B21270">
        <w:t>.</w:t>
      </w:r>
    </w:p>
    <w:p w14:paraId="05292B1A" w14:textId="4D281778" w:rsidR="00B21270" w:rsidRPr="00B21270" w:rsidRDefault="00B21270" w:rsidP="00B21270">
      <w:pPr>
        <w:pStyle w:val="Stilsursa"/>
      </w:pPr>
      <w:r>
        <w:t>Sursa:</w:t>
      </w:r>
      <w:r w:rsidR="00487415">
        <w:t xml:space="preserve"> </w:t>
      </w:r>
      <w:r>
        <w:t>APIA</w:t>
      </w:r>
    </w:p>
    <w:p w14:paraId="5DE8A212" w14:textId="409E68B3" w:rsidR="00B21270" w:rsidRPr="00B21270" w:rsidRDefault="00B21270" w:rsidP="00B21270">
      <w:pPr>
        <w:pStyle w:val="separatorarticole"/>
      </w:pPr>
      <w:r>
        <w:t>*</w:t>
      </w:r>
    </w:p>
    <w:p w14:paraId="395A00BA" w14:textId="5746502B" w:rsidR="00DB57F6" w:rsidRDefault="00DB57F6" w:rsidP="00DB57F6">
      <w:pPr>
        <w:pStyle w:val="TitluArticolinINFOUE"/>
      </w:pPr>
      <w:bookmarkStart w:id="159" w:name="_Toc167086334"/>
      <w:r w:rsidRPr="00DB57F6">
        <w:t>PoCIDIF:</w:t>
      </w:r>
      <w:r w:rsidR="00487415">
        <w:t xml:space="preserve"> </w:t>
      </w:r>
      <w:r w:rsidRPr="00DB57F6">
        <w:t>Ghidul</w:t>
      </w:r>
      <w:r w:rsidR="00487415">
        <w:t xml:space="preserve"> </w:t>
      </w:r>
      <w:r w:rsidRPr="00DB57F6">
        <w:t>Solicitantului</w:t>
      </w:r>
      <w:r w:rsidR="00487415">
        <w:t xml:space="preserve"> </w:t>
      </w:r>
      <w:r w:rsidRPr="00DB57F6">
        <w:t>aferent</w:t>
      </w:r>
      <w:r w:rsidR="00487415">
        <w:t xml:space="preserve"> </w:t>
      </w:r>
      <w:r w:rsidRPr="00DB57F6">
        <w:t>Acțiunii</w:t>
      </w:r>
      <w:r w:rsidR="00487415">
        <w:t xml:space="preserve"> </w:t>
      </w:r>
      <w:r w:rsidRPr="00DB57F6">
        <w:t>2.2</w:t>
      </w:r>
      <w:r w:rsidR="00487415">
        <w:t xml:space="preserve"> </w:t>
      </w:r>
      <w:r w:rsidRPr="00DB57F6">
        <w:t>E-guvernarea</w:t>
      </w:r>
      <w:r w:rsidR="00487415">
        <w:t xml:space="preserve"> </w:t>
      </w:r>
      <w:r w:rsidRPr="00DB57F6">
        <w:t>și</w:t>
      </w:r>
      <w:r w:rsidR="00487415">
        <w:t xml:space="preserve"> </w:t>
      </w:r>
      <w:r w:rsidRPr="00DB57F6">
        <w:t>digitalizarea</w:t>
      </w:r>
      <w:r w:rsidR="00487415">
        <w:t xml:space="preserve"> </w:t>
      </w:r>
      <w:r w:rsidRPr="00DB57F6">
        <w:t>în</w:t>
      </w:r>
      <w:r w:rsidR="00487415">
        <w:t xml:space="preserve"> </w:t>
      </w:r>
      <w:r w:rsidRPr="00DB57F6">
        <w:t>beneficiul</w:t>
      </w:r>
      <w:r w:rsidR="00487415">
        <w:t xml:space="preserve"> </w:t>
      </w:r>
      <w:r w:rsidRPr="00DB57F6">
        <w:t>cetățenilor</w:t>
      </w:r>
      <w:r w:rsidR="00487415">
        <w:t xml:space="preserve"> </w:t>
      </w:r>
      <w:r w:rsidRPr="00DB57F6">
        <w:t>–</w:t>
      </w:r>
      <w:r w:rsidR="00487415">
        <w:t xml:space="preserve"> </w:t>
      </w:r>
      <w:r w:rsidRPr="00DB57F6">
        <w:t>2.2.1:</w:t>
      </w:r>
      <w:r w:rsidR="00487415">
        <w:t xml:space="preserve"> </w:t>
      </w:r>
      <w:r w:rsidRPr="00DB57F6">
        <w:t>E-guv</w:t>
      </w:r>
      <w:r w:rsidR="00487415">
        <w:t xml:space="preserve"> </w:t>
      </w:r>
      <w:r w:rsidRPr="00DB57F6">
        <w:t>în</w:t>
      </w:r>
      <w:r w:rsidR="00487415">
        <w:t xml:space="preserve"> </w:t>
      </w:r>
      <w:r w:rsidRPr="00DB57F6">
        <w:t>administrația/instituțiile</w:t>
      </w:r>
      <w:r w:rsidR="00487415">
        <w:t xml:space="preserve"> </w:t>
      </w:r>
      <w:r w:rsidRPr="00DB57F6">
        <w:t>publice</w:t>
      </w:r>
      <w:bookmarkEnd w:id="159"/>
    </w:p>
    <w:p w14:paraId="150C20E5" w14:textId="7F3D1F1E" w:rsidR="00DB57F6" w:rsidRPr="00DB57F6" w:rsidRDefault="00DB57F6" w:rsidP="00DB57F6">
      <w:r w:rsidRPr="00DB57F6">
        <w:t>Autoritatea</w:t>
      </w:r>
      <w:r w:rsidR="00487415">
        <w:t xml:space="preserve"> </w:t>
      </w:r>
      <w:r w:rsidRPr="00DB57F6">
        <w:t>de</w:t>
      </w:r>
      <w:r w:rsidR="00487415">
        <w:t xml:space="preserve"> </w:t>
      </w:r>
      <w:r w:rsidRPr="00DB57F6">
        <w:t>Management</w:t>
      </w:r>
      <w:r w:rsidR="00487415">
        <w:t xml:space="preserve"> </w:t>
      </w:r>
      <w:r w:rsidRPr="00DB57F6">
        <w:t>pentru</w:t>
      </w:r>
      <w:r w:rsidR="00487415">
        <w:t xml:space="preserve"> </w:t>
      </w:r>
      <w:r w:rsidRPr="00DB57F6">
        <w:t>Programul</w:t>
      </w:r>
      <w:r w:rsidR="00487415">
        <w:t xml:space="preserve"> </w:t>
      </w:r>
      <w:r w:rsidRPr="00DB57F6">
        <w:t>Creștere</w:t>
      </w:r>
      <w:r w:rsidR="00487415">
        <w:t xml:space="preserve"> </w:t>
      </w:r>
      <w:r w:rsidRPr="00DB57F6">
        <w:t>Inteligentă,</w:t>
      </w:r>
      <w:r w:rsidR="00487415">
        <w:t xml:space="preserve"> </w:t>
      </w:r>
      <w:r w:rsidRPr="00DB57F6">
        <w:t>Digitalizare</w:t>
      </w:r>
      <w:r w:rsidR="00487415">
        <w:t xml:space="preserve"> </w:t>
      </w:r>
      <w:r w:rsidRPr="00DB57F6">
        <w:t>și</w:t>
      </w:r>
      <w:r w:rsidR="00487415">
        <w:t xml:space="preserve"> </w:t>
      </w:r>
      <w:r w:rsidRPr="00DB57F6">
        <w:t>Instrumente</w:t>
      </w:r>
      <w:r w:rsidR="00487415">
        <w:t xml:space="preserve"> </w:t>
      </w:r>
      <w:r w:rsidRPr="00DB57F6">
        <w:t>Financiare</w:t>
      </w:r>
      <w:r w:rsidR="00487415">
        <w:t xml:space="preserve"> </w:t>
      </w:r>
      <w:r w:rsidRPr="00DB57F6">
        <w:t>2021-2027</w:t>
      </w:r>
      <w:r w:rsidR="00487415">
        <w:t xml:space="preserve"> </w:t>
      </w:r>
      <w:r w:rsidRPr="00DB57F6">
        <w:t>din</w:t>
      </w:r>
      <w:r w:rsidR="00487415">
        <w:t xml:space="preserve"> </w:t>
      </w:r>
      <w:r w:rsidRPr="00DB57F6">
        <w:t>cadrul</w:t>
      </w:r>
      <w:r w:rsidR="00487415">
        <w:t xml:space="preserve"> </w:t>
      </w:r>
      <w:r w:rsidRPr="00DB57F6">
        <w:t>Ministerului</w:t>
      </w:r>
      <w:r w:rsidR="00487415">
        <w:t xml:space="preserve"> </w:t>
      </w:r>
      <w:r w:rsidRPr="00DB57F6">
        <w:t>Investițiilor</w:t>
      </w:r>
      <w:r w:rsidR="00487415">
        <w:t xml:space="preserve"> </w:t>
      </w:r>
      <w:r w:rsidRPr="00DB57F6">
        <w:t>și</w:t>
      </w:r>
      <w:r w:rsidR="00487415">
        <w:t xml:space="preserve"> </w:t>
      </w:r>
      <w:r w:rsidRPr="00DB57F6">
        <w:t>Proiectelor</w:t>
      </w:r>
      <w:r w:rsidR="00487415">
        <w:t xml:space="preserve"> </w:t>
      </w:r>
      <w:r w:rsidRPr="00DB57F6">
        <w:t>Europene</w:t>
      </w:r>
      <w:r w:rsidR="00487415">
        <w:t xml:space="preserve"> </w:t>
      </w:r>
      <w:r w:rsidRPr="00DB57F6">
        <w:t>publică</w:t>
      </w:r>
      <w:r w:rsidR="00487415">
        <w:t xml:space="preserve"> </w:t>
      </w:r>
      <w:hyperlink r:id="rId43" w:history="1">
        <w:r w:rsidRPr="00DB57F6">
          <w:rPr>
            <w:rStyle w:val="Hyperlink"/>
            <w:b/>
            <w:bCs/>
            <w:szCs w:val="24"/>
          </w:rPr>
          <w:t>Ghidul</w:t>
        </w:r>
        <w:r w:rsidR="00487415">
          <w:rPr>
            <w:rStyle w:val="Hyperlink"/>
            <w:b/>
            <w:bCs/>
            <w:szCs w:val="24"/>
          </w:rPr>
          <w:t xml:space="preserve"> </w:t>
        </w:r>
        <w:r w:rsidRPr="00DB57F6">
          <w:rPr>
            <w:rStyle w:val="Hyperlink"/>
            <w:b/>
            <w:bCs/>
            <w:szCs w:val="24"/>
          </w:rPr>
          <w:t>Solicitantului</w:t>
        </w:r>
        <w:r w:rsidR="00487415">
          <w:rPr>
            <w:rStyle w:val="Hyperlink"/>
            <w:b/>
            <w:bCs/>
            <w:szCs w:val="24"/>
          </w:rPr>
          <w:t xml:space="preserve"> </w:t>
        </w:r>
        <w:r w:rsidRPr="00DB57F6">
          <w:rPr>
            <w:rStyle w:val="Hyperlink"/>
            <w:b/>
            <w:bCs/>
            <w:szCs w:val="24"/>
          </w:rPr>
          <w:t>aferent</w:t>
        </w:r>
        <w:r w:rsidR="00487415">
          <w:rPr>
            <w:rStyle w:val="Hyperlink"/>
            <w:b/>
            <w:bCs/>
            <w:szCs w:val="24"/>
          </w:rPr>
          <w:t xml:space="preserve"> </w:t>
        </w:r>
        <w:r w:rsidRPr="00DB57F6">
          <w:rPr>
            <w:rStyle w:val="Hyperlink"/>
            <w:b/>
            <w:bCs/>
            <w:szCs w:val="24"/>
          </w:rPr>
          <w:t>Acțiunii</w:t>
        </w:r>
        <w:r w:rsidR="00487415">
          <w:rPr>
            <w:rStyle w:val="Hyperlink"/>
            <w:b/>
            <w:bCs/>
            <w:szCs w:val="24"/>
          </w:rPr>
          <w:t xml:space="preserve"> </w:t>
        </w:r>
        <w:r w:rsidRPr="00DB57F6">
          <w:rPr>
            <w:rStyle w:val="Hyperlink"/>
            <w:b/>
            <w:bCs/>
            <w:szCs w:val="24"/>
          </w:rPr>
          <w:t>2.2</w:t>
        </w:r>
        <w:r w:rsidR="00487415">
          <w:rPr>
            <w:rStyle w:val="Hyperlink"/>
            <w:b/>
            <w:bCs/>
            <w:szCs w:val="24"/>
          </w:rPr>
          <w:t xml:space="preserve"> </w:t>
        </w:r>
        <w:r w:rsidRPr="00DB57F6">
          <w:rPr>
            <w:rStyle w:val="Hyperlink"/>
            <w:b/>
            <w:bCs/>
            <w:szCs w:val="24"/>
          </w:rPr>
          <w:t>E-guvernarea</w:t>
        </w:r>
        <w:r w:rsidR="00487415">
          <w:rPr>
            <w:rStyle w:val="Hyperlink"/>
            <w:b/>
            <w:bCs/>
            <w:szCs w:val="24"/>
          </w:rPr>
          <w:t xml:space="preserve"> </w:t>
        </w:r>
        <w:r w:rsidRPr="00DB57F6">
          <w:rPr>
            <w:rStyle w:val="Hyperlink"/>
            <w:b/>
            <w:bCs/>
            <w:szCs w:val="24"/>
          </w:rPr>
          <w:t>și</w:t>
        </w:r>
        <w:r w:rsidR="00487415">
          <w:rPr>
            <w:rStyle w:val="Hyperlink"/>
            <w:b/>
            <w:bCs/>
            <w:szCs w:val="24"/>
          </w:rPr>
          <w:t xml:space="preserve"> </w:t>
        </w:r>
        <w:r w:rsidRPr="00DB57F6">
          <w:rPr>
            <w:rStyle w:val="Hyperlink"/>
            <w:b/>
            <w:bCs/>
            <w:szCs w:val="24"/>
          </w:rPr>
          <w:t>digitalizarea</w:t>
        </w:r>
        <w:r w:rsidR="00487415">
          <w:rPr>
            <w:rStyle w:val="Hyperlink"/>
            <w:b/>
            <w:bCs/>
            <w:szCs w:val="24"/>
          </w:rPr>
          <w:t xml:space="preserve"> </w:t>
        </w:r>
        <w:r w:rsidRPr="00DB57F6">
          <w:rPr>
            <w:rStyle w:val="Hyperlink"/>
            <w:b/>
            <w:bCs/>
            <w:szCs w:val="24"/>
          </w:rPr>
          <w:t>în</w:t>
        </w:r>
        <w:r w:rsidR="00487415">
          <w:rPr>
            <w:rStyle w:val="Hyperlink"/>
            <w:b/>
            <w:bCs/>
            <w:szCs w:val="24"/>
          </w:rPr>
          <w:t xml:space="preserve"> </w:t>
        </w:r>
        <w:r w:rsidRPr="00DB57F6">
          <w:rPr>
            <w:rStyle w:val="Hyperlink"/>
            <w:b/>
            <w:bCs/>
            <w:szCs w:val="24"/>
          </w:rPr>
          <w:t>beneficiul</w:t>
        </w:r>
        <w:r w:rsidR="00487415">
          <w:rPr>
            <w:rStyle w:val="Hyperlink"/>
            <w:b/>
            <w:bCs/>
            <w:szCs w:val="24"/>
          </w:rPr>
          <w:t xml:space="preserve"> </w:t>
        </w:r>
        <w:r w:rsidRPr="00DB57F6">
          <w:rPr>
            <w:rStyle w:val="Hyperlink"/>
            <w:b/>
            <w:bCs/>
            <w:szCs w:val="24"/>
          </w:rPr>
          <w:t>cetățenilor</w:t>
        </w:r>
      </w:hyperlink>
      <w:r w:rsidR="00487415">
        <w:rPr>
          <w:b/>
          <w:bCs/>
        </w:rPr>
        <w:t xml:space="preserve"> </w:t>
      </w:r>
      <w:r w:rsidRPr="00DB57F6">
        <w:t>–</w:t>
      </w:r>
      <w:r w:rsidR="00487415">
        <w:t xml:space="preserve"> </w:t>
      </w:r>
      <w:r w:rsidRPr="00DB57F6">
        <w:t>2.2.1:</w:t>
      </w:r>
      <w:r w:rsidR="00487415">
        <w:t xml:space="preserve"> </w:t>
      </w:r>
      <w:r w:rsidRPr="00DB57F6">
        <w:t>E-guv</w:t>
      </w:r>
      <w:r w:rsidR="00487415">
        <w:t xml:space="preserve"> </w:t>
      </w:r>
      <w:r w:rsidRPr="00DB57F6">
        <w:t>în</w:t>
      </w:r>
      <w:r w:rsidR="00487415">
        <w:t xml:space="preserve"> </w:t>
      </w:r>
      <w:r w:rsidRPr="00DB57F6">
        <w:t>administrația/instituțiile</w:t>
      </w:r>
      <w:r w:rsidR="00487415">
        <w:t xml:space="preserve"> </w:t>
      </w:r>
      <w:r w:rsidRPr="00DB57F6">
        <w:t>publice,</w:t>
      </w:r>
      <w:r w:rsidR="00487415">
        <w:t xml:space="preserve"> </w:t>
      </w:r>
      <w:r w:rsidRPr="00DB57F6">
        <w:t>Măsura</w:t>
      </w:r>
      <w:r w:rsidR="00487415">
        <w:t xml:space="preserve"> </w:t>
      </w:r>
      <w:r w:rsidRPr="00DB57F6">
        <w:t>1</w:t>
      </w:r>
      <w:r w:rsidR="00487415">
        <w:t xml:space="preserve"> </w:t>
      </w:r>
      <w:r w:rsidRPr="00DB57F6">
        <w:t>–</w:t>
      </w:r>
      <w:r w:rsidR="00487415">
        <w:t xml:space="preserve"> </w:t>
      </w:r>
      <w:r w:rsidRPr="00DB57F6">
        <w:t>”Servicii</w:t>
      </w:r>
      <w:r w:rsidR="00487415">
        <w:t xml:space="preserve"> </w:t>
      </w:r>
      <w:r w:rsidRPr="00DB57F6">
        <w:t>publice</w:t>
      </w:r>
      <w:r w:rsidR="00487415">
        <w:t xml:space="preserve"> </w:t>
      </w:r>
      <w:r w:rsidRPr="00DB57F6">
        <w:t>destinate</w:t>
      </w:r>
      <w:r w:rsidR="00487415">
        <w:t xml:space="preserve"> </w:t>
      </w:r>
      <w:r w:rsidRPr="00DB57F6">
        <w:t>cetățenilor</w:t>
      </w:r>
      <w:r w:rsidR="00487415">
        <w:t xml:space="preserve"> </w:t>
      </w:r>
      <w:r w:rsidRPr="00DB57F6">
        <w:t>și/sau</w:t>
      </w:r>
      <w:r w:rsidR="00487415">
        <w:t xml:space="preserve"> </w:t>
      </w:r>
      <w:r w:rsidRPr="00DB57F6">
        <w:t>firmelor</w:t>
      </w:r>
      <w:r w:rsidR="00487415">
        <w:t xml:space="preserve"> </w:t>
      </w:r>
      <w:r w:rsidRPr="00DB57F6">
        <w:t>identificate</w:t>
      </w:r>
      <w:r w:rsidR="00487415">
        <w:t xml:space="preserve"> </w:t>
      </w:r>
      <w:r w:rsidRPr="00DB57F6">
        <w:t>în</w:t>
      </w:r>
      <w:r w:rsidR="00487415">
        <w:t xml:space="preserve"> </w:t>
      </w:r>
      <w:r w:rsidRPr="00DB57F6">
        <w:t>CSP</w:t>
      </w:r>
      <w:r w:rsidR="00487415">
        <w:t xml:space="preserve"> </w:t>
      </w:r>
      <w:r w:rsidRPr="00DB57F6">
        <w:t>gestionat</w:t>
      </w:r>
      <w:r w:rsidR="00487415">
        <w:t xml:space="preserve"> </w:t>
      </w:r>
      <w:r w:rsidRPr="00DB57F6">
        <w:t>de</w:t>
      </w:r>
      <w:r w:rsidR="00487415">
        <w:t xml:space="preserve"> </w:t>
      </w:r>
      <w:r w:rsidRPr="00DB57F6">
        <w:t>ADR</w:t>
      </w:r>
      <w:r w:rsidR="00487415">
        <w:t xml:space="preserve"> </w:t>
      </w:r>
      <w:r w:rsidRPr="00DB57F6">
        <w:t>și/sau</w:t>
      </w:r>
      <w:r w:rsidR="00487415">
        <w:t xml:space="preserve"> </w:t>
      </w:r>
      <w:r w:rsidRPr="00DB57F6">
        <w:t>în</w:t>
      </w:r>
      <w:r w:rsidR="00487415">
        <w:t xml:space="preserve"> </w:t>
      </w:r>
      <w:r w:rsidRPr="00DB57F6">
        <w:t>concordanță</w:t>
      </w:r>
      <w:r w:rsidR="00487415">
        <w:t xml:space="preserve"> </w:t>
      </w:r>
      <w:r w:rsidRPr="00DB57F6">
        <w:t>cu</w:t>
      </w:r>
      <w:r w:rsidR="00487415">
        <w:t xml:space="preserve"> </w:t>
      </w:r>
      <w:r w:rsidRPr="00DB57F6">
        <w:t>Politica</w:t>
      </w:r>
      <w:r w:rsidR="00487415">
        <w:t xml:space="preserve"> </w:t>
      </w:r>
      <w:r w:rsidRPr="00DB57F6">
        <w:t>eGuv”</w:t>
      </w:r>
      <w:r w:rsidR="00487415">
        <w:t xml:space="preserve"> </w:t>
      </w:r>
      <w:r w:rsidRPr="00DB57F6">
        <w:t>–</w:t>
      </w:r>
      <w:r w:rsidR="00487415">
        <w:t xml:space="preserve"> </w:t>
      </w:r>
      <w:r w:rsidRPr="00DB57F6">
        <w:rPr>
          <w:b/>
          <w:bCs/>
        </w:rPr>
        <w:t>proiect</w:t>
      </w:r>
      <w:r w:rsidR="00487415">
        <w:rPr>
          <w:b/>
          <w:bCs/>
        </w:rPr>
        <w:t xml:space="preserve"> </w:t>
      </w:r>
      <w:r w:rsidRPr="00DB57F6">
        <w:rPr>
          <w:b/>
          <w:bCs/>
        </w:rPr>
        <w:t>etapizat</w:t>
      </w:r>
      <w:r w:rsidRPr="00DB57F6">
        <w:t>,</w:t>
      </w:r>
      <w:r w:rsidR="00487415">
        <w:t xml:space="preserve"> </w:t>
      </w:r>
      <w:r w:rsidRPr="00DB57F6">
        <w:t>Prioritatea</w:t>
      </w:r>
      <w:r w:rsidR="00487415">
        <w:t xml:space="preserve"> </w:t>
      </w:r>
      <w:r w:rsidRPr="00DB57F6">
        <w:t>2</w:t>
      </w:r>
      <w:r w:rsidR="00487415">
        <w:t xml:space="preserve"> </w:t>
      </w:r>
      <w:r w:rsidRPr="00DB57F6">
        <w:t>–</w:t>
      </w:r>
      <w:r w:rsidR="00487415">
        <w:t xml:space="preserve"> </w:t>
      </w:r>
      <w:r w:rsidRPr="00DB57F6">
        <w:t>P2</w:t>
      </w:r>
      <w:r w:rsidR="00487415">
        <w:t xml:space="preserve"> </w:t>
      </w:r>
      <w:r w:rsidRPr="00DB57F6">
        <w:t>Digitalizare</w:t>
      </w:r>
      <w:r w:rsidR="00487415">
        <w:t xml:space="preserve"> </w:t>
      </w:r>
      <w:r w:rsidRPr="00DB57F6">
        <w:t>în</w:t>
      </w:r>
      <w:r w:rsidR="00487415">
        <w:t xml:space="preserve"> </w:t>
      </w:r>
      <w:r w:rsidRPr="00DB57F6">
        <w:t>administrația</w:t>
      </w:r>
      <w:r w:rsidR="00487415">
        <w:t xml:space="preserve"> </w:t>
      </w:r>
      <w:r w:rsidRPr="00DB57F6">
        <w:t>publică</w:t>
      </w:r>
      <w:r w:rsidR="00487415">
        <w:t xml:space="preserve"> </w:t>
      </w:r>
      <w:r w:rsidRPr="00DB57F6">
        <w:t>centrală</w:t>
      </w:r>
      <w:r w:rsidR="00487415">
        <w:t xml:space="preserve"> </w:t>
      </w:r>
      <w:r w:rsidRPr="00DB57F6">
        <w:t>și</w:t>
      </w:r>
      <w:r w:rsidR="00487415">
        <w:t xml:space="preserve"> </w:t>
      </w:r>
      <w:r w:rsidRPr="00DB57F6">
        <w:t>mediul</w:t>
      </w:r>
      <w:r w:rsidR="00487415">
        <w:t xml:space="preserve"> </w:t>
      </w:r>
      <w:r w:rsidRPr="00DB57F6">
        <w:t>de</w:t>
      </w:r>
      <w:r w:rsidR="00487415">
        <w:t xml:space="preserve"> </w:t>
      </w:r>
      <w:r w:rsidRPr="00DB57F6">
        <w:t>afaceri,</w:t>
      </w:r>
      <w:r w:rsidR="00487415">
        <w:t xml:space="preserve"> </w:t>
      </w:r>
      <w:r w:rsidRPr="00DB57F6">
        <w:t>Obiectiv</w:t>
      </w:r>
      <w:r w:rsidR="00487415">
        <w:t xml:space="preserve"> </w:t>
      </w:r>
      <w:r w:rsidRPr="00DB57F6">
        <w:t>specific</w:t>
      </w:r>
      <w:r w:rsidR="00487415">
        <w:t xml:space="preserve"> </w:t>
      </w:r>
      <w:r w:rsidRPr="00DB57F6">
        <w:t>RSO1.2:</w:t>
      </w:r>
      <w:r w:rsidR="00487415">
        <w:t xml:space="preserve"> </w:t>
      </w:r>
      <w:r w:rsidRPr="00DB57F6">
        <w:t>Valorificarea</w:t>
      </w:r>
      <w:r w:rsidR="00487415">
        <w:t xml:space="preserve"> </w:t>
      </w:r>
      <w:r w:rsidRPr="00DB57F6">
        <w:t>avantajelor</w:t>
      </w:r>
      <w:r w:rsidR="00487415">
        <w:t xml:space="preserve"> </w:t>
      </w:r>
      <w:r w:rsidRPr="00DB57F6">
        <w:t>digitalizării,</w:t>
      </w:r>
      <w:r w:rsidR="00487415">
        <w:t xml:space="preserve"> </w:t>
      </w:r>
      <w:r w:rsidRPr="00DB57F6">
        <w:t>în</w:t>
      </w:r>
      <w:r w:rsidR="00487415">
        <w:t xml:space="preserve"> </w:t>
      </w:r>
      <w:r w:rsidRPr="00DB57F6">
        <w:t>beneficiul</w:t>
      </w:r>
      <w:r w:rsidR="00487415">
        <w:t xml:space="preserve"> </w:t>
      </w:r>
      <w:r w:rsidRPr="00DB57F6">
        <w:t>cetățenilor,</w:t>
      </w:r>
      <w:r w:rsidR="00487415">
        <w:t xml:space="preserve"> </w:t>
      </w:r>
      <w:r w:rsidRPr="00DB57F6">
        <w:t>al</w:t>
      </w:r>
      <w:r w:rsidR="00487415">
        <w:t xml:space="preserve"> </w:t>
      </w:r>
      <w:r w:rsidRPr="00DB57F6">
        <w:t>companiilor,</w:t>
      </w:r>
      <w:r w:rsidR="00487415">
        <w:t xml:space="preserve"> </w:t>
      </w:r>
      <w:r w:rsidRPr="00DB57F6">
        <w:t>al</w:t>
      </w:r>
      <w:r w:rsidR="00487415">
        <w:t xml:space="preserve"> </w:t>
      </w:r>
      <w:r w:rsidRPr="00DB57F6">
        <w:t>organizațiilor</w:t>
      </w:r>
      <w:r w:rsidR="00487415">
        <w:t xml:space="preserve"> </w:t>
      </w:r>
      <w:r w:rsidRPr="00DB57F6">
        <w:t>de</w:t>
      </w:r>
      <w:r w:rsidR="00487415">
        <w:t xml:space="preserve"> </w:t>
      </w:r>
      <w:r w:rsidRPr="00DB57F6">
        <w:t>cercetare</w:t>
      </w:r>
      <w:r w:rsidR="00487415">
        <w:t xml:space="preserve"> </w:t>
      </w:r>
      <w:r w:rsidRPr="00DB57F6">
        <w:t>și</w:t>
      </w:r>
      <w:r w:rsidR="00487415">
        <w:t xml:space="preserve"> </w:t>
      </w:r>
      <w:r w:rsidRPr="00DB57F6">
        <w:t>al</w:t>
      </w:r>
      <w:r w:rsidR="00487415">
        <w:t xml:space="preserve"> </w:t>
      </w:r>
      <w:r w:rsidRPr="00DB57F6">
        <w:t>autorităților</w:t>
      </w:r>
      <w:r w:rsidR="00487415">
        <w:t xml:space="preserve"> </w:t>
      </w:r>
      <w:r w:rsidRPr="00DB57F6">
        <w:t>publice.</w:t>
      </w:r>
    </w:p>
    <w:p w14:paraId="3A15A546" w14:textId="2C7AF808" w:rsidR="00DB57F6" w:rsidRPr="00DB57F6" w:rsidRDefault="00DB57F6" w:rsidP="00DB57F6">
      <w:r w:rsidRPr="00DB57F6">
        <w:t>Prezentul</w:t>
      </w:r>
      <w:r w:rsidR="00487415">
        <w:t xml:space="preserve"> </w:t>
      </w:r>
      <w:r w:rsidRPr="00DB57F6">
        <w:t>apel</w:t>
      </w:r>
      <w:r w:rsidR="00487415">
        <w:t xml:space="preserve"> </w:t>
      </w:r>
      <w:r w:rsidRPr="00DB57F6">
        <w:t>este</w:t>
      </w:r>
      <w:r w:rsidR="00487415">
        <w:t xml:space="preserve"> </w:t>
      </w:r>
      <w:r w:rsidRPr="00DB57F6">
        <w:t>necompetitiv,</w:t>
      </w:r>
      <w:r w:rsidR="00487415">
        <w:t xml:space="preserve"> </w:t>
      </w:r>
      <w:r w:rsidRPr="00DB57F6">
        <w:t>cu</w:t>
      </w:r>
      <w:r w:rsidR="00487415">
        <w:t xml:space="preserve"> </w:t>
      </w:r>
      <w:r w:rsidRPr="00DB57F6">
        <w:t>termen</w:t>
      </w:r>
      <w:r w:rsidR="00487415">
        <w:t xml:space="preserve"> </w:t>
      </w:r>
      <w:r w:rsidRPr="00DB57F6">
        <w:t>limită</w:t>
      </w:r>
      <w:r w:rsidR="00487415">
        <w:t xml:space="preserve"> </w:t>
      </w:r>
      <w:r w:rsidRPr="00DB57F6">
        <w:t>de</w:t>
      </w:r>
      <w:r w:rsidR="00487415">
        <w:t xml:space="preserve"> </w:t>
      </w:r>
      <w:r w:rsidRPr="00DB57F6">
        <w:t>depunere.</w:t>
      </w:r>
    </w:p>
    <w:p w14:paraId="6B725168" w14:textId="3C18D081" w:rsidR="00DB57F6" w:rsidRPr="00DB57F6" w:rsidRDefault="00DB57F6" w:rsidP="00DB57F6">
      <w:r w:rsidRPr="00DB57F6">
        <w:t>Depunerea</w:t>
      </w:r>
      <w:r w:rsidR="00487415">
        <w:t xml:space="preserve"> </w:t>
      </w:r>
      <w:r w:rsidRPr="00DB57F6">
        <w:t>proiectului</w:t>
      </w:r>
      <w:r w:rsidR="00487415">
        <w:t xml:space="preserve"> </w:t>
      </w:r>
      <w:r w:rsidRPr="00DB57F6">
        <w:t>se</w:t>
      </w:r>
      <w:r w:rsidR="00487415">
        <w:t xml:space="preserve"> </w:t>
      </w:r>
      <w:r w:rsidRPr="00DB57F6">
        <w:t>va</w:t>
      </w:r>
      <w:r w:rsidR="00487415">
        <w:t xml:space="preserve"> </w:t>
      </w:r>
      <w:r w:rsidRPr="00DB57F6">
        <w:t>realiza</w:t>
      </w:r>
      <w:r w:rsidR="00487415">
        <w:t xml:space="preserve"> </w:t>
      </w:r>
      <w:r w:rsidRPr="00DB57F6">
        <w:t>pe</w:t>
      </w:r>
      <w:r w:rsidR="00487415">
        <w:t xml:space="preserve"> </w:t>
      </w:r>
      <w:r w:rsidRPr="00DB57F6">
        <w:t>platforma</w:t>
      </w:r>
      <w:r w:rsidR="00487415">
        <w:t xml:space="preserve"> </w:t>
      </w:r>
      <w:r w:rsidRPr="00DB57F6">
        <w:t>MySMIS2021,</w:t>
      </w:r>
      <w:r w:rsidR="00487415">
        <w:t xml:space="preserve"> </w:t>
      </w:r>
      <w:r w:rsidRPr="00DB57F6">
        <w:t>începând</w:t>
      </w:r>
      <w:r w:rsidR="00487415">
        <w:t xml:space="preserve"> </w:t>
      </w:r>
      <w:r w:rsidRPr="00DB57F6">
        <w:t>cu</w:t>
      </w:r>
      <w:r w:rsidR="00487415">
        <w:t xml:space="preserve"> </w:t>
      </w:r>
      <w:r w:rsidRPr="00DB57F6">
        <w:t>data</w:t>
      </w:r>
      <w:r w:rsidR="00487415">
        <w:t xml:space="preserve"> </w:t>
      </w:r>
      <w:r w:rsidRPr="00DB57F6">
        <w:t>de</w:t>
      </w:r>
      <w:r w:rsidR="00487415">
        <w:t xml:space="preserve"> </w:t>
      </w:r>
      <w:r w:rsidRPr="00DB57F6">
        <w:t>20.05.2024,</w:t>
      </w:r>
      <w:r w:rsidR="00487415">
        <w:t xml:space="preserve"> </w:t>
      </w:r>
      <w:r w:rsidRPr="00DB57F6">
        <w:t>ora</w:t>
      </w:r>
      <w:r w:rsidR="00487415">
        <w:t xml:space="preserve"> </w:t>
      </w:r>
      <w:r w:rsidRPr="00DB57F6">
        <w:t>10:00.</w:t>
      </w:r>
    </w:p>
    <w:p w14:paraId="1BAA00F7" w14:textId="06350451" w:rsidR="00DB57F6" w:rsidRPr="00DB57F6" w:rsidRDefault="00DB57F6" w:rsidP="00DB57F6">
      <w:r w:rsidRPr="00DB57F6">
        <w:t>Totodată,</w:t>
      </w:r>
      <w:r w:rsidR="00487415">
        <w:t xml:space="preserve"> </w:t>
      </w:r>
      <w:r w:rsidRPr="00DB57F6">
        <w:t>poate</w:t>
      </w:r>
      <w:r w:rsidR="00487415">
        <w:t xml:space="preserve"> </w:t>
      </w:r>
      <w:r w:rsidRPr="00DB57F6">
        <w:t>fi</w:t>
      </w:r>
      <w:r w:rsidR="00487415">
        <w:t xml:space="preserve"> </w:t>
      </w:r>
      <w:r w:rsidRPr="00DB57F6">
        <w:t>consultat</w:t>
      </w:r>
      <w:r w:rsidR="00487415">
        <w:t xml:space="preserve"> </w:t>
      </w:r>
      <w:r w:rsidRPr="00DB57F6">
        <w:t>și</w:t>
      </w:r>
      <w:r w:rsidR="00487415">
        <w:t xml:space="preserve"> </w:t>
      </w:r>
      <w:hyperlink r:id="rId44" w:history="1">
        <w:r w:rsidRPr="00DB57F6">
          <w:rPr>
            <w:rStyle w:val="Hyperlink"/>
            <w:b/>
            <w:bCs/>
            <w:szCs w:val="24"/>
          </w:rPr>
          <w:t>Centralizatorul</w:t>
        </w:r>
        <w:r w:rsidR="00487415">
          <w:rPr>
            <w:rStyle w:val="Hyperlink"/>
            <w:b/>
            <w:bCs/>
            <w:szCs w:val="24"/>
          </w:rPr>
          <w:t xml:space="preserve"> </w:t>
        </w:r>
        <w:r w:rsidRPr="00DB57F6">
          <w:rPr>
            <w:rStyle w:val="Hyperlink"/>
            <w:b/>
            <w:bCs/>
            <w:szCs w:val="24"/>
          </w:rPr>
          <w:t>privind</w:t>
        </w:r>
        <w:r w:rsidR="00487415">
          <w:rPr>
            <w:rStyle w:val="Hyperlink"/>
            <w:b/>
            <w:bCs/>
            <w:szCs w:val="24"/>
          </w:rPr>
          <w:t xml:space="preserve"> </w:t>
        </w:r>
        <w:r w:rsidRPr="00DB57F6">
          <w:rPr>
            <w:rStyle w:val="Hyperlink"/>
            <w:b/>
            <w:bCs/>
            <w:szCs w:val="24"/>
          </w:rPr>
          <w:t>propunerile/observațiile</w:t>
        </w:r>
      </w:hyperlink>
      <w:r w:rsidR="00487415">
        <w:t xml:space="preserve"> </w:t>
      </w:r>
      <w:r w:rsidRPr="00DB57F6">
        <w:t>primite</w:t>
      </w:r>
      <w:r w:rsidR="00487415">
        <w:t xml:space="preserve"> </w:t>
      </w:r>
      <w:r w:rsidRPr="00DB57F6">
        <w:t>în</w:t>
      </w:r>
      <w:r w:rsidR="00487415">
        <w:t xml:space="preserve"> </w:t>
      </w:r>
      <w:r w:rsidRPr="00DB57F6">
        <w:t>perioada</w:t>
      </w:r>
      <w:r w:rsidR="00487415">
        <w:t xml:space="preserve"> </w:t>
      </w:r>
      <w:r w:rsidRPr="00DB57F6">
        <w:t>de</w:t>
      </w:r>
      <w:r w:rsidR="00487415">
        <w:t xml:space="preserve"> </w:t>
      </w:r>
      <w:r w:rsidRPr="00DB57F6">
        <w:t>consultare</w:t>
      </w:r>
      <w:r w:rsidR="00487415">
        <w:t xml:space="preserve"> </w:t>
      </w:r>
      <w:r w:rsidRPr="00DB57F6">
        <w:t>publică</w:t>
      </w:r>
      <w:r w:rsidR="00487415">
        <w:t xml:space="preserve"> </w:t>
      </w:r>
      <w:r w:rsidRPr="00DB57F6">
        <w:t>a</w:t>
      </w:r>
      <w:r w:rsidR="00487415">
        <w:t xml:space="preserve"> </w:t>
      </w:r>
      <w:r w:rsidRPr="00DB57F6">
        <w:t>Ghidului</w:t>
      </w:r>
      <w:r w:rsidR="00487415">
        <w:t xml:space="preserve"> </w:t>
      </w:r>
      <w:r w:rsidRPr="00DB57F6">
        <w:t>solicitantului</w:t>
      </w:r>
      <w:r w:rsidR="00487415">
        <w:t xml:space="preserve"> </w:t>
      </w:r>
      <w:r w:rsidRPr="00DB57F6">
        <w:t>menționat</w:t>
      </w:r>
      <w:r w:rsidR="00487415">
        <w:t xml:space="preserve"> </w:t>
      </w:r>
      <w:r w:rsidRPr="00DB57F6">
        <w:t>anterior.</w:t>
      </w:r>
    </w:p>
    <w:p w14:paraId="19031B9A" w14:textId="24D7B736" w:rsidR="00DB57F6" w:rsidRPr="00DB57F6" w:rsidRDefault="00DB57F6" w:rsidP="00DB57F6">
      <w:pPr>
        <w:pStyle w:val="Stilsursa"/>
      </w:pPr>
      <w:r>
        <w:t>Sursa:</w:t>
      </w:r>
      <w:r w:rsidR="00487415">
        <w:t xml:space="preserve"> </w:t>
      </w:r>
      <w:r>
        <w:t>MIPE</w:t>
      </w:r>
    </w:p>
    <w:p w14:paraId="32C157B8" w14:textId="3E4F0210" w:rsidR="00DB57F6" w:rsidRPr="00DB57F6" w:rsidRDefault="00DB57F6" w:rsidP="00DB57F6">
      <w:pPr>
        <w:pStyle w:val="separatorarticole"/>
      </w:pPr>
      <w:r>
        <w:t>*</w:t>
      </w:r>
    </w:p>
    <w:p w14:paraId="31E5BE00" w14:textId="4429C828" w:rsidR="00A614EC" w:rsidRDefault="00A614EC" w:rsidP="00A614EC">
      <w:pPr>
        <w:pStyle w:val="TitluArticolinINFOUE"/>
      </w:pPr>
      <w:bookmarkStart w:id="160" w:name="_Toc167086335"/>
      <w:r w:rsidRPr="00A614EC">
        <w:t>Programul</w:t>
      </w:r>
      <w:r w:rsidR="00487415">
        <w:t xml:space="preserve"> </w:t>
      </w:r>
      <w:r w:rsidRPr="00A614EC">
        <w:t>Sănătate:</w:t>
      </w:r>
      <w:r w:rsidR="00487415">
        <w:t xml:space="preserve"> </w:t>
      </w:r>
      <w:r w:rsidRPr="00A614EC">
        <w:t>Ghidul</w:t>
      </w:r>
      <w:r w:rsidR="00487415">
        <w:t xml:space="preserve"> </w:t>
      </w:r>
      <w:r w:rsidRPr="00A614EC">
        <w:t>Solicitantului</w:t>
      </w:r>
      <w:r w:rsidR="00487415">
        <w:t xml:space="preserve"> </w:t>
      </w:r>
      <w:r w:rsidRPr="00A614EC">
        <w:t>Investiții</w:t>
      </w:r>
      <w:r w:rsidR="00487415">
        <w:t xml:space="preserve"> </w:t>
      </w:r>
      <w:r w:rsidRPr="00A614EC">
        <w:t>în</w:t>
      </w:r>
      <w:r w:rsidR="00487415">
        <w:t xml:space="preserve"> </w:t>
      </w:r>
      <w:r w:rsidRPr="00A614EC">
        <w:t>infrastructura</w:t>
      </w:r>
      <w:r w:rsidR="00487415">
        <w:t xml:space="preserve"> </w:t>
      </w:r>
      <w:r w:rsidRPr="00A614EC">
        <w:t>laboratoarelor</w:t>
      </w:r>
      <w:r w:rsidR="00487415">
        <w:t xml:space="preserve"> </w:t>
      </w:r>
      <w:r w:rsidRPr="00A614EC">
        <w:t>de</w:t>
      </w:r>
      <w:r w:rsidR="00487415">
        <w:t xml:space="preserve"> </w:t>
      </w:r>
      <w:r w:rsidRPr="00A614EC">
        <w:t>microbiologie</w:t>
      </w:r>
      <w:r w:rsidR="00487415">
        <w:t xml:space="preserve"> </w:t>
      </w:r>
      <w:r w:rsidRPr="00A614EC">
        <w:t>din</w:t>
      </w:r>
      <w:r w:rsidR="00487415">
        <w:t xml:space="preserve"> </w:t>
      </w:r>
      <w:r w:rsidRPr="00A614EC">
        <w:t>cadrul</w:t>
      </w:r>
      <w:r w:rsidR="00487415">
        <w:t xml:space="preserve"> </w:t>
      </w:r>
      <w:r w:rsidRPr="00A614EC">
        <w:t>unităților</w:t>
      </w:r>
      <w:r w:rsidR="00487415">
        <w:t xml:space="preserve"> </w:t>
      </w:r>
      <w:r w:rsidRPr="00A614EC">
        <w:t>sanitare</w:t>
      </w:r>
      <w:r w:rsidR="00487415">
        <w:t xml:space="preserve"> </w:t>
      </w:r>
      <w:r w:rsidRPr="00A614EC">
        <w:t>publice</w:t>
      </w:r>
      <w:bookmarkEnd w:id="160"/>
    </w:p>
    <w:p w14:paraId="1D663121" w14:textId="48688F02" w:rsidR="00A614EC" w:rsidRPr="00A614EC" w:rsidRDefault="00A614EC" w:rsidP="00A614EC">
      <w:r w:rsidRPr="00A614EC">
        <w:t>Ministerul</w:t>
      </w:r>
      <w:r w:rsidR="00487415">
        <w:t xml:space="preserve"> </w:t>
      </w:r>
      <w:r w:rsidRPr="00A614EC">
        <w:t>Investițiilor</w:t>
      </w:r>
      <w:r w:rsidR="00487415">
        <w:t xml:space="preserve"> </w:t>
      </w:r>
      <w:r w:rsidRPr="00A614EC">
        <w:t>și</w:t>
      </w:r>
      <w:r w:rsidR="00487415">
        <w:t xml:space="preserve"> </w:t>
      </w:r>
      <w:r w:rsidRPr="00A614EC">
        <w:t>Proiectelor</w:t>
      </w:r>
      <w:r w:rsidR="00487415">
        <w:t xml:space="preserve"> </w:t>
      </w:r>
      <w:r w:rsidRPr="00A614EC">
        <w:t>Europene,</w:t>
      </w:r>
      <w:r w:rsidR="00487415">
        <w:t xml:space="preserve"> </w:t>
      </w:r>
      <w:r w:rsidRPr="00A614EC">
        <w:t>prin</w:t>
      </w:r>
      <w:r w:rsidR="00487415">
        <w:t xml:space="preserve"> </w:t>
      </w:r>
      <w:r w:rsidRPr="00A614EC">
        <w:t>Autoritatea</w:t>
      </w:r>
      <w:r w:rsidR="00487415">
        <w:t xml:space="preserve"> </w:t>
      </w:r>
      <w:r w:rsidRPr="00A614EC">
        <w:t>de</w:t>
      </w:r>
      <w:r w:rsidR="00487415">
        <w:t xml:space="preserve"> </w:t>
      </w:r>
      <w:r w:rsidRPr="00A614EC">
        <w:t>Management</w:t>
      </w:r>
      <w:r w:rsidR="00487415">
        <w:t xml:space="preserve"> </w:t>
      </w:r>
      <w:r w:rsidRPr="00A614EC">
        <w:t>pentru</w:t>
      </w:r>
      <w:r w:rsidR="00487415">
        <w:t xml:space="preserve"> </w:t>
      </w:r>
      <w:r w:rsidRPr="00A614EC">
        <w:t>Programul</w:t>
      </w:r>
      <w:r w:rsidR="00487415">
        <w:t xml:space="preserve"> </w:t>
      </w:r>
      <w:r w:rsidRPr="00A614EC">
        <w:t>Sănătate,</w:t>
      </w:r>
      <w:r w:rsidR="00487415">
        <w:t xml:space="preserve"> </w:t>
      </w:r>
      <w:r w:rsidRPr="00A614EC">
        <w:t>publică</w:t>
      </w:r>
      <w:r w:rsidR="00487415">
        <w:t xml:space="preserve"> </w:t>
      </w:r>
      <w:r w:rsidRPr="00A614EC">
        <w:rPr>
          <w:b/>
          <w:bCs/>
        </w:rPr>
        <w:t>Ghidul</w:t>
      </w:r>
      <w:r w:rsidR="00487415">
        <w:rPr>
          <w:b/>
          <w:bCs/>
        </w:rPr>
        <w:t xml:space="preserve"> </w:t>
      </w:r>
      <w:r w:rsidRPr="00A614EC">
        <w:rPr>
          <w:b/>
          <w:bCs/>
        </w:rPr>
        <w:t>Solicitantului</w:t>
      </w:r>
      <w:r w:rsidR="00487415">
        <w:rPr>
          <w:b/>
          <w:bCs/>
        </w:rPr>
        <w:t xml:space="preserve"> </w:t>
      </w:r>
      <w:r w:rsidRPr="00A614EC">
        <w:rPr>
          <w:b/>
          <w:bCs/>
        </w:rPr>
        <w:t>pentru</w:t>
      </w:r>
      <w:r w:rsidR="00487415">
        <w:rPr>
          <w:b/>
          <w:bCs/>
        </w:rPr>
        <w:t xml:space="preserve"> </w:t>
      </w:r>
      <w:r w:rsidRPr="00A614EC">
        <w:rPr>
          <w:b/>
          <w:bCs/>
        </w:rPr>
        <w:t>Apelul</w:t>
      </w:r>
      <w:r w:rsidR="00487415">
        <w:rPr>
          <w:b/>
          <w:bCs/>
        </w:rPr>
        <w:t xml:space="preserve"> </w:t>
      </w:r>
      <w:r w:rsidRPr="00A614EC">
        <w:rPr>
          <w:b/>
          <w:bCs/>
        </w:rPr>
        <w:t>de</w:t>
      </w:r>
      <w:r w:rsidR="00487415">
        <w:rPr>
          <w:b/>
          <w:bCs/>
        </w:rPr>
        <w:t xml:space="preserve"> </w:t>
      </w:r>
      <w:r w:rsidRPr="00A614EC">
        <w:rPr>
          <w:b/>
          <w:bCs/>
        </w:rPr>
        <w:t>proiecte</w:t>
      </w:r>
      <w:r w:rsidR="00487415">
        <w:rPr>
          <w:b/>
          <w:bCs/>
        </w:rPr>
        <w:t xml:space="preserve"> </w:t>
      </w:r>
      <w:r w:rsidRPr="00A614EC">
        <w:rPr>
          <w:b/>
          <w:bCs/>
        </w:rPr>
        <w:t>„Investiții</w:t>
      </w:r>
      <w:r w:rsidR="00487415">
        <w:rPr>
          <w:b/>
          <w:bCs/>
        </w:rPr>
        <w:t xml:space="preserve"> </w:t>
      </w:r>
      <w:r w:rsidRPr="00A614EC">
        <w:rPr>
          <w:b/>
          <w:bCs/>
        </w:rPr>
        <w:t>în</w:t>
      </w:r>
      <w:r w:rsidR="00487415">
        <w:rPr>
          <w:b/>
          <w:bCs/>
        </w:rPr>
        <w:t xml:space="preserve"> </w:t>
      </w:r>
      <w:r w:rsidRPr="00A614EC">
        <w:rPr>
          <w:b/>
          <w:bCs/>
        </w:rPr>
        <w:t>infrastructura</w:t>
      </w:r>
      <w:r w:rsidR="00487415">
        <w:rPr>
          <w:b/>
          <w:bCs/>
        </w:rPr>
        <w:t xml:space="preserve"> </w:t>
      </w:r>
      <w:r w:rsidRPr="00A614EC">
        <w:rPr>
          <w:b/>
          <w:bCs/>
        </w:rPr>
        <w:t>laboratoarelor</w:t>
      </w:r>
      <w:r w:rsidR="00487415">
        <w:rPr>
          <w:b/>
          <w:bCs/>
        </w:rPr>
        <w:t xml:space="preserve"> </w:t>
      </w:r>
      <w:r w:rsidRPr="00A614EC">
        <w:rPr>
          <w:b/>
          <w:bCs/>
        </w:rPr>
        <w:t>de</w:t>
      </w:r>
      <w:r w:rsidR="00487415">
        <w:rPr>
          <w:b/>
          <w:bCs/>
        </w:rPr>
        <w:t xml:space="preserve"> </w:t>
      </w:r>
      <w:r w:rsidRPr="00A614EC">
        <w:rPr>
          <w:b/>
          <w:bCs/>
        </w:rPr>
        <w:t>microbiologie</w:t>
      </w:r>
      <w:r w:rsidR="00487415">
        <w:rPr>
          <w:b/>
          <w:bCs/>
        </w:rPr>
        <w:t xml:space="preserve"> </w:t>
      </w:r>
      <w:r w:rsidRPr="00A614EC">
        <w:rPr>
          <w:b/>
          <w:bCs/>
        </w:rPr>
        <w:t>din</w:t>
      </w:r>
      <w:r w:rsidR="00487415">
        <w:rPr>
          <w:b/>
          <w:bCs/>
        </w:rPr>
        <w:t xml:space="preserve"> </w:t>
      </w:r>
      <w:r w:rsidRPr="00A614EC">
        <w:rPr>
          <w:b/>
          <w:bCs/>
        </w:rPr>
        <w:t>cadrul</w:t>
      </w:r>
      <w:r w:rsidR="00487415">
        <w:rPr>
          <w:b/>
          <w:bCs/>
        </w:rPr>
        <w:t xml:space="preserve"> </w:t>
      </w:r>
      <w:r w:rsidRPr="00A614EC">
        <w:rPr>
          <w:b/>
          <w:bCs/>
        </w:rPr>
        <w:t>unităților</w:t>
      </w:r>
      <w:r w:rsidR="00487415">
        <w:rPr>
          <w:b/>
          <w:bCs/>
        </w:rPr>
        <w:t xml:space="preserve"> </w:t>
      </w:r>
      <w:r w:rsidRPr="00A614EC">
        <w:rPr>
          <w:b/>
          <w:bCs/>
        </w:rPr>
        <w:t>sanitare</w:t>
      </w:r>
      <w:r w:rsidR="00487415">
        <w:rPr>
          <w:b/>
          <w:bCs/>
        </w:rPr>
        <w:t xml:space="preserve"> </w:t>
      </w:r>
      <w:r w:rsidRPr="00A614EC">
        <w:rPr>
          <w:b/>
          <w:bCs/>
        </w:rPr>
        <w:t>publice”</w:t>
      </w:r>
      <w:r w:rsidR="00487415">
        <w:rPr>
          <w:b/>
          <w:bCs/>
        </w:rPr>
        <w:t xml:space="preserve"> </w:t>
      </w:r>
      <w:r w:rsidRPr="00A614EC">
        <w:rPr>
          <w:b/>
          <w:bCs/>
        </w:rPr>
        <w:t>PS/359/PS</w:t>
      </w:r>
      <w:r w:rsidR="00487415">
        <w:rPr>
          <w:b/>
          <w:bCs/>
        </w:rPr>
        <w:t xml:space="preserve"> </w:t>
      </w:r>
      <w:r w:rsidRPr="00A614EC">
        <w:rPr>
          <w:b/>
          <w:bCs/>
        </w:rPr>
        <w:t>P3/OP4/RSO4.5/PS</w:t>
      </w:r>
      <w:r w:rsidR="00487415">
        <w:rPr>
          <w:b/>
          <w:bCs/>
        </w:rPr>
        <w:t xml:space="preserve"> </w:t>
      </w:r>
      <w:r w:rsidRPr="00A614EC">
        <w:rPr>
          <w:b/>
          <w:bCs/>
        </w:rPr>
        <w:t>P3</w:t>
      </w:r>
      <w:r w:rsidR="00487415">
        <w:rPr>
          <w:b/>
          <w:bCs/>
        </w:rPr>
        <w:t xml:space="preserve"> </w:t>
      </w:r>
      <w:r w:rsidRPr="00A614EC">
        <w:rPr>
          <w:b/>
          <w:bCs/>
        </w:rPr>
        <w:t>RSO4.5</w:t>
      </w:r>
      <w:r w:rsidR="00487415">
        <w:rPr>
          <w:b/>
          <w:bCs/>
        </w:rPr>
        <w:t xml:space="preserve"> </w:t>
      </w:r>
      <w:r w:rsidRPr="00A614EC">
        <w:rPr>
          <w:b/>
          <w:bCs/>
        </w:rPr>
        <w:t>A7</w:t>
      </w:r>
      <w:r w:rsidR="00487415">
        <w:rPr>
          <w:b/>
          <w:bCs/>
        </w:rPr>
        <w:t xml:space="preserve"> </w:t>
      </w:r>
      <w:r w:rsidRPr="00A614EC">
        <w:t>din</w:t>
      </w:r>
      <w:r w:rsidR="00487415">
        <w:t xml:space="preserve"> </w:t>
      </w:r>
      <w:r w:rsidRPr="00A614EC">
        <w:t>cadrul</w:t>
      </w:r>
      <w:r w:rsidR="00487415">
        <w:t xml:space="preserve"> </w:t>
      </w:r>
      <w:r w:rsidRPr="00A614EC">
        <w:t>Priorității</w:t>
      </w:r>
      <w:r w:rsidR="00487415">
        <w:t xml:space="preserve"> </w:t>
      </w:r>
      <w:r w:rsidRPr="00A614EC">
        <w:t>3:</w:t>
      </w:r>
      <w:r w:rsidR="00487415">
        <w:t xml:space="preserve"> </w:t>
      </w:r>
      <w:r w:rsidRPr="00A614EC">
        <w:t>Creșterea</w:t>
      </w:r>
      <w:r w:rsidR="00487415">
        <w:t xml:space="preserve"> </w:t>
      </w:r>
      <w:r w:rsidRPr="00A614EC">
        <w:t>eficacității</w:t>
      </w:r>
      <w:r w:rsidR="00487415">
        <w:t xml:space="preserve"> </w:t>
      </w:r>
      <w:r w:rsidRPr="00A614EC">
        <w:t>și</w:t>
      </w:r>
      <w:r w:rsidR="00487415">
        <w:t xml:space="preserve"> </w:t>
      </w:r>
      <w:r w:rsidRPr="00A614EC">
        <w:t>rezilienței</w:t>
      </w:r>
      <w:r w:rsidR="00487415">
        <w:t xml:space="preserve"> </w:t>
      </w:r>
      <w:r w:rsidRPr="00A614EC">
        <w:t>sistemului</w:t>
      </w:r>
      <w:r w:rsidR="00487415">
        <w:t xml:space="preserve"> </w:t>
      </w:r>
      <w:r w:rsidRPr="00A614EC">
        <w:t>medical</w:t>
      </w:r>
      <w:r w:rsidR="00487415">
        <w:t xml:space="preserve"> </w:t>
      </w:r>
      <w:r w:rsidRPr="00A614EC">
        <w:t>în</w:t>
      </w:r>
      <w:r w:rsidR="00487415">
        <w:t xml:space="preserve"> </w:t>
      </w:r>
      <w:r w:rsidRPr="00A614EC">
        <w:t>domenii</w:t>
      </w:r>
      <w:r w:rsidR="00487415">
        <w:t xml:space="preserve"> </w:t>
      </w:r>
      <w:r w:rsidRPr="00A614EC">
        <w:t>critice,</w:t>
      </w:r>
      <w:r w:rsidR="00487415">
        <w:t xml:space="preserve"> </w:t>
      </w:r>
      <w:r w:rsidRPr="00A614EC">
        <w:t>de</w:t>
      </w:r>
      <w:r w:rsidR="00487415">
        <w:t xml:space="preserve"> </w:t>
      </w:r>
      <w:r w:rsidRPr="00A614EC">
        <w:t>importanță</w:t>
      </w:r>
      <w:r w:rsidR="00487415">
        <w:t xml:space="preserve"> </w:t>
      </w:r>
      <w:r w:rsidRPr="00A614EC">
        <w:t>strategică</w:t>
      </w:r>
      <w:r w:rsidR="00487415">
        <w:t xml:space="preserve"> </w:t>
      </w:r>
      <w:r w:rsidRPr="00A614EC">
        <w:t>cu</w:t>
      </w:r>
      <w:r w:rsidR="00487415">
        <w:t xml:space="preserve"> </w:t>
      </w:r>
      <w:r w:rsidRPr="00A614EC">
        <w:t>impact</w:t>
      </w:r>
      <w:r w:rsidR="00487415">
        <w:t xml:space="preserve"> </w:t>
      </w:r>
      <w:r w:rsidRPr="00A614EC">
        <w:t>transversal</w:t>
      </w:r>
      <w:r w:rsidR="00487415">
        <w:t xml:space="preserve"> </w:t>
      </w:r>
      <w:r w:rsidRPr="00A614EC">
        <w:t>asupra</w:t>
      </w:r>
      <w:r w:rsidR="00487415">
        <w:t xml:space="preserve"> </w:t>
      </w:r>
      <w:r w:rsidRPr="00A614EC">
        <w:t>serviciilor</w:t>
      </w:r>
      <w:r w:rsidR="00487415">
        <w:t xml:space="preserve"> </w:t>
      </w:r>
      <w:r w:rsidRPr="00A614EC">
        <w:t>medicale</w:t>
      </w:r>
      <w:r w:rsidR="00487415">
        <w:t xml:space="preserve"> </w:t>
      </w:r>
      <w:r w:rsidRPr="00A614EC">
        <w:t>și</w:t>
      </w:r>
      <w:r w:rsidR="00487415">
        <w:t xml:space="preserve"> </w:t>
      </w:r>
      <w:r w:rsidRPr="00A614EC">
        <w:t>asupra</w:t>
      </w:r>
      <w:r w:rsidR="00487415">
        <w:t xml:space="preserve"> </w:t>
      </w:r>
      <w:r w:rsidRPr="00A614EC">
        <w:t>stării</w:t>
      </w:r>
      <w:r w:rsidR="00487415">
        <w:t xml:space="preserve"> </w:t>
      </w:r>
      <w:r w:rsidRPr="00A614EC">
        <w:t>de</w:t>
      </w:r>
      <w:r w:rsidR="00487415">
        <w:t xml:space="preserve"> </w:t>
      </w:r>
      <w:r w:rsidRPr="00A614EC">
        <w:t>sănătate,</w:t>
      </w:r>
      <w:r w:rsidR="00487415">
        <w:t xml:space="preserve"> </w:t>
      </w:r>
      <w:r w:rsidRPr="00A614EC">
        <w:t>FEDR,</w:t>
      </w:r>
      <w:r w:rsidR="00487415">
        <w:t xml:space="preserve">  </w:t>
      </w:r>
      <w:r w:rsidRPr="00A614EC">
        <w:t>Obiectiv</w:t>
      </w:r>
      <w:r w:rsidR="00487415">
        <w:t xml:space="preserve"> </w:t>
      </w:r>
      <w:r w:rsidRPr="00A614EC">
        <w:t>de</w:t>
      </w:r>
      <w:r w:rsidR="00487415">
        <w:t xml:space="preserve"> </w:t>
      </w:r>
      <w:r w:rsidRPr="00A614EC">
        <w:t>politică</w:t>
      </w:r>
      <w:r w:rsidR="00487415">
        <w:t xml:space="preserve"> </w:t>
      </w:r>
      <w:r w:rsidRPr="00A614EC">
        <w:t>4,</w:t>
      </w:r>
      <w:r w:rsidR="00487415">
        <w:t xml:space="preserve"> </w:t>
      </w:r>
      <w:r w:rsidRPr="00A614EC">
        <w:t>Obiectiv</w:t>
      </w:r>
      <w:r w:rsidR="00487415">
        <w:t xml:space="preserve"> </w:t>
      </w:r>
      <w:r w:rsidRPr="00A614EC">
        <w:t>Specific</w:t>
      </w:r>
      <w:r w:rsidR="00487415">
        <w:t xml:space="preserve"> </w:t>
      </w:r>
      <w:r w:rsidRPr="00A614EC">
        <w:t>RSO4.5.</w:t>
      </w:r>
    </w:p>
    <w:p w14:paraId="06C7860C" w14:textId="0CCD1F80" w:rsidR="00A614EC" w:rsidRPr="00A614EC" w:rsidRDefault="00A614EC" w:rsidP="00A614EC">
      <w:r w:rsidRPr="00A614EC">
        <w:rPr>
          <w:b/>
          <w:bCs/>
        </w:rPr>
        <w:t>Pentru</w:t>
      </w:r>
      <w:r w:rsidR="00487415">
        <w:rPr>
          <w:b/>
          <w:bCs/>
        </w:rPr>
        <w:t xml:space="preserve"> </w:t>
      </w:r>
      <w:r w:rsidRPr="00A614EC">
        <w:rPr>
          <w:b/>
          <w:bCs/>
        </w:rPr>
        <w:t>acest</w:t>
      </w:r>
      <w:r w:rsidR="00487415">
        <w:rPr>
          <w:b/>
          <w:bCs/>
        </w:rPr>
        <w:t xml:space="preserve"> </w:t>
      </w:r>
      <w:r w:rsidRPr="00A614EC">
        <w:rPr>
          <w:b/>
          <w:bCs/>
        </w:rPr>
        <w:t>apel</w:t>
      </w:r>
      <w:r w:rsidR="00487415">
        <w:rPr>
          <w:b/>
          <w:bCs/>
        </w:rPr>
        <w:t xml:space="preserve"> </w:t>
      </w:r>
      <w:r w:rsidRPr="00A614EC">
        <w:rPr>
          <w:b/>
          <w:bCs/>
        </w:rPr>
        <w:t>de</w:t>
      </w:r>
      <w:r w:rsidR="00487415">
        <w:rPr>
          <w:b/>
          <w:bCs/>
        </w:rPr>
        <w:t xml:space="preserve"> </w:t>
      </w:r>
      <w:r w:rsidRPr="00A614EC">
        <w:rPr>
          <w:b/>
          <w:bCs/>
        </w:rPr>
        <w:t>proiecte,</w:t>
      </w:r>
      <w:r w:rsidR="00487415">
        <w:rPr>
          <w:b/>
          <w:bCs/>
        </w:rPr>
        <w:t xml:space="preserve"> </w:t>
      </w:r>
      <w:r w:rsidRPr="00A614EC">
        <w:rPr>
          <w:b/>
          <w:bCs/>
        </w:rPr>
        <w:t>grupul</w:t>
      </w:r>
      <w:r w:rsidR="00487415">
        <w:rPr>
          <w:b/>
          <w:bCs/>
        </w:rPr>
        <w:t xml:space="preserve"> </w:t>
      </w:r>
      <w:r w:rsidRPr="00A614EC">
        <w:rPr>
          <w:b/>
          <w:bCs/>
        </w:rPr>
        <w:t>țintă</w:t>
      </w:r>
      <w:r w:rsidR="00487415">
        <w:rPr>
          <w:b/>
          <w:bCs/>
        </w:rPr>
        <w:t xml:space="preserve"> </w:t>
      </w:r>
      <w:r w:rsidRPr="00A614EC">
        <w:rPr>
          <w:b/>
          <w:bCs/>
        </w:rPr>
        <w:t>eligibil</w:t>
      </w:r>
      <w:r w:rsidR="00487415">
        <w:rPr>
          <w:b/>
          <w:bCs/>
        </w:rPr>
        <w:t xml:space="preserve"> </w:t>
      </w:r>
      <w:r w:rsidRPr="00A614EC">
        <w:rPr>
          <w:b/>
          <w:bCs/>
        </w:rPr>
        <w:t>se</w:t>
      </w:r>
      <w:r w:rsidR="00487415">
        <w:rPr>
          <w:b/>
          <w:bCs/>
        </w:rPr>
        <w:t xml:space="preserve"> </w:t>
      </w:r>
      <w:r w:rsidRPr="00A614EC">
        <w:rPr>
          <w:b/>
          <w:bCs/>
        </w:rPr>
        <w:t>limitează</w:t>
      </w:r>
      <w:r w:rsidR="00487415">
        <w:rPr>
          <w:b/>
          <w:bCs/>
        </w:rPr>
        <w:t xml:space="preserve"> </w:t>
      </w:r>
      <w:r w:rsidRPr="00A614EC">
        <w:rPr>
          <w:b/>
          <w:bCs/>
        </w:rPr>
        <w:t>exclusiv</w:t>
      </w:r>
      <w:r w:rsidR="00487415">
        <w:rPr>
          <w:b/>
          <w:bCs/>
        </w:rPr>
        <w:t xml:space="preserve"> </w:t>
      </w:r>
      <w:r w:rsidRPr="00A614EC">
        <w:rPr>
          <w:b/>
          <w:bCs/>
        </w:rPr>
        <w:t>la</w:t>
      </w:r>
      <w:r w:rsidR="00487415">
        <w:rPr>
          <w:b/>
          <w:bCs/>
        </w:rPr>
        <w:t xml:space="preserve"> </w:t>
      </w:r>
      <w:r w:rsidRPr="00A614EC">
        <w:rPr>
          <w:b/>
          <w:bCs/>
        </w:rPr>
        <w:t>unități</w:t>
      </w:r>
      <w:r w:rsidR="00487415">
        <w:rPr>
          <w:b/>
          <w:bCs/>
        </w:rPr>
        <w:t xml:space="preserve"> </w:t>
      </w:r>
      <w:r w:rsidRPr="00A614EC">
        <w:rPr>
          <w:b/>
          <w:bCs/>
        </w:rPr>
        <w:t>sanitare</w:t>
      </w:r>
      <w:r w:rsidR="00487415">
        <w:rPr>
          <w:b/>
          <w:bCs/>
        </w:rPr>
        <w:t xml:space="preserve"> </w:t>
      </w:r>
      <w:r w:rsidRPr="00A614EC">
        <w:rPr>
          <w:b/>
          <w:bCs/>
        </w:rPr>
        <w:t>publice</w:t>
      </w:r>
      <w:r w:rsidR="00487415">
        <w:rPr>
          <w:b/>
          <w:bCs/>
        </w:rPr>
        <w:t xml:space="preserve"> </w:t>
      </w:r>
      <w:r w:rsidRPr="00A614EC">
        <w:rPr>
          <w:b/>
          <w:bCs/>
        </w:rPr>
        <w:t>care</w:t>
      </w:r>
      <w:r w:rsidR="00487415">
        <w:rPr>
          <w:b/>
          <w:bCs/>
        </w:rPr>
        <w:t xml:space="preserve"> </w:t>
      </w:r>
      <w:r w:rsidRPr="00A614EC">
        <w:rPr>
          <w:b/>
          <w:bCs/>
        </w:rPr>
        <w:t>au</w:t>
      </w:r>
      <w:r w:rsidR="00487415">
        <w:rPr>
          <w:b/>
          <w:bCs/>
        </w:rPr>
        <w:t xml:space="preserve"> </w:t>
      </w:r>
      <w:r w:rsidRPr="00A614EC">
        <w:rPr>
          <w:b/>
          <w:bCs/>
        </w:rPr>
        <w:t>în</w:t>
      </w:r>
      <w:r w:rsidR="00487415">
        <w:rPr>
          <w:b/>
          <w:bCs/>
        </w:rPr>
        <w:t xml:space="preserve"> </w:t>
      </w:r>
      <w:r w:rsidRPr="00A614EC">
        <w:rPr>
          <w:b/>
          <w:bCs/>
        </w:rPr>
        <w:t>structură</w:t>
      </w:r>
      <w:r w:rsidR="00487415">
        <w:rPr>
          <w:b/>
          <w:bCs/>
        </w:rPr>
        <w:t xml:space="preserve"> </w:t>
      </w:r>
      <w:r w:rsidRPr="00A614EC">
        <w:rPr>
          <w:b/>
          <w:bCs/>
        </w:rPr>
        <w:t>sau</w:t>
      </w:r>
      <w:r w:rsidR="00487415">
        <w:rPr>
          <w:b/>
          <w:bCs/>
        </w:rPr>
        <w:t xml:space="preserve"> </w:t>
      </w:r>
      <w:r w:rsidRPr="00A614EC">
        <w:rPr>
          <w:b/>
          <w:bCs/>
        </w:rPr>
        <w:t>care</w:t>
      </w:r>
      <w:r w:rsidR="00487415">
        <w:rPr>
          <w:b/>
          <w:bCs/>
        </w:rPr>
        <w:t xml:space="preserve"> </w:t>
      </w:r>
      <w:r w:rsidRPr="00A614EC">
        <w:rPr>
          <w:b/>
          <w:bCs/>
        </w:rPr>
        <w:t>au</w:t>
      </w:r>
      <w:r w:rsidR="00487415">
        <w:rPr>
          <w:b/>
          <w:bCs/>
        </w:rPr>
        <w:t xml:space="preserve"> </w:t>
      </w:r>
      <w:r w:rsidRPr="00A614EC">
        <w:rPr>
          <w:b/>
          <w:bCs/>
        </w:rPr>
        <w:t>în</w:t>
      </w:r>
      <w:r w:rsidR="00487415">
        <w:rPr>
          <w:b/>
          <w:bCs/>
        </w:rPr>
        <w:t xml:space="preserve"> </w:t>
      </w:r>
      <w:r w:rsidRPr="00A614EC">
        <w:rPr>
          <w:b/>
          <w:bCs/>
        </w:rPr>
        <w:t>curs</w:t>
      </w:r>
      <w:r w:rsidR="00487415">
        <w:rPr>
          <w:b/>
          <w:bCs/>
        </w:rPr>
        <w:t xml:space="preserve"> </w:t>
      </w:r>
      <w:r w:rsidRPr="00A614EC">
        <w:rPr>
          <w:b/>
          <w:bCs/>
        </w:rPr>
        <w:t>de</w:t>
      </w:r>
      <w:r w:rsidR="00487415">
        <w:rPr>
          <w:b/>
          <w:bCs/>
        </w:rPr>
        <w:t xml:space="preserve"> </w:t>
      </w:r>
      <w:r w:rsidRPr="00A614EC">
        <w:rPr>
          <w:b/>
          <w:bCs/>
        </w:rPr>
        <w:t>înființare</w:t>
      </w:r>
      <w:r w:rsidR="00487415">
        <w:rPr>
          <w:b/>
          <w:bCs/>
        </w:rPr>
        <w:t xml:space="preserve"> </w:t>
      </w:r>
      <w:r w:rsidRPr="00A614EC">
        <w:rPr>
          <w:b/>
          <w:bCs/>
        </w:rPr>
        <w:t>laboratoare</w:t>
      </w:r>
      <w:r w:rsidR="00487415">
        <w:rPr>
          <w:b/>
          <w:bCs/>
        </w:rPr>
        <w:t xml:space="preserve"> </w:t>
      </w:r>
      <w:r w:rsidRPr="00A614EC">
        <w:rPr>
          <w:b/>
          <w:bCs/>
        </w:rPr>
        <w:t>de</w:t>
      </w:r>
      <w:r w:rsidR="00487415">
        <w:rPr>
          <w:b/>
          <w:bCs/>
        </w:rPr>
        <w:t xml:space="preserve"> </w:t>
      </w:r>
      <w:r w:rsidRPr="00A614EC">
        <w:rPr>
          <w:b/>
          <w:bCs/>
        </w:rPr>
        <w:t>microbiologie</w:t>
      </w:r>
      <w:r w:rsidR="00487415">
        <w:rPr>
          <w:b/>
          <w:bCs/>
        </w:rPr>
        <w:t xml:space="preserve"> </w:t>
      </w:r>
      <w:r w:rsidRPr="00A614EC">
        <w:rPr>
          <w:b/>
          <w:bCs/>
        </w:rPr>
        <w:t>(inclusiv</w:t>
      </w:r>
      <w:r w:rsidR="00487415">
        <w:rPr>
          <w:b/>
          <w:bCs/>
        </w:rPr>
        <w:t xml:space="preserve"> </w:t>
      </w:r>
      <w:r w:rsidRPr="00A614EC">
        <w:rPr>
          <w:b/>
          <w:bCs/>
        </w:rPr>
        <w:t>compartimente</w:t>
      </w:r>
      <w:r w:rsidR="00487415">
        <w:rPr>
          <w:b/>
          <w:bCs/>
        </w:rPr>
        <w:t xml:space="preserve"> </w:t>
      </w:r>
      <w:r w:rsidRPr="00A614EC">
        <w:rPr>
          <w:b/>
          <w:bCs/>
        </w:rPr>
        <w:t>de</w:t>
      </w:r>
      <w:r w:rsidR="00487415">
        <w:rPr>
          <w:b/>
          <w:bCs/>
        </w:rPr>
        <w:t xml:space="preserve"> </w:t>
      </w:r>
      <w:r w:rsidRPr="00A614EC">
        <w:rPr>
          <w:b/>
          <w:bCs/>
        </w:rPr>
        <w:t>microbiologie),</w:t>
      </w:r>
      <w:r w:rsidR="00487415">
        <w:rPr>
          <w:b/>
          <w:bCs/>
        </w:rPr>
        <w:t xml:space="preserve"> </w:t>
      </w:r>
      <w:r w:rsidRPr="00A614EC">
        <w:rPr>
          <w:b/>
          <w:bCs/>
        </w:rPr>
        <w:t>localizate</w:t>
      </w:r>
      <w:r w:rsidR="00487415">
        <w:rPr>
          <w:b/>
          <w:bCs/>
        </w:rPr>
        <w:t xml:space="preserve"> </w:t>
      </w:r>
      <w:r w:rsidRPr="00A614EC">
        <w:rPr>
          <w:b/>
          <w:bCs/>
        </w:rPr>
        <w:t>într-una</w:t>
      </w:r>
      <w:r w:rsidR="00487415">
        <w:rPr>
          <w:b/>
          <w:bCs/>
        </w:rPr>
        <w:t xml:space="preserve"> </w:t>
      </w:r>
      <w:r w:rsidRPr="00A614EC">
        <w:rPr>
          <w:b/>
          <w:bCs/>
        </w:rPr>
        <w:t>dintre</w:t>
      </w:r>
      <w:r w:rsidR="00487415">
        <w:rPr>
          <w:b/>
          <w:bCs/>
        </w:rPr>
        <w:t xml:space="preserve"> </w:t>
      </w:r>
      <w:r w:rsidRPr="00A614EC">
        <w:rPr>
          <w:b/>
          <w:bCs/>
        </w:rPr>
        <w:t>cele</w:t>
      </w:r>
      <w:r w:rsidR="00487415">
        <w:rPr>
          <w:b/>
          <w:bCs/>
        </w:rPr>
        <w:t xml:space="preserve"> </w:t>
      </w:r>
      <w:r w:rsidRPr="00A614EC">
        <w:rPr>
          <w:b/>
          <w:bCs/>
        </w:rPr>
        <w:t>7</w:t>
      </w:r>
      <w:r w:rsidR="00487415">
        <w:rPr>
          <w:b/>
          <w:bCs/>
        </w:rPr>
        <w:t xml:space="preserve"> </w:t>
      </w:r>
      <w:r w:rsidRPr="00A614EC">
        <w:rPr>
          <w:b/>
          <w:bCs/>
        </w:rPr>
        <w:t>regiuni</w:t>
      </w:r>
      <w:r w:rsidR="00487415">
        <w:rPr>
          <w:b/>
          <w:bCs/>
        </w:rPr>
        <w:t xml:space="preserve"> </w:t>
      </w:r>
      <w:r w:rsidRPr="00A614EC">
        <w:rPr>
          <w:b/>
          <w:bCs/>
        </w:rPr>
        <w:t>mai</w:t>
      </w:r>
      <w:r w:rsidR="00487415">
        <w:rPr>
          <w:b/>
          <w:bCs/>
        </w:rPr>
        <w:t xml:space="preserve"> </w:t>
      </w:r>
      <w:r w:rsidRPr="00A614EC">
        <w:rPr>
          <w:b/>
          <w:bCs/>
        </w:rPr>
        <w:t>puțin</w:t>
      </w:r>
      <w:r w:rsidR="00487415">
        <w:rPr>
          <w:b/>
          <w:bCs/>
        </w:rPr>
        <w:t xml:space="preserve"> </w:t>
      </w:r>
      <w:r w:rsidRPr="00A614EC">
        <w:rPr>
          <w:b/>
          <w:bCs/>
        </w:rPr>
        <w:t>dezvoltate</w:t>
      </w:r>
      <w:r w:rsidR="00487415">
        <w:rPr>
          <w:b/>
          <w:bCs/>
        </w:rPr>
        <w:t xml:space="preserve"> </w:t>
      </w:r>
      <w:r w:rsidRPr="00A614EC">
        <w:rPr>
          <w:b/>
          <w:bCs/>
        </w:rPr>
        <w:t>ale</w:t>
      </w:r>
      <w:r w:rsidR="00487415">
        <w:rPr>
          <w:b/>
          <w:bCs/>
        </w:rPr>
        <w:t xml:space="preserve"> </w:t>
      </w:r>
      <w:r w:rsidRPr="00A614EC">
        <w:rPr>
          <w:b/>
          <w:bCs/>
        </w:rPr>
        <w:t>României.</w:t>
      </w:r>
    </w:p>
    <w:p w14:paraId="2F62ED9E" w14:textId="7AE6B0EB" w:rsidR="00A614EC" w:rsidRPr="00A614EC" w:rsidRDefault="00A614EC" w:rsidP="00A614EC">
      <w:r w:rsidRPr="00A614EC">
        <w:t>Acțiunile</w:t>
      </w:r>
      <w:r w:rsidR="00487415">
        <w:t xml:space="preserve"> </w:t>
      </w:r>
      <w:r w:rsidRPr="00A614EC">
        <w:t>sprijinite</w:t>
      </w:r>
      <w:r w:rsidR="00487415">
        <w:t xml:space="preserve"> </w:t>
      </w:r>
      <w:r w:rsidRPr="00A614EC">
        <w:t>prin</w:t>
      </w:r>
      <w:r w:rsidR="00487415">
        <w:t xml:space="preserve"> </w:t>
      </w:r>
      <w:r w:rsidRPr="00A614EC">
        <w:t>apelul</w:t>
      </w:r>
      <w:r w:rsidR="00487415">
        <w:t xml:space="preserve"> </w:t>
      </w:r>
      <w:r w:rsidRPr="00A614EC">
        <w:t>de</w:t>
      </w:r>
      <w:r w:rsidR="00487415">
        <w:t xml:space="preserve"> </w:t>
      </w:r>
      <w:r w:rsidRPr="00A614EC">
        <w:t>proiecte</w:t>
      </w:r>
      <w:r w:rsidR="00487415">
        <w:t xml:space="preserve"> </w:t>
      </w:r>
      <w:r w:rsidRPr="00A614EC">
        <w:t>sunt</w:t>
      </w:r>
      <w:r w:rsidR="00487415">
        <w:t xml:space="preserve"> </w:t>
      </w:r>
      <w:r w:rsidRPr="00A614EC">
        <w:t>investiții</w:t>
      </w:r>
      <w:r w:rsidR="00487415">
        <w:t xml:space="preserve"> </w:t>
      </w:r>
      <w:r w:rsidRPr="00A614EC">
        <w:t>de</w:t>
      </w:r>
      <w:r w:rsidR="00487415">
        <w:t xml:space="preserve"> </w:t>
      </w:r>
      <w:r w:rsidRPr="00A614EC">
        <w:t>tipul</w:t>
      </w:r>
      <w:r w:rsidR="00487415">
        <w:t xml:space="preserve"> </w:t>
      </w:r>
      <w:r w:rsidRPr="00A614EC">
        <w:t>dotare</w:t>
      </w:r>
      <w:r w:rsidR="00487415">
        <w:t xml:space="preserve"> </w:t>
      </w:r>
      <w:r w:rsidRPr="00A614EC">
        <w:t>cu</w:t>
      </w:r>
      <w:r w:rsidR="00487415">
        <w:t xml:space="preserve"> </w:t>
      </w:r>
      <w:r w:rsidRPr="00A614EC">
        <w:t>echipamente</w:t>
      </w:r>
      <w:r w:rsidR="00487415">
        <w:t xml:space="preserve"> </w:t>
      </w:r>
      <w:r w:rsidRPr="00A614EC">
        <w:t>în</w:t>
      </w:r>
      <w:r w:rsidR="00487415">
        <w:t xml:space="preserve"> </w:t>
      </w:r>
      <w:r w:rsidRPr="00A614EC">
        <w:t>infrastructura</w:t>
      </w:r>
      <w:r w:rsidR="00487415">
        <w:t xml:space="preserve"> </w:t>
      </w:r>
      <w:r w:rsidRPr="00A614EC">
        <w:t>laboratoarelor</w:t>
      </w:r>
      <w:r w:rsidR="00487415">
        <w:t xml:space="preserve"> </w:t>
      </w:r>
      <w:r w:rsidRPr="00A614EC">
        <w:t>de</w:t>
      </w:r>
      <w:r w:rsidR="00487415">
        <w:t xml:space="preserve"> </w:t>
      </w:r>
      <w:r w:rsidRPr="00A614EC">
        <w:t>microbiologie</w:t>
      </w:r>
      <w:r w:rsidR="00487415">
        <w:t xml:space="preserve"> </w:t>
      </w:r>
      <w:r w:rsidRPr="00A614EC">
        <w:t>(inclusiv</w:t>
      </w:r>
      <w:r w:rsidR="00487415">
        <w:t xml:space="preserve"> </w:t>
      </w:r>
      <w:r w:rsidRPr="00A614EC">
        <w:t>compartimente</w:t>
      </w:r>
      <w:r w:rsidR="00487415">
        <w:t xml:space="preserve"> </w:t>
      </w:r>
      <w:r w:rsidRPr="00A614EC">
        <w:t>de</w:t>
      </w:r>
      <w:r w:rsidR="00487415">
        <w:t xml:space="preserve"> </w:t>
      </w:r>
      <w:r w:rsidRPr="00A614EC">
        <w:t>microbiologie)</w:t>
      </w:r>
      <w:r w:rsidR="00487415">
        <w:t xml:space="preserve"> </w:t>
      </w:r>
      <w:r w:rsidRPr="00A614EC">
        <w:t>din</w:t>
      </w:r>
      <w:r w:rsidR="00487415">
        <w:t xml:space="preserve"> </w:t>
      </w:r>
      <w:r w:rsidRPr="00A614EC">
        <w:t>cadrul</w:t>
      </w:r>
      <w:r w:rsidR="00487415">
        <w:t xml:space="preserve"> </w:t>
      </w:r>
      <w:r w:rsidRPr="00A614EC">
        <w:t>unităților</w:t>
      </w:r>
      <w:r w:rsidR="00487415">
        <w:t xml:space="preserve"> </w:t>
      </w:r>
      <w:r w:rsidRPr="00A614EC">
        <w:t>sanitare</w:t>
      </w:r>
      <w:r w:rsidR="00487415">
        <w:t xml:space="preserve"> </w:t>
      </w:r>
      <w:r w:rsidRPr="00A614EC">
        <w:t>publice.</w:t>
      </w:r>
    </w:p>
    <w:p w14:paraId="6FDFA5CF" w14:textId="04EAFDF0" w:rsidR="00A614EC" w:rsidRPr="00A614EC" w:rsidRDefault="00A614EC" w:rsidP="00A614EC">
      <w:r w:rsidRPr="00A614EC">
        <w:t>Alocarea</w:t>
      </w:r>
      <w:r w:rsidR="00487415">
        <w:t xml:space="preserve"> </w:t>
      </w:r>
      <w:r w:rsidRPr="00A614EC">
        <w:t>totală</w:t>
      </w:r>
      <w:r w:rsidR="00487415">
        <w:t xml:space="preserve"> </w:t>
      </w:r>
      <w:r w:rsidRPr="00A614EC">
        <w:t>pentru</w:t>
      </w:r>
      <w:r w:rsidR="00487415">
        <w:t xml:space="preserve"> </w:t>
      </w:r>
      <w:r w:rsidRPr="00A614EC">
        <w:t>apelurile</w:t>
      </w:r>
      <w:r w:rsidR="00487415">
        <w:t xml:space="preserve"> </w:t>
      </w:r>
      <w:r w:rsidRPr="00A614EC">
        <w:t>de</w:t>
      </w:r>
      <w:r w:rsidR="00487415">
        <w:t xml:space="preserve"> </w:t>
      </w:r>
      <w:r w:rsidRPr="00A614EC">
        <w:t>proiecte</w:t>
      </w:r>
      <w:r w:rsidR="00487415">
        <w:t xml:space="preserve"> </w:t>
      </w:r>
      <w:r w:rsidRPr="00A614EC">
        <w:t>este</w:t>
      </w:r>
      <w:r w:rsidR="00487415">
        <w:t xml:space="preserve"> </w:t>
      </w:r>
      <w:r w:rsidRPr="00A614EC">
        <w:t>de</w:t>
      </w:r>
      <w:r w:rsidR="00487415">
        <w:t xml:space="preserve"> </w:t>
      </w:r>
      <w:r w:rsidRPr="00A614EC">
        <w:t>22</w:t>
      </w:r>
      <w:r w:rsidR="00487415">
        <w:t xml:space="preserve"> </w:t>
      </w:r>
      <w:r w:rsidRPr="00A614EC">
        <w:t>milioane</w:t>
      </w:r>
      <w:r w:rsidR="00487415">
        <w:t xml:space="preserve"> </w:t>
      </w:r>
      <w:r w:rsidRPr="00A614EC">
        <w:t>de</w:t>
      </w:r>
      <w:r w:rsidR="00487415">
        <w:t xml:space="preserve"> </w:t>
      </w:r>
      <w:r w:rsidRPr="00A614EC">
        <w:t>euro,</w:t>
      </w:r>
      <w:r w:rsidR="00487415">
        <w:t xml:space="preserve"> </w:t>
      </w:r>
      <w:r w:rsidRPr="00A614EC">
        <w:t>din</w:t>
      </w:r>
      <w:r w:rsidR="00487415">
        <w:t xml:space="preserve"> </w:t>
      </w:r>
      <w:r w:rsidRPr="00A614EC">
        <w:t>care</w:t>
      </w:r>
      <w:r w:rsidR="00487415">
        <w:t xml:space="preserve"> </w:t>
      </w:r>
      <w:r w:rsidRPr="00A614EC">
        <w:t>85%</w:t>
      </w:r>
      <w:r w:rsidR="00487415">
        <w:t xml:space="preserve"> </w:t>
      </w:r>
      <w:r w:rsidRPr="00A614EC">
        <w:t>contribuție</w:t>
      </w:r>
      <w:r w:rsidR="00487415">
        <w:t xml:space="preserve"> </w:t>
      </w:r>
      <w:r w:rsidRPr="00A614EC">
        <w:t>UE</w:t>
      </w:r>
      <w:r w:rsidR="00487415">
        <w:t xml:space="preserve"> </w:t>
      </w:r>
      <w:r w:rsidRPr="00A614EC">
        <w:t>și</w:t>
      </w:r>
      <w:r w:rsidR="00487415">
        <w:t xml:space="preserve"> </w:t>
      </w:r>
      <w:r w:rsidRPr="00A614EC">
        <w:t>15%</w:t>
      </w:r>
      <w:r w:rsidR="00487415">
        <w:t xml:space="preserve"> </w:t>
      </w:r>
      <w:r w:rsidRPr="00A614EC">
        <w:t>contribuție</w:t>
      </w:r>
      <w:r w:rsidR="00487415">
        <w:t xml:space="preserve"> </w:t>
      </w:r>
      <w:r w:rsidRPr="00A614EC">
        <w:t>națională.</w:t>
      </w:r>
    </w:p>
    <w:p w14:paraId="1058D51B" w14:textId="7A595D3A" w:rsidR="00A614EC" w:rsidRPr="00A614EC" w:rsidRDefault="00A614EC" w:rsidP="00A614EC">
      <w:r w:rsidRPr="00A614EC">
        <w:rPr>
          <w:b/>
          <w:bCs/>
        </w:rPr>
        <w:t>Cererile</w:t>
      </w:r>
      <w:r w:rsidR="00487415">
        <w:rPr>
          <w:b/>
          <w:bCs/>
        </w:rPr>
        <w:t xml:space="preserve"> </w:t>
      </w:r>
      <w:r w:rsidRPr="00A614EC">
        <w:rPr>
          <w:b/>
          <w:bCs/>
        </w:rPr>
        <w:t>de</w:t>
      </w:r>
      <w:r w:rsidR="00487415">
        <w:rPr>
          <w:b/>
          <w:bCs/>
        </w:rPr>
        <w:t xml:space="preserve"> </w:t>
      </w:r>
      <w:r w:rsidRPr="00A614EC">
        <w:rPr>
          <w:b/>
          <w:bCs/>
        </w:rPr>
        <w:t>finanțare</w:t>
      </w:r>
      <w:r w:rsidR="00487415">
        <w:rPr>
          <w:b/>
          <w:bCs/>
        </w:rPr>
        <w:t xml:space="preserve"> </w:t>
      </w:r>
      <w:r w:rsidRPr="00A614EC">
        <w:rPr>
          <w:b/>
          <w:bCs/>
        </w:rPr>
        <w:t>se</w:t>
      </w:r>
      <w:r w:rsidR="00487415">
        <w:rPr>
          <w:b/>
          <w:bCs/>
        </w:rPr>
        <w:t xml:space="preserve"> </w:t>
      </w:r>
      <w:r w:rsidRPr="00A614EC">
        <w:rPr>
          <w:b/>
          <w:bCs/>
        </w:rPr>
        <w:t>pot</w:t>
      </w:r>
      <w:r w:rsidR="00487415">
        <w:rPr>
          <w:b/>
          <w:bCs/>
        </w:rPr>
        <w:t xml:space="preserve"> </w:t>
      </w:r>
      <w:r w:rsidRPr="00A614EC">
        <w:rPr>
          <w:b/>
          <w:bCs/>
        </w:rPr>
        <w:t>depune</w:t>
      </w:r>
      <w:r w:rsidR="00487415">
        <w:rPr>
          <w:b/>
          <w:bCs/>
        </w:rPr>
        <w:t xml:space="preserve"> </w:t>
      </w:r>
      <w:r w:rsidRPr="00A614EC">
        <w:rPr>
          <w:b/>
          <w:bCs/>
        </w:rPr>
        <w:t>în</w:t>
      </w:r>
      <w:r w:rsidR="00487415">
        <w:rPr>
          <w:b/>
          <w:bCs/>
        </w:rPr>
        <w:t xml:space="preserve"> </w:t>
      </w:r>
      <w:r w:rsidRPr="00A614EC">
        <w:rPr>
          <w:b/>
          <w:bCs/>
        </w:rPr>
        <w:t>perioada</w:t>
      </w:r>
      <w:r w:rsidR="00487415">
        <w:rPr>
          <w:b/>
          <w:bCs/>
        </w:rPr>
        <w:t xml:space="preserve"> </w:t>
      </w:r>
      <w:r w:rsidRPr="00A614EC">
        <w:rPr>
          <w:b/>
          <w:bCs/>
        </w:rPr>
        <w:t>13.05-01.07.2024</w:t>
      </w:r>
      <w:r w:rsidR="00487415">
        <w:rPr>
          <w:b/>
          <w:bCs/>
        </w:rPr>
        <w:t xml:space="preserve"> </w:t>
      </w:r>
      <w:r w:rsidRPr="00A614EC">
        <w:rPr>
          <w:b/>
          <w:bCs/>
        </w:rPr>
        <w:t>prin</w:t>
      </w:r>
      <w:r w:rsidR="00487415">
        <w:rPr>
          <w:b/>
          <w:bCs/>
        </w:rPr>
        <w:t xml:space="preserve"> </w:t>
      </w:r>
      <w:r w:rsidRPr="00A614EC">
        <w:rPr>
          <w:b/>
          <w:bCs/>
        </w:rPr>
        <w:t>intermediul</w:t>
      </w:r>
      <w:r w:rsidR="00487415">
        <w:rPr>
          <w:b/>
          <w:bCs/>
        </w:rPr>
        <w:t xml:space="preserve"> </w:t>
      </w:r>
      <w:r w:rsidRPr="00A614EC">
        <w:rPr>
          <w:b/>
          <w:bCs/>
        </w:rPr>
        <w:t>sistemului</w:t>
      </w:r>
      <w:r w:rsidR="00487415">
        <w:rPr>
          <w:b/>
          <w:bCs/>
        </w:rPr>
        <w:t xml:space="preserve"> </w:t>
      </w:r>
      <w:r w:rsidRPr="00A614EC">
        <w:rPr>
          <w:b/>
          <w:bCs/>
        </w:rPr>
        <w:t>MySMIS</w:t>
      </w:r>
      <w:r w:rsidR="00487415">
        <w:rPr>
          <w:b/>
          <w:bCs/>
        </w:rPr>
        <w:t xml:space="preserve"> </w:t>
      </w:r>
      <w:r w:rsidRPr="00A614EC">
        <w:rPr>
          <w:b/>
          <w:bCs/>
        </w:rPr>
        <w:t>2021.</w:t>
      </w:r>
    </w:p>
    <w:p w14:paraId="4658B638" w14:textId="6004F763" w:rsidR="00A614EC" w:rsidRPr="00A614EC" w:rsidRDefault="00487415" w:rsidP="00A614EC">
      <w:r>
        <w:lastRenderedPageBreak/>
        <w:t xml:space="preserve"> </w:t>
      </w:r>
      <w:r w:rsidR="00A614EC" w:rsidRPr="00A614EC">
        <w:t>Ghidul</w:t>
      </w:r>
      <w:r>
        <w:t xml:space="preserve"> </w:t>
      </w:r>
      <w:r w:rsidR="00A614EC" w:rsidRPr="00A614EC">
        <w:t>Solicitantului</w:t>
      </w:r>
      <w:r>
        <w:t xml:space="preserve"> </w:t>
      </w:r>
      <w:r w:rsidR="00A614EC" w:rsidRPr="00A614EC">
        <w:t>este</w:t>
      </w:r>
      <w:r>
        <w:t xml:space="preserve"> </w:t>
      </w:r>
      <w:r w:rsidR="00A614EC" w:rsidRPr="00A614EC">
        <w:t>disponibil</w:t>
      </w:r>
      <w:r>
        <w:t xml:space="preserve"> </w:t>
      </w:r>
      <w:r w:rsidR="00A614EC" w:rsidRPr="00A614EC">
        <w:t>la:</w:t>
      </w:r>
      <w:r>
        <w:t xml:space="preserve"> </w:t>
      </w:r>
      <w:hyperlink r:id="rId45" w:history="1">
        <w:r w:rsidR="00A614EC" w:rsidRPr="00A614EC">
          <w:rPr>
            <w:rStyle w:val="Hyperlink"/>
            <w:szCs w:val="24"/>
          </w:rPr>
          <w:t>https://mfe.gov.ro/ghiduri-ms/investitii-in-infrastructura-publica-a-unitatilor-sanitare-publice-laboratoare-de-microbiologie/</w:t>
        </w:r>
      </w:hyperlink>
    </w:p>
    <w:p w14:paraId="1C64964D" w14:textId="6C1E1CD6" w:rsidR="00F213F3" w:rsidRPr="003E6478" w:rsidRDefault="00F213F3" w:rsidP="00F213F3">
      <w:pPr>
        <w:pStyle w:val="Stilsursa"/>
      </w:pPr>
      <w:r w:rsidRPr="003E6478">
        <w:t>ursa:</w:t>
      </w:r>
      <w:r w:rsidR="00487415">
        <w:t xml:space="preserve"> </w:t>
      </w:r>
      <w:r w:rsidR="00C2177D">
        <w:t>MIPE</w:t>
      </w:r>
    </w:p>
    <w:p w14:paraId="12515A01" w14:textId="01606943" w:rsidR="005118CC" w:rsidRPr="003E6478" w:rsidRDefault="005118CC" w:rsidP="005118CC">
      <w:pPr>
        <w:pStyle w:val="separatorarticole"/>
        <w:rPr>
          <w:color w:val="9999FF"/>
          <w:spacing w:val="40"/>
          <w:szCs w:val="18"/>
        </w:rPr>
      </w:pPr>
      <w:bookmarkStart w:id="161" w:name="_Hlk146881965"/>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72791FD8" w14:textId="310F93E4" w:rsidR="00BF0F3D" w:rsidRDefault="00436816" w:rsidP="00D2521E">
      <w:pPr>
        <w:pStyle w:val="Oportunitati"/>
        <w:rPr>
          <w:color w:val="C00000"/>
        </w:rPr>
      </w:pPr>
      <w:bookmarkStart w:id="162" w:name="_Toc167086336"/>
      <w:bookmarkEnd w:id="149"/>
      <w:bookmarkEnd w:id="150"/>
      <w:bookmarkEnd w:id="151"/>
      <w:bookmarkEnd w:id="161"/>
      <w:r w:rsidRPr="003E6478">
        <w:rPr>
          <w:color w:val="C00000"/>
        </w:rPr>
        <w:t>Din</w:t>
      </w:r>
      <w:r w:rsidR="00487415">
        <w:rPr>
          <w:color w:val="C00000"/>
        </w:rPr>
        <w:t xml:space="preserve"> </w:t>
      </w:r>
      <w:r w:rsidRPr="003E6478">
        <w:rPr>
          <w:color w:val="C00000"/>
        </w:rPr>
        <w:t>Actualita</w:t>
      </w:r>
      <w:r w:rsidR="00581CBF" w:rsidRPr="003E6478">
        <w:rPr>
          <w:color w:val="C00000"/>
        </w:rPr>
        <w:t>t</w:t>
      </w:r>
      <w:r w:rsidRPr="003E6478">
        <w:rPr>
          <w:color w:val="C00000"/>
        </w:rPr>
        <w:t>ea</w:t>
      </w:r>
      <w:r w:rsidR="00487415">
        <w:rPr>
          <w:color w:val="C00000"/>
        </w:rPr>
        <w:t xml:space="preserve"> </w:t>
      </w:r>
      <w:r w:rsidRPr="003E6478">
        <w:rPr>
          <w:color w:val="C00000"/>
        </w:rPr>
        <w:t>Europeană</w:t>
      </w:r>
      <w:bookmarkEnd w:id="162"/>
    </w:p>
    <w:p w14:paraId="00B5B329" w14:textId="72DEEF00" w:rsidR="002B0D2A" w:rsidRPr="002B0D2A" w:rsidRDefault="002B0D2A" w:rsidP="001757BD">
      <w:pPr>
        <w:pStyle w:val="TitluArticolinINFOUE"/>
      </w:pPr>
      <w:bookmarkStart w:id="163" w:name="_Toc167086337"/>
      <w:r w:rsidRPr="002B0D2A">
        <w:t>UE</w:t>
      </w:r>
      <w:r w:rsidR="00487415">
        <w:t xml:space="preserve"> </w:t>
      </w:r>
      <w:r w:rsidRPr="002B0D2A">
        <w:t>sprijină</w:t>
      </w:r>
      <w:r w:rsidR="00487415">
        <w:t xml:space="preserve"> </w:t>
      </w:r>
      <w:r w:rsidRPr="002B0D2A">
        <w:t>îmbunătățirea</w:t>
      </w:r>
      <w:r w:rsidR="00487415">
        <w:t xml:space="preserve"> </w:t>
      </w:r>
      <w:r w:rsidRPr="002B0D2A">
        <w:t>cooperării</w:t>
      </w:r>
      <w:r w:rsidR="00487415">
        <w:t xml:space="preserve"> </w:t>
      </w:r>
      <w:r w:rsidRPr="002B0D2A">
        <w:t>dintre</w:t>
      </w:r>
      <w:r w:rsidR="00487415">
        <w:t xml:space="preserve"> </w:t>
      </w:r>
      <w:r w:rsidRPr="002B0D2A">
        <w:t>Ucraina</w:t>
      </w:r>
      <w:r w:rsidR="00487415">
        <w:t xml:space="preserve"> </w:t>
      </w:r>
      <w:r w:rsidRPr="002B0D2A">
        <w:t>și</w:t>
      </w:r>
      <w:r w:rsidR="00487415">
        <w:t xml:space="preserve"> </w:t>
      </w:r>
      <w:r w:rsidRPr="002B0D2A">
        <w:t>Republica</w:t>
      </w:r>
      <w:r w:rsidR="00487415">
        <w:t xml:space="preserve"> </w:t>
      </w:r>
      <w:r w:rsidRPr="002B0D2A">
        <w:t>Moldova</w:t>
      </w:r>
      <w:r w:rsidR="00487415">
        <w:t xml:space="preserve"> </w:t>
      </w:r>
      <w:r w:rsidRPr="002B0D2A">
        <w:t>în</w:t>
      </w:r>
      <w:r w:rsidR="00487415">
        <w:t xml:space="preserve"> </w:t>
      </w:r>
      <w:r w:rsidRPr="002B0D2A">
        <w:t>ceea</w:t>
      </w:r>
      <w:r w:rsidR="00487415">
        <w:t xml:space="preserve"> </w:t>
      </w:r>
      <w:r w:rsidRPr="002B0D2A">
        <w:t>ce</w:t>
      </w:r>
      <w:r w:rsidR="00487415">
        <w:t xml:space="preserve"> </w:t>
      </w:r>
      <w:r w:rsidRPr="002B0D2A">
        <w:t>privește</w:t>
      </w:r>
      <w:r w:rsidR="00487415">
        <w:t xml:space="preserve"> </w:t>
      </w:r>
      <w:r w:rsidRPr="002B0D2A">
        <w:t>trecerea</w:t>
      </w:r>
      <w:r w:rsidR="00487415">
        <w:t xml:space="preserve"> </w:t>
      </w:r>
      <w:r w:rsidRPr="002B0D2A">
        <w:t>frontierei</w:t>
      </w:r>
      <w:r w:rsidR="00487415">
        <w:t xml:space="preserve"> </w:t>
      </w:r>
      <w:r w:rsidRPr="002B0D2A">
        <w:t>în</w:t>
      </w:r>
      <w:r w:rsidR="00487415">
        <w:t xml:space="preserve"> </w:t>
      </w:r>
      <w:r w:rsidRPr="002B0D2A">
        <w:t>cadrul</w:t>
      </w:r>
      <w:r w:rsidR="00487415">
        <w:t xml:space="preserve"> </w:t>
      </w:r>
      <w:r w:rsidRPr="002B0D2A">
        <w:t>culoarelor</w:t>
      </w:r>
      <w:r w:rsidR="00487415">
        <w:t xml:space="preserve"> </w:t>
      </w:r>
      <w:r w:rsidRPr="002B0D2A">
        <w:t>de</w:t>
      </w:r>
      <w:r w:rsidR="00487415">
        <w:t xml:space="preserve"> </w:t>
      </w:r>
      <w:r w:rsidRPr="002B0D2A">
        <w:t>solidaritate</w:t>
      </w:r>
      <w:bookmarkEnd w:id="163"/>
    </w:p>
    <w:p w14:paraId="55A6D4E1" w14:textId="3376B511" w:rsidR="002B0D2A" w:rsidRPr="002B0D2A" w:rsidRDefault="002B0D2A" w:rsidP="002B0D2A">
      <w:r w:rsidRPr="002B0D2A">
        <w:t>Comisia</w:t>
      </w:r>
      <w:r w:rsidR="00487415">
        <w:t xml:space="preserve"> </w:t>
      </w:r>
      <w:r w:rsidRPr="002B0D2A">
        <w:t>Europeană,</w:t>
      </w:r>
      <w:r w:rsidR="00487415">
        <w:t xml:space="preserve"> </w:t>
      </w:r>
      <w:r w:rsidRPr="002B0D2A">
        <w:t>împreună</w:t>
      </w:r>
      <w:r w:rsidR="00487415">
        <w:t xml:space="preserve"> </w:t>
      </w:r>
      <w:r w:rsidRPr="002B0D2A">
        <w:t>cu</w:t>
      </w:r>
      <w:r w:rsidR="00487415">
        <w:t xml:space="preserve"> </w:t>
      </w:r>
      <w:r w:rsidRPr="002B0D2A">
        <w:t>Ucraina,</w:t>
      </w:r>
      <w:r w:rsidR="00487415">
        <w:t xml:space="preserve"> </w:t>
      </w:r>
      <w:r w:rsidRPr="002B0D2A">
        <w:t>Republica</w:t>
      </w:r>
      <w:r w:rsidR="00487415">
        <w:t xml:space="preserve"> </w:t>
      </w:r>
      <w:r w:rsidRPr="002B0D2A">
        <w:t>Moldova,</w:t>
      </w:r>
      <w:r w:rsidR="00487415">
        <w:t xml:space="preserve"> </w:t>
      </w:r>
      <w:r w:rsidRPr="002B0D2A">
        <w:t>România</w:t>
      </w:r>
      <w:r w:rsidR="00487415">
        <w:t xml:space="preserve"> </w:t>
      </w:r>
      <w:r w:rsidRPr="002B0D2A">
        <w:t>și</w:t>
      </w:r>
      <w:r w:rsidR="00487415">
        <w:t xml:space="preserve"> </w:t>
      </w:r>
      <w:r w:rsidRPr="002B0D2A">
        <w:t>SUA,</w:t>
      </w:r>
      <w:r w:rsidR="00487415">
        <w:t xml:space="preserve"> </w:t>
      </w:r>
      <w:r w:rsidRPr="002B0D2A">
        <w:t>inaugurează</w:t>
      </w:r>
      <w:r w:rsidR="00487415">
        <w:t xml:space="preserve"> </w:t>
      </w:r>
      <w:r w:rsidRPr="002B0D2A">
        <w:t>astăzi,</w:t>
      </w:r>
      <w:r w:rsidR="00487415">
        <w:t xml:space="preserve"> </w:t>
      </w:r>
      <w:r w:rsidRPr="002B0D2A">
        <w:t>16</w:t>
      </w:r>
      <w:r w:rsidR="00487415">
        <w:t xml:space="preserve"> </w:t>
      </w:r>
      <w:r w:rsidRPr="002B0D2A">
        <w:t>mai,</w:t>
      </w:r>
      <w:r w:rsidR="00487415">
        <w:t xml:space="preserve"> </w:t>
      </w:r>
      <w:r w:rsidRPr="002B0D2A">
        <w:t>punctul</w:t>
      </w:r>
      <w:r w:rsidR="00487415">
        <w:t xml:space="preserve"> </w:t>
      </w:r>
      <w:r w:rsidRPr="002B0D2A">
        <w:t>renovat</w:t>
      </w:r>
      <w:r w:rsidR="00487415">
        <w:t xml:space="preserve"> </w:t>
      </w:r>
      <w:r w:rsidRPr="002B0D2A">
        <w:t>de</w:t>
      </w:r>
      <w:r w:rsidR="00487415">
        <w:t xml:space="preserve"> </w:t>
      </w:r>
      <w:r w:rsidRPr="002B0D2A">
        <w:t>trecere</w:t>
      </w:r>
      <w:r w:rsidR="00487415">
        <w:t xml:space="preserve"> </w:t>
      </w:r>
      <w:r w:rsidRPr="002B0D2A">
        <w:t>a</w:t>
      </w:r>
      <w:r w:rsidR="00487415">
        <w:t xml:space="preserve"> </w:t>
      </w:r>
      <w:r w:rsidRPr="002B0D2A">
        <w:t>frontierei</w:t>
      </w:r>
      <w:r w:rsidR="00487415">
        <w:t xml:space="preserve"> </w:t>
      </w:r>
      <w:r w:rsidRPr="002B0D2A">
        <w:t>dintre</w:t>
      </w:r>
      <w:r w:rsidR="00487415">
        <w:t xml:space="preserve"> </w:t>
      </w:r>
      <w:r w:rsidRPr="002B0D2A">
        <w:t>Ucraina</w:t>
      </w:r>
      <w:r w:rsidR="00487415">
        <w:t xml:space="preserve"> </w:t>
      </w:r>
      <w:r w:rsidRPr="002B0D2A">
        <w:t>și</w:t>
      </w:r>
      <w:r w:rsidR="00487415">
        <w:t xml:space="preserve"> </w:t>
      </w:r>
      <w:r w:rsidRPr="002B0D2A">
        <w:t>Republica</w:t>
      </w:r>
      <w:r w:rsidR="00487415">
        <w:t xml:space="preserve"> </w:t>
      </w:r>
      <w:r w:rsidRPr="002B0D2A">
        <w:t>Moldova</w:t>
      </w:r>
      <w:r w:rsidR="00487415">
        <w:t xml:space="preserve"> </w:t>
      </w:r>
      <w:r w:rsidRPr="002B0D2A">
        <w:t>de</w:t>
      </w:r>
      <w:r w:rsidR="00487415">
        <w:t xml:space="preserve"> </w:t>
      </w:r>
      <w:r w:rsidRPr="002B0D2A">
        <w:t>la</w:t>
      </w:r>
      <w:r w:rsidR="00487415">
        <w:t xml:space="preserve"> </w:t>
      </w:r>
      <w:r w:rsidRPr="002B0D2A">
        <w:t>Reni,</w:t>
      </w:r>
      <w:r w:rsidR="00487415">
        <w:t xml:space="preserve"> </w:t>
      </w:r>
      <w:r w:rsidRPr="002B0D2A">
        <w:t>Ucraina.</w:t>
      </w:r>
      <w:r w:rsidR="00487415">
        <w:t xml:space="preserve"> </w:t>
      </w:r>
    </w:p>
    <w:p w14:paraId="7D22343B" w14:textId="14AD0454" w:rsidR="002B0D2A" w:rsidRPr="002B0D2A" w:rsidRDefault="002B0D2A" w:rsidP="002B0D2A">
      <w:r w:rsidRPr="002B0D2A">
        <w:rPr>
          <w:noProof/>
          <w:lang w:eastAsia="ro-RO"/>
        </w:rPr>
        <w:drawing>
          <wp:anchor distT="0" distB="0" distL="114300" distR="114300" simplePos="0" relativeHeight="251655168" behindDoc="0" locked="0" layoutInCell="1" allowOverlap="1" wp14:anchorId="0F4FBA96" wp14:editId="17A8A79C">
            <wp:simplePos x="0" y="0"/>
            <wp:positionH relativeFrom="column">
              <wp:posOffset>2398</wp:posOffset>
            </wp:positionH>
            <wp:positionV relativeFrom="paragraph">
              <wp:posOffset>76247</wp:posOffset>
            </wp:positionV>
            <wp:extent cx="2160000" cy="1444672"/>
            <wp:effectExtent l="0" t="0" r="0" b="0"/>
            <wp:wrapSquare wrapText="bothSides"/>
            <wp:docPr id="1544619662" name="Imagine 16" descr="culoare de solida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loare de solidaritate"/>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2B0D2A">
        <w:t>În</w:t>
      </w:r>
      <w:r w:rsidR="00487415">
        <w:t xml:space="preserve"> </w:t>
      </w:r>
      <w:r w:rsidRPr="002B0D2A">
        <w:t>cadrul</w:t>
      </w:r>
      <w:r w:rsidR="00487415">
        <w:t xml:space="preserve"> </w:t>
      </w:r>
      <w:r w:rsidRPr="002B0D2A">
        <w:t>inițiativei</w:t>
      </w:r>
      <w:r w:rsidR="00487415">
        <w:t xml:space="preserve"> </w:t>
      </w:r>
      <w:r w:rsidRPr="002B0D2A">
        <w:t>privind</w:t>
      </w:r>
      <w:r w:rsidR="00487415">
        <w:t xml:space="preserve"> </w:t>
      </w:r>
      <w:hyperlink r:id="rId47" w:history="1">
        <w:r w:rsidRPr="002B0D2A">
          <w:rPr>
            <w:rStyle w:val="Hyperlink"/>
            <w:szCs w:val="24"/>
          </w:rPr>
          <w:t>culoarele</w:t>
        </w:r>
        <w:r w:rsidR="00487415">
          <w:rPr>
            <w:rStyle w:val="Hyperlink"/>
            <w:szCs w:val="24"/>
          </w:rPr>
          <w:t xml:space="preserve"> </w:t>
        </w:r>
        <w:r w:rsidRPr="002B0D2A">
          <w:rPr>
            <w:rStyle w:val="Hyperlink"/>
            <w:szCs w:val="24"/>
          </w:rPr>
          <w:t>de</w:t>
        </w:r>
        <w:r w:rsidR="00487415">
          <w:rPr>
            <w:rStyle w:val="Hyperlink"/>
            <w:szCs w:val="24"/>
          </w:rPr>
          <w:t xml:space="preserve"> </w:t>
        </w:r>
        <w:r w:rsidRPr="002B0D2A">
          <w:rPr>
            <w:rStyle w:val="Hyperlink"/>
            <w:szCs w:val="24"/>
          </w:rPr>
          <w:t>solidaritate</w:t>
        </w:r>
      </w:hyperlink>
      <w:r w:rsidRPr="002B0D2A">
        <w:t>,</w:t>
      </w:r>
      <w:r w:rsidR="00487415">
        <w:t xml:space="preserve"> </w:t>
      </w:r>
      <w:r w:rsidRPr="002B0D2A">
        <w:t>Comisia</w:t>
      </w:r>
      <w:r w:rsidR="00487415">
        <w:t xml:space="preserve"> </w:t>
      </w:r>
      <w:r w:rsidRPr="002B0D2A">
        <w:t>a</w:t>
      </w:r>
      <w:r w:rsidR="00487415">
        <w:t xml:space="preserve"> </w:t>
      </w:r>
      <w:r w:rsidRPr="002B0D2A">
        <w:t>sprijinit</w:t>
      </w:r>
      <w:r w:rsidR="00487415">
        <w:t xml:space="preserve"> </w:t>
      </w:r>
      <w:r w:rsidRPr="002B0D2A">
        <w:t>lucrările</w:t>
      </w:r>
      <w:r w:rsidR="00487415">
        <w:t xml:space="preserve"> </w:t>
      </w:r>
      <w:r w:rsidRPr="002B0D2A">
        <w:t>la</w:t>
      </w:r>
      <w:r w:rsidR="00487415">
        <w:t xml:space="preserve"> </w:t>
      </w:r>
      <w:r w:rsidRPr="002B0D2A">
        <w:t>acest</w:t>
      </w:r>
      <w:r w:rsidR="00487415">
        <w:t xml:space="preserve"> </w:t>
      </w:r>
      <w:r w:rsidRPr="002B0D2A">
        <w:t>punct</w:t>
      </w:r>
      <w:r w:rsidR="00487415">
        <w:t xml:space="preserve"> </w:t>
      </w:r>
      <w:r w:rsidRPr="002B0D2A">
        <w:t>de</w:t>
      </w:r>
      <w:r w:rsidR="00487415">
        <w:t xml:space="preserve"> </w:t>
      </w:r>
      <w:r w:rsidRPr="002B0D2A">
        <w:t>trecere</w:t>
      </w:r>
      <w:r w:rsidR="00487415">
        <w:t xml:space="preserve"> </w:t>
      </w:r>
      <w:r w:rsidRPr="002B0D2A">
        <w:t>a</w:t>
      </w:r>
      <w:r w:rsidR="00487415">
        <w:t xml:space="preserve"> </w:t>
      </w:r>
      <w:r w:rsidRPr="002B0D2A">
        <w:t>frontierei</w:t>
      </w:r>
      <w:r w:rsidR="00487415">
        <w:t xml:space="preserve"> </w:t>
      </w:r>
      <w:r w:rsidRPr="002B0D2A">
        <w:t>pentru</w:t>
      </w:r>
      <w:r w:rsidR="00487415">
        <w:t xml:space="preserve"> </w:t>
      </w:r>
      <w:r w:rsidRPr="002B0D2A">
        <w:t>a</w:t>
      </w:r>
      <w:r w:rsidR="00487415">
        <w:t xml:space="preserve"> </w:t>
      </w:r>
      <w:r w:rsidRPr="002B0D2A">
        <w:t>permite</w:t>
      </w:r>
      <w:r w:rsidR="00487415">
        <w:t xml:space="preserve"> </w:t>
      </w:r>
      <w:r w:rsidRPr="002B0D2A">
        <w:t>o</w:t>
      </w:r>
      <w:r w:rsidR="00487415">
        <w:t xml:space="preserve"> </w:t>
      </w:r>
      <w:r w:rsidRPr="002B0D2A">
        <w:t>mai</w:t>
      </w:r>
      <w:r w:rsidR="00487415">
        <w:t xml:space="preserve"> </w:t>
      </w:r>
      <w:r w:rsidRPr="002B0D2A">
        <w:t>mare</w:t>
      </w:r>
      <w:r w:rsidR="00487415">
        <w:t xml:space="preserve"> </w:t>
      </w:r>
      <w:r w:rsidRPr="002B0D2A">
        <w:t>fluiditate</w:t>
      </w:r>
      <w:r w:rsidR="00487415">
        <w:t xml:space="preserve"> </w:t>
      </w:r>
      <w:r w:rsidRPr="002B0D2A">
        <w:t>a</w:t>
      </w:r>
      <w:r w:rsidR="00487415">
        <w:t xml:space="preserve"> </w:t>
      </w:r>
      <w:r w:rsidRPr="002B0D2A">
        <w:t>traficului</w:t>
      </w:r>
      <w:r w:rsidR="00487415">
        <w:t xml:space="preserve"> </w:t>
      </w:r>
      <w:r w:rsidRPr="002B0D2A">
        <w:t>la</w:t>
      </w:r>
      <w:r w:rsidR="00487415">
        <w:t xml:space="preserve"> </w:t>
      </w:r>
      <w:r w:rsidRPr="002B0D2A">
        <w:t>frontieră,</w:t>
      </w:r>
      <w:r w:rsidR="00487415">
        <w:t xml:space="preserve"> </w:t>
      </w:r>
      <w:r w:rsidRPr="002B0D2A">
        <w:t>precum</w:t>
      </w:r>
      <w:r w:rsidR="00487415">
        <w:t xml:space="preserve"> </w:t>
      </w:r>
      <w:r w:rsidRPr="002B0D2A">
        <w:t>și</w:t>
      </w:r>
      <w:r w:rsidR="00487415">
        <w:t xml:space="preserve"> </w:t>
      </w:r>
      <w:r w:rsidRPr="002B0D2A">
        <w:t>o</w:t>
      </w:r>
      <w:r w:rsidR="00487415">
        <w:t xml:space="preserve"> </w:t>
      </w:r>
      <w:r w:rsidRPr="002B0D2A">
        <w:t>mai</w:t>
      </w:r>
      <w:r w:rsidR="00487415">
        <w:t xml:space="preserve"> </w:t>
      </w:r>
      <w:r w:rsidRPr="002B0D2A">
        <w:t>bună</w:t>
      </w:r>
      <w:r w:rsidR="00487415">
        <w:t xml:space="preserve"> </w:t>
      </w:r>
      <w:r w:rsidRPr="002B0D2A">
        <w:t>conectivitate</w:t>
      </w:r>
      <w:r w:rsidR="00487415">
        <w:t xml:space="preserve"> </w:t>
      </w:r>
      <w:r w:rsidRPr="002B0D2A">
        <w:t>între</w:t>
      </w:r>
      <w:r w:rsidR="00487415">
        <w:t xml:space="preserve"> </w:t>
      </w:r>
      <w:r w:rsidRPr="002B0D2A">
        <w:t>Ucraina,</w:t>
      </w:r>
      <w:r w:rsidR="00487415">
        <w:t xml:space="preserve"> </w:t>
      </w:r>
      <w:r w:rsidRPr="002B0D2A">
        <w:t>Republica</w:t>
      </w:r>
      <w:r w:rsidR="00487415">
        <w:t xml:space="preserve"> </w:t>
      </w:r>
      <w:r w:rsidRPr="002B0D2A">
        <w:t>Moldova</w:t>
      </w:r>
      <w:r w:rsidR="00487415">
        <w:t xml:space="preserve"> </w:t>
      </w:r>
      <w:r w:rsidRPr="002B0D2A">
        <w:t>și</w:t>
      </w:r>
      <w:r w:rsidR="00487415">
        <w:t xml:space="preserve"> </w:t>
      </w:r>
      <w:r w:rsidRPr="002B0D2A">
        <w:t>România.</w:t>
      </w:r>
    </w:p>
    <w:p w14:paraId="243AC06F" w14:textId="31E0B54F" w:rsidR="002B0D2A" w:rsidRPr="002B0D2A" w:rsidRDefault="002B0D2A" w:rsidP="002B0D2A">
      <w:r w:rsidRPr="002B0D2A">
        <w:t>Controalele</w:t>
      </w:r>
      <w:r w:rsidR="00487415">
        <w:t xml:space="preserve"> </w:t>
      </w:r>
      <w:r w:rsidRPr="002B0D2A">
        <w:t>comune</w:t>
      </w:r>
      <w:r w:rsidR="00487415">
        <w:t xml:space="preserve"> </w:t>
      </w:r>
      <w:r w:rsidRPr="002B0D2A">
        <w:t>la</w:t>
      </w:r>
      <w:r w:rsidR="00487415">
        <w:t xml:space="preserve"> </w:t>
      </w:r>
      <w:r w:rsidRPr="002B0D2A">
        <w:t>frontierele</w:t>
      </w:r>
      <w:r w:rsidR="00487415">
        <w:t xml:space="preserve"> </w:t>
      </w:r>
      <w:r w:rsidRPr="002B0D2A">
        <w:t>dintre</w:t>
      </w:r>
      <w:r w:rsidR="00487415">
        <w:t xml:space="preserve"> </w:t>
      </w:r>
      <w:r w:rsidRPr="002B0D2A">
        <w:t>Ucraina</w:t>
      </w:r>
      <w:r w:rsidR="00487415">
        <w:t xml:space="preserve"> </w:t>
      </w:r>
      <w:r w:rsidRPr="002B0D2A">
        <w:t>și</w:t>
      </w:r>
      <w:r w:rsidR="00487415">
        <w:t xml:space="preserve"> </w:t>
      </w:r>
      <w:r w:rsidRPr="002B0D2A">
        <w:t>Republica</w:t>
      </w:r>
      <w:r w:rsidR="00487415">
        <w:t xml:space="preserve"> </w:t>
      </w:r>
      <w:r w:rsidRPr="002B0D2A">
        <w:t>Moldova</w:t>
      </w:r>
      <w:r w:rsidR="00487415">
        <w:t xml:space="preserve"> </w:t>
      </w:r>
      <w:r w:rsidRPr="002B0D2A">
        <w:t>vor</w:t>
      </w:r>
      <w:r w:rsidR="00487415">
        <w:t xml:space="preserve"> </w:t>
      </w:r>
      <w:r w:rsidRPr="002B0D2A">
        <w:t>accelera</w:t>
      </w:r>
      <w:r w:rsidR="00487415">
        <w:t xml:space="preserve"> </w:t>
      </w:r>
      <w:r w:rsidRPr="002B0D2A">
        <w:t>procesul</w:t>
      </w:r>
      <w:r w:rsidR="00487415">
        <w:t xml:space="preserve"> </w:t>
      </w:r>
      <w:r w:rsidRPr="002B0D2A">
        <w:t>de</w:t>
      </w:r>
      <w:r w:rsidR="00487415">
        <w:t xml:space="preserve"> </w:t>
      </w:r>
      <w:r w:rsidRPr="002B0D2A">
        <w:t>trecere</w:t>
      </w:r>
      <w:r w:rsidR="00487415">
        <w:t xml:space="preserve"> </w:t>
      </w:r>
      <w:r w:rsidRPr="002B0D2A">
        <w:t>a</w:t>
      </w:r>
      <w:r w:rsidR="00487415">
        <w:t xml:space="preserve"> </w:t>
      </w:r>
      <w:r w:rsidRPr="002B0D2A">
        <w:t>frontierei</w:t>
      </w:r>
      <w:r w:rsidR="00487415">
        <w:t xml:space="preserve"> </w:t>
      </w:r>
      <w:r w:rsidRPr="002B0D2A">
        <w:t>în</w:t>
      </w:r>
      <w:r w:rsidR="00487415">
        <w:t xml:space="preserve"> </w:t>
      </w:r>
      <w:r w:rsidRPr="002B0D2A">
        <w:t>ambele</w:t>
      </w:r>
      <w:r w:rsidR="00487415">
        <w:t xml:space="preserve"> </w:t>
      </w:r>
      <w:r w:rsidRPr="002B0D2A">
        <w:t>direcții,</w:t>
      </w:r>
      <w:r w:rsidR="00487415">
        <w:t xml:space="preserve"> </w:t>
      </w:r>
      <w:r w:rsidRPr="002B0D2A">
        <w:t>permițând</w:t>
      </w:r>
      <w:r w:rsidR="00487415">
        <w:t xml:space="preserve"> </w:t>
      </w:r>
      <w:r w:rsidRPr="002B0D2A">
        <w:t>ca</w:t>
      </w:r>
      <w:r w:rsidR="00487415">
        <w:t xml:space="preserve"> </w:t>
      </w:r>
      <w:r w:rsidRPr="002B0D2A">
        <w:t>mărfurile</w:t>
      </w:r>
      <w:r w:rsidR="00487415">
        <w:t xml:space="preserve"> </w:t>
      </w:r>
      <w:r w:rsidRPr="002B0D2A">
        <w:t>transportate</w:t>
      </w:r>
      <w:r w:rsidR="00487415">
        <w:t xml:space="preserve"> </w:t>
      </w:r>
      <w:r w:rsidRPr="002B0D2A">
        <w:t>pe</w:t>
      </w:r>
      <w:r w:rsidR="00487415">
        <w:t xml:space="preserve"> </w:t>
      </w:r>
      <w:r w:rsidRPr="002B0D2A">
        <w:t>cale</w:t>
      </w:r>
      <w:r w:rsidR="00487415">
        <w:t xml:space="preserve"> </w:t>
      </w:r>
      <w:r w:rsidRPr="002B0D2A">
        <w:t>rutieră</w:t>
      </w:r>
      <w:r w:rsidR="00487415">
        <w:t xml:space="preserve"> </w:t>
      </w:r>
      <w:r w:rsidRPr="002B0D2A">
        <w:t>să</w:t>
      </w:r>
      <w:r w:rsidR="00487415">
        <w:t xml:space="preserve"> </w:t>
      </w:r>
      <w:r w:rsidRPr="002B0D2A">
        <w:t>ajungă</w:t>
      </w:r>
      <w:r w:rsidR="00487415">
        <w:t xml:space="preserve"> </w:t>
      </w:r>
      <w:r w:rsidRPr="002B0D2A">
        <w:t>mai</w:t>
      </w:r>
      <w:r w:rsidR="00487415">
        <w:t xml:space="preserve"> </w:t>
      </w:r>
      <w:r w:rsidRPr="002B0D2A">
        <w:t>rapid</w:t>
      </w:r>
      <w:r w:rsidR="00487415">
        <w:t xml:space="preserve"> </w:t>
      </w:r>
      <w:r w:rsidRPr="002B0D2A">
        <w:t>la</w:t>
      </w:r>
      <w:r w:rsidR="00487415">
        <w:t xml:space="preserve"> </w:t>
      </w:r>
      <w:r w:rsidRPr="002B0D2A">
        <w:t>destinație.</w:t>
      </w:r>
      <w:r w:rsidR="00487415">
        <w:t xml:space="preserve"> </w:t>
      </w:r>
      <w:r w:rsidRPr="002B0D2A">
        <w:t>În</w:t>
      </w:r>
      <w:r w:rsidR="00487415">
        <w:t xml:space="preserve"> </w:t>
      </w:r>
      <w:r w:rsidRPr="002B0D2A">
        <w:t>plus,</w:t>
      </w:r>
      <w:r w:rsidR="00487415">
        <w:t xml:space="preserve"> </w:t>
      </w:r>
      <w:r w:rsidRPr="002B0D2A">
        <w:t>UE</w:t>
      </w:r>
      <w:r w:rsidR="00487415">
        <w:t xml:space="preserve"> </w:t>
      </w:r>
      <w:r w:rsidRPr="002B0D2A">
        <w:t>a</w:t>
      </w:r>
      <w:r w:rsidR="00487415">
        <w:t xml:space="preserve"> </w:t>
      </w:r>
      <w:r w:rsidRPr="002B0D2A">
        <w:t>alocat</w:t>
      </w:r>
      <w:r w:rsidR="00487415">
        <w:t xml:space="preserve"> </w:t>
      </w:r>
      <w:r w:rsidRPr="002B0D2A">
        <w:t>până</w:t>
      </w:r>
      <w:r w:rsidR="00487415">
        <w:t xml:space="preserve"> </w:t>
      </w:r>
      <w:r w:rsidRPr="002B0D2A">
        <w:t>la</w:t>
      </w:r>
      <w:r w:rsidR="00487415">
        <w:t xml:space="preserve"> </w:t>
      </w:r>
      <w:r w:rsidRPr="002B0D2A">
        <w:t>11</w:t>
      </w:r>
      <w:r w:rsidR="00487415">
        <w:t xml:space="preserve"> </w:t>
      </w:r>
      <w:r w:rsidRPr="002B0D2A">
        <w:t>milioane</w:t>
      </w:r>
      <w:r w:rsidR="00487415">
        <w:t xml:space="preserve"> </w:t>
      </w:r>
      <w:r w:rsidRPr="002B0D2A">
        <w:t>EUR</w:t>
      </w:r>
      <w:r w:rsidR="00487415">
        <w:t xml:space="preserve"> </w:t>
      </w:r>
      <w:r w:rsidRPr="002B0D2A">
        <w:t>pentru</w:t>
      </w:r>
      <w:r w:rsidR="00487415">
        <w:t xml:space="preserve"> </w:t>
      </w:r>
      <w:r w:rsidRPr="002B0D2A">
        <w:t>alte</w:t>
      </w:r>
      <w:r w:rsidR="00487415">
        <w:t xml:space="preserve"> </w:t>
      </w:r>
      <w:r w:rsidRPr="002B0D2A">
        <w:t>lucrări</w:t>
      </w:r>
      <w:r w:rsidR="00487415">
        <w:t xml:space="preserve"> </w:t>
      </w:r>
      <w:r w:rsidRPr="002B0D2A">
        <w:t>substanțiale</w:t>
      </w:r>
      <w:r w:rsidR="00487415">
        <w:t xml:space="preserve"> </w:t>
      </w:r>
      <w:r w:rsidRPr="002B0D2A">
        <w:t>de</w:t>
      </w:r>
      <w:r w:rsidR="00487415">
        <w:t xml:space="preserve"> </w:t>
      </w:r>
      <w:r w:rsidRPr="002B0D2A">
        <w:t>renovare</w:t>
      </w:r>
      <w:r w:rsidR="00487415">
        <w:t xml:space="preserve"> </w:t>
      </w:r>
      <w:r w:rsidRPr="002B0D2A">
        <w:t>și</w:t>
      </w:r>
      <w:r w:rsidR="00487415">
        <w:t xml:space="preserve"> </w:t>
      </w:r>
      <w:r w:rsidRPr="002B0D2A">
        <w:t>pentru</w:t>
      </w:r>
      <w:r w:rsidR="00487415">
        <w:t xml:space="preserve"> </w:t>
      </w:r>
      <w:r w:rsidRPr="002B0D2A">
        <w:t>posibila</w:t>
      </w:r>
      <w:r w:rsidR="00487415">
        <w:t xml:space="preserve"> </w:t>
      </w:r>
      <w:r w:rsidRPr="002B0D2A">
        <w:t>extindere</w:t>
      </w:r>
      <w:r w:rsidR="00487415">
        <w:t xml:space="preserve"> </w:t>
      </w:r>
      <w:r w:rsidRPr="002B0D2A">
        <w:t>a</w:t>
      </w:r>
      <w:r w:rsidR="00487415">
        <w:t xml:space="preserve"> </w:t>
      </w:r>
      <w:r w:rsidRPr="002B0D2A">
        <w:t>punctului</w:t>
      </w:r>
      <w:r w:rsidR="00487415">
        <w:t xml:space="preserve"> </w:t>
      </w:r>
      <w:r w:rsidRPr="002B0D2A">
        <w:t>de</w:t>
      </w:r>
      <w:r w:rsidR="00487415">
        <w:t xml:space="preserve"> </w:t>
      </w:r>
      <w:r w:rsidRPr="002B0D2A">
        <w:t>trecere</w:t>
      </w:r>
      <w:r w:rsidR="00487415">
        <w:t xml:space="preserve"> </w:t>
      </w:r>
      <w:r w:rsidRPr="002B0D2A">
        <w:t>a</w:t>
      </w:r>
      <w:r w:rsidR="00487415">
        <w:t xml:space="preserve"> </w:t>
      </w:r>
      <w:r w:rsidRPr="002B0D2A">
        <w:t>frontierei,</w:t>
      </w:r>
      <w:r w:rsidR="00487415">
        <w:t xml:space="preserve"> </w:t>
      </w:r>
      <w:r w:rsidRPr="002B0D2A">
        <w:t>precum</w:t>
      </w:r>
      <w:r w:rsidR="00487415">
        <w:t xml:space="preserve"> </w:t>
      </w:r>
      <w:r w:rsidRPr="002B0D2A">
        <w:t>și</w:t>
      </w:r>
      <w:r w:rsidR="00487415">
        <w:t xml:space="preserve"> </w:t>
      </w:r>
      <w:r w:rsidRPr="002B0D2A">
        <w:t>pentru</w:t>
      </w:r>
      <w:r w:rsidR="00487415">
        <w:t xml:space="preserve"> </w:t>
      </w:r>
      <w:r w:rsidRPr="002B0D2A">
        <w:t>dezvoltarea</w:t>
      </w:r>
      <w:r w:rsidR="00487415">
        <w:t xml:space="preserve"> </w:t>
      </w:r>
      <w:r w:rsidRPr="002B0D2A">
        <w:t>altor</w:t>
      </w:r>
      <w:r w:rsidR="00487415">
        <w:t xml:space="preserve"> </w:t>
      </w:r>
      <w:r w:rsidRPr="002B0D2A">
        <w:t>infrastructuri</w:t>
      </w:r>
      <w:r w:rsidR="00487415">
        <w:t xml:space="preserve"> </w:t>
      </w:r>
      <w:r w:rsidRPr="002B0D2A">
        <w:t>de</w:t>
      </w:r>
      <w:r w:rsidR="00487415">
        <w:t xml:space="preserve"> </w:t>
      </w:r>
      <w:r w:rsidRPr="002B0D2A">
        <w:t>frontieră</w:t>
      </w:r>
      <w:r w:rsidR="00487415">
        <w:t xml:space="preserve"> </w:t>
      </w:r>
      <w:r w:rsidRPr="002B0D2A">
        <w:t>prioritare.</w:t>
      </w:r>
      <w:r w:rsidR="00487415">
        <w:t xml:space="preserve"> </w:t>
      </w:r>
      <w:r w:rsidRPr="002B0D2A">
        <w:t>Inaugurarea</w:t>
      </w:r>
      <w:r w:rsidR="00487415">
        <w:t xml:space="preserve"> </w:t>
      </w:r>
      <w:r w:rsidRPr="002B0D2A">
        <w:t>are</w:t>
      </w:r>
      <w:r w:rsidR="00487415">
        <w:t xml:space="preserve"> </w:t>
      </w:r>
      <w:r w:rsidRPr="002B0D2A">
        <w:t>loc</w:t>
      </w:r>
      <w:r w:rsidR="00487415">
        <w:t xml:space="preserve"> </w:t>
      </w:r>
      <w:r w:rsidRPr="002B0D2A">
        <w:t>în</w:t>
      </w:r>
      <w:r w:rsidR="00487415">
        <w:t xml:space="preserve"> </w:t>
      </w:r>
      <w:r w:rsidRPr="002B0D2A">
        <w:t>contextul</w:t>
      </w:r>
      <w:r w:rsidR="00487415">
        <w:t xml:space="preserve"> </w:t>
      </w:r>
      <w:r w:rsidRPr="002B0D2A">
        <w:t>discuțiilor</w:t>
      </w:r>
      <w:r w:rsidR="00487415">
        <w:t xml:space="preserve"> </w:t>
      </w:r>
      <w:r w:rsidRPr="002B0D2A">
        <w:t>periodice</w:t>
      </w:r>
      <w:r w:rsidR="00487415">
        <w:t xml:space="preserve"> </w:t>
      </w:r>
      <w:r w:rsidRPr="002B0D2A">
        <w:t>dintre</w:t>
      </w:r>
      <w:r w:rsidR="00487415">
        <w:t xml:space="preserve"> </w:t>
      </w:r>
      <w:r w:rsidRPr="002B0D2A">
        <w:t>UE,</w:t>
      </w:r>
      <w:r w:rsidR="00487415">
        <w:t xml:space="preserve"> </w:t>
      </w:r>
      <w:r w:rsidRPr="002B0D2A">
        <w:t>Ucraina,</w:t>
      </w:r>
      <w:r w:rsidR="00487415">
        <w:t xml:space="preserve"> </w:t>
      </w:r>
      <w:r w:rsidRPr="002B0D2A">
        <w:t>Republica</w:t>
      </w:r>
      <w:r w:rsidR="00487415">
        <w:t xml:space="preserve"> </w:t>
      </w:r>
      <w:r w:rsidRPr="002B0D2A">
        <w:t>Moldova,</w:t>
      </w:r>
      <w:r w:rsidR="00487415">
        <w:t xml:space="preserve"> </w:t>
      </w:r>
      <w:r w:rsidRPr="002B0D2A">
        <w:t>România</w:t>
      </w:r>
      <w:r w:rsidR="00487415">
        <w:t xml:space="preserve"> </w:t>
      </w:r>
      <w:r w:rsidRPr="002B0D2A">
        <w:t>și</w:t>
      </w:r>
      <w:r w:rsidR="00487415">
        <w:t xml:space="preserve"> </w:t>
      </w:r>
      <w:r w:rsidRPr="002B0D2A">
        <w:t>SUA</w:t>
      </w:r>
      <w:r w:rsidR="00487415">
        <w:t xml:space="preserve"> </w:t>
      </w:r>
      <w:r w:rsidRPr="002B0D2A">
        <w:t>cu</w:t>
      </w:r>
      <w:r w:rsidR="00487415">
        <w:t xml:space="preserve"> </w:t>
      </w:r>
      <w:r w:rsidRPr="002B0D2A">
        <w:t>privire</w:t>
      </w:r>
      <w:r w:rsidR="00487415">
        <w:t xml:space="preserve"> </w:t>
      </w:r>
      <w:r w:rsidRPr="002B0D2A">
        <w:t>la</w:t>
      </w:r>
      <w:r w:rsidR="00487415">
        <w:t xml:space="preserve"> </w:t>
      </w:r>
      <w:r w:rsidRPr="002B0D2A">
        <w:t>îmbunătățirea</w:t>
      </w:r>
      <w:r w:rsidR="00487415">
        <w:t xml:space="preserve"> </w:t>
      </w:r>
      <w:r w:rsidRPr="002B0D2A">
        <w:t>în</w:t>
      </w:r>
      <w:r w:rsidR="00487415">
        <w:t xml:space="preserve"> </w:t>
      </w:r>
      <w:r w:rsidRPr="002B0D2A">
        <w:t>continuare</w:t>
      </w:r>
      <w:r w:rsidR="00487415">
        <w:t xml:space="preserve"> </w:t>
      </w:r>
      <w:r w:rsidRPr="002B0D2A">
        <w:t>a</w:t>
      </w:r>
      <w:r w:rsidR="00487415">
        <w:t xml:space="preserve"> </w:t>
      </w:r>
      <w:r w:rsidRPr="002B0D2A">
        <w:t>eficienței</w:t>
      </w:r>
      <w:r w:rsidR="00487415">
        <w:t xml:space="preserve"> </w:t>
      </w:r>
      <w:r w:rsidRPr="002B0D2A">
        <w:t>coridorului</w:t>
      </w:r>
      <w:r w:rsidR="00487415">
        <w:t xml:space="preserve"> </w:t>
      </w:r>
      <w:r w:rsidRPr="002B0D2A">
        <w:t>Dunării</w:t>
      </w:r>
      <w:r w:rsidR="00487415">
        <w:t xml:space="preserve"> </w:t>
      </w:r>
      <w:r w:rsidRPr="002B0D2A">
        <w:t>pentru</w:t>
      </w:r>
      <w:r w:rsidR="00487415">
        <w:t xml:space="preserve"> </w:t>
      </w:r>
      <w:r w:rsidRPr="002B0D2A">
        <w:t>nevoile</w:t>
      </w:r>
      <w:r w:rsidR="00487415">
        <w:t xml:space="preserve"> </w:t>
      </w:r>
      <w:r w:rsidRPr="002B0D2A">
        <w:t>actuale</w:t>
      </w:r>
      <w:r w:rsidR="00487415">
        <w:t xml:space="preserve"> </w:t>
      </w:r>
      <w:r w:rsidRPr="002B0D2A">
        <w:t>și</w:t>
      </w:r>
      <w:r w:rsidR="00487415">
        <w:t xml:space="preserve"> </w:t>
      </w:r>
      <w:r w:rsidRPr="002B0D2A">
        <w:t>viitoare.</w:t>
      </w:r>
    </w:p>
    <w:p w14:paraId="7CF525AE" w14:textId="7E6E5FAF" w:rsidR="002B0D2A" w:rsidRPr="002B0D2A" w:rsidRDefault="002B0D2A" w:rsidP="002B0D2A">
      <w:r w:rsidRPr="002B0D2A">
        <w:t>Adina</w:t>
      </w:r>
      <w:r w:rsidR="00487415">
        <w:t xml:space="preserve"> </w:t>
      </w:r>
      <w:r w:rsidRPr="002B0D2A">
        <w:rPr>
          <w:b/>
          <w:bCs/>
        </w:rPr>
        <w:t>Vălean</w:t>
      </w:r>
      <w:r w:rsidRPr="002B0D2A">
        <w:t>,</w:t>
      </w:r>
      <w:r w:rsidR="00487415">
        <w:t xml:space="preserve"> </w:t>
      </w:r>
      <w:r w:rsidRPr="002B0D2A">
        <w:t>comisarul</w:t>
      </w:r>
      <w:r w:rsidR="00487415">
        <w:t xml:space="preserve"> </w:t>
      </w:r>
      <w:r w:rsidRPr="002B0D2A">
        <w:t>pentru</w:t>
      </w:r>
      <w:r w:rsidR="00487415">
        <w:t xml:space="preserve"> </w:t>
      </w:r>
      <w:r w:rsidRPr="002B0D2A">
        <w:t>transporturi,</w:t>
      </w:r>
      <w:r w:rsidR="00487415">
        <w:t xml:space="preserve"> </w:t>
      </w:r>
      <w:r w:rsidRPr="002B0D2A">
        <w:t>a</w:t>
      </w:r>
      <w:r w:rsidR="00487415">
        <w:t xml:space="preserve"> </w:t>
      </w:r>
      <w:r w:rsidRPr="002B0D2A">
        <w:t>declarat:</w:t>
      </w:r>
      <w:r w:rsidR="00487415">
        <w:t xml:space="preserve"> </w:t>
      </w:r>
      <w:r w:rsidRPr="002B0D2A">
        <w:t>„</w:t>
      </w:r>
      <w:r w:rsidRPr="002B0D2A">
        <w:rPr>
          <w:i/>
          <w:iCs/>
        </w:rPr>
        <w:t>De</w:t>
      </w:r>
      <w:r w:rsidR="00487415">
        <w:rPr>
          <w:i/>
          <w:iCs/>
        </w:rPr>
        <w:t xml:space="preserve"> </w:t>
      </w:r>
      <w:r w:rsidRPr="002B0D2A">
        <w:rPr>
          <w:i/>
          <w:iCs/>
        </w:rPr>
        <w:t>la</w:t>
      </w:r>
      <w:r w:rsidR="00487415">
        <w:rPr>
          <w:i/>
          <w:iCs/>
        </w:rPr>
        <w:t xml:space="preserve"> </w:t>
      </w:r>
      <w:r w:rsidRPr="002B0D2A">
        <w:rPr>
          <w:i/>
          <w:iCs/>
        </w:rPr>
        <w:t>înființarea</w:t>
      </w:r>
      <w:r w:rsidR="00487415">
        <w:rPr>
          <w:i/>
          <w:iCs/>
        </w:rPr>
        <w:t xml:space="preserve"> </w:t>
      </w:r>
      <w:r w:rsidRPr="002B0D2A">
        <w:rPr>
          <w:i/>
          <w:iCs/>
        </w:rPr>
        <w:t>culoarelor</w:t>
      </w:r>
      <w:r w:rsidR="00487415">
        <w:rPr>
          <w:i/>
          <w:iCs/>
        </w:rPr>
        <w:t xml:space="preserve"> </w:t>
      </w:r>
      <w:r w:rsidRPr="002B0D2A">
        <w:rPr>
          <w:i/>
          <w:iCs/>
        </w:rPr>
        <w:t>de</w:t>
      </w:r>
      <w:r w:rsidR="00487415">
        <w:rPr>
          <w:i/>
          <w:iCs/>
        </w:rPr>
        <w:t xml:space="preserve"> </w:t>
      </w:r>
      <w:r w:rsidRPr="002B0D2A">
        <w:rPr>
          <w:i/>
          <w:iCs/>
        </w:rPr>
        <w:t>solidaritate</w:t>
      </w:r>
      <w:r w:rsidR="00487415">
        <w:rPr>
          <w:i/>
          <w:iCs/>
        </w:rPr>
        <w:t xml:space="preserve"> </w:t>
      </w:r>
      <w:r w:rsidRPr="002B0D2A">
        <w:rPr>
          <w:i/>
          <w:iCs/>
        </w:rPr>
        <w:t>în</w:t>
      </w:r>
      <w:r w:rsidR="00487415">
        <w:rPr>
          <w:i/>
          <w:iCs/>
        </w:rPr>
        <w:t xml:space="preserve"> </w:t>
      </w:r>
      <w:r w:rsidRPr="002B0D2A">
        <w:rPr>
          <w:i/>
          <w:iCs/>
        </w:rPr>
        <w:t>luna</w:t>
      </w:r>
      <w:r w:rsidR="00487415">
        <w:rPr>
          <w:i/>
          <w:iCs/>
        </w:rPr>
        <w:t xml:space="preserve"> </w:t>
      </w:r>
      <w:r w:rsidRPr="002B0D2A">
        <w:rPr>
          <w:i/>
          <w:iCs/>
        </w:rPr>
        <w:t>mai</w:t>
      </w:r>
      <w:r w:rsidR="00487415">
        <w:rPr>
          <w:i/>
          <w:iCs/>
        </w:rPr>
        <w:t xml:space="preserve"> </w:t>
      </w:r>
      <w:r w:rsidRPr="002B0D2A">
        <w:rPr>
          <w:i/>
          <w:iCs/>
        </w:rPr>
        <w:t>2022,</w:t>
      </w:r>
      <w:r w:rsidR="00487415">
        <w:rPr>
          <w:i/>
          <w:iCs/>
        </w:rPr>
        <w:t xml:space="preserve"> </w:t>
      </w:r>
      <w:r w:rsidRPr="002B0D2A">
        <w:rPr>
          <w:i/>
          <w:iCs/>
        </w:rPr>
        <w:t>coridorul</w:t>
      </w:r>
      <w:r w:rsidR="00487415">
        <w:rPr>
          <w:i/>
          <w:iCs/>
        </w:rPr>
        <w:t xml:space="preserve"> </w:t>
      </w:r>
      <w:r w:rsidRPr="002B0D2A">
        <w:rPr>
          <w:i/>
          <w:iCs/>
        </w:rPr>
        <w:t>Dunării</w:t>
      </w:r>
      <w:r w:rsidR="00487415">
        <w:rPr>
          <w:i/>
          <w:iCs/>
        </w:rPr>
        <w:t xml:space="preserve"> </w:t>
      </w:r>
      <w:r w:rsidRPr="002B0D2A">
        <w:rPr>
          <w:i/>
          <w:iCs/>
        </w:rPr>
        <w:t>a</w:t>
      </w:r>
      <w:r w:rsidR="00487415">
        <w:rPr>
          <w:i/>
          <w:iCs/>
        </w:rPr>
        <w:t xml:space="preserve"> </w:t>
      </w:r>
      <w:r w:rsidRPr="002B0D2A">
        <w:rPr>
          <w:i/>
          <w:iCs/>
        </w:rPr>
        <w:t>fost</w:t>
      </w:r>
      <w:r w:rsidR="00487415">
        <w:rPr>
          <w:i/>
          <w:iCs/>
        </w:rPr>
        <w:t xml:space="preserve"> </w:t>
      </w:r>
      <w:r w:rsidRPr="002B0D2A">
        <w:rPr>
          <w:i/>
          <w:iCs/>
        </w:rPr>
        <w:t>un</w:t>
      </w:r>
      <w:r w:rsidR="00487415">
        <w:rPr>
          <w:i/>
          <w:iCs/>
        </w:rPr>
        <w:t xml:space="preserve"> </w:t>
      </w:r>
      <w:r w:rsidRPr="002B0D2A">
        <w:rPr>
          <w:i/>
          <w:iCs/>
        </w:rPr>
        <w:t>excelent</w:t>
      </w:r>
      <w:r w:rsidR="00487415">
        <w:rPr>
          <w:i/>
          <w:iCs/>
        </w:rPr>
        <w:t xml:space="preserve"> </w:t>
      </w:r>
      <w:r w:rsidRPr="002B0D2A">
        <w:rPr>
          <w:i/>
          <w:iCs/>
        </w:rPr>
        <w:t>exemplu</w:t>
      </w:r>
      <w:r w:rsidR="00487415">
        <w:rPr>
          <w:i/>
          <w:iCs/>
        </w:rPr>
        <w:t xml:space="preserve"> </w:t>
      </w:r>
      <w:r w:rsidRPr="002B0D2A">
        <w:rPr>
          <w:i/>
          <w:iCs/>
        </w:rPr>
        <w:t>de</w:t>
      </w:r>
      <w:r w:rsidR="00487415">
        <w:rPr>
          <w:i/>
          <w:iCs/>
        </w:rPr>
        <w:t xml:space="preserve"> </w:t>
      </w:r>
      <w:r w:rsidRPr="002B0D2A">
        <w:rPr>
          <w:i/>
          <w:iCs/>
        </w:rPr>
        <w:t>cooperare</w:t>
      </w:r>
      <w:r w:rsidR="00487415">
        <w:rPr>
          <w:i/>
          <w:iCs/>
        </w:rPr>
        <w:t xml:space="preserve"> </w:t>
      </w:r>
      <w:r w:rsidRPr="002B0D2A">
        <w:rPr>
          <w:i/>
          <w:iCs/>
        </w:rPr>
        <w:t>strânsă</w:t>
      </w:r>
      <w:r w:rsidR="00487415">
        <w:rPr>
          <w:i/>
          <w:iCs/>
        </w:rPr>
        <w:t xml:space="preserve"> </w:t>
      </w:r>
      <w:r w:rsidRPr="002B0D2A">
        <w:rPr>
          <w:i/>
          <w:iCs/>
        </w:rPr>
        <w:t>între</w:t>
      </w:r>
      <w:r w:rsidR="00487415">
        <w:rPr>
          <w:i/>
          <w:iCs/>
        </w:rPr>
        <w:t xml:space="preserve"> </w:t>
      </w:r>
      <w:r w:rsidRPr="002B0D2A">
        <w:rPr>
          <w:i/>
          <w:iCs/>
        </w:rPr>
        <w:t>Ucraina,</w:t>
      </w:r>
      <w:r w:rsidR="00487415">
        <w:rPr>
          <w:i/>
          <w:iCs/>
        </w:rPr>
        <w:t xml:space="preserve"> </w:t>
      </w:r>
      <w:r w:rsidRPr="002B0D2A">
        <w:rPr>
          <w:i/>
          <w:iCs/>
        </w:rPr>
        <w:t>Republica</w:t>
      </w:r>
      <w:r w:rsidR="00487415">
        <w:rPr>
          <w:i/>
          <w:iCs/>
        </w:rPr>
        <w:t xml:space="preserve"> </w:t>
      </w:r>
      <w:r w:rsidRPr="002B0D2A">
        <w:rPr>
          <w:i/>
          <w:iCs/>
        </w:rPr>
        <w:t>Moldova</w:t>
      </w:r>
      <w:r w:rsidR="00487415">
        <w:rPr>
          <w:i/>
          <w:iCs/>
        </w:rPr>
        <w:t xml:space="preserve"> </w:t>
      </w:r>
      <w:r w:rsidRPr="002B0D2A">
        <w:rPr>
          <w:i/>
          <w:iCs/>
        </w:rPr>
        <w:t>și</w:t>
      </w:r>
      <w:r w:rsidR="00487415">
        <w:rPr>
          <w:i/>
          <w:iCs/>
        </w:rPr>
        <w:t xml:space="preserve"> </w:t>
      </w:r>
      <w:r w:rsidRPr="002B0D2A">
        <w:rPr>
          <w:i/>
          <w:iCs/>
        </w:rPr>
        <w:t>România</w:t>
      </w:r>
      <w:r w:rsidR="00487415">
        <w:rPr>
          <w:i/>
          <w:iCs/>
        </w:rPr>
        <w:t xml:space="preserve"> </w:t>
      </w:r>
      <w:r w:rsidRPr="002B0D2A">
        <w:rPr>
          <w:i/>
          <w:iCs/>
        </w:rPr>
        <w:t>–</w:t>
      </w:r>
      <w:r w:rsidR="00487415">
        <w:rPr>
          <w:i/>
          <w:iCs/>
        </w:rPr>
        <w:t xml:space="preserve"> </w:t>
      </w:r>
      <w:r w:rsidRPr="002B0D2A">
        <w:rPr>
          <w:i/>
          <w:iCs/>
        </w:rPr>
        <w:t>cea</w:t>
      </w:r>
      <w:r w:rsidR="00487415">
        <w:rPr>
          <w:i/>
          <w:iCs/>
        </w:rPr>
        <w:t xml:space="preserve"> </w:t>
      </w:r>
      <w:r w:rsidRPr="002B0D2A">
        <w:rPr>
          <w:i/>
          <w:iCs/>
        </w:rPr>
        <w:t>mai</w:t>
      </w:r>
      <w:r w:rsidR="00487415">
        <w:rPr>
          <w:i/>
          <w:iCs/>
        </w:rPr>
        <w:t xml:space="preserve"> </w:t>
      </w:r>
      <w:r w:rsidRPr="002B0D2A">
        <w:rPr>
          <w:i/>
          <w:iCs/>
        </w:rPr>
        <w:t>mare</w:t>
      </w:r>
      <w:r w:rsidR="00487415">
        <w:rPr>
          <w:i/>
          <w:iCs/>
        </w:rPr>
        <w:t xml:space="preserve"> </w:t>
      </w:r>
      <w:r w:rsidRPr="002B0D2A">
        <w:rPr>
          <w:i/>
          <w:iCs/>
        </w:rPr>
        <w:t>parte</w:t>
      </w:r>
      <w:r w:rsidR="00487415">
        <w:rPr>
          <w:i/>
          <w:iCs/>
        </w:rPr>
        <w:t xml:space="preserve"> </w:t>
      </w:r>
      <w:r w:rsidRPr="002B0D2A">
        <w:rPr>
          <w:i/>
          <w:iCs/>
        </w:rPr>
        <w:t>a</w:t>
      </w:r>
      <w:r w:rsidR="00487415">
        <w:rPr>
          <w:i/>
          <w:iCs/>
        </w:rPr>
        <w:t xml:space="preserve"> </w:t>
      </w:r>
      <w:r w:rsidRPr="002B0D2A">
        <w:rPr>
          <w:i/>
          <w:iCs/>
        </w:rPr>
        <w:t>mărfurilor</w:t>
      </w:r>
      <w:r w:rsidR="00487415">
        <w:rPr>
          <w:i/>
          <w:iCs/>
        </w:rPr>
        <w:t xml:space="preserve"> </w:t>
      </w:r>
      <w:r w:rsidRPr="002B0D2A">
        <w:rPr>
          <w:i/>
          <w:iCs/>
        </w:rPr>
        <w:t>care</w:t>
      </w:r>
      <w:r w:rsidR="00487415">
        <w:rPr>
          <w:i/>
          <w:iCs/>
        </w:rPr>
        <w:t xml:space="preserve"> </w:t>
      </w:r>
      <w:r w:rsidRPr="002B0D2A">
        <w:rPr>
          <w:i/>
          <w:iCs/>
        </w:rPr>
        <w:t>ies</w:t>
      </w:r>
      <w:r w:rsidR="00487415">
        <w:rPr>
          <w:i/>
          <w:iCs/>
        </w:rPr>
        <w:t xml:space="preserve"> </w:t>
      </w:r>
      <w:r w:rsidRPr="002B0D2A">
        <w:rPr>
          <w:i/>
          <w:iCs/>
        </w:rPr>
        <w:t>din</w:t>
      </w:r>
      <w:r w:rsidR="00487415">
        <w:rPr>
          <w:i/>
          <w:iCs/>
        </w:rPr>
        <w:t xml:space="preserve"> </w:t>
      </w:r>
      <w:r w:rsidRPr="002B0D2A">
        <w:rPr>
          <w:i/>
          <w:iCs/>
        </w:rPr>
        <w:t>și</w:t>
      </w:r>
      <w:r w:rsidR="00487415">
        <w:rPr>
          <w:i/>
          <w:iCs/>
        </w:rPr>
        <w:t xml:space="preserve"> </w:t>
      </w:r>
      <w:r w:rsidRPr="002B0D2A">
        <w:rPr>
          <w:i/>
          <w:iCs/>
        </w:rPr>
        <w:t>intră</w:t>
      </w:r>
      <w:r w:rsidR="00487415">
        <w:rPr>
          <w:i/>
          <w:iCs/>
        </w:rPr>
        <w:t xml:space="preserve"> </w:t>
      </w:r>
      <w:r w:rsidRPr="002B0D2A">
        <w:rPr>
          <w:i/>
          <w:iCs/>
        </w:rPr>
        <w:t>în</w:t>
      </w:r>
      <w:r w:rsidR="00487415">
        <w:rPr>
          <w:i/>
          <w:iCs/>
        </w:rPr>
        <w:t xml:space="preserve"> </w:t>
      </w:r>
      <w:r w:rsidRPr="002B0D2A">
        <w:rPr>
          <w:i/>
          <w:iCs/>
        </w:rPr>
        <w:t>Ucraina</w:t>
      </w:r>
      <w:r w:rsidR="00487415">
        <w:rPr>
          <w:i/>
          <w:iCs/>
        </w:rPr>
        <w:t xml:space="preserve"> </w:t>
      </w:r>
      <w:r w:rsidRPr="002B0D2A">
        <w:rPr>
          <w:i/>
          <w:iCs/>
        </w:rPr>
        <w:t>au</w:t>
      </w:r>
      <w:r w:rsidR="00487415">
        <w:rPr>
          <w:i/>
          <w:iCs/>
        </w:rPr>
        <w:t xml:space="preserve"> </w:t>
      </w:r>
      <w:r w:rsidRPr="002B0D2A">
        <w:rPr>
          <w:i/>
          <w:iCs/>
        </w:rPr>
        <w:t>folosit</w:t>
      </w:r>
      <w:r w:rsidR="00487415">
        <w:rPr>
          <w:i/>
          <w:iCs/>
        </w:rPr>
        <w:t xml:space="preserve"> </w:t>
      </w:r>
      <w:r w:rsidRPr="002B0D2A">
        <w:rPr>
          <w:i/>
          <w:iCs/>
        </w:rPr>
        <w:t>acest</w:t>
      </w:r>
      <w:r w:rsidR="00487415">
        <w:rPr>
          <w:i/>
          <w:iCs/>
        </w:rPr>
        <w:t xml:space="preserve"> </w:t>
      </w:r>
      <w:r w:rsidRPr="002B0D2A">
        <w:rPr>
          <w:i/>
          <w:iCs/>
        </w:rPr>
        <w:t>coridor</w:t>
      </w:r>
      <w:r w:rsidR="00487415">
        <w:rPr>
          <w:i/>
          <w:iCs/>
        </w:rPr>
        <w:t xml:space="preserve"> </w:t>
      </w:r>
      <w:r w:rsidRPr="002B0D2A">
        <w:rPr>
          <w:i/>
          <w:iCs/>
        </w:rPr>
        <w:t>în</w:t>
      </w:r>
      <w:r w:rsidR="00487415">
        <w:rPr>
          <w:i/>
          <w:iCs/>
        </w:rPr>
        <w:t xml:space="preserve"> </w:t>
      </w:r>
      <w:r w:rsidRPr="002B0D2A">
        <w:rPr>
          <w:i/>
          <w:iCs/>
        </w:rPr>
        <w:t>ultimii</w:t>
      </w:r>
      <w:r w:rsidR="00487415">
        <w:rPr>
          <w:i/>
          <w:iCs/>
        </w:rPr>
        <w:t xml:space="preserve"> </w:t>
      </w:r>
      <w:r w:rsidRPr="002B0D2A">
        <w:rPr>
          <w:i/>
          <w:iCs/>
        </w:rPr>
        <w:t>doi</w:t>
      </w:r>
      <w:r w:rsidR="00487415">
        <w:rPr>
          <w:i/>
          <w:iCs/>
        </w:rPr>
        <w:t xml:space="preserve"> </w:t>
      </w:r>
      <w:r w:rsidRPr="002B0D2A">
        <w:rPr>
          <w:i/>
          <w:iCs/>
        </w:rPr>
        <w:t>ani,</w:t>
      </w:r>
      <w:r w:rsidR="00487415">
        <w:rPr>
          <w:i/>
          <w:iCs/>
        </w:rPr>
        <w:t xml:space="preserve"> </w:t>
      </w:r>
      <w:r w:rsidRPr="002B0D2A">
        <w:rPr>
          <w:i/>
          <w:iCs/>
        </w:rPr>
        <w:t>costurile</w:t>
      </w:r>
      <w:r w:rsidR="00487415">
        <w:rPr>
          <w:i/>
          <w:iCs/>
        </w:rPr>
        <w:t xml:space="preserve"> </w:t>
      </w:r>
      <w:r w:rsidRPr="002B0D2A">
        <w:rPr>
          <w:i/>
          <w:iCs/>
        </w:rPr>
        <w:t>logistice</w:t>
      </w:r>
      <w:r w:rsidR="00487415">
        <w:rPr>
          <w:i/>
          <w:iCs/>
        </w:rPr>
        <w:t xml:space="preserve"> </w:t>
      </w:r>
      <w:r w:rsidRPr="002B0D2A">
        <w:rPr>
          <w:i/>
          <w:iCs/>
        </w:rPr>
        <w:t>fiind</w:t>
      </w:r>
      <w:r w:rsidR="00487415">
        <w:rPr>
          <w:i/>
          <w:iCs/>
        </w:rPr>
        <w:t xml:space="preserve"> </w:t>
      </w:r>
      <w:r w:rsidRPr="002B0D2A">
        <w:rPr>
          <w:i/>
          <w:iCs/>
        </w:rPr>
        <w:t>comparabile</w:t>
      </w:r>
      <w:r w:rsidR="00487415">
        <w:rPr>
          <w:i/>
          <w:iCs/>
        </w:rPr>
        <w:t xml:space="preserve"> </w:t>
      </w:r>
      <w:r w:rsidRPr="002B0D2A">
        <w:rPr>
          <w:i/>
          <w:iCs/>
        </w:rPr>
        <w:t>cu</w:t>
      </w:r>
      <w:r w:rsidR="00487415">
        <w:rPr>
          <w:i/>
          <w:iCs/>
        </w:rPr>
        <w:t xml:space="preserve"> </w:t>
      </w:r>
      <w:r w:rsidRPr="002B0D2A">
        <w:rPr>
          <w:i/>
          <w:iCs/>
        </w:rPr>
        <w:t>cele</w:t>
      </w:r>
      <w:r w:rsidR="00487415">
        <w:rPr>
          <w:i/>
          <w:iCs/>
        </w:rPr>
        <w:t xml:space="preserve"> </w:t>
      </w:r>
      <w:r w:rsidRPr="002B0D2A">
        <w:rPr>
          <w:i/>
          <w:iCs/>
        </w:rPr>
        <w:t>pentru</w:t>
      </w:r>
      <w:r w:rsidR="00487415">
        <w:rPr>
          <w:i/>
          <w:iCs/>
        </w:rPr>
        <w:t xml:space="preserve"> </w:t>
      </w:r>
      <w:r w:rsidRPr="002B0D2A">
        <w:rPr>
          <w:i/>
          <w:iCs/>
        </w:rPr>
        <w:t>ruta</w:t>
      </w:r>
      <w:r w:rsidR="00487415">
        <w:rPr>
          <w:i/>
          <w:iCs/>
        </w:rPr>
        <w:t xml:space="preserve"> </w:t>
      </w:r>
      <w:r w:rsidRPr="002B0D2A">
        <w:rPr>
          <w:i/>
          <w:iCs/>
        </w:rPr>
        <w:t>Mării</w:t>
      </w:r>
      <w:r w:rsidR="00487415">
        <w:rPr>
          <w:i/>
          <w:iCs/>
        </w:rPr>
        <w:t xml:space="preserve"> </w:t>
      </w:r>
      <w:r w:rsidRPr="002B0D2A">
        <w:rPr>
          <w:i/>
          <w:iCs/>
        </w:rPr>
        <w:t>Negre.</w:t>
      </w:r>
      <w:r w:rsidR="00487415">
        <w:rPr>
          <w:i/>
          <w:iCs/>
        </w:rPr>
        <w:t xml:space="preserve"> </w:t>
      </w:r>
      <w:r w:rsidRPr="002B0D2A">
        <w:rPr>
          <w:i/>
          <w:iCs/>
        </w:rPr>
        <w:t>Cu</w:t>
      </w:r>
      <w:r w:rsidR="00487415">
        <w:rPr>
          <w:i/>
          <w:iCs/>
        </w:rPr>
        <w:t xml:space="preserve"> </w:t>
      </w:r>
      <w:r w:rsidRPr="002B0D2A">
        <w:rPr>
          <w:i/>
          <w:iCs/>
        </w:rPr>
        <w:t>sprijinul</w:t>
      </w:r>
      <w:r w:rsidR="00487415">
        <w:rPr>
          <w:i/>
          <w:iCs/>
        </w:rPr>
        <w:t xml:space="preserve"> </w:t>
      </w:r>
      <w:r w:rsidRPr="002B0D2A">
        <w:rPr>
          <w:i/>
          <w:iCs/>
        </w:rPr>
        <w:t>nostru,</w:t>
      </w:r>
      <w:r w:rsidR="00487415">
        <w:rPr>
          <w:i/>
          <w:iCs/>
        </w:rPr>
        <w:t xml:space="preserve"> </w:t>
      </w:r>
      <w:r w:rsidRPr="002B0D2A">
        <w:rPr>
          <w:i/>
          <w:iCs/>
        </w:rPr>
        <w:t>punctul</w:t>
      </w:r>
      <w:r w:rsidR="00487415">
        <w:rPr>
          <w:i/>
          <w:iCs/>
        </w:rPr>
        <w:t xml:space="preserve"> </w:t>
      </w:r>
      <w:r w:rsidRPr="002B0D2A">
        <w:rPr>
          <w:i/>
          <w:iCs/>
        </w:rPr>
        <w:t>îmbunătățit</w:t>
      </w:r>
      <w:r w:rsidR="00487415">
        <w:rPr>
          <w:i/>
          <w:iCs/>
        </w:rPr>
        <w:t xml:space="preserve"> </w:t>
      </w:r>
      <w:r w:rsidRPr="002B0D2A">
        <w:rPr>
          <w:i/>
          <w:iCs/>
        </w:rPr>
        <w:t>de</w:t>
      </w:r>
      <w:r w:rsidR="00487415">
        <w:rPr>
          <w:i/>
          <w:iCs/>
        </w:rPr>
        <w:t xml:space="preserve"> </w:t>
      </w:r>
      <w:r w:rsidRPr="002B0D2A">
        <w:rPr>
          <w:i/>
          <w:iCs/>
        </w:rPr>
        <w:t>trecere</w:t>
      </w:r>
      <w:r w:rsidR="00487415">
        <w:rPr>
          <w:i/>
          <w:iCs/>
        </w:rPr>
        <w:t xml:space="preserve"> </w:t>
      </w:r>
      <w:r w:rsidRPr="002B0D2A">
        <w:rPr>
          <w:i/>
          <w:iCs/>
        </w:rPr>
        <w:t>a</w:t>
      </w:r>
      <w:r w:rsidR="00487415">
        <w:rPr>
          <w:i/>
          <w:iCs/>
        </w:rPr>
        <w:t xml:space="preserve"> </w:t>
      </w:r>
      <w:r w:rsidRPr="002B0D2A">
        <w:rPr>
          <w:i/>
          <w:iCs/>
        </w:rPr>
        <w:t>frontierei</w:t>
      </w:r>
      <w:r w:rsidR="00487415">
        <w:rPr>
          <w:i/>
          <w:iCs/>
        </w:rPr>
        <w:t xml:space="preserve"> </w:t>
      </w:r>
      <w:r w:rsidRPr="002B0D2A">
        <w:rPr>
          <w:i/>
          <w:iCs/>
        </w:rPr>
        <w:t>dintre</w:t>
      </w:r>
      <w:r w:rsidR="00487415">
        <w:rPr>
          <w:i/>
          <w:iCs/>
        </w:rPr>
        <w:t xml:space="preserve"> </w:t>
      </w:r>
      <w:r w:rsidRPr="002B0D2A">
        <w:rPr>
          <w:i/>
          <w:iCs/>
        </w:rPr>
        <w:t>Ucraina</w:t>
      </w:r>
      <w:r w:rsidR="00487415">
        <w:rPr>
          <w:i/>
          <w:iCs/>
        </w:rPr>
        <w:t xml:space="preserve"> </w:t>
      </w:r>
      <w:r w:rsidRPr="002B0D2A">
        <w:rPr>
          <w:i/>
          <w:iCs/>
        </w:rPr>
        <w:t>și</w:t>
      </w:r>
      <w:r w:rsidR="00487415">
        <w:rPr>
          <w:i/>
          <w:iCs/>
        </w:rPr>
        <w:t xml:space="preserve"> </w:t>
      </w:r>
      <w:r w:rsidRPr="002B0D2A">
        <w:rPr>
          <w:i/>
          <w:iCs/>
        </w:rPr>
        <w:t>Moldova</w:t>
      </w:r>
      <w:r w:rsidR="00487415">
        <w:rPr>
          <w:i/>
          <w:iCs/>
        </w:rPr>
        <w:t xml:space="preserve"> </w:t>
      </w:r>
      <w:r w:rsidRPr="002B0D2A">
        <w:rPr>
          <w:i/>
          <w:iCs/>
        </w:rPr>
        <w:t>de</w:t>
      </w:r>
      <w:r w:rsidR="00487415">
        <w:rPr>
          <w:i/>
          <w:iCs/>
        </w:rPr>
        <w:t xml:space="preserve"> </w:t>
      </w:r>
      <w:r w:rsidRPr="002B0D2A">
        <w:rPr>
          <w:i/>
          <w:iCs/>
        </w:rPr>
        <w:t>la</w:t>
      </w:r>
      <w:r w:rsidR="00487415">
        <w:rPr>
          <w:i/>
          <w:iCs/>
        </w:rPr>
        <w:t xml:space="preserve"> </w:t>
      </w:r>
      <w:r w:rsidRPr="002B0D2A">
        <w:rPr>
          <w:i/>
          <w:iCs/>
        </w:rPr>
        <w:t>Reni,</w:t>
      </w:r>
      <w:r w:rsidR="00487415">
        <w:rPr>
          <w:i/>
          <w:iCs/>
        </w:rPr>
        <w:t xml:space="preserve"> </w:t>
      </w:r>
      <w:r w:rsidRPr="002B0D2A">
        <w:rPr>
          <w:i/>
          <w:iCs/>
        </w:rPr>
        <w:t>inaugurat</w:t>
      </w:r>
      <w:r w:rsidR="00487415">
        <w:rPr>
          <w:i/>
          <w:iCs/>
        </w:rPr>
        <w:t xml:space="preserve"> </w:t>
      </w:r>
      <w:r w:rsidRPr="002B0D2A">
        <w:rPr>
          <w:i/>
          <w:iCs/>
        </w:rPr>
        <w:t>astăzi,</w:t>
      </w:r>
      <w:r w:rsidR="00487415">
        <w:rPr>
          <w:i/>
          <w:iCs/>
        </w:rPr>
        <w:t xml:space="preserve"> </w:t>
      </w:r>
      <w:r w:rsidRPr="002B0D2A">
        <w:rPr>
          <w:i/>
          <w:iCs/>
        </w:rPr>
        <w:t>va</w:t>
      </w:r>
      <w:r w:rsidR="00487415">
        <w:rPr>
          <w:i/>
          <w:iCs/>
        </w:rPr>
        <w:t xml:space="preserve"> </w:t>
      </w:r>
      <w:r w:rsidRPr="002B0D2A">
        <w:rPr>
          <w:i/>
          <w:iCs/>
        </w:rPr>
        <w:t>reduce</w:t>
      </w:r>
      <w:r w:rsidR="00487415">
        <w:rPr>
          <w:i/>
          <w:iCs/>
        </w:rPr>
        <w:t xml:space="preserve"> </w:t>
      </w:r>
      <w:r w:rsidRPr="002B0D2A">
        <w:rPr>
          <w:i/>
          <w:iCs/>
        </w:rPr>
        <w:t>și</w:t>
      </w:r>
      <w:r w:rsidR="00487415">
        <w:rPr>
          <w:i/>
          <w:iCs/>
        </w:rPr>
        <w:t xml:space="preserve"> </w:t>
      </w:r>
      <w:r w:rsidRPr="002B0D2A">
        <w:rPr>
          <w:i/>
          <w:iCs/>
        </w:rPr>
        <w:t>mai</w:t>
      </w:r>
      <w:r w:rsidR="00487415">
        <w:rPr>
          <w:i/>
          <w:iCs/>
        </w:rPr>
        <w:t xml:space="preserve"> </w:t>
      </w:r>
      <w:r w:rsidRPr="002B0D2A">
        <w:rPr>
          <w:i/>
          <w:iCs/>
        </w:rPr>
        <w:t>mult</w:t>
      </w:r>
      <w:r w:rsidR="00487415">
        <w:rPr>
          <w:i/>
          <w:iCs/>
        </w:rPr>
        <w:t xml:space="preserve"> </w:t>
      </w:r>
      <w:r w:rsidRPr="002B0D2A">
        <w:rPr>
          <w:i/>
          <w:iCs/>
        </w:rPr>
        <w:t>timpul</w:t>
      </w:r>
      <w:r w:rsidR="00487415">
        <w:rPr>
          <w:i/>
          <w:iCs/>
        </w:rPr>
        <w:t xml:space="preserve"> </w:t>
      </w:r>
      <w:r w:rsidRPr="002B0D2A">
        <w:rPr>
          <w:i/>
          <w:iCs/>
        </w:rPr>
        <w:t>de</w:t>
      </w:r>
      <w:r w:rsidR="00487415">
        <w:rPr>
          <w:i/>
          <w:iCs/>
        </w:rPr>
        <w:t xml:space="preserve"> </w:t>
      </w:r>
      <w:r w:rsidRPr="002B0D2A">
        <w:rPr>
          <w:i/>
          <w:iCs/>
        </w:rPr>
        <w:t>așteptare</w:t>
      </w:r>
      <w:r w:rsidR="00487415">
        <w:rPr>
          <w:i/>
          <w:iCs/>
        </w:rPr>
        <w:t xml:space="preserve"> </w:t>
      </w:r>
      <w:r w:rsidRPr="002B0D2A">
        <w:rPr>
          <w:i/>
          <w:iCs/>
        </w:rPr>
        <w:t>la</w:t>
      </w:r>
      <w:r w:rsidR="00487415">
        <w:rPr>
          <w:i/>
          <w:iCs/>
        </w:rPr>
        <w:t xml:space="preserve"> </w:t>
      </w:r>
      <w:r w:rsidRPr="002B0D2A">
        <w:rPr>
          <w:i/>
          <w:iCs/>
        </w:rPr>
        <w:t>frontieră</w:t>
      </w:r>
      <w:r w:rsidR="00487415">
        <w:rPr>
          <w:i/>
          <w:iCs/>
        </w:rPr>
        <w:t xml:space="preserve"> </w:t>
      </w:r>
      <w:r w:rsidRPr="002B0D2A">
        <w:rPr>
          <w:i/>
          <w:iCs/>
        </w:rPr>
        <w:t>și,</w:t>
      </w:r>
      <w:r w:rsidR="00487415">
        <w:rPr>
          <w:i/>
          <w:iCs/>
        </w:rPr>
        <w:t xml:space="preserve"> </w:t>
      </w:r>
      <w:r w:rsidRPr="002B0D2A">
        <w:rPr>
          <w:i/>
          <w:iCs/>
        </w:rPr>
        <w:t>astfel,</w:t>
      </w:r>
      <w:r w:rsidR="00487415">
        <w:rPr>
          <w:i/>
          <w:iCs/>
        </w:rPr>
        <w:t xml:space="preserve"> </w:t>
      </w:r>
      <w:r w:rsidRPr="002B0D2A">
        <w:rPr>
          <w:i/>
          <w:iCs/>
        </w:rPr>
        <w:t>va</w:t>
      </w:r>
      <w:r w:rsidR="00487415">
        <w:rPr>
          <w:i/>
          <w:iCs/>
        </w:rPr>
        <w:t xml:space="preserve"> </w:t>
      </w:r>
      <w:r w:rsidRPr="002B0D2A">
        <w:rPr>
          <w:i/>
          <w:iCs/>
        </w:rPr>
        <w:t>spori</w:t>
      </w:r>
      <w:r w:rsidR="00487415">
        <w:rPr>
          <w:i/>
          <w:iCs/>
        </w:rPr>
        <w:t xml:space="preserve"> </w:t>
      </w:r>
      <w:r w:rsidRPr="002B0D2A">
        <w:rPr>
          <w:i/>
          <w:iCs/>
        </w:rPr>
        <w:t>atractivitatea</w:t>
      </w:r>
      <w:r w:rsidR="00487415">
        <w:rPr>
          <w:i/>
          <w:iCs/>
        </w:rPr>
        <w:t xml:space="preserve"> </w:t>
      </w:r>
      <w:r w:rsidRPr="002B0D2A">
        <w:rPr>
          <w:i/>
          <w:iCs/>
        </w:rPr>
        <w:t>acestei</w:t>
      </w:r>
      <w:r w:rsidR="00487415">
        <w:rPr>
          <w:i/>
          <w:iCs/>
        </w:rPr>
        <w:t xml:space="preserve"> </w:t>
      </w:r>
      <w:r w:rsidRPr="002B0D2A">
        <w:rPr>
          <w:i/>
          <w:iCs/>
        </w:rPr>
        <w:t>rute.</w:t>
      </w:r>
      <w:r w:rsidRPr="002B0D2A">
        <w:t>”</w:t>
      </w:r>
    </w:p>
    <w:p w14:paraId="63B38FBA" w14:textId="3ED46A11" w:rsidR="002B0D2A" w:rsidRPr="002B0D2A" w:rsidRDefault="002B0D2A" w:rsidP="002B0D2A">
      <w:r w:rsidRPr="002B0D2A">
        <w:t>Până</w:t>
      </w:r>
      <w:r w:rsidR="00487415">
        <w:t xml:space="preserve"> </w:t>
      </w:r>
      <w:r w:rsidRPr="002B0D2A">
        <w:t>în</w:t>
      </w:r>
      <w:r w:rsidR="00487415">
        <w:t xml:space="preserve"> </w:t>
      </w:r>
      <w:r w:rsidRPr="002B0D2A">
        <w:t>prezent,</w:t>
      </w:r>
      <w:r w:rsidR="00487415">
        <w:t xml:space="preserve"> </w:t>
      </w:r>
      <w:r w:rsidRPr="002B0D2A">
        <w:t>culoarele</w:t>
      </w:r>
      <w:r w:rsidR="00487415">
        <w:t xml:space="preserve"> </w:t>
      </w:r>
      <w:r w:rsidRPr="002B0D2A">
        <w:t>de</w:t>
      </w:r>
      <w:r w:rsidR="00487415">
        <w:t xml:space="preserve"> </w:t>
      </w:r>
      <w:r w:rsidRPr="002B0D2A">
        <w:t>solidaritate</w:t>
      </w:r>
      <w:r w:rsidR="00487415">
        <w:t xml:space="preserve"> </w:t>
      </w:r>
      <w:r w:rsidRPr="002B0D2A">
        <w:t>au</w:t>
      </w:r>
      <w:r w:rsidR="00487415">
        <w:t xml:space="preserve"> </w:t>
      </w:r>
      <w:r w:rsidRPr="002B0D2A">
        <w:t>permis</w:t>
      </w:r>
      <w:r w:rsidR="00487415">
        <w:t xml:space="preserve"> </w:t>
      </w:r>
      <w:r w:rsidRPr="002B0D2A">
        <w:t>Ucrainei</w:t>
      </w:r>
      <w:r w:rsidR="00487415">
        <w:t xml:space="preserve"> </w:t>
      </w:r>
      <w:r w:rsidRPr="002B0D2A">
        <w:t>să</w:t>
      </w:r>
      <w:r w:rsidR="00487415">
        <w:t xml:space="preserve"> </w:t>
      </w:r>
      <w:r w:rsidRPr="002B0D2A">
        <w:t>exporte</w:t>
      </w:r>
      <w:r w:rsidR="00487415">
        <w:t xml:space="preserve"> </w:t>
      </w:r>
      <w:r w:rsidRPr="002B0D2A">
        <w:t>peste</w:t>
      </w:r>
      <w:r w:rsidR="00487415">
        <w:t xml:space="preserve"> </w:t>
      </w:r>
      <w:r w:rsidRPr="002B0D2A">
        <w:t>136</w:t>
      </w:r>
      <w:r w:rsidR="00487415">
        <w:t xml:space="preserve"> </w:t>
      </w:r>
      <w:r w:rsidRPr="002B0D2A">
        <w:t>de</w:t>
      </w:r>
      <w:r w:rsidR="00487415">
        <w:t xml:space="preserve"> </w:t>
      </w:r>
      <w:r w:rsidRPr="002B0D2A">
        <w:t>milioane</w:t>
      </w:r>
      <w:r w:rsidR="00487415">
        <w:t xml:space="preserve"> </w:t>
      </w:r>
      <w:r w:rsidRPr="002B0D2A">
        <w:t>de</w:t>
      </w:r>
      <w:r w:rsidR="00487415">
        <w:t xml:space="preserve"> </w:t>
      </w:r>
      <w:r w:rsidRPr="002B0D2A">
        <w:t>tone</w:t>
      </w:r>
      <w:r w:rsidR="00487415">
        <w:t xml:space="preserve"> </w:t>
      </w:r>
      <w:r w:rsidRPr="002B0D2A">
        <w:t>de</w:t>
      </w:r>
      <w:r w:rsidR="00487415">
        <w:t xml:space="preserve"> </w:t>
      </w:r>
      <w:r w:rsidRPr="002B0D2A">
        <w:t>mărfuri,</w:t>
      </w:r>
      <w:r w:rsidR="00487415">
        <w:t xml:space="preserve"> </w:t>
      </w:r>
      <w:r w:rsidRPr="002B0D2A">
        <w:t>inclusiv,</w:t>
      </w:r>
      <w:r w:rsidR="00487415">
        <w:t xml:space="preserve"> </w:t>
      </w:r>
      <w:r w:rsidRPr="002B0D2A">
        <w:t>de</w:t>
      </w:r>
      <w:r w:rsidR="00487415">
        <w:t xml:space="preserve"> </w:t>
      </w:r>
      <w:r w:rsidRPr="002B0D2A">
        <w:t>exemplu,</w:t>
      </w:r>
      <w:r w:rsidR="00487415">
        <w:t xml:space="preserve"> </w:t>
      </w:r>
      <w:r w:rsidRPr="002B0D2A">
        <w:t>cereale,</w:t>
      </w:r>
      <w:r w:rsidR="00487415">
        <w:t xml:space="preserve"> </w:t>
      </w:r>
      <w:r w:rsidRPr="002B0D2A">
        <w:t>minereuri</w:t>
      </w:r>
      <w:r w:rsidR="00487415">
        <w:t xml:space="preserve"> </w:t>
      </w:r>
      <w:r w:rsidRPr="002B0D2A">
        <w:t>și</w:t>
      </w:r>
      <w:r w:rsidR="00487415">
        <w:t xml:space="preserve"> </w:t>
      </w:r>
      <w:r w:rsidRPr="002B0D2A">
        <w:t>oțel,</w:t>
      </w:r>
      <w:r w:rsidR="00487415">
        <w:t xml:space="preserve"> </w:t>
      </w:r>
      <w:r w:rsidRPr="002B0D2A">
        <w:t>și</w:t>
      </w:r>
      <w:r w:rsidR="00487415">
        <w:t xml:space="preserve"> </w:t>
      </w:r>
      <w:r w:rsidRPr="002B0D2A">
        <w:t>să</w:t>
      </w:r>
      <w:r w:rsidR="00487415">
        <w:t xml:space="preserve"> </w:t>
      </w:r>
      <w:r w:rsidRPr="002B0D2A">
        <w:t>importe</w:t>
      </w:r>
      <w:r w:rsidR="00487415">
        <w:t xml:space="preserve"> </w:t>
      </w:r>
      <w:r w:rsidRPr="002B0D2A">
        <w:t>peste</w:t>
      </w:r>
      <w:r w:rsidR="00487415">
        <w:t xml:space="preserve"> </w:t>
      </w:r>
      <w:r w:rsidRPr="002B0D2A">
        <w:t>52</w:t>
      </w:r>
      <w:r w:rsidR="00487415">
        <w:t xml:space="preserve"> </w:t>
      </w:r>
      <w:r w:rsidRPr="002B0D2A">
        <w:t>de</w:t>
      </w:r>
      <w:r w:rsidR="00487415">
        <w:t xml:space="preserve"> </w:t>
      </w:r>
      <w:r w:rsidRPr="002B0D2A">
        <w:t>milioane</w:t>
      </w:r>
      <w:r w:rsidR="00487415">
        <w:t xml:space="preserve"> </w:t>
      </w:r>
      <w:r w:rsidRPr="002B0D2A">
        <w:t>de</w:t>
      </w:r>
      <w:r w:rsidR="00487415">
        <w:t xml:space="preserve"> </w:t>
      </w:r>
      <w:r w:rsidRPr="002B0D2A">
        <w:t>tone</w:t>
      </w:r>
      <w:r w:rsidR="00487415">
        <w:t xml:space="preserve"> </w:t>
      </w:r>
      <w:r w:rsidRPr="002B0D2A">
        <w:t>de</w:t>
      </w:r>
      <w:r w:rsidR="00487415">
        <w:t xml:space="preserve"> </w:t>
      </w:r>
      <w:r w:rsidRPr="002B0D2A">
        <w:t>mărfuri</w:t>
      </w:r>
      <w:r w:rsidR="00487415">
        <w:t xml:space="preserve"> </w:t>
      </w:r>
      <w:r w:rsidRPr="002B0D2A">
        <w:t>de</w:t>
      </w:r>
      <w:r w:rsidR="00487415">
        <w:t xml:space="preserve"> </w:t>
      </w:r>
      <w:r w:rsidRPr="002B0D2A">
        <w:t>care</w:t>
      </w:r>
      <w:r w:rsidR="00487415">
        <w:t xml:space="preserve"> </w:t>
      </w:r>
      <w:r w:rsidRPr="002B0D2A">
        <w:t>are</w:t>
      </w:r>
      <w:r w:rsidR="00487415">
        <w:t xml:space="preserve"> </w:t>
      </w:r>
      <w:r w:rsidRPr="002B0D2A">
        <w:t>nevoie.</w:t>
      </w:r>
      <w:r w:rsidR="00487415">
        <w:t xml:space="preserve"> </w:t>
      </w:r>
      <w:r w:rsidRPr="002B0D2A">
        <w:t>Culoarele</w:t>
      </w:r>
      <w:r w:rsidR="00487415">
        <w:t xml:space="preserve"> </w:t>
      </w:r>
      <w:r w:rsidRPr="002B0D2A">
        <w:t>de</w:t>
      </w:r>
      <w:r w:rsidR="00487415">
        <w:t xml:space="preserve"> </w:t>
      </w:r>
      <w:r w:rsidRPr="002B0D2A">
        <w:t>solidaritate</w:t>
      </w:r>
      <w:r w:rsidR="00487415">
        <w:t xml:space="preserve"> </w:t>
      </w:r>
      <w:r w:rsidRPr="002B0D2A">
        <w:t>au</w:t>
      </w:r>
      <w:r w:rsidR="00487415">
        <w:t xml:space="preserve"> </w:t>
      </w:r>
      <w:r w:rsidRPr="002B0D2A">
        <w:t>generat</w:t>
      </w:r>
      <w:r w:rsidR="00487415">
        <w:t xml:space="preserve"> </w:t>
      </w:r>
      <w:r w:rsidRPr="002B0D2A">
        <w:t>venituri</w:t>
      </w:r>
      <w:r w:rsidR="00487415">
        <w:t xml:space="preserve"> </w:t>
      </w:r>
      <w:r w:rsidRPr="002B0D2A">
        <w:t>de</w:t>
      </w:r>
      <w:r w:rsidR="00487415">
        <w:t xml:space="preserve"> </w:t>
      </w:r>
      <w:r w:rsidRPr="002B0D2A">
        <w:t>aproximativ</w:t>
      </w:r>
      <w:r w:rsidR="00487415">
        <w:t xml:space="preserve"> </w:t>
      </w:r>
      <w:r w:rsidRPr="002B0D2A">
        <w:t>50</w:t>
      </w:r>
      <w:r w:rsidR="00487415">
        <w:t xml:space="preserve"> </w:t>
      </w:r>
      <w:r w:rsidRPr="002B0D2A">
        <w:t>de</w:t>
      </w:r>
      <w:r w:rsidR="00487415">
        <w:t xml:space="preserve"> </w:t>
      </w:r>
      <w:r w:rsidRPr="002B0D2A">
        <w:t>miliarde</w:t>
      </w:r>
      <w:r w:rsidR="00487415">
        <w:t xml:space="preserve"> </w:t>
      </w:r>
      <w:r w:rsidRPr="002B0D2A">
        <w:t>EUR</w:t>
      </w:r>
      <w:r w:rsidR="00487415">
        <w:t xml:space="preserve"> </w:t>
      </w:r>
      <w:r w:rsidRPr="002B0D2A">
        <w:t>pentru</w:t>
      </w:r>
      <w:r w:rsidR="00487415">
        <w:t xml:space="preserve"> </w:t>
      </w:r>
      <w:r w:rsidRPr="002B0D2A">
        <w:t>economia</w:t>
      </w:r>
      <w:r w:rsidR="00487415">
        <w:t xml:space="preserve"> </w:t>
      </w:r>
      <w:r w:rsidRPr="002B0D2A">
        <w:t>Ucrainei</w:t>
      </w:r>
      <w:r w:rsidR="00487415">
        <w:t xml:space="preserve"> </w:t>
      </w:r>
      <w:r w:rsidRPr="002B0D2A">
        <w:t>și</w:t>
      </w:r>
      <w:r w:rsidR="00487415">
        <w:t xml:space="preserve"> </w:t>
      </w:r>
      <w:r w:rsidRPr="002B0D2A">
        <w:t>au</w:t>
      </w:r>
      <w:r w:rsidR="00487415">
        <w:t xml:space="preserve"> </w:t>
      </w:r>
      <w:r w:rsidRPr="002B0D2A">
        <w:t>permis</w:t>
      </w:r>
      <w:r w:rsidR="00487415">
        <w:t xml:space="preserve"> </w:t>
      </w:r>
      <w:r w:rsidRPr="002B0D2A">
        <w:t>importul</w:t>
      </w:r>
      <w:r w:rsidR="00487415">
        <w:t xml:space="preserve"> </w:t>
      </w:r>
      <w:r w:rsidRPr="002B0D2A">
        <w:t>în</w:t>
      </w:r>
      <w:r w:rsidR="00487415">
        <w:t xml:space="preserve"> </w:t>
      </w:r>
      <w:r w:rsidRPr="002B0D2A">
        <w:t>Ucraina</w:t>
      </w:r>
      <w:r w:rsidR="00487415">
        <w:t xml:space="preserve"> </w:t>
      </w:r>
      <w:r w:rsidRPr="002B0D2A">
        <w:t>de</w:t>
      </w:r>
      <w:r w:rsidR="00487415">
        <w:t xml:space="preserve"> </w:t>
      </w:r>
      <w:r w:rsidRPr="002B0D2A">
        <w:t>bunuri</w:t>
      </w:r>
      <w:r w:rsidR="00487415">
        <w:t xml:space="preserve"> </w:t>
      </w:r>
      <w:r w:rsidRPr="002B0D2A">
        <w:t>din</w:t>
      </w:r>
      <w:r w:rsidR="00487415">
        <w:t xml:space="preserve"> </w:t>
      </w:r>
      <w:r w:rsidRPr="002B0D2A">
        <w:t>UE</w:t>
      </w:r>
      <w:r w:rsidR="00487415">
        <w:t xml:space="preserve"> </w:t>
      </w:r>
      <w:r w:rsidRPr="002B0D2A">
        <w:t>în</w:t>
      </w:r>
      <w:r w:rsidR="00487415">
        <w:t xml:space="preserve"> </w:t>
      </w:r>
      <w:r w:rsidRPr="002B0D2A">
        <w:t>valoare</w:t>
      </w:r>
      <w:r w:rsidR="00487415">
        <w:t xml:space="preserve"> </w:t>
      </w:r>
      <w:r w:rsidRPr="002B0D2A">
        <w:t>de</w:t>
      </w:r>
      <w:r w:rsidR="00487415">
        <w:t xml:space="preserve"> </w:t>
      </w:r>
      <w:r w:rsidRPr="002B0D2A">
        <w:t>aproximativ</w:t>
      </w:r>
      <w:r w:rsidR="00487415">
        <w:t xml:space="preserve"> </w:t>
      </w:r>
      <w:r w:rsidRPr="002B0D2A">
        <w:t>107</w:t>
      </w:r>
      <w:r w:rsidR="00487415">
        <w:t xml:space="preserve"> </w:t>
      </w:r>
      <w:r w:rsidRPr="002B0D2A">
        <w:t>miliarde</w:t>
      </w:r>
      <w:r w:rsidR="00487415">
        <w:t xml:space="preserve"> </w:t>
      </w:r>
      <w:r w:rsidRPr="002B0D2A">
        <w:t>EUR.</w:t>
      </w:r>
      <w:r w:rsidR="00487415">
        <w:t xml:space="preserve"> </w:t>
      </w:r>
    </w:p>
    <w:p w14:paraId="69465E4F" w14:textId="4B9CE081" w:rsidR="002B0D2A" w:rsidRPr="002B0D2A" w:rsidRDefault="002B0D2A" w:rsidP="002B0D2A">
      <w:pPr>
        <w:pStyle w:val="separatorarticole"/>
      </w:pPr>
      <w:r>
        <w:t>*</w:t>
      </w:r>
    </w:p>
    <w:p w14:paraId="18B4B420" w14:textId="17D2148B" w:rsidR="002B0D2A" w:rsidRPr="002B0D2A" w:rsidRDefault="002B0D2A" w:rsidP="001757BD">
      <w:pPr>
        <w:pStyle w:val="TitluArticolinINFOUE"/>
      </w:pPr>
      <w:bookmarkStart w:id="164" w:name="_Toc167086338"/>
      <w:r w:rsidRPr="002B0D2A">
        <w:t>Previziunile</w:t>
      </w:r>
      <w:r w:rsidR="00487415">
        <w:t xml:space="preserve"> </w:t>
      </w:r>
      <w:r w:rsidRPr="002B0D2A">
        <w:t>economice</w:t>
      </w:r>
      <w:r w:rsidR="00487415">
        <w:t xml:space="preserve"> </w:t>
      </w:r>
      <w:r w:rsidRPr="002B0D2A">
        <w:t>din</w:t>
      </w:r>
      <w:r w:rsidR="00487415">
        <w:t xml:space="preserve"> </w:t>
      </w:r>
      <w:r w:rsidRPr="002B0D2A">
        <w:t>primăvara</w:t>
      </w:r>
      <w:r w:rsidR="00487415">
        <w:t xml:space="preserve"> </w:t>
      </w:r>
      <w:r w:rsidRPr="002B0D2A">
        <w:t>anului</w:t>
      </w:r>
      <w:r w:rsidR="00487415">
        <w:t xml:space="preserve"> </w:t>
      </w:r>
      <w:r w:rsidRPr="002B0D2A">
        <w:t>2024:</w:t>
      </w:r>
      <w:r w:rsidR="00487415">
        <w:t xml:space="preserve"> </w:t>
      </w:r>
      <w:r w:rsidRPr="002B0D2A">
        <w:t>o</w:t>
      </w:r>
      <w:r w:rsidR="00487415">
        <w:t xml:space="preserve"> </w:t>
      </w:r>
      <w:r w:rsidRPr="002B0D2A">
        <w:t>expansiune</w:t>
      </w:r>
      <w:r w:rsidR="00487415">
        <w:t xml:space="preserve"> </w:t>
      </w:r>
      <w:r w:rsidRPr="002B0D2A">
        <w:t>progresivă</w:t>
      </w:r>
      <w:r w:rsidR="00487415">
        <w:t xml:space="preserve"> </w:t>
      </w:r>
      <w:r w:rsidRPr="002B0D2A">
        <w:t>în</w:t>
      </w:r>
      <w:r w:rsidR="00487415">
        <w:t xml:space="preserve"> </w:t>
      </w:r>
      <w:r w:rsidRPr="002B0D2A">
        <w:t>contextul</w:t>
      </w:r>
      <w:r w:rsidR="00487415">
        <w:t xml:space="preserve"> </w:t>
      </w:r>
      <w:r w:rsidRPr="002B0D2A">
        <w:t>unor</w:t>
      </w:r>
      <w:r w:rsidR="00487415">
        <w:t xml:space="preserve"> </w:t>
      </w:r>
      <w:r w:rsidRPr="002B0D2A">
        <w:t>riscuri</w:t>
      </w:r>
      <w:r w:rsidR="00487415">
        <w:t xml:space="preserve"> </w:t>
      </w:r>
      <w:r w:rsidRPr="002B0D2A">
        <w:t>geopolitice</w:t>
      </w:r>
      <w:r w:rsidR="00487415">
        <w:t xml:space="preserve"> </w:t>
      </w:r>
      <w:r w:rsidRPr="002B0D2A">
        <w:t>ridicate</w:t>
      </w:r>
      <w:bookmarkEnd w:id="164"/>
    </w:p>
    <w:p w14:paraId="676EF289" w14:textId="5F97D340" w:rsidR="002B0D2A" w:rsidRPr="002B0D2A" w:rsidRDefault="002B0D2A" w:rsidP="002B0D2A">
      <w:r w:rsidRPr="002B0D2A">
        <w:t>Previziunile</w:t>
      </w:r>
      <w:r w:rsidR="00487415">
        <w:t xml:space="preserve"> </w:t>
      </w:r>
      <w:r w:rsidRPr="002B0D2A">
        <w:t>economice</w:t>
      </w:r>
      <w:r w:rsidR="00487415">
        <w:t xml:space="preserve"> </w:t>
      </w:r>
      <w:r w:rsidRPr="002B0D2A">
        <w:t>din</w:t>
      </w:r>
      <w:r w:rsidR="00487415">
        <w:t xml:space="preserve"> </w:t>
      </w:r>
      <w:r w:rsidRPr="002B0D2A">
        <w:t>primăvara</w:t>
      </w:r>
      <w:r w:rsidR="00487415">
        <w:t xml:space="preserve"> </w:t>
      </w:r>
      <w:r w:rsidRPr="002B0D2A">
        <w:t>anului</w:t>
      </w:r>
      <w:r w:rsidR="00487415">
        <w:t xml:space="preserve"> </w:t>
      </w:r>
      <w:r w:rsidRPr="002B0D2A">
        <w:t>2024:</w:t>
      </w:r>
      <w:r w:rsidR="00487415">
        <w:t xml:space="preserve"> </w:t>
      </w:r>
      <w:r w:rsidRPr="002B0D2A">
        <w:t>o</w:t>
      </w:r>
      <w:r w:rsidR="00487415">
        <w:t xml:space="preserve"> </w:t>
      </w:r>
      <w:r w:rsidRPr="002B0D2A">
        <w:t>expansiune</w:t>
      </w:r>
      <w:r w:rsidR="00487415">
        <w:t xml:space="preserve"> </w:t>
      </w:r>
      <w:r w:rsidRPr="002B0D2A">
        <w:t>progresivă</w:t>
      </w:r>
      <w:r w:rsidR="00487415">
        <w:t xml:space="preserve"> </w:t>
      </w:r>
      <w:r w:rsidRPr="002B0D2A">
        <w:t>în</w:t>
      </w:r>
      <w:r w:rsidR="00487415">
        <w:t xml:space="preserve"> </w:t>
      </w:r>
      <w:r w:rsidRPr="002B0D2A">
        <w:t>contextul</w:t>
      </w:r>
      <w:r w:rsidR="00487415">
        <w:t xml:space="preserve"> </w:t>
      </w:r>
      <w:r w:rsidRPr="002B0D2A">
        <w:t>unor</w:t>
      </w:r>
      <w:r w:rsidR="00487415">
        <w:t xml:space="preserve"> </w:t>
      </w:r>
      <w:r w:rsidRPr="002B0D2A">
        <w:t>riscuri</w:t>
      </w:r>
      <w:r w:rsidR="00487415">
        <w:t xml:space="preserve"> </w:t>
      </w:r>
      <w:r w:rsidRPr="002B0D2A">
        <w:t>geopolitice</w:t>
      </w:r>
      <w:r w:rsidR="00487415">
        <w:t xml:space="preserve"> </w:t>
      </w:r>
      <w:r w:rsidRPr="002B0D2A">
        <w:t>ridicate.</w:t>
      </w:r>
    </w:p>
    <w:p w14:paraId="189E43C4" w14:textId="71A951CE" w:rsidR="002B0D2A" w:rsidRPr="002B0D2A" w:rsidRDefault="002B0D2A" w:rsidP="002B0D2A">
      <w:r w:rsidRPr="002B0D2A">
        <w:t>Ca</w:t>
      </w:r>
      <w:r w:rsidR="00487415">
        <w:t xml:space="preserve"> </w:t>
      </w:r>
      <w:r w:rsidRPr="002B0D2A">
        <w:t>urmare</w:t>
      </w:r>
      <w:r w:rsidR="00487415">
        <w:t xml:space="preserve"> </w:t>
      </w:r>
      <w:r w:rsidRPr="002B0D2A">
        <w:t>a</w:t>
      </w:r>
      <w:r w:rsidR="00487415">
        <w:t xml:space="preserve"> </w:t>
      </w:r>
      <w:r w:rsidRPr="002B0D2A">
        <w:t>stagnării</w:t>
      </w:r>
      <w:r w:rsidR="00487415">
        <w:t xml:space="preserve"> </w:t>
      </w:r>
      <w:r w:rsidRPr="002B0D2A">
        <w:t>economice</w:t>
      </w:r>
      <w:r w:rsidR="00487415">
        <w:t xml:space="preserve"> </w:t>
      </w:r>
      <w:r w:rsidRPr="002B0D2A">
        <w:t>generale</w:t>
      </w:r>
      <w:r w:rsidR="00487415">
        <w:t xml:space="preserve"> </w:t>
      </w:r>
      <w:r w:rsidRPr="002B0D2A">
        <w:t>din</w:t>
      </w:r>
      <w:r w:rsidR="00487415">
        <w:t xml:space="preserve"> </w:t>
      </w:r>
      <w:r w:rsidRPr="002B0D2A">
        <w:t>2023,</w:t>
      </w:r>
      <w:r w:rsidR="00487415">
        <w:t xml:space="preserve"> </w:t>
      </w:r>
      <w:r w:rsidRPr="002B0D2A">
        <w:t>creșterea</w:t>
      </w:r>
      <w:r w:rsidR="00487415">
        <w:t xml:space="preserve"> </w:t>
      </w:r>
      <w:r w:rsidRPr="002B0D2A">
        <w:t>mai</w:t>
      </w:r>
      <w:r w:rsidR="00487415">
        <w:t xml:space="preserve"> </w:t>
      </w:r>
      <w:r w:rsidRPr="002B0D2A">
        <w:t>bună</w:t>
      </w:r>
      <w:r w:rsidR="00487415">
        <w:t xml:space="preserve"> </w:t>
      </w:r>
      <w:r w:rsidRPr="002B0D2A">
        <w:t>decât</w:t>
      </w:r>
      <w:r w:rsidR="00487415">
        <w:t xml:space="preserve"> </w:t>
      </w:r>
      <w:r w:rsidRPr="002B0D2A">
        <w:t>se</w:t>
      </w:r>
      <w:r w:rsidR="00487415">
        <w:t xml:space="preserve"> </w:t>
      </w:r>
      <w:r w:rsidRPr="002B0D2A">
        <w:t>preconizase</w:t>
      </w:r>
      <w:r w:rsidR="00487415">
        <w:t xml:space="preserve"> </w:t>
      </w:r>
      <w:r w:rsidRPr="002B0D2A">
        <w:t>de</w:t>
      </w:r>
      <w:r w:rsidR="00487415">
        <w:t xml:space="preserve"> </w:t>
      </w:r>
      <w:r w:rsidRPr="002B0D2A">
        <w:t>la</w:t>
      </w:r>
      <w:r w:rsidR="00487415">
        <w:t xml:space="preserve"> </w:t>
      </w:r>
      <w:r w:rsidRPr="002B0D2A">
        <w:t>începutul</w:t>
      </w:r>
      <w:r w:rsidR="00487415">
        <w:t xml:space="preserve"> </w:t>
      </w:r>
      <w:r w:rsidRPr="002B0D2A">
        <w:t>anului</w:t>
      </w:r>
      <w:r w:rsidR="00487415">
        <w:t xml:space="preserve"> </w:t>
      </w:r>
      <w:r w:rsidRPr="002B0D2A">
        <w:t>2024</w:t>
      </w:r>
      <w:r w:rsidR="00487415">
        <w:t xml:space="preserve"> </w:t>
      </w:r>
      <w:r w:rsidRPr="002B0D2A">
        <w:t>și</w:t>
      </w:r>
      <w:r w:rsidR="00487415">
        <w:t xml:space="preserve"> </w:t>
      </w:r>
      <w:r w:rsidRPr="002B0D2A">
        <w:t>reducerea</w:t>
      </w:r>
      <w:r w:rsidR="00487415">
        <w:t xml:space="preserve"> </w:t>
      </w:r>
      <w:r w:rsidRPr="002B0D2A">
        <w:t>în</w:t>
      </w:r>
      <w:r w:rsidR="00487415">
        <w:t xml:space="preserve"> </w:t>
      </w:r>
      <w:r w:rsidRPr="002B0D2A">
        <w:t>curs</w:t>
      </w:r>
      <w:r w:rsidR="00487415">
        <w:t xml:space="preserve"> </w:t>
      </w:r>
      <w:r w:rsidRPr="002B0D2A">
        <w:t>a</w:t>
      </w:r>
      <w:r w:rsidR="00487415">
        <w:t xml:space="preserve"> </w:t>
      </w:r>
      <w:r w:rsidRPr="002B0D2A">
        <w:t>inflației</w:t>
      </w:r>
      <w:r w:rsidR="00487415">
        <w:t xml:space="preserve"> </w:t>
      </w:r>
      <w:r w:rsidRPr="002B0D2A">
        <w:t>au</w:t>
      </w:r>
      <w:r w:rsidR="00487415">
        <w:t xml:space="preserve"> </w:t>
      </w:r>
      <w:r w:rsidRPr="002B0D2A">
        <w:t>pregătit</w:t>
      </w:r>
      <w:r w:rsidR="00487415">
        <w:t xml:space="preserve"> </w:t>
      </w:r>
      <w:r w:rsidRPr="002B0D2A">
        <w:t>terenul</w:t>
      </w:r>
      <w:r w:rsidR="00487415">
        <w:t xml:space="preserve"> </w:t>
      </w:r>
      <w:r w:rsidRPr="002B0D2A">
        <w:t>pentru</w:t>
      </w:r>
      <w:r w:rsidR="00487415">
        <w:t xml:space="preserve"> </w:t>
      </w:r>
      <w:r w:rsidRPr="002B0D2A">
        <w:t>o</w:t>
      </w:r>
      <w:r w:rsidR="00487415">
        <w:t xml:space="preserve"> </w:t>
      </w:r>
      <w:r w:rsidRPr="002B0D2A">
        <w:t>expansiune</w:t>
      </w:r>
      <w:r w:rsidR="00487415">
        <w:t xml:space="preserve"> </w:t>
      </w:r>
      <w:r w:rsidRPr="002B0D2A">
        <w:t>progresivă</w:t>
      </w:r>
      <w:r w:rsidR="00487415">
        <w:t xml:space="preserve"> </w:t>
      </w:r>
      <w:r w:rsidRPr="002B0D2A">
        <w:t>a</w:t>
      </w:r>
      <w:r w:rsidR="00487415">
        <w:t xml:space="preserve"> </w:t>
      </w:r>
      <w:r w:rsidRPr="002B0D2A">
        <w:t>activității</w:t>
      </w:r>
      <w:r w:rsidR="00487415">
        <w:t xml:space="preserve"> </w:t>
      </w:r>
      <w:r w:rsidRPr="002B0D2A">
        <w:t>în</w:t>
      </w:r>
      <w:r w:rsidR="00487415">
        <w:t xml:space="preserve"> </w:t>
      </w:r>
      <w:r w:rsidRPr="002B0D2A">
        <w:t>perioada</w:t>
      </w:r>
      <w:r w:rsidR="00487415">
        <w:t xml:space="preserve"> </w:t>
      </w:r>
      <w:r w:rsidRPr="002B0D2A">
        <w:t>analizată</w:t>
      </w:r>
      <w:r w:rsidR="00487415">
        <w:t xml:space="preserve"> </w:t>
      </w:r>
      <w:r w:rsidRPr="002B0D2A">
        <w:t>în</w:t>
      </w:r>
      <w:r w:rsidR="00487415">
        <w:t xml:space="preserve"> </w:t>
      </w:r>
      <w:r w:rsidRPr="002B0D2A">
        <w:t>previziuni.</w:t>
      </w:r>
    </w:p>
    <w:p w14:paraId="0A9A84E2" w14:textId="13F1ECD1" w:rsidR="002B0D2A" w:rsidRPr="002B0D2A" w:rsidRDefault="003B2DF0" w:rsidP="002B0D2A">
      <w:r w:rsidRPr="002B0D2A">
        <w:rPr>
          <w:noProof/>
          <w:lang w:eastAsia="ro-RO"/>
        </w:rPr>
        <w:drawing>
          <wp:anchor distT="0" distB="0" distL="114300" distR="114300" simplePos="0" relativeHeight="251660288" behindDoc="0" locked="0" layoutInCell="1" allowOverlap="1" wp14:anchorId="1EF784F7" wp14:editId="3C32D27B">
            <wp:simplePos x="0" y="0"/>
            <wp:positionH relativeFrom="column">
              <wp:posOffset>1905</wp:posOffset>
            </wp:positionH>
            <wp:positionV relativeFrom="paragraph">
              <wp:posOffset>36195</wp:posOffset>
            </wp:positionV>
            <wp:extent cx="3224475" cy="2160000"/>
            <wp:effectExtent l="0" t="0" r="0" b="0"/>
            <wp:wrapSquare wrapText="bothSides"/>
            <wp:docPr id="407964932" name="Imagine 14" descr="Previziunile economice primăvara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eviziunile economice primăvara 202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24475" cy="2160000"/>
                    </a:xfrm>
                    <a:prstGeom prst="rect">
                      <a:avLst/>
                    </a:prstGeom>
                    <a:noFill/>
                    <a:ln>
                      <a:noFill/>
                    </a:ln>
                  </pic:spPr>
                </pic:pic>
              </a:graphicData>
            </a:graphic>
          </wp:anchor>
        </w:drawing>
      </w:r>
      <w:r w:rsidR="002B0D2A" w:rsidRPr="002B0D2A">
        <w:t>Conform</w:t>
      </w:r>
      <w:r w:rsidR="00487415">
        <w:t xml:space="preserve"> </w:t>
      </w:r>
      <w:r w:rsidR="002B0D2A" w:rsidRPr="002B0D2A">
        <w:t>previziunilor</w:t>
      </w:r>
      <w:r w:rsidR="00487415">
        <w:t xml:space="preserve"> </w:t>
      </w:r>
      <w:r w:rsidR="002B0D2A" w:rsidRPr="002B0D2A">
        <w:t>din</w:t>
      </w:r>
      <w:r w:rsidR="00487415">
        <w:t xml:space="preserve"> </w:t>
      </w:r>
      <w:r w:rsidR="002B0D2A" w:rsidRPr="002B0D2A">
        <w:t>primăvară</w:t>
      </w:r>
      <w:r w:rsidR="00487415">
        <w:t xml:space="preserve"> </w:t>
      </w:r>
      <w:r w:rsidR="002B0D2A" w:rsidRPr="002B0D2A">
        <w:t>ale</w:t>
      </w:r>
      <w:r w:rsidR="00487415">
        <w:t xml:space="preserve"> </w:t>
      </w:r>
      <w:r w:rsidR="002B0D2A" w:rsidRPr="002B0D2A">
        <w:t>Comisiei</w:t>
      </w:r>
      <w:r w:rsidR="00487415">
        <w:t xml:space="preserve"> </w:t>
      </w:r>
      <w:r w:rsidR="002B0D2A" w:rsidRPr="002B0D2A">
        <w:t>Europene,</w:t>
      </w:r>
      <w:r w:rsidR="00487415">
        <w:t xml:space="preserve"> </w:t>
      </w:r>
      <w:r w:rsidR="002B0D2A" w:rsidRPr="002B0D2A">
        <w:t>creșterea</w:t>
      </w:r>
      <w:r w:rsidR="00487415">
        <w:t xml:space="preserve"> </w:t>
      </w:r>
      <w:r w:rsidR="002B0D2A" w:rsidRPr="002B0D2A">
        <w:t>PIB-ului</w:t>
      </w:r>
      <w:r w:rsidR="00487415">
        <w:t xml:space="preserve"> </w:t>
      </w:r>
      <w:r w:rsidR="002B0D2A" w:rsidRPr="002B0D2A">
        <w:t>în</w:t>
      </w:r>
      <w:r w:rsidR="00487415">
        <w:t xml:space="preserve"> </w:t>
      </w:r>
      <w:r w:rsidR="002B0D2A" w:rsidRPr="002B0D2A">
        <w:t>2024</w:t>
      </w:r>
      <w:r w:rsidR="00487415">
        <w:t xml:space="preserve"> </w:t>
      </w:r>
      <w:r w:rsidR="002B0D2A" w:rsidRPr="002B0D2A">
        <w:t>ar</w:t>
      </w:r>
      <w:r w:rsidR="00487415">
        <w:t xml:space="preserve"> </w:t>
      </w:r>
      <w:r w:rsidR="002B0D2A" w:rsidRPr="002B0D2A">
        <w:t>urma</w:t>
      </w:r>
      <w:r w:rsidR="00487415">
        <w:t xml:space="preserve"> </w:t>
      </w:r>
      <w:r w:rsidR="002B0D2A" w:rsidRPr="002B0D2A">
        <w:t>să</w:t>
      </w:r>
      <w:r w:rsidR="00487415">
        <w:t xml:space="preserve"> </w:t>
      </w:r>
      <w:r w:rsidR="002B0D2A" w:rsidRPr="002B0D2A">
        <w:t>fie</w:t>
      </w:r>
      <w:r w:rsidR="00487415">
        <w:t xml:space="preserve"> </w:t>
      </w:r>
      <w:r w:rsidR="002B0D2A" w:rsidRPr="002B0D2A">
        <w:t>de</w:t>
      </w:r>
      <w:r w:rsidR="00487415">
        <w:t xml:space="preserve"> </w:t>
      </w:r>
      <w:r w:rsidR="002B0D2A" w:rsidRPr="002B0D2A">
        <w:t>1,0</w:t>
      </w:r>
      <w:r w:rsidR="00487415">
        <w:t xml:space="preserve"> </w:t>
      </w:r>
      <w:r w:rsidR="002B0D2A" w:rsidRPr="002B0D2A">
        <w:t>%</w:t>
      </w:r>
      <w:r w:rsidR="00487415">
        <w:t xml:space="preserve"> </w:t>
      </w:r>
      <w:r w:rsidR="002B0D2A" w:rsidRPr="002B0D2A">
        <w:t>în</w:t>
      </w:r>
      <w:r w:rsidR="00487415">
        <w:t xml:space="preserve"> </w:t>
      </w:r>
      <w:r w:rsidR="002B0D2A" w:rsidRPr="002B0D2A">
        <w:t>UE</w:t>
      </w:r>
      <w:r w:rsidR="00487415">
        <w:t xml:space="preserve"> </w:t>
      </w:r>
      <w:r w:rsidR="002B0D2A" w:rsidRPr="002B0D2A">
        <w:t>și</w:t>
      </w:r>
      <w:r w:rsidR="00487415">
        <w:t xml:space="preserve"> </w:t>
      </w:r>
      <w:r w:rsidR="002B0D2A" w:rsidRPr="002B0D2A">
        <w:t>de</w:t>
      </w:r>
      <w:r w:rsidR="00487415">
        <w:t xml:space="preserve"> </w:t>
      </w:r>
      <w:r w:rsidR="002B0D2A" w:rsidRPr="002B0D2A">
        <w:t>0,8</w:t>
      </w:r>
      <w:r w:rsidR="00487415">
        <w:t xml:space="preserve"> </w:t>
      </w:r>
      <w:r w:rsidR="002B0D2A" w:rsidRPr="002B0D2A">
        <w:t>%</w:t>
      </w:r>
      <w:r w:rsidR="00487415">
        <w:t xml:space="preserve"> </w:t>
      </w:r>
      <w:r w:rsidR="002B0D2A" w:rsidRPr="002B0D2A">
        <w:t>în</w:t>
      </w:r>
      <w:r w:rsidR="00487415">
        <w:t xml:space="preserve"> </w:t>
      </w:r>
      <w:r w:rsidR="002B0D2A" w:rsidRPr="002B0D2A">
        <w:t>zona</w:t>
      </w:r>
      <w:r w:rsidR="00487415">
        <w:t xml:space="preserve"> </w:t>
      </w:r>
      <w:r w:rsidR="002B0D2A" w:rsidRPr="002B0D2A">
        <w:t>euro.</w:t>
      </w:r>
      <w:r w:rsidR="00487415">
        <w:t xml:space="preserve"> </w:t>
      </w:r>
      <w:r w:rsidR="002B0D2A" w:rsidRPr="002B0D2A">
        <w:t>În</w:t>
      </w:r>
      <w:r w:rsidR="00487415">
        <w:t xml:space="preserve"> </w:t>
      </w:r>
      <w:r w:rsidR="002B0D2A" w:rsidRPr="002B0D2A">
        <w:t>2025,</w:t>
      </w:r>
      <w:r w:rsidR="00487415">
        <w:t xml:space="preserve"> </w:t>
      </w:r>
      <w:r w:rsidR="002B0D2A" w:rsidRPr="002B0D2A">
        <w:t>se</w:t>
      </w:r>
      <w:r w:rsidR="00487415">
        <w:t xml:space="preserve"> </w:t>
      </w:r>
      <w:r w:rsidR="002B0D2A" w:rsidRPr="002B0D2A">
        <w:t>estimează</w:t>
      </w:r>
      <w:r w:rsidR="00487415">
        <w:t xml:space="preserve"> </w:t>
      </w:r>
      <w:r w:rsidR="002B0D2A" w:rsidRPr="002B0D2A">
        <w:t>că</w:t>
      </w:r>
      <w:r w:rsidR="00487415">
        <w:t xml:space="preserve"> </w:t>
      </w:r>
      <w:r w:rsidR="002B0D2A" w:rsidRPr="002B0D2A">
        <w:t>PIB-ul</w:t>
      </w:r>
      <w:r w:rsidR="00487415">
        <w:t xml:space="preserve"> </w:t>
      </w:r>
      <w:r w:rsidR="002B0D2A" w:rsidRPr="002B0D2A">
        <w:t>va</w:t>
      </w:r>
      <w:r w:rsidR="00487415">
        <w:t xml:space="preserve"> </w:t>
      </w:r>
      <w:r w:rsidR="002B0D2A" w:rsidRPr="002B0D2A">
        <w:t>crește</w:t>
      </w:r>
      <w:r w:rsidR="00487415">
        <w:t xml:space="preserve"> </w:t>
      </w:r>
      <w:r w:rsidR="002B0D2A" w:rsidRPr="002B0D2A">
        <w:t>la</w:t>
      </w:r>
      <w:r w:rsidR="00487415">
        <w:t xml:space="preserve"> </w:t>
      </w:r>
      <w:r w:rsidR="002B0D2A" w:rsidRPr="002B0D2A">
        <w:t>1,6</w:t>
      </w:r>
      <w:r w:rsidR="00487415">
        <w:t xml:space="preserve"> </w:t>
      </w:r>
      <w:r w:rsidR="002B0D2A" w:rsidRPr="002B0D2A">
        <w:t>%</w:t>
      </w:r>
      <w:r w:rsidR="00487415">
        <w:t xml:space="preserve"> </w:t>
      </w:r>
      <w:r w:rsidR="002B0D2A" w:rsidRPr="002B0D2A">
        <w:t>în</w:t>
      </w:r>
      <w:r w:rsidR="00487415">
        <w:t xml:space="preserve"> </w:t>
      </w:r>
      <w:r w:rsidR="002B0D2A" w:rsidRPr="002B0D2A">
        <w:t>UE</w:t>
      </w:r>
      <w:r w:rsidR="00487415">
        <w:t xml:space="preserve"> </w:t>
      </w:r>
      <w:r w:rsidR="002B0D2A" w:rsidRPr="002B0D2A">
        <w:t>și</w:t>
      </w:r>
      <w:r w:rsidR="00487415">
        <w:t xml:space="preserve"> </w:t>
      </w:r>
      <w:r w:rsidR="002B0D2A" w:rsidRPr="002B0D2A">
        <w:t>la</w:t>
      </w:r>
      <w:r w:rsidR="00487415">
        <w:t xml:space="preserve"> </w:t>
      </w:r>
      <w:r w:rsidR="002B0D2A" w:rsidRPr="002B0D2A">
        <w:t>1,4</w:t>
      </w:r>
      <w:r w:rsidR="00487415">
        <w:t xml:space="preserve"> </w:t>
      </w:r>
      <w:r w:rsidR="002B0D2A" w:rsidRPr="002B0D2A">
        <w:t>%</w:t>
      </w:r>
      <w:r w:rsidR="00487415">
        <w:t xml:space="preserve"> </w:t>
      </w:r>
      <w:r w:rsidR="002B0D2A" w:rsidRPr="002B0D2A">
        <w:t>în</w:t>
      </w:r>
      <w:r w:rsidR="00487415">
        <w:t xml:space="preserve"> </w:t>
      </w:r>
      <w:r w:rsidR="002B0D2A" w:rsidRPr="002B0D2A">
        <w:t>zona</w:t>
      </w:r>
      <w:r w:rsidR="00487415">
        <w:t xml:space="preserve"> </w:t>
      </w:r>
      <w:r w:rsidR="002B0D2A" w:rsidRPr="002B0D2A">
        <w:t>euro.</w:t>
      </w:r>
      <w:r w:rsidR="00487415">
        <w:t xml:space="preserve"> </w:t>
      </w:r>
      <w:r w:rsidR="002B0D2A" w:rsidRPr="002B0D2A">
        <w:t>Se</w:t>
      </w:r>
      <w:r w:rsidR="00487415">
        <w:t xml:space="preserve"> </w:t>
      </w:r>
      <w:r w:rsidR="002B0D2A" w:rsidRPr="002B0D2A">
        <w:t>preconizează</w:t>
      </w:r>
      <w:r w:rsidR="00487415">
        <w:t xml:space="preserve"> </w:t>
      </w:r>
      <w:r w:rsidR="002B0D2A" w:rsidRPr="002B0D2A">
        <w:t>că</w:t>
      </w:r>
      <w:r w:rsidR="00487415">
        <w:t xml:space="preserve"> </w:t>
      </w:r>
      <w:r w:rsidR="002B0D2A" w:rsidRPr="002B0D2A">
        <w:t>inflația</w:t>
      </w:r>
      <w:r w:rsidR="00487415">
        <w:t xml:space="preserve"> </w:t>
      </w:r>
      <w:r w:rsidR="002B0D2A" w:rsidRPr="002B0D2A">
        <w:t>IAPC</w:t>
      </w:r>
      <w:r w:rsidR="00487415">
        <w:t xml:space="preserve"> </w:t>
      </w:r>
      <w:r w:rsidR="002B0D2A" w:rsidRPr="002B0D2A">
        <w:t>din</w:t>
      </w:r>
      <w:r w:rsidR="00487415">
        <w:t xml:space="preserve"> </w:t>
      </w:r>
      <w:r w:rsidR="002B0D2A" w:rsidRPr="002B0D2A">
        <w:t>UE</w:t>
      </w:r>
      <w:r w:rsidR="00487415">
        <w:t xml:space="preserve"> </w:t>
      </w:r>
      <w:r w:rsidR="002B0D2A" w:rsidRPr="002B0D2A">
        <w:t>va</w:t>
      </w:r>
      <w:r w:rsidR="00487415">
        <w:t xml:space="preserve"> </w:t>
      </w:r>
      <w:r w:rsidR="002B0D2A" w:rsidRPr="002B0D2A">
        <w:lastRenderedPageBreak/>
        <w:t>scădea</w:t>
      </w:r>
      <w:r w:rsidR="00487415">
        <w:t xml:space="preserve"> </w:t>
      </w:r>
      <w:r w:rsidR="002B0D2A" w:rsidRPr="002B0D2A">
        <w:t>de</w:t>
      </w:r>
      <w:r w:rsidR="00487415">
        <w:t xml:space="preserve"> </w:t>
      </w:r>
      <w:r w:rsidR="002B0D2A" w:rsidRPr="002B0D2A">
        <w:t>la</w:t>
      </w:r>
      <w:r w:rsidR="00487415">
        <w:t xml:space="preserve"> </w:t>
      </w:r>
      <w:r w:rsidR="002B0D2A" w:rsidRPr="002B0D2A">
        <w:t>6,4</w:t>
      </w:r>
      <w:r w:rsidR="00487415">
        <w:t xml:space="preserve"> </w:t>
      </w:r>
      <w:r w:rsidR="002B0D2A" w:rsidRPr="002B0D2A">
        <w:t>%</w:t>
      </w:r>
      <w:r w:rsidR="00487415">
        <w:t xml:space="preserve"> </w:t>
      </w:r>
      <w:r w:rsidR="002B0D2A" w:rsidRPr="002B0D2A">
        <w:t>în</w:t>
      </w:r>
      <w:r w:rsidR="00487415">
        <w:t xml:space="preserve"> </w:t>
      </w:r>
      <w:r w:rsidR="002B0D2A" w:rsidRPr="002B0D2A">
        <w:t>2023</w:t>
      </w:r>
      <w:r w:rsidR="00487415">
        <w:t xml:space="preserve"> </w:t>
      </w:r>
      <w:r w:rsidR="002B0D2A" w:rsidRPr="002B0D2A">
        <w:t>la</w:t>
      </w:r>
      <w:r w:rsidR="00487415">
        <w:t xml:space="preserve"> </w:t>
      </w:r>
      <w:r w:rsidR="002B0D2A" w:rsidRPr="002B0D2A">
        <w:t>2,7</w:t>
      </w:r>
      <w:r w:rsidR="00487415">
        <w:t xml:space="preserve"> </w:t>
      </w:r>
      <w:r w:rsidR="002B0D2A" w:rsidRPr="002B0D2A">
        <w:t>%</w:t>
      </w:r>
      <w:r w:rsidR="00487415">
        <w:t xml:space="preserve"> </w:t>
      </w:r>
      <w:r w:rsidR="002B0D2A" w:rsidRPr="002B0D2A">
        <w:t>în</w:t>
      </w:r>
      <w:r w:rsidR="00487415">
        <w:t xml:space="preserve"> </w:t>
      </w:r>
      <w:r w:rsidR="002B0D2A" w:rsidRPr="002B0D2A">
        <w:t>2024</w:t>
      </w:r>
      <w:r w:rsidR="00487415">
        <w:t xml:space="preserve"> </w:t>
      </w:r>
      <w:r w:rsidR="002B0D2A" w:rsidRPr="002B0D2A">
        <w:t>și</w:t>
      </w:r>
      <w:r w:rsidR="00487415">
        <w:t xml:space="preserve"> </w:t>
      </w:r>
      <w:r w:rsidR="002B0D2A" w:rsidRPr="002B0D2A">
        <w:t>la</w:t>
      </w:r>
      <w:r w:rsidR="00487415">
        <w:t xml:space="preserve"> </w:t>
      </w:r>
      <w:r w:rsidR="002B0D2A" w:rsidRPr="002B0D2A">
        <w:t>2,2</w:t>
      </w:r>
      <w:r w:rsidR="00487415">
        <w:t xml:space="preserve"> </w:t>
      </w:r>
      <w:r w:rsidR="002B0D2A" w:rsidRPr="002B0D2A">
        <w:t>%</w:t>
      </w:r>
      <w:r w:rsidR="00487415">
        <w:t xml:space="preserve"> </w:t>
      </w:r>
      <w:r w:rsidR="002B0D2A" w:rsidRPr="002B0D2A">
        <w:t>în</w:t>
      </w:r>
      <w:r w:rsidR="00487415">
        <w:t xml:space="preserve"> </w:t>
      </w:r>
      <w:r w:rsidR="002B0D2A" w:rsidRPr="002B0D2A">
        <w:t>2025.</w:t>
      </w:r>
      <w:r w:rsidR="00487415">
        <w:t xml:space="preserve"> </w:t>
      </w:r>
      <w:r w:rsidR="002B0D2A" w:rsidRPr="002B0D2A">
        <w:t>În</w:t>
      </w:r>
      <w:r w:rsidR="00487415">
        <w:t xml:space="preserve"> </w:t>
      </w:r>
      <w:r w:rsidR="002B0D2A" w:rsidRPr="002B0D2A">
        <w:t>zona</w:t>
      </w:r>
      <w:r w:rsidR="00487415">
        <w:t xml:space="preserve"> </w:t>
      </w:r>
      <w:r w:rsidR="002B0D2A" w:rsidRPr="002B0D2A">
        <w:t>euro,</w:t>
      </w:r>
      <w:r w:rsidR="00487415">
        <w:t xml:space="preserve"> </w:t>
      </w:r>
      <w:r w:rsidR="002B0D2A" w:rsidRPr="002B0D2A">
        <w:t>se</w:t>
      </w:r>
      <w:r w:rsidR="00487415">
        <w:t xml:space="preserve"> </w:t>
      </w:r>
      <w:r w:rsidR="002B0D2A" w:rsidRPr="002B0D2A">
        <w:t>preconizează</w:t>
      </w:r>
      <w:r w:rsidR="00487415">
        <w:t xml:space="preserve"> </w:t>
      </w:r>
      <w:r w:rsidR="002B0D2A" w:rsidRPr="002B0D2A">
        <w:t>că</w:t>
      </w:r>
      <w:r w:rsidR="00487415">
        <w:t xml:space="preserve"> </w:t>
      </w:r>
      <w:r w:rsidR="002B0D2A" w:rsidRPr="002B0D2A">
        <w:t>aceasta</w:t>
      </w:r>
      <w:r w:rsidR="00487415">
        <w:t xml:space="preserve"> </w:t>
      </w:r>
      <w:r w:rsidR="002B0D2A" w:rsidRPr="002B0D2A">
        <w:t>va</w:t>
      </w:r>
      <w:r w:rsidR="00487415">
        <w:t xml:space="preserve"> </w:t>
      </w:r>
      <w:r w:rsidR="002B0D2A" w:rsidRPr="002B0D2A">
        <w:t>scădea</w:t>
      </w:r>
      <w:r w:rsidR="00487415">
        <w:t xml:space="preserve"> </w:t>
      </w:r>
      <w:r w:rsidR="002B0D2A" w:rsidRPr="002B0D2A">
        <w:t>de</w:t>
      </w:r>
      <w:r w:rsidR="00487415">
        <w:t xml:space="preserve"> </w:t>
      </w:r>
      <w:r w:rsidR="002B0D2A" w:rsidRPr="002B0D2A">
        <w:t>la</w:t>
      </w:r>
      <w:r w:rsidR="00487415">
        <w:t xml:space="preserve"> </w:t>
      </w:r>
      <w:r w:rsidR="002B0D2A" w:rsidRPr="002B0D2A">
        <w:t>5,4</w:t>
      </w:r>
      <w:r w:rsidR="00487415">
        <w:t xml:space="preserve"> </w:t>
      </w:r>
      <w:r w:rsidR="002B0D2A" w:rsidRPr="002B0D2A">
        <w:t>%</w:t>
      </w:r>
      <w:r w:rsidR="00487415">
        <w:t xml:space="preserve"> </w:t>
      </w:r>
      <w:r w:rsidR="002B0D2A" w:rsidRPr="002B0D2A">
        <w:t>în</w:t>
      </w:r>
      <w:r w:rsidR="00487415">
        <w:t xml:space="preserve"> </w:t>
      </w:r>
      <w:r w:rsidR="002B0D2A" w:rsidRPr="002B0D2A">
        <w:t>2023</w:t>
      </w:r>
      <w:r w:rsidR="00487415">
        <w:t xml:space="preserve"> </w:t>
      </w:r>
      <w:r w:rsidR="002B0D2A" w:rsidRPr="002B0D2A">
        <w:t>la</w:t>
      </w:r>
      <w:r w:rsidR="00487415">
        <w:t xml:space="preserve"> </w:t>
      </w:r>
      <w:r w:rsidR="002B0D2A" w:rsidRPr="002B0D2A">
        <w:t>2,5</w:t>
      </w:r>
      <w:r w:rsidR="00487415">
        <w:t xml:space="preserve"> </w:t>
      </w:r>
      <w:r w:rsidR="002B0D2A" w:rsidRPr="002B0D2A">
        <w:t>%</w:t>
      </w:r>
      <w:r w:rsidR="00487415">
        <w:t xml:space="preserve"> </w:t>
      </w:r>
      <w:r w:rsidR="002B0D2A" w:rsidRPr="002B0D2A">
        <w:t>în</w:t>
      </w:r>
      <w:r w:rsidR="00487415">
        <w:t xml:space="preserve"> </w:t>
      </w:r>
      <w:r w:rsidR="002B0D2A" w:rsidRPr="002B0D2A">
        <w:t>2024</w:t>
      </w:r>
      <w:r w:rsidR="00487415">
        <w:t xml:space="preserve"> </w:t>
      </w:r>
      <w:r w:rsidR="002B0D2A" w:rsidRPr="002B0D2A">
        <w:t>și</w:t>
      </w:r>
      <w:r w:rsidR="00487415">
        <w:t xml:space="preserve"> </w:t>
      </w:r>
      <w:r w:rsidR="002B0D2A" w:rsidRPr="002B0D2A">
        <w:t>la</w:t>
      </w:r>
      <w:r w:rsidR="00487415">
        <w:t xml:space="preserve"> </w:t>
      </w:r>
      <w:r w:rsidR="002B0D2A" w:rsidRPr="002B0D2A">
        <w:t>2,1</w:t>
      </w:r>
      <w:r w:rsidR="00487415">
        <w:t xml:space="preserve"> </w:t>
      </w:r>
      <w:r w:rsidR="002B0D2A" w:rsidRPr="002B0D2A">
        <w:t>%</w:t>
      </w:r>
      <w:r w:rsidR="00487415">
        <w:t xml:space="preserve"> </w:t>
      </w:r>
      <w:r w:rsidR="002B0D2A" w:rsidRPr="002B0D2A">
        <w:t>în</w:t>
      </w:r>
      <w:r w:rsidR="00487415">
        <w:t xml:space="preserve"> </w:t>
      </w:r>
      <w:r w:rsidR="002B0D2A" w:rsidRPr="002B0D2A">
        <w:t>2025.</w:t>
      </w:r>
    </w:p>
    <w:p w14:paraId="64E87AF0" w14:textId="78E6B1C1" w:rsidR="002B0D2A" w:rsidRPr="002B0D2A" w:rsidRDefault="002B0D2A" w:rsidP="002B0D2A">
      <w:r w:rsidRPr="002B0D2A">
        <w:rPr>
          <w:b/>
          <w:bCs/>
        </w:rPr>
        <w:t>Revenirea</w:t>
      </w:r>
      <w:r w:rsidR="00487415">
        <w:rPr>
          <w:b/>
          <w:bCs/>
        </w:rPr>
        <w:t xml:space="preserve"> </w:t>
      </w:r>
      <w:r w:rsidRPr="002B0D2A">
        <w:rPr>
          <w:b/>
          <w:bCs/>
        </w:rPr>
        <w:t>la</w:t>
      </w:r>
      <w:r w:rsidR="00487415">
        <w:rPr>
          <w:b/>
          <w:bCs/>
        </w:rPr>
        <w:t xml:space="preserve"> </w:t>
      </w:r>
      <w:r w:rsidRPr="002B0D2A">
        <w:rPr>
          <w:b/>
          <w:bCs/>
        </w:rPr>
        <w:t>creștere</w:t>
      </w:r>
      <w:r w:rsidR="00487415">
        <w:rPr>
          <w:b/>
          <w:bCs/>
        </w:rPr>
        <w:t xml:space="preserve"> </w:t>
      </w:r>
      <w:r w:rsidRPr="002B0D2A">
        <w:rPr>
          <w:b/>
          <w:bCs/>
        </w:rPr>
        <w:t>pe</w:t>
      </w:r>
      <w:r w:rsidR="00487415">
        <w:rPr>
          <w:b/>
          <w:bCs/>
        </w:rPr>
        <w:t xml:space="preserve"> </w:t>
      </w:r>
      <w:r w:rsidRPr="002B0D2A">
        <w:rPr>
          <w:b/>
          <w:bCs/>
        </w:rPr>
        <w:t>fondul</w:t>
      </w:r>
      <w:r w:rsidR="00487415">
        <w:rPr>
          <w:b/>
          <w:bCs/>
        </w:rPr>
        <w:t xml:space="preserve"> </w:t>
      </w:r>
      <w:r w:rsidRPr="002B0D2A">
        <w:rPr>
          <w:b/>
          <w:bCs/>
        </w:rPr>
        <w:t>accelerării</w:t>
      </w:r>
      <w:r w:rsidR="00487415">
        <w:rPr>
          <w:b/>
          <w:bCs/>
        </w:rPr>
        <w:t xml:space="preserve"> </w:t>
      </w:r>
      <w:r w:rsidRPr="002B0D2A">
        <w:rPr>
          <w:b/>
          <w:bCs/>
        </w:rPr>
        <w:t>consumului</w:t>
      </w:r>
      <w:r w:rsidR="00487415">
        <w:rPr>
          <w:b/>
          <w:bCs/>
        </w:rPr>
        <w:t xml:space="preserve"> </w:t>
      </w:r>
      <w:r w:rsidRPr="002B0D2A">
        <w:rPr>
          <w:b/>
          <w:bCs/>
        </w:rPr>
        <w:t>privat</w:t>
      </w:r>
    </w:p>
    <w:p w14:paraId="45C122CD" w14:textId="3930A0A0" w:rsidR="002B0D2A" w:rsidRPr="002B0D2A" w:rsidRDefault="002B0D2A" w:rsidP="002B0D2A">
      <w:r w:rsidRPr="002B0D2A">
        <w:t>Conform</w:t>
      </w:r>
      <w:r w:rsidR="00487415">
        <w:t xml:space="preserve"> </w:t>
      </w:r>
      <w:r w:rsidRPr="002B0D2A">
        <w:t>estimării-semnal</w:t>
      </w:r>
      <w:r w:rsidR="00487415">
        <w:t xml:space="preserve"> </w:t>
      </w:r>
      <w:r w:rsidRPr="002B0D2A">
        <w:t>preliminare</w:t>
      </w:r>
      <w:r w:rsidR="00487415">
        <w:t xml:space="preserve"> </w:t>
      </w:r>
      <w:r w:rsidRPr="002B0D2A">
        <w:t>a</w:t>
      </w:r>
      <w:r w:rsidR="00487415">
        <w:t xml:space="preserve"> </w:t>
      </w:r>
      <w:r w:rsidRPr="002B0D2A">
        <w:t>Eurostat,</w:t>
      </w:r>
      <w:r w:rsidR="00487415">
        <w:t xml:space="preserve"> </w:t>
      </w:r>
      <w:r w:rsidRPr="002B0D2A">
        <w:t>PIB-ul</w:t>
      </w:r>
      <w:r w:rsidR="00487415">
        <w:t xml:space="preserve"> </w:t>
      </w:r>
      <w:r w:rsidRPr="002B0D2A">
        <w:t>a</w:t>
      </w:r>
      <w:r w:rsidR="00487415">
        <w:t xml:space="preserve"> </w:t>
      </w:r>
      <w:r w:rsidRPr="002B0D2A">
        <w:t>crescut</w:t>
      </w:r>
      <w:r w:rsidR="00487415">
        <w:t xml:space="preserve"> </w:t>
      </w:r>
      <w:r w:rsidRPr="002B0D2A">
        <w:t>cu</w:t>
      </w:r>
      <w:r w:rsidR="00487415">
        <w:t xml:space="preserve"> </w:t>
      </w:r>
      <w:r w:rsidRPr="002B0D2A">
        <w:t>0,3</w:t>
      </w:r>
      <w:r w:rsidR="00487415">
        <w:t xml:space="preserve"> </w:t>
      </w:r>
      <w:r w:rsidRPr="002B0D2A">
        <w:t>%</w:t>
      </w:r>
      <w:r w:rsidR="00487415">
        <w:t xml:space="preserve"> </w:t>
      </w:r>
      <w:r w:rsidRPr="002B0D2A">
        <w:t>în</w:t>
      </w:r>
      <w:r w:rsidR="00487415">
        <w:t xml:space="preserve"> </w:t>
      </w:r>
      <w:r w:rsidRPr="002B0D2A">
        <w:t>primul</w:t>
      </w:r>
      <w:r w:rsidR="00487415">
        <w:t xml:space="preserve"> </w:t>
      </w:r>
      <w:r w:rsidRPr="002B0D2A">
        <w:t>trimestru</w:t>
      </w:r>
      <w:r w:rsidR="00487415">
        <w:t xml:space="preserve"> </w:t>
      </w:r>
      <w:r w:rsidRPr="002B0D2A">
        <w:t>al</w:t>
      </w:r>
      <w:r w:rsidR="00487415">
        <w:t xml:space="preserve"> </w:t>
      </w:r>
      <w:r w:rsidRPr="002B0D2A">
        <w:t>anului</w:t>
      </w:r>
      <w:r w:rsidR="00487415">
        <w:t xml:space="preserve"> </w:t>
      </w:r>
      <w:r w:rsidRPr="002B0D2A">
        <w:t>2024,</w:t>
      </w:r>
      <w:r w:rsidR="00487415">
        <w:t xml:space="preserve"> </w:t>
      </w:r>
      <w:r w:rsidRPr="002B0D2A">
        <w:t>atât</w:t>
      </w:r>
      <w:r w:rsidR="00487415">
        <w:t xml:space="preserve"> </w:t>
      </w:r>
      <w:r w:rsidRPr="002B0D2A">
        <w:t>în</w:t>
      </w:r>
      <w:r w:rsidR="00487415">
        <w:t xml:space="preserve"> </w:t>
      </w:r>
      <w:r w:rsidRPr="002B0D2A">
        <w:t>UE,</w:t>
      </w:r>
      <w:r w:rsidR="00487415">
        <w:t xml:space="preserve"> </w:t>
      </w:r>
      <w:r w:rsidRPr="002B0D2A">
        <w:t>cât</w:t>
      </w:r>
      <w:r w:rsidR="00487415">
        <w:t xml:space="preserve"> </w:t>
      </w:r>
      <w:r w:rsidRPr="002B0D2A">
        <w:t>și</w:t>
      </w:r>
      <w:r w:rsidR="00487415">
        <w:t xml:space="preserve"> </w:t>
      </w:r>
      <w:r w:rsidRPr="002B0D2A">
        <w:t>în</w:t>
      </w:r>
      <w:r w:rsidR="00487415">
        <w:t xml:space="preserve"> </w:t>
      </w:r>
      <w:r w:rsidRPr="002B0D2A">
        <w:t>zona</w:t>
      </w:r>
      <w:r w:rsidR="00487415">
        <w:t xml:space="preserve"> </w:t>
      </w:r>
      <w:r w:rsidRPr="002B0D2A">
        <w:t>euro.</w:t>
      </w:r>
      <w:r w:rsidR="00487415">
        <w:t xml:space="preserve"> </w:t>
      </w:r>
      <w:r w:rsidRPr="002B0D2A">
        <w:t>Această</w:t>
      </w:r>
      <w:r w:rsidR="00487415">
        <w:t xml:space="preserve"> </w:t>
      </w:r>
      <w:r w:rsidRPr="002B0D2A">
        <w:t>creștere,</w:t>
      </w:r>
      <w:r w:rsidR="00487415">
        <w:t xml:space="preserve"> </w:t>
      </w:r>
      <w:r w:rsidRPr="002B0D2A">
        <w:t>care</w:t>
      </w:r>
      <w:r w:rsidR="00487415">
        <w:t xml:space="preserve"> </w:t>
      </w:r>
      <w:r w:rsidRPr="002B0D2A">
        <w:t>a</w:t>
      </w:r>
      <w:r w:rsidR="00487415">
        <w:t xml:space="preserve"> </w:t>
      </w:r>
      <w:r w:rsidRPr="002B0D2A">
        <w:t>fost</w:t>
      </w:r>
      <w:r w:rsidR="00487415">
        <w:t xml:space="preserve"> </w:t>
      </w:r>
      <w:r w:rsidRPr="002B0D2A">
        <w:t>generalizată</w:t>
      </w:r>
      <w:r w:rsidR="00487415">
        <w:t xml:space="preserve"> </w:t>
      </w:r>
      <w:r w:rsidRPr="002B0D2A">
        <w:t>în</w:t>
      </w:r>
      <w:r w:rsidR="00487415">
        <w:t xml:space="preserve"> </w:t>
      </w:r>
      <w:r w:rsidRPr="002B0D2A">
        <w:t>toate</w:t>
      </w:r>
      <w:r w:rsidR="00487415">
        <w:t xml:space="preserve"> </w:t>
      </w:r>
      <w:r w:rsidRPr="002B0D2A">
        <w:t>statele</w:t>
      </w:r>
      <w:r w:rsidR="00487415">
        <w:t xml:space="preserve"> </w:t>
      </w:r>
      <w:r w:rsidRPr="002B0D2A">
        <w:t>membre,</w:t>
      </w:r>
      <w:r w:rsidR="00487415">
        <w:t xml:space="preserve"> </w:t>
      </w:r>
      <w:r w:rsidRPr="002B0D2A">
        <w:t>marchează</w:t>
      </w:r>
      <w:r w:rsidR="00487415">
        <w:t xml:space="preserve"> </w:t>
      </w:r>
      <w:r w:rsidRPr="002B0D2A">
        <w:t>sfârșitul</w:t>
      </w:r>
      <w:r w:rsidR="00487415">
        <w:t xml:space="preserve"> </w:t>
      </w:r>
      <w:r w:rsidRPr="002B0D2A">
        <w:t>perioadei</w:t>
      </w:r>
      <w:r w:rsidR="00487415">
        <w:t xml:space="preserve"> </w:t>
      </w:r>
      <w:r w:rsidRPr="002B0D2A">
        <w:t>îndelungate</w:t>
      </w:r>
      <w:r w:rsidR="00487415">
        <w:t xml:space="preserve"> </w:t>
      </w:r>
      <w:r w:rsidRPr="002B0D2A">
        <w:t>de</w:t>
      </w:r>
      <w:r w:rsidR="00487415">
        <w:t xml:space="preserve"> </w:t>
      </w:r>
      <w:r w:rsidRPr="002B0D2A">
        <w:t>stagnare</w:t>
      </w:r>
      <w:r w:rsidR="00487415">
        <w:t xml:space="preserve"> </w:t>
      </w:r>
      <w:r w:rsidRPr="002B0D2A">
        <w:t>economică,</w:t>
      </w:r>
      <w:r w:rsidR="00487415">
        <w:t xml:space="preserve"> </w:t>
      </w:r>
      <w:r w:rsidRPr="002B0D2A">
        <w:t>începută</w:t>
      </w:r>
      <w:r w:rsidR="00487415">
        <w:t xml:space="preserve"> </w:t>
      </w:r>
      <w:r w:rsidRPr="002B0D2A">
        <w:t>în</w:t>
      </w:r>
      <w:r w:rsidR="00487415">
        <w:t xml:space="preserve"> </w:t>
      </w:r>
      <w:r w:rsidRPr="002B0D2A">
        <w:t>ultimul</w:t>
      </w:r>
      <w:r w:rsidR="00487415">
        <w:t xml:space="preserve"> </w:t>
      </w:r>
      <w:r w:rsidRPr="002B0D2A">
        <w:t>trimestru</w:t>
      </w:r>
      <w:r w:rsidR="00487415">
        <w:t xml:space="preserve"> </w:t>
      </w:r>
      <w:r w:rsidRPr="002B0D2A">
        <w:t>al</w:t>
      </w:r>
      <w:r w:rsidR="00487415">
        <w:t xml:space="preserve"> </w:t>
      </w:r>
      <w:r w:rsidRPr="002B0D2A">
        <w:t>anului</w:t>
      </w:r>
      <w:r w:rsidR="00487415">
        <w:t xml:space="preserve"> </w:t>
      </w:r>
      <w:r w:rsidRPr="002B0D2A">
        <w:t>2022.</w:t>
      </w:r>
    </w:p>
    <w:p w14:paraId="1D60F59B" w14:textId="6B2EA7B3" w:rsidR="002B0D2A" w:rsidRPr="002B0D2A" w:rsidRDefault="002B0D2A" w:rsidP="002B0D2A">
      <w:r w:rsidRPr="002B0D2A">
        <w:t>Potrivit</w:t>
      </w:r>
      <w:r w:rsidR="00487415">
        <w:t xml:space="preserve"> </w:t>
      </w:r>
      <w:r w:rsidRPr="002B0D2A">
        <w:t>estimărilor,</w:t>
      </w:r>
      <w:r w:rsidR="00487415">
        <w:t xml:space="preserve"> </w:t>
      </w:r>
      <w:r w:rsidRPr="002B0D2A">
        <w:t>în</w:t>
      </w:r>
      <w:r w:rsidR="00487415">
        <w:t xml:space="preserve"> </w:t>
      </w:r>
      <w:r w:rsidRPr="002B0D2A">
        <w:t>acest</w:t>
      </w:r>
      <w:r w:rsidR="00487415">
        <w:t xml:space="preserve"> </w:t>
      </w:r>
      <w:r w:rsidRPr="002B0D2A">
        <w:t>an</w:t>
      </w:r>
      <w:r w:rsidR="00487415">
        <w:t xml:space="preserve"> </w:t>
      </w:r>
      <w:r w:rsidRPr="002B0D2A">
        <w:t>și</w:t>
      </w:r>
      <w:r w:rsidR="00487415">
        <w:t xml:space="preserve"> </w:t>
      </w:r>
      <w:r w:rsidRPr="002B0D2A">
        <w:t>anul</w:t>
      </w:r>
      <w:r w:rsidR="00487415">
        <w:t xml:space="preserve"> </w:t>
      </w:r>
      <w:r w:rsidRPr="002B0D2A">
        <w:t>viitor,</w:t>
      </w:r>
      <w:r w:rsidR="00487415">
        <w:t xml:space="preserve"> </w:t>
      </w:r>
      <w:r w:rsidRPr="002B0D2A">
        <w:t>creșterea</w:t>
      </w:r>
      <w:r w:rsidR="00487415">
        <w:t xml:space="preserve"> </w:t>
      </w:r>
      <w:r w:rsidRPr="002B0D2A">
        <w:t>activității</w:t>
      </w:r>
      <w:r w:rsidR="00487415">
        <w:t xml:space="preserve"> </w:t>
      </w:r>
      <w:r w:rsidRPr="002B0D2A">
        <w:t>economice</w:t>
      </w:r>
      <w:r w:rsidR="00487415">
        <w:t xml:space="preserve"> </w:t>
      </w:r>
      <w:r w:rsidRPr="002B0D2A">
        <w:t>ar</w:t>
      </w:r>
      <w:r w:rsidR="00487415">
        <w:t xml:space="preserve"> </w:t>
      </w:r>
      <w:r w:rsidRPr="002B0D2A">
        <w:t>urma</w:t>
      </w:r>
      <w:r w:rsidR="00487415">
        <w:t xml:space="preserve"> </w:t>
      </w:r>
      <w:r w:rsidRPr="002B0D2A">
        <w:t>să</w:t>
      </w:r>
      <w:r w:rsidR="00487415">
        <w:t xml:space="preserve"> </w:t>
      </w:r>
      <w:r w:rsidRPr="002B0D2A">
        <w:t>fie</w:t>
      </w:r>
      <w:r w:rsidR="00487415">
        <w:t xml:space="preserve"> </w:t>
      </w:r>
      <w:r w:rsidRPr="002B0D2A">
        <w:t>determinată</w:t>
      </w:r>
      <w:r w:rsidR="00487415">
        <w:t xml:space="preserve"> </w:t>
      </w:r>
      <w:r w:rsidRPr="002B0D2A">
        <w:t>în</w:t>
      </w:r>
      <w:r w:rsidR="00487415">
        <w:t xml:space="preserve"> </w:t>
      </w:r>
      <w:r w:rsidRPr="002B0D2A">
        <w:t>mare</w:t>
      </w:r>
      <w:r w:rsidR="00487415">
        <w:t xml:space="preserve"> </w:t>
      </w:r>
      <w:r w:rsidRPr="002B0D2A">
        <w:t>măsură</w:t>
      </w:r>
      <w:r w:rsidR="00487415">
        <w:t xml:space="preserve"> </w:t>
      </w:r>
      <w:r w:rsidRPr="002B0D2A">
        <w:t>de</w:t>
      </w:r>
      <w:r w:rsidR="00487415">
        <w:t xml:space="preserve"> </w:t>
      </w:r>
      <w:r w:rsidRPr="002B0D2A">
        <w:t>o</w:t>
      </w:r>
      <w:r w:rsidR="00487415">
        <w:t xml:space="preserve"> </w:t>
      </w:r>
      <w:r w:rsidRPr="002B0D2A">
        <w:t>expansiune</w:t>
      </w:r>
      <w:r w:rsidR="00487415">
        <w:t xml:space="preserve"> </w:t>
      </w:r>
      <w:r w:rsidRPr="002B0D2A">
        <w:t>constantă</w:t>
      </w:r>
      <w:r w:rsidR="00487415">
        <w:t xml:space="preserve"> </w:t>
      </w:r>
      <w:r w:rsidRPr="002B0D2A">
        <w:t>a</w:t>
      </w:r>
      <w:r w:rsidR="00487415">
        <w:t xml:space="preserve"> </w:t>
      </w:r>
      <w:r w:rsidRPr="002B0D2A">
        <w:t>consumului</w:t>
      </w:r>
      <w:r w:rsidR="00487415">
        <w:t xml:space="preserve"> </w:t>
      </w:r>
      <w:r w:rsidRPr="002B0D2A">
        <w:t>privat,</w:t>
      </w:r>
      <w:r w:rsidR="00487415">
        <w:t xml:space="preserve"> </w:t>
      </w:r>
      <w:r w:rsidRPr="002B0D2A">
        <w:t>întrucât</w:t>
      </w:r>
      <w:r w:rsidR="00487415">
        <w:t xml:space="preserve"> </w:t>
      </w:r>
      <w:r w:rsidRPr="002B0D2A">
        <w:t>creșterea</w:t>
      </w:r>
      <w:r w:rsidR="00487415">
        <w:t xml:space="preserve"> </w:t>
      </w:r>
      <w:r w:rsidRPr="002B0D2A">
        <w:t>reală</w:t>
      </w:r>
      <w:r w:rsidR="00487415">
        <w:t xml:space="preserve"> </w:t>
      </w:r>
      <w:r w:rsidRPr="002B0D2A">
        <w:t>continuă</w:t>
      </w:r>
      <w:r w:rsidR="00487415">
        <w:t xml:space="preserve"> </w:t>
      </w:r>
      <w:r w:rsidRPr="002B0D2A">
        <w:t>a</w:t>
      </w:r>
      <w:r w:rsidR="00487415">
        <w:t xml:space="preserve"> </w:t>
      </w:r>
      <w:r w:rsidRPr="002B0D2A">
        <w:t>salariilor</w:t>
      </w:r>
      <w:r w:rsidR="00487415">
        <w:t xml:space="preserve"> </w:t>
      </w:r>
      <w:r w:rsidRPr="002B0D2A">
        <w:t>și</w:t>
      </w:r>
      <w:r w:rsidR="00487415">
        <w:t xml:space="preserve"> </w:t>
      </w:r>
      <w:r w:rsidRPr="002B0D2A">
        <w:t>a</w:t>
      </w:r>
      <w:r w:rsidR="00487415">
        <w:t xml:space="preserve"> </w:t>
      </w:r>
      <w:r w:rsidRPr="002B0D2A">
        <w:t>ocupării</w:t>
      </w:r>
      <w:r w:rsidR="00487415">
        <w:t xml:space="preserve"> </w:t>
      </w:r>
      <w:r w:rsidRPr="002B0D2A">
        <w:t>forței</w:t>
      </w:r>
      <w:r w:rsidR="00487415">
        <w:t xml:space="preserve"> </w:t>
      </w:r>
      <w:r w:rsidRPr="002B0D2A">
        <w:t>de</w:t>
      </w:r>
      <w:r w:rsidR="00487415">
        <w:t xml:space="preserve"> </w:t>
      </w:r>
      <w:r w:rsidRPr="002B0D2A">
        <w:t>muncă</w:t>
      </w:r>
      <w:r w:rsidR="00487415">
        <w:t xml:space="preserve"> </w:t>
      </w:r>
      <w:r w:rsidRPr="002B0D2A">
        <w:t>susține</w:t>
      </w:r>
      <w:r w:rsidR="00487415">
        <w:t xml:space="preserve"> </w:t>
      </w:r>
      <w:r w:rsidRPr="002B0D2A">
        <w:t>o</w:t>
      </w:r>
      <w:r w:rsidR="00487415">
        <w:t xml:space="preserve"> </w:t>
      </w:r>
      <w:r w:rsidRPr="002B0D2A">
        <w:t>creștere</w:t>
      </w:r>
      <w:r w:rsidR="00487415">
        <w:t xml:space="preserve"> </w:t>
      </w:r>
      <w:r w:rsidRPr="002B0D2A">
        <w:t>a</w:t>
      </w:r>
      <w:r w:rsidR="00487415">
        <w:t xml:space="preserve"> </w:t>
      </w:r>
      <w:r w:rsidRPr="002B0D2A">
        <w:t>veniturilor</w:t>
      </w:r>
      <w:r w:rsidR="00487415">
        <w:t xml:space="preserve"> </w:t>
      </w:r>
      <w:r w:rsidRPr="002B0D2A">
        <w:t>disponibile</w:t>
      </w:r>
      <w:r w:rsidR="00487415">
        <w:t xml:space="preserve"> </w:t>
      </w:r>
      <w:r w:rsidRPr="002B0D2A">
        <w:t>reale.</w:t>
      </w:r>
      <w:r w:rsidR="00487415">
        <w:t xml:space="preserve"> </w:t>
      </w:r>
      <w:r w:rsidRPr="002B0D2A">
        <w:t>Cu</w:t>
      </w:r>
      <w:r w:rsidR="00487415">
        <w:t xml:space="preserve"> </w:t>
      </w:r>
      <w:r w:rsidRPr="002B0D2A">
        <w:t>toate</w:t>
      </w:r>
      <w:r w:rsidR="00487415">
        <w:t xml:space="preserve"> </w:t>
      </w:r>
      <w:r w:rsidRPr="002B0D2A">
        <w:t>acestea,</w:t>
      </w:r>
      <w:r w:rsidR="00487415">
        <w:t xml:space="preserve"> </w:t>
      </w:r>
      <w:r w:rsidRPr="002B0D2A">
        <w:t>o</w:t>
      </w:r>
      <w:r w:rsidR="00487415">
        <w:t xml:space="preserve"> </w:t>
      </w:r>
      <w:r w:rsidRPr="002B0D2A">
        <w:t>înclinație</w:t>
      </w:r>
      <w:r w:rsidR="00487415">
        <w:t xml:space="preserve"> </w:t>
      </w:r>
      <w:r w:rsidRPr="002B0D2A">
        <w:t>puternică</w:t>
      </w:r>
      <w:r w:rsidR="00487415">
        <w:t xml:space="preserve"> </w:t>
      </w:r>
      <w:r w:rsidRPr="002B0D2A">
        <w:t>spre</w:t>
      </w:r>
      <w:r w:rsidR="00487415">
        <w:t xml:space="preserve"> </w:t>
      </w:r>
      <w:r w:rsidRPr="002B0D2A">
        <w:t>economisire</w:t>
      </w:r>
      <w:r w:rsidR="00487415">
        <w:t xml:space="preserve"> </w:t>
      </w:r>
      <w:r w:rsidRPr="002B0D2A">
        <w:t>frânează</w:t>
      </w:r>
      <w:r w:rsidR="00487415">
        <w:t xml:space="preserve"> </w:t>
      </w:r>
      <w:r w:rsidRPr="002B0D2A">
        <w:t>încă</w:t>
      </w:r>
      <w:r w:rsidR="00487415">
        <w:t xml:space="preserve"> </w:t>
      </w:r>
      <w:r w:rsidRPr="002B0D2A">
        <w:t>parțial</w:t>
      </w:r>
      <w:r w:rsidR="00487415">
        <w:t xml:space="preserve"> </w:t>
      </w:r>
      <w:r w:rsidRPr="002B0D2A">
        <w:t>consumul</w:t>
      </w:r>
      <w:r w:rsidR="00487415">
        <w:t xml:space="preserve"> </w:t>
      </w:r>
      <w:r w:rsidRPr="002B0D2A">
        <w:t>privat.</w:t>
      </w:r>
    </w:p>
    <w:p w14:paraId="2BBAFAB3" w14:textId="512599AA" w:rsidR="002B0D2A" w:rsidRPr="002B0D2A" w:rsidRDefault="002B0D2A" w:rsidP="002B0D2A">
      <w:r w:rsidRPr="002B0D2A">
        <w:t>În</w:t>
      </w:r>
      <w:r w:rsidR="00487415">
        <w:t xml:space="preserve"> </w:t>
      </w:r>
      <w:r w:rsidRPr="002B0D2A">
        <w:t>schimb,</w:t>
      </w:r>
      <w:r w:rsidR="00487415">
        <w:t xml:space="preserve"> </w:t>
      </w:r>
      <w:r w:rsidRPr="002B0D2A">
        <w:t>creșterea</w:t>
      </w:r>
      <w:r w:rsidR="00487415">
        <w:t xml:space="preserve"> </w:t>
      </w:r>
      <w:r w:rsidRPr="002B0D2A">
        <w:t>investițiilor</w:t>
      </w:r>
      <w:r w:rsidR="00487415">
        <w:t xml:space="preserve"> </w:t>
      </w:r>
      <w:r w:rsidRPr="002B0D2A">
        <w:t>pare</w:t>
      </w:r>
      <w:r w:rsidR="00487415">
        <w:t xml:space="preserve"> </w:t>
      </w:r>
      <w:r w:rsidRPr="002B0D2A">
        <w:t>să</w:t>
      </w:r>
      <w:r w:rsidR="00487415">
        <w:t xml:space="preserve"> </w:t>
      </w:r>
      <w:r w:rsidRPr="002B0D2A">
        <w:t>se</w:t>
      </w:r>
      <w:r w:rsidR="00487415">
        <w:t xml:space="preserve"> </w:t>
      </w:r>
      <w:r w:rsidRPr="002B0D2A">
        <w:t>atenueze.</w:t>
      </w:r>
      <w:r w:rsidR="00487415">
        <w:t xml:space="preserve"> </w:t>
      </w:r>
      <w:r w:rsidRPr="002B0D2A">
        <w:t>Încetinită</w:t>
      </w:r>
      <w:r w:rsidR="00487415">
        <w:t xml:space="preserve"> </w:t>
      </w:r>
      <w:r w:rsidRPr="002B0D2A">
        <w:t>de</w:t>
      </w:r>
      <w:r w:rsidR="00487415">
        <w:t xml:space="preserve"> </w:t>
      </w:r>
      <w:r w:rsidRPr="002B0D2A">
        <w:t>ciclul</w:t>
      </w:r>
      <w:r w:rsidR="00487415">
        <w:t xml:space="preserve"> </w:t>
      </w:r>
      <w:r w:rsidRPr="002B0D2A">
        <w:t>negativ</w:t>
      </w:r>
      <w:r w:rsidR="00487415">
        <w:t xml:space="preserve"> </w:t>
      </w:r>
      <w:r w:rsidRPr="002B0D2A">
        <w:t>al</w:t>
      </w:r>
      <w:r w:rsidR="00487415">
        <w:t xml:space="preserve"> </w:t>
      </w:r>
      <w:r w:rsidRPr="002B0D2A">
        <w:t>construcțiilor</w:t>
      </w:r>
      <w:r w:rsidR="00487415">
        <w:t xml:space="preserve"> </w:t>
      </w:r>
      <w:r w:rsidRPr="002B0D2A">
        <w:t>de</w:t>
      </w:r>
      <w:r w:rsidR="00487415">
        <w:t xml:space="preserve"> </w:t>
      </w:r>
      <w:r w:rsidRPr="002B0D2A">
        <w:t>locuințe,</w:t>
      </w:r>
      <w:r w:rsidR="00487415">
        <w:t xml:space="preserve"> </w:t>
      </w:r>
      <w:r w:rsidRPr="002B0D2A">
        <w:t>se</w:t>
      </w:r>
      <w:r w:rsidR="00487415">
        <w:t xml:space="preserve"> </w:t>
      </w:r>
      <w:r w:rsidRPr="002B0D2A">
        <w:t>preconizează</w:t>
      </w:r>
      <w:r w:rsidR="00487415">
        <w:t xml:space="preserve"> </w:t>
      </w:r>
      <w:r w:rsidRPr="002B0D2A">
        <w:t>că</w:t>
      </w:r>
      <w:r w:rsidR="00487415">
        <w:t xml:space="preserve"> </w:t>
      </w:r>
      <w:r w:rsidRPr="002B0D2A">
        <w:t>aceasta</w:t>
      </w:r>
      <w:r w:rsidR="00487415">
        <w:t xml:space="preserve"> </w:t>
      </w:r>
      <w:r w:rsidRPr="002B0D2A">
        <w:t>își</w:t>
      </w:r>
      <w:r w:rsidR="00487415">
        <w:t xml:space="preserve"> </w:t>
      </w:r>
      <w:r w:rsidRPr="002B0D2A">
        <w:t>va</w:t>
      </w:r>
      <w:r w:rsidR="00487415">
        <w:t xml:space="preserve"> </w:t>
      </w:r>
      <w:r w:rsidRPr="002B0D2A">
        <w:t>reveni</w:t>
      </w:r>
      <w:r w:rsidR="00487415">
        <w:t xml:space="preserve"> </w:t>
      </w:r>
      <w:r w:rsidRPr="002B0D2A">
        <w:t>doar</w:t>
      </w:r>
      <w:r w:rsidR="00487415">
        <w:t xml:space="preserve"> </w:t>
      </w:r>
      <w:r w:rsidRPr="002B0D2A">
        <w:t>treptat.</w:t>
      </w:r>
      <w:r w:rsidR="00487415">
        <w:t xml:space="preserve"> </w:t>
      </w:r>
      <w:r w:rsidRPr="002B0D2A">
        <w:t>În</w:t>
      </w:r>
      <w:r w:rsidR="00487415">
        <w:t xml:space="preserve"> </w:t>
      </w:r>
      <w:r w:rsidRPr="002B0D2A">
        <w:t>timp</w:t>
      </w:r>
      <w:r w:rsidR="00487415">
        <w:t xml:space="preserve"> </w:t>
      </w:r>
      <w:r w:rsidRPr="002B0D2A">
        <w:t>ce,</w:t>
      </w:r>
      <w:r w:rsidR="00487415">
        <w:t xml:space="preserve"> </w:t>
      </w:r>
      <w:r w:rsidRPr="002B0D2A">
        <w:t>potrivit</w:t>
      </w:r>
      <w:r w:rsidR="00487415">
        <w:t xml:space="preserve"> </w:t>
      </w:r>
      <w:r w:rsidRPr="002B0D2A">
        <w:t>estimărilor,</w:t>
      </w:r>
      <w:r w:rsidR="00487415">
        <w:t xml:space="preserve"> </w:t>
      </w:r>
      <w:r w:rsidRPr="002B0D2A">
        <w:t>condițiile</w:t>
      </w:r>
      <w:r w:rsidR="00487415">
        <w:t xml:space="preserve"> </w:t>
      </w:r>
      <w:r w:rsidRPr="002B0D2A">
        <w:t>de</w:t>
      </w:r>
      <w:r w:rsidR="00487415">
        <w:t xml:space="preserve"> </w:t>
      </w:r>
      <w:r w:rsidRPr="002B0D2A">
        <w:t>creditare</w:t>
      </w:r>
      <w:r w:rsidR="00487415">
        <w:t xml:space="preserve"> </w:t>
      </w:r>
      <w:r w:rsidRPr="002B0D2A">
        <w:t>ar</w:t>
      </w:r>
      <w:r w:rsidR="00487415">
        <w:t xml:space="preserve"> </w:t>
      </w:r>
      <w:r w:rsidRPr="002B0D2A">
        <w:t>urma</w:t>
      </w:r>
      <w:r w:rsidR="00487415">
        <w:t xml:space="preserve"> </w:t>
      </w:r>
      <w:r w:rsidRPr="002B0D2A">
        <w:t>să</w:t>
      </w:r>
      <w:r w:rsidR="00487415">
        <w:t xml:space="preserve"> </w:t>
      </w:r>
      <w:r w:rsidRPr="002B0D2A">
        <w:t>se</w:t>
      </w:r>
      <w:r w:rsidR="00487415">
        <w:t xml:space="preserve"> </w:t>
      </w:r>
      <w:r w:rsidRPr="002B0D2A">
        <w:t>îmbunătățească</w:t>
      </w:r>
      <w:r w:rsidR="00487415">
        <w:t xml:space="preserve"> </w:t>
      </w:r>
      <w:r w:rsidRPr="002B0D2A">
        <w:t>în</w:t>
      </w:r>
      <w:r w:rsidR="00487415">
        <w:t xml:space="preserve"> </w:t>
      </w:r>
      <w:r w:rsidRPr="002B0D2A">
        <w:t>perioada</w:t>
      </w:r>
      <w:r w:rsidR="00487415">
        <w:t xml:space="preserve"> </w:t>
      </w:r>
      <w:r w:rsidRPr="002B0D2A">
        <w:t>analizată</w:t>
      </w:r>
      <w:r w:rsidR="00487415">
        <w:t xml:space="preserve"> </w:t>
      </w:r>
      <w:r w:rsidRPr="002B0D2A">
        <w:t>în</w:t>
      </w:r>
      <w:r w:rsidR="00487415">
        <w:t xml:space="preserve"> </w:t>
      </w:r>
      <w:r w:rsidRPr="002B0D2A">
        <w:t>previziuni,</w:t>
      </w:r>
      <w:r w:rsidR="00487415">
        <w:t xml:space="preserve"> </w:t>
      </w:r>
      <w:r w:rsidRPr="002B0D2A">
        <w:t>piețele</w:t>
      </w:r>
      <w:r w:rsidR="00487415">
        <w:t xml:space="preserve"> </w:t>
      </w:r>
      <w:r w:rsidRPr="002B0D2A">
        <w:t>se</w:t>
      </w:r>
      <w:r w:rsidR="00487415">
        <w:t xml:space="preserve"> </w:t>
      </w:r>
      <w:r w:rsidRPr="002B0D2A">
        <w:t>așteaptă</w:t>
      </w:r>
      <w:r w:rsidR="00487415">
        <w:t xml:space="preserve"> </w:t>
      </w:r>
      <w:r w:rsidRPr="002B0D2A">
        <w:t>în</w:t>
      </w:r>
      <w:r w:rsidR="00487415">
        <w:t xml:space="preserve"> </w:t>
      </w:r>
      <w:r w:rsidRPr="002B0D2A">
        <w:t>prezent</w:t>
      </w:r>
      <w:r w:rsidR="00487415">
        <w:t xml:space="preserve"> </w:t>
      </w:r>
      <w:r w:rsidRPr="002B0D2A">
        <w:t>la</w:t>
      </w:r>
      <w:r w:rsidR="00487415">
        <w:t xml:space="preserve"> </w:t>
      </w:r>
      <w:r w:rsidRPr="002B0D2A">
        <w:t>o</w:t>
      </w:r>
      <w:r w:rsidR="00487415">
        <w:t xml:space="preserve"> </w:t>
      </w:r>
      <w:r w:rsidRPr="002B0D2A">
        <w:t>traiectorie</w:t>
      </w:r>
      <w:r w:rsidR="00487415">
        <w:t xml:space="preserve"> </w:t>
      </w:r>
      <w:r w:rsidRPr="002B0D2A">
        <w:t>a</w:t>
      </w:r>
      <w:r w:rsidR="00487415">
        <w:t xml:space="preserve"> </w:t>
      </w:r>
      <w:r w:rsidRPr="002B0D2A">
        <w:t>reducerilor</w:t>
      </w:r>
      <w:r w:rsidR="00487415">
        <w:t xml:space="preserve"> </w:t>
      </w:r>
      <w:r w:rsidRPr="002B0D2A">
        <w:t>ratei</w:t>
      </w:r>
      <w:r w:rsidR="00487415">
        <w:t xml:space="preserve"> </w:t>
      </w:r>
      <w:r w:rsidRPr="002B0D2A">
        <w:t>dobânzii</w:t>
      </w:r>
      <w:r w:rsidR="00487415">
        <w:t xml:space="preserve"> </w:t>
      </w:r>
      <w:r w:rsidRPr="002B0D2A">
        <w:t>ceva</w:t>
      </w:r>
      <w:r w:rsidR="00487415">
        <w:t xml:space="preserve"> </w:t>
      </w:r>
      <w:r w:rsidRPr="002B0D2A">
        <w:t>mai</w:t>
      </w:r>
      <w:r w:rsidR="00487415">
        <w:t xml:space="preserve"> </w:t>
      </w:r>
      <w:r w:rsidRPr="002B0D2A">
        <w:t>progresivă</w:t>
      </w:r>
      <w:r w:rsidR="00487415">
        <w:t xml:space="preserve"> </w:t>
      </w:r>
      <w:r w:rsidRPr="002B0D2A">
        <w:t>decât</w:t>
      </w:r>
      <w:r w:rsidR="00487415">
        <w:t xml:space="preserve"> </w:t>
      </w:r>
      <w:r w:rsidRPr="002B0D2A">
        <w:t>în</w:t>
      </w:r>
      <w:r w:rsidR="00487415">
        <w:t xml:space="preserve"> </w:t>
      </w:r>
      <w:r w:rsidRPr="002B0D2A">
        <w:t>iarnă.</w:t>
      </w:r>
      <w:r w:rsidR="00487415">
        <w:t xml:space="preserve">  </w:t>
      </w:r>
    </w:p>
    <w:p w14:paraId="3F307221" w14:textId="12B91FD7" w:rsidR="002B0D2A" w:rsidRPr="002B0D2A" w:rsidRDefault="002B0D2A" w:rsidP="002B0D2A">
      <w:r w:rsidRPr="002B0D2A">
        <w:t>În</w:t>
      </w:r>
      <w:r w:rsidR="00487415">
        <w:t xml:space="preserve"> </w:t>
      </w:r>
      <w:r w:rsidRPr="002B0D2A">
        <w:t>contextul</w:t>
      </w:r>
      <w:r w:rsidR="00487415">
        <w:t xml:space="preserve"> </w:t>
      </w:r>
      <w:r w:rsidRPr="002B0D2A">
        <w:t>unei</w:t>
      </w:r>
      <w:r w:rsidR="00487415">
        <w:t xml:space="preserve"> </w:t>
      </w:r>
      <w:r w:rsidRPr="002B0D2A">
        <w:t>economii</w:t>
      </w:r>
      <w:r w:rsidR="00487415">
        <w:t xml:space="preserve"> </w:t>
      </w:r>
      <w:r w:rsidRPr="002B0D2A">
        <w:t>globale</w:t>
      </w:r>
      <w:r w:rsidR="00487415">
        <w:t xml:space="preserve"> </w:t>
      </w:r>
      <w:r w:rsidRPr="002B0D2A">
        <w:t>reziliente,</w:t>
      </w:r>
      <w:r w:rsidR="00487415">
        <w:t xml:space="preserve"> </w:t>
      </w:r>
      <w:r w:rsidRPr="002B0D2A">
        <w:t>se</w:t>
      </w:r>
      <w:r w:rsidR="00487415">
        <w:t xml:space="preserve"> </w:t>
      </w:r>
      <w:r w:rsidRPr="002B0D2A">
        <w:t>preconizează</w:t>
      </w:r>
      <w:r w:rsidR="00487415">
        <w:t xml:space="preserve"> </w:t>
      </w:r>
      <w:r w:rsidRPr="002B0D2A">
        <w:t>că</w:t>
      </w:r>
      <w:r w:rsidR="00487415">
        <w:t xml:space="preserve"> </w:t>
      </w:r>
      <w:r w:rsidRPr="002B0D2A">
        <w:t>redresarea</w:t>
      </w:r>
      <w:r w:rsidR="00487415">
        <w:t xml:space="preserve"> </w:t>
      </w:r>
      <w:r w:rsidRPr="002B0D2A">
        <w:t>comerțului</w:t>
      </w:r>
      <w:r w:rsidR="00487415">
        <w:t xml:space="preserve"> </w:t>
      </w:r>
      <w:r w:rsidRPr="002B0D2A">
        <w:t>va</w:t>
      </w:r>
      <w:r w:rsidR="00487415">
        <w:t xml:space="preserve"> </w:t>
      </w:r>
      <w:r w:rsidRPr="002B0D2A">
        <w:t>sprijini</w:t>
      </w:r>
      <w:r w:rsidR="00487415">
        <w:t xml:space="preserve"> </w:t>
      </w:r>
      <w:r w:rsidRPr="002B0D2A">
        <w:t>exporturile</w:t>
      </w:r>
      <w:r w:rsidR="00487415">
        <w:t xml:space="preserve"> </w:t>
      </w:r>
      <w:r w:rsidRPr="002B0D2A">
        <w:t>UE.</w:t>
      </w:r>
      <w:r w:rsidR="00487415">
        <w:t xml:space="preserve"> </w:t>
      </w:r>
      <w:r w:rsidRPr="002B0D2A">
        <w:t>Cu</w:t>
      </w:r>
      <w:r w:rsidR="00487415">
        <w:t xml:space="preserve"> </w:t>
      </w:r>
      <w:r w:rsidRPr="002B0D2A">
        <w:t>toate</w:t>
      </w:r>
      <w:r w:rsidR="00487415">
        <w:t xml:space="preserve"> </w:t>
      </w:r>
      <w:r w:rsidRPr="002B0D2A">
        <w:t>acestea,</w:t>
      </w:r>
      <w:r w:rsidR="00487415">
        <w:t xml:space="preserve"> </w:t>
      </w:r>
      <w:r w:rsidRPr="002B0D2A">
        <w:t>pe</w:t>
      </w:r>
      <w:r w:rsidR="00487415">
        <w:t xml:space="preserve"> </w:t>
      </w:r>
      <w:r w:rsidRPr="002B0D2A">
        <w:t>măsură</w:t>
      </w:r>
      <w:r w:rsidR="00487415">
        <w:t xml:space="preserve"> </w:t>
      </w:r>
      <w:r w:rsidRPr="002B0D2A">
        <w:t>ce</w:t>
      </w:r>
      <w:r w:rsidR="00487415">
        <w:t xml:space="preserve"> </w:t>
      </w:r>
      <w:r w:rsidRPr="002B0D2A">
        <w:t>se</w:t>
      </w:r>
      <w:r w:rsidR="00487415">
        <w:t xml:space="preserve"> </w:t>
      </w:r>
      <w:r w:rsidRPr="002B0D2A">
        <w:t>va</w:t>
      </w:r>
      <w:r w:rsidR="00487415">
        <w:t xml:space="preserve"> </w:t>
      </w:r>
      <w:r w:rsidRPr="002B0D2A">
        <w:t>relua</w:t>
      </w:r>
      <w:r w:rsidR="00487415">
        <w:t xml:space="preserve"> </w:t>
      </w:r>
      <w:r w:rsidRPr="002B0D2A">
        <w:t>cererea</w:t>
      </w:r>
      <w:r w:rsidR="00487415">
        <w:t xml:space="preserve"> </w:t>
      </w:r>
      <w:r w:rsidRPr="002B0D2A">
        <w:t>internă</w:t>
      </w:r>
      <w:r w:rsidR="00487415">
        <w:t xml:space="preserve"> </w:t>
      </w:r>
      <w:r w:rsidRPr="002B0D2A">
        <w:t>în</w:t>
      </w:r>
      <w:r w:rsidR="00487415">
        <w:t xml:space="preserve"> </w:t>
      </w:r>
      <w:r w:rsidRPr="002B0D2A">
        <w:t>UE,</w:t>
      </w:r>
      <w:r w:rsidR="00487415">
        <w:t xml:space="preserve"> </w:t>
      </w:r>
      <w:r w:rsidRPr="002B0D2A">
        <w:t>o</w:t>
      </w:r>
      <w:r w:rsidR="00487415">
        <w:t xml:space="preserve"> </w:t>
      </w:r>
      <w:r w:rsidRPr="002B0D2A">
        <w:t>accelerare</w:t>
      </w:r>
      <w:r w:rsidR="00487415">
        <w:t xml:space="preserve"> </w:t>
      </w:r>
      <w:r w:rsidRPr="002B0D2A">
        <w:t>a</w:t>
      </w:r>
      <w:r w:rsidR="00487415">
        <w:t xml:space="preserve"> </w:t>
      </w:r>
      <w:r w:rsidRPr="002B0D2A">
        <w:t>importurilor</w:t>
      </w:r>
      <w:r w:rsidR="00487415">
        <w:t xml:space="preserve"> </w:t>
      </w:r>
      <w:r w:rsidRPr="002B0D2A">
        <w:t>va</w:t>
      </w:r>
      <w:r w:rsidR="00487415">
        <w:t xml:space="preserve"> </w:t>
      </w:r>
      <w:r w:rsidRPr="002B0D2A">
        <w:t>compensa</w:t>
      </w:r>
      <w:r w:rsidR="00487415">
        <w:t xml:space="preserve"> </w:t>
      </w:r>
      <w:r w:rsidRPr="002B0D2A">
        <w:t>în</w:t>
      </w:r>
      <w:r w:rsidR="00487415">
        <w:t xml:space="preserve"> </w:t>
      </w:r>
      <w:r w:rsidRPr="002B0D2A">
        <w:t>mare</w:t>
      </w:r>
      <w:r w:rsidR="00487415">
        <w:t xml:space="preserve"> </w:t>
      </w:r>
      <w:r w:rsidRPr="002B0D2A">
        <w:t>măsură</w:t>
      </w:r>
      <w:r w:rsidR="00487415">
        <w:t xml:space="preserve"> </w:t>
      </w:r>
      <w:r w:rsidRPr="002B0D2A">
        <w:t>contribuția</w:t>
      </w:r>
      <w:r w:rsidR="00487415">
        <w:t xml:space="preserve"> </w:t>
      </w:r>
      <w:r w:rsidRPr="002B0D2A">
        <w:t>pozitivă</w:t>
      </w:r>
      <w:r w:rsidR="00487415">
        <w:t xml:space="preserve"> </w:t>
      </w:r>
      <w:r w:rsidRPr="002B0D2A">
        <w:t>a</w:t>
      </w:r>
      <w:r w:rsidR="00487415">
        <w:t xml:space="preserve"> </w:t>
      </w:r>
      <w:r w:rsidRPr="002B0D2A">
        <w:t>exporturilor</w:t>
      </w:r>
      <w:r w:rsidR="00487415">
        <w:t xml:space="preserve"> </w:t>
      </w:r>
      <w:r w:rsidRPr="002B0D2A">
        <w:t>la</w:t>
      </w:r>
      <w:r w:rsidR="00487415">
        <w:t xml:space="preserve"> </w:t>
      </w:r>
      <w:r w:rsidRPr="002B0D2A">
        <w:t>creștere.</w:t>
      </w:r>
    </w:p>
    <w:p w14:paraId="4097324E" w14:textId="3FF3DC79" w:rsidR="002B0D2A" w:rsidRPr="002B0D2A" w:rsidRDefault="002B0D2A" w:rsidP="002B0D2A">
      <w:r w:rsidRPr="002B0D2A">
        <w:rPr>
          <w:b/>
          <w:bCs/>
        </w:rPr>
        <w:t>Inflația</w:t>
      </w:r>
      <w:r w:rsidR="00487415">
        <w:rPr>
          <w:b/>
          <w:bCs/>
        </w:rPr>
        <w:t xml:space="preserve"> </w:t>
      </w:r>
      <w:r w:rsidRPr="002B0D2A">
        <w:rPr>
          <w:b/>
          <w:bCs/>
        </w:rPr>
        <w:t>va</w:t>
      </w:r>
      <w:r w:rsidR="00487415">
        <w:rPr>
          <w:b/>
          <w:bCs/>
        </w:rPr>
        <w:t xml:space="preserve"> </w:t>
      </w:r>
      <w:r w:rsidRPr="002B0D2A">
        <w:rPr>
          <w:b/>
          <w:bCs/>
        </w:rPr>
        <w:t>continua</w:t>
      </w:r>
      <w:r w:rsidR="00487415">
        <w:rPr>
          <w:b/>
          <w:bCs/>
        </w:rPr>
        <w:t xml:space="preserve"> </w:t>
      </w:r>
      <w:r w:rsidRPr="002B0D2A">
        <w:rPr>
          <w:b/>
          <w:bCs/>
        </w:rPr>
        <w:t>să</w:t>
      </w:r>
      <w:r w:rsidR="00487415">
        <w:rPr>
          <w:b/>
          <w:bCs/>
        </w:rPr>
        <w:t xml:space="preserve"> </w:t>
      </w:r>
      <w:r w:rsidRPr="002B0D2A">
        <w:rPr>
          <w:b/>
          <w:bCs/>
        </w:rPr>
        <w:t>scadă</w:t>
      </w:r>
    </w:p>
    <w:p w14:paraId="0371BDC5" w14:textId="05B784A9" w:rsidR="002B0D2A" w:rsidRPr="002B0D2A" w:rsidRDefault="002B0D2A" w:rsidP="002B0D2A">
      <w:r w:rsidRPr="002B0D2A">
        <w:t>Inflația</w:t>
      </w:r>
      <w:r w:rsidR="00487415">
        <w:t xml:space="preserve"> </w:t>
      </w:r>
      <w:r w:rsidRPr="002B0D2A">
        <w:t>IAPC</w:t>
      </w:r>
      <w:r w:rsidR="00487415">
        <w:t xml:space="preserve"> </w:t>
      </w:r>
      <w:r w:rsidRPr="002B0D2A">
        <w:t>a</w:t>
      </w:r>
      <w:r w:rsidR="00487415">
        <w:t xml:space="preserve"> </w:t>
      </w:r>
      <w:r w:rsidRPr="002B0D2A">
        <w:t>continuat</w:t>
      </w:r>
      <w:r w:rsidR="00487415">
        <w:t xml:space="preserve"> </w:t>
      </w:r>
      <w:r w:rsidRPr="002B0D2A">
        <w:t>să</w:t>
      </w:r>
      <w:r w:rsidR="00487415">
        <w:t xml:space="preserve"> </w:t>
      </w:r>
      <w:r w:rsidRPr="002B0D2A">
        <w:t>scadă</w:t>
      </w:r>
      <w:r w:rsidR="00487415">
        <w:t xml:space="preserve"> </w:t>
      </w:r>
      <w:r w:rsidRPr="002B0D2A">
        <w:t>rapid</w:t>
      </w:r>
      <w:r w:rsidR="00487415">
        <w:t xml:space="preserve"> </w:t>
      </w:r>
      <w:r w:rsidRPr="002B0D2A">
        <w:t>față</w:t>
      </w:r>
      <w:r w:rsidR="00487415">
        <w:t xml:space="preserve"> </w:t>
      </w:r>
      <w:r w:rsidRPr="002B0D2A">
        <w:t>de</w:t>
      </w:r>
      <w:r w:rsidR="00487415">
        <w:t xml:space="preserve"> </w:t>
      </w:r>
      <w:r w:rsidRPr="002B0D2A">
        <w:t>valoarea</w:t>
      </w:r>
      <w:r w:rsidR="00487415">
        <w:t xml:space="preserve"> </w:t>
      </w:r>
      <w:r w:rsidRPr="002B0D2A">
        <w:t>maximă</w:t>
      </w:r>
      <w:r w:rsidR="00487415">
        <w:t xml:space="preserve"> </w:t>
      </w:r>
      <w:r w:rsidRPr="002B0D2A">
        <w:t>de</w:t>
      </w:r>
      <w:r w:rsidR="00487415">
        <w:t xml:space="preserve"> </w:t>
      </w:r>
      <w:r w:rsidRPr="002B0D2A">
        <w:t>10,6</w:t>
      </w:r>
      <w:r w:rsidR="00487415">
        <w:t xml:space="preserve"> </w:t>
      </w:r>
      <w:r w:rsidRPr="002B0D2A">
        <w:t>%</w:t>
      </w:r>
      <w:r w:rsidR="00487415">
        <w:t xml:space="preserve"> </w:t>
      </w:r>
      <w:r w:rsidRPr="002B0D2A">
        <w:t>(anuală)</w:t>
      </w:r>
      <w:r w:rsidR="00487415">
        <w:t xml:space="preserve"> </w:t>
      </w:r>
      <w:r w:rsidRPr="002B0D2A">
        <w:t>înregistrată</w:t>
      </w:r>
      <w:r w:rsidR="00487415">
        <w:t xml:space="preserve"> </w:t>
      </w:r>
      <w:r w:rsidRPr="002B0D2A">
        <w:t>în</w:t>
      </w:r>
      <w:r w:rsidR="00487415">
        <w:t xml:space="preserve"> </w:t>
      </w:r>
      <w:r w:rsidRPr="002B0D2A">
        <w:t>octombrie</w:t>
      </w:r>
      <w:r w:rsidR="00487415">
        <w:t xml:space="preserve"> </w:t>
      </w:r>
      <w:r w:rsidRPr="002B0D2A">
        <w:t>2022</w:t>
      </w:r>
      <w:r w:rsidR="00487415">
        <w:t xml:space="preserve"> </w:t>
      </w:r>
      <w:r w:rsidRPr="002B0D2A">
        <w:t>în</w:t>
      </w:r>
      <w:r w:rsidR="00487415">
        <w:t xml:space="preserve"> </w:t>
      </w:r>
      <w:r w:rsidRPr="002B0D2A">
        <w:t>zona</w:t>
      </w:r>
      <w:r w:rsidR="00487415">
        <w:t xml:space="preserve"> </w:t>
      </w:r>
      <w:r w:rsidRPr="002B0D2A">
        <w:t>euro.</w:t>
      </w:r>
      <w:r w:rsidR="00487415">
        <w:t xml:space="preserve"> </w:t>
      </w:r>
      <w:r w:rsidRPr="002B0D2A">
        <w:t>Se</w:t>
      </w:r>
      <w:r w:rsidR="00487415">
        <w:t xml:space="preserve"> </w:t>
      </w:r>
      <w:r w:rsidRPr="002B0D2A">
        <w:t>estimează</w:t>
      </w:r>
      <w:r w:rsidR="00487415">
        <w:t xml:space="preserve"> </w:t>
      </w:r>
      <w:r w:rsidRPr="002B0D2A">
        <w:t>că,</w:t>
      </w:r>
      <w:r w:rsidR="00487415">
        <w:t xml:space="preserve"> </w:t>
      </w:r>
      <w:r w:rsidRPr="002B0D2A">
        <w:t>în</w:t>
      </w:r>
      <w:r w:rsidR="00487415">
        <w:t xml:space="preserve"> </w:t>
      </w:r>
      <w:r w:rsidRPr="002B0D2A">
        <w:t>luna</w:t>
      </w:r>
      <w:r w:rsidR="00487415">
        <w:t xml:space="preserve"> </w:t>
      </w:r>
      <w:r w:rsidRPr="002B0D2A">
        <w:t>aprilie</w:t>
      </w:r>
      <w:r w:rsidR="00487415">
        <w:t xml:space="preserve"> </w:t>
      </w:r>
      <w:r w:rsidRPr="002B0D2A">
        <w:t>a</w:t>
      </w:r>
      <w:r w:rsidR="00487415">
        <w:t xml:space="preserve"> </w:t>
      </w:r>
      <w:r w:rsidRPr="002B0D2A">
        <w:t>anului</w:t>
      </w:r>
      <w:r w:rsidR="00487415">
        <w:t xml:space="preserve"> </w:t>
      </w:r>
      <w:r w:rsidRPr="002B0D2A">
        <w:t>curent,</w:t>
      </w:r>
      <w:r w:rsidR="00487415">
        <w:t xml:space="preserve"> </w:t>
      </w:r>
      <w:r w:rsidRPr="002B0D2A">
        <w:t>aceasta</w:t>
      </w:r>
      <w:r w:rsidR="00487415">
        <w:t xml:space="preserve"> </w:t>
      </w:r>
      <w:r w:rsidRPr="002B0D2A">
        <w:t>va</w:t>
      </w:r>
      <w:r w:rsidR="00487415">
        <w:t xml:space="preserve"> </w:t>
      </w:r>
      <w:r w:rsidRPr="002B0D2A">
        <w:t>fi</w:t>
      </w:r>
      <w:r w:rsidR="00487415">
        <w:t xml:space="preserve"> </w:t>
      </w:r>
      <w:r w:rsidRPr="002B0D2A">
        <w:t>atins</w:t>
      </w:r>
      <w:r w:rsidR="00487415">
        <w:t xml:space="preserve"> </w:t>
      </w:r>
      <w:r w:rsidRPr="002B0D2A">
        <w:t>2,4</w:t>
      </w:r>
      <w:r w:rsidR="00487415">
        <w:t xml:space="preserve"> </w:t>
      </w:r>
      <w:r w:rsidRPr="002B0D2A">
        <w:t>%,</w:t>
      </w:r>
      <w:r w:rsidR="00487415">
        <w:t xml:space="preserve"> </w:t>
      </w:r>
      <w:r w:rsidRPr="002B0D2A">
        <w:t>adică</w:t>
      </w:r>
      <w:r w:rsidR="00487415">
        <w:t xml:space="preserve"> </w:t>
      </w:r>
      <w:r w:rsidRPr="002B0D2A">
        <w:t>cea</w:t>
      </w:r>
      <w:r w:rsidR="00487415">
        <w:t xml:space="preserve"> </w:t>
      </w:r>
      <w:r w:rsidRPr="002B0D2A">
        <w:t>mai</w:t>
      </w:r>
      <w:r w:rsidR="00487415">
        <w:t xml:space="preserve"> </w:t>
      </w:r>
      <w:r w:rsidRPr="002B0D2A">
        <w:t>redusă</w:t>
      </w:r>
      <w:r w:rsidR="00487415">
        <w:t xml:space="preserve"> </w:t>
      </w:r>
      <w:r w:rsidRPr="002B0D2A">
        <w:t>valoare</w:t>
      </w:r>
      <w:r w:rsidR="00487415">
        <w:t xml:space="preserve"> </w:t>
      </w:r>
      <w:r w:rsidRPr="002B0D2A">
        <w:t>din</w:t>
      </w:r>
      <w:r w:rsidR="00487415">
        <w:t xml:space="preserve"> </w:t>
      </w:r>
      <w:r w:rsidRPr="002B0D2A">
        <w:t>ultimii</w:t>
      </w:r>
      <w:r w:rsidR="00487415">
        <w:t xml:space="preserve"> </w:t>
      </w:r>
      <w:r w:rsidRPr="002B0D2A">
        <w:t>doi</w:t>
      </w:r>
      <w:r w:rsidR="00487415">
        <w:t xml:space="preserve"> </w:t>
      </w:r>
      <w:r w:rsidRPr="002B0D2A">
        <w:t>ani.</w:t>
      </w:r>
    </w:p>
    <w:p w14:paraId="3D89E377" w14:textId="4A46CC9A" w:rsidR="002B0D2A" w:rsidRPr="002B0D2A" w:rsidRDefault="002B0D2A" w:rsidP="002B0D2A">
      <w:r w:rsidRPr="002B0D2A">
        <w:t>Pornind</w:t>
      </w:r>
      <w:r w:rsidR="00487415">
        <w:t xml:space="preserve"> </w:t>
      </w:r>
      <w:r w:rsidRPr="002B0D2A">
        <w:t>de</w:t>
      </w:r>
      <w:r w:rsidR="00487415">
        <w:t xml:space="preserve"> </w:t>
      </w:r>
      <w:r w:rsidRPr="002B0D2A">
        <w:t>la</w:t>
      </w:r>
      <w:r w:rsidR="00487415">
        <w:t xml:space="preserve"> </w:t>
      </w:r>
      <w:r w:rsidRPr="002B0D2A">
        <w:t>rezultatele</w:t>
      </w:r>
      <w:r w:rsidR="00487415">
        <w:t xml:space="preserve"> </w:t>
      </w:r>
      <w:r w:rsidRPr="002B0D2A">
        <w:t>mai</w:t>
      </w:r>
      <w:r w:rsidR="00487415">
        <w:t xml:space="preserve"> </w:t>
      </w:r>
      <w:r w:rsidRPr="002B0D2A">
        <w:t>mici</w:t>
      </w:r>
      <w:r w:rsidR="00487415">
        <w:t xml:space="preserve"> </w:t>
      </w:r>
      <w:r w:rsidRPr="002B0D2A">
        <w:t>decât</w:t>
      </w:r>
      <w:r w:rsidR="00487415">
        <w:t xml:space="preserve"> </w:t>
      </w:r>
      <w:r w:rsidRPr="002B0D2A">
        <w:t>era</w:t>
      </w:r>
      <w:r w:rsidR="00487415">
        <w:t xml:space="preserve"> </w:t>
      </w:r>
      <w:r w:rsidRPr="002B0D2A">
        <w:t>de</w:t>
      </w:r>
      <w:r w:rsidR="00487415">
        <w:t xml:space="preserve"> </w:t>
      </w:r>
      <w:r w:rsidRPr="002B0D2A">
        <w:t>așteptat</w:t>
      </w:r>
      <w:r w:rsidR="00487415">
        <w:t xml:space="preserve"> </w:t>
      </w:r>
      <w:r w:rsidRPr="002B0D2A">
        <w:t>din</w:t>
      </w:r>
      <w:r w:rsidR="00487415">
        <w:t xml:space="preserve"> </w:t>
      </w:r>
      <w:r w:rsidRPr="002B0D2A">
        <w:t>primele</w:t>
      </w:r>
      <w:r w:rsidR="00487415">
        <w:t xml:space="preserve"> </w:t>
      </w:r>
      <w:r w:rsidRPr="002B0D2A">
        <w:t>luni</w:t>
      </w:r>
      <w:r w:rsidR="00487415">
        <w:t xml:space="preserve"> </w:t>
      </w:r>
      <w:r w:rsidRPr="002B0D2A">
        <w:t>ale</w:t>
      </w:r>
      <w:r w:rsidR="00487415">
        <w:t xml:space="preserve"> </w:t>
      </w:r>
      <w:r w:rsidRPr="002B0D2A">
        <w:t>acestui</w:t>
      </w:r>
      <w:r w:rsidR="00487415">
        <w:t xml:space="preserve"> </w:t>
      </w:r>
      <w:r w:rsidRPr="002B0D2A">
        <w:t>an,</w:t>
      </w:r>
      <w:r w:rsidR="00487415">
        <w:t xml:space="preserve"> </w:t>
      </w:r>
      <w:r w:rsidRPr="002B0D2A">
        <w:t>se</w:t>
      </w:r>
      <w:r w:rsidR="00487415">
        <w:t xml:space="preserve"> </w:t>
      </w:r>
      <w:r w:rsidRPr="002B0D2A">
        <w:t>preconizează</w:t>
      </w:r>
      <w:r w:rsidR="00487415">
        <w:t xml:space="preserve"> </w:t>
      </w:r>
      <w:r w:rsidRPr="002B0D2A">
        <w:t>că</w:t>
      </w:r>
      <w:r w:rsidR="00487415">
        <w:t xml:space="preserve"> </w:t>
      </w:r>
      <w:r w:rsidRPr="002B0D2A">
        <w:t>inflația</w:t>
      </w:r>
      <w:r w:rsidR="00487415">
        <w:t xml:space="preserve"> </w:t>
      </w:r>
      <w:r w:rsidRPr="002B0D2A">
        <w:t>va</w:t>
      </w:r>
      <w:r w:rsidR="00487415">
        <w:t xml:space="preserve"> </w:t>
      </w:r>
      <w:r w:rsidRPr="002B0D2A">
        <w:t>continua</w:t>
      </w:r>
      <w:r w:rsidR="00487415">
        <w:t xml:space="preserve"> </w:t>
      </w:r>
      <w:r w:rsidRPr="002B0D2A">
        <w:t>să</w:t>
      </w:r>
      <w:r w:rsidR="00487415">
        <w:t xml:space="preserve"> </w:t>
      </w:r>
      <w:r w:rsidRPr="002B0D2A">
        <w:t>scadă</w:t>
      </w:r>
      <w:r w:rsidR="00487415">
        <w:t xml:space="preserve"> </w:t>
      </w:r>
      <w:r w:rsidRPr="002B0D2A">
        <w:t>și</w:t>
      </w:r>
      <w:r w:rsidR="00487415">
        <w:t xml:space="preserve"> </w:t>
      </w:r>
      <w:r w:rsidRPr="002B0D2A">
        <w:t>va</w:t>
      </w:r>
      <w:r w:rsidR="00487415">
        <w:t xml:space="preserve"> </w:t>
      </w:r>
      <w:r w:rsidRPr="002B0D2A">
        <w:t>atinge</w:t>
      </w:r>
      <w:r w:rsidR="00487415">
        <w:t xml:space="preserve"> </w:t>
      </w:r>
      <w:r w:rsidRPr="002B0D2A">
        <w:t>obiectivul</w:t>
      </w:r>
      <w:r w:rsidR="00487415">
        <w:t xml:space="preserve"> </w:t>
      </w:r>
      <w:r w:rsidRPr="002B0D2A">
        <w:t>ceva</w:t>
      </w:r>
      <w:r w:rsidR="00487415">
        <w:t xml:space="preserve"> </w:t>
      </w:r>
      <w:r w:rsidRPr="002B0D2A">
        <w:t>mai</w:t>
      </w:r>
      <w:r w:rsidR="00487415">
        <w:t xml:space="preserve"> </w:t>
      </w:r>
      <w:r w:rsidRPr="002B0D2A">
        <w:t>devreme</w:t>
      </w:r>
      <w:r w:rsidR="00487415">
        <w:t xml:space="preserve"> </w:t>
      </w:r>
      <w:r w:rsidRPr="002B0D2A">
        <w:t>în</w:t>
      </w:r>
      <w:r w:rsidR="00487415">
        <w:t xml:space="preserve"> </w:t>
      </w:r>
      <w:r w:rsidRPr="002B0D2A">
        <w:t>2025</w:t>
      </w:r>
      <w:r w:rsidR="00487415">
        <w:t xml:space="preserve"> </w:t>
      </w:r>
      <w:r w:rsidRPr="002B0D2A">
        <w:t>decât</w:t>
      </w:r>
      <w:r w:rsidR="00487415">
        <w:t xml:space="preserve"> </w:t>
      </w:r>
      <w:r w:rsidRPr="002B0D2A">
        <w:t>se</w:t>
      </w:r>
      <w:r w:rsidR="00487415">
        <w:t xml:space="preserve"> </w:t>
      </w:r>
      <w:r w:rsidRPr="002B0D2A">
        <w:t>preconizase</w:t>
      </w:r>
      <w:r w:rsidR="00487415">
        <w:t xml:space="preserve"> </w:t>
      </w:r>
      <w:r w:rsidRPr="002B0D2A">
        <w:t>în</w:t>
      </w:r>
      <w:r w:rsidR="00487415">
        <w:t xml:space="preserve"> </w:t>
      </w:r>
      <w:r w:rsidRPr="002B0D2A">
        <w:t>previziunile</w:t>
      </w:r>
      <w:r w:rsidR="00487415">
        <w:t xml:space="preserve"> </w:t>
      </w:r>
      <w:r w:rsidRPr="002B0D2A">
        <w:t>intermediare</w:t>
      </w:r>
      <w:r w:rsidR="00487415">
        <w:t xml:space="preserve"> </w:t>
      </w:r>
      <w:r w:rsidRPr="002B0D2A">
        <w:t>din</w:t>
      </w:r>
      <w:r w:rsidR="00487415">
        <w:t xml:space="preserve"> </w:t>
      </w:r>
      <w:r w:rsidRPr="002B0D2A">
        <w:t>iarnă.</w:t>
      </w:r>
      <w:r w:rsidR="00487415">
        <w:t xml:space="preserve"> </w:t>
      </w:r>
      <w:r w:rsidRPr="002B0D2A">
        <w:t>Se</w:t>
      </w:r>
      <w:r w:rsidR="00487415">
        <w:t xml:space="preserve"> </w:t>
      </w:r>
      <w:r w:rsidRPr="002B0D2A">
        <w:t>estimează</w:t>
      </w:r>
      <w:r w:rsidR="00487415">
        <w:t xml:space="preserve"> </w:t>
      </w:r>
      <w:r w:rsidRPr="002B0D2A">
        <w:t>că</w:t>
      </w:r>
      <w:r w:rsidR="00487415">
        <w:t xml:space="preserve"> </w:t>
      </w:r>
      <w:r w:rsidRPr="002B0D2A">
        <w:t>dezinflația</w:t>
      </w:r>
      <w:r w:rsidR="00487415">
        <w:t xml:space="preserve"> </w:t>
      </w:r>
      <w:r w:rsidRPr="002B0D2A">
        <w:t>va</w:t>
      </w:r>
      <w:r w:rsidR="00487415">
        <w:t xml:space="preserve"> </w:t>
      </w:r>
      <w:r w:rsidRPr="002B0D2A">
        <w:t>fi</w:t>
      </w:r>
      <w:r w:rsidR="00487415">
        <w:t xml:space="preserve"> </w:t>
      </w:r>
      <w:r w:rsidRPr="002B0D2A">
        <w:t>determinată</w:t>
      </w:r>
      <w:r w:rsidR="00487415">
        <w:t xml:space="preserve"> </w:t>
      </w:r>
      <w:r w:rsidRPr="002B0D2A">
        <w:t>în</w:t>
      </w:r>
      <w:r w:rsidR="00487415">
        <w:t xml:space="preserve"> </w:t>
      </w:r>
      <w:r w:rsidRPr="002B0D2A">
        <w:t>principal</w:t>
      </w:r>
      <w:r w:rsidR="00487415">
        <w:t xml:space="preserve"> </w:t>
      </w:r>
      <w:r w:rsidRPr="002B0D2A">
        <w:t>de</w:t>
      </w:r>
      <w:r w:rsidR="00487415">
        <w:t xml:space="preserve"> </w:t>
      </w:r>
      <w:r w:rsidRPr="002B0D2A">
        <w:t>bunurile</w:t>
      </w:r>
      <w:r w:rsidR="00487415">
        <w:t xml:space="preserve"> </w:t>
      </w:r>
      <w:r w:rsidRPr="002B0D2A">
        <w:t>neenergetice</w:t>
      </w:r>
      <w:r w:rsidR="00487415">
        <w:t xml:space="preserve"> </w:t>
      </w:r>
      <w:r w:rsidRPr="002B0D2A">
        <w:t>și</w:t>
      </w:r>
      <w:r w:rsidR="00487415">
        <w:t xml:space="preserve"> </w:t>
      </w:r>
      <w:r w:rsidRPr="002B0D2A">
        <w:t>de</w:t>
      </w:r>
      <w:r w:rsidR="00487415">
        <w:t xml:space="preserve"> </w:t>
      </w:r>
      <w:r w:rsidRPr="002B0D2A">
        <w:t>produsele</w:t>
      </w:r>
      <w:r w:rsidR="00487415">
        <w:t xml:space="preserve"> </w:t>
      </w:r>
      <w:r w:rsidRPr="002B0D2A">
        <w:t>alimentare,</w:t>
      </w:r>
      <w:r w:rsidR="00487415">
        <w:t xml:space="preserve"> </w:t>
      </w:r>
      <w:r w:rsidRPr="002B0D2A">
        <w:t>în</w:t>
      </w:r>
      <w:r w:rsidR="00487415">
        <w:t xml:space="preserve"> </w:t>
      </w:r>
      <w:r w:rsidRPr="002B0D2A">
        <w:t>timp</w:t>
      </w:r>
      <w:r w:rsidR="00487415">
        <w:t xml:space="preserve"> </w:t>
      </w:r>
      <w:r w:rsidRPr="002B0D2A">
        <w:t>ce</w:t>
      </w:r>
      <w:r w:rsidR="00487415">
        <w:t xml:space="preserve"> </w:t>
      </w:r>
      <w:r w:rsidRPr="002B0D2A">
        <w:t>inflația</w:t>
      </w:r>
      <w:r w:rsidR="00487415">
        <w:t xml:space="preserve"> </w:t>
      </w:r>
      <w:r w:rsidRPr="002B0D2A">
        <w:t>prețurilor</w:t>
      </w:r>
      <w:r w:rsidR="00487415">
        <w:t xml:space="preserve"> </w:t>
      </w:r>
      <w:r w:rsidRPr="002B0D2A">
        <w:t>la</w:t>
      </w:r>
      <w:r w:rsidR="00487415">
        <w:t xml:space="preserve"> </w:t>
      </w:r>
      <w:r w:rsidRPr="002B0D2A">
        <w:t>energie</w:t>
      </w:r>
      <w:r w:rsidR="00487415">
        <w:t xml:space="preserve"> </w:t>
      </w:r>
      <w:r w:rsidRPr="002B0D2A">
        <w:t>va</w:t>
      </w:r>
      <w:r w:rsidR="00487415">
        <w:t xml:space="preserve"> </w:t>
      </w:r>
      <w:r w:rsidRPr="002B0D2A">
        <w:t>crește,</w:t>
      </w:r>
      <w:r w:rsidR="00487415">
        <w:t xml:space="preserve"> </w:t>
      </w:r>
      <w:r w:rsidRPr="002B0D2A">
        <w:t>iar</w:t>
      </w:r>
      <w:r w:rsidR="00487415">
        <w:t xml:space="preserve"> </w:t>
      </w:r>
      <w:r w:rsidRPr="002B0D2A">
        <w:t>cea</w:t>
      </w:r>
      <w:r w:rsidR="00487415">
        <w:t xml:space="preserve"> </w:t>
      </w:r>
      <w:r w:rsidRPr="002B0D2A">
        <w:t>din</w:t>
      </w:r>
      <w:r w:rsidR="00487415">
        <w:t xml:space="preserve"> </w:t>
      </w:r>
      <w:r w:rsidRPr="002B0D2A">
        <w:t>sectorul</w:t>
      </w:r>
      <w:r w:rsidR="00487415">
        <w:t xml:space="preserve"> </w:t>
      </w:r>
      <w:r w:rsidRPr="002B0D2A">
        <w:t>serviciilor</w:t>
      </w:r>
      <w:r w:rsidR="00487415">
        <w:t xml:space="preserve"> </w:t>
      </w:r>
      <w:r w:rsidRPr="002B0D2A">
        <w:t>va</w:t>
      </w:r>
      <w:r w:rsidR="00487415">
        <w:t xml:space="preserve"> </w:t>
      </w:r>
      <w:r w:rsidRPr="002B0D2A">
        <w:t>scădea</w:t>
      </w:r>
      <w:r w:rsidR="00487415">
        <w:t xml:space="preserve"> </w:t>
      </w:r>
      <w:r w:rsidRPr="002B0D2A">
        <w:t>doar</w:t>
      </w:r>
      <w:r w:rsidR="00487415">
        <w:t xml:space="preserve"> </w:t>
      </w:r>
      <w:r w:rsidRPr="002B0D2A">
        <w:t>treptat,</w:t>
      </w:r>
      <w:r w:rsidR="00487415">
        <w:t xml:space="preserve"> </w:t>
      </w:r>
      <w:r w:rsidRPr="002B0D2A">
        <w:t>în</w:t>
      </w:r>
      <w:r w:rsidR="00487415">
        <w:t xml:space="preserve"> </w:t>
      </w:r>
      <w:r w:rsidRPr="002B0D2A">
        <w:t>paralel</w:t>
      </w:r>
      <w:r w:rsidR="00487415">
        <w:t xml:space="preserve"> </w:t>
      </w:r>
      <w:r w:rsidRPr="002B0D2A">
        <w:t>cu</w:t>
      </w:r>
      <w:r w:rsidR="00487415">
        <w:t xml:space="preserve"> </w:t>
      </w:r>
      <w:r w:rsidRPr="002B0D2A">
        <w:t>moderarea</w:t>
      </w:r>
      <w:r w:rsidR="00487415">
        <w:t xml:space="preserve"> </w:t>
      </w:r>
      <w:r w:rsidRPr="002B0D2A">
        <w:t>presiunilor</w:t>
      </w:r>
      <w:r w:rsidR="00487415">
        <w:t xml:space="preserve"> </w:t>
      </w:r>
      <w:r w:rsidRPr="002B0D2A">
        <w:t>salariale.</w:t>
      </w:r>
      <w:r w:rsidR="00487415">
        <w:t xml:space="preserve"> </w:t>
      </w:r>
      <w:r w:rsidRPr="002B0D2A">
        <w:t>Se</w:t>
      </w:r>
      <w:r w:rsidR="00487415">
        <w:t xml:space="preserve"> </w:t>
      </w:r>
      <w:r w:rsidRPr="002B0D2A">
        <w:t>preconizează</w:t>
      </w:r>
      <w:r w:rsidR="00487415">
        <w:t xml:space="preserve"> </w:t>
      </w:r>
      <w:r w:rsidRPr="002B0D2A">
        <w:t>că</w:t>
      </w:r>
      <w:r w:rsidR="00487415">
        <w:t xml:space="preserve"> </w:t>
      </w:r>
      <w:r w:rsidRPr="002B0D2A">
        <w:t>inflația</w:t>
      </w:r>
      <w:r w:rsidR="00487415">
        <w:t xml:space="preserve"> </w:t>
      </w:r>
      <w:r w:rsidRPr="002B0D2A">
        <w:t>din</w:t>
      </w:r>
      <w:r w:rsidR="00487415">
        <w:t xml:space="preserve"> </w:t>
      </w:r>
      <w:r w:rsidRPr="002B0D2A">
        <w:t>UE</w:t>
      </w:r>
      <w:r w:rsidR="00487415">
        <w:t xml:space="preserve"> </w:t>
      </w:r>
      <w:r w:rsidRPr="002B0D2A">
        <w:t>în</w:t>
      </w:r>
      <w:r w:rsidR="00487415">
        <w:t xml:space="preserve"> </w:t>
      </w:r>
      <w:r w:rsidRPr="002B0D2A">
        <w:t>ansamblu</w:t>
      </w:r>
      <w:r w:rsidR="00487415">
        <w:t xml:space="preserve"> </w:t>
      </w:r>
      <w:r w:rsidRPr="002B0D2A">
        <w:t>va</w:t>
      </w:r>
      <w:r w:rsidR="00487415">
        <w:t xml:space="preserve"> </w:t>
      </w:r>
      <w:r w:rsidRPr="002B0D2A">
        <w:t>urma</w:t>
      </w:r>
      <w:r w:rsidR="00487415">
        <w:t xml:space="preserve"> </w:t>
      </w:r>
      <w:r w:rsidRPr="002B0D2A">
        <w:t>o</w:t>
      </w:r>
      <w:r w:rsidR="00487415">
        <w:t xml:space="preserve"> </w:t>
      </w:r>
      <w:r w:rsidRPr="002B0D2A">
        <w:t>traiectorie</w:t>
      </w:r>
      <w:r w:rsidR="00487415">
        <w:t xml:space="preserve"> </w:t>
      </w:r>
      <w:r w:rsidRPr="002B0D2A">
        <w:t>similară,</w:t>
      </w:r>
      <w:r w:rsidR="00487415">
        <w:t xml:space="preserve"> </w:t>
      </w:r>
      <w:r w:rsidRPr="002B0D2A">
        <w:t>deși</w:t>
      </w:r>
      <w:r w:rsidR="00487415">
        <w:t xml:space="preserve"> </w:t>
      </w:r>
      <w:r w:rsidRPr="002B0D2A">
        <w:t>va</w:t>
      </w:r>
      <w:r w:rsidR="00487415">
        <w:t xml:space="preserve"> </w:t>
      </w:r>
      <w:r w:rsidRPr="002B0D2A">
        <w:t>rămâne</w:t>
      </w:r>
      <w:r w:rsidR="00487415">
        <w:t xml:space="preserve"> </w:t>
      </w:r>
      <w:r w:rsidRPr="002B0D2A">
        <w:t>ceva</w:t>
      </w:r>
      <w:r w:rsidR="00487415">
        <w:t xml:space="preserve"> </w:t>
      </w:r>
      <w:r w:rsidRPr="002B0D2A">
        <w:t>mai</w:t>
      </w:r>
      <w:r w:rsidR="00487415">
        <w:t xml:space="preserve"> </w:t>
      </w:r>
      <w:r w:rsidRPr="002B0D2A">
        <w:t>ridicată.</w:t>
      </w:r>
      <w:r w:rsidR="00487415">
        <w:t xml:space="preserve"> </w:t>
      </w:r>
    </w:p>
    <w:p w14:paraId="6DE82F35" w14:textId="71D1664C" w:rsidR="002B0D2A" w:rsidRPr="002B0D2A" w:rsidRDefault="002B0D2A" w:rsidP="002B0D2A">
      <w:r w:rsidRPr="002B0D2A">
        <w:rPr>
          <w:b/>
          <w:bCs/>
        </w:rPr>
        <w:t>Piața</w:t>
      </w:r>
      <w:r w:rsidR="00487415">
        <w:rPr>
          <w:b/>
          <w:bCs/>
        </w:rPr>
        <w:t xml:space="preserve"> </w:t>
      </w:r>
      <w:r w:rsidRPr="002B0D2A">
        <w:rPr>
          <w:b/>
          <w:bCs/>
        </w:rPr>
        <w:t>muncii</w:t>
      </w:r>
      <w:r w:rsidR="00487415">
        <w:rPr>
          <w:b/>
          <w:bCs/>
        </w:rPr>
        <w:t xml:space="preserve"> </w:t>
      </w:r>
      <w:r w:rsidRPr="002B0D2A">
        <w:rPr>
          <w:b/>
          <w:bCs/>
        </w:rPr>
        <w:t>rămâne</w:t>
      </w:r>
      <w:r w:rsidR="00487415">
        <w:rPr>
          <w:b/>
          <w:bCs/>
        </w:rPr>
        <w:t xml:space="preserve"> </w:t>
      </w:r>
      <w:r w:rsidRPr="002B0D2A">
        <w:rPr>
          <w:b/>
          <w:bCs/>
        </w:rPr>
        <w:t>puternică,</w:t>
      </w:r>
      <w:r w:rsidR="00487415">
        <w:rPr>
          <w:b/>
          <w:bCs/>
        </w:rPr>
        <w:t xml:space="preserve"> </w:t>
      </w:r>
      <w:r w:rsidRPr="002B0D2A">
        <w:rPr>
          <w:b/>
          <w:bCs/>
        </w:rPr>
        <w:t>în</w:t>
      </w:r>
      <w:r w:rsidR="00487415">
        <w:rPr>
          <w:b/>
          <w:bCs/>
        </w:rPr>
        <w:t xml:space="preserve"> </w:t>
      </w:r>
      <w:r w:rsidRPr="002B0D2A">
        <w:rPr>
          <w:b/>
          <w:bCs/>
        </w:rPr>
        <w:t>pofida</w:t>
      </w:r>
      <w:r w:rsidR="00487415">
        <w:rPr>
          <w:b/>
          <w:bCs/>
        </w:rPr>
        <w:t xml:space="preserve"> </w:t>
      </w:r>
      <w:r w:rsidRPr="002B0D2A">
        <w:rPr>
          <w:b/>
          <w:bCs/>
        </w:rPr>
        <w:t>unei</w:t>
      </w:r>
      <w:r w:rsidR="00487415">
        <w:rPr>
          <w:b/>
          <w:bCs/>
        </w:rPr>
        <w:t xml:space="preserve"> </w:t>
      </w:r>
      <w:r w:rsidRPr="002B0D2A">
        <w:rPr>
          <w:b/>
          <w:bCs/>
        </w:rPr>
        <w:t>creșteri</w:t>
      </w:r>
      <w:r w:rsidR="00487415">
        <w:rPr>
          <w:b/>
          <w:bCs/>
        </w:rPr>
        <w:t xml:space="preserve"> </w:t>
      </w:r>
      <w:r w:rsidRPr="002B0D2A">
        <w:rPr>
          <w:b/>
          <w:bCs/>
        </w:rPr>
        <w:t>modeste</w:t>
      </w:r>
    </w:p>
    <w:p w14:paraId="7F68026E" w14:textId="3BCFB1BA" w:rsidR="002B0D2A" w:rsidRPr="002B0D2A" w:rsidRDefault="002B0D2A" w:rsidP="002B0D2A">
      <w:r w:rsidRPr="002B0D2A">
        <w:t>În</w:t>
      </w:r>
      <w:r w:rsidR="00487415">
        <w:t xml:space="preserve"> </w:t>
      </w:r>
      <w:r w:rsidRPr="002B0D2A">
        <w:t>pofida</w:t>
      </w:r>
      <w:r w:rsidR="00487415">
        <w:t xml:space="preserve"> </w:t>
      </w:r>
      <w:r w:rsidRPr="002B0D2A">
        <w:t>încetinirii</w:t>
      </w:r>
      <w:r w:rsidR="00487415">
        <w:t xml:space="preserve"> </w:t>
      </w:r>
      <w:r w:rsidRPr="002B0D2A">
        <w:t>ritmului</w:t>
      </w:r>
      <w:r w:rsidR="00487415">
        <w:t xml:space="preserve"> </w:t>
      </w:r>
      <w:r w:rsidRPr="002B0D2A">
        <w:t>de</w:t>
      </w:r>
      <w:r w:rsidR="00487415">
        <w:t xml:space="preserve"> </w:t>
      </w:r>
      <w:r w:rsidRPr="002B0D2A">
        <w:t>activitate,</w:t>
      </w:r>
      <w:r w:rsidR="00487415">
        <w:t xml:space="preserve"> </w:t>
      </w:r>
      <w:r w:rsidRPr="002B0D2A">
        <w:t>economia</w:t>
      </w:r>
      <w:r w:rsidR="00487415">
        <w:t xml:space="preserve"> </w:t>
      </w:r>
      <w:r w:rsidRPr="002B0D2A">
        <w:t>UE</w:t>
      </w:r>
      <w:r w:rsidR="00487415">
        <w:t xml:space="preserve"> </w:t>
      </w:r>
      <w:r w:rsidRPr="002B0D2A">
        <w:t>a</w:t>
      </w:r>
      <w:r w:rsidR="00487415">
        <w:t xml:space="preserve"> </w:t>
      </w:r>
      <w:r w:rsidRPr="002B0D2A">
        <w:t>creat</w:t>
      </w:r>
      <w:r w:rsidR="00487415">
        <w:t xml:space="preserve"> </w:t>
      </w:r>
      <w:r w:rsidRPr="002B0D2A">
        <w:t>peste</w:t>
      </w:r>
      <w:r w:rsidR="00487415">
        <w:t xml:space="preserve"> </w:t>
      </w:r>
      <w:r w:rsidRPr="002B0D2A">
        <w:t>două</w:t>
      </w:r>
      <w:r w:rsidR="00487415">
        <w:t xml:space="preserve"> </w:t>
      </w:r>
      <w:r w:rsidRPr="002B0D2A">
        <w:t>milioane</w:t>
      </w:r>
      <w:r w:rsidR="00487415">
        <w:t xml:space="preserve"> </w:t>
      </w:r>
      <w:r w:rsidRPr="002B0D2A">
        <w:t>de</w:t>
      </w:r>
      <w:r w:rsidR="00487415">
        <w:t xml:space="preserve"> </w:t>
      </w:r>
      <w:r w:rsidRPr="002B0D2A">
        <w:t>locuri</w:t>
      </w:r>
      <w:r w:rsidR="00487415">
        <w:t xml:space="preserve"> </w:t>
      </w:r>
      <w:r w:rsidRPr="002B0D2A">
        <w:t>de</w:t>
      </w:r>
      <w:r w:rsidR="00487415">
        <w:t xml:space="preserve"> </w:t>
      </w:r>
      <w:r w:rsidRPr="002B0D2A">
        <w:t>muncă</w:t>
      </w:r>
      <w:r w:rsidR="00487415">
        <w:t xml:space="preserve"> </w:t>
      </w:r>
      <w:r w:rsidRPr="002B0D2A">
        <w:t>în</w:t>
      </w:r>
      <w:r w:rsidR="00487415">
        <w:t xml:space="preserve"> </w:t>
      </w:r>
      <w:r w:rsidRPr="002B0D2A">
        <w:t>2023,</w:t>
      </w:r>
      <w:r w:rsidR="00487415">
        <w:t xml:space="preserve"> </w:t>
      </w:r>
      <w:r w:rsidRPr="002B0D2A">
        <w:t>ratele</w:t>
      </w:r>
      <w:r w:rsidR="00487415">
        <w:t xml:space="preserve"> </w:t>
      </w:r>
      <w:r w:rsidRPr="002B0D2A">
        <w:t>de</w:t>
      </w:r>
      <w:r w:rsidR="00487415">
        <w:t xml:space="preserve"> </w:t>
      </w:r>
      <w:r w:rsidRPr="002B0D2A">
        <w:t>activitate</w:t>
      </w:r>
      <w:r w:rsidR="00487415">
        <w:t xml:space="preserve"> </w:t>
      </w:r>
      <w:r w:rsidRPr="002B0D2A">
        <w:t>și</w:t>
      </w:r>
      <w:r w:rsidR="00487415">
        <w:t xml:space="preserve"> </w:t>
      </w:r>
      <w:r w:rsidRPr="002B0D2A">
        <w:t>de</w:t>
      </w:r>
      <w:r w:rsidR="00487415">
        <w:t xml:space="preserve"> </w:t>
      </w:r>
      <w:r w:rsidRPr="002B0D2A">
        <w:t>ocupare</w:t>
      </w:r>
      <w:r w:rsidR="00487415">
        <w:t xml:space="preserve"> </w:t>
      </w:r>
      <w:r w:rsidRPr="002B0D2A">
        <w:t>a</w:t>
      </w:r>
      <w:r w:rsidR="00487415">
        <w:t xml:space="preserve"> </w:t>
      </w:r>
      <w:r w:rsidRPr="002B0D2A">
        <w:t>forței</w:t>
      </w:r>
      <w:r w:rsidR="00487415">
        <w:t xml:space="preserve"> </w:t>
      </w:r>
      <w:r w:rsidRPr="002B0D2A">
        <w:t>de</w:t>
      </w:r>
      <w:r w:rsidR="00487415">
        <w:t xml:space="preserve"> </w:t>
      </w:r>
      <w:r w:rsidRPr="002B0D2A">
        <w:t>muncă</w:t>
      </w:r>
      <w:r w:rsidR="00487415">
        <w:t xml:space="preserve"> </w:t>
      </w:r>
      <w:r w:rsidRPr="002B0D2A">
        <w:t>în</w:t>
      </w:r>
      <w:r w:rsidR="00487415">
        <w:t xml:space="preserve"> </w:t>
      </w:r>
      <w:r w:rsidRPr="002B0D2A">
        <w:t>rândul</w:t>
      </w:r>
      <w:r w:rsidR="00487415">
        <w:t xml:space="preserve"> </w:t>
      </w:r>
      <w:r w:rsidRPr="002B0D2A">
        <w:t>persoanelor</w:t>
      </w:r>
      <w:r w:rsidR="00487415">
        <w:t xml:space="preserve"> </w:t>
      </w:r>
      <w:r w:rsidRPr="002B0D2A">
        <w:t>cu</w:t>
      </w:r>
      <w:r w:rsidR="00487415">
        <w:t xml:space="preserve"> </w:t>
      </w:r>
      <w:r w:rsidRPr="002B0D2A">
        <w:t>vârste</w:t>
      </w:r>
      <w:r w:rsidR="00487415">
        <w:t xml:space="preserve"> </w:t>
      </w:r>
      <w:r w:rsidRPr="002B0D2A">
        <w:t>între</w:t>
      </w:r>
      <w:r w:rsidR="00487415">
        <w:t xml:space="preserve"> </w:t>
      </w:r>
      <w:r w:rsidRPr="002B0D2A">
        <w:t>20</w:t>
      </w:r>
      <w:r w:rsidR="00487415">
        <w:t xml:space="preserve"> </w:t>
      </w:r>
      <w:r w:rsidRPr="002B0D2A">
        <w:t>și</w:t>
      </w:r>
      <w:r w:rsidR="00487415">
        <w:t xml:space="preserve"> </w:t>
      </w:r>
      <w:r w:rsidRPr="002B0D2A">
        <w:t>64</w:t>
      </w:r>
      <w:r w:rsidR="00487415">
        <w:t xml:space="preserve"> </w:t>
      </w:r>
      <w:r w:rsidRPr="002B0D2A">
        <w:t>de</w:t>
      </w:r>
      <w:r w:rsidR="00487415">
        <w:t xml:space="preserve"> </w:t>
      </w:r>
      <w:r w:rsidRPr="002B0D2A">
        <w:t>ani</w:t>
      </w:r>
      <w:r w:rsidR="00487415">
        <w:t xml:space="preserve"> </w:t>
      </w:r>
      <w:r w:rsidRPr="002B0D2A">
        <w:t>atingând</w:t>
      </w:r>
      <w:r w:rsidR="00487415">
        <w:t xml:space="preserve"> </w:t>
      </w:r>
      <w:r w:rsidRPr="002B0D2A">
        <w:t>noi</w:t>
      </w:r>
      <w:r w:rsidR="00487415">
        <w:t xml:space="preserve"> </w:t>
      </w:r>
      <w:r w:rsidRPr="002B0D2A">
        <w:t>valori</w:t>
      </w:r>
      <w:r w:rsidR="00487415">
        <w:t xml:space="preserve"> </w:t>
      </w:r>
      <w:r w:rsidRPr="002B0D2A">
        <w:t>record,</w:t>
      </w:r>
      <w:r w:rsidR="00487415">
        <w:t xml:space="preserve"> </w:t>
      </w:r>
      <w:r w:rsidRPr="002B0D2A">
        <w:t>de</w:t>
      </w:r>
      <w:r w:rsidR="00487415">
        <w:t xml:space="preserve"> </w:t>
      </w:r>
      <w:r w:rsidRPr="002B0D2A">
        <w:t>80,1</w:t>
      </w:r>
      <w:r w:rsidR="00487415">
        <w:t xml:space="preserve"> </w:t>
      </w:r>
      <w:r w:rsidRPr="002B0D2A">
        <w:t>%</w:t>
      </w:r>
      <w:r w:rsidR="00487415">
        <w:t xml:space="preserve"> </w:t>
      </w:r>
      <w:r w:rsidRPr="002B0D2A">
        <w:t>și,</w:t>
      </w:r>
      <w:r w:rsidR="00487415">
        <w:t xml:space="preserve"> </w:t>
      </w:r>
      <w:r w:rsidRPr="002B0D2A">
        <w:t>respectiv,</w:t>
      </w:r>
      <w:r w:rsidR="00487415">
        <w:t xml:space="preserve"> </w:t>
      </w:r>
      <w:r w:rsidRPr="002B0D2A">
        <w:t>75,5</w:t>
      </w:r>
      <w:r w:rsidR="00487415">
        <w:t xml:space="preserve"> </w:t>
      </w:r>
      <w:r w:rsidRPr="002B0D2A">
        <w:t>%,</w:t>
      </w:r>
      <w:r w:rsidR="00487415">
        <w:t xml:space="preserve"> </w:t>
      </w:r>
      <w:r w:rsidRPr="002B0D2A">
        <w:t>în</w:t>
      </w:r>
      <w:r w:rsidR="00487415">
        <w:t xml:space="preserve"> </w:t>
      </w:r>
      <w:r w:rsidRPr="002B0D2A">
        <w:t>ultimul</w:t>
      </w:r>
      <w:r w:rsidR="00487415">
        <w:t xml:space="preserve"> </w:t>
      </w:r>
      <w:r w:rsidRPr="002B0D2A">
        <w:t>trimestru</w:t>
      </w:r>
      <w:r w:rsidR="00487415">
        <w:t xml:space="preserve"> </w:t>
      </w:r>
      <w:r w:rsidRPr="002B0D2A">
        <w:t>al</w:t>
      </w:r>
      <w:r w:rsidR="00487415">
        <w:t xml:space="preserve"> </w:t>
      </w:r>
      <w:r w:rsidRPr="002B0D2A">
        <w:t>anului.</w:t>
      </w:r>
      <w:r w:rsidR="00487415">
        <w:t xml:space="preserve"> </w:t>
      </w:r>
      <w:r w:rsidRPr="002B0D2A">
        <w:t>Numeroase</w:t>
      </w:r>
      <w:r w:rsidR="00487415">
        <w:t xml:space="preserve"> </w:t>
      </w:r>
      <w:r w:rsidRPr="002B0D2A">
        <w:t>piețe</w:t>
      </w:r>
      <w:r w:rsidR="00487415">
        <w:t xml:space="preserve"> </w:t>
      </w:r>
      <w:r w:rsidRPr="002B0D2A">
        <w:t>ale</w:t>
      </w:r>
      <w:r w:rsidR="00487415">
        <w:t xml:space="preserve"> </w:t>
      </w:r>
      <w:r w:rsidRPr="002B0D2A">
        <w:t>muncii</w:t>
      </w:r>
      <w:r w:rsidR="00487415">
        <w:t xml:space="preserve"> </w:t>
      </w:r>
      <w:r w:rsidRPr="002B0D2A">
        <w:t>din</w:t>
      </w:r>
      <w:r w:rsidR="00487415">
        <w:t xml:space="preserve"> </w:t>
      </w:r>
      <w:r w:rsidRPr="002B0D2A">
        <w:t>UE</w:t>
      </w:r>
      <w:r w:rsidR="00487415">
        <w:t xml:space="preserve"> </w:t>
      </w:r>
      <w:r w:rsidRPr="002B0D2A">
        <w:t>rămân</w:t>
      </w:r>
      <w:r w:rsidR="00487415">
        <w:t xml:space="preserve"> </w:t>
      </w:r>
      <w:r w:rsidRPr="002B0D2A">
        <w:t>tensionate.</w:t>
      </w:r>
      <w:r w:rsidR="00487415">
        <w:t xml:space="preserve"> </w:t>
      </w:r>
      <w:r w:rsidRPr="002B0D2A">
        <w:t>În</w:t>
      </w:r>
      <w:r w:rsidR="00487415">
        <w:t xml:space="preserve"> </w:t>
      </w:r>
      <w:r w:rsidRPr="002B0D2A">
        <w:t>luna</w:t>
      </w:r>
      <w:r w:rsidR="00487415">
        <w:t xml:space="preserve"> </w:t>
      </w:r>
      <w:r w:rsidRPr="002B0D2A">
        <w:t>martie,</w:t>
      </w:r>
      <w:r w:rsidR="00487415">
        <w:t xml:space="preserve"> </w:t>
      </w:r>
      <w:r w:rsidRPr="002B0D2A">
        <w:t>rata</w:t>
      </w:r>
      <w:r w:rsidR="00487415">
        <w:t xml:space="preserve"> </w:t>
      </w:r>
      <w:r w:rsidRPr="002B0D2A">
        <w:t>șomajului</w:t>
      </w:r>
      <w:r w:rsidR="00487415">
        <w:t xml:space="preserve"> </w:t>
      </w:r>
      <w:r w:rsidRPr="002B0D2A">
        <w:t>din</w:t>
      </w:r>
      <w:r w:rsidR="00487415">
        <w:t xml:space="preserve"> </w:t>
      </w:r>
      <w:r w:rsidRPr="002B0D2A">
        <w:t>UE</w:t>
      </w:r>
      <w:r w:rsidR="00487415">
        <w:t xml:space="preserve"> </w:t>
      </w:r>
      <w:r w:rsidRPr="002B0D2A">
        <w:t>a</w:t>
      </w:r>
      <w:r w:rsidR="00487415">
        <w:t xml:space="preserve"> </w:t>
      </w:r>
      <w:r w:rsidRPr="002B0D2A">
        <w:t>fost</w:t>
      </w:r>
      <w:r w:rsidR="00487415">
        <w:t xml:space="preserve"> </w:t>
      </w:r>
      <w:r w:rsidRPr="002B0D2A">
        <w:t>de</w:t>
      </w:r>
      <w:r w:rsidR="00487415">
        <w:t xml:space="preserve"> </w:t>
      </w:r>
      <w:r w:rsidRPr="002B0D2A">
        <w:t>6,0</w:t>
      </w:r>
      <w:r w:rsidR="00487415">
        <w:t xml:space="preserve"> </w:t>
      </w:r>
      <w:r w:rsidRPr="002B0D2A">
        <w:t>%,</w:t>
      </w:r>
      <w:r w:rsidR="00487415">
        <w:t xml:space="preserve"> </w:t>
      </w:r>
      <w:r w:rsidRPr="002B0D2A">
        <w:t>cel</w:t>
      </w:r>
      <w:r w:rsidR="00487415">
        <w:t xml:space="preserve"> </w:t>
      </w:r>
      <w:r w:rsidRPr="002B0D2A">
        <w:t>mai</w:t>
      </w:r>
      <w:r w:rsidR="00487415">
        <w:t xml:space="preserve"> </w:t>
      </w:r>
      <w:r w:rsidRPr="002B0D2A">
        <w:t>scăzut</w:t>
      </w:r>
      <w:r w:rsidR="00487415">
        <w:t xml:space="preserve"> </w:t>
      </w:r>
      <w:r w:rsidRPr="002B0D2A">
        <w:t>nivel</w:t>
      </w:r>
      <w:r w:rsidR="00487415">
        <w:t xml:space="preserve"> </w:t>
      </w:r>
      <w:r w:rsidRPr="002B0D2A">
        <w:t>atins</w:t>
      </w:r>
      <w:r w:rsidR="00487415">
        <w:t xml:space="preserve"> </w:t>
      </w:r>
      <w:r w:rsidRPr="002B0D2A">
        <w:t>vreodată.</w:t>
      </w:r>
      <w:r w:rsidR="00487415">
        <w:t xml:space="preserve"> </w:t>
      </w:r>
      <w:r w:rsidRPr="002B0D2A">
        <w:t>Această</w:t>
      </w:r>
      <w:r w:rsidR="00487415">
        <w:t xml:space="preserve"> </w:t>
      </w:r>
      <w:r w:rsidRPr="002B0D2A">
        <w:t>performanță</w:t>
      </w:r>
      <w:r w:rsidR="00487415">
        <w:t xml:space="preserve"> </w:t>
      </w:r>
      <w:r w:rsidRPr="002B0D2A">
        <w:t>solidă</w:t>
      </w:r>
      <w:r w:rsidR="00487415">
        <w:t xml:space="preserve"> </w:t>
      </w:r>
      <w:r w:rsidRPr="002B0D2A">
        <w:t>a</w:t>
      </w:r>
      <w:r w:rsidR="00487415">
        <w:t xml:space="preserve"> </w:t>
      </w:r>
      <w:r w:rsidRPr="002B0D2A">
        <w:t>pieței</w:t>
      </w:r>
      <w:r w:rsidR="00487415">
        <w:t xml:space="preserve"> </w:t>
      </w:r>
      <w:r w:rsidRPr="002B0D2A">
        <w:t>muncii</w:t>
      </w:r>
      <w:r w:rsidR="00487415">
        <w:t xml:space="preserve"> </w:t>
      </w:r>
      <w:r w:rsidRPr="002B0D2A">
        <w:t>se</w:t>
      </w:r>
      <w:r w:rsidR="00487415">
        <w:t xml:space="preserve"> </w:t>
      </w:r>
      <w:r w:rsidRPr="002B0D2A">
        <w:t>datorează</w:t>
      </w:r>
      <w:r w:rsidR="00487415">
        <w:t xml:space="preserve"> </w:t>
      </w:r>
      <w:r w:rsidRPr="002B0D2A">
        <w:t>atât</w:t>
      </w:r>
      <w:r w:rsidR="00487415">
        <w:t xml:space="preserve"> </w:t>
      </w:r>
      <w:r w:rsidRPr="002B0D2A">
        <w:t>ofertei</w:t>
      </w:r>
      <w:r w:rsidR="00487415">
        <w:t xml:space="preserve"> </w:t>
      </w:r>
      <w:r w:rsidRPr="002B0D2A">
        <w:t>puternice</w:t>
      </w:r>
      <w:r w:rsidR="00487415">
        <w:t xml:space="preserve"> </w:t>
      </w:r>
      <w:r w:rsidRPr="002B0D2A">
        <w:t>de</w:t>
      </w:r>
      <w:r w:rsidR="00487415">
        <w:t xml:space="preserve"> </w:t>
      </w:r>
      <w:r w:rsidRPr="002B0D2A">
        <w:t>forță</w:t>
      </w:r>
      <w:r w:rsidR="00487415">
        <w:t xml:space="preserve"> </w:t>
      </w:r>
      <w:r w:rsidRPr="002B0D2A">
        <w:t>de</w:t>
      </w:r>
      <w:r w:rsidR="00487415">
        <w:t xml:space="preserve"> </w:t>
      </w:r>
      <w:r w:rsidRPr="002B0D2A">
        <w:t>muncă</w:t>
      </w:r>
      <w:r w:rsidR="00487415">
        <w:t xml:space="preserve"> </w:t>
      </w:r>
      <w:r w:rsidRPr="002B0D2A">
        <w:t>(sprijinită,</w:t>
      </w:r>
      <w:r w:rsidR="00487415">
        <w:t xml:space="preserve"> </w:t>
      </w:r>
      <w:r w:rsidRPr="002B0D2A">
        <w:t>printre</w:t>
      </w:r>
      <w:r w:rsidR="00487415">
        <w:t xml:space="preserve"> </w:t>
      </w:r>
      <w:r w:rsidRPr="002B0D2A">
        <w:t>altele,</w:t>
      </w:r>
      <w:r w:rsidR="00487415">
        <w:t xml:space="preserve"> </w:t>
      </w:r>
      <w:r w:rsidRPr="002B0D2A">
        <w:t>de</w:t>
      </w:r>
      <w:r w:rsidR="00487415">
        <w:t xml:space="preserve"> </w:t>
      </w:r>
      <w:r w:rsidRPr="002B0D2A">
        <w:t>migrație),</w:t>
      </w:r>
      <w:r w:rsidR="00487415">
        <w:t xml:space="preserve"> </w:t>
      </w:r>
      <w:r w:rsidRPr="002B0D2A">
        <w:t>cât</w:t>
      </w:r>
      <w:r w:rsidR="00487415">
        <w:t xml:space="preserve"> </w:t>
      </w:r>
      <w:r w:rsidRPr="002B0D2A">
        <w:t>și</w:t>
      </w:r>
      <w:r w:rsidR="00487415">
        <w:t xml:space="preserve"> </w:t>
      </w:r>
      <w:r w:rsidRPr="002B0D2A">
        <w:t>cererii</w:t>
      </w:r>
      <w:r w:rsidR="00487415">
        <w:t xml:space="preserve"> </w:t>
      </w:r>
      <w:r w:rsidRPr="002B0D2A">
        <w:t>de</w:t>
      </w:r>
      <w:r w:rsidR="00487415">
        <w:t xml:space="preserve"> </w:t>
      </w:r>
      <w:r w:rsidRPr="002B0D2A">
        <w:t>forță</w:t>
      </w:r>
      <w:r w:rsidR="00487415">
        <w:t xml:space="preserve"> </w:t>
      </w:r>
      <w:r w:rsidRPr="002B0D2A">
        <w:t>de</w:t>
      </w:r>
      <w:r w:rsidR="00487415">
        <w:t xml:space="preserve"> </w:t>
      </w:r>
      <w:r w:rsidRPr="002B0D2A">
        <w:t>muncă.</w:t>
      </w:r>
    </w:p>
    <w:p w14:paraId="543231AB" w14:textId="34AA07BB" w:rsidR="002B0D2A" w:rsidRPr="002B0D2A" w:rsidRDefault="002B0D2A" w:rsidP="002B0D2A">
      <w:r w:rsidRPr="002B0D2A">
        <w:t>Potrivit</w:t>
      </w:r>
      <w:r w:rsidR="00487415">
        <w:t xml:space="preserve"> </w:t>
      </w:r>
      <w:r w:rsidRPr="002B0D2A">
        <w:t>estimărilor,</w:t>
      </w:r>
      <w:r w:rsidR="00487415">
        <w:t xml:space="preserve"> </w:t>
      </w:r>
      <w:r w:rsidRPr="002B0D2A">
        <w:t>creșterea</w:t>
      </w:r>
      <w:r w:rsidR="00487415">
        <w:t xml:space="preserve"> </w:t>
      </w:r>
      <w:r w:rsidRPr="002B0D2A">
        <w:t>ocupării</w:t>
      </w:r>
      <w:r w:rsidR="00487415">
        <w:t xml:space="preserve"> </w:t>
      </w:r>
      <w:r w:rsidRPr="002B0D2A">
        <w:t>forței</w:t>
      </w:r>
      <w:r w:rsidR="00487415">
        <w:t xml:space="preserve"> </w:t>
      </w:r>
      <w:r w:rsidRPr="002B0D2A">
        <w:t>de</w:t>
      </w:r>
      <w:r w:rsidR="00487415">
        <w:t xml:space="preserve"> </w:t>
      </w:r>
      <w:r w:rsidRPr="002B0D2A">
        <w:t>muncă</w:t>
      </w:r>
      <w:r w:rsidR="00487415">
        <w:t xml:space="preserve"> </w:t>
      </w:r>
      <w:r w:rsidRPr="002B0D2A">
        <w:t>în</w:t>
      </w:r>
      <w:r w:rsidR="00487415">
        <w:t xml:space="preserve"> </w:t>
      </w:r>
      <w:r w:rsidRPr="002B0D2A">
        <w:t>UE</w:t>
      </w:r>
      <w:r w:rsidR="00487415">
        <w:t xml:space="preserve"> </w:t>
      </w:r>
      <w:r w:rsidRPr="002B0D2A">
        <w:t>ar</w:t>
      </w:r>
      <w:r w:rsidR="00487415">
        <w:t xml:space="preserve"> </w:t>
      </w:r>
      <w:r w:rsidRPr="002B0D2A">
        <w:t>urma</w:t>
      </w:r>
      <w:r w:rsidR="00487415">
        <w:t xml:space="preserve"> </w:t>
      </w:r>
      <w:r w:rsidRPr="002B0D2A">
        <w:t>să</w:t>
      </w:r>
      <w:r w:rsidR="00487415">
        <w:t xml:space="preserve"> </w:t>
      </w:r>
      <w:r w:rsidRPr="002B0D2A">
        <w:t>scadă</w:t>
      </w:r>
      <w:r w:rsidR="00487415">
        <w:t xml:space="preserve"> </w:t>
      </w:r>
      <w:r w:rsidRPr="002B0D2A">
        <w:t>la</w:t>
      </w:r>
      <w:r w:rsidR="00487415">
        <w:t xml:space="preserve"> </w:t>
      </w:r>
      <w:r w:rsidRPr="002B0D2A">
        <w:t>0,6</w:t>
      </w:r>
      <w:r w:rsidR="00487415">
        <w:t xml:space="preserve"> </w:t>
      </w:r>
      <w:r w:rsidRPr="002B0D2A">
        <w:t>%</w:t>
      </w:r>
      <w:r w:rsidR="00487415">
        <w:t xml:space="preserve"> </w:t>
      </w:r>
      <w:r w:rsidRPr="002B0D2A">
        <w:t>în</w:t>
      </w:r>
      <w:r w:rsidR="00487415">
        <w:t xml:space="preserve"> </w:t>
      </w:r>
      <w:r w:rsidRPr="002B0D2A">
        <w:t>acest</w:t>
      </w:r>
      <w:r w:rsidR="00487415">
        <w:t xml:space="preserve"> </w:t>
      </w:r>
      <w:r w:rsidRPr="002B0D2A">
        <w:t>an</w:t>
      </w:r>
      <w:r w:rsidR="00487415">
        <w:t xml:space="preserve"> </w:t>
      </w:r>
      <w:r w:rsidRPr="002B0D2A">
        <w:t>și</w:t>
      </w:r>
      <w:r w:rsidR="00487415">
        <w:t xml:space="preserve"> </w:t>
      </w:r>
      <w:r w:rsidRPr="002B0D2A">
        <w:t>până</w:t>
      </w:r>
      <w:r w:rsidR="00487415">
        <w:t xml:space="preserve"> </w:t>
      </w:r>
      <w:r w:rsidRPr="002B0D2A">
        <w:t>la</w:t>
      </w:r>
      <w:r w:rsidR="00487415">
        <w:t xml:space="preserve"> </w:t>
      </w:r>
      <w:r w:rsidRPr="002B0D2A">
        <w:t>0,4</w:t>
      </w:r>
      <w:r w:rsidR="00487415">
        <w:t xml:space="preserve"> </w:t>
      </w:r>
      <w:r w:rsidRPr="002B0D2A">
        <w:t>%</w:t>
      </w:r>
      <w:r w:rsidR="00487415">
        <w:t xml:space="preserve"> </w:t>
      </w:r>
      <w:r w:rsidRPr="002B0D2A">
        <w:t>în</w:t>
      </w:r>
      <w:r w:rsidR="00487415">
        <w:t xml:space="preserve"> </w:t>
      </w:r>
      <w:r w:rsidRPr="002B0D2A">
        <w:t>2025.</w:t>
      </w:r>
      <w:r w:rsidR="00487415">
        <w:t xml:space="preserve"> </w:t>
      </w:r>
      <w:r w:rsidRPr="002B0D2A">
        <w:t>Se</w:t>
      </w:r>
      <w:r w:rsidR="00487415">
        <w:t xml:space="preserve"> </w:t>
      </w:r>
      <w:r w:rsidRPr="002B0D2A">
        <w:t>preconizează</w:t>
      </w:r>
      <w:r w:rsidR="00487415">
        <w:t xml:space="preserve"> </w:t>
      </w:r>
      <w:r w:rsidRPr="002B0D2A">
        <w:t>că</w:t>
      </w:r>
      <w:r w:rsidR="00487415">
        <w:t xml:space="preserve"> </w:t>
      </w:r>
      <w:r w:rsidRPr="002B0D2A">
        <w:t>rata</w:t>
      </w:r>
      <w:r w:rsidR="00487415">
        <w:t xml:space="preserve"> </w:t>
      </w:r>
      <w:r w:rsidRPr="002B0D2A">
        <w:t>șomajului</w:t>
      </w:r>
      <w:r w:rsidR="00487415">
        <w:t xml:space="preserve"> </w:t>
      </w:r>
      <w:r w:rsidRPr="002B0D2A">
        <w:t>din</w:t>
      </w:r>
      <w:r w:rsidR="00487415">
        <w:t xml:space="preserve"> </w:t>
      </w:r>
      <w:r w:rsidRPr="002B0D2A">
        <w:t>UE</w:t>
      </w:r>
      <w:r w:rsidR="00487415">
        <w:t xml:space="preserve"> </w:t>
      </w:r>
      <w:r w:rsidRPr="002B0D2A">
        <w:t>va</w:t>
      </w:r>
      <w:r w:rsidR="00487415">
        <w:t xml:space="preserve"> </w:t>
      </w:r>
      <w:r w:rsidRPr="002B0D2A">
        <w:t>rămâne</w:t>
      </w:r>
      <w:r w:rsidR="00487415">
        <w:t xml:space="preserve"> </w:t>
      </w:r>
      <w:r w:rsidRPr="002B0D2A">
        <w:t>în</w:t>
      </w:r>
      <w:r w:rsidR="00487415">
        <w:t xml:space="preserve"> </w:t>
      </w:r>
      <w:r w:rsidRPr="002B0D2A">
        <w:t>general</w:t>
      </w:r>
      <w:r w:rsidR="00487415">
        <w:t xml:space="preserve"> </w:t>
      </w:r>
      <w:r w:rsidRPr="002B0D2A">
        <w:t>stabilă,</w:t>
      </w:r>
      <w:r w:rsidR="00487415">
        <w:t xml:space="preserve"> </w:t>
      </w:r>
      <w:r w:rsidRPr="002B0D2A">
        <w:t>în</w:t>
      </w:r>
      <w:r w:rsidR="00487415">
        <w:t xml:space="preserve"> </w:t>
      </w:r>
      <w:r w:rsidRPr="002B0D2A">
        <w:t>jurul</w:t>
      </w:r>
      <w:r w:rsidR="00487415">
        <w:t xml:space="preserve"> </w:t>
      </w:r>
      <w:r w:rsidRPr="002B0D2A">
        <w:t>valorii</w:t>
      </w:r>
      <w:r w:rsidR="00487415">
        <w:t xml:space="preserve"> </w:t>
      </w:r>
      <w:r w:rsidRPr="002B0D2A">
        <w:t>minime</w:t>
      </w:r>
      <w:r w:rsidR="00487415">
        <w:t xml:space="preserve"> </w:t>
      </w:r>
      <w:r w:rsidRPr="002B0D2A">
        <w:t>istorice.</w:t>
      </w:r>
    </w:p>
    <w:p w14:paraId="24A842C4" w14:textId="40B2DBD2" w:rsidR="002B0D2A" w:rsidRPr="002B0D2A" w:rsidRDefault="002B0D2A" w:rsidP="002B0D2A">
      <w:r w:rsidRPr="002B0D2A">
        <w:t>În</w:t>
      </w:r>
      <w:r w:rsidR="00487415">
        <w:t xml:space="preserve"> </w:t>
      </w:r>
      <w:r w:rsidRPr="002B0D2A">
        <w:t>concordanță</w:t>
      </w:r>
      <w:r w:rsidR="00487415">
        <w:t xml:space="preserve"> </w:t>
      </w:r>
      <w:r w:rsidRPr="002B0D2A">
        <w:t>cu</w:t>
      </w:r>
      <w:r w:rsidR="00487415">
        <w:t xml:space="preserve"> </w:t>
      </w:r>
      <w:r w:rsidRPr="002B0D2A">
        <w:t>dezinflația</w:t>
      </w:r>
      <w:r w:rsidR="00487415">
        <w:t xml:space="preserve"> </w:t>
      </w:r>
      <w:r w:rsidRPr="002B0D2A">
        <w:t>continuă</w:t>
      </w:r>
      <w:r w:rsidR="00487415">
        <w:t xml:space="preserve"> </w:t>
      </w:r>
      <w:r w:rsidRPr="002B0D2A">
        <w:t>preconizată,</w:t>
      </w:r>
      <w:r w:rsidR="00487415">
        <w:t xml:space="preserve"> </w:t>
      </w:r>
      <w:r w:rsidRPr="002B0D2A">
        <w:t>creșterea</w:t>
      </w:r>
      <w:r w:rsidR="00487415">
        <w:t xml:space="preserve"> </w:t>
      </w:r>
      <w:r w:rsidRPr="002B0D2A">
        <w:t>salariilor</w:t>
      </w:r>
      <w:r w:rsidR="00487415">
        <w:t xml:space="preserve"> </w:t>
      </w:r>
      <w:r w:rsidRPr="002B0D2A">
        <w:t>nominale</w:t>
      </w:r>
      <w:r w:rsidR="00487415">
        <w:t xml:space="preserve"> </w:t>
      </w:r>
      <w:r w:rsidRPr="002B0D2A">
        <w:t>din</w:t>
      </w:r>
      <w:r w:rsidR="00487415">
        <w:t xml:space="preserve"> </w:t>
      </w:r>
      <w:r w:rsidRPr="002B0D2A">
        <w:t>UE</w:t>
      </w:r>
      <w:r w:rsidR="00487415">
        <w:t xml:space="preserve"> </w:t>
      </w:r>
      <w:r w:rsidRPr="002B0D2A">
        <w:t>a</w:t>
      </w:r>
      <w:r w:rsidR="00487415">
        <w:t xml:space="preserve"> </w:t>
      </w:r>
      <w:r w:rsidRPr="002B0D2A">
        <w:t>început</w:t>
      </w:r>
      <w:r w:rsidR="00487415">
        <w:t xml:space="preserve"> </w:t>
      </w:r>
      <w:r w:rsidRPr="002B0D2A">
        <w:t>să</w:t>
      </w:r>
      <w:r w:rsidR="00487415">
        <w:t xml:space="preserve"> </w:t>
      </w:r>
      <w:r w:rsidRPr="002B0D2A">
        <w:t>încetinească,</w:t>
      </w:r>
      <w:r w:rsidR="00487415">
        <w:t xml:space="preserve"> </w:t>
      </w:r>
      <w:r w:rsidRPr="002B0D2A">
        <w:t>după</w:t>
      </w:r>
      <w:r w:rsidR="00487415">
        <w:t xml:space="preserve"> </w:t>
      </w:r>
      <w:r w:rsidRPr="002B0D2A">
        <w:t>ce</w:t>
      </w:r>
      <w:r w:rsidR="00487415">
        <w:t xml:space="preserve"> </w:t>
      </w:r>
      <w:r w:rsidRPr="002B0D2A">
        <w:t>atinsese</w:t>
      </w:r>
      <w:r w:rsidR="00487415">
        <w:t xml:space="preserve"> </w:t>
      </w:r>
      <w:r w:rsidRPr="002B0D2A">
        <w:t>un</w:t>
      </w:r>
      <w:r w:rsidR="00487415">
        <w:t xml:space="preserve"> </w:t>
      </w:r>
      <w:r w:rsidRPr="002B0D2A">
        <w:t>nivel</w:t>
      </w:r>
      <w:r w:rsidR="00487415">
        <w:t xml:space="preserve"> </w:t>
      </w:r>
      <w:r w:rsidRPr="002B0D2A">
        <w:t>record</w:t>
      </w:r>
      <w:r w:rsidR="00487415">
        <w:t xml:space="preserve"> </w:t>
      </w:r>
      <w:r w:rsidRPr="002B0D2A">
        <w:t>de</w:t>
      </w:r>
      <w:r w:rsidR="00487415">
        <w:t xml:space="preserve"> </w:t>
      </w:r>
      <w:r w:rsidRPr="002B0D2A">
        <w:t>5,8</w:t>
      </w:r>
      <w:r w:rsidR="00487415">
        <w:t xml:space="preserve"> </w:t>
      </w:r>
      <w:r w:rsidRPr="002B0D2A">
        <w:t>%</w:t>
      </w:r>
      <w:r w:rsidR="00487415">
        <w:t xml:space="preserve"> </w:t>
      </w:r>
      <w:r w:rsidRPr="002B0D2A">
        <w:t>în</w:t>
      </w:r>
      <w:r w:rsidR="00487415">
        <w:t xml:space="preserve"> </w:t>
      </w:r>
      <w:r w:rsidRPr="002B0D2A">
        <w:t>2023.</w:t>
      </w:r>
      <w:r w:rsidR="00487415">
        <w:t xml:space="preserve"> </w:t>
      </w:r>
      <w:r w:rsidRPr="002B0D2A">
        <w:t>În</w:t>
      </w:r>
      <w:r w:rsidR="00487415">
        <w:t xml:space="preserve"> </w:t>
      </w:r>
      <w:r w:rsidRPr="002B0D2A">
        <w:t>perspectivă,</w:t>
      </w:r>
      <w:r w:rsidR="00487415">
        <w:t xml:space="preserve"> </w:t>
      </w:r>
      <w:r w:rsidRPr="002B0D2A">
        <w:t>se</w:t>
      </w:r>
      <w:r w:rsidR="00487415">
        <w:t xml:space="preserve"> </w:t>
      </w:r>
      <w:r w:rsidRPr="002B0D2A">
        <w:t>prevede</w:t>
      </w:r>
      <w:r w:rsidR="00487415">
        <w:t xml:space="preserve"> </w:t>
      </w:r>
      <w:r w:rsidRPr="002B0D2A">
        <w:t>continuarea</w:t>
      </w:r>
      <w:r w:rsidR="00487415">
        <w:t xml:space="preserve"> </w:t>
      </w:r>
      <w:r w:rsidRPr="002B0D2A">
        <w:t>acestei</w:t>
      </w:r>
      <w:r w:rsidR="00487415">
        <w:t xml:space="preserve"> </w:t>
      </w:r>
      <w:r w:rsidRPr="002B0D2A">
        <w:t>tendințe</w:t>
      </w:r>
      <w:r w:rsidR="00487415">
        <w:t xml:space="preserve"> </w:t>
      </w:r>
      <w:r w:rsidRPr="002B0D2A">
        <w:t>de</w:t>
      </w:r>
      <w:r w:rsidR="00487415">
        <w:t xml:space="preserve"> </w:t>
      </w:r>
      <w:r w:rsidRPr="002B0D2A">
        <w:t>încetinire.</w:t>
      </w:r>
    </w:p>
    <w:p w14:paraId="66162447" w14:textId="170E2B57" w:rsidR="002B0D2A" w:rsidRPr="002B0D2A" w:rsidRDefault="002B0D2A" w:rsidP="002B0D2A">
      <w:r w:rsidRPr="002B0D2A">
        <w:rPr>
          <w:b/>
          <w:bCs/>
        </w:rPr>
        <w:t>Retragerea</w:t>
      </w:r>
      <w:r w:rsidR="00487415">
        <w:rPr>
          <w:b/>
          <w:bCs/>
        </w:rPr>
        <w:t xml:space="preserve"> </w:t>
      </w:r>
      <w:r w:rsidRPr="002B0D2A">
        <w:rPr>
          <w:b/>
          <w:bCs/>
        </w:rPr>
        <w:t>măsurilor</w:t>
      </w:r>
      <w:r w:rsidR="00487415">
        <w:rPr>
          <w:b/>
          <w:bCs/>
        </w:rPr>
        <w:t xml:space="preserve"> </w:t>
      </w:r>
      <w:r w:rsidRPr="002B0D2A">
        <w:rPr>
          <w:b/>
          <w:bCs/>
        </w:rPr>
        <w:t>excepționale</w:t>
      </w:r>
      <w:r w:rsidR="00487415">
        <w:rPr>
          <w:b/>
          <w:bCs/>
        </w:rPr>
        <w:t xml:space="preserve"> </w:t>
      </w:r>
      <w:r w:rsidRPr="002B0D2A">
        <w:rPr>
          <w:b/>
          <w:bCs/>
        </w:rPr>
        <w:t>de</w:t>
      </w:r>
      <w:r w:rsidR="00487415">
        <w:rPr>
          <w:b/>
          <w:bCs/>
        </w:rPr>
        <w:t xml:space="preserve"> </w:t>
      </w:r>
      <w:r w:rsidRPr="002B0D2A">
        <w:rPr>
          <w:b/>
          <w:bCs/>
        </w:rPr>
        <w:t>sprijin</w:t>
      </w:r>
      <w:r w:rsidR="00487415">
        <w:rPr>
          <w:b/>
          <w:bCs/>
        </w:rPr>
        <w:t xml:space="preserve"> </w:t>
      </w:r>
      <w:r w:rsidRPr="002B0D2A">
        <w:rPr>
          <w:b/>
          <w:bCs/>
        </w:rPr>
        <w:t>pentru</w:t>
      </w:r>
      <w:r w:rsidR="00487415">
        <w:rPr>
          <w:b/>
          <w:bCs/>
        </w:rPr>
        <w:t xml:space="preserve"> </w:t>
      </w:r>
      <w:r w:rsidRPr="002B0D2A">
        <w:rPr>
          <w:b/>
          <w:bCs/>
        </w:rPr>
        <w:t>energie</w:t>
      </w:r>
      <w:r w:rsidR="00487415">
        <w:rPr>
          <w:b/>
          <w:bCs/>
        </w:rPr>
        <w:t xml:space="preserve"> </w:t>
      </w:r>
      <w:r w:rsidRPr="002B0D2A">
        <w:rPr>
          <w:b/>
          <w:bCs/>
        </w:rPr>
        <w:t>ar</w:t>
      </w:r>
      <w:r w:rsidR="00487415">
        <w:rPr>
          <w:b/>
          <w:bCs/>
        </w:rPr>
        <w:t xml:space="preserve"> </w:t>
      </w:r>
      <w:r w:rsidRPr="002B0D2A">
        <w:rPr>
          <w:b/>
          <w:bCs/>
        </w:rPr>
        <w:t>urma</w:t>
      </w:r>
      <w:r w:rsidR="00487415">
        <w:rPr>
          <w:b/>
          <w:bCs/>
        </w:rPr>
        <w:t xml:space="preserve"> </w:t>
      </w:r>
      <w:r w:rsidRPr="002B0D2A">
        <w:rPr>
          <w:b/>
          <w:bCs/>
        </w:rPr>
        <w:t>să</w:t>
      </w:r>
      <w:r w:rsidR="00487415">
        <w:rPr>
          <w:b/>
          <w:bCs/>
        </w:rPr>
        <w:t xml:space="preserve"> </w:t>
      </w:r>
      <w:r w:rsidRPr="002B0D2A">
        <w:rPr>
          <w:b/>
          <w:bCs/>
        </w:rPr>
        <w:t>reducă</w:t>
      </w:r>
      <w:r w:rsidR="00487415">
        <w:rPr>
          <w:b/>
          <w:bCs/>
        </w:rPr>
        <w:t xml:space="preserve"> </w:t>
      </w:r>
      <w:r w:rsidRPr="002B0D2A">
        <w:rPr>
          <w:b/>
          <w:bCs/>
        </w:rPr>
        <w:t>deficitele</w:t>
      </w:r>
      <w:r w:rsidR="00487415">
        <w:rPr>
          <w:b/>
          <w:bCs/>
        </w:rPr>
        <w:t xml:space="preserve"> </w:t>
      </w:r>
      <w:r w:rsidRPr="002B0D2A">
        <w:rPr>
          <w:b/>
          <w:bCs/>
        </w:rPr>
        <w:t>publice</w:t>
      </w:r>
    </w:p>
    <w:p w14:paraId="7A7AB824" w14:textId="281067CC" w:rsidR="002B0D2A" w:rsidRPr="002B0D2A" w:rsidRDefault="002B0D2A" w:rsidP="002B0D2A">
      <w:r w:rsidRPr="002B0D2A">
        <w:t>După</w:t>
      </w:r>
      <w:r w:rsidR="00487415">
        <w:t xml:space="preserve"> </w:t>
      </w:r>
      <w:r w:rsidRPr="002B0D2A">
        <w:t>o</w:t>
      </w:r>
      <w:r w:rsidR="00487415">
        <w:t xml:space="preserve"> </w:t>
      </w:r>
      <w:r w:rsidRPr="002B0D2A">
        <w:t>reducere</w:t>
      </w:r>
      <w:r w:rsidR="00487415">
        <w:t xml:space="preserve"> </w:t>
      </w:r>
      <w:r w:rsidRPr="002B0D2A">
        <w:t>de</w:t>
      </w:r>
      <w:r w:rsidR="00487415">
        <w:t xml:space="preserve"> </w:t>
      </w:r>
      <w:r w:rsidRPr="002B0D2A">
        <w:t>proporții</w:t>
      </w:r>
      <w:r w:rsidR="00487415">
        <w:t xml:space="preserve"> </w:t>
      </w:r>
      <w:r w:rsidRPr="002B0D2A">
        <w:t>în</w:t>
      </w:r>
      <w:r w:rsidR="00487415">
        <w:t xml:space="preserve"> </w:t>
      </w:r>
      <w:r w:rsidRPr="002B0D2A">
        <w:t>2021</w:t>
      </w:r>
      <w:r w:rsidR="00487415">
        <w:t xml:space="preserve"> </w:t>
      </w:r>
      <w:r w:rsidRPr="002B0D2A">
        <w:t>și</w:t>
      </w:r>
      <w:r w:rsidR="00487415">
        <w:t xml:space="preserve"> </w:t>
      </w:r>
      <w:r w:rsidRPr="002B0D2A">
        <w:t>în</w:t>
      </w:r>
      <w:r w:rsidR="00487415">
        <w:t xml:space="preserve"> </w:t>
      </w:r>
      <w:r w:rsidRPr="002B0D2A">
        <w:t>2022,</w:t>
      </w:r>
      <w:r w:rsidR="00487415">
        <w:t xml:space="preserve"> </w:t>
      </w:r>
      <w:r w:rsidRPr="002B0D2A">
        <w:t>scăderea</w:t>
      </w:r>
      <w:r w:rsidR="00487415">
        <w:t xml:space="preserve"> </w:t>
      </w:r>
      <w:r w:rsidRPr="002B0D2A">
        <w:t>deficitului</w:t>
      </w:r>
      <w:r w:rsidR="00487415">
        <w:t xml:space="preserve"> </w:t>
      </w:r>
      <w:r w:rsidRPr="002B0D2A">
        <w:t>public</w:t>
      </w:r>
      <w:r w:rsidR="00487415">
        <w:t xml:space="preserve"> </w:t>
      </w:r>
      <w:r w:rsidRPr="002B0D2A">
        <w:t>al</w:t>
      </w:r>
      <w:r w:rsidR="00487415">
        <w:t xml:space="preserve"> </w:t>
      </w:r>
      <w:r w:rsidRPr="002B0D2A">
        <w:t>UE</w:t>
      </w:r>
      <w:r w:rsidR="00487415">
        <w:t xml:space="preserve"> </w:t>
      </w:r>
      <w:r w:rsidRPr="002B0D2A">
        <w:t>s-a</w:t>
      </w:r>
      <w:r w:rsidR="00487415">
        <w:t xml:space="preserve"> </w:t>
      </w:r>
      <w:r w:rsidRPr="002B0D2A">
        <w:t>oprit</w:t>
      </w:r>
      <w:r w:rsidR="00487415">
        <w:t xml:space="preserve"> </w:t>
      </w:r>
      <w:r w:rsidRPr="002B0D2A">
        <w:t>în</w:t>
      </w:r>
      <w:r w:rsidR="00487415">
        <w:t xml:space="preserve"> </w:t>
      </w:r>
      <w:r w:rsidRPr="002B0D2A">
        <w:t>2023</w:t>
      </w:r>
      <w:r w:rsidR="00487415">
        <w:t xml:space="preserve"> </w:t>
      </w:r>
      <w:r w:rsidRPr="002B0D2A">
        <w:t>din</w:t>
      </w:r>
      <w:r w:rsidR="00487415">
        <w:t xml:space="preserve"> </w:t>
      </w:r>
      <w:r w:rsidRPr="002B0D2A">
        <w:t>cauza</w:t>
      </w:r>
      <w:r w:rsidR="00487415">
        <w:t xml:space="preserve"> </w:t>
      </w:r>
      <w:r w:rsidRPr="002B0D2A">
        <w:t>atenuării</w:t>
      </w:r>
      <w:r w:rsidR="00487415">
        <w:t xml:space="preserve"> </w:t>
      </w:r>
      <w:r w:rsidRPr="002B0D2A">
        <w:t>activității</w:t>
      </w:r>
      <w:r w:rsidR="00487415">
        <w:t xml:space="preserve"> </w:t>
      </w:r>
      <w:r w:rsidRPr="002B0D2A">
        <w:t>economice.</w:t>
      </w:r>
      <w:r w:rsidR="00487415">
        <w:t xml:space="preserve"> </w:t>
      </w:r>
      <w:r w:rsidRPr="002B0D2A">
        <w:t>Se</w:t>
      </w:r>
      <w:r w:rsidR="00487415">
        <w:t xml:space="preserve"> </w:t>
      </w:r>
      <w:r w:rsidRPr="002B0D2A">
        <w:t>preconizează</w:t>
      </w:r>
      <w:r w:rsidR="00487415">
        <w:t xml:space="preserve"> </w:t>
      </w:r>
      <w:r w:rsidRPr="002B0D2A">
        <w:t>că</w:t>
      </w:r>
      <w:r w:rsidR="00487415">
        <w:t xml:space="preserve"> </w:t>
      </w:r>
      <w:r w:rsidRPr="002B0D2A">
        <w:t>scăderea</w:t>
      </w:r>
      <w:r w:rsidR="00487415">
        <w:t xml:space="preserve"> </w:t>
      </w:r>
      <w:r w:rsidRPr="002B0D2A">
        <w:t>se</w:t>
      </w:r>
      <w:r w:rsidR="00487415">
        <w:t xml:space="preserve"> </w:t>
      </w:r>
      <w:r w:rsidRPr="002B0D2A">
        <w:t>va</w:t>
      </w:r>
      <w:r w:rsidR="00487415">
        <w:t xml:space="preserve"> </w:t>
      </w:r>
      <w:r w:rsidRPr="002B0D2A">
        <w:t>relua</w:t>
      </w:r>
      <w:r w:rsidR="00487415">
        <w:t xml:space="preserve"> </w:t>
      </w:r>
      <w:r w:rsidRPr="002B0D2A">
        <w:t>în</w:t>
      </w:r>
      <w:r w:rsidR="00487415">
        <w:t xml:space="preserve"> </w:t>
      </w:r>
      <w:r w:rsidRPr="002B0D2A">
        <w:t>2024</w:t>
      </w:r>
      <w:r w:rsidR="00487415">
        <w:t xml:space="preserve"> </w:t>
      </w:r>
      <w:r w:rsidRPr="002B0D2A">
        <w:t>(3,0</w:t>
      </w:r>
      <w:r w:rsidR="00487415">
        <w:t xml:space="preserve"> </w:t>
      </w:r>
      <w:r w:rsidRPr="002B0D2A">
        <w:t>%)</w:t>
      </w:r>
      <w:r w:rsidR="00487415">
        <w:t xml:space="preserve"> </w:t>
      </w:r>
      <w:r w:rsidRPr="002B0D2A">
        <w:t>și</w:t>
      </w:r>
      <w:r w:rsidR="00487415">
        <w:t xml:space="preserve"> </w:t>
      </w:r>
      <w:r w:rsidRPr="002B0D2A">
        <w:t>în</w:t>
      </w:r>
      <w:r w:rsidR="00487415">
        <w:t xml:space="preserve"> </w:t>
      </w:r>
      <w:r w:rsidRPr="002B0D2A">
        <w:t>2025</w:t>
      </w:r>
      <w:r w:rsidR="00487415">
        <w:t xml:space="preserve"> </w:t>
      </w:r>
      <w:r w:rsidRPr="002B0D2A">
        <w:t>(2,9</w:t>
      </w:r>
      <w:r w:rsidR="00487415">
        <w:t xml:space="preserve"> </w:t>
      </w:r>
      <w:r w:rsidRPr="002B0D2A">
        <w:t>%),</w:t>
      </w:r>
      <w:r w:rsidR="00487415">
        <w:t xml:space="preserve"> </w:t>
      </w:r>
      <w:r w:rsidRPr="002B0D2A">
        <w:t>în</w:t>
      </w:r>
      <w:r w:rsidR="00487415">
        <w:t xml:space="preserve"> </w:t>
      </w:r>
      <w:r w:rsidRPr="002B0D2A">
        <w:t>special</w:t>
      </w:r>
      <w:r w:rsidR="00487415">
        <w:t xml:space="preserve"> </w:t>
      </w:r>
      <w:r w:rsidRPr="002B0D2A">
        <w:t>pe</w:t>
      </w:r>
      <w:r w:rsidR="00487415">
        <w:t xml:space="preserve"> </w:t>
      </w:r>
      <w:r w:rsidRPr="002B0D2A">
        <w:t>fondul</w:t>
      </w:r>
      <w:r w:rsidR="00487415">
        <w:t xml:space="preserve"> </w:t>
      </w:r>
      <w:r w:rsidRPr="002B0D2A">
        <w:t>eliminării</w:t>
      </w:r>
      <w:r w:rsidR="00487415">
        <w:t xml:space="preserve"> </w:t>
      </w:r>
      <w:r w:rsidRPr="002B0D2A">
        <w:t>treptate</w:t>
      </w:r>
      <w:r w:rsidR="00487415">
        <w:t xml:space="preserve"> </w:t>
      </w:r>
      <w:r w:rsidRPr="002B0D2A">
        <w:t>a</w:t>
      </w:r>
      <w:r w:rsidR="00487415">
        <w:t xml:space="preserve"> </w:t>
      </w:r>
      <w:r w:rsidRPr="002B0D2A">
        <w:t>măsurilor</w:t>
      </w:r>
      <w:r w:rsidR="00487415">
        <w:t xml:space="preserve"> </w:t>
      </w:r>
      <w:r w:rsidRPr="002B0D2A">
        <w:t>de</w:t>
      </w:r>
      <w:r w:rsidR="00487415">
        <w:t xml:space="preserve"> </w:t>
      </w:r>
      <w:r w:rsidRPr="002B0D2A">
        <w:t>sprijin</w:t>
      </w:r>
      <w:r w:rsidR="00487415">
        <w:t xml:space="preserve"> </w:t>
      </w:r>
      <w:r w:rsidRPr="002B0D2A">
        <w:t>pentru</w:t>
      </w:r>
      <w:r w:rsidR="00487415">
        <w:t xml:space="preserve"> </w:t>
      </w:r>
      <w:r w:rsidRPr="002B0D2A">
        <w:t>energie.</w:t>
      </w:r>
    </w:p>
    <w:p w14:paraId="50F7430D" w14:textId="06EA30C9" w:rsidR="002B0D2A" w:rsidRPr="002B0D2A" w:rsidRDefault="002B0D2A" w:rsidP="002B0D2A">
      <w:r w:rsidRPr="002B0D2A">
        <w:lastRenderedPageBreak/>
        <w:t>În</w:t>
      </w:r>
      <w:r w:rsidR="00487415">
        <w:t xml:space="preserve"> </w:t>
      </w:r>
      <w:r w:rsidRPr="002B0D2A">
        <w:t>contextul</w:t>
      </w:r>
      <w:r w:rsidR="00487415">
        <w:t xml:space="preserve"> </w:t>
      </w:r>
      <w:r w:rsidRPr="002B0D2A">
        <w:t>unor</w:t>
      </w:r>
      <w:r w:rsidR="00487415">
        <w:t xml:space="preserve"> </w:t>
      </w:r>
      <w:r w:rsidRPr="002B0D2A">
        <w:t>costuri</w:t>
      </w:r>
      <w:r w:rsidR="00487415">
        <w:t xml:space="preserve"> </w:t>
      </w:r>
      <w:r w:rsidRPr="002B0D2A">
        <w:t>mai</w:t>
      </w:r>
      <w:r w:rsidR="00487415">
        <w:t xml:space="preserve"> </w:t>
      </w:r>
      <w:r w:rsidRPr="002B0D2A">
        <w:t>ridicate</w:t>
      </w:r>
      <w:r w:rsidR="00487415">
        <w:t xml:space="preserve"> </w:t>
      </w:r>
      <w:r w:rsidRPr="002B0D2A">
        <w:t>cu</w:t>
      </w:r>
      <w:r w:rsidR="00487415">
        <w:t xml:space="preserve"> </w:t>
      </w:r>
      <w:r w:rsidRPr="002B0D2A">
        <w:t>serviciul</w:t>
      </w:r>
      <w:r w:rsidR="00487415">
        <w:t xml:space="preserve"> </w:t>
      </w:r>
      <w:r w:rsidRPr="002B0D2A">
        <w:t>datoriei</w:t>
      </w:r>
      <w:r w:rsidR="00487415">
        <w:t xml:space="preserve"> </w:t>
      </w:r>
      <w:r w:rsidRPr="002B0D2A">
        <w:t>și</w:t>
      </w:r>
      <w:r w:rsidR="00487415">
        <w:t xml:space="preserve"> </w:t>
      </w:r>
      <w:r w:rsidRPr="002B0D2A">
        <w:t>al</w:t>
      </w:r>
      <w:r w:rsidR="00487415">
        <w:t xml:space="preserve"> </w:t>
      </w:r>
      <w:r w:rsidRPr="002B0D2A">
        <w:t>unei</w:t>
      </w:r>
      <w:r w:rsidR="00487415">
        <w:t xml:space="preserve"> </w:t>
      </w:r>
      <w:r w:rsidRPr="002B0D2A">
        <w:t>creșteri</w:t>
      </w:r>
      <w:r w:rsidR="00487415">
        <w:t xml:space="preserve"> </w:t>
      </w:r>
      <w:r w:rsidRPr="002B0D2A">
        <w:t>nominale</w:t>
      </w:r>
      <w:r w:rsidR="00487415">
        <w:t xml:space="preserve"> </w:t>
      </w:r>
      <w:r w:rsidRPr="002B0D2A">
        <w:t>mai</w:t>
      </w:r>
      <w:r w:rsidR="00487415">
        <w:t xml:space="preserve"> </w:t>
      </w:r>
      <w:r w:rsidRPr="002B0D2A">
        <w:t>reduse</w:t>
      </w:r>
      <w:r w:rsidR="00487415">
        <w:t xml:space="preserve"> </w:t>
      </w:r>
      <w:r w:rsidRPr="002B0D2A">
        <w:t>a</w:t>
      </w:r>
      <w:r w:rsidR="00487415">
        <w:t xml:space="preserve"> </w:t>
      </w:r>
      <w:r w:rsidRPr="002B0D2A">
        <w:t>PIB-ului,</w:t>
      </w:r>
      <w:r w:rsidR="00487415">
        <w:t xml:space="preserve"> </w:t>
      </w:r>
      <w:r w:rsidRPr="002B0D2A">
        <w:t>se</w:t>
      </w:r>
      <w:r w:rsidR="00487415">
        <w:t xml:space="preserve"> </w:t>
      </w:r>
      <w:r w:rsidRPr="002B0D2A">
        <w:t>preconizează</w:t>
      </w:r>
      <w:r w:rsidR="00487415">
        <w:t xml:space="preserve"> </w:t>
      </w:r>
      <w:r w:rsidRPr="002B0D2A">
        <w:t>că</w:t>
      </w:r>
      <w:r w:rsidR="00487415">
        <w:t xml:space="preserve"> </w:t>
      </w:r>
      <w:r w:rsidRPr="002B0D2A">
        <w:t>ponderea</w:t>
      </w:r>
      <w:r w:rsidR="00487415">
        <w:t xml:space="preserve"> </w:t>
      </w:r>
      <w:r w:rsidRPr="002B0D2A">
        <w:t>datoriei</w:t>
      </w:r>
      <w:r w:rsidR="00487415">
        <w:t xml:space="preserve"> </w:t>
      </w:r>
      <w:r w:rsidRPr="002B0D2A">
        <w:t>în</w:t>
      </w:r>
      <w:r w:rsidR="00487415">
        <w:t xml:space="preserve"> </w:t>
      </w:r>
      <w:r w:rsidRPr="002B0D2A">
        <w:t>PIB</w:t>
      </w:r>
      <w:r w:rsidR="00487415">
        <w:t xml:space="preserve"> </w:t>
      </w:r>
      <w:r w:rsidRPr="002B0D2A">
        <w:t>din</w:t>
      </w:r>
      <w:r w:rsidR="00487415">
        <w:t xml:space="preserve"> </w:t>
      </w:r>
      <w:r w:rsidRPr="002B0D2A">
        <w:t>UE</w:t>
      </w:r>
      <w:r w:rsidR="00487415">
        <w:t xml:space="preserve"> </w:t>
      </w:r>
      <w:r w:rsidRPr="002B0D2A">
        <w:t>se</w:t>
      </w:r>
      <w:r w:rsidR="00487415">
        <w:t xml:space="preserve"> </w:t>
      </w:r>
      <w:r w:rsidRPr="002B0D2A">
        <w:t>va</w:t>
      </w:r>
      <w:r w:rsidR="00487415">
        <w:t xml:space="preserve"> </w:t>
      </w:r>
      <w:r w:rsidRPr="002B0D2A">
        <w:t>stabiliza</w:t>
      </w:r>
      <w:r w:rsidR="00487415">
        <w:t xml:space="preserve"> </w:t>
      </w:r>
      <w:r w:rsidRPr="002B0D2A">
        <w:t>în</w:t>
      </w:r>
      <w:r w:rsidR="00487415">
        <w:t xml:space="preserve"> </w:t>
      </w:r>
      <w:r w:rsidRPr="002B0D2A">
        <w:t>cursul</w:t>
      </w:r>
      <w:r w:rsidR="00487415">
        <w:t xml:space="preserve"> </w:t>
      </w:r>
      <w:r w:rsidRPr="002B0D2A">
        <w:t>acestui</w:t>
      </w:r>
      <w:r w:rsidR="00487415">
        <w:t xml:space="preserve"> </w:t>
      </w:r>
      <w:r w:rsidRPr="002B0D2A">
        <w:t>an</w:t>
      </w:r>
      <w:r w:rsidR="00487415">
        <w:t xml:space="preserve"> </w:t>
      </w:r>
      <w:r w:rsidRPr="002B0D2A">
        <w:t>la</w:t>
      </w:r>
      <w:r w:rsidR="00487415">
        <w:t xml:space="preserve"> </w:t>
      </w:r>
      <w:r w:rsidRPr="002B0D2A">
        <w:t>82,9</w:t>
      </w:r>
      <w:r w:rsidR="00487415">
        <w:t xml:space="preserve"> </w:t>
      </w:r>
      <w:r w:rsidRPr="002B0D2A">
        <w:t>%,</w:t>
      </w:r>
      <w:r w:rsidR="00487415">
        <w:t xml:space="preserve"> </w:t>
      </w:r>
      <w:r w:rsidRPr="002B0D2A">
        <w:t>după</w:t>
      </w:r>
      <w:r w:rsidR="00487415">
        <w:t xml:space="preserve"> </w:t>
      </w:r>
      <w:r w:rsidRPr="002B0D2A">
        <w:t>care</w:t>
      </w:r>
      <w:r w:rsidR="00487415">
        <w:t xml:space="preserve"> </w:t>
      </w:r>
      <w:r w:rsidRPr="002B0D2A">
        <w:t>va</w:t>
      </w:r>
      <w:r w:rsidR="00487415">
        <w:t xml:space="preserve"> </w:t>
      </w:r>
      <w:r w:rsidRPr="002B0D2A">
        <w:t>crește</w:t>
      </w:r>
      <w:r w:rsidR="00487415">
        <w:t xml:space="preserve"> </w:t>
      </w:r>
      <w:r w:rsidRPr="002B0D2A">
        <w:t>cu</w:t>
      </w:r>
      <w:r w:rsidR="00487415">
        <w:t xml:space="preserve"> </w:t>
      </w:r>
      <w:r w:rsidRPr="002B0D2A">
        <w:t>aproximativ</w:t>
      </w:r>
      <w:r w:rsidR="00487415">
        <w:t xml:space="preserve"> </w:t>
      </w:r>
      <w:r w:rsidRPr="002B0D2A">
        <w:t>0,4</w:t>
      </w:r>
      <w:r w:rsidR="00487415">
        <w:t xml:space="preserve"> </w:t>
      </w:r>
      <w:r w:rsidRPr="002B0D2A">
        <w:t>puncte</w:t>
      </w:r>
      <w:r w:rsidR="00487415">
        <w:t xml:space="preserve"> </w:t>
      </w:r>
      <w:r w:rsidRPr="002B0D2A">
        <w:t>procentuale</w:t>
      </w:r>
      <w:r w:rsidR="00487415">
        <w:t xml:space="preserve"> </w:t>
      </w:r>
      <w:r w:rsidRPr="002B0D2A">
        <w:t>în</w:t>
      </w:r>
      <w:r w:rsidR="00487415">
        <w:t xml:space="preserve"> </w:t>
      </w:r>
      <w:r w:rsidRPr="002B0D2A">
        <w:t>2025.</w:t>
      </w:r>
    </w:p>
    <w:p w14:paraId="38D41ADF" w14:textId="5E8159DB" w:rsidR="002B0D2A" w:rsidRPr="002B0D2A" w:rsidRDefault="002B0D2A" w:rsidP="002B0D2A">
      <w:r w:rsidRPr="002B0D2A">
        <w:rPr>
          <w:b/>
          <w:bCs/>
        </w:rPr>
        <w:t>Incertitudine</w:t>
      </w:r>
      <w:r w:rsidR="00487415">
        <w:rPr>
          <w:b/>
          <w:bCs/>
        </w:rPr>
        <w:t xml:space="preserve"> </w:t>
      </w:r>
      <w:r w:rsidRPr="002B0D2A">
        <w:rPr>
          <w:b/>
          <w:bCs/>
        </w:rPr>
        <w:t>ridicată</w:t>
      </w:r>
      <w:r w:rsidR="00487415">
        <w:rPr>
          <w:b/>
          <w:bCs/>
        </w:rPr>
        <w:t xml:space="preserve"> </w:t>
      </w:r>
      <w:r w:rsidRPr="002B0D2A">
        <w:rPr>
          <w:b/>
          <w:bCs/>
        </w:rPr>
        <w:t>în</w:t>
      </w:r>
      <w:r w:rsidR="00487415">
        <w:rPr>
          <w:b/>
          <w:bCs/>
        </w:rPr>
        <w:t xml:space="preserve"> </w:t>
      </w:r>
      <w:r w:rsidRPr="002B0D2A">
        <w:rPr>
          <w:b/>
          <w:bCs/>
        </w:rPr>
        <w:t>contextul</w:t>
      </w:r>
      <w:r w:rsidR="00487415">
        <w:rPr>
          <w:b/>
          <w:bCs/>
        </w:rPr>
        <w:t xml:space="preserve"> </w:t>
      </w:r>
      <w:r w:rsidRPr="002B0D2A">
        <w:rPr>
          <w:b/>
          <w:bCs/>
        </w:rPr>
        <w:t>tensiunilor</w:t>
      </w:r>
      <w:r w:rsidR="00487415">
        <w:rPr>
          <w:b/>
          <w:bCs/>
        </w:rPr>
        <w:t xml:space="preserve"> </w:t>
      </w:r>
      <w:r w:rsidRPr="002B0D2A">
        <w:rPr>
          <w:b/>
          <w:bCs/>
        </w:rPr>
        <w:t>geopolitice</w:t>
      </w:r>
    </w:p>
    <w:p w14:paraId="3C17ABFD" w14:textId="7E26EFD7" w:rsidR="002B0D2A" w:rsidRPr="002B0D2A" w:rsidRDefault="002B0D2A" w:rsidP="002B0D2A">
      <w:r w:rsidRPr="002B0D2A">
        <w:t>Incertitudinea</w:t>
      </w:r>
      <w:r w:rsidR="00487415">
        <w:t xml:space="preserve"> </w:t>
      </w:r>
      <w:r w:rsidRPr="002B0D2A">
        <w:t>și</w:t>
      </w:r>
      <w:r w:rsidR="00487415">
        <w:t xml:space="preserve"> </w:t>
      </w:r>
      <w:r w:rsidRPr="002B0D2A">
        <w:t>riscurile</w:t>
      </w:r>
      <w:r w:rsidR="00487415">
        <w:t xml:space="preserve"> </w:t>
      </w:r>
      <w:r w:rsidRPr="002B0D2A">
        <w:t>de</w:t>
      </w:r>
      <w:r w:rsidR="00487415">
        <w:t xml:space="preserve"> </w:t>
      </w:r>
      <w:r w:rsidRPr="002B0D2A">
        <w:t>evoluție</w:t>
      </w:r>
      <w:r w:rsidR="00487415">
        <w:t xml:space="preserve"> </w:t>
      </w:r>
      <w:r w:rsidRPr="002B0D2A">
        <w:t>negativă</w:t>
      </w:r>
      <w:r w:rsidR="00487415">
        <w:t xml:space="preserve"> </w:t>
      </w:r>
      <w:r w:rsidRPr="002B0D2A">
        <w:t>care</w:t>
      </w:r>
      <w:r w:rsidR="00487415">
        <w:t xml:space="preserve"> </w:t>
      </w:r>
      <w:r w:rsidRPr="002B0D2A">
        <w:t>afectează</w:t>
      </w:r>
      <w:r w:rsidR="00487415">
        <w:t xml:space="preserve"> </w:t>
      </w:r>
      <w:r w:rsidRPr="002B0D2A">
        <w:t>perspectivele</w:t>
      </w:r>
      <w:r w:rsidR="00487415">
        <w:t xml:space="preserve"> </w:t>
      </w:r>
      <w:r w:rsidRPr="002B0D2A">
        <w:t>economice</w:t>
      </w:r>
      <w:r w:rsidR="00487415">
        <w:t xml:space="preserve"> </w:t>
      </w:r>
      <w:r w:rsidRPr="002B0D2A">
        <w:t>au</w:t>
      </w:r>
      <w:r w:rsidR="00487415">
        <w:t xml:space="preserve"> </w:t>
      </w:r>
      <w:r w:rsidRPr="002B0D2A">
        <w:t>crescut</w:t>
      </w:r>
      <w:r w:rsidR="00487415">
        <w:t xml:space="preserve"> </w:t>
      </w:r>
      <w:r w:rsidRPr="002B0D2A">
        <w:t>și</w:t>
      </w:r>
      <w:r w:rsidR="00487415">
        <w:t xml:space="preserve"> </w:t>
      </w:r>
      <w:r w:rsidRPr="002B0D2A">
        <w:t>mai</w:t>
      </w:r>
      <w:r w:rsidR="00487415">
        <w:t xml:space="preserve"> </w:t>
      </w:r>
      <w:r w:rsidRPr="002B0D2A">
        <w:t>mult</w:t>
      </w:r>
      <w:r w:rsidR="00487415">
        <w:t xml:space="preserve"> </w:t>
      </w:r>
      <w:r w:rsidRPr="002B0D2A">
        <w:t>în</w:t>
      </w:r>
      <w:r w:rsidR="00487415">
        <w:t xml:space="preserve"> </w:t>
      </w:r>
      <w:r w:rsidRPr="002B0D2A">
        <w:t>ultimele</w:t>
      </w:r>
      <w:r w:rsidR="00487415">
        <w:t xml:space="preserve"> </w:t>
      </w:r>
      <w:r w:rsidRPr="002B0D2A">
        <w:t>luni,</w:t>
      </w:r>
      <w:r w:rsidR="00487415">
        <w:t xml:space="preserve"> </w:t>
      </w:r>
      <w:r w:rsidRPr="002B0D2A">
        <w:t>în</w:t>
      </w:r>
      <w:r w:rsidR="00487415">
        <w:t xml:space="preserve"> </w:t>
      </w:r>
      <w:r w:rsidRPr="002B0D2A">
        <w:t>principal</w:t>
      </w:r>
      <w:r w:rsidR="00487415">
        <w:t xml:space="preserve"> </w:t>
      </w:r>
      <w:r w:rsidRPr="002B0D2A">
        <w:t>din</w:t>
      </w:r>
      <w:r w:rsidR="00487415">
        <w:t xml:space="preserve"> </w:t>
      </w:r>
      <w:r w:rsidRPr="002B0D2A">
        <w:t>cauza</w:t>
      </w:r>
      <w:r w:rsidR="00487415">
        <w:t xml:space="preserve"> </w:t>
      </w:r>
      <w:r w:rsidRPr="002B0D2A">
        <w:t>îndelungatului</w:t>
      </w:r>
      <w:r w:rsidR="00487415">
        <w:t xml:space="preserve"> </w:t>
      </w:r>
      <w:r w:rsidRPr="002B0D2A">
        <w:t>război</w:t>
      </w:r>
      <w:r w:rsidR="00487415">
        <w:t xml:space="preserve"> </w:t>
      </w:r>
      <w:r w:rsidRPr="002B0D2A">
        <w:t>de</w:t>
      </w:r>
      <w:r w:rsidR="00487415">
        <w:t xml:space="preserve"> </w:t>
      </w:r>
      <w:r w:rsidRPr="002B0D2A">
        <w:t>agresiune</w:t>
      </w:r>
      <w:r w:rsidR="00487415">
        <w:t xml:space="preserve"> </w:t>
      </w:r>
      <w:r w:rsidRPr="002B0D2A">
        <w:t>al</w:t>
      </w:r>
      <w:r w:rsidR="00487415">
        <w:t xml:space="preserve"> </w:t>
      </w:r>
      <w:r w:rsidRPr="002B0D2A">
        <w:t>Rusiei</w:t>
      </w:r>
      <w:r w:rsidR="00487415">
        <w:t xml:space="preserve"> </w:t>
      </w:r>
      <w:r w:rsidRPr="002B0D2A">
        <w:t>împotriva</w:t>
      </w:r>
      <w:r w:rsidR="00487415">
        <w:t xml:space="preserve"> </w:t>
      </w:r>
      <w:r w:rsidRPr="002B0D2A">
        <w:t>Ucrainei</w:t>
      </w:r>
      <w:r w:rsidR="00487415">
        <w:t xml:space="preserve"> </w:t>
      </w:r>
      <w:r w:rsidRPr="002B0D2A">
        <w:t>și</w:t>
      </w:r>
      <w:r w:rsidR="00487415">
        <w:t xml:space="preserve"> </w:t>
      </w:r>
      <w:r w:rsidRPr="002B0D2A">
        <w:t>a</w:t>
      </w:r>
      <w:r w:rsidR="00487415">
        <w:t xml:space="preserve"> </w:t>
      </w:r>
      <w:r w:rsidRPr="002B0D2A">
        <w:t>conflictului</w:t>
      </w:r>
      <w:r w:rsidR="00487415">
        <w:t xml:space="preserve"> </w:t>
      </w:r>
      <w:r w:rsidRPr="002B0D2A">
        <w:t>din</w:t>
      </w:r>
      <w:r w:rsidR="00487415">
        <w:t xml:space="preserve"> </w:t>
      </w:r>
      <w:r w:rsidRPr="002B0D2A">
        <w:t>Orientul</w:t>
      </w:r>
      <w:r w:rsidR="00487415">
        <w:t xml:space="preserve"> </w:t>
      </w:r>
      <w:r w:rsidRPr="002B0D2A">
        <w:t>Mijlociu.</w:t>
      </w:r>
      <w:r w:rsidR="00487415">
        <w:t xml:space="preserve"> </w:t>
      </w:r>
      <w:r w:rsidRPr="002B0D2A">
        <w:t>De</w:t>
      </w:r>
      <w:r w:rsidR="00487415">
        <w:t xml:space="preserve"> </w:t>
      </w:r>
      <w:r w:rsidRPr="002B0D2A">
        <w:t>asemenea,</w:t>
      </w:r>
      <w:r w:rsidR="00487415">
        <w:t xml:space="preserve"> </w:t>
      </w:r>
      <w:r w:rsidRPr="002B0D2A">
        <w:t>tensiunile</w:t>
      </w:r>
      <w:r w:rsidR="00487415">
        <w:t xml:space="preserve"> </w:t>
      </w:r>
      <w:r w:rsidRPr="002B0D2A">
        <w:t>geopolitice</w:t>
      </w:r>
      <w:r w:rsidR="00487415">
        <w:t xml:space="preserve"> </w:t>
      </w:r>
      <w:r w:rsidRPr="002B0D2A">
        <w:t>generalizate</w:t>
      </w:r>
      <w:r w:rsidR="00487415">
        <w:t xml:space="preserve"> </w:t>
      </w:r>
      <w:r w:rsidRPr="002B0D2A">
        <w:t>prezintă</w:t>
      </w:r>
      <w:r w:rsidR="00487415">
        <w:t xml:space="preserve"> </w:t>
      </w:r>
      <w:r w:rsidRPr="002B0D2A">
        <w:t>în</w:t>
      </w:r>
      <w:r w:rsidR="00487415">
        <w:t xml:space="preserve"> </w:t>
      </w:r>
      <w:r w:rsidRPr="002B0D2A">
        <w:t>continuare</w:t>
      </w:r>
      <w:r w:rsidR="00487415">
        <w:t xml:space="preserve"> </w:t>
      </w:r>
      <w:r w:rsidRPr="002B0D2A">
        <w:t>riscuri.</w:t>
      </w:r>
      <w:r w:rsidR="00487415">
        <w:t xml:space="preserve"> </w:t>
      </w:r>
      <w:r w:rsidRPr="002B0D2A">
        <w:t>Mai</w:t>
      </w:r>
      <w:r w:rsidR="00487415">
        <w:t xml:space="preserve"> </w:t>
      </w:r>
      <w:r w:rsidRPr="002B0D2A">
        <w:t>mult</w:t>
      </w:r>
      <w:r w:rsidR="00487415">
        <w:t xml:space="preserve"> </w:t>
      </w:r>
      <w:r w:rsidRPr="002B0D2A">
        <w:t>decât</w:t>
      </w:r>
      <w:r w:rsidR="00487415">
        <w:t xml:space="preserve"> </w:t>
      </w:r>
      <w:r w:rsidRPr="002B0D2A">
        <w:t>atât,</w:t>
      </w:r>
      <w:r w:rsidR="00487415">
        <w:t xml:space="preserve"> </w:t>
      </w:r>
      <w:r w:rsidRPr="002B0D2A">
        <w:t>persistența</w:t>
      </w:r>
      <w:r w:rsidR="00487415">
        <w:t xml:space="preserve"> </w:t>
      </w:r>
      <w:r w:rsidRPr="002B0D2A">
        <w:t>inflației</w:t>
      </w:r>
      <w:r w:rsidR="00487415">
        <w:t xml:space="preserve"> </w:t>
      </w:r>
      <w:r w:rsidRPr="002B0D2A">
        <w:t>în</w:t>
      </w:r>
      <w:r w:rsidR="00487415">
        <w:t xml:space="preserve"> </w:t>
      </w:r>
      <w:r w:rsidRPr="002B0D2A">
        <w:t>SUA</w:t>
      </w:r>
      <w:r w:rsidR="00487415">
        <w:t xml:space="preserve"> </w:t>
      </w:r>
      <w:r w:rsidRPr="002B0D2A">
        <w:t>poate</w:t>
      </w:r>
      <w:r w:rsidR="00487415">
        <w:t xml:space="preserve"> </w:t>
      </w:r>
      <w:r w:rsidRPr="002B0D2A">
        <w:t>conduce</w:t>
      </w:r>
      <w:r w:rsidR="00487415">
        <w:t xml:space="preserve"> </w:t>
      </w:r>
      <w:r w:rsidRPr="002B0D2A">
        <w:t>la</w:t>
      </w:r>
      <w:r w:rsidR="00487415">
        <w:t xml:space="preserve"> </w:t>
      </w:r>
      <w:r w:rsidRPr="002B0D2A">
        <w:t>întârzieri</w:t>
      </w:r>
      <w:r w:rsidR="00487415">
        <w:t xml:space="preserve"> </w:t>
      </w:r>
      <w:r w:rsidRPr="002B0D2A">
        <w:t>suplimentare</w:t>
      </w:r>
      <w:r w:rsidR="00487415">
        <w:t xml:space="preserve"> </w:t>
      </w:r>
      <w:r w:rsidRPr="002B0D2A">
        <w:t>ale</w:t>
      </w:r>
      <w:r w:rsidR="00487415">
        <w:t xml:space="preserve"> </w:t>
      </w:r>
      <w:r w:rsidRPr="002B0D2A">
        <w:t>reducerii</w:t>
      </w:r>
      <w:r w:rsidR="00487415">
        <w:t xml:space="preserve"> </w:t>
      </w:r>
      <w:r w:rsidRPr="002B0D2A">
        <w:t>ratei</w:t>
      </w:r>
      <w:r w:rsidR="00487415">
        <w:t xml:space="preserve"> </w:t>
      </w:r>
      <w:r w:rsidRPr="002B0D2A">
        <w:t>dobânzilor,</w:t>
      </w:r>
      <w:r w:rsidR="00487415">
        <w:t xml:space="preserve"> </w:t>
      </w:r>
      <w:r w:rsidRPr="002B0D2A">
        <w:t>atât</w:t>
      </w:r>
      <w:r w:rsidR="00487415">
        <w:t xml:space="preserve"> </w:t>
      </w:r>
      <w:r w:rsidRPr="002B0D2A">
        <w:t>în</w:t>
      </w:r>
      <w:r w:rsidR="00487415">
        <w:t xml:space="preserve"> </w:t>
      </w:r>
      <w:r w:rsidRPr="002B0D2A">
        <w:t>SUA,</w:t>
      </w:r>
      <w:r w:rsidR="00487415">
        <w:t xml:space="preserve"> </w:t>
      </w:r>
      <w:r w:rsidRPr="002B0D2A">
        <w:t>cât</w:t>
      </w:r>
      <w:r w:rsidR="00487415">
        <w:t xml:space="preserve"> </w:t>
      </w:r>
      <w:r w:rsidRPr="002B0D2A">
        <w:t>și</w:t>
      </w:r>
      <w:r w:rsidR="00487415">
        <w:t xml:space="preserve"> </w:t>
      </w:r>
      <w:r w:rsidRPr="002B0D2A">
        <w:t>în</w:t>
      </w:r>
      <w:r w:rsidR="00487415">
        <w:t xml:space="preserve"> </w:t>
      </w:r>
      <w:r w:rsidRPr="002B0D2A">
        <w:t>restul</w:t>
      </w:r>
      <w:r w:rsidR="00487415">
        <w:t xml:space="preserve"> </w:t>
      </w:r>
      <w:r w:rsidRPr="002B0D2A">
        <w:t>lumii,</w:t>
      </w:r>
      <w:r w:rsidR="00487415">
        <w:t xml:space="preserve"> </w:t>
      </w:r>
      <w:r w:rsidRPr="002B0D2A">
        <w:t>având</w:t>
      </w:r>
      <w:r w:rsidR="00487415">
        <w:t xml:space="preserve"> </w:t>
      </w:r>
      <w:r w:rsidRPr="002B0D2A">
        <w:t>ca</w:t>
      </w:r>
      <w:r w:rsidR="00487415">
        <w:t xml:space="preserve"> </w:t>
      </w:r>
      <w:r w:rsidRPr="002B0D2A">
        <w:t>rezultat</w:t>
      </w:r>
      <w:r w:rsidR="00487415">
        <w:t xml:space="preserve"> </w:t>
      </w:r>
      <w:r w:rsidRPr="002B0D2A">
        <w:t>condiții</w:t>
      </w:r>
      <w:r w:rsidR="00487415">
        <w:t xml:space="preserve"> </w:t>
      </w:r>
      <w:r w:rsidRPr="002B0D2A">
        <w:t>financiare</w:t>
      </w:r>
      <w:r w:rsidR="00487415">
        <w:t xml:space="preserve"> </w:t>
      </w:r>
      <w:r w:rsidRPr="002B0D2A">
        <w:t>ceva</w:t>
      </w:r>
      <w:r w:rsidR="00487415">
        <w:t xml:space="preserve"> </w:t>
      </w:r>
      <w:r w:rsidRPr="002B0D2A">
        <w:t>mai</w:t>
      </w:r>
      <w:r w:rsidR="00487415">
        <w:t xml:space="preserve"> </w:t>
      </w:r>
      <w:r w:rsidRPr="002B0D2A">
        <w:t>stricte</w:t>
      </w:r>
      <w:r w:rsidR="00487415">
        <w:t xml:space="preserve"> </w:t>
      </w:r>
      <w:r w:rsidRPr="002B0D2A">
        <w:t>la</w:t>
      </w:r>
      <w:r w:rsidR="00487415">
        <w:t xml:space="preserve"> </w:t>
      </w:r>
      <w:r w:rsidRPr="002B0D2A">
        <w:t>nivel</w:t>
      </w:r>
      <w:r w:rsidR="00487415">
        <w:t xml:space="preserve"> </w:t>
      </w:r>
      <w:r w:rsidRPr="002B0D2A">
        <w:t>mondial.</w:t>
      </w:r>
    </w:p>
    <w:p w14:paraId="732DCD9E" w14:textId="19FA684D" w:rsidR="002B0D2A" w:rsidRPr="002B0D2A" w:rsidRDefault="002B0D2A" w:rsidP="002B0D2A">
      <w:r w:rsidRPr="002B0D2A">
        <w:t>Pe</w:t>
      </w:r>
      <w:r w:rsidR="00487415">
        <w:t xml:space="preserve"> </w:t>
      </w:r>
      <w:r w:rsidRPr="002B0D2A">
        <w:t>plan</w:t>
      </w:r>
      <w:r w:rsidR="00487415">
        <w:t xml:space="preserve"> </w:t>
      </w:r>
      <w:r w:rsidRPr="002B0D2A">
        <w:t>intern,</w:t>
      </w:r>
      <w:r w:rsidR="00487415">
        <w:t xml:space="preserve"> </w:t>
      </w:r>
      <w:r w:rsidRPr="002B0D2A">
        <w:t>scăderea</w:t>
      </w:r>
      <w:r w:rsidR="00487415">
        <w:t xml:space="preserve"> </w:t>
      </w:r>
      <w:r w:rsidRPr="002B0D2A">
        <w:t>inflației</w:t>
      </w:r>
      <w:r w:rsidR="00487415">
        <w:t xml:space="preserve"> </w:t>
      </w:r>
      <w:r w:rsidRPr="002B0D2A">
        <w:t>se</w:t>
      </w:r>
      <w:r w:rsidR="00487415">
        <w:t xml:space="preserve"> </w:t>
      </w:r>
      <w:r w:rsidRPr="002B0D2A">
        <w:t>poate</w:t>
      </w:r>
      <w:r w:rsidR="00487415">
        <w:t xml:space="preserve"> </w:t>
      </w:r>
      <w:r w:rsidRPr="002B0D2A">
        <w:t>dovedi</w:t>
      </w:r>
      <w:r w:rsidR="00487415">
        <w:t xml:space="preserve"> </w:t>
      </w:r>
      <w:r w:rsidRPr="002B0D2A">
        <w:t>mai</w:t>
      </w:r>
      <w:r w:rsidR="00487415">
        <w:t xml:space="preserve"> </w:t>
      </w:r>
      <w:r w:rsidRPr="002B0D2A">
        <w:t>lentă</w:t>
      </w:r>
      <w:r w:rsidR="00487415">
        <w:t xml:space="preserve"> </w:t>
      </w:r>
      <w:r w:rsidRPr="002B0D2A">
        <w:t>decât</w:t>
      </w:r>
      <w:r w:rsidR="00487415">
        <w:t xml:space="preserve"> </w:t>
      </w:r>
      <w:r w:rsidRPr="002B0D2A">
        <w:t>se</w:t>
      </w:r>
      <w:r w:rsidR="00487415">
        <w:t xml:space="preserve"> </w:t>
      </w:r>
      <w:r w:rsidRPr="002B0D2A">
        <w:t>preconizase,</w:t>
      </w:r>
      <w:r w:rsidR="00487415">
        <w:t xml:space="preserve"> </w:t>
      </w:r>
      <w:r w:rsidRPr="002B0D2A">
        <w:t>ceea</w:t>
      </w:r>
      <w:r w:rsidR="00487415">
        <w:t xml:space="preserve"> </w:t>
      </w:r>
      <w:r w:rsidRPr="002B0D2A">
        <w:t>ce</w:t>
      </w:r>
      <w:r w:rsidR="00487415">
        <w:t xml:space="preserve"> </w:t>
      </w:r>
      <w:r w:rsidRPr="002B0D2A">
        <w:t>poate</w:t>
      </w:r>
      <w:r w:rsidR="00487415">
        <w:t xml:space="preserve"> </w:t>
      </w:r>
      <w:r w:rsidRPr="002B0D2A">
        <w:t>determina</w:t>
      </w:r>
      <w:r w:rsidR="00487415">
        <w:t xml:space="preserve"> </w:t>
      </w:r>
      <w:r w:rsidRPr="002B0D2A">
        <w:t>băncile</w:t>
      </w:r>
      <w:r w:rsidR="00487415">
        <w:t xml:space="preserve"> </w:t>
      </w:r>
      <w:r w:rsidRPr="002B0D2A">
        <w:t>centrale</w:t>
      </w:r>
      <w:r w:rsidR="00487415">
        <w:t xml:space="preserve"> </w:t>
      </w:r>
      <w:r w:rsidRPr="002B0D2A">
        <w:t>din</w:t>
      </w:r>
      <w:r w:rsidR="00487415">
        <w:t xml:space="preserve"> </w:t>
      </w:r>
      <w:r w:rsidRPr="002B0D2A">
        <w:t>UE</w:t>
      </w:r>
      <w:r w:rsidR="00487415">
        <w:t xml:space="preserve"> </w:t>
      </w:r>
      <w:r w:rsidRPr="002B0D2A">
        <w:t>să</w:t>
      </w:r>
      <w:r w:rsidR="00487415">
        <w:t xml:space="preserve"> </w:t>
      </w:r>
      <w:r w:rsidRPr="002B0D2A">
        <w:t>întârzie</w:t>
      </w:r>
      <w:r w:rsidR="00487415">
        <w:t xml:space="preserve"> </w:t>
      </w:r>
      <w:r w:rsidRPr="002B0D2A">
        <w:t>reducerea</w:t>
      </w:r>
      <w:r w:rsidR="00487415">
        <w:t xml:space="preserve"> </w:t>
      </w:r>
      <w:r w:rsidRPr="002B0D2A">
        <w:t>ratelor</w:t>
      </w:r>
      <w:r w:rsidR="00487415">
        <w:t xml:space="preserve"> </w:t>
      </w:r>
      <w:r w:rsidRPr="002B0D2A">
        <w:t>dobânzii</w:t>
      </w:r>
      <w:r w:rsidR="00487415">
        <w:t xml:space="preserve"> </w:t>
      </w:r>
      <w:r w:rsidRPr="002B0D2A">
        <w:t>până</w:t>
      </w:r>
      <w:r w:rsidR="00487415">
        <w:t xml:space="preserve"> </w:t>
      </w:r>
      <w:r w:rsidRPr="002B0D2A">
        <w:t>la</w:t>
      </w:r>
      <w:r w:rsidR="00487415">
        <w:t xml:space="preserve"> </w:t>
      </w:r>
      <w:r w:rsidRPr="002B0D2A">
        <w:t>stabilizarea</w:t>
      </w:r>
      <w:r w:rsidR="00487415">
        <w:t xml:space="preserve"> </w:t>
      </w:r>
      <w:r w:rsidRPr="002B0D2A">
        <w:t>scăderii</w:t>
      </w:r>
      <w:r w:rsidR="00487415">
        <w:t xml:space="preserve"> </w:t>
      </w:r>
      <w:r w:rsidRPr="002B0D2A">
        <w:t>inflației</w:t>
      </w:r>
      <w:r w:rsidR="00487415">
        <w:t xml:space="preserve"> </w:t>
      </w:r>
      <w:r w:rsidRPr="002B0D2A">
        <w:t>din</w:t>
      </w:r>
      <w:r w:rsidR="00487415">
        <w:t xml:space="preserve"> </w:t>
      </w:r>
      <w:r w:rsidRPr="002B0D2A">
        <w:t>sectorul</w:t>
      </w:r>
      <w:r w:rsidR="00487415">
        <w:t xml:space="preserve"> </w:t>
      </w:r>
      <w:r w:rsidRPr="002B0D2A">
        <w:t>serviciilor.</w:t>
      </w:r>
      <w:r w:rsidR="00487415">
        <w:t xml:space="preserve"> </w:t>
      </w:r>
      <w:r w:rsidRPr="002B0D2A">
        <w:t>De</w:t>
      </w:r>
      <w:r w:rsidR="00487415">
        <w:t xml:space="preserve"> </w:t>
      </w:r>
      <w:r w:rsidRPr="002B0D2A">
        <w:t>asemenea,</w:t>
      </w:r>
      <w:r w:rsidR="00487415">
        <w:t xml:space="preserve"> </w:t>
      </w:r>
      <w:r w:rsidRPr="002B0D2A">
        <w:t>este</w:t>
      </w:r>
      <w:r w:rsidR="00487415">
        <w:t xml:space="preserve"> </w:t>
      </w:r>
      <w:r w:rsidRPr="002B0D2A">
        <w:t>posibil</w:t>
      </w:r>
      <w:r w:rsidR="00487415">
        <w:t xml:space="preserve"> </w:t>
      </w:r>
      <w:r w:rsidRPr="002B0D2A">
        <w:t>ca</w:t>
      </w:r>
      <w:r w:rsidR="00487415">
        <w:t xml:space="preserve"> </w:t>
      </w:r>
      <w:r w:rsidRPr="002B0D2A">
        <w:t>unele</w:t>
      </w:r>
      <w:r w:rsidR="00487415">
        <w:t xml:space="preserve"> </w:t>
      </w:r>
      <w:r w:rsidRPr="002B0D2A">
        <w:t>state</w:t>
      </w:r>
      <w:r w:rsidR="00487415">
        <w:t xml:space="preserve"> </w:t>
      </w:r>
      <w:r w:rsidRPr="002B0D2A">
        <w:t>membre</w:t>
      </w:r>
      <w:r w:rsidR="00487415">
        <w:t xml:space="preserve"> </w:t>
      </w:r>
      <w:r w:rsidRPr="002B0D2A">
        <w:t>să</w:t>
      </w:r>
      <w:r w:rsidR="00487415">
        <w:t xml:space="preserve"> </w:t>
      </w:r>
      <w:r w:rsidRPr="002B0D2A">
        <w:t>adopte</w:t>
      </w:r>
      <w:r w:rsidR="00487415">
        <w:t xml:space="preserve"> </w:t>
      </w:r>
      <w:r w:rsidRPr="002B0D2A">
        <w:t>măsuri</w:t>
      </w:r>
      <w:r w:rsidR="00487415">
        <w:t xml:space="preserve"> </w:t>
      </w:r>
      <w:r w:rsidRPr="002B0D2A">
        <w:t>suplimentare</w:t>
      </w:r>
      <w:r w:rsidR="00487415">
        <w:t xml:space="preserve"> </w:t>
      </w:r>
      <w:r w:rsidRPr="002B0D2A">
        <w:t>de</w:t>
      </w:r>
      <w:r w:rsidR="00487415">
        <w:t xml:space="preserve"> </w:t>
      </w:r>
      <w:r w:rsidRPr="002B0D2A">
        <w:t>consolidare</w:t>
      </w:r>
      <w:r w:rsidR="00487415">
        <w:t xml:space="preserve"> </w:t>
      </w:r>
      <w:r w:rsidRPr="002B0D2A">
        <w:t>bugetară</w:t>
      </w:r>
      <w:r w:rsidR="00487415">
        <w:t xml:space="preserve"> </w:t>
      </w:r>
      <w:r w:rsidRPr="002B0D2A">
        <w:t>în</w:t>
      </w:r>
      <w:r w:rsidR="00487415">
        <w:t xml:space="preserve"> </w:t>
      </w:r>
      <w:r w:rsidRPr="002B0D2A">
        <w:t>bugetele</w:t>
      </w:r>
      <w:r w:rsidR="00487415">
        <w:t xml:space="preserve"> </w:t>
      </w:r>
      <w:r w:rsidRPr="002B0D2A">
        <w:t>lor</w:t>
      </w:r>
      <w:r w:rsidR="00487415">
        <w:t xml:space="preserve"> </w:t>
      </w:r>
      <w:r w:rsidRPr="002B0D2A">
        <w:t>pentru</w:t>
      </w:r>
      <w:r w:rsidR="00487415">
        <w:t xml:space="preserve"> </w:t>
      </w:r>
      <w:r w:rsidRPr="002B0D2A">
        <w:t>2025</w:t>
      </w:r>
      <w:r w:rsidR="00487415">
        <w:t xml:space="preserve"> </w:t>
      </w:r>
      <w:r w:rsidRPr="002B0D2A">
        <w:t>(măsuri</w:t>
      </w:r>
      <w:r w:rsidR="00487415">
        <w:t xml:space="preserve"> </w:t>
      </w:r>
      <w:r w:rsidRPr="002B0D2A">
        <w:t>neluate</w:t>
      </w:r>
      <w:r w:rsidR="00487415">
        <w:t xml:space="preserve"> </w:t>
      </w:r>
      <w:r w:rsidRPr="002B0D2A">
        <w:t>în</w:t>
      </w:r>
      <w:r w:rsidR="00487415">
        <w:t xml:space="preserve"> </w:t>
      </w:r>
      <w:r w:rsidRPr="002B0D2A">
        <w:t>calcul</w:t>
      </w:r>
      <w:r w:rsidR="00487415">
        <w:t xml:space="preserve"> </w:t>
      </w:r>
      <w:r w:rsidRPr="002B0D2A">
        <w:t>la</w:t>
      </w:r>
      <w:r w:rsidR="00487415">
        <w:t xml:space="preserve"> </w:t>
      </w:r>
      <w:r w:rsidRPr="002B0D2A">
        <w:t>elaborarea</w:t>
      </w:r>
      <w:r w:rsidR="00487415">
        <w:t xml:space="preserve"> </w:t>
      </w:r>
      <w:r w:rsidRPr="002B0D2A">
        <w:t>acestor</w:t>
      </w:r>
      <w:r w:rsidR="00487415">
        <w:t xml:space="preserve"> </w:t>
      </w:r>
      <w:r w:rsidRPr="002B0D2A">
        <w:t>previziuni),</w:t>
      </w:r>
      <w:r w:rsidR="00487415">
        <w:t xml:space="preserve"> </w:t>
      </w:r>
      <w:r w:rsidRPr="002B0D2A">
        <w:t>ceea</w:t>
      </w:r>
      <w:r w:rsidR="00487415">
        <w:t xml:space="preserve"> </w:t>
      </w:r>
      <w:r w:rsidRPr="002B0D2A">
        <w:t>ce</w:t>
      </w:r>
      <w:r w:rsidR="00487415">
        <w:t xml:space="preserve"> </w:t>
      </w:r>
      <w:r w:rsidRPr="002B0D2A">
        <w:t>ar</w:t>
      </w:r>
      <w:r w:rsidR="00487415">
        <w:t xml:space="preserve"> </w:t>
      </w:r>
      <w:r w:rsidRPr="002B0D2A">
        <w:t>putea</w:t>
      </w:r>
      <w:r w:rsidR="00487415">
        <w:t xml:space="preserve"> </w:t>
      </w:r>
      <w:r w:rsidRPr="002B0D2A">
        <w:t>influența</w:t>
      </w:r>
      <w:r w:rsidR="00487415">
        <w:t xml:space="preserve"> </w:t>
      </w:r>
      <w:r w:rsidRPr="002B0D2A">
        <w:t>creșterea</w:t>
      </w:r>
      <w:r w:rsidR="00487415">
        <w:t xml:space="preserve"> </w:t>
      </w:r>
      <w:r w:rsidRPr="002B0D2A">
        <w:t>economică</w:t>
      </w:r>
      <w:r w:rsidR="00487415">
        <w:t xml:space="preserve"> </w:t>
      </w:r>
      <w:r w:rsidRPr="002B0D2A">
        <w:t>în</w:t>
      </w:r>
      <w:r w:rsidR="00487415">
        <w:t xml:space="preserve"> </w:t>
      </w:r>
      <w:r w:rsidRPr="002B0D2A">
        <w:t>anul</w:t>
      </w:r>
      <w:r w:rsidR="00487415">
        <w:t xml:space="preserve"> </w:t>
      </w:r>
      <w:r w:rsidRPr="002B0D2A">
        <w:t>următor.</w:t>
      </w:r>
      <w:r w:rsidR="00487415">
        <w:t xml:space="preserve"> </w:t>
      </w:r>
      <w:r w:rsidRPr="002B0D2A">
        <w:t>Totodată,</w:t>
      </w:r>
      <w:r w:rsidR="00487415">
        <w:t xml:space="preserve"> </w:t>
      </w:r>
      <w:r w:rsidRPr="002B0D2A">
        <w:t>o</w:t>
      </w:r>
      <w:r w:rsidR="00487415">
        <w:t xml:space="preserve"> </w:t>
      </w:r>
      <w:r w:rsidRPr="002B0D2A">
        <w:t>scădere</w:t>
      </w:r>
      <w:r w:rsidR="00487415">
        <w:t xml:space="preserve"> </w:t>
      </w:r>
      <w:r w:rsidRPr="002B0D2A">
        <w:t>a</w:t>
      </w:r>
      <w:r w:rsidR="00487415">
        <w:t xml:space="preserve"> </w:t>
      </w:r>
      <w:r w:rsidRPr="002B0D2A">
        <w:t>înclinației</w:t>
      </w:r>
      <w:r w:rsidR="00487415">
        <w:t xml:space="preserve"> </w:t>
      </w:r>
      <w:r w:rsidRPr="002B0D2A">
        <w:t>spre</w:t>
      </w:r>
      <w:r w:rsidR="00487415">
        <w:t xml:space="preserve"> </w:t>
      </w:r>
      <w:r w:rsidRPr="002B0D2A">
        <w:t>economisire</w:t>
      </w:r>
      <w:r w:rsidR="00487415">
        <w:t xml:space="preserve"> </w:t>
      </w:r>
      <w:r w:rsidRPr="002B0D2A">
        <w:t>ar</w:t>
      </w:r>
      <w:r w:rsidR="00487415">
        <w:t xml:space="preserve"> </w:t>
      </w:r>
      <w:r w:rsidRPr="002B0D2A">
        <w:t>putea</w:t>
      </w:r>
      <w:r w:rsidR="00487415">
        <w:t xml:space="preserve"> </w:t>
      </w:r>
      <w:r w:rsidRPr="002B0D2A">
        <w:t>stimula</w:t>
      </w:r>
      <w:r w:rsidR="00487415">
        <w:t xml:space="preserve"> </w:t>
      </w:r>
      <w:r w:rsidRPr="002B0D2A">
        <w:t>creșterea</w:t>
      </w:r>
      <w:r w:rsidR="00487415">
        <w:t xml:space="preserve"> </w:t>
      </w:r>
      <w:r w:rsidRPr="002B0D2A">
        <w:t>consumului,</w:t>
      </w:r>
      <w:r w:rsidR="00487415">
        <w:t xml:space="preserve"> </w:t>
      </w:r>
      <w:r w:rsidRPr="002B0D2A">
        <w:t>în</w:t>
      </w:r>
      <w:r w:rsidR="00487415">
        <w:t xml:space="preserve"> </w:t>
      </w:r>
      <w:r w:rsidRPr="002B0D2A">
        <w:t>timp</w:t>
      </w:r>
      <w:r w:rsidR="00487415">
        <w:t xml:space="preserve"> </w:t>
      </w:r>
      <w:r w:rsidRPr="002B0D2A">
        <w:t>ce</w:t>
      </w:r>
      <w:r w:rsidR="00487415">
        <w:t xml:space="preserve"> </w:t>
      </w:r>
      <w:r w:rsidRPr="002B0D2A">
        <w:t>investițiile</w:t>
      </w:r>
      <w:r w:rsidR="00487415">
        <w:t xml:space="preserve"> </w:t>
      </w:r>
      <w:r w:rsidRPr="002B0D2A">
        <w:t>în</w:t>
      </w:r>
      <w:r w:rsidR="00487415">
        <w:t xml:space="preserve"> </w:t>
      </w:r>
      <w:r w:rsidRPr="002B0D2A">
        <w:t>construirea</w:t>
      </w:r>
      <w:r w:rsidR="00487415">
        <w:t xml:space="preserve"> </w:t>
      </w:r>
      <w:r w:rsidRPr="002B0D2A">
        <w:t>de</w:t>
      </w:r>
      <w:r w:rsidR="00487415">
        <w:t xml:space="preserve"> </w:t>
      </w:r>
      <w:r w:rsidRPr="002B0D2A">
        <w:t>locuințe</w:t>
      </w:r>
      <w:r w:rsidR="00487415">
        <w:t xml:space="preserve"> </w:t>
      </w:r>
      <w:r w:rsidRPr="002B0D2A">
        <w:t>s-ar</w:t>
      </w:r>
      <w:r w:rsidR="00487415">
        <w:t xml:space="preserve"> </w:t>
      </w:r>
      <w:r w:rsidRPr="002B0D2A">
        <w:t>putea</w:t>
      </w:r>
      <w:r w:rsidR="00487415">
        <w:t xml:space="preserve"> </w:t>
      </w:r>
      <w:r w:rsidRPr="002B0D2A">
        <w:t>redresa</w:t>
      </w:r>
      <w:r w:rsidR="00487415">
        <w:t xml:space="preserve"> </w:t>
      </w:r>
      <w:r w:rsidRPr="002B0D2A">
        <w:t>mai</w:t>
      </w:r>
      <w:r w:rsidR="00487415">
        <w:t xml:space="preserve"> </w:t>
      </w:r>
      <w:r w:rsidRPr="002B0D2A">
        <w:t>rapid.</w:t>
      </w:r>
      <w:r w:rsidR="00487415">
        <w:t xml:space="preserve"> </w:t>
      </w:r>
      <w:r w:rsidRPr="002B0D2A">
        <w:t>Riscurile</w:t>
      </w:r>
      <w:r w:rsidR="00487415">
        <w:t xml:space="preserve"> </w:t>
      </w:r>
      <w:r w:rsidRPr="002B0D2A">
        <w:t>asociate</w:t>
      </w:r>
      <w:r w:rsidR="00487415">
        <w:t xml:space="preserve"> </w:t>
      </w:r>
      <w:r w:rsidRPr="002B0D2A">
        <w:t>schimbărilor</w:t>
      </w:r>
      <w:r w:rsidR="00487415">
        <w:t xml:space="preserve"> </w:t>
      </w:r>
      <w:r w:rsidRPr="002B0D2A">
        <w:t>climatice</w:t>
      </w:r>
      <w:r w:rsidR="00487415">
        <w:t xml:space="preserve"> </w:t>
      </w:r>
      <w:r w:rsidRPr="002B0D2A">
        <w:t>afectează</w:t>
      </w:r>
      <w:r w:rsidR="00487415">
        <w:t xml:space="preserve"> </w:t>
      </w:r>
      <w:r w:rsidRPr="002B0D2A">
        <w:t>din</w:t>
      </w:r>
      <w:r w:rsidR="00487415">
        <w:t xml:space="preserve"> </w:t>
      </w:r>
      <w:r w:rsidRPr="002B0D2A">
        <w:t>ce</w:t>
      </w:r>
      <w:r w:rsidR="00487415">
        <w:t xml:space="preserve"> </w:t>
      </w:r>
      <w:r w:rsidRPr="002B0D2A">
        <w:t>în</w:t>
      </w:r>
      <w:r w:rsidR="00487415">
        <w:t xml:space="preserve"> </w:t>
      </w:r>
      <w:r w:rsidRPr="002B0D2A">
        <w:t>ce</w:t>
      </w:r>
      <w:r w:rsidR="00487415">
        <w:t xml:space="preserve"> </w:t>
      </w:r>
      <w:r w:rsidRPr="002B0D2A">
        <w:t>mai</w:t>
      </w:r>
      <w:r w:rsidR="00487415">
        <w:t xml:space="preserve"> </w:t>
      </w:r>
      <w:r w:rsidRPr="002B0D2A">
        <w:t>mult</w:t>
      </w:r>
      <w:r w:rsidR="00487415">
        <w:t xml:space="preserve"> </w:t>
      </w:r>
      <w:r w:rsidRPr="002B0D2A">
        <w:t>perspectivele.</w:t>
      </w:r>
    </w:p>
    <w:p w14:paraId="3F3615E4" w14:textId="77777777" w:rsidR="002B0D2A" w:rsidRPr="002B0D2A" w:rsidRDefault="002B0D2A" w:rsidP="002B0D2A">
      <w:r w:rsidRPr="002B0D2A">
        <w:rPr>
          <w:b/>
          <w:bCs/>
        </w:rPr>
        <w:t>Context</w:t>
      </w:r>
    </w:p>
    <w:p w14:paraId="18F2B076" w14:textId="51C951B4" w:rsidR="002B0D2A" w:rsidRPr="002B0D2A" w:rsidRDefault="002B0D2A" w:rsidP="002B0D2A">
      <w:r w:rsidRPr="002B0D2A">
        <w:t>Aceste</w:t>
      </w:r>
      <w:r w:rsidR="00487415">
        <w:t xml:space="preserve"> </w:t>
      </w:r>
      <w:r w:rsidRPr="002B0D2A">
        <w:t>previziuni</w:t>
      </w:r>
      <w:r w:rsidR="00487415">
        <w:t xml:space="preserve"> </w:t>
      </w:r>
      <w:r w:rsidRPr="002B0D2A">
        <w:t>se</w:t>
      </w:r>
      <w:r w:rsidR="00487415">
        <w:t xml:space="preserve"> </w:t>
      </w:r>
      <w:r w:rsidRPr="002B0D2A">
        <w:t>bazează</w:t>
      </w:r>
      <w:r w:rsidR="00487415">
        <w:t xml:space="preserve"> </w:t>
      </w:r>
      <w:r w:rsidRPr="002B0D2A">
        <w:t>pe</w:t>
      </w:r>
      <w:r w:rsidR="00487415">
        <w:t xml:space="preserve"> </w:t>
      </w:r>
      <w:r w:rsidRPr="002B0D2A">
        <w:t>o</w:t>
      </w:r>
      <w:r w:rsidR="00487415">
        <w:t xml:space="preserve"> </w:t>
      </w:r>
      <w:r w:rsidRPr="002B0D2A">
        <w:t>serie</w:t>
      </w:r>
      <w:r w:rsidR="00487415">
        <w:t xml:space="preserve"> </w:t>
      </w:r>
      <w:r w:rsidRPr="002B0D2A">
        <w:t>de</w:t>
      </w:r>
      <w:r w:rsidR="00487415">
        <w:t xml:space="preserve"> </w:t>
      </w:r>
      <w:r w:rsidRPr="002B0D2A">
        <w:t>ipoteze</w:t>
      </w:r>
      <w:r w:rsidR="00487415">
        <w:t xml:space="preserve"> </w:t>
      </w:r>
      <w:r w:rsidRPr="002B0D2A">
        <w:t>tehnice</w:t>
      </w:r>
      <w:r w:rsidR="00487415">
        <w:t xml:space="preserve"> </w:t>
      </w:r>
      <w:r w:rsidRPr="002B0D2A">
        <w:t>referitoare</w:t>
      </w:r>
      <w:r w:rsidR="00487415">
        <w:t xml:space="preserve"> </w:t>
      </w:r>
      <w:r w:rsidRPr="002B0D2A">
        <w:t>la</w:t>
      </w:r>
      <w:r w:rsidR="00487415">
        <w:t xml:space="preserve"> </w:t>
      </w:r>
      <w:r w:rsidRPr="002B0D2A">
        <w:t>evoluția</w:t>
      </w:r>
      <w:r w:rsidR="00487415">
        <w:t xml:space="preserve"> </w:t>
      </w:r>
      <w:r w:rsidRPr="002B0D2A">
        <w:t>cursurilor</w:t>
      </w:r>
      <w:r w:rsidR="00487415">
        <w:t xml:space="preserve"> </w:t>
      </w:r>
      <w:r w:rsidRPr="002B0D2A">
        <w:t>de</w:t>
      </w:r>
      <w:r w:rsidR="00487415">
        <w:t xml:space="preserve"> </w:t>
      </w:r>
      <w:r w:rsidRPr="002B0D2A">
        <w:t>schimb,</w:t>
      </w:r>
      <w:r w:rsidR="00487415">
        <w:t xml:space="preserve"> </w:t>
      </w:r>
      <w:r w:rsidRPr="002B0D2A">
        <w:t>a</w:t>
      </w:r>
      <w:r w:rsidR="00487415">
        <w:t xml:space="preserve"> </w:t>
      </w:r>
      <w:r w:rsidRPr="002B0D2A">
        <w:t>ratelor</w:t>
      </w:r>
      <w:r w:rsidR="00487415">
        <w:t xml:space="preserve"> </w:t>
      </w:r>
      <w:r w:rsidRPr="002B0D2A">
        <w:t>dobânzilor</w:t>
      </w:r>
      <w:r w:rsidR="00487415">
        <w:t xml:space="preserve"> </w:t>
      </w:r>
      <w:r w:rsidRPr="002B0D2A">
        <w:t>și</w:t>
      </w:r>
      <w:r w:rsidR="00487415">
        <w:t xml:space="preserve"> </w:t>
      </w:r>
      <w:r w:rsidRPr="002B0D2A">
        <w:t>a</w:t>
      </w:r>
      <w:r w:rsidR="00487415">
        <w:t xml:space="preserve"> </w:t>
      </w:r>
      <w:r w:rsidRPr="002B0D2A">
        <w:t>prețurilor</w:t>
      </w:r>
      <w:r w:rsidR="00487415">
        <w:t xml:space="preserve"> </w:t>
      </w:r>
      <w:r w:rsidRPr="002B0D2A">
        <w:t>produselor</w:t>
      </w:r>
      <w:r w:rsidR="00487415">
        <w:t xml:space="preserve"> </w:t>
      </w:r>
      <w:r w:rsidRPr="002B0D2A">
        <w:t>de</w:t>
      </w:r>
      <w:r w:rsidR="00487415">
        <w:t xml:space="preserve"> </w:t>
      </w:r>
      <w:r w:rsidRPr="002B0D2A">
        <w:t>bază,</w:t>
      </w:r>
      <w:r w:rsidR="00487415">
        <w:t xml:space="preserve"> </w:t>
      </w:r>
      <w:r w:rsidRPr="002B0D2A">
        <w:t>întemeiate</w:t>
      </w:r>
      <w:r w:rsidR="00487415">
        <w:t xml:space="preserve"> </w:t>
      </w:r>
      <w:r w:rsidRPr="002B0D2A">
        <w:t>pe</w:t>
      </w:r>
      <w:r w:rsidR="00487415">
        <w:t xml:space="preserve"> </w:t>
      </w:r>
      <w:r w:rsidRPr="002B0D2A">
        <w:t>informațiile</w:t>
      </w:r>
      <w:r w:rsidR="00487415">
        <w:t xml:space="preserve"> </w:t>
      </w:r>
      <w:r w:rsidRPr="002B0D2A">
        <w:t>disponibile</w:t>
      </w:r>
      <w:r w:rsidR="00487415">
        <w:t xml:space="preserve"> </w:t>
      </w:r>
      <w:r w:rsidRPr="002B0D2A">
        <w:t>până</w:t>
      </w:r>
      <w:r w:rsidR="00487415">
        <w:t xml:space="preserve"> </w:t>
      </w:r>
      <w:r w:rsidRPr="002B0D2A">
        <w:t>la</w:t>
      </w:r>
      <w:r w:rsidR="00487415">
        <w:t xml:space="preserve"> </w:t>
      </w:r>
      <w:r w:rsidRPr="002B0D2A">
        <w:t>data</w:t>
      </w:r>
      <w:r w:rsidR="00487415">
        <w:t xml:space="preserve"> </w:t>
      </w:r>
      <w:r w:rsidRPr="002B0D2A">
        <w:t>de</w:t>
      </w:r>
      <w:r w:rsidR="00487415">
        <w:t xml:space="preserve"> </w:t>
      </w:r>
      <w:r w:rsidRPr="002B0D2A">
        <w:t>25</w:t>
      </w:r>
      <w:r w:rsidR="00487415">
        <w:t xml:space="preserve"> </w:t>
      </w:r>
      <w:r w:rsidRPr="002B0D2A">
        <w:t>aprilie.</w:t>
      </w:r>
      <w:r w:rsidR="00487415">
        <w:t xml:space="preserve"> </w:t>
      </w:r>
      <w:r w:rsidRPr="002B0D2A">
        <w:t>Pentru</w:t>
      </w:r>
      <w:r w:rsidR="00487415">
        <w:t xml:space="preserve"> </w:t>
      </w:r>
      <w:r w:rsidRPr="002B0D2A">
        <w:t>toate</w:t>
      </w:r>
      <w:r w:rsidR="00487415">
        <w:t xml:space="preserve"> </w:t>
      </w:r>
      <w:r w:rsidRPr="002B0D2A">
        <w:t>celelalte</w:t>
      </w:r>
      <w:r w:rsidR="00487415">
        <w:t xml:space="preserve"> </w:t>
      </w:r>
      <w:r w:rsidRPr="002B0D2A">
        <w:t>date-sursă,</w:t>
      </w:r>
      <w:r w:rsidR="00487415">
        <w:t xml:space="preserve"> </w:t>
      </w:r>
      <w:r w:rsidRPr="002B0D2A">
        <w:t>inclusiv</w:t>
      </w:r>
      <w:r w:rsidR="00487415">
        <w:t xml:space="preserve"> </w:t>
      </w:r>
      <w:r w:rsidRPr="002B0D2A">
        <w:t>ipotezele</w:t>
      </w:r>
      <w:r w:rsidR="00487415">
        <w:t xml:space="preserve"> </w:t>
      </w:r>
      <w:r w:rsidRPr="002B0D2A">
        <w:t>privind</w:t>
      </w:r>
      <w:r w:rsidR="00487415">
        <w:t xml:space="preserve"> </w:t>
      </w:r>
      <w:r w:rsidRPr="002B0D2A">
        <w:t>politicile</w:t>
      </w:r>
      <w:r w:rsidR="00487415">
        <w:t xml:space="preserve"> </w:t>
      </w:r>
      <w:r w:rsidRPr="002B0D2A">
        <w:t>publice,</w:t>
      </w:r>
      <w:r w:rsidR="00487415">
        <w:t xml:space="preserve"> </w:t>
      </w:r>
      <w:r w:rsidRPr="002B0D2A">
        <w:t>aceste</w:t>
      </w:r>
      <w:r w:rsidR="00487415">
        <w:t xml:space="preserve"> </w:t>
      </w:r>
      <w:r w:rsidRPr="002B0D2A">
        <w:t>previziuni</w:t>
      </w:r>
      <w:r w:rsidR="00487415">
        <w:t xml:space="preserve"> </w:t>
      </w:r>
      <w:r w:rsidRPr="002B0D2A">
        <w:t>iau</w:t>
      </w:r>
      <w:r w:rsidR="00487415">
        <w:t xml:space="preserve"> </w:t>
      </w:r>
      <w:r w:rsidRPr="002B0D2A">
        <w:t>în</w:t>
      </w:r>
      <w:r w:rsidR="00487415">
        <w:t xml:space="preserve"> </w:t>
      </w:r>
      <w:r w:rsidRPr="002B0D2A">
        <w:t>considerare</w:t>
      </w:r>
      <w:r w:rsidR="00487415">
        <w:t xml:space="preserve"> </w:t>
      </w:r>
      <w:r w:rsidRPr="002B0D2A">
        <w:t>informațiile</w:t>
      </w:r>
      <w:r w:rsidR="00487415">
        <w:t xml:space="preserve"> </w:t>
      </w:r>
      <w:r w:rsidRPr="002B0D2A">
        <w:t>disponibile</w:t>
      </w:r>
      <w:r w:rsidR="00487415">
        <w:t xml:space="preserve"> </w:t>
      </w:r>
      <w:r w:rsidRPr="002B0D2A">
        <w:t>până</w:t>
      </w:r>
      <w:r w:rsidR="00487415">
        <w:t xml:space="preserve"> </w:t>
      </w:r>
      <w:r w:rsidRPr="002B0D2A">
        <w:t>la</w:t>
      </w:r>
      <w:r w:rsidR="00487415">
        <w:t xml:space="preserve"> </w:t>
      </w:r>
      <w:r w:rsidRPr="002B0D2A">
        <w:t>data</w:t>
      </w:r>
      <w:r w:rsidR="00487415">
        <w:t xml:space="preserve"> </w:t>
      </w:r>
      <w:r w:rsidRPr="002B0D2A">
        <w:t>de</w:t>
      </w:r>
      <w:r w:rsidR="00487415">
        <w:t xml:space="preserve"> </w:t>
      </w:r>
      <w:r w:rsidRPr="002B0D2A">
        <w:t>30</w:t>
      </w:r>
      <w:r w:rsidR="00487415">
        <w:t xml:space="preserve"> </w:t>
      </w:r>
      <w:r w:rsidRPr="002B0D2A">
        <w:t>aprilie,</w:t>
      </w:r>
      <w:r w:rsidR="00487415">
        <w:t xml:space="preserve"> </w:t>
      </w:r>
      <w:r w:rsidRPr="002B0D2A">
        <w:t>inclusiv.</w:t>
      </w:r>
      <w:r w:rsidR="00487415">
        <w:t xml:space="preserve"> </w:t>
      </w:r>
      <w:r w:rsidRPr="002B0D2A">
        <w:t>Cu</w:t>
      </w:r>
      <w:r w:rsidR="00487415">
        <w:t xml:space="preserve"> </w:t>
      </w:r>
      <w:r w:rsidRPr="002B0D2A">
        <w:t>excepția</w:t>
      </w:r>
      <w:r w:rsidR="00487415">
        <w:t xml:space="preserve"> </w:t>
      </w:r>
      <w:r w:rsidRPr="002B0D2A">
        <w:t>cazului</w:t>
      </w:r>
      <w:r w:rsidR="00487415">
        <w:t xml:space="preserve"> </w:t>
      </w:r>
      <w:r w:rsidRPr="002B0D2A">
        <w:t>în</w:t>
      </w:r>
      <w:r w:rsidR="00487415">
        <w:t xml:space="preserve"> </w:t>
      </w:r>
      <w:r w:rsidRPr="002B0D2A">
        <w:t>care</w:t>
      </w:r>
      <w:r w:rsidR="00487415">
        <w:t xml:space="preserve"> </w:t>
      </w:r>
      <w:r w:rsidRPr="002B0D2A">
        <w:t>sunt</w:t>
      </w:r>
      <w:r w:rsidR="00487415">
        <w:t xml:space="preserve"> </w:t>
      </w:r>
      <w:r w:rsidRPr="002B0D2A">
        <w:t>anunțate</w:t>
      </w:r>
      <w:r w:rsidR="00487415">
        <w:t xml:space="preserve"> </w:t>
      </w:r>
      <w:r w:rsidRPr="002B0D2A">
        <w:t>și</w:t>
      </w:r>
      <w:r w:rsidR="00487415">
        <w:t xml:space="preserve"> </w:t>
      </w:r>
      <w:r w:rsidRPr="002B0D2A">
        <w:t>detaliate</w:t>
      </w:r>
      <w:r w:rsidR="00487415">
        <w:t xml:space="preserve"> </w:t>
      </w:r>
      <w:r w:rsidRPr="002B0D2A">
        <w:t>în</w:t>
      </w:r>
      <w:r w:rsidR="00487415">
        <w:t xml:space="preserve"> </w:t>
      </w:r>
      <w:r w:rsidRPr="002B0D2A">
        <w:t>mod</w:t>
      </w:r>
      <w:r w:rsidR="00487415">
        <w:t xml:space="preserve"> </w:t>
      </w:r>
      <w:r w:rsidRPr="002B0D2A">
        <w:t>corespunzător</w:t>
      </w:r>
      <w:r w:rsidR="00487415">
        <w:t xml:space="preserve"> </w:t>
      </w:r>
      <w:r w:rsidRPr="002B0D2A">
        <w:t>noi</w:t>
      </w:r>
      <w:r w:rsidR="00487415">
        <w:t xml:space="preserve"> </w:t>
      </w:r>
      <w:r w:rsidRPr="002B0D2A">
        <w:t>politici,</w:t>
      </w:r>
      <w:r w:rsidR="00487415">
        <w:t xml:space="preserve"> </w:t>
      </w:r>
      <w:r w:rsidRPr="002B0D2A">
        <w:t>proiecțiile</w:t>
      </w:r>
      <w:r w:rsidR="00487415">
        <w:t xml:space="preserve"> </w:t>
      </w:r>
      <w:r w:rsidRPr="002B0D2A">
        <w:t>pornesc</w:t>
      </w:r>
      <w:r w:rsidR="00487415">
        <w:t xml:space="preserve"> </w:t>
      </w:r>
      <w:r w:rsidRPr="002B0D2A">
        <w:t>de</w:t>
      </w:r>
      <w:r w:rsidR="00487415">
        <w:t xml:space="preserve"> </w:t>
      </w:r>
      <w:r w:rsidRPr="002B0D2A">
        <w:t>la</w:t>
      </w:r>
      <w:r w:rsidR="00487415">
        <w:t xml:space="preserve"> </w:t>
      </w:r>
      <w:r w:rsidRPr="002B0D2A">
        <w:t>ipoteza</w:t>
      </w:r>
      <w:r w:rsidR="00487415">
        <w:t xml:space="preserve"> </w:t>
      </w:r>
      <w:r w:rsidRPr="002B0D2A">
        <w:t>menținerii</w:t>
      </w:r>
      <w:r w:rsidR="00487415">
        <w:t xml:space="preserve"> </w:t>
      </w:r>
      <w:r w:rsidRPr="002B0D2A">
        <w:t>politicilor</w:t>
      </w:r>
      <w:r w:rsidR="00487415">
        <w:t xml:space="preserve"> </w:t>
      </w:r>
      <w:r w:rsidRPr="002B0D2A">
        <w:t>actuale.</w:t>
      </w:r>
    </w:p>
    <w:p w14:paraId="3168502C" w14:textId="11F5A8C2" w:rsidR="002B0D2A" w:rsidRPr="002B0D2A" w:rsidRDefault="002B0D2A" w:rsidP="002B0D2A">
      <w:r w:rsidRPr="002B0D2A">
        <w:t>Comisia</w:t>
      </w:r>
      <w:r w:rsidR="00487415">
        <w:t xml:space="preserve"> </w:t>
      </w:r>
      <w:r w:rsidRPr="002B0D2A">
        <w:t>Europeană</w:t>
      </w:r>
      <w:r w:rsidR="00487415">
        <w:t xml:space="preserve"> </w:t>
      </w:r>
      <w:r w:rsidRPr="002B0D2A">
        <w:t>publică</w:t>
      </w:r>
      <w:r w:rsidR="00487415">
        <w:t xml:space="preserve"> </w:t>
      </w:r>
      <w:r w:rsidRPr="002B0D2A">
        <w:t>în</w:t>
      </w:r>
      <w:r w:rsidR="00487415">
        <w:t xml:space="preserve"> </w:t>
      </w:r>
      <w:r w:rsidRPr="002B0D2A">
        <w:t>fiecare</w:t>
      </w:r>
      <w:r w:rsidR="00487415">
        <w:t xml:space="preserve"> </w:t>
      </w:r>
      <w:r w:rsidRPr="002B0D2A">
        <w:t>an</w:t>
      </w:r>
      <w:r w:rsidR="00487415">
        <w:t xml:space="preserve"> </w:t>
      </w:r>
      <w:r w:rsidRPr="002B0D2A">
        <w:t>două</w:t>
      </w:r>
      <w:r w:rsidR="00487415">
        <w:t xml:space="preserve"> </w:t>
      </w:r>
      <w:r w:rsidRPr="002B0D2A">
        <w:t>seturi</w:t>
      </w:r>
      <w:r w:rsidR="00487415">
        <w:t xml:space="preserve"> </w:t>
      </w:r>
      <w:r w:rsidRPr="002B0D2A">
        <w:t>de</w:t>
      </w:r>
      <w:r w:rsidR="00487415">
        <w:t xml:space="preserve"> </w:t>
      </w:r>
      <w:r w:rsidRPr="002B0D2A">
        <w:t>previziuni</w:t>
      </w:r>
      <w:r w:rsidR="00487415">
        <w:t xml:space="preserve"> </w:t>
      </w:r>
      <w:r w:rsidRPr="002B0D2A">
        <w:t>detaliate</w:t>
      </w:r>
      <w:r w:rsidR="00487415">
        <w:t xml:space="preserve"> </w:t>
      </w:r>
      <w:r w:rsidRPr="002B0D2A">
        <w:t>(în</w:t>
      </w:r>
      <w:r w:rsidR="00487415">
        <w:t xml:space="preserve"> </w:t>
      </w:r>
      <w:r w:rsidRPr="002B0D2A">
        <w:t>primăvară</w:t>
      </w:r>
      <w:r w:rsidR="00487415">
        <w:t xml:space="preserve"> </w:t>
      </w:r>
      <w:r w:rsidRPr="002B0D2A">
        <w:t>și</w:t>
      </w:r>
      <w:r w:rsidR="00487415">
        <w:t xml:space="preserve"> </w:t>
      </w:r>
      <w:r w:rsidRPr="002B0D2A">
        <w:t>în</w:t>
      </w:r>
      <w:r w:rsidR="00487415">
        <w:t xml:space="preserve"> </w:t>
      </w:r>
      <w:r w:rsidRPr="002B0D2A">
        <w:t>toamnă)</w:t>
      </w:r>
      <w:r w:rsidR="00487415">
        <w:t xml:space="preserve"> </w:t>
      </w:r>
      <w:r w:rsidRPr="002B0D2A">
        <w:t>și</w:t>
      </w:r>
      <w:r w:rsidR="00487415">
        <w:t xml:space="preserve"> </w:t>
      </w:r>
      <w:r w:rsidRPr="002B0D2A">
        <w:t>două</w:t>
      </w:r>
      <w:r w:rsidR="00487415">
        <w:t xml:space="preserve"> </w:t>
      </w:r>
      <w:r w:rsidRPr="002B0D2A">
        <w:t>seturi</w:t>
      </w:r>
      <w:r w:rsidR="00487415">
        <w:t xml:space="preserve"> </w:t>
      </w:r>
      <w:r w:rsidRPr="002B0D2A">
        <w:t>de</w:t>
      </w:r>
      <w:r w:rsidR="00487415">
        <w:t xml:space="preserve"> </w:t>
      </w:r>
      <w:r w:rsidRPr="002B0D2A">
        <w:t>previziuni</w:t>
      </w:r>
      <w:r w:rsidR="00487415">
        <w:t xml:space="preserve"> </w:t>
      </w:r>
      <w:r w:rsidRPr="002B0D2A">
        <w:t>intermediare</w:t>
      </w:r>
      <w:r w:rsidR="00487415">
        <w:t xml:space="preserve"> </w:t>
      </w:r>
      <w:r w:rsidRPr="002B0D2A">
        <w:t>(în</w:t>
      </w:r>
      <w:r w:rsidR="00487415">
        <w:t xml:space="preserve"> </w:t>
      </w:r>
      <w:r w:rsidRPr="002B0D2A">
        <w:t>iarnă</w:t>
      </w:r>
      <w:r w:rsidR="00487415">
        <w:t xml:space="preserve"> </w:t>
      </w:r>
      <w:r w:rsidRPr="002B0D2A">
        <w:t>și</w:t>
      </w:r>
      <w:r w:rsidR="00487415">
        <w:t xml:space="preserve"> </w:t>
      </w:r>
      <w:r w:rsidRPr="002B0D2A">
        <w:t>în</w:t>
      </w:r>
      <w:r w:rsidR="00487415">
        <w:t xml:space="preserve"> </w:t>
      </w:r>
      <w:r w:rsidRPr="002B0D2A">
        <w:t>vară).</w:t>
      </w:r>
      <w:r w:rsidR="00487415">
        <w:t xml:space="preserve"> </w:t>
      </w:r>
      <w:r w:rsidRPr="002B0D2A">
        <w:t>Cele</w:t>
      </w:r>
      <w:r w:rsidR="00487415">
        <w:t xml:space="preserve"> </w:t>
      </w:r>
      <w:r w:rsidRPr="002B0D2A">
        <w:t>două</w:t>
      </w:r>
      <w:r w:rsidR="00487415">
        <w:t xml:space="preserve"> </w:t>
      </w:r>
      <w:r w:rsidRPr="002B0D2A">
        <w:t>seturi</w:t>
      </w:r>
      <w:r w:rsidR="00487415">
        <w:t xml:space="preserve"> </w:t>
      </w:r>
      <w:r w:rsidRPr="002B0D2A">
        <w:t>de</w:t>
      </w:r>
      <w:r w:rsidR="00487415">
        <w:t xml:space="preserve"> </w:t>
      </w:r>
      <w:r w:rsidRPr="002B0D2A">
        <w:t>previziuni</w:t>
      </w:r>
      <w:r w:rsidR="00487415">
        <w:t xml:space="preserve"> </w:t>
      </w:r>
      <w:r w:rsidRPr="002B0D2A">
        <w:t>detaliate</w:t>
      </w:r>
      <w:r w:rsidR="00487415">
        <w:t xml:space="preserve"> </w:t>
      </w:r>
      <w:r w:rsidRPr="002B0D2A">
        <w:t>cuprind</w:t>
      </w:r>
      <w:r w:rsidR="00487415">
        <w:t xml:space="preserve"> </w:t>
      </w:r>
      <w:r w:rsidRPr="002B0D2A">
        <w:t>o</w:t>
      </w:r>
      <w:r w:rsidR="00487415">
        <w:t xml:space="preserve"> </w:t>
      </w:r>
      <w:r w:rsidRPr="002B0D2A">
        <w:t>gamă</w:t>
      </w:r>
      <w:r w:rsidR="00487415">
        <w:t xml:space="preserve"> </w:t>
      </w:r>
      <w:r w:rsidRPr="002B0D2A">
        <w:t>largă</w:t>
      </w:r>
      <w:r w:rsidR="00487415">
        <w:t xml:space="preserve"> </w:t>
      </w:r>
      <w:r w:rsidRPr="002B0D2A">
        <w:t>de</w:t>
      </w:r>
      <w:r w:rsidR="00487415">
        <w:t xml:space="preserve"> </w:t>
      </w:r>
      <w:r w:rsidRPr="002B0D2A">
        <w:t>indicatori</w:t>
      </w:r>
      <w:r w:rsidR="00487415">
        <w:t xml:space="preserve"> </w:t>
      </w:r>
      <w:r w:rsidRPr="002B0D2A">
        <w:t>economici</w:t>
      </w:r>
      <w:r w:rsidR="00487415">
        <w:t xml:space="preserve"> </w:t>
      </w:r>
      <w:r w:rsidRPr="002B0D2A">
        <w:t>pentru</w:t>
      </w:r>
      <w:r w:rsidR="00487415">
        <w:t xml:space="preserve"> </w:t>
      </w:r>
      <w:r w:rsidRPr="002B0D2A">
        <w:t>toate</w:t>
      </w:r>
      <w:r w:rsidR="00487415">
        <w:t xml:space="preserve"> </w:t>
      </w:r>
      <w:r w:rsidRPr="002B0D2A">
        <w:t>statele</w:t>
      </w:r>
      <w:r w:rsidR="00487415">
        <w:t xml:space="preserve"> </w:t>
      </w:r>
      <w:r w:rsidRPr="002B0D2A">
        <w:t>membre</w:t>
      </w:r>
      <w:r w:rsidR="00487415">
        <w:t xml:space="preserve"> </w:t>
      </w:r>
      <w:r w:rsidRPr="002B0D2A">
        <w:t>le</w:t>
      </w:r>
      <w:r w:rsidR="00487415">
        <w:t xml:space="preserve"> </w:t>
      </w:r>
      <w:r w:rsidRPr="002B0D2A">
        <w:t>UE,</w:t>
      </w:r>
      <w:r w:rsidR="00487415">
        <w:t xml:space="preserve"> </w:t>
      </w:r>
      <w:r w:rsidRPr="002B0D2A">
        <w:t>țările</w:t>
      </w:r>
      <w:r w:rsidR="00487415">
        <w:t xml:space="preserve"> </w:t>
      </w:r>
      <w:r w:rsidRPr="002B0D2A">
        <w:t>candidate,</w:t>
      </w:r>
      <w:r w:rsidR="00487415">
        <w:t xml:space="preserve"> </w:t>
      </w:r>
      <w:r w:rsidRPr="002B0D2A">
        <w:t>țările</w:t>
      </w:r>
      <w:r w:rsidR="00487415">
        <w:t xml:space="preserve"> </w:t>
      </w:r>
      <w:r w:rsidRPr="002B0D2A">
        <w:t>AELS</w:t>
      </w:r>
      <w:r w:rsidR="00487415">
        <w:t xml:space="preserve"> </w:t>
      </w:r>
      <w:r w:rsidRPr="002B0D2A">
        <w:t>și</w:t>
      </w:r>
      <w:r w:rsidR="00487415">
        <w:t xml:space="preserve"> </w:t>
      </w:r>
      <w:r w:rsidRPr="002B0D2A">
        <w:t>pentru</w:t>
      </w:r>
      <w:r w:rsidR="00487415">
        <w:t xml:space="preserve"> </w:t>
      </w:r>
      <w:r w:rsidRPr="002B0D2A">
        <w:t>alte</w:t>
      </w:r>
      <w:r w:rsidR="00487415">
        <w:t xml:space="preserve"> </w:t>
      </w:r>
      <w:r w:rsidRPr="002B0D2A">
        <w:t>economii</w:t>
      </w:r>
      <w:r w:rsidR="00487415">
        <w:t xml:space="preserve"> </w:t>
      </w:r>
      <w:r w:rsidRPr="002B0D2A">
        <w:t>de</w:t>
      </w:r>
      <w:r w:rsidR="00487415">
        <w:t xml:space="preserve"> </w:t>
      </w:r>
      <w:r w:rsidRPr="002B0D2A">
        <w:t>piață</w:t>
      </w:r>
      <w:r w:rsidR="00487415">
        <w:t xml:space="preserve"> </w:t>
      </w:r>
      <w:r w:rsidRPr="002B0D2A">
        <w:t>avansate</w:t>
      </w:r>
      <w:r w:rsidR="00487415">
        <w:t xml:space="preserve"> </w:t>
      </w:r>
      <w:r w:rsidRPr="002B0D2A">
        <w:t>și</w:t>
      </w:r>
      <w:r w:rsidR="00487415">
        <w:t xml:space="preserve"> </w:t>
      </w:r>
      <w:r w:rsidRPr="002B0D2A">
        <w:t>emergente</w:t>
      </w:r>
      <w:r w:rsidR="00487415">
        <w:t xml:space="preserve"> </w:t>
      </w:r>
      <w:r w:rsidRPr="002B0D2A">
        <w:t>majore.</w:t>
      </w:r>
      <w:r w:rsidR="00487415">
        <w:t xml:space="preserve"> </w:t>
      </w:r>
      <w:r w:rsidRPr="002B0D2A">
        <w:t>Previziunile</w:t>
      </w:r>
      <w:r w:rsidR="00487415">
        <w:t xml:space="preserve"> </w:t>
      </w:r>
      <w:r w:rsidRPr="002B0D2A">
        <w:t>intermediare</w:t>
      </w:r>
      <w:r w:rsidR="00487415">
        <w:t xml:space="preserve"> </w:t>
      </w:r>
      <w:r w:rsidRPr="002B0D2A">
        <w:t>cuprind</w:t>
      </w:r>
      <w:r w:rsidR="00487415">
        <w:t xml:space="preserve"> </w:t>
      </w:r>
      <w:r w:rsidRPr="002B0D2A">
        <w:t>valorile</w:t>
      </w:r>
      <w:r w:rsidR="00487415">
        <w:t xml:space="preserve"> </w:t>
      </w:r>
      <w:r w:rsidRPr="002B0D2A">
        <w:t>anuale</w:t>
      </w:r>
      <w:r w:rsidR="00487415">
        <w:t xml:space="preserve"> </w:t>
      </w:r>
      <w:r w:rsidRPr="002B0D2A">
        <w:t>și</w:t>
      </w:r>
      <w:r w:rsidR="00487415">
        <w:t xml:space="preserve"> </w:t>
      </w:r>
      <w:r w:rsidRPr="002B0D2A">
        <w:t>trimestriale</w:t>
      </w:r>
      <w:r w:rsidR="00487415">
        <w:t xml:space="preserve"> </w:t>
      </w:r>
      <w:r w:rsidRPr="002B0D2A">
        <w:t>ale</w:t>
      </w:r>
      <w:r w:rsidR="00487415">
        <w:t xml:space="preserve"> </w:t>
      </w:r>
      <w:r w:rsidRPr="002B0D2A">
        <w:t>PIB-ului</w:t>
      </w:r>
      <w:r w:rsidR="00487415">
        <w:t xml:space="preserve"> </w:t>
      </w:r>
      <w:r w:rsidRPr="002B0D2A">
        <w:t>și</w:t>
      </w:r>
      <w:r w:rsidR="00487415">
        <w:t xml:space="preserve"> </w:t>
      </w:r>
      <w:r w:rsidRPr="002B0D2A">
        <w:t>ale</w:t>
      </w:r>
      <w:r w:rsidR="00487415">
        <w:t xml:space="preserve"> </w:t>
      </w:r>
      <w:r w:rsidRPr="002B0D2A">
        <w:t>inflației</w:t>
      </w:r>
      <w:r w:rsidR="00487415">
        <w:t xml:space="preserve"> </w:t>
      </w:r>
      <w:r w:rsidRPr="002B0D2A">
        <w:t>tuturor</w:t>
      </w:r>
      <w:r w:rsidR="00487415">
        <w:t xml:space="preserve"> </w:t>
      </w:r>
      <w:r w:rsidRPr="002B0D2A">
        <w:t>statelor</w:t>
      </w:r>
      <w:r w:rsidR="00487415">
        <w:t xml:space="preserve"> </w:t>
      </w:r>
      <w:r w:rsidRPr="002B0D2A">
        <w:t>membre</w:t>
      </w:r>
      <w:r w:rsidR="00487415">
        <w:t xml:space="preserve"> </w:t>
      </w:r>
      <w:r w:rsidRPr="002B0D2A">
        <w:t>pentru</w:t>
      </w:r>
      <w:r w:rsidR="00487415">
        <w:t xml:space="preserve"> </w:t>
      </w:r>
      <w:r w:rsidRPr="002B0D2A">
        <w:t>anul</w:t>
      </w:r>
      <w:r w:rsidR="00487415">
        <w:t xml:space="preserve"> </w:t>
      </w:r>
      <w:r w:rsidRPr="002B0D2A">
        <w:t>în</w:t>
      </w:r>
      <w:r w:rsidR="00487415">
        <w:t xml:space="preserve"> </w:t>
      </w:r>
      <w:r w:rsidRPr="002B0D2A">
        <w:t>curs</w:t>
      </w:r>
      <w:r w:rsidR="00487415">
        <w:t xml:space="preserve"> </w:t>
      </w:r>
      <w:r w:rsidRPr="002B0D2A">
        <w:t>și</w:t>
      </w:r>
      <w:r w:rsidR="00487415">
        <w:t xml:space="preserve"> </w:t>
      </w:r>
      <w:r w:rsidRPr="002B0D2A">
        <w:t>pentru</w:t>
      </w:r>
      <w:r w:rsidR="00487415">
        <w:t xml:space="preserve"> </w:t>
      </w:r>
      <w:r w:rsidRPr="002B0D2A">
        <w:t>anul</w:t>
      </w:r>
      <w:r w:rsidR="00487415">
        <w:t xml:space="preserve"> </w:t>
      </w:r>
      <w:r w:rsidRPr="002B0D2A">
        <w:t>următor,</w:t>
      </w:r>
      <w:r w:rsidR="00487415">
        <w:t xml:space="preserve"> </w:t>
      </w:r>
      <w:r w:rsidRPr="002B0D2A">
        <w:t>precum</w:t>
      </w:r>
      <w:r w:rsidR="00487415">
        <w:t xml:space="preserve"> </w:t>
      </w:r>
      <w:r w:rsidRPr="002B0D2A">
        <w:t>și</w:t>
      </w:r>
      <w:r w:rsidR="00487415">
        <w:t xml:space="preserve"> </w:t>
      </w:r>
      <w:r w:rsidRPr="002B0D2A">
        <w:t>date</w:t>
      </w:r>
      <w:r w:rsidR="00487415">
        <w:t xml:space="preserve"> </w:t>
      </w:r>
      <w:r w:rsidRPr="002B0D2A">
        <w:t>agregate</w:t>
      </w:r>
      <w:r w:rsidR="00487415">
        <w:t xml:space="preserve"> </w:t>
      </w:r>
      <w:r w:rsidRPr="002B0D2A">
        <w:t>pentru</w:t>
      </w:r>
      <w:r w:rsidR="00487415">
        <w:t xml:space="preserve"> </w:t>
      </w:r>
      <w:r w:rsidRPr="002B0D2A">
        <w:t>UE</w:t>
      </w:r>
      <w:r w:rsidR="00487415">
        <w:t xml:space="preserve"> </w:t>
      </w:r>
      <w:r w:rsidRPr="002B0D2A">
        <w:t>și</w:t>
      </w:r>
      <w:r w:rsidR="00487415">
        <w:t xml:space="preserve"> </w:t>
      </w:r>
      <w:r w:rsidRPr="002B0D2A">
        <w:t>zona</w:t>
      </w:r>
      <w:r w:rsidR="00487415">
        <w:t xml:space="preserve"> </w:t>
      </w:r>
      <w:r w:rsidRPr="002B0D2A">
        <w:t>euro.</w:t>
      </w:r>
    </w:p>
    <w:p w14:paraId="09D86F65" w14:textId="387A5BEC" w:rsidR="002B0D2A" w:rsidRPr="002B0D2A" w:rsidRDefault="002B0D2A" w:rsidP="002B0D2A">
      <w:r w:rsidRPr="002B0D2A">
        <w:t>Previziunile</w:t>
      </w:r>
      <w:r w:rsidR="00487415">
        <w:t xml:space="preserve"> </w:t>
      </w:r>
      <w:r w:rsidRPr="002B0D2A">
        <w:t>economice</w:t>
      </w:r>
      <w:r w:rsidR="00487415">
        <w:t xml:space="preserve"> </w:t>
      </w:r>
      <w:r w:rsidRPr="002B0D2A">
        <w:t>ale</w:t>
      </w:r>
      <w:r w:rsidR="00487415">
        <w:t xml:space="preserve"> </w:t>
      </w:r>
      <w:r w:rsidRPr="002B0D2A">
        <w:t>Comisiei</w:t>
      </w:r>
      <w:r w:rsidR="00487415">
        <w:t xml:space="preserve"> </w:t>
      </w:r>
      <w:r w:rsidRPr="002B0D2A">
        <w:t>Europene</w:t>
      </w:r>
      <w:r w:rsidR="00487415">
        <w:t xml:space="preserve"> </w:t>
      </w:r>
      <w:r w:rsidRPr="002B0D2A">
        <w:t>din</w:t>
      </w:r>
      <w:r w:rsidR="00487415">
        <w:t xml:space="preserve"> </w:t>
      </w:r>
      <w:r w:rsidRPr="002B0D2A">
        <w:t>vara</w:t>
      </w:r>
      <w:r w:rsidR="00487415">
        <w:t xml:space="preserve"> </w:t>
      </w:r>
      <w:r w:rsidRPr="002B0D2A">
        <w:t>anului</w:t>
      </w:r>
      <w:r w:rsidR="00487415">
        <w:t xml:space="preserve"> </w:t>
      </w:r>
      <w:r w:rsidRPr="002B0D2A">
        <w:t>2024</w:t>
      </w:r>
      <w:r w:rsidR="00487415">
        <w:t xml:space="preserve"> </w:t>
      </w:r>
      <w:r w:rsidRPr="002B0D2A">
        <w:t>vor</w:t>
      </w:r>
      <w:r w:rsidR="00487415">
        <w:t xml:space="preserve"> </w:t>
      </w:r>
      <w:r w:rsidRPr="002B0D2A">
        <w:t>actualiza</w:t>
      </w:r>
      <w:r w:rsidR="00487415">
        <w:t xml:space="preserve"> </w:t>
      </w:r>
      <w:r w:rsidRPr="002B0D2A">
        <w:t>previziunile</w:t>
      </w:r>
      <w:r w:rsidR="00487415">
        <w:t xml:space="preserve"> </w:t>
      </w:r>
      <w:r w:rsidRPr="002B0D2A">
        <w:t>privind</w:t>
      </w:r>
      <w:r w:rsidR="00487415">
        <w:t xml:space="preserve"> </w:t>
      </w:r>
      <w:r w:rsidRPr="002B0D2A">
        <w:t>PIB-ul</w:t>
      </w:r>
      <w:r w:rsidR="00487415">
        <w:t xml:space="preserve"> </w:t>
      </w:r>
      <w:r w:rsidRPr="002B0D2A">
        <w:t>și</w:t>
      </w:r>
      <w:r w:rsidR="00487415">
        <w:t xml:space="preserve"> </w:t>
      </w:r>
      <w:r w:rsidRPr="002B0D2A">
        <w:t>inflația</w:t>
      </w:r>
      <w:r w:rsidR="00487415">
        <w:t xml:space="preserve"> </w:t>
      </w:r>
      <w:r w:rsidRPr="002B0D2A">
        <w:t>din</w:t>
      </w:r>
      <w:r w:rsidR="00487415">
        <w:t xml:space="preserve"> </w:t>
      </w:r>
      <w:r w:rsidRPr="002B0D2A">
        <w:t>prezenta</w:t>
      </w:r>
      <w:r w:rsidR="00487415">
        <w:t xml:space="preserve"> </w:t>
      </w:r>
      <w:r w:rsidRPr="002B0D2A">
        <w:t>publicație</w:t>
      </w:r>
      <w:r w:rsidR="00487415">
        <w:t xml:space="preserve"> </w:t>
      </w:r>
      <w:r w:rsidRPr="002B0D2A">
        <w:t>și</w:t>
      </w:r>
      <w:r w:rsidR="00487415">
        <w:t xml:space="preserve"> </w:t>
      </w:r>
      <w:r w:rsidRPr="002B0D2A">
        <w:t>se</w:t>
      </w:r>
      <w:r w:rsidR="00487415">
        <w:t xml:space="preserve"> </w:t>
      </w:r>
      <w:r w:rsidRPr="002B0D2A">
        <w:t>preconizează</w:t>
      </w:r>
      <w:r w:rsidR="00487415">
        <w:t xml:space="preserve"> </w:t>
      </w:r>
      <w:r w:rsidRPr="002B0D2A">
        <w:t>că</w:t>
      </w:r>
      <w:r w:rsidR="00487415">
        <w:t xml:space="preserve"> </w:t>
      </w:r>
      <w:r w:rsidRPr="002B0D2A">
        <w:t>vor</w:t>
      </w:r>
      <w:r w:rsidR="00487415">
        <w:t xml:space="preserve"> </w:t>
      </w:r>
      <w:r w:rsidRPr="002B0D2A">
        <w:t>fi</w:t>
      </w:r>
      <w:r w:rsidR="00487415">
        <w:t xml:space="preserve"> </w:t>
      </w:r>
      <w:r w:rsidRPr="002B0D2A">
        <w:t>prezentate</w:t>
      </w:r>
      <w:r w:rsidR="00487415">
        <w:t xml:space="preserve"> </w:t>
      </w:r>
      <w:r w:rsidRPr="002B0D2A">
        <w:t>în</w:t>
      </w:r>
      <w:r w:rsidR="00487415">
        <w:t xml:space="preserve"> </w:t>
      </w:r>
      <w:r w:rsidRPr="002B0D2A">
        <w:t>septembrie</w:t>
      </w:r>
      <w:r w:rsidR="00487415">
        <w:t xml:space="preserve"> </w:t>
      </w:r>
      <w:r w:rsidRPr="002B0D2A">
        <w:t>2024.</w:t>
      </w:r>
    </w:p>
    <w:p w14:paraId="4F362D23" w14:textId="60EA72E2" w:rsidR="002B0D2A" w:rsidRPr="002B0D2A" w:rsidRDefault="002B0D2A" w:rsidP="002B0D2A">
      <w:r w:rsidRPr="002B0D2A">
        <w:rPr>
          <w:b/>
          <w:bCs/>
        </w:rPr>
        <w:t>Pentru</w:t>
      </w:r>
      <w:r w:rsidR="00487415">
        <w:rPr>
          <w:b/>
          <w:bCs/>
        </w:rPr>
        <w:t xml:space="preserve"> </w:t>
      </w:r>
      <w:r w:rsidRPr="002B0D2A">
        <w:rPr>
          <w:b/>
          <w:bCs/>
        </w:rPr>
        <w:t>informații</w:t>
      </w:r>
      <w:r w:rsidR="00487415">
        <w:rPr>
          <w:b/>
          <w:bCs/>
        </w:rPr>
        <w:t xml:space="preserve"> </w:t>
      </w:r>
      <w:r w:rsidRPr="002B0D2A">
        <w:rPr>
          <w:b/>
          <w:bCs/>
        </w:rPr>
        <w:t>suplimentare</w:t>
      </w:r>
    </w:p>
    <w:p w14:paraId="6C6E8170" w14:textId="2BE82081" w:rsidR="002B0D2A" w:rsidRPr="002B0D2A" w:rsidRDefault="00E50D30" w:rsidP="002B0D2A">
      <w:hyperlink r:id="rId49" w:history="1">
        <w:r w:rsidR="002B0D2A" w:rsidRPr="002B0D2A">
          <w:rPr>
            <w:rStyle w:val="Hyperlink"/>
            <w:szCs w:val="24"/>
          </w:rPr>
          <w:t>Documentul</w:t>
        </w:r>
        <w:r w:rsidR="00487415">
          <w:rPr>
            <w:rStyle w:val="Hyperlink"/>
            <w:szCs w:val="24"/>
          </w:rPr>
          <w:t xml:space="preserve"> </w:t>
        </w:r>
        <w:r w:rsidR="002B0D2A" w:rsidRPr="002B0D2A">
          <w:rPr>
            <w:rStyle w:val="Hyperlink"/>
            <w:szCs w:val="24"/>
          </w:rPr>
          <w:t>complet:</w:t>
        </w:r>
        <w:r w:rsidR="00487415">
          <w:rPr>
            <w:rStyle w:val="Hyperlink"/>
            <w:szCs w:val="24"/>
          </w:rPr>
          <w:t xml:space="preserve"> </w:t>
        </w:r>
        <w:r w:rsidR="002B0D2A" w:rsidRPr="002B0D2A">
          <w:rPr>
            <w:rStyle w:val="Hyperlink"/>
            <w:szCs w:val="24"/>
          </w:rPr>
          <w:t>Previziunile</w:t>
        </w:r>
        <w:r w:rsidR="00487415">
          <w:rPr>
            <w:rStyle w:val="Hyperlink"/>
            <w:szCs w:val="24"/>
          </w:rPr>
          <w:t xml:space="preserve"> </w:t>
        </w:r>
        <w:r w:rsidR="002B0D2A" w:rsidRPr="002B0D2A">
          <w:rPr>
            <w:rStyle w:val="Hyperlink"/>
            <w:szCs w:val="24"/>
          </w:rPr>
          <w:t>economice</w:t>
        </w:r>
        <w:r w:rsidR="00487415">
          <w:rPr>
            <w:rStyle w:val="Hyperlink"/>
            <w:szCs w:val="24"/>
          </w:rPr>
          <w:t xml:space="preserve"> </w:t>
        </w:r>
        <w:r w:rsidR="002B0D2A" w:rsidRPr="002B0D2A">
          <w:rPr>
            <w:rStyle w:val="Hyperlink"/>
            <w:szCs w:val="24"/>
          </w:rPr>
          <w:t>din</w:t>
        </w:r>
        <w:r w:rsidR="00487415">
          <w:rPr>
            <w:rStyle w:val="Hyperlink"/>
            <w:szCs w:val="24"/>
          </w:rPr>
          <w:t xml:space="preserve"> </w:t>
        </w:r>
        <w:r w:rsidR="002B0D2A" w:rsidRPr="002B0D2A">
          <w:rPr>
            <w:rStyle w:val="Hyperlink"/>
            <w:szCs w:val="24"/>
          </w:rPr>
          <w:t>primăvara</w:t>
        </w:r>
        <w:r w:rsidR="00487415">
          <w:rPr>
            <w:rStyle w:val="Hyperlink"/>
            <w:szCs w:val="24"/>
          </w:rPr>
          <w:t xml:space="preserve"> </w:t>
        </w:r>
        <w:r w:rsidR="002B0D2A" w:rsidRPr="002B0D2A">
          <w:rPr>
            <w:rStyle w:val="Hyperlink"/>
            <w:szCs w:val="24"/>
          </w:rPr>
          <w:t>anului</w:t>
        </w:r>
        <w:r w:rsidR="00487415">
          <w:rPr>
            <w:rStyle w:val="Hyperlink"/>
            <w:szCs w:val="24"/>
          </w:rPr>
          <w:t xml:space="preserve"> </w:t>
        </w:r>
        <w:r w:rsidR="002B0D2A" w:rsidRPr="002B0D2A">
          <w:rPr>
            <w:rStyle w:val="Hyperlink"/>
            <w:szCs w:val="24"/>
          </w:rPr>
          <w:t>2024</w:t>
        </w:r>
      </w:hyperlink>
    </w:p>
    <w:p w14:paraId="761EE183" w14:textId="349FBB90" w:rsidR="00B86670" w:rsidRPr="00B86670" w:rsidRDefault="002B0D2A" w:rsidP="002B0D2A">
      <w:pPr>
        <w:pStyle w:val="separatorarticole"/>
      </w:pPr>
      <w:r>
        <w:t>*</w:t>
      </w:r>
    </w:p>
    <w:p w14:paraId="3D81F615" w14:textId="2E6BED4D" w:rsidR="00B86670" w:rsidRPr="00B86670" w:rsidRDefault="00B86670" w:rsidP="004D0922">
      <w:pPr>
        <w:pStyle w:val="TitluArticolinINFOUE"/>
      </w:pPr>
      <w:bookmarkStart w:id="165" w:name="_Toc167086339"/>
      <w:r w:rsidRPr="00B86670">
        <w:t>Un</w:t>
      </w:r>
      <w:r w:rsidR="00487415">
        <w:t xml:space="preserve"> </w:t>
      </w:r>
      <w:r w:rsidRPr="00B86670">
        <w:t>nou</w:t>
      </w:r>
      <w:r w:rsidR="00487415">
        <w:t xml:space="preserve"> </w:t>
      </w:r>
      <w:r w:rsidRPr="00B86670">
        <w:t>sondaj</w:t>
      </w:r>
      <w:r w:rsidR="00487415">
        <w:t xml:space="preserve"> </w:t>
      </w:r>
      <w:r w:rsidRPr="00B86670">
        <w:t>Eurobarometru</w:t>
      </w:r>
      <w:r w:rsidR="00487415">
        <w:t xml:space="preserve"> </w:t>
      </w:r>
      <w:r w:rsidRPr="00B86670">
        <w:t>arată</w:t>
      </w:r>
      <w:r w:rsidR="00487415">
        <w:t xml:space="preserve"> </w:t>
      </w:r>
      <w:r w:rsidRPr="00B86670">
        <w:t>participarea</w:t>
      </w:r>
      <w:r w:rsidR="00487415">
        <w:t xml:space="preserve"> </w:t>
      </w:r>
      <w:r w:rsidRPr="00B86670">
        <w:t>activă</w:t>
      </w:r>
      <w:r w:rsidR="00487415">
        <w:t xml:space="preserve"> </w:t>
      </w:r>
      <w:r w:rsidRPr="00B86670">
        <w:t>a</w:t>
      </w:r>
      <w:r w:rsidR="00487415">
        <w:t xml:space="preserve"> </w:t>
      </w:r>
      <w:r w:rsidRPr="00B86670">
        <w:t>tinerilor</w:t>
      </w:r>
      <w:r w:rsidR="00487415">
        <w:t xml:space="preserve"> </w:t>
      </w:r>
      <w:r w:rsidRPr="00B86670">
        <w:t>la</w:t>
      </w:r>
      <w:r w:rsidR="00487415">
        <w:t xml:space="preserve"> </w:t>
      </w:r>
      <w:r w:rsidRPr="00B86670">
        <w:t>viața</w:t>
      </w:r>
      <w:r w:rsidR="00487415">
        <w:t xml:space="preserve"> </w:t>
      </w:r>
      <w:r w:rsidRPr="00B86670">
        <w:t>civică</w:t>
      </w:r>
      <w:r w:rsidR="00487415">
        <w:t xml:space="preserve"> </w:t>
      </w:r>
      <w:r w:rsidRPr="00B86670">
        <w:t>și</w:t>
      </w:r>
      <w:r w:rsidR="00487415">
        <w:t xml:space="preserve"> </w:t>
      </w:r>
      <w:r w:rsidRPr="00B86670">
        <w:t>democratică</w:t>
      </w:r>
      <w:r w:rsidR="00487415">
        <w:t xml:space="preserve"> </w:t>
      </w:r>
      <w:r w:rsidRPr="00B86670">
        <w:t>înainte</w:t>
      </w:r>
      <w:r w:rsidR="00487415">
        <w:t xml:space="preserve"> </w:t>
      </w:r>
      <w:r w:rsidRPr="00B86670">
        <w:t>de</w:t>
      </w:r>
      <w:r w:rsidR="00487415">
        <w:t xml:space="preserve"> </w:t>
      </w:r>
      <w:r w:rsidRPr="00B86670">
        <w:t>viitoarele</w:t>
      </w:r>
      <w:r w:rsidR="00487415">
        <w:t xml:space="preserve"> </w:t>
      </w:r>
      <w:r w:rsidRPr="00B86670">
        <w:t>alegeri</w:t>
      </w:r>
      <w:r w:rsidR="00487415">
        <w:t xml:space="preserve"> </w:t>
      </w:r>
      <w:r w:rsidRPr="00B86670">
        <w:t>europene</w:t>
      </w:r>
      <w:bookmarkEnd w:id="165"/>
    </w:p>
    <w:p w14:paraId="3DCA5334" w14:textId="7821E7F7" w:rsidR="00B86670" w:rsidRPr="00B86670" w:rsidRDefault="00B86670" w:rsidP="00B86670">
      <w:r w:rsidRPr="00B86670">
        <w:t>Înainte</w:t>
      </w:r>
      <w:r w:rsidR="00487415">
        <w:t xml:space="preserve"> </w:t>
      </w:r>
      <w:r w:rsidRPr="00B86670">
        <w:t>de</w:t>
      </w:r>
      <w:r w:rsidR="00487415">
        <w:t xml:space="preserve"> </w:t>
      </w:r>
      <w:r w:rsidRPr="00B86670">
        <w:t>alegerile</w:t>
      </w:r>
      <w:r w:rsidR="00487415">
        <w:t xml:space="preserve"> </w:t>
      </w:r>
      <w:r w:rsidRPr="00B86670">
        <w:t>europene</w:t>
      </w:r>
      <w:r w:rsidR="00487415">
        <w:t xml:space="preserve"> </w:t>
      </w:r>
      <w:r w:rsidRPr="00B86670">
        <w:t>care</w:t>
      </w:r>
      <w:r w:rsidR="00487415">
        <w:t xml:space="preserve"> </w:t>
      </w:r>
      <w:r w:rsidRPr="00B86670">
        <w:t>vor</w:t>
      </w:r>
      <w:r w:rsidR="00487415">
        <w:t xml:space="preserve"> </w:t>
      </w:r>
      <w:r w:rsidRPr="00B86670">
        <w:t>avea</w:t>
      </w:r>
      <w:r w:rsidR="00487415">
        <w:t xml:space="preserve"> </w:t>
      </w:r>
      <w:r w:rsidRPr="00B86670">
        <w:t>loc</w:t>
      </w:r>
      <w:r w:rsidR="00487415">
        <w:t xml:space="preserve"> </w:t>
      </w:r>
      <w:r w:rsidRPr="00B86670">
        <w:t>în</w:t>
      </w:r>
      <w:r w:rsidR="00487415">
        <w:t xml:space="preserve"> </w:t>
      </w:r>
      <w:r w:rsidRPr="00B86670">
        <w:t>perioada</w:t>
      </w:r>
      <w:r w:rsidR="00487415">
        <w:t xml:space="preserve"> </w:t>
      </w:r>
      <w:r w:rsidRPr="00B86670">
        <w:t>6-9</w:t>
      </w:r>
      <w:r w:rsidR="00487415">
        <w:t xml:space="preserve"> </w:t>
      </w:r>
      <w:r w:rsidRPr="00B86670">
        <w:t>iunie,</w:t>
      </w:r>
      <w:r w:rsidR="00487415">
        <w:t xml:space="preserve"> </w:t>
      </w:r>
      <w:r w:rsidRPr="00B86670">
        <w:t>Comisia</w:t>
      </w:r>
      <w:r w:rsidR="00487415">
        <w:t xml:space="preserve"> </w:t>
      </w:r>
      <w:r w:rsidRPr="00B86670">
        <w:t>a</w:t>
      </w:r>
      <w:r w:rsidR="00487415">
        <w:t xml:space="preserve"> </w:t>
      </w:r>
      <w:r w:rsidRPr="00B86670">
        <w:t>publicat</w:t>
      </w:r>
      <w:r w:rsidR="00487415">
        <w:t xml:space="preserve"> </w:t>
      </w:r>
      <w:r w:rsidRPr="00B86670">
        <w:t>astăzi,</w:t>
      </w:r>
      <w:r w:rsidR="00487415">
        <w:t xml:space="preserve"> </w:t>
      </w:r>
      <w:r w:rsidRPr="00B86670">
        <w:t>13</w:t>
      </w:r>
      <w:r w:rsidR="00487415">
        <w:t xml:space="preserve"> </w:t>
      </w:r>
      <w:r w:rsidRPr="00B86670">
        <w:t>mai,</w:t>
      </w:r>
      <w:r w:rsidR="00487415">
        <w:t xml:space="preserve"> </w:t>
      </w:r>
      <w:r w:rsidRPr="00B86670">
        <w:t>un</w:t>
      </w:r>
      <w:r w:rsidR="00487415">
        <w:t xml:space="preserve"> </w:t>
      </w:r>
      <w:r w:rsidRPr="00B86670">
        <w:t>sondaj</w:t>
      </w:r>
      <w:r w:rsidR="00487415">
        <w:t xml:space="preserve"> </w:t>
      </w:r>
      <w:hyperlink r:id="rId50" w:history="1">
        <w:r w:rsidRPr="00B86670">
          <w:rPr>
            <w:rStyle w:val="Hyperlink"/>
            <w:szCs w:val="24"/>
          </w:rPr>
          <w:t>Eurobarometru</w:t>
        </w:r>
        <w:r w:rsidR="00487415">
          <w:rPr>
            <w:rStyle w:val="Hyperlink"/>
            <w:szCs w:val="24"/>
          </w:rPr>
          <w:t xml:space="preserve"> </w:t>
        </w:r>
        <w:r w:rsidRPr="00B86670">
          <w:rPr>
            <w:rStyle w:val="Hyperlink"/>
            <w:szCs w:val="24"/>
          </w:rPr>
          <w:t>privind</w:t>
        </w:r>
        <w:r w:rsidR="00487415">
          <w:rPr>
            <w:rStyle w:val="Hyperlink"/>
            <w:szCs w:val="24"/>
          </w:rPr>
          <w:t xml:space="preserve"> </w:t>
        </w:r>
        <w:r w:rsidRPr="00B86670">
          <w:rPr>
            <w:rStyle w:val="Hyperlink"/>
            <w:szCs w:val="24"/>
          </w:rPr>
          <w:t>tineretul</w:t>
        </w:r>
        <w:r w:rsidR="00487415">
          <w:rPr>
            <w:rStyle w:val="Hyperlink"/>
            <w:szCs w:val="24"/>
          </w:rPr>
          <w:t xml:space="preserve"> </w:t>
        </w:r>
        <w:r w:rsidRPr="00B86670">
          <w:rPr>
            <w:rStyle w:val="Hyperlink"/>
            <w:szCs w:val="24"/>
          </w:rPr>
          <w:t>și</w:t>
        </w:r>
        <w:r w:rsidR="00487415">
          <w:rPr>
            <w:rStyle w:val="Hyperlink"/>
            <w:szCs w:val="24"/>
          </w:rPr>
          <w:t xml:space="preserve"> </w:t>
        </w:r>
        <w:r w:rsidRPr="00B86670">
          <w:rPr>
            <w:rStyle w:val="Hyperlink"/>
            <w:szCs w:val="24"/>
          </w:rPr>
          <w:t>democrația</w:t>
        </w:r>
      </w:hyperlink>
      <w:r w:rsidRPr="00B86670">
        <w:t>,</w:t>
      </w:r>
      <w:r w:rsidR="00487415">
        <w:t xml:space="preserve"> </w:t>
      </w:r>
      <w:r w:rsidRPr="00B86670">
        <w:t>care</w:t>
      </w:r>
      <w:r w:rsidR="00487415">
        <w:t xml:space="preserve"> </w:t>
      </w:r>
      <w:r w:rsidRPr="00B86670">
        <w:t>dezvăluie</w:t>
      </w:r>
      <w:r w:rsidR="00487415">
        <w:t xml:space="preserve"> </w:t>
      </w:r>
      <w:r w:rsidRPr="00B86670">
        <w:t>primele</w:t>
      </w:r>
      <w:r w:rsidR="00487415">
        <w:t xml:space="preserve"> </w:t>
      </w:r>
      <w:r w:rsidRPr="00B86670">
        <w:t>indicii</w:t>
      </w:r>
      <w:r w:rsidR="00487415">
        <w:t xml:space="preserve"> </w:t>
      </w:r>
      <w:r w:rsidRPr="00B86670">
        <w:t>că</w:t>
      </w:r>
      <w:r w:rsidR="00487415">
        <w:t xml:space="preserve"> </w:t>
      </w:r>
      <w:r w:rsidRPr="00B86670">
        <w:t>64</w:t>
      </w:r>
      <w:r w:rsidR="00487415">
        <w:t xml:space="preserve"> </w:t>
      </w:r>
      <w:r w:rsidRPr="00B86670">
        <w:t>%</w:t>
      </w:r>
      <w:r w:rsidR="00487415">
        <w:t xml:space="preserve"> </w:t>
      </w:r>
      <w:r w:rsidRPr="00B86670">
        <w:t>dintre</w:t>
      </w:r>
      <w:r w:rsidR="00487415">
        <w:t xml:space="preserve"> </w:t>
      </w:r>
      <w:r w:rsidRPr="00B86670">
        <w:t>tineri</w:t>
      </w:r>
      <w:r w:rsidR="00487415">
        <w:t xml:space="preserve"> </w:t>
      </w:r>
      <w:r w:rsidRPr="00B86670">
        <w:t>își</w:t>
      </w:r>
      <w:r w:rsidR="00487415">
        <w:t xml:space="preserve"> </w:t>
      </w:r>
      <w:r w:rsidRPr="00B86670">
        <w:t>declară</w:t>
      </w:r>
      <w:r w:rsidR="00487415">
        <w:t xml:space="preserve"> </w:t>
      </w:r>
      <w:r w:rsidRPr="00B86670">
        <w:t>intenția</w:t>
      </w:r>
      <w:r w:rsidR="00487415">
        <w:t xml:space="preserve"> </w:t>
      </w:r>
      <w:r w:rsidRPr="00B86670">
        <w:t>de</w:t>
      </w:r>
      <w:r w:rsidR="00487415">
        <w:t xml:space="preserve"> </w:t>
      </w:r>
      <w:r w:rsidRPr="00B86670">
        <w:t>a</w:t>
      </w:r>
      <w:r w:rsidR="00487415">
        <w:t xml:space="preserve"> </w:t>
      </w:r>
      <w:r w:rsidRPr="00B86670">
        <w:t>vota.</w:t>
      </w:r>
    </w:p>
    <w:p w14:paraId="15E6C7FC" w14:textId="351BFF40" w:rsidR="00B86670" w:rsidRPr="00B86670" w:rsidRDefault="00B86670" w:rsidP="00B86670">
      <w:r w:rsidRPr="00B86670">
        <w:rPr>
          <w:noProof/>
          <w:lang w:eastAsia="ro-RO"/>
        </w:rPr>
        <w:lastRenderedPageBreak/>
        <w:drawing>
          <wp:inline distT="0" distB="0" distL="0" distR="0" wp14:anchorId="275D3333" wp14:editId="04C1851D">
            <wp:extent cx="5766435" cy="2838450"/>
            <wp:effectExtent l="0" t="0" r="0" b="0"/>
            <wp:docPr id="1634226779" name="Imagine 12" descr="Eurobarometr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urobarometru 2024"/>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766435" cy="2838450"/>
                    </a:xfrm>
                    <a:prstGeom prst="rect">
                      <a:avLst/>
                    </a:prstGeom>
                    <a:noFill/>
                    <a:ln>
                      <a:noFill/>
                    </a:ln>
                  </pic:spPr>
                </pic:pic>
              </a:graphicData>
            </a:graphic>
          </wp:inline>
        </w:drawing>
      </w:r>
    </w:p>
    <w:p w14:paraId="5192DD12" w14:textId="2396DDA1" w:rsidR="00B86670" w:rsidRPr="00B86670" w:rsidRDefault="00B86670" w:rsidP="00B86670">
      <w:r w:rsidRPr="00B86670">
        <w:t>Cu</w:t>
      </w:r>
      <w:r w:rsidR="00487415">
        <w:t xml:space="preserve"> </w:t>
      </w:r>
      <w:r w:rsidRPr="00B86670">
        <w:t>toate</w:t>
      </w:r>
      <w:r w:rsidR="00487415">
        <w:t xml:space="preserve"> </w:t>
      </w:r>
      <w:r w:rsidRPr="00B86670">
        <w:t>acestea,</w:t>
      </w:r>
      <w:r w:rsidR="00487415">
        <w:t xml:space="preserve"> </w:t>
      </w:r>
      <w:r w:rsidRPr="00B86670">
        <w:t>în</w:t>
      </w:r>
      <w:r w:rsidR="00487415">
        <w:t xml:space="preserve"> </w:t>
      </w:r>
      <w:r w:rsidRPr="00B86670">
        <w:t>timp</w:t>
      </w:r>
      <w:r w:rsidR="00487415">
        <w:t xml:space="preserve"> </w:t>
      </w:r>
      <w:r w:rsidRPr="00B86670">
        <w:t>ce</w:t>
      </w:r>
      <w:r w:rsidR="00487415">
        <w:t xml:space="preserve"> </w:t>
      </w:r>
      <w:r w:rsidRPr="00B86670">
        <w:t>38</w:t>
      </w:r>
      <w:r w:rsidR="00487415">
        <w:t xml:space="preserve"> </w:t>
      </w:r>
      <w:r w:rsidRPr="00B86670">
        <w:t>%</w:t>
      </w:r>
      <w:r w:rsidR="00487415">
        <w:t xml:space="preserve"> </w:t>
      </w:r>
      <w:r w:rsidRPr="00B86670">
        <w:t>au</w:t>
      </w:r>
      <w:r w:rsidR="00487415">
        <w:t xml:space="preserve"> </w:t>
      </w:r>
      <w:r w:rsidRPr="00B86670">
        <w:t>indicat</w:t>
      </w:r>
      <w:r w:rsidR="00487415">
        <w:t xml:space="preserve"> </w:t>
      </w:r>
      <w:r w:rsidRPr="00B86670">
        <w:t>că</w:t>
      </w:r>
      <w:r w:rsidR="00487415">
        <w:t xml:space="preserve"> </w:t>
      </w:r>
      <w:r w:rsidRPr="00B86670">
        <w:t>consideră</w:t>
      </w:r>
      <w:r w:rsidR="00487415">
        <w:t xml:space="preserve"> </w:t>
      </w:r>
      <w:r w:rsidRPr="00B86670">
        <w:t>că</w:t>
      </w:r>
      <w:r w:rsidR="00487415">
        <w:t xml:space="preserve"> </w:t>
      </w:r>
      <w:r w:rsidRPr="00B86670">
        <w:t>votul</w:t>
      </w:r>
      <w:r w:rsidR="00487415">
        <w:t xml:space="preserve"> </w:t>
      </w:r>
      <w:r w:rsidRPr="00B86670">
        <w:t>este</w:t>
      </w:r>
      <w:r w:rsidR="00487415">
        <w:t xml:space="preserve"> </w:t>
      </w:r>
      <w:r w:rsidRPr="00B86670">
        <w:t>cea</w:t>
      </w:r>
      <w:r w:rsidR="00487415">
        <w:t xml:space="preserve"> </w:t>
      </w:r>
      <w:r w:rsidRPr="00B86670">
        <w:t>mai</w:t>
      </w:r>
      <w:r w:rsidR="00487415">
        <w:t xml:space="preserve"> </w:t>
      </w:r>
      <w:r w:rsidRPr="00B86670">
        <w:t>eficientă</w:t>
      </w:r>
      <w:r w:rsidR="00487415">
        <w:t xml:space="preserve"> </w:t>
      </w:r>
      <w:r w:rsidRPr="00B86670">
        <w:t>acțiune</w:t>
      </w:r>
      <w:r w:rsidR="00487415">
        <w:t xml:space="preserve"> </w:t>
      </w:r>
      <w:r w:rsidRPr="00B86670">
        <w:t>pentru</w:t>
      </w:r>
      <w:r w:rsidR="00487415">
        <w:t xml:space="preserve"> </w:t>
      </w:r>
      <w:r w:rsidRPr="00B86670">
        <w:t>a-și</w:t>
      </w:r>
      <w:r w:rsidR="00487415">
        <w:t xml:space="preserve"> </w:t>
      </w:r>
      <w:r w:rsidRPr="00B86670">
        <w:t>face</w:t>
      </w:r>
      <w:r w:rsidR="00487415">
        <w:t xml:space="preserve"> </w:t>
      </w:r>
      <w:r w:rsidRPr="00B86670">
        <w:t>auzită</w:t>
      </w:r>
      <w:r w:rsidR="00487415">
        <w:t xml:space="preserve"> </w:t>
      </w:r>
      <w:r w:rsidRPr="00B86670">
        <w:t>vocea,</w:t>
      </w:r>
      <w:r w:rsidR="00487415">
        <w:t xml:space="preserve"> </w:t>
      </w:r>
      <w:r w:rsidRPr="00B86670">
        <w:t>aproximativ</w:t>
      </w:r>
      <w:r w:rsidR="00487415">
        <w:t xml:space="preserve"> </w:t>
      </w:r>
      <w:r w:rsidRPr="00B86670">
        <w:t>19</w:t>
      </w:r>
      <w:r w:rsidR="00487415">
        <w:t xml:space="preserve"> </w:t>
      </w:r>
      <w:r w:rsidRPr="00B86670">
        <w:t>%</w:t>
      </w:r>
      <w:r w:rsidR="00487415">
        <w:t xml:space="preserve"> </w:t>
      </w:r>
      <w:r w:rsidRPr="00B86670">
        <w:t>au</w:t>
      </w:r>
      <w:r w:rsidR="00487415">
        <w:t xml:space="preserve"> </w:t>
      </w:r>
      <w:r w:rsidRPr="00B86670">
        <w:t>declarat</w:t>
      </w:r>
      <w:r w:rsidR="00487415">
        <w:t xml:space="preserve"> </w:t>
      </w:r>
      <w:r w:rsidRPr="00B86670">
        <w:t>că</w:t>
      </w:r>
      <w:r w:rsidR="00487415">
        <w:t xml:space="preserve"> </w:t>
      </w:r>
      <w:r w:rsidRPr="00B86670">
        <w:t>nu</w:t>
      </w:r>
      <w:r w:rsidR="00487415">
        <w:t xml:space="preserve"> </w:t>
      </w:r>
      <w:r w:rsidRPr="00B86670">
        <w:t>sunt</w:t>
      </w:r>
      <w:r w:rsidR="00487415">
        <w:t xml:space="preserve"> </w:t>
      </w:r>
      <w:r w:rsidRPr="00B86670">
        <w:t>interesate</w:t>
      </w:r>
      <w:r w:rsidR="00487415">
        <w:t xml:space="preserve"> </w:t>
      </w:r>
      <w:r w:rsidRPr="00B86670">
        <w:t>de</w:t>
      </w:r>
      <w:r w:rsidR="00487415">
        <w:t xml:space="preserve"> </w:t>
      </w:r>
      <w:r w:rsidRPr="00B86670">
        <w:t>politică,</w:t>
      </w:r>
      <w:r w:rsidR="00487415">
        <w:t xml:space="preserve"> </w:t>
      </w:r>
      <w:r w:rsidRPr="00B86670">
        <w:t>iar</w:t>
      </w:r>
      <w:r w:rsidR="00487415">
        <w:t xml:space="preserve"> </w:t>
      </w:r>
      <w:r w:rsidRPr="00B86670">
        <w:t>13</w:t>
      </w:r>
      <w:r w:rsidR="00487415">
        <w:t xml:space="preserve"> </w:t>
      </w:r>
      <w:r w:rsidRPr="00B86670">
        <w:t>%</w:t>
      </w:r>
      <w:r w:rsidR="00487415">
        <w:t xml:space="preserve"> </w:t>
      </w:r>
      <w:r w:rsidRPr="00B86670">
        <w:t>nu</w:t>
      </w:r>
      <w:r w:rsidR="00487415">
        <w:t xml:space="preserve"> </w:t>
      </w:r>
      <w:r w:rsidRPr="00B86670">
        <w:t>sunt</w:t>
      </w:r>
      <w:r w:rsidR="00487415">
        <w:t xml:space="preserve"> </w:t>
      </w:r>
      <w:r w:rsidRPr="00B86670">
        <w:t>interesate</w:t>
      </w:r>
      <w:r w:rsidR="00487415">
        <w:t xml:space="preserve"> </w:t>
      </w:r>
      <w:r w:rsidRPr="00B86670">
        <w:t>să</w:t>
      </w:r>
      <w:r w:rsidR="00487415">
        <w:t xml:space="preserve"> </w:t>
      </w:r>
      <w:r w:rsidRPr="00B86670">
        <w:t>voteze.</w:t>
      </w:r>
    </w:p>
    <w:p w14:paraId="0A37E32B" w14:textId="3E065D91" w:rsidR="00B86670" w:rsidRPr="00B86670" w:rsidRDefault="00B86670" w:rsidP="00B86670">
      <w:r w:rsidRPr="00B86670">
        <w:t>Sondajul</w:t>
      </w:r>
      <w:r w:rsidR="00487415">
        <w:t xml:space="preserve"> </w:t>
      </w:r>
      <w:r w:rsidRPr="00B86670">
        <w:t>a</w:t>
      </w:r>
      <w:r w:rsidR="00487415">
        <w:t xml:space="preserve"> </w:t>
      </w:r>
      <w:r w:rsidRPr="00B86670">
        <w:t>arătat</w:t>
      </w:r>
      <w:r w:rsidR="00487415">
        <w:t xml:space="preserve"> </w:t>
      </w:r>
      <w:r w:rsidRPr="00B86670">
        <w:t>că</w:t>
      </w:r>
      <w:r w:rsidR="00487415">
        <w:t xml:space="preserve"> </w:t>
      </w:r>
      <w:r w:rsidRPr="00B86670">
        <w:t>mulți</w:t>
      </w:r>
      <w:r w:rsidR="00487415">
        <w:t xml:space="preserve"> </w:t>
      </w:r>
      <w:r w:rsidRPr="00B86670">
        <w:t>tineri</w:t>
      </w:r>
      <w:r w:rsidR="00487415">
        <w:t xml:space="preserve"> </w:t>
      </w:r>
      <w:r w:rsidRPr="00B86670">
        <w:t>sunt</w:t>
      </w:r>
      <w:r w:rsidR="00487415">
        <w:t xml:space="preserve"> </w:t>
      </w:r>
      <w:r w:rsidRPr="00B86670">
        <w:t>activi</w:t>
      </w:r>
      <w:r w:rsidR="00487415">
        <w:t xml:space="preserve"> </w:t>
      </w:r>
      <w:r w:rsidRPr="00B86670">
        <w:t>și</w:t>
      </w:r>
      <w:r w:rsidR="00487415">
        <w:t xml:space="preserve"> </w:t>
      </w:r>
      <w:r w:rsidRPr="00B86670">
        <w:t>implicați:</w:t>
      </w:r>
      <w:r w:rsidR="00487415">
        <w:t xml:space="preserve"> </w:t>
      </w:r>
      <w:r w:rsidRPr="00B86670">
        <w:t>64</w:t>
      </w:r>
      <w:r w:rsidR="00487415">
        <w:t xml:space="preserve"> </w:t>
      </w:r>
      <w:r w:rsidRPr="00B86670">
        <w:t>%</w:t>
      </w:r>
      <w:r w:rsidR="00487415">
        <w:t xml:space="preserve"> </w:t>
      </w:r>
      <w:r w:rsidRPr="00B86670">
        <w:t>au</w:t>
      </w:r>
      <w:r w:rsidR="00487415">
        <w:t xml:space="preserve"> </w:t>
      </w:r>
      <w:r w:rsidRPr="00B86670">
        <w:t>declarat</w:t>
      </w:r>
      <w:r w:rsidR="00487415">
        <w:t xml:space="preserve"> </w:t>
      </w:r>
      <w:r w:rsidRPr="00B86670">
        <w:t>că</w:t>
      </w:r>
      <w:r w:rsidR="00487415">
        <w:t xml:space="preserve"> </w:t>
      </w:r>
      <w:r w:rsidRPr="00B86670">
        <w:t>au</w:t>
      </w:r>
      <w:r w:rsidR="00487415">
        <w:t xml:space="preserve"> </w:t>
      </w:r>
      <w:r w:rsidRPr="00B86670">
        <w:t>participat</w:t>
      </w:r>
      <w:r w:rsidR="00487415">
        <w:t xml:space="preserve"> </w:t>
      </w:r>
      <w:r w:rsidRPr="00B86670">
        <w:t>la</w:t>
      </w:r>
      <w:r w:rsidR="00487415">
        <w:t xml:space="preserve"> </w:t>
      </w:r>
      <w:r w:rsidRPr="00B86670">
        <w:t>activitățile</w:t>
      </w:r>
      <w:r w:rsidR="00487415">
        <w:t xml:space="preserve"> </w:t>
      </w:r>
      <w:r w:rsidRPr="00B86670">
        <w:t>uneia</w:t>
      </w:r>
      <w:r w:rsidR="00487415">
        <w:t xml:space="preserve"> </w:t>
      </w:r>
      <w:r w:rsidRPr="00B86670">
        <w:t>sau</w:t>
      </w:r>
      <w:r w:rsidR="00487415">
        <w:t xml:space="preserve"> </w:t>
      </w:r>
      <w:r w:rsidRPr="00B86670">
        <w:t>mai</w:t>
      </w:r>
      <w:r w:rsidR="00487415">
        <w:t xml:space="preserve"> </w:t>
      </w:r>
      <w:r w:rsidRPr="00B86670">
        <w:t>multor</w:t>
      </w:r>
      <w:r w:rsidR="00487415">
        <w:t xml:space="preserve"> </w:t>
      </w:r>
      <w:r w:rsidRPr="00B86670">
        <w:t>organizații</w:t>
      </w:r>
      <w:r w:rsidR="00487415">
        <w:t xml:space="preserve"> </w:t>
      </w:r>
      <w:r w:rsidRPr="00B86670">
        <w:t>în</w:t>
      </w:r>
      <w:r w:rsidR="00487415">
        <w:t xml:space="preserve"> </w:t>
      </w:r>
      <w:r w:rsidRPr="00B86670">
        <w:t>ultimele</w:t>
      </w:r>
      <w:r w:rsidR="00487415">
        <w:t xml:space="preserve"> </w:t>
      </w:r>
      <w:r w:rsidRPr="00B86670">
        <w:t>12</w:t>
      </w:r>
      <w:r w:rsidR="00487415">
        <w:t xml:space="preserve"> </w:t>
      </w:r>
      <w:r w:rsidRPr="00B86670">
        <w:t>luni.</w:t>
      </w:r>
      <w:r w:rsidR="00487415">
        <w:t xml:space="preserve"> </w:t>
      </w:r>
      <w:r w:rsidRPr="00B86670">
        <w:t>În</w:t>
      </w:r>
      <w:r w:rsidR="00487415">
        <w:t xml:space="preserve"> </w:t>
      </w:r>
      <w:r w:rsidRPr="00B86670">
        <w:t>plus,</w:t>
      </w:r>
      <w:r w:rsidR="00487415">
        <w:t xml:space="preserve"> </w:t>
      </w:r>
      <w:r w:rsidRPr="00B86670">
        <w:t>48</w:t>
      </w:r>
      <w:r w:rsidR="00487415">
        <w:t xml:space="preserve"> </w:t>
      </w:r>
      <w:r w:rsidRPr="00B86670">
        <w:t>%</w:t>
      </w:r>
      <w:r w:rsidR="00487415">
        <w:t xml:space="preserve"> </w:t>
      </w:r>
      <w:r w:rsidRPr="00B86670">
        <w:t>au</w:t>
      </w:r>
      <w:r w:rsidR="00487415">
        <w:t xml:space="preserve"> </w:t>
      </w:r>
      <w:r w:rsidRPr="00B86670">
        <w:t>raportat</w:t>
      </w:r>
      <w:r w:rsidR="00487415">
        <w:t xml:space="preserve"> </w:t>
      </w:r>
      <w:r w:rsidRPr="00B86670">
        <w:t>că</w:t>
      </w:r>
      <w:r w:rsidR="00487415">
        <w:t xml:space="preserve"> </w:t>
      </w:r>
      <w:r w:rsidRPr="00B86670">
        <w:t>au</w:t>
      </w:r>
      <w:r w:rsidR="00487415">
        <w:t xml:space="preserve"> </w:t>
      </w:r>
      <w:r w:rsidRPr="00B86670">
        <w:t>luat</w:t>
      </w:r>
      <w:r w:rsidR="00487415">
        <w:t xml:space="preserve"> </w:t>
      </w:r>
      <w:r w:rsidRPr="00B86670">
        <w:t>măsuri</w:t>
      </w:r>
      <w:r w:rsidR="00487415">
        <w:t xml:space="preserve"> </w:t>
      </w:r>
      <w:r w:rsidRPr="00B86670">
        <w:t>pentru</w:t>
      </w:r>
      <w:r w:rsidR="00487415">
        <w:t xml:space="preserve"> </w:t>
      </w:r>
      <w:r w:rsidRPr="00B86670">
        <w:t>a</w:t>
      </w:r>
      <w:r w:rsidR="00487415">
        <w:t xml:space="preserve"> </w:t>
      </w:r>
      <w:r w:rsidRPr="00B86670">
        <w:t>schimba</w:t>
      </w:r>
      <w:r w:rsidR="00487415">
        <w:t xml:space="preserve"> </w:t>
      </w:r>
      <w:r w:rsidRPr="00B86670">
        <w:t>societatea</w:t>
      </w:r>
      <w:r w:rsidR="00487415">
        <w:t xml:space="preserve"> </w:t>
      </w:r>
      <w:r w:rsidRPr="00B86670">
        <w:t>prin</w:t>
      </w:r>
      <w:r w:rsidR="00487415">
        <w:t xml:space="preserve"> </w:t>
      </w:r>
      <w:r w:rsidRPr="00B86670">
        <w:t>semnarea</w:t>
      </w:r>
      <w:r w:rsidR="00487415">
        <w:t xml:space="preserve"> </w:t>
      </w:r>
      <w:r w:rsidRPr="00B86670">
        <w:t>unei</w:t>
      </w:r>
      <w:r w:rsidR="00487415">
        <w:t xml:space="preserve"> </w:t>
      </w:r>
      <w:r w:rsidRPr="00B86670">
        <w:t>petiții,</w:t>
      </w:r>
      <w:r w:rsidR="00487415">
        <w:t xml:space="preserve"> </w:t>
      </w:r>
      <w:r w:rsidRPr="00B86670">
        <w:t>prin</w:t>
      </w:r>
      <w:r w:rsidR="00487415">
        <w:t xml:space="preserve"> </w:t>
      </w:r>
      <w:r w:rsidRPr="00B86670">
        <w:t>participarea</w:t>
      </w:r>
      <w:r w:rsidR="00487415">
        <w:t xml:space="preserve"> </w:t>
      </w:r>
      <w:r w:rsidRPr="00B86670">
        <w:t>la</w:t>
      </w:r>
      <w:r w:rsidR="00487415">
        <w:t xml:space="preserve"> </w:t>
      </w:r>
      <w:r w:rsidRPr="00B86670">
        <w:t>o</w:t>
      </w:r>
      <w:r w:rsidR="00487415">
        <w:t xml:space="preserve"> </w:t>
      </w:r>
      <w:r w:rsidRPr="00B86670">
        <w:t>manifestare</w:t>
      </w:r>
      <w:r w:rsidR="00487415">
        <w:t xml:space="preserve"> </w:t>
      </w:r>
      <w:r w:rsidRPr="00B86670">
        <w:t>sau</w:t>
      </w:r>
      <w:r w:rsidR="00487415">
        <w:t xml:space="preserve"> </w:t>
      </w:r>
      <w:r w:rsidRPr="00B86670">
        <w:t>prin</w:t>
      </w:r>
      <w:r w:rsidR="00487415">
        <w:t xml:space="preserve"> </w:t>
      </w:r>
      <w:r w:rsidRPr="00B86670">
        <w:t>trimiterea</w:t>
      </w:r>
      <w:r w:rsidR="00487415">
        <w:t xml:space="preserve"> </w:t>
      </w:r>
      <w:r w:rsidRPr="00B86670">
        <w:t>unei</w:t>
      </w:r>
      <w:r w:rsidR="00487415">
        <w:t xml:space="preserve"> </w:t>
      </w:r>
      <w:r w:rsidRPr="00B86670">
        <w:t>scrisori</w:t>
      </w:r>
      <w:r w:rsidR="00487415">
        <w:t xml:space="preserve"> </w:t>
      </w:r>
      <w:r w:rsidRPr="00B86670">
        <w:t>unui</w:t>
      </w:r>
      <w:r w:rsidR="00487415">
        <w:t xml:space="preserve"> </w:t>
      </w:r>
      <w:r w:rsidRPr="00B86670">
        <w:t>politician.</w:t>
      </w:r>
      <w:r w:rsidR="00487415">
        <w:t xml:space="preserve"> </w:t>
      </w:r>
      <w:r w:rsidRPr="00B86670">
        <w:t>În</w:t>
      </w:r>
      <w:r w:rsidR="00487415">
        <w:t xml:space="preserve"> </w:t>
      </w:r>
      <w:r w:rsidRPr="00B86670">
        <w:t>special,</w:t>
      </w:r>
      <w:r w:rsidR="00487415">
        <w:t xml:space="preserve"> </w:t>
      </w:r>
      <w:r w:rsidRPr="00B86670">
        <w:t>tinerii</w:t>
      </w:r>
      <w:r w:rsidR="00487415">
        <w:t xml:space="preserve"> </w:t>
      </w:r>
      <w:r w:rsidRPr="00B86670">
        <w:t>au</w:t>
      </w:r>
      <w:r w:rsidR="00487415">
        <w:t xml:space="preserve"> </w:t>
      </w:r>
      <w:r w:rsidRPr="00B86670">
        <w:t>fost</w:t>
      </w:r>
      <w:r w:rsidR="00487415">
        <w:t xml:space="preserve"> </w:t>
      </w:r>
      <w:r w:rsidRPr="00B86670">
        <w:t>activi</w:t>
      </w:r>
      <w:r w:rsidR="00487415">
        <w:t xml:space="preserve"> </w:t>
      </w:r>
      <w:r w:rsidRPr="00B86670">
        <w:t>pe</w:t>
      </w:r>
      <w:r w:rsidR="00487415">
        <w:t xml:space="preserve"> </w:t>
      </w:r>
      <w:r w:rsidRPr="00B86670">
        <w:t>teme</w:t>
      </w:r>
      <w:r w:rsidR="00487415">
        <w:t xml:space="preserve"> </w:t>
      </w:r>
      <w:r w:rsidRPr="00B86670">
        <w:t>legate</w:t>
      </w:r>
      <w:r w:rsidR="00487415">
        <w:t xml:space="preserve"> </w:t>
      </w:r>
      <w:r w:rsidRPr="00B86670">
        <w:t>de</w:t>
      </w:r>
      <w:r w:rsidR="00487415">
        <w:t xml:space="preserve"> </w:t>
      </w:r>
      <w:r w:rsidRPr="00B86670">
        <w:t>drepturile</w:t>
      </w:r>
      <w:r w:rsidR="00487415">
        <w:t xml:space="preserve"> </w:t>
      </w:r>
      <w:r w:rsidRPr="00B86670">
        <w:t>omului</w:t>
      </w:r>
      <w:r w:rsidR="00487415">
        <w:t xml:space="preserve"> </w:t>
      </w:r>
      <w:r w:rsidRPr="00B86670">
        <w:t>(34</w:t>
      </w:r>
      <w:r w:rsidR="00487415">
        <w:t xml:space="preserve"> </w:t>
      </w:r>
      <w:r w:rsidRPr="00B86670">
        <w:t>%),</w:t>
      </w:r>
      <w:r w:rsidR="00487415">
        <w:t xml:space="preserve"> </w:t>
      </w:r>
      <w:r w:rsidRPr="00B86670">
        <w:t>schimbările</w:t>
      </w:r>
      <w:r w:rsidR="00487415">
        <w:t xml:space="preserve"> </w:t>
      </w:r>
      <w:r w:rsidRPr="00B86670">
        <w:t>climatice</w:t>
      </w:r>
      <w:r w:rsidR="00487415">
        <w:t xml:space="preserve"> </w:t>
      </w:r>
      <w:r w:rsidRPr="00B86670">
        <w:t>și</w:t>
      </w:r>
      <w:r w:rsidR="00487415">
        <w:t xml:space="preserve"> </w:t>
      </w:r>
      <w:r w:rsidRPr="00B86670">
        <w:t>mediu</w:t>
      </w:r>
      <w:r w:rsidR="00487415">
        <w:t xml:space="preserve"> </w:t>
      </w:r>
      <w:r w:rsidRPr="00B86670">
        <w:t>(33</w:t>
      </w:r>
      <w:r w:rsidR="00487415">
        <w:t xml:space="preserve"> </w:t>
      </w:r>
      <w:r w:rsidRPr="00B86670">
        <w:t>%),</w:t>
      </w:r>
      <w:r w:rsidR="00487415">
        <w:t xml:space="preserve"> </w:t>
      </w:r>
      <w:r w:rsidRPr="00B86670">
        <w:t>sănătate</w:t>
      </w:r>
      <w:r w:rsidR="00487415">
        <w:t xml:space="preserve"> </w:t>
      </w:r>
      <w:r w:rsidRPr="00B86670">
        <w:t>și</w:t>
      </w:r>
      <w:r w:rsidR="00487415">
        <w:t xml:space="preserve"> </w:t>
      </w:r>
      <w:r w:rsidRPr="00B86670">
        <w:t>bunăstare</w:t>
      </w:r>
      <w:r w:rsidR="00487415">
        <w:t xml:space="preserve"> </w:t>
      </w:r>
      <w:r w:rsidRPr="00B86670">
        <w:t>(29</w:t>
      </w:r>
      <w:r w:rsidR="00487415">
        <w:t xml:space="preserve"> </w:t>
      </w:r>
      <w:r w:rsidRPr="00B86670">
        <w:t>%)</w:t>
      </w:r>
      <w:r w:rsidR="00487415">
        <w:t xml:space="preserve"> </w:t>
      </w:r>
      <w:r w:rsidRPr="00B86670">
        <w:t>și</w:t>
      </w:r>
      <w:r w:rsidR="00487415">
        <w:t xml:space="preserve"> </w:t>
      </w:r>
      <w:r w:rsidRPr="00B86670">
        <w:t>drepturi</w:t>
      </w:r>
      <w:r w:rsidR="00487415">
        <w:t xml:space="preserve"> </w:t>
      </w:r>
      <w:r w:rsidRPr="00B86670">
        <w:t>egale,</w:t>
      </w:r>
      <w:r w:rsidR="00487415">
        <w:t xml:space="preserve"> </w:t>
      </w:r>
      <w:r w:rsidRPr="00B86670">
        <w:t>indiferent</w:t>
      </w:r>
      <w:r w:rsidR="00487415">
        <w:t xml:space="preserve"> </w:t>
      </w:r>
      <w:r w:rsidRPr="00B86670">
        <w:t>de</w:t>
      </w:r>
      <w:r w:rsidR="00487415">
        <w:t xml:space="preserve"> </w:t>
      </w:r>
      <w:r w:rsidRPr="00B86670">
        <w:t>gen,</w:t>
      </w:r>
      <w:r w:rsidR="00487415">
        <w:t xml:space="preserve"> </w:t>
      </w:r>
      <w:r w:rsidRPr="00B86670">
        <w:t>rasă</w:t>
      </w:r>
      <w:r w:rsidR="00487415">
        <w:t xml:space="preserve"> </w:t>
      </w:r>
      <w:r w:rsidRPr="00B86670">
        <w:t>sau</w:t>
      </w:r>
      <w:r w:rsidR="00487415">
        <w:t xml:space="preserve"> </w:t>
      </w:r>
      <w:r w:rsidRPr="00B86670">
        <w:t>sexualitate</w:t>
      </w:r>
      <w:r w:rsidR="00487415">
        <w:t xml:space="preserve"> </w:t>
      </w:r>
      <w:r w:rsidRPr="00B86670">
        <w:t>(29</w:t>
      </w:r>
      <w:r w:rsidR="00487415">
        <w:t xml:space="preserve"> </w:t>
      </w:r>
      <w:r w:rsidRPr="00B86670">
        <w:t>%).</w:t>
      </w:r>
    </w:p>
    <w:p w14:paraId="1D12A41E" w14:textId="04085376" w:rsidR="00B86670" w:rsidRPr="00B86670" w:rsidRDefault="00B86670" w:rsidP="00B86670">
      <w:r w:rsidRPr="00B86670">
        <w:t>Tinerii</w:t>
      </w:r>
      <w:r w:rsidR="00487415">
        <w:t xml:space="preserve"> </w:t>
      </w:r>
      <w:r w:rsidRPr="00B86670">
        <w:t>au</w:t>
      </w:r>
      <w:r w:rsidR="00487415">
        <w:t xml:space="preserve"> </w:t>
      </w:r>
      <w:r w:rsidRPr="00B86670">
        <w:t>considerat</w:t>
      </w:r>
      <w:r w:rsidR="00487415">
        <w:t xml:space="preserve"> </w:t>
      </w:r>
      <w:r w:rsidRPr="00B86670">
        <w:t>că</w:t>
      </w:r>
      <w:r w:rsidR="00487415">
        <w:t xml:space="preserve"> </w:t>
      </w:r>
      <w:r w:rsidRPr="00B86670">
        <w:t>sistemul</w:t>
      </w:r>
      <w:r w:rsidR="00487415">
        <w:t xml:space="preserve"> </w:t>
      </w:r>
      <w:r w:rsidRPr="00B86670">
        <w:t>educațional</w:t>
      </w:r>
      <w:r w:rsidR="00487415">
        <w:t xml:space="preserve"> </w:t>
      </w:r>
      <w:r w:rsidRPr="00B86670">
        <w:t>i-a</w:t>
      </w:r>
      <w:r w:rsidR="00487415">
        <w:t xml:space="preserve"> </w:t>
      </w:r>
      <w:r w:rsidRPr="00B86670">
        <w:t>pregătit</w:t>
      </w:r>
      <w:r w:rsidR="00487415">
        <w:t xml:space="preserve"> </w:t>
      </w:r>
      <w:r w:rsidRPr="00B86670">
        <w:t>bine</w:t>
      </w:r>
      <w:r w:rsidR="00487415">
        <w:t xml:space="preserve"> </w:t>
      </w:r>
      <w:r w:rsidRPr="00B86670">
        <w:t>pentru</w:t>
      </w:r>
      <w:r w:rsidR="00487415">
        <w:t xml:space="preserve"> </w:t>
      </w:r>
      <w:r w:rsidRPr="00B86670">
        <w:t>unele</w:t>
      </w:r>
      <w:r w:rsidR="00487415">
        <w:t xml:space="preserve"> </w:t>
      </w:r>
      <w:r w:rsidRPr="00B86670">
        <w:t>dintre</w:t>
      </w:r>
      <w:r w:rsidR="00487415">
        <w:t xml:space="preserve"> </w:t>
      </w:r>
      <w:r w:rsidRPr="00B86670">
        <w:t>provocările</w:t>
      </w:r>
      <w:r w:rsidR="00487415">
        <w:t xml:space="preserve"> </w:t>
      </w:r>
      <w:r w:rsidRPr="00B86670">
        <w:t>cu</w:t>
      </w:r>
      <w:r w:rsidR="00487415">
        <w:t xml:space="preserve"> </w:t>
      </w:r>
      <w:r w:rsidRPr="00B86670">
        <w:t>care</w:t>
      </w:r>
      <w:r w:rsidR="00487415">
        <w:t xml:space="preserve"> </w:t>
      </w:r>
      <w:r w:rsidRPr="00B86670">
        <w:t>se</w:t>
      </w:r>
      <w:r w:rsidR="00487415">
        <w:t xml:space="preserve"> </w:t>
      </w:r>
      <w:r w:rsidRPr="00B86670">
        <w:t>confruntă.</w:t>
      </w:r>
      <w:r w:rsidR="00487415">
        <w:t xml:space="preserve"> </w:t>
      </w:r>
      <w:r w:rsidRPr="00B86670">
        <w:t>De</w:t>
      </w:r>
      <w:r w:rsidR="00487415">
        <w:t xml:space="preserve"> </w:t>
      </w:r>
      <w:r w:rsidRPr="00B86670">
        <w:t>exemplu,</w:t>
      </w:r>
      <w:r w:rsidR="00487415">
        <w:t xml:space="preserve"> </w:t>
      </w:r>
      <w:r w:rsidRPr="00B86670">
        <w:t>73</w:t>
      </w:r>
      <w:r w:rsidR="00487415">
        <w:t xml:space="preserve"> </w:t>
      </w:r>
      <w:r w:rsidRPr="00B86670">
        <w:t>%</w:t>
      </w:r>
      <w:r w:rsidR="00487415">
        <w:t xml:space="preserve"> </w:t>
      </w:r>
      <w:r w:rsidRPr="00B86670">
        <w:t>au</w:t>
      </w:r>
      <w:r w:rsidR="00487415">
        <w:t xml:space="preserve"> </w:t>
      </w:r>
      <w:r w:rsidRPr="00B86670">
        <w:t>declarat</w:t>
      </w:r>
      <w:r w:rsidR="00487415">
        <w:t xml:space="preserve"> </w:t>
      </w:r>
      <w:r w:rsidRPr="00B86670">
        <w:t>că</w:t>
      </w:r>
      <w:r w:rsidR="00487415">
        <w:t xml:space="preserve"> </w:t>
      </w:r>
      <w:r w:rsidRPr="00B86670">
        <w:t>educația</w:t>
      </w:r>
      <w:r w:rsidR="00487415">
        <w:t xml:space="preserve"> </w:t>
      </w:r>
      <w:r w:rsidRPr="00B86670">
        <w:t>lor</w:t>
      </w:r>
      <w:r w:rsidR="00487415">
        <w:t xml:space="preserve"> </w:t>
      </w:r>
      <w:r w:rsidRPr="00B86670">
        <w:t>le-a</w:t>
      </w:r>
      <w:r w:rsidR="00487415">
        <w:t xml:space="preserve"> </w:t>
      </w:r>
      <w:r w:rsidRPr="00B86670">
        <w:t>înzestrat</w:t>
      </w:r>
      <w:r w:rsidR="00487415">
        <w:t xml:space="preserve"> </w:t>
      </w:r>
      <w:r w:rsidRPr="00B86670">
        <w:t>cu</w:t>
      </w:r>
      <w:r w:rsidR="00487415">
        <w:t xml:space="preserve"> </w:t>
      </w:r>
      <w:r w:rsidRPr="00B86670">
        <w:t>competențele</w:t>
      </w:r>
      <w:r w:rsidR="00487415">
        <w:t xml:space="preserve"> </w:t>
      </w:r>
      <w:r w:rsidRPr="00B86670">
        <w:t>digitale</w:t>
      </w:r>
      <w:r w:rsidR="00487415">
        <w:t xml:space="preserve"> </w:t>
      </w:r>
      <w:r w:rsidRPr="00B86670">
        <w:t>necesare</w:t>
      </w:r>
      <w:r w:rsidR="00487415">
        <w:t xml:space="preserve"> </w:t>
      </w:r>
      <w:r w:rsidRPr="00B86670">
        <w:t>pentru</w:t>
      </w:r>
      <w:r w:rsidR="00487415">
        <w:t xml:space="preserve"> </w:t>
      </w:r>
      <w:r w:rsidRPr="00B86670">
        <w:t>a</w:t>
      </w:r>
      <w:r w:rsidR="00487415">
        <w:t xml:space="preserve"> </w:t>
      </w:r>
      <w:r w:rsidRPr="00B86670">
        <w:t>identifica</w:t>
      </w:r>
      <w:r w:rsidR="00487415">
        <w:t xml:space="preserve"> </w:t>
      </w:r>
      <w:r w:rsidRPr="00B86670">
        <w:t>dezinformarea.</w:t>
      </w:r>
      <w:r w:rsidR="00487415">
        <w:t xml:space="preserve"> </w:t>
      </w:r>
      <w:r w:rsidRPr="00B86670">
        <w:t>72</w:t>
      </w:r>
      <w:r w:rsidR="00487415">
        <w:t xml:space="preserve"> </w:t>
      </w:r>
      <w:r w:rsidRPr="00B86670">
        <w:t>%</w:t>
      </w:r>
      <w:r w:rsidR="00487415">
        <w:t xml:space="preserve"> </w:t>
      </w:r>
      <w:r w:rsidRPr="00B86670">
        <w:t>au</w:t>
      </w:r>
      <w:r w:rsidR="00487415">
        <w:t xml:space="preserve"> </w:t>
      </w:r>
      <w:r w:rsidRPr="00B86670">
        <w:t>declarat</w:t>
      </w:r>
      <w:r w:rsidR="00487415">
        <w:t xml:space="preserve"> </w:t>
      </w:r>
      <w:r w:rsidRPr="00B86670">
        <w:t>că</w:t>
      </w:r>
      <w:r w:rsidR="00487415">
        <w:t xml:space="preserve"> </w:t>
      </w:r>
      <w:r w:rsidRPr="00B86670">
        <w:t>educația</w:t>
      </w:r>
      <w:r w:rsidR="00487415">
        <w:t xml:space="preserve"> </w:t>
      </w:r>
      <w:r w:rsidRPr="00B86670">
        <w:t>lor</w:t>
      </w:r>
      <w:r w:rsidR="00487415">
        <w:t xml:space="preserve"> </w:t>
      </w:r>
      <w:r w:rsidRPr="00B86670">
        <w:t>i-a</w:t>
      </w:r>
      <w:r w:rsidR="00487415">
        <w:t xml:space="preserve"> </w:t>
      </w:r>
      <w:r w:rsidRPr="00B86670">
        <w:t>învățat</w:t>
      </w:r>
      <w:r w:rsidR="00487415">
        <w:t xml:space="preserve"> </w:t>
      </w:r>
      <w:r w:rsidRPr="00B86670">
        <w:t>să</w:t>
      </w:r>
      <w:r w:rsidR="00487415">
        <w:t xml:space="preserve"> </w:t>
      </w:r>
      <w:r w:rsidRPr="00B86670">
        <w:t>se</w:t>
      </w:r>
      <w:r w:rsidR="00487415">
        <w:t xml:space="preserve"> </w:t>
      </w:r>
      <w:r w:rsidRPr="00B86670">
        <w:t>ocupe</w:t>
      </w:r>
      <w:r w:rsidR="00487415">
        <w:t xml:space="preserve"> </w:t>
      </w:r>
      <w:r w:rsidRPr="00B86670">
        <w:t>de</w:t>
      </w:r>
      <w:r w:rsidR="00487415">
        <w:t xml:space="preserve"> </w:t>
      </w:r>
      <w:r w:rsidRPr="00B86670">
        <w:t>mediu.</w:t>
      </w:r>
    </w:p>
    <w:p w14:paraId="6F2ECEEA" w14:textId="2AC95340" w:rsidR="00B86670" w:rsidRPr="00B86670" w:rsidRDefault="00B86670" w:rsidP="00B86670">
      <w:r w:rsidRPr="00B86670">
        <w:t>În</w:t>
      </w:r>
      <w:r w:rsidR="00487415">
        <w:t xml:space="preserve"> </w:t>
      </w:r>
      <w:r w:rsidRPr="00B86670">
        <w:t>cele</w:t>
      </w:r>
      <w:r w:rsidR="00487415">
        <w:t xml:space="preserve"> </w:t>
      </w:r>
      <w:r w:rsidRPr="00B86670">
        <w:t>din</w:t>
      </w:r>
      <w:r w:rsidR="00487415">
        <w:t xml:space="preserve"> </w:t>
      </w:r>
      <w:r w:rsidRPr="00B86670">
        <w:t>urmă,</w:t>
      </w:r>
      <w:r w:rsidR="00487415">
        <w:t xml:space="preserve"> </w:t>
      </w:r>
      <w:r w:rsidRPr="00B86670">
        <w:t>sondajul</w:t>
      </w:r>
      <w:r w:rsidR="00487415">
        <w:t xml:space="preserve"> </w:t>
      </w:r>
      <w:r w:rsidRPr="00B86670">
        <w:t>a</w:t>
      </w:r>
      <w:r w:rsidR="00487415">
        <w:t xml:space="preserve"> </w:t>
      </w:r>
      <w:r w:rsidRPr="00B86670">
        <w:t>arătat</w:t>
      </w:r>
      <w:r w:rsidR="00487415">
        <w:t xml:space="preserve"> </w:t>
      </w:r>
      <w:r w:rsidRPr="00B86670">
        <w:t>că</w:t>
      </w:r>
      <w:r w:rsidR="00487415">
        <w:t xml:space="preserve"> </w:t>
      </w:r>
      <w:r w:rsidRPr="00B86670">
        <w:t>tinerii</w:t>
      </w:r>
      <w:r w:rsidR="00487415">
        <w:t xml:space="preserve"> </w:t>
      </w:r>
      <w:r w:rsidRPr="00B86670">
        <w:t>continuă</w:t>
      </w:r>
      <w:r w:rsidR="00487415">
        <w:t xml:space="preserve"> </w:t>
      </w:r>
      <w:r w:rsidRPr="00B86670">
        <w:t>să</w:t>
      </w:r>
      <w:r w:rsidR="00487415">
        <w:t xml:space="preserve"> </w:t>
      </w:r>
      <w:r w:rsidRPr="00B86670">
        <w:t>aibă</w:t>
      </w:r>
      <w:r w:rsidR="00487415">
        <w:t xml:space="preserve"> </w:t>
      </w:r>
      <w:r w:rsidRPr="00B86670">
        <w:t>o</w:t>
      </w:r>
      <w:r w:rsidR="00487415">
        <w:t xml:space="preserve"> </w:t>
      </w:r>
      <w:r w:rsidRPr="00B86670">
        <w:t>perspectivă</w:t>
      </w:r>
      <w:r w:rsidR="00487415">
        <w:t xml:space="preserve"> </w:t>
      </w:r>
      <w:r w:rsidRPr="00B86670">
        <w:t>europeană.</w:t>
      </w:r>
      <w:r w:rsidR="00487415">
        <w:t xml:space="preserve"> </w:t>
      </w:r>
      <w:r w:rsidRPr="00B86670">
        <w:t>Peste</w:t>
      </w:r>
      <w:r w:rsidR="00487415">
        <w:t xml:space="preserve"> </w:t>
      </w:r>
      <w:r w:rsidRPr="00B86670">
        <w:t>43</w:t>
      </w:r>
      <w:r w:rsidR="00487415">
        <w:t xml:space="preserve"> </w:t>
      </w:r>
      <w:r w:rsidRPr="00B86670">
        <w:t>%</w:t>
      </w:r>
      <w:r w:rsidR="00487415">
        <w:t xml:space="preserve"> </w:t>
      </w:r>
      <w:r w:rsidRPr="00B86670">
        <w:t>au</w:t>
      </w:r>
      <w:r w:rsidR="00487415">
        <w:t xml:space="preserve"> </w:t>
      </w:r>
      <w:r w:rsidRPr="00B86670">
        <w:t>participat</w:t>
      </w:r>
      <w:r w:rsidR="00487415">
        <w:t xml:space="preserve"> </w:t>
      </w:r>
      <w:r w:rsidRPr="00B86670">
        <w:t>la</w:t>
      </w:r>
      <w:r w:rsidR="00487415">
        <w:t xml:space="preserve"> </w:t>
      </w:r>
      <w:r w:rsidRPr="00B86670">
        <w:t>o</w:t>
      </w:r>
      <w:r w:rsidR="00487415">
        <w:t xml:space="preserve"> </w:t>
      </w:r>
      <w:r w:rsidRPr="00B86670">
        <w:t>activitate</w:t>
      </w:r>
      <w:r w:rsidR="00487415">
        <w:t xml:space="preserve"> </w:t>
      </w:r>
      <w:r w:rsidRPr="00B86670">
        <w:t>în</w:t>
      </w:r>
      <w:r w:rsidR="00487415">
        <w:t xml:space="preserve"> </w:t>
      </w:r>
      <w:r w:rsidRPr="00B86670">
        <w:t>altă</w:t>
      </w:r>
      <w:r w:rsidR="00487415">
        <w:t xml:space="preserve"> </w:t>
      </w:r>
      <w:r w:rsidRPr="00B86670">
        <w:t>țară</w:t>
      </w:r>
      <w:r w:rsidR="00487415">
        <w:t xml:space="preserve"> </w:t>
      </w:r>
      <w:r w:rsidRPr="00B86670">
        <w:t>din</w:t>
      </w:r>
      <w:r w:rsidR="00487415">
        <w:t xml:space="preserve"> </w:t>
      </w:r>
      <w:r w:rsidRPr="00B86670">
        <w:t>UE.</w:t>
      </w:r>
      <w:r w:rsidR="00487415">
        <w:t xml:space="preserve"> </w:t>
      </w:r>
      <w:r w:rsidRPr="00B86670">
        <w:t>Exemple</w:t>
      </w:r>
      <w:r w:rsidR="00487415">
        <w:t xml:space="preserve"> </w:t>
      </w:r>
      <w:r w:rsidRPr="00B86670">
        <w:t>tipice</w:t>
      </w:r>
      <w:r w:rsidR="00487415">
        <w:t xml:space="preserve"> </w:t>
      </w:r>
      <w:r w:rsidRPr="00B86670">
        <w:t>în</w:t>
      </w:r>
      <w:r w:rsidR="00487415">
        <w:t xml:space="preserve"> </w:t>
      </w:r>
      <w:r w:rsidRPr="00B86670">
        <w:t>acest</w:t>
      </w:r>
      <w:r w:rsidR="00487415">
        <w:t xml:space="preserve"> </w:t>
      </w:r>
      <w:r w:rsidRPr="00B86670">
        <w:t>sens</w:t>
      </w:r>
      <w:r w:rsidR="00487415">
        <w:t xml:space="preserve"> </w:t>
      </w:r>
      <w:r w:rsidRPr="00B86670">
        <w:t>includ</w:t>
      </w:r>
      <w:r w:rsidR="00487415">
        <w:t xml:space="preserve"> </w:t>
      </w:r>
      <w:r w:rsidRPr="00B86670">
        <w:t>studiile</w:t>
      </w:r>
      <w:r w:rsidR="00487415">
        <w:t xml:space="preserve"> </w:t>
      </w:r>
      <w:r w:rsidRPr="00B86670">
        <w:t>sau</w:t>
      </w:r>
      <w:r w:rsidR="00487415">
        <w:t xml:space="preserve"> </w:t>
      </w:r>
      <w:r w:rsidRPr="00B86670">
        <w:t>formarea</w:t>
      </w:r>
      <w:r w:rsidR="00487415">
        <w:t xml:space="preserve"> </w:t>
      </w:r>
      <w:r w:rsidRPr="00B86670">
        <w:t>(16</w:t>
      </w:r>
      <w:r w:rsidR="00487415">
        <w:t xml:space="preserve"> </w:t>
      </w:r>
      <w:r w:rsidRPr="00B86670">
        <w:t>%),</w:t>
      </w:r>
      <w:r w:rsidR="00487415">
        <w:t xml:space="preserve"> </w:t>
      </w:r>
      <w:r w:rsidRPr="00B86670">
        <w:t>voluntariatul</w:t>
      </w:r>
      <w:r w:rsidR="00487415">
        <w:t xml:space="preserve"> </w:t>
      </w:r>
      <w:r w:rsidRPr="00B86670">
        <w:t>(12</w:t>
      </w:r>
      <w:r w:rsidR="00487415">
        <w:t xml:space="preserve"> </w:t>
      </w:r>
      <w:r w:rsidRPr="00B86670">
        <w:t>%)</w:t>
      </w:r>
      <w:r w:rsidR="00487415">
        <w:t xml:space="preserve"> </w:t>
      </w:r>
      <w:r w:rsidRPr="00B86670">
        <w:t>sau</w:t>
      </w:r>
      <w:r w:rsidR="00487415">
        <w:t xml:space="preserve"> </w:t>
      </w:r>
      <w:r w:rsidRPr="00B86670">
        <w:t>munca</w:t>
      </w:r>
      <w:r w:rsidR="00487415">
        <w:t xml:space="preserve"> </w:t>
      </w:r>
      <w:r w:rsidRPr="00B86670">
        <w:t>(12</w:t>
      </w:r>
      <w:r w:rsidR="00487415">
        <w:t xml:space="preserve"> </w:t>
      </w:r>
      <w:r w:rsidRPr="00B86670">
        <w:t>%).</w:t>
      </w:r>
      <w:r w:rsidR="00487415">
        <w:t xml:space="preserve"> </w:t>
      </w:r>
      <w:r w:rsidRPr="00B86670">
        <w:t>Aproape</w:t>
      </w:r>
      <w:r w:rsidR="00487415">
        <w:t xml:space="preserve"> </w:t>
      </w:r>
      <w:r w:rsidRPr="00B86670">
        <w:t>jumătate</w:t>
      </w:r>
      <w:r w:rsidR="00487415">
        <w:t xml:space="preserve"> </w:t>
      </w:r>
      <w:r w:rsidRPr="00B86670">
        <w:t>dintre</w:t>
      </w:r>
      <w:r w:rsidR="00487415">
        <w:t xml:space="preserve"> </w:t>
      </w:r>
      <w:r w:rsidRPr="00B86670">
        <w:t>tinerii</w:t>
      </w:r>
      <w:r w:rsidR="00487415">
        <w:t xml:space="preserve"> </w:t>
      </w:r>
      <w:r w:rsidRPr="00B86670">
        <w:t>intervievați</w:t>
      </w:r>
      <w:r w:rsidR="00487415">
        <w:t xml:space="preserve"> </w:t>
      </w:r>
      <w:r w:rsidRPr="00B86670">
        <w:t>(49</w:t>
      </w:r>
      <w:r w:rsidR="00487415">
        <w:t xml:space="preserve"> </w:t>
      </w:r>
      <w:r w:rsidRPr="00B86670">
        <w:t>%)</w:t>
      </w:r>
      <w:r w:rsidR="00487415">
        <w:t xml:space="preserve"> </w:t>
      </w:r>
      <w:r w:rsidRPr="00B86670">
        <w:t>afirmă</w:t>
      </w:r>
      <w:r w:rsidR="00487415">
        <w:t xml:space="preserve"> </w:t>
      </w:r>
      <w:r w:rsidRPr="00B86670">
        <w:t>că</w:t>
      </w:r>
      <w:r w:rsidR="00487415">
        <w:t xml:space="preserve"> </w:t>
      </w:r>
      <w:r w:rsidRPr="00B86670">
        <w:t>sunt</w:t>
      </w:r>
      <w:r w:rsidR="00487415">
        <w:t xml:space="preserve"> </w:t>
      </w:r>
      <w:r w:rsidRPr="00B86670">
        <w:t>conștienți</w:t>
      </w:r>
      <w:r w:rsidR="00487415">
        <w:t xml:space="preserve"> </w:t>
      </w:r>
      <w:r w:rsidRPr="00B86670">
        <w:t>de</w:t>
      </w:r>
      <w:r w:rsidR="00487415">
        <w:t xml:space="preserve"> </w:t>
      </w:r>
      <w:r w:rsidRPr="00B86670">
        <w:t>oportunitățile</w:t>
      </w:r>
      <w:r w:rsidR="00487415">
        <w:t xml:space="preserve"> </w:t>
      </w:r>
      <w:r w:rsidRPr="00B86670">
        <w:t>de</w:t>
      </w:r>
      <w:r w:rsidR="00487415">
        <w:t xml:space="preserve"> </w:t>
      </w:r>
      <w:r w:rsidRPr="00B86670">
        <w:t>finanțare</w:t>
      </w:r>
      <w:r w:rsidR="00487415">
        <w:t xml:space="preserve"> </w:t>
      </w:r>
      <w:r w:rsidRPr="00B86670">
        <w:t>oferite</w:t>
      </w:r>
      <w:r w:rsidR="00487415">
        <w:t xml:space="preserve"> </w:t>
      </w:r>
      <w:r w:rsidRPr="00B86670">
        <w:t>de</w:t>
      </w:r>
      <w:r w:rsidR="00487415">
        <w:t xml:space="preserve"> </w:t>
      </w:r>
      <w:r w:rsidRPr="00B86670">
        <w:t>Erasmus</w:t>
      </w:r>
      <w:r w:rsidR="00487415">
        <w:t xml:space="preserve"> </w:t>
      </w:r>
      <w:r w:rsidRPr="00B86670">
        <w:t>+,</w:t>
      </w:r>
      <w:r w:rsidR="00487415">
        <w:t xml:space="preserve"> </w:t>
      </w:r>
      <w:r w:rsidRPr="00B86670">
        <w:t>programul</w:t>
      </w:r>
      <w:r w:rsidR="00487415">
        <w:t xml:space="preserve"> </w:t>
      </w:r>
      <w:r w:rsidRPr="00B86670">
        <w:t>UE</w:t>
      </w:r>
      <w:r w:rsidR="00487415">
        <w:t xml:space="preserve"> </w:t>
      </w:r>
      <w:r w:rsidRPr="00B86670">
        <w:t>pentru</w:t>
      </w:r>
      <w:r w:rsidR="00487415">
        <w:t xml:space="preserve"> </w:t>
      </w:r>
      <w:r w:rsidRPr="00B86670">
        <w:t>educație,</w:t>
      </w:r>
      <w:r w:rsidR="00487415">
        <w:t xml:space="preserve"> </w:t>
      </w:r>
      <w:r w:rsidRPr="00B86670">
        <w:t>formare,</w:t>
      </w:r>
      <w:r w:rsidR="00487415">
        <w:t xml:space="preserve"> </w:t>
      </w:r>
      <w:r w:rsidRPr="00B86670">
        <w:t>tineret</w:t>
      </w:r>
      <w:r w:rsidR="00487415">
        <w:t xml:space="preserve"> </w:t>
      </w:r>
      <w:r w:rsidRPr="00B86670">
        <w:t>și</w:t>
      </w:r>
      <w:r w:rsidR="00487415">
        <w:t xml:space="preserve"> </w:t>
      </w:r>
      <w:r w:rsidRPr="00B86670">
        <w:t>sport.</w:t>
      </w:r>
      <w:r w:rsidR="00487415">
        <w:t xml:space="preserve"> </w:t>
      </w:r>
      <w:r w:rsidRPr="00B86670">
        <w:t>În</w:t>
      </w:r>
      <w:r w:rsidR="00487415">
        <w:t xml:space="preserve"> </w:t>
      </w:r>
      <w:r w:rsidRPr="00B86670">
        <w:t>plus,</w:t>
      </w:r>
      <w:r w:rsidR="00487415">
        <w:t xml:space="preserve"> </w:t>
      </w:r>
      <w:r w:rsidRPr="00B86670">
        <w:t>67</w:t>
      </w:r>
      <w:r w:rsidR="00487415">
        <w:t xml:space="preserve"> </w:t>
      </w:r>
      <w:r w:rsidRPr="00B86670">
        <w:t>%</w:t>
      </w:r>
      <w:r w:rsidR="00487415">
        <w:t xml:space="preserve"> </w:t>
      </w:r>
      <w:r w:rsidRPr="00B86670">
        <w:t>dintre</w:t>
      </w:r>
      <w:r w:rsidR="00487415">
        <w:t xml:space="preserve"> </w:t>
      </w:r>
      <w:r w:rsidRPr="00B86670">
        <w:t>tineri</w:t>
      </w:r>
      <w:r w:rsidR="00487415">
        <w:t xml:space="preserve"> </w:t>
      </w:r>
      <w:r w:rsidRPr="00B86670">
        <w:t>consideră</w:t>
      </w:r>
      <w:r w:rsidR="00487415">
        <w:t xml:space="preserve"> </w:t>
      </w:r>
      <w:r w:rsidRPr="00B86670">
        <w:t>că</w:t>
      </w:r>
      <w:r w:rsidR="00487415">
        <w:t xml:space="preserve"> </w:t>
      </w:r>
      <w:r w:rsidRPr="00B86670">
        <w:t>UE</w:t>
      </w:r>
      <w:r w:rsidR="00487415">
        <w:t xml:space="preserve"> </w:t>
      </w:r>
      <w:r w:rsidRPr="00B86670">
        <w:t>are</w:t>
      </w:r>
      <w:r w:rsidR="00487415">
        <w:t xml:space="preserve"> </w:t>
      </w:r>
      <w:r w:rsidRPr="00B86670">
        <w:t>un</w:t>
      </w:r>
      <w:r w:rsidR="00487415">
        <w:t xml:space="preserve"> </w:t>
      </w:r>
      <w:r w:rsidRPr="00B86670">
        <w:t>impact,</w:t>
      </w:r>
      <w:r w:rsidR="00487415">
        <w:t xml:space="preserve"> </w:t>
      </w:r>
      <w:r w:rsidRPr="00B86670">
        <w:t>cel</w:t>
      </w:r>
      <w:r w:rsidR="00487415">
        <w:t xml:space="preserve"> </w:t>
      </w:r>
      <w:r w:rsidRPr="00B86670">
        <w:t>puțin</w:t>
      </w:r>
      <w:r w:rsidR="00487415">
        <w:t xml:space="preserve"> </w:t>
      </w:r>
      <w:r w:rsidRPr="00B86670">
        <w:t>într-o</w:t>
      </w:r>
      <w:r w:rsidR="00487415">
        <w:t xml:space="preserve"> </w:t>
      </w:r>
      <w:r w:rsidRPr="00B86670">
        <w:t>anumită</w:t>
      </w:r>
      <w:r w:rsidR="00487415">
        <w:t xml:space="preserve"> </w:t>
      </w:r>
      <w:r w:rsidRPr="00B86670">
        <w:t>măsură,</w:t>
      </w:r>
      <w:r w:rsidR="00487415">
        <w:t xml:space="preserve"> </w:t>
      </w:r>
      <w:r w:rsidRPr="00B86670">
        <w:t>asupra</w:t>
      </w:r>
      <w:r w:rsidR="00487415">
        <w:t xml:space="preserve"> </w:t>
      </w:r>
      <w:r w:rsidRPr="00B86670">
        <w:t>vieții</w:t>
      </w:r>
      <w:r w:rsidR="00487415">
        <w:t xml:space="preserve"> </w:t>
      </w:r>
      <w:r w:rsidRPr="00B86670">
        <w:t>lor</w:t>
      </w:r>
      <w:r w:rsidR="00487415">
        <w:t xml:space="preserve"> </w:t>
      </w:r>
      <w:r w:rsidRPr="00B86670">
        <w:t>de</w:t>
      </w:r>
      <w:r w:rsidR="00487415">
        <w:t xml:space="preserve"> </w:t>
      </w:r>
      <w:r w:rsidRPr="00B86670">
        <w:t>zi</w:t>
      </w:r>
      <w:r w:rsidR="00487415">
        <w:t xml:space="preserve"> </w:t>
      </w:r>
      <w:r w:rsidRPr="00B86670">
        <w:t>cu</w:t>
      </w:r>
      <w:r w:rsidR="00487415">
        <w:t xml:space="preserve"> </w:t>
      </w:r>
      <w:r w:rsidRPr="00B86670">
        <w:t>zi,</w:t>
      </w:r>
      <w:r w:rsidR="00487415">
        <w:t xml:space="preserve"> </w:t>
      </w:r>
      <w:r w:rsidRPr="00B86670">
        <w:t>în</w:t>
      </w:r>
      <w:r w:rsidR="00487415">
        <w:t xml:space="preserve"> </w:t>
      </w:r>
      <w:r w:rsidRPr="00B86670">
        <w:t>timp</w:t>
      </w:r>
      <w:r w:rsidR="00487415">
        <w:t xml:space="preserve"> </w:t>
      </w:r>
      <w:r w:rsidRPr="00B86670">
        <w:t>ce</w:t>
      </w:r>
      <w:r w:rsidR="00487415">
        <w:t xml:space="preserve"> </w:t>
      </w:r>
      <w:r w:rsidRPr="00B86670">
        <w:t>26</w:t>
      </w:r>
      <w:r w:rsidR="00487415">
        <w:t xml:space="preserve"> </w:t>
      </w:r>
      <w:r w:rsidRPr="00B86670">
        <w:t>%</w:t>
      </w:r>
      <w:r w:rsidR="00487415">
        <w:t xml:space="preserve"> </w:t>
      </w:r>
      <w:r w:rsidRPr="00B86670">
        <w:t>afirmă</w:t>
      </w:r>
      <w:r w:rsidR="00487415">
        <w:t xml:space="preserve"> </w:t>
      </w:r>
      <w:r w:rsidRPr="00B86670">
        <w:t>că</w:t>
      </w:r>
      <w:r w:rsidR="00487415">
        <w:t xml:space="preserve"> </w:t>
      </w:r>
      <w:r w:rsidRPr="00B86670">
        <w:t>nu</w:t>
      </w:r>
      <w:r w:rsidR="00487415">
        <w:t xml:space="preserve"> </w:t>
      </w:r>
      <w:r w:rsidRPr="00B86670">
        <w:t>o</w:t>
      </w:r>
      <w:r w:rsidR="00487415">
        <w:t xml:space="preserve"> </w:t>
      </w:r>
      <w:r w:rsidRPr="00B86670">
        <w:t>are,</w:t>
      </w:r>
      <w:r w:rsidR="00487415">
        <w:t xml:space="preserve"> </w:t>
      </w:r>
      <w:r w:rsidRPr="00B86670">
        <w:t>iar</w:t>
      </w:r>
      <w:r w:rsidR="00487415">
        <w:t xml:space="preserve"> </w:t>
      </w:r>
      <w:r w:rsidRPr="00B86670">
        <w:t>7</w:t>
      </w:r>
      <w:r w:rsidR="00487415">
        <w:t xml:space="preserve"> </w:t>
      </w:r>
      <w:r w:rsidRPr="00B86670">
        <w:t>%</w:t>
      </w:r>
      <w:r w:rsidR="00487415">
        <w:t xml:space="preserve"> </w:t>
      </w:r>
      <w:r w:rsidRPr="00B86670">
        <w:t>nu</w:t>
      </w:r>
      <w:r w:rsidR="00487415">
        <w:t xml:space="preserve"> </w:t>
      </w:r>
      <w:r w:rsidRPr="00B86670">
        <w:t>știu.</w:t>
      </w:r>
    </w:p>
    <w:p w14:paraId="71C4D3CD" w14:textId="6D5C6747" w:rsidR="00B86670" w:rsidRPr="00B86670" w:rsidRDefault="00B86670" w:rsidP="00B86670">
      <w:pPr>
        <w:rPr>
          <w:b/>
          <w:bCs/>
        </w:rPr>
      </w:pPr>
      <w:r w:rsidRPr="00B86670">
        <w:rPr>
          <w:b/>
          <w:bCs/>
        </w:rPr>
        <w:t>Istoricul</w:t>
      </w:r>
      <w:r w:rsidR="00487415">
        <w:rPr>
          <w:b/>
          <w:bCs/>
        </w:rPr>
        <w:t xml:space="preserve"> </w:t>
      </w:r>
      <w:r w:rsidRPr="00B86670">
        <w:rPr>
          <w:b/>
          <w:bCs/>
        </w:rPr>
        <w:t>dosarului</w:t>
      </w:r>
    </w:p>
    <w:p w14:paraId="26FE55C9" w14:textId="0E5072F0" w:rsidR="00B86670" w:rsidRPr="00B86670" w:rsidRDefault="00E50D30" w:rsidP="00B86670">
      <w:hyperlink r:id="rId52" w:history="1">
        <w:r w:rsidR="00B86670" w:rsidRPr="00B86670">
          <w:rPr>
            <w:rStyle w:val="Hyperlink"/>
            <w:szCs w:val="24"/>
          </w:rPr>
          <w:t>Sondajul</w:t>
        </w:r>
        <w:r w:rsidR="00487415">
          <w:rPr>
            <w:rStyle w:val="Hyperlink"/>
            <w:szCs w:val="24"/>
          </w:rPr>
          <w:t xml:space="preserve"> </w:t>
        </w:r>
        <w:r w:rsidR="00B86670" w:rsidRPr="00B86670">
          <w:rPr>
            <w:rStyle w:val="Hyperlink"/>
            <w:szCs w:val="24"/>
          </w:rPr>
          <w:t>Eurobarometru</w:t>
        </w:r>
        <w:r w:rsidR="00487415">
          <w:rPr>
            <w:rStyle w:val="Hyperlink"/>
            <w:szCs w:val="24"/>
          </w:rPr>
          <w:t xml:space="preserve"> </w:t>
        </w:r>
        <w:r w:rsidR="00B86670" w:rsidRPr="00B86670">
          <w:rPr>
            <w:rStyle w:val="Hyperlink"/>
            <w:szCs w:val="24"/>
          </w:rPr>
          <w:t>Flash</w:t>
        </w:r>
        <w:r w:rsidR="00487415">
          <w:rPr>
            <w:rStyle w:val="Hyperlink"/>
            <w:szCs w:val="24"/>
          </w:rPr>
          <w:t xml:space="preserve"> </w:t>
        </w:r>
        <w:r w:rsidR="00B86670" w:rsidRPr="00B86670">
          <w:rPr>
            <w:rStyle w:val="Hyperlink"/>
            <w:szCs w:val="24"/>
          </w:rPr>
          <w:t>545</w:t>
        </w:r>
        <w:r w:rsidR="00487415">
          <w:rPr>
            <w:rStyle w:val="Hyperlink"/>
            <w:szCs w:val="24"/>
          </w:rPr>
          <w:t xml:space="preserve"> </w:t>
        </w:r>
        <w:r w:rsidR="00B86670" w:rsidRPr="00B86670">
          <w:rPr>
            <w:rStyle w:val="Hyperlink"/>
            <w:szCs w:val="24"/>
          </w:rPr>
          <w:t>„Tineretul</w:t>
        </w:r>
        <w:r w:rsidR="00487415">
          <w:rPr>
            <w:rStyle w:val="Hyperlink"/>
            <w:szCs w:val="24"/>
          </w:rPr>
          <w:t xml:space="preserve"> </w:t>
        </w:r>
        <w:r w:rsidR="00B86670" w:rsidRPr="00B86670">
          <w:rPr>
            <w:rStyle w:val="Hyperlink"/>
            <w:szCs w:val="24"/>
          </w:rPr>
          <w:t>și</w:t>
        </w:r>
        <w:r w:rsidR="00487415">
          <w:rPr>
            <w:rStyle w:val="Hyperlink"/>
            <w:szCs w:val="24"/>
          </w:rPr>
          <w:t xml:space="preserve"> </w:t>
        </w:r>
        <w:r w:rsidR="00B86670" w:rsidRPr="00B86670">
          <w:rPr>
            <w:rStyle w:val="Hyperlink"/>
            <w:szCs w:val="24"/>
          </w:rPr>
          <w:t>democrația”</w:t>
        </w:r>
      </w:hyperlink>
      <w:r w:rsidR="00487415">
        <w:t xml:space="preserve"> </w:t>
      </w:r>
      <w:r w:rsidR="00B86670" w:rsidRPr="00B86670">
        <w:t>a</w:t>
      </w:r>
      <w:r w:rsidR="00487415">
        <w:t xml:space="preserve"> </w:t>
      </w:r>
      <w:r w:rsidR="00B86670" w:rsidRPr="00B86670">
        <w:t>fost</w:t>
      </w:r>
      <w:r w:rsidR="00487415">
        <w:t xml:space="preserve"> </w:t>
      </w:r>
      <w:r w:rsidR="00B86670" w:rsidRPr="00B86670">
        <w:t>realizat</w:t>
      </w:r>
      <w:r w:rsidR="00487415">
        <w:t xml:space="preserve"> </w:t>
      </w:r>
      <w:r w:rsidR="00B86670" w:rsidRPr="00B86670">
        <w:t>între</w:t>
      </w:r>
      <w:r w:rsidR="00487415">
        <w:t xml:space="preserve"> </w:t>
      </w:r>
      <w:r w:rsidR="00B86670" w:rsidRPr="00B86670">
        <w:t>3</w:t>
      </w:r>
      <w:r w:rsidR="00487415">
        <w:t xml:space="preserve"> </w:t>
      </w:r>
      <w:r w:rsidR="00B86670" w:rsidRPr="00B86670">
        <w:t>aprilie</w:t>
      </w:r>
      <w:r w:rsidR="00487415">
        <w:t xml:space="preserve"> </w:t>
      </w:r>
      <w:r w:rsidR="00B86670" w:rsidRPr="00B86670">
        <w:t>și</w:t>
      </w:r>
      <w:r w:rsidR="00487415">
        <w:t xml:space="preserve"> </w:t>
      </w:r>
      <w:r w:rsidR="00B86670" w:rsidRPr="00B86670">
        <w:t>12</w:t>
      </w:r>
      <w:r w:rsidR="00487415">
        <w:t xml:space="preserve"> </w:t>
      </w:r>
      <w:r w:rsidR="00B86670" w:rsidRPr="00B86670">
        <w:t>aprilie</w:t>
      </w:r>
      <w:r w:rsidR="00487415">
        <w:t xml:space="preserve"> </w:t>
      </w:r>
      <w:r w:rsidR="00B86670" w:rsidRPr="00B86670">
        <w:t>2024,</w:t>
      </w:r>
      <w:r w:rsidR="00487415">
        <w:t xml:space="preserve"> </w:t>
      </w:r>
      <w:r w:rsidR="00B86670" w:rsidRPr="00B86670">
        <w:t>vizând</w:t>
      </w:r>
      <w:r w:rsidR="00487415">
        <w:t xml:space="preserve"> </w:t>
      </w:r>
      <w:r w:rsidR="00B86670" w:rsidRPr="00B86670">
        <w:t>un</w:t>
      </w:r>
      <w:r w:rsidR="00487415">
        <w:t xml:space="preserve"> </w:t>
      </w:r>
      <w:r w:rsidR="00B86670" w:rsidRPr="00B86670">
        <w:t>eșantion</w:t>
      </w:r>
      <w:r w:rsidR="00487415">
        <w:t xml:space="preserve"> </w:t>
      </w:r>
      <w:r w:rsidR="00B86670" w:rsidRPr="00B86670">
        <w:t>reprezentativ</w:t>
      </w:r>
      <w:r w:rsidR="00487415">
        <w:t xml:space="preserve"> </w:t>
      </w:r>
      <w:r w:rsidR="00B86670" w:rsidRPr="00B86670">
        <w:t>de</w:t>
      </w:r>
      <w:r w:rsidR="00487415">
        <w:t xml:space="preserve"> </w:t>
      </w:r>
      <w:r w:rsidR="00B86670" w:rsidRPr="00B86670">
        <w:t>26,189</w:t>
      </w:r>
      <w:r w:rsidR="00487415">
        <w:t xml:space="preserve"> </w:t>
      </w:r>
      <w:r w:rsidR="00B86670" w:rsidRPr="00B86670">
        <w:t>de</w:t>
      </w:r>
      <w:r w:rsidR="00487415">
        <w:t xml:space="preserve"> </w:t>
      </w:r>
      <w:r w:rsidR="00B86670" w:rsidRPr="00B86670">
        <w:t>tineri</w:t>
      </w:r>
      <w:r w:rsidR="00487415">
        <w:t xml:space="preserve"> </w:t>
      </w:r>
      <w:r w:rsidR="00B86670" w:rsidRPr="00B86670">
        <w:t>cu</w:t>
      </w:r>
      <w:r w:rsidR="00487415">
        <w:t xml:space="preserve"> </w:t>
      </w:r>
      <w:r w:rsidR="00B86670" w:rsidRPr="00B86670">
        <w:t>vârste</w:t>
      </w:r>
      <w:r w:rsidR="00487415">
        <w:t xml:space="preserve"> </w:t>
      </w:r>
      <w:r w:rsidR="00B86670" w:rsidRPr="00B86670">
        <w:t>cuprinse</w:t>
      </w:r>
      <w:r w:rsidR="00487415">
        <w:t xml:space="preserve"> </w:t>
      </w:r>
      <w:r w:rsidR="00B86670" w:rsidRPr="00B86670">
        <w:t>între</w:t>
      </w:r>
      <w:r w:rsidR="00487415">
        <w:t xml:space="preserve"> </w:t>
      </w:r>
      <w:r w:rsidR="00B86670" w:rsidRPr="00B86670">
        <w:t>15</w:t>
      </w:r>
      <w:r w:rsidR="00487415">
        <w:t xml:space="preserve"> </w:t>
      </w:r>
      <w:r w:rsidR="00B86670" w:rsidRPr="00B86670">
        <w:t>și</w:t>
      </w:r>
      <w:r w:rsidR="00487415">
        <w:t xml:space="preserve"> </w:t>
      </w:r>
      <w:r w:rsidR="00B86670" w:rsidRPr="00B86670">
        <w:t>30</w:t>
      </w:r>
      <w:r w:rsidR="00487415">
        <w:t xml:space="preserve"> </w:t>
      </w:r>
      <w:r w:rsidR="00B86670" w:rsidRPr="00B86670">
        <w:t>de</w:t>
      </w:r>
      <w:r w:rsidR="00487415">
        <w:t xml:space="preserve"> </w:t>
      </w:r>
      <w:r w:rsidR="00B86670" w:rsidRPr="00B86670">
        <w:t>ani</w:t>
      </w:r>
      <w:r w:rsidR="00487415">
        <w:t xml:space="preserve"> </w:t>
      </w:r>
      <w:r w:rsidR="00B86670" w:rsidRPr="00B86670">
        <w:t>din</w:t>
      </w:r>
      <w:r w:rsidR="00487415">
        <w:t xml:space="preserve"> </w:t>
      </w:r>
      <w:r w:rsidR="00B86670" w:rsidRPr="00B86670">
        <w:t>cele</w:t>
      </w:r>
      <w:r w:rsidR="00487415">
        <w:t xml:space="preserve"> </w:t>
      </w:r>
      <w:r w:rsidR="00B86670" w:rsidRPr="00B86670">
        <w:t>27</w:t>
      </w:r>
      <w:r w:rsidR="00487415">
        <w:t xml:space="preserve"> </w:t>
      </w:r>
      <w:r w:rsidR="00B86670" w:rsidRPr="00B86670">
        <w:t>de</w:t>
      </w:r>
      <w:r w:rsidR="00487415">
        <w:t xml:space="preserve"> </w:t>
      </w:r>
      <w:r w:rsidR="00B86670" w:rsidRPr="00B86670">
        <w:t>state</w:t>
      </w:r>
      <w:r w:rsidR="00487415">
        <w:t xml:space="preserve"> </w:t>
      </w:r>
      <w:r w:rsidR="00B86670" w:rsidRPr="00B86670">
        <w:t>membre.</w:t>
      </w:r>
      <w:r w:rsidR="00487415">
        <w:t xml:space="preserve"> </w:t>
      </w:r>
      <w:r w:rsidR="00B86670" w:rsidRPr="00B86670">
        <w:t>Sondajul</w:t>
      </w:r>
      <w:r w:rsidR="00487415">
        <w:t xml:space="preserve"> </w:t>
      </w:r>
      <w:r w:rsidR="00B86670" w:rsidRPr="00B86670">
        <w:t>a</w:t>
      </w:r>
      <w:r w:rsidR="00487415">
        <w:t xml:space="preserve"> </w:t>
      </w:r>
      <w:r w:rsidR="00B86670" w:rsidRPr="00B86670">
        <w:t>fost</w:t>
      </w:r>
      <w:r w:rsidR="00487415">
        <w:t xml:space="preserve"> </w:t>
      </w:r>
      <w:r w:rsidR="00B86670" w:rsidRPr="00B86670">
        <w:t>realizat</w:t>
      </w:r>
      <w:r w:rsidR="00487415">
        <w:t xml:space="preserve"> </w:t>
      </w:r>
      <w:r w:rsidR="00B86670" w:rsidRPr="00B86670">
        <w:t>prin</w:t>
      </w:r>
      <w:r w:rsidR="00487415">
        <w:t xml:space="preserve"> </w:t>
      </w:r>
      <w:r w:rsidR="00B86670" w:rsidRPr="00B86670">
        <w:t>interviuri</w:t>
      </w:r>
      <w:r w:rsidR="00487415">
        <w:t xml:space="preserve"> </w:t>
      </w:r>
      <w:r w:rsidR="00B86670" w:rsidRPr="00B86670">
        <w:t>online</w:t>
      </w:r>
      <w:r w:rsidR="00487415">
        <w:t xml:space="preserve"> </w:t>
      </w:r>
      <w:r w:rsidR="00B86670" w:rsidRPr="00B86670">
        <w:t>asistate</w:t>
      </w:r>
      <w:r w:rsidR="00487415">
        <w:t xml:space="preserve"> </w:t>
      </w:r>
      <w:r w:rsidR="00B86670" w:rsidRPr="00B86670">
        <w:t>de</w:t>
      </w:r>
      <w:r w:rsidR="00487415">
        <w:t xml:space="preserve"> </w:t>
      </w:r>
      <w:r w:rsidR="00B86670" w:rsidRPr="00B86670">
        <w:t>calculator</w:t>
      </w:r>
      <w:r w:rsidR="00487415">
        <w:t xml:space="preserve"> </w:t>
      </w:r>
      <w:r w:rsidR="00B86670" w:rsidRPr="00B86670">
        <w:t>(CAWI).</w:t>
      </w:r>
    </w:p>
    <w:p w14:paraId="062DD2AB" w14:textId="6A7D361B" w:rsidR="00B86670" w:rsidRPr="00B86670" w:rsidRDefault="00B86670" w:rsidP="00B86670">
      <w:r w:rsidRPr="00B86670">
        <w:t>Rezultatele</w:t>
      </w:r>
      <w:r w:rsidR="00487415">
        <w:t xml:space="preserve"> </w:t>
      </w:r>
      <w:r w:rsidRPr="00B86670">
        <w:t>Eurobarometrului</w:t>
      </w:r>
      <w:r w:rsidR="00487415">
        <w:t xml:space="preserve"> </w:t>
      </w:r>
      <w:r w:rsidRPr="00B86670">
        <w:t>vor</w:t>
      </w:r>
      <w:r w:rsidR="00487415">
        <w:t xml:space="preserve"> </w:t>
      </w:r>
      <w:r w:rsidRPr="00B86670">
        <w:t>sta</w:t>
      </w:r>
      <w:r w:rsidR="00487415">
        <w:t xml:space="preserve"> </w:t>
      </w:r>
      <w:r w:rsidRPr="00B86670">
        <w:t>la</w:t>
      </w:r>
      <w:r w:rsidR="00487415">
        <w:t xml:space="preserve"> </w:t>
      </w:r>
      <w:r w:rsidRPr="00B86670">
        <w:t>baza</w:t>
      </w:r>
      <w:r w:rsidR="00487415">
        <w:t xml:space="preserve"> </w:t>
      </w:r>
      <w:r w:rsidRPr="00B86670">
        <w:t>activității</w:t>
      </w:r>
      <w:r w:rsidR="00487415">
        <w:t xml:space="preserve"> </w:t>
      </w:r>
      <w:r w:rsidRPr="00B86670">
        <w:t>desfășurate</w:t>
      </w:r>
      <w:r w:rsidR="00487415">
        <w:t xml:space="preserve"> </w:t>
      </w:r>
      <w:r w:rsidRPr="00B86670">
        <w:t>de</w:t>
      </w:r>
      <w:r w:rsidR="00487415">
        <w:t xml:space="preserve"> </w:t>
      </w:r>
      <w:r w:rsidRPr="00B86670">
        <w:t>Comisia</w:t>
      </w:r>
      <w:r w:rsidR="00487415">
        <w:t xml:space="preserve"> </w:t>
      </w:r>
      <w:r w:rsidRPr="00B86670">
        <w:t>Europeană,</w:t>
      </w:r>
      <w:r w:rsidR="00487415">
        <w:t xml:space="preserve"> </w:t>
      </w:r>
      <w:r w:rsidRPr="00B86670">
        <w:t>astfel</w:t>
      </w:r>
      <w:r w:rsidR="00487415">
        <w:t xml:space="preserve"> </w:t>
      </w:r>
      <w:r w:rsidRPr="00B86670">
        <w:t>cum</w:t>
      </w:r>
      <w:r w:rsidR="00487415">
        <w:t xml:space="preserve"> </w:t>
      </w:r>
      <w:r w:rsidRPr="00B86670">
        <w:t>se</w:t>
      </w:r>
      <w:r w:rsidR="00487415">
        <w:t xml:space="preserve"> </w:t>
      </w:r>
      <w:r w:rsidRPr="00B86670">
        <w:t>subliniază</w:t>
      </w:r>
      <w:r w:rsidR="00487415">
        <w:t xml:space="preserve"> </w:t>
      </w:r>
      <w:r w:rsidRPr="00B86670">
        <w:t>în</w:t>
      </w:r>
      <w:r w:rsidR="00487415">
        <w:t xml:space="preserve"> </w:t>
      </w:r>
      <w:hyperlink r:id="rId53" w:history="1">
        <w:r w:rsidRPr="00B86670">
          <w:rPr>
            <w:rStyle w:val="Hyperlink"/>
            <w:szCs w:val="24"/>
          </w:rPr>
          <w:t>Comunicarea</w:t>
        </w:r>
        <w:r w:rsidR="00487415">
          <w:rPr>
            <w:rStyle w:val="Hyperlink"/>
            <w:szCs w:val="24"/>
          </w:rPr>
          <w:t xml:space="preserve"> </w:t>
        </w:r>
        <w:r w:rsidRPr="00B86670">
          <w:rPr>
            <w:rStyle w:val="Hyperlink"/>
            <w:szCs w:val="24"/>
          </w:rPr>
          <w:t>Comisiei</w:t>
        </w:r>
        <w:r w:rsidR="00487415">
          <w:rPr>
            <w:rStyle w:val="Hyperlink"/>
            <w:szCs w:val="24"/>
          </w:rPr>
          <w:t xml:space="preserve"> </w:t>
        </w:r>
        <w:r w:rsidRPr="00B86670">
          <w:rPr>
            <w:rStyle w:val="Hyperlink"/>
            <w:szCs w:val="24"/>
          </w:rPr>
          <w:t>privind</w:t>
        </w:r>
        <w:r w:rsidR="00487415">
          <w:rPr>
            <w:rStyle w:val="Hyperlink"/>
            <w:szCs w:val="24"/>
          </w:rPr>
          <w:t xml:space="preserve"> </w:t>
        </w:r>
        <w:r w:rsidRPr="00B86670">
          <w:rPr>
            <w:rStyle w:val="Hyperlink"/>
            <w:szCs w:val="24"/>
          </w:rPr>
          <w:t>moștenirea</w:t>
        </w:r>
        <w:r w:rsidR="00487415">
          <w:rPr>
            <w:rStyle w:val="Hyperlink"/>
            <w:szCs w:val="24"/>
          </w:rPr>
          <w:t xml:space="preserve"> </w:t>
        </w:r>
        <w:r w:rsidRPr="00B86670">
          <w:rPr>
            <w:rStyle w:val="Hyperlink"/>
            <w:szCs w:val="24"/>
          </w:rPr>
          <w:t>Anului</w:t>
        </w:r>
        <w:r w:rsidR="00487415">
          <w:rPr>
            <w:rStyle w:val="Hyperlink"/>
            <w:szCs w:val="24"/>
          </w:rPr>
          <w:t xml:space="preserve"> </w:t>
        </w:r>
        <w:r w:rsidRPr="00B86670">
          <w:rPr>
            <w:rStyle w:val="Hyperlink"/>
            <w:szCs w:val="24"/>
          </w:rPr>
          <w:t>european</w:t>
        </w:r>
        <w:r w:rsidR="00487415">
          <w:rPr>
            <w:rStyle w:val="Hyperlink"/>
            <w:szCs w:val="24"/>
          </w:rPr>
          <w:t xml:space="preserve"> </w:t>
        </w:r>
        <w:r w:rsidRPr="00B86670">
          <w:rPr>
            <w:rStyle w:val="Hyperlink"/>
            <w:szCs w:val="24"/>
          </w:rPr>
          <w:t>al</w:t>
        </w:r>
        <w:r w:rsidR="00487415">
          <w:rPr>
            <w:rStyle w:val="Hyperlink"/>
            <w:szCs w:val="24"/>
          </w:rPr>
          <w:t xml:space="preserve"> </w:t>
        </w:r>
        <w:r w:rsidRPr="00B86670">
          <w:rPr>
            <w:rStyle w:val="Hyperlink"/>
            <w:szCs w:val="24"/>
          </w:rPr>
          <w:t>tineretului</w:t>
        </w:r>
      </w:hyperlink>
      <w:r w:rsidRPr="00B86670">
        <w:t>.</w:t>
      </w:r>
      <w:r w:rsidR="00487415">
        <w:t xml:space="preserve">  </w:t>
      </w:r>
      <w:r w:rsidRPr="00B86670">
        <w:t>Comisia</w:t>
      </w:r>
      <w:r w:rsidR="00487415">
        <w:t xml:space="preserve"> </w:t>
      </w:r>
      <w:r w:rsidRPr="00B86670">
        <w:t>a</w:t>
      </w:r>
      <w:r w:rsidR="00487415">
        <w:t xml:space="preserve"> </w:t>
      </w:r>
      <w:r w:rsidRPr="00B86670">
        <w:t>numit</w:t>
      </w:r>
      <w:r w:rsidR="00487415">
        <w:t xml:space="preserve"> </w:t>
      </w:r>
      <w:r w:rsidRPr="00B86670">
        <w:t>un</w:t>
      </w:r>
      <w:r w:rsidR="00487415">
        <w:t xml:space="preserve"> </w:t>
      </w:r>
      <w:r w:rsidRPr="00B86670">
        <w:t>coordonator</w:t>
      </w:r>
      <w:r w:rsidR="00487415">
        <w:t xml:space="preserve"> </w:t>
      </w:r>
      <w:r w:rsidRPr="00B86670">
        <w:t>al</w:t>
      </w:r>
      <w:r w:rsidR="00487415">
        <w:t xml:space="preserve"> </w:t>
      </w:r>
      <w:r w:rsidRPr="00B86670">
        <w:t>UE</w:t>
      </w:r>
      <w:r w:rsidR="00487415">
        <w:t xml:space="preserve"> </w:t>
      </w:r>
      <w:r w:rsidRPr="00B86670">
        <w:t>pentru</w:t>
      </w:r>
      <w:r w:rsidR="00487415">
        <w:t xml:space="preserve"> </w:t>
      </w:r>
      <w:r w:rsidRPr="00B86670">
        <w:t>tineret</w:t>
      </w:r>
      <w:r w:rsidR="00487415">
        <w:t xml:space="preserve"> </w:t>
      </w:r>
      <w:r w:rsidRPr="00B86670">
        <w:t>și</w:t>
      </w:r>
      <w:r w:rsidR="00487415">
        <w:t xml:space="preserve"> </w:t>
      </w:r>
      <w:r w:rsidRPr="00B86670">
        <w:t>organizează</w:t>
      </w:r>
      <w:r w:rsidR="00487415">
        <w:t xml:space="preserve"> </w:t>
      </w:r>
      <w:r w:rsidRPr="00B86670">
        <w:t>o</w:t>
      </w:r>
      <w:r w:rsidR="00487415">
        <w:t xml:space="preserve"> </w:t>
      </w:r>
      <w:r w:rsidRPr="00B86670">
        <w:t>verificare</w:t>
      </w:r>
      <w:r w:rsidR="00487415">
        <w:t xml:space="preserve"> </w:t>
      </w:r>
      <w:r w:rsidRPr="00B86670">
        <w:t>a</w:t>
      </w:r>
      <w:r w:rsidR="00487415">
        <w:t xml:space="preserve"> </w:t>
      </w:r>
      <w:r w:rsidRPr="00B86670">
        <w:t>tinerilor</w:t>
      </w:r>
      <w:r w:rsidR="00487415">
        <w:t xml:space="preserve"> </w:t>
      </w:r>
      <w:r w:rsidRPr="00B86670">
        <w:t>în</w:t>
      </w:r>
      <w:r w:rsidR="00487415">
        <w:t xml:space="preserve"> </w:t>
      </w:r>
      <w:r w:rsidRPr="00B86670">
        <w:t>procesul</w:t>
      </w:r>
      <w:r w:rsidR="00487415">
        <w:t xml:space="preserve"> </w:t>
      </w:r>
      <w:r w:rsidRPr="00B86670">
        <w:t>de</w:t>
      </w:r>
      <w:r w:rsidR="00487415">
        <w:t xml:space="preserve"> </w:t>
      </w:r>
      <w:r w:rsidRPr="00B86670">
        <w:t>elaborare</w:t>
      </w:r>
      <w:r w:rsidR="00487415">
        <w:t xml:space="preserve"> </w:t>
      </w:r>
      <w:r w:rsidRPr="00B86670">
        <w:t>a</w:t>
      </w:r>
      <w:r w:rsidR="00487415">
        <w:t xml:space="preserve"> </w:t>
      </w:r>
      <w:r w:rsidRPr="00B86670">
        <w:t>politicilor</w:t>
      </w:r>
      <w:r w:rsidR="00487415">
        <w:t xml:space="preserve"> </w:t>
      </w:r>
      <w:r w:rsidRPr="00B86670">
        <w:t>UE.</w:t>
      </w:r>
      <w:r w:rsidR="00487415">
        <w:t xml:space="preserve"> </w:t>
      </w:r>
      <w:r w:rsidRPr="00B86670">
        <w:t>În</w:t>
      </w:r>
      <w:r w:rsidR="00487415">
        <w:t xml:space="preserve"> </w:t>
      </w:r>
      <w:r w:rsidRPr="00B86670">
        <w:t>contextul</w:t>
      </w:r>
      <w:r w:rsidR="00487415">
        <w:t xml:space="preserve"> </w:t>
      </w:r>
      <w:hyperlink r:id="rId54" w:history="1">
        <w:r w:rsidRPr="00B86670">
          <w:rPr>
            <w:rStyle w:val="Hyperlink"/>
            <w:szCs w:val="24"/>
          </w:rPr>
          <w:t>Săptămânii</w:t>
        </w:r>
        <w:r w:rsidR="00487415">
          <w:rPr>
            <w:rStyle w:val="Hyperlink"/>
            <w:szCs w:val="24"/>
          </w:rPr>
          <w:t xml:space="preserve"> </w:t>
        </w:r>
        <w:r w:rsidRPr="00B86670">
          <w:rPr>
            <w:rStyle w:val="Hyperlink"/>
            <w:szCs w:val="24"/>
          </w:rPr>
          <w:t>europene</w:t>
        </w:r>
        <w:r w:rsidR="00487415">
          <w:rPr>
            <w:rStyle w:val="Hyperlink"/>
            <w:szCs w:val="24"/>
          </w:rPr>
          <w:t xml:space="preserve"> </w:t>
        </w:r>
        <w:r w:rsidRPr="00B86670">
          <w:rPr>
            <w:rStyle w:val="Hyperlink"/>
            <w:szCs w:val="24"/>
          </w:rPr>
          <w:t>a</w:t>
        </w:r>
        <w:r w:rsidR="00487415">
          <w:rPr>
            <w:rStyle w:val="Hyperlink"/>
            <w:szCs w:val="24"/>
          </w:rPr>
          <w:t xml:space="preserve"> </w:t>
        </w:r>
        <w:r w:rsidRPr="00B86670">
          <w:rPr>
            <w:rStyle w:val="Hyperlink"/>
            <w:szCs w:val="24"/>
          </w:rPr>
          <w:t>tineretului</w:t>
        </w:r>
      </w:hyperlink>
      <w:r w:rsidR="00487415">
        <w:t xml:space="preserve"> </w:t>
      </w:r>
      <w:r w:rsidRPr="00B86670">
        <w:t>din</w:t>
      </w:r>
      <w:r w:rsidR="00487415">
        <w:t xml:space="preserve"> </w:t>
      </w:r>
      <w:r w:rsidRPr="00B86670">
        <w:t>aprilie</w:t>
      </w:r>
      <w:r w:rsidR="00487415">
        <w:t xml:space="preserve"> </w:t>
      </w:r>
      <w:r w:rsidRPr="00B86670">
        <w:t>2024,</w:t>
      </w:r>
      <w:r w:rsidR="00487415">
        <w:t xml:space="preserve"> </w:t>
      </w:r>
      <w:r w:rsidRPr="00B86670">
        <w:t>atât</w:t>
      </w:r>
      <w:r w:rsidR="00487415">
        <w:t xml:space="preserve"> </w:t>
      </w:r>
      <w:hyperlink r:id="rId55" w:history="1">
        <w:r w:rsidRPr="00B86670">
          <w:rPr>
            <w:rStyle w:val="Hyperlink"/>
            <w:szCs w:val="24"/>
          </w:rPr>
          <w:t>vicepreședintele</w:t>
        </w:r>
        <w:r w:rsidR="00487415">
          <w:rPr>
            <w:rStyle w:val="Hyperlink"/>
            <w:szCs w:val="24"/>
          </w:rPr>
          <w:t xml:space="preserve"> </w:t>
        </w:r>
        <w:r w:rsidRPr="00B86670">
          <w:rPr>
            <w:rStyle w:val="Hyperlink"/>
            <w:szCs w:val="24"/>
          </w:rPr>
          <w:t>Margaritis</w:t>
        </w:r>
        <w:r w:rsidR="00487415">
          <w:rPr>
            <w:rStyle w:val="Hyperlink"/>
            <w:szCs w:val="24"/>
          </w:rPr>
          <w:t xml:space="preserve"> </w:t>
        </w:r>
        <w:r w:rsidRPr="00B86670">
          <w:rPr>
            <w:rStyle w:val="Hyperlink"/>
            <w:szCs w:val="24"/>
          </w:rPr>
          <w:t>Schinas</w:t>
        </w:r>
      </w:hyperlink>
      <w:r w:rsidRPr="00B86670">
        <w:t>,</w:t>
      </w:r>
      <w:r w:rsidR="00487415">
        <w:t xml:space="preserve"> </w:t>
      </w:r>
      <w:r w:rsidRPr="00B86670">
        <w:t>cât</w:t>
      </w:r>
      <w:r w:rsidR="00487415">
        <w:t xml:space="preserve"> </w:t>
      </w:r>
      <w:r w:rsidRPr="00B86670">
        <w:t>și</w:t>
      </w:r>
      <w:r w:rsidR="00487415">
        <w:t xml:space="preserve"> </w:t>
      </w:r>
      <w:hyperlink r:id="rId56" w:history="1">
        <w:r w:rsidRPr="00B86670">
          <w:rPr>
            <w:rStyle w:val="Hyperlink"/>
            <w:szCs w:val="24"/>
          </w:rPr>
          <w:t>comisarul</w:t>
        </w:r>
        <w:r w:rsidR="00487415">
          <w:rPr>
            <w:rStyle w:val="Hyperlink"/>
            <w:szCs w:val="24"/>
          </w:rPr>
          <w:t xml:space="preserve"> </w:t>
        </w:r>
        <w:r w:rsidRPr="00B86670">
          <w:rPr>
            <w:rStyle w:val="Hyperlink"/>
            <w:szCs w:val="24"/>
          </w:rPr>
          <w:t>Iliana</w:t>
        </w:r>
        <w:r w:rsidR="00487415">
          <w:rPr>
            <w:rStyle w:val="Hyperlink"/>
            <w:szCs w:val="24"/>
          </w:rPr>
          <w:t xml:space="preserve"> </w:t>
        </w:r>
        <w:r w:rsidRPr="00B86670">
          <w:rPr>
            <w:rStyle w:val="Hyperlink"/>
            <w:szCs w:val="24"/>
          </w:rPr>
          <w:t>Ivanova</w:t>
        </w:r>
      </w:hyperlink>
      <w:r w:rsidR="00487415">
        <w:t xml:space="preserve"> </w:t>
      </w:r>
      <w:r w:rsidRPr="00B86670">
        <w:t>au</w:t>
      </w:r>
      <w:r w:rsidR="00487415">
        <w:t xml:space="preserve"> </w:t>
      </w:r>
      <w:r w:rsidRPr="00B86670">
        <w:t>găzduit</w:t>
      </w:r>
      <w:r w:rsidR="00487415">
        <w:t xml:space="preserve"> </w:t>
      </w:r>
      <w:r w:rsidRPr="00B86670">
        <w:t>dialoguri</w:t>
      </w:r>
      <w:r w:rsidR="00487415">
        <w:t xml:space="preserve"> </w:t>
      </w:r>
      <w:r w:rsidRPr="00B86670">
        <w:t>privind</w:t>
      </w:r>
      <w:r w:rsidR="00487415">
        <w:t xml:space="preserve"> </w:t>
      </w:r>
      <w:r w:rsidRPr="00B86670">
        <w:t>politica</w:t>
      </w:r>
      <w:r w:rsidR="00487415">
        <w:t xml:space="preserve"> </w:t>
      </w:r>
      <w:r w:rsidRPr="00B86670">
        <w:t>pentru</w:t>
      </w:r>
      <w:r w:rsidR="00487415">
        <w:t xml:space="preserve"> </w:t>
      </w:r>
      <w:r w:rsidRPr="00B86670">
        <w:t>tineret.</w:t>
      </w:r>
      <w:r w:rsidR="00487415">
        <w:t xml:space="preserve"> </w:t>
      </w:r>
      <w:r w:rsidRPr="00B86670">
        <w:t>Participarea</w:t>
      </w:r>
      <w:r w:rsidR="00487415">
        <w:t xml:space="preserve"> </w:t>
      </w:r>
      <w:r w:rsidRPr="00B86670">
        <w:t>la</w:t>
      </w:r>
      <w:r w:rsidR="00487415">
        <w:t xml:space="preserve"> </w:t>
      </w:r>
      <w:r w:rsidRPr="00B86670">
        <w:t>viața</w:t>
      </w:r>
      <w:r w:rsidR="00487415">
        <w:t xml:space="preserve"> </w:t>
      </w:r>
      <w:r w:rsidRPr="00B86670">
        <w:t>democratică,</w:t>
      </w:r>
      <w:r w:rsidR="00487415">
        <w:t xml:space="preserve"> </w:t>
      </w:r>
      <w:r w:rsidRPr="00B86670">
        <w:t>valorile</w:t>
      </w:r>
      <w:r w:rsidR="00487415">
        <w:t xml:space="preserve"> </w:t>
      </w:r>
      <w:r w:rsidRPr="00B86670">
        <w:t>europene</w:t>
      </w:r>
      <w:r w:rsidR="00487415">
        <w:t xml:space="preserve"> </w:t>
      </w:r>
      <w:r w:rsidRPr="00B86670">
        <w:t>comune</w:t>
      </w:r>
      <w:r w:rsidR="00487415">
        <w:t xml:space="preserve"> </w:t>
      </w:r>
      <w:r w:rsidRPr="00B86670">
        <w:t>și</w:t>
      </w:r>
      <w:r w:rsidR="00487415">
        <w:t xml:space="preserve"> </w:t>
      </w:r>
      <w:r w:rsidRPr="00B86670">
        <w:t>angajamentul</w:t>
      </w:r>
      <w:r w:rsidR="00487415">
        <w:t xml:space="preserve"> </w:t>
      </w:r>
      <w:r w:rsidRPr="00B86670">
        <w:t>civic</w:t>
      </w:r>
      <w:r w:rsidR="00487415">
        <w:t xml:space="preserve"> </w:t>
      </w:r>
      <w:r w:rsidRPr="00B86670">
        <w:t>se</w:t>
      </w:r>
      <w:r w:rsidR="00487415">
        <w:t xml:space="preserve"> </w:t>
      </w:r>
      <w:r w:rsidRPr="00B86670">
        <w:t>află</w:t>
      </w:r>
      <w:r w:rsidR="00487415">
        <w:t xml:space="preserve"> </w:t>
      </w:r>
      <w:r w:rsidRPr="00B86670">
        <w:t>în</w:t>
      </w:r>
      <w:r w:rsidR="00487415">
        <w:t xml:space="preserve"> </w:t>
      </w:r>
      <w:r w:rsidRPr="00B86670">
        <w:t>centrul</w:t>
      </w:r>
      <w:r w:rsidR="00487415">
        <w:t xml:space="preserve"> </w:t>
      </w:r>
      <w:r w:rsidRPr="00B86670">
        <w:t>programelor</w:t>
      </w:r>
      <w:r w:rsidR="00487415">
        <w:t xml:space="preserve"> </w:t>
      </w:r>
      <w:r w:rsidRPr="00B86670">
        <w:t>Erasmus</w:t>
      </w:r>
      <w:r w:rsidR="00487415">
        <w:t xml:space="preserve"> </w:t>
      </w:r>
      <w:r w:rsidRPr="00B86670">
        <w:t>+</w:t>
      </w:r>
      <w:r w:rsidR="00487415">
        <w:t xml:space="preserve"> </w:t>
      </w:r>
      <w:r w:rsidRPr="00B86670">
        <w:t>și</w:t>
      </w:r>
      <w:r w:rsidR="00487415">
        <w:t xml:space="preserve"> </w:t>
      </w:r>
      <w:r w:rsidRPr="00B86670">
        <w:t>Corpul</w:t>
      </w:r>
      <w:r w:rsidR="00487415">
        <w:t xml:space="preserve"> </w:t>
      </w:r>
      <w:r w:rsidRPr="00B86670">
        <w:t>european</w:t>
      </w:r>
      <w:r w:rsidR="00487415">
        <w:t xml:space="preserve"> </w:t>
      </w:r>
      <w:r w:rsidRPr="00B86670">
        <w:t>de</w:t>
      </w:r>
      <w:r w:rsidR="00487415">
        <w:t xml:space="preserve"> </w:t>
      </w:r>
      <w:r w:rsidRPr="00B86670">
        <w:t>solidaritate.</w:t>
      </w:r>
    </w:p>
    <w:p w14:paraId="26F7AB03" w14:textId="6D69C2AE" w:rsidR="00B86670" w:rsidRPr="00B86670" w:rsidRDefault="00B86670" w:rsidP="00B86670">
      <w:r w:rsidRPr="00B86670">
        <w:t>Pentru</w:t>
      </w:r>
      <w:r w:rsidR="00487415">
        <w:t xml:space="preserve"> </w:t>
      </w:r>
      <w:r w:rsidRPr="00B86670">
        <w:t>mai</w:t>
      </w:r>
      <w:r w:rsidR="00487415">
        <w:t xml:space="preserve"> </w:t>
      </w:r>
      <w:r w:rsidRPr="00B86670">
        <w:t>multe</w:t>
      </w:r>
      <w:r w:rsidR="00487415">
        <w:t xml:space="preserve"> </w:t>
      </w:r>
      <w:r w:rsidRPr="00B86670">
        <w:t>Informații</w:t>
      </w:r>
    </w:p>
    <w:p w14:paraId="0668511C" w14:textId="7B7B9A42" w:rsidR="00B86670" w:rsidRPr="00B86670" w:rsidRDefault="00E50D30" w:rsidP="00B86670">
      <w:hyperlink r:id="rId57" w:history="1">
        <w:r w:rsidR="00B86670" w:rsidRPr="00B86670">
          <w:rPr>
            <w:rStyle w:val="Hyperlink"/>
            <w:szCs w:val="24"/>
          </w:rPr>
          <w:t>Sondajul</w:t>
        </w:r>
        <w:r w:rsidR="00487415">
          <w:rPr>
            <w:rStyle w:val="Hyperlink"/>
            <w:szCs w:val="24"/>
          </w:rPr>
          <w:t xml:space="preserve"> </w:t>
        </w:r>
        <w:r w:rsidR="00B86670" w:rsidRPr="00B86670">
          <w:rPr>
            <w:rStyle w:val="Hyperlink"/>
            <w:szCs w:val="24"/>
          </w:rPr>
          <w:t>Eurobarometru</w:t>
        </w:r>
      </w:hyperlink>
    </w:p>
    <w:p w14:paraId="6AFC496E" w14:textId="2AE9AE89" w:rsidR="00B86670" w:rsidRPr="00B86670" w:rsidRDefault="00E50D30" w:rsidP="00B86670">
      <w:hyperlink r:id="rId58" w:history="1">
        <w:r w:rsidR="00B86670" w:rsidRPr="00B86670">
          <w:rPr>
            <w:rStyle w:val="Hyperlink"/>
            <w:szCs w:val="24"/>
          </w:rPr>
          <w:t>Portalul</w:t>
        </w:r>
        <w:r w:rsidR="00487415">
          <w:rPr>
            <w:rStyle w:val="Hyperlink"/>
            <w:szCs w:val="24"/>
          </w:rPr>
          <w:t xml:space="preserve"> </w:t>
        </w:r>
        <w:r w:rsidR="00B86670" w:rsidRPr="00B86670">
          <w:rPr>
            <w:rStyle w:val="Hyperlink"/>
            <w:szCs w:val="24"/>
          </w:rPr>
          <w:t>european</w:t>
        </w:r>
        <w:r w:rsidR="00487415">
          <w:rPr>
            <w:rStyle w:val="Hyperlink"/>
            <w:szCs w:val="24"/>
          </w:rPr>
          <w:t xml:space="preserve"> </w:t>
        </w:r>
        <w:r w:rsidR="00B86670" w:rsidRPr="00B86670">
          <w:rPr>
            <w:rStyle w:val="Hyperlink"/>
            <w:szCs w:val="24"/>
          </w:rPr>
          <w:t>pentru</w:t>
        </w:r>
        <w:r w:rsidR="00487415">
          <w:rPr>
            <w:rStyle w:val="Hyperlink"/>
            <w:szCs w:val="24"/>
          </w:rPr>
          <w:t xml:space="preserve"> </w:t>
        </w:r>
        <w:r w:rsidR="00B86670" w:rsidRPr="00B86670">
          <w:rPr>
            <w:rStyle w:val="Hyperlink"/>
            <w:szCs w:val="24"/>
          </w:rPr>
          <w:t>tineret</w:t>
        </w:r>
      </w:hyperlink>
    </w:p>
    <w:p w14:paraId="6B99EBE2" w14:textId="7146148D" w:rsidR="00B86670" w:rsidRPr="00B86670" w:rsidRDefault="00E50D30" w:rsidP="00B86670">
      <w:hyperlink r:id="rId59" w:history="1">
        <w:r w:rsidR="00B86670" w:rsidRPr="00B86670">
          <w:rPr>
            <w:rStyle w:val="Hyperlink"/>
            <w:szCs w:val="24"/>
          </w:rPr>
          <w:t>Comunicare</w:t>
        </w:r>
        <w:r w:rsidR="00487415">
          <w:rPr>
            <w:rStyle w:val="Hyperlink"/>
            <w:szCs w:val="24"/>
          </w:rPr>
          <w:t xml:space="preserve"> </w:t>
        </w:r>
        <w:r w:rsidR="00B86670" w:rsidRPr="00B86670">
          <w:rPr>
            <w:rStyle w:val="Hyperlink"/>
            <w:szCs w:val="24"/>
          </w:rPr>
          <w:t>privind</w:t>
        </w:r>
        <w:r w:rsidR="00487415">
          <w:rPr>
            <w:rStyle w:val="Hyperlink"/>
            <w:szCs w:val="24"/>
          </w:rPr>
          <w:t xml:space="preserve"> </w:t>
        </w:r>
        <w:r w:rsidR="00B86670" w:rsidRPr="00B86670">
          <w:rPr>
            <w:rStyle w:val="Hyperlink"/>
            <w:szCs w:val="24"/>
          </w:rPr>
          <w:t>moștenirea</w:t>
        </w:r>
        <w:r w:rsidR="00487415">
          <w:rPr>
            <w:rStyle w:val="Hyperlink"/>
            <w:szCs w:val="24"/>
          </w:rPr>
          <w:t xml:space="preserve"> </w:t>
        </w:r>
        <w:r w:rsidR="00B86670" w:rsidRPr="00B86670">
          <w:rPr>
            <w:rStyle w:val="Hyperlink"/>
            <w:szCs w:val="24"/>
          </w:rPr>
          <w:t>Anului</w:t>
        </w:r>
        <w:r w:rsidR="00487415">
          <w:rPr>
            <w:rStyle w:val="Hyperlink"/>
            <w:szCs w:val="24"/>
          </w:rPr>
          <w:t xml:space="preserve"> </w:t>
        </w:r>
        <w:r w:rsidR="00B86670" w:rsidRPr="00B86670">
          <w:rPr>
            <w:rStyle w:val="Hyperlink"/>
            <w:szCs w:val="24"/>
          </w:rPr>
          <w:t>european</w:t>
        </w:r>
        <w:r w:rsidR="00487415">
          <w:rPr>
            <w:rStyle w:val="Hyperlink"/>
            <w:szCs w:val="24"/>
          </w:rPr>
          <w:t xml:space="preserve"> </w:t>
        </w:r>
        <w:r w:rsidR="00B86670" w:rsidRPr="00B86670">
          <w:rPr>
            <w:rStyle w:val="Hyperlink"/>
            <w:szCs w:val="24"/>
          </w:rPr>
          <w:t>al</w:t>
        </w:r>
        <w:r w:rsidR="00487415">
          <w:rPr>
            <w:rStyle w:val="Hyperlink"/>
            <w:szCs w:val="24"/>
          </w:rPr>
          <w:t xml:space="preserve"> </w:t>
        </w:r>
        <w:r w:rsidR="00B86670" w:rsidRPr="00B86670">
          <w:rPr>
            <w:rStyle w:val="Hyperlink"/>
            <w:szCs w:val="24"/>
          </w:rPr>
          <w:t>tineretului</w:t>
        </w:r>
        <w:r w:rsidR="00487415">
          <w:rPr>
            <w:rStyle w:val="Hyperlink"/>
            <w:szCs w:val="24"/>
          </w:rPr>
          <w:t xml:space="preserve"> </w:t>
        </w:r>
        <w:r w:rsidR="00B86670" w:rsidRPr="00B86670">
          <w:rPr>
            <w:rStyle w:val="Hyperlink"/>
            <w:szCs w:val="24"/>
          </w:rPr>
          <w:t>2022</w:t>
        </w:r>
      </w:hyperlink>
    </w:p>
    <w:p w14:paraId="0AFB1EBD" w14:textId="7D4041E9" w:rsidR="00B86670" w:rsidRPr="00B86670" w:rsidRDefault="00E50D30" w:rsidP="00B86670">
      <w:hyperlink r:id="rId60" w:history="1">
        <w:r w:rsidR="00B86670" w:rsidRPr="00B86670">
          <w:rPr>
            <w:rStyle w:val="Hyperlink"/>
            <w:szCs w:val="24"/>
          </w:rPr>
          <w:t>Cum</w:t>
        </w:r>
        <w:r w:rsidR="00487415">
          <w:rPr>
            <w:rStyle w:val="Hyperlink"/>
            <w:szCs w:val="24"/>
          </w:rPr>
          <w:t xml:space="preserve"> </w:t>
        </w:r>
        <w:r w:rsidR="00B86670" w:rsidRPr="00B86670">
          <w:rPr>
            <w:rStyle w:val="Hyperlink"/>
            <w:szCs w:val="24"/>
          </w:rPr>
          <w:t>puteți</w:t>
        </w:r>
        <w:r w:rsidR="00487415">
          <w:rPr>
            <w:rStyle w:val="Hyperlink"/>
            <w:szCs w:val="24"/>
          </w:rPr>
          <w:t xml:space="preserve"> </w:t>
        </w:r>
        <w:r w:rsidR="00B86670" w:rsidRPr="00B86670">
          <w:rPr>
            <w:rStyle w:val="Hyperlink"/>
            <w:szCs w:val="24"/>
          </w:rPr>
          <w:t>vota</w:t>
        </w:r>
        <w:r w:rsidR="00487415">
          <w:rPr>
            <w:rStyle w:val="Hyperlink"/>
            <w:szCs w:val="24"/>
          </w:rPr>
          <w:t xml:space="preserve"> </w:t>
        </w:r>
        <w:r w:rsidR="00B86670" w:rsidRPr="00B86670">
          <w:rPr>
            <w:rStyle w:val="Hyperlink"/>
            <w:szCs w:val="24"/>
          </w:rPr>
          <w:t>la</w:t>
        </w:r>
        <w:r w:rsidR="00487415">
          <w:rPr>
            <w:rStyle w:val="Hyperlink"/>
            <w:szCs w:val="24"/>
          </w:rPr>
          <w:t xml:space="preserve"> </w:t>
        </w:r>
        <w:r w:rsidR="00B86670" w:rsidRPr="00B86670">
          <w:rPr>
            <w:rStyle w:val="Hyperlink"/>
            <w:szCs w:val="24"/>
          </w:rPr>
          <w:t>alegerile</w:t>
        </w:r>
        <w:r w:rsidR="00487415">
          <w:rPr>
            <w:rStyle w:val="Hyperlink"/>
            <w:szCs w:val="24"/>
          </w:rPr>
          <w:t xml:space="preserve"> </w:t>
        </w:r>
        <w:r w:rsidR="00B86670" w:rsidRPr="00B86670">
          <w:rPr>
            <w:rStyle w:val="Hyperlink"/>
            <w:szCs w:val="24"/>
          </w:rPr>
          <w:t>europene</w:t>
        </w:r>
      </w:hyperlink>
    </w:p>
    <w:p w14:paraId="0CDE10C7" w14:textId="3E366CEC" w:rsidR="00B86670" w:rsidRPr="00B86670" w:rsidRDefault="00B86670" w:rsidP="00B86670">
      <w:pPr>
        <w:pStyle w:val="separatorarticole"/>
      </w:pPr>
      <w:r>
        <w:t>*</w:t>
      </w:r>
    </w:p>
    <w:p w14:paraId="31993C5F" w14:textId="5219A67E" w:rsidR="00B86670" w:rsidRPr="00B86670" w:rsidRDefault="00B86670" w:rsidP="00F67212">
      <w:pPr>
        <w:pStyle w:val="TitluArticolinINFOUE"/>
      </w:pPr>
      <w:bookmarkStart w:id="166" w:name="_Toc167086340"/>
      <w:r w:rsidRPr="00B86670">
        <w:t>Comisia</w:t>
      </w:r>
      <w:r w:rsidR="00487415">
        <w:t xml:space="preserve"> </w:t>
      </w:r>
      <w:r w:rsidRPr="00B86670">
        <w:t>prezintă</w:t>
      </w:r>
      <w:r w:rsidR="00487415">
        <w:t xml:space="preserve"> </w:t>
      </w:r>
      <w:r w:rsidRPr="00B86670">
        <w:t>orientări</w:t>
      </w:r>
      <w:r w:rsidR="00487415">
        <w:t xml:space="preserve"> </w:t>
      </w:r>
      <w:r w:rsidRPr="00B86670">
        <w:t>și</w:t>
      </w:r>
      <w:r w:rsidR="00487415">
        <w:t xml:space="preserve"> </w:t>
      </w:r>
      <w:r w:rsidRPr="00B86670">
        <w:t>recomandări</w:t>
      </w:r>
      <w:r w:rsidR="00487415">
        <w:t xml:space="preserve"> </w:t>
      </w:r>
      <w:r w:rsidRPr="00B86670">
        <w:t>pentru</w:t>
      </w:r>
      <w:r w:rsidR="00487415">
        <w:t xml:space="preserve"> </w:t>
      </w:r>
      <w:r w:rsidRPr="00B86670">
        <w:t>accelerarea</w:t>
      </w:r>
      <w:r w:rsidR="00487415">
        <w:t xml:space="preserve"> </w:t>
      </w:r>
      <w:r w:rsidRPr="00B86670">
        <w:t>introducerii</w:t>
      </w:r>
      <w:r w:rsidR="00487415">
        <w:t xml:space="preserve"> </w:t>
      </w:r>
      <w:r w:rsidRPr="00B86670">
        <w:t>energiei</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înainte</w:t>
      </w:r>
      <w:r w:rsidR="00487415">
        <w:t xml:space="preserve"> </w:t>
      </w:r>
      <w:r w:rsidRPr="00B86670">
        <w:t>de</w:t>
      </w:r>
      <w:r w:rsidR="00487415">
        <w:t xml:space="preserve"> </w:t>
      </w:r>
      <w:r w:rsidRPr="00B86670">
        <w:t>aniversarea</w:t>
      </w:r>
      <w:r w:rsidR="00487415">
        <w:t xml:space="preserve"> </w:t>
      </w:r>
      <w:r w:rsidRPr="00B86670">
        <w:t>REPowerEU</w:t>
      </w:r>
      <w:bookmarkEnd w:id="166"/>
    </w:p>
    <w:p w14:paraId="5EADCD98" w14:textId="4E74B351" w:rsidR="00B86670" w:rsidRPr="00B86670" w:rsidRDefault="00B86670" w:rsidP="00B86670">
      <w:r w:rsidRPr="00B86670">
        <w:t>La</w:t>
      </w:r>
      <w:r w:rsidR="00487415">
        <w:t xml:space="preserve"> </w:t>
      </w:r>
      <w:r w:rsidRPr="00B86670">
        <w:t>aproape</w:t>
      </w:r>
      <w:r w:rsidR="00487415">
        <w:t xml:space="preserve"> </w:t>
      </w:r>
      <w:r w:rsidRPr="00B86670">
        <w:t>doi</w:t>
      </w:r>
      <w:r w:rsidR="00487415">
        <w:t xml:space="preserve"> </w:t>
      </w:r>
      <w:r w:rsidRPr="00B86670">
        <w:t>ani</w:t>
      </w:r>
      <w:r w:rsidR="00487415">
        <w:t xml:space="preserve"> </w:t>
      </w:r>
      <w:r w:rsidRPr="00B86670">
        <w:t>de</w:t>
      </w:r>
      <w:r w:rsidR="00487415">
        <w:t xml:space="preserve"> </w:t>
      </w:r>
      <w:r w:rsidRPr="00B86670">
        <w:t>la</w:t>
      </w:r>
      <w:r w:rsidR="00487415">
        <w:t xml:space="preserve"> </w:t>
      </w:r>
      <w:r w:rsidRPr="00B86670">
        <w:t>adoptarea</w:t>
      </w:r>
      <w:r w:rsidR="00487415">
        <w:t xml:space="preserve"> </w:t>
      </w:r>
      <w:hyperlink r:id="rId61" w:history="1">
        <w:r w:rsidRPr="00B86670">
          <w:rPr>
            <w:rStyle w:val="Hyperlink"/>
            <w:szCs w:val="24"/>
          </w:rPr>
          <w:t>planului</w:t>
        </w:r>
        <w:r w:rsidR="00487415">
          <w:rPr>
            <w:rStyle w:val="Hyperlink"/>
            <w:szCs w:val="24"/>
          </w:rPr>
          <w:t xml:space="preserve"> </w:t>
        </w:r>
        <w:r w:rsidRPr="00B86670">
          <w:rPr>
            <w:rStyle w:val="Hyperlink"/>
            <w:szCs w:val="24"/>
          </w:rPr>
          <w:t>REPowerEU</w:t>
        </w:r>
      </w:hyperlink>
      <w:r w:rsidRPr="00B86670">
        <w:t>,</w:t>
      </w:r>
      <w:r w:rsidR="00487415">
        <w:t xml:space="preserve"> </w:t>
      </w:r>
      <w:r w:rsidRPr="00B86670">
        <w:t>Comisia</w:t>
      </w:r>
      <w:r w:rsidR="00487415">
        <w:t xml:space="preserve"> </w:t>
      </w:r>
      <w:r w:rsidRPr="00B86670">
        <w:t>oferă</w:t>
      </w:r>
      <w:r w:rsidR="00487415">
        <w:t xml:space="preserve"> </w:t>
      </w:r>
      <w:r w:rsidRPr="00B86670">
        <w:t>astăzi</w:t>
      </w:r>
      <w:r w:rsidR="00487415">
        <w:t xml:space="preserve"> </w:t>
      </w:r>
      <w:r w:rsidRPr="00B86670">
        <w:t>sprijin</w:t>
      </w:r>
      <w:r w:rsidR="00487415">
        <w:t xml:space="preserve"> </w:t>
      </w:r>
      <w:r w:rsidRPr="00B86670">
        <w:t>suplimentar</w:t>
      </w:r>
      <w:r w:rsidR="00487415">
        <w:t xml:space="preserve"> </w:t>
      </w:r>
      <w:r w:rsidRPr="00B86670">
        <w:t>statelor</w:t>
      </w:r>
      <w:r w:rsidR="00487415">
        <w:t xml:space="preserve"> </w:t>
      </w:r>
      <w:r w:rsidRPr="00B86670">
        <w:t>membre</w:t>
      </w:r>
      <w:r w:rsidR="00487415">
        <w:t xml:space="preserve"> </w:t>
      </w:r>
      <w:r w:rsidRPr="00B86670">
        <w:t>pentru</w:t>
      </w:r>
      <w:r w:rsidR="00487415">
        <w:t xml:space="preserve"> </w:t>
      </w:r>
      <w:r w:rsidRPr="00B86670">
        <w:t>a</w:t>
      </w:r>
      <w:r w:rsidR="00487415">
        <w:t xml:space="preserve"> </w:t>
      </w:r>
      <w:r w:rsidRPr="00B86670">
        <w:rPr>
          <w:b/>
          <w:bCs/>
        </w:rPr>
        <w:t>accelera</w:t>
      </w:r>
      <w:r w:rsidR="00487415">
        <w:rPr>
          <w:b/>
          <w:bCs/>
        </w:rPr>
        <w:t xml:space="preserve"> </w:t>
      </w:r>
      <w:r w:rsidRPr="00B86670">
        <w:rPr>
          <w:b/>
          <w:bCs/>
        </w:rPr>
        <w:t>și</w:t>
      </w:r>
      <w:r w:rsidR="00487415">
        <w:rPr>
          <w:b/>
          <w:bCs/>
        </w:rPr>
        <w:t xml:space="preserve"> </w:t>
      </w:r>
      <w:r w:rsidRPr="00B86670">
        <w:rPr>
          <w:b/>
          <w:bCs/>
        </w:rPr>
        <w:t>mai</w:t>
      </w:r>
      <w:r w:rsidR="00487415">
        <w:rPr>
          <w:b/>
          <w:bCs/>
        </w:rPr>
        <w:t xml:space="preserve"> </w:t>
      </w:r>
      <w:r w:rsidRPr="00B86670">
        <w:rPr>
          <w:b/>
          <w:bCs/>
        </w:rPr>
        <w:t>mult</w:t>
      </w:r>
      <w:r w:rsidR="00487415">
        <w:rPr>
          <w:b/>
          <w:bCs/>
        </w:rPr>
        <w:t xml:space="preserve"> </w:t>
      </w:r>
      <w:r w:rsidRPr="00B86670">
        <w:rPr>
          <w:b/>
          <w:bCs/>
        </w:rPr>
        <w:t>utilizarea</w:t>
      </w:r>
      <w:r w:rsidR="00487415">
        <w:rPr>
          <w:b/>
          <w:bCs/>
        </w:rPr>
        <w:t xml:space="preserve"> </w:t>
      </w:r>
      <w:r w:rsidRPr="00B86670">
        <w:rPr>
          <w:b/>
          <w:bCs/>
        </w:rPr>
        <w:t>energiei</w:t>
      </w:r>
      <w:r w:rsidR="00487415">
        <w:rPr>
          <w:b/>
          <w:bCs/>
        </w:rPr>
        <w:t xml:space="preserve"> </w:t>
      </w:r>
      <w:r w:rsidRPr="00B86670">
        <w:rPr>
          <w:b/>
          <w:bCs/>
        </w:rPr>
        <w:t>din</w:t>
      </w:r>
      <w:r w:rsidR="00487415">
        <w:rPr>
          <w:b/>
          <w:bCs/>
        </w:rPr>
        <w:t xml:space="preserve"> </w:t>
      </w:r>
      <w:r w:rsidRPr="00B86670">
        <w:rPr>
          <w:b/>
          <w:bCs/>
        </w:rPr>
        <w:t>surse</w:t>
      </w:r>
      <w:r w:rsidR="00487415">
        <w:rPr>
          <w:b/>
          <w:bCs/>
        </w:rPr>
        <w:t xml:space="preserve"> </w:t>
      </w:r>
      <w:r w:rsidRPr="00B86670">
        <w:rPr>
          <w:b/>
          <w:bCs/>
        </w:rPr>
        <w:t>regenerabile</w:t>
      </w:r>
      <w:r w:rsidR="00487415">
        <w:rPr>
          <w:b/>
          <w:bCs/>
        </w:rPr>
        <w:t xml:space="preserve"> </w:t>
      </w:r>
      <w:r w:rsidRPr="00B86670">
        <w:rPr>
          <w:b/>
          <w:bCs/>
        </w:rPr>
        <w:t>și</w:t>
      </w:r>
      <w:r w:rsidR="00487415">
        <w:rPr>
          <w:b/>
          <w:bCs/>
        </w:rPr>
        <w:t xml:space="preserve"> </w:t>
      </w:r>
      <w:r w:rsidRPr="00B86670">
        <w:rPr>
          <w:b/>
          <w:bCs/>
        </w:rPr>
        <w:t>pentru</w:t>
      </w:r>
      <w:r w:rsidR="00487415">
        <w:rPr>
          <w:b/>
          <w:bCs/>
        </w:rPr>
        <w:t xml:space="preserve"> </w:t>
      </w:r>
      <w:r w:rsidRPr="00B86670">
        <w:rPr>
          <w:b/>
          <w:bCs/>
        </w:rPr>
        <w:t>a</w:t>
      </w:r>
      <w:r w:rsidR="00487415">
        <w:rPr>
          <w:b/>
          <w:bCs/>
        </w:rPr>
        <w:t xml:space="preserve"> </w:t>
      </w:r>
      <w:r w:rsidRPr="00B86670">
        <w:rPr>
          <w:b/>
          <w:bCs/>
        </w:rPr>
        <w:t>reduce</w:t>
      </w:r>
      <w:r w:rsidR="00487415">
        <w:rPr>
          <w:b/>
          <w:bCs/>
        </w:rPr>
        <w:t xml:space="preserve"> </w:t>
      </w:r>
      <w:r w:rsidRPr="00B86670">
        <w:rPr>
          <w:b/>
          <w:bCs/>
        </w:rPr>
        <w:t>importurile</w:t>
      </w:r>
      <w:r w:rsidR="00487415">
        <w:rPr>
          <w:b/>
          <w:bCs/>
        </w:rPr>
        <w:t xml:space="preserve"> </w:t>
      </w:r>
      <w:r w:rsidRPr="00B86670">
        <w:rPr>
          <w:b/>
          <w:bCs/>
        </w:rPr>
        <w:t>de</w:t>
      </w:r>
      <w:r w:rsidR="00487415">
        <w:rPr>
          <w:b/>
          <w:bCs/>
        </w:rPr>
        <w:t xml:space="preserve"> </w:t>
      </w:r>
      <w:r w:rsidRPr="00B86670">
        <w:rPr>
          <w:b/>
          <w:bCs/>
        </w:rPr>
        <w:t>combustibili</w:t>
      </w:r>
      <w:r w:rsidR="00487415">
        <w:rPr>
          <w:b/>
          <w:bCs/>
        </w:rPr>
        <w:t xml:space="preserve"> </w:t>
      </w:r>
      <w:r w:rsidRPr="00B86670">
        <w:rPr>
          <w:b/>
          <w:bCs/>
        </w:rPr>
        <w:t>fosili</w:t>
      </w:r>
      <w:r w:rsidR="00487415">
        <w:t xml:space="preserve"> </w:t>
      </w:r>
      <w:r w:rsidRPr="00B86670">
        <w:t>din</w:t>
      </w:r>
      <w:r w:rsidR="00487415">
        <w:t xml:space="preserve"> </w:t>
      </w:r>
      <w:r w:rsidRPr="00B86670">
        <w:t>Rusia.</w:t>
      </w:r>
    </w:p>
    <w:p w14:paraId="5D6D23D3" w14:textId="500F5FDC" w:rsidR="00B86670" w:rsidRPr="00B86670" w:rsidRDefault="00B86670" w:rsidP="00B86670">
      <w:r w:rsidRPr="00B86670">
        <w:rPr>
          <w:noProof/>
          <w:lang w:eastAsia="ro-RO"/>
        </w:rPr>
        <w:drawing>
          <wp:anchor distT="0" distB="0" distL="114300" distR="114300" simplePos="0" relativeHeight="251661312" behindDoc="0" locked="0" layoutInCell="1" allowOverlap="1" wp14:anchorId="636B9753" wp14:editId="0F1C6781">
            <wp:simplePos x="0" y="0"/>
            <wp:positionH relativeFrom="column">
              <wp:posOffset>2398</wp:posOffset>
            </wp:positionH>
            <wp:positionV relativeFrom="paragraph">
              <wp:posOffset>73016</wp:posOffset>
            </wp:positionV>
            <wp:extent cx="2160000" cy="1444672"/>
            <wp:effectExtent l="0" t="0" r="0" b="0"/>
            <wp:wrapSquare wrapText="bothSides"/>
            <wp:docPr id="830741664" name="Imagine 10" descr="surse regenera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rse regenerabile"/>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B86670">
        <w:t>Comisia</w:t>
      </w:r>
      <w:r w:rsidR="00487415">
        <w:t xml:space="preserve"> </w:t>
      </w:r>
      <w:r w:rsidRPr="00B86670">
        <w:t>a</w:t>
      </w:r>
      <w:r w:rsidR="00487415">
        <w:t xml:space="preserve"> </w:t>
      </w:r>
      <w:r w:rsidRPr="00B86670">
        <w:t>adoptat</w:t>
      </w:r>
      <w:r w:rsidR="00487415">
        <w:t xml:space="preserve"> </w:t>
      </w:r>
      <w:r w:rsidRPr="00B86670">
        <w:t>o</w:t>
      </w:r>
      <w:r w:rsidR="00487415">
        <w:t xml:space="preserve"> </w:t>
      </w:r>
      <w:r w:rsidRPr="00B86670">
        <w:t>serie</w:t>
      </w:r>
      <w:r w:rsidR="00487415">
        <w:t xml:space="preserve"> </w:t>
      </w:r>
      <w:r w:rsidRPr="00B86670">
        <w:t>de</w:t>
      </w:r>
      <w:r w:rsidR="00487415">
        <w:t xml:space="preserve"> </w:t>
      </w:r>
      <w:r w:rsidRPr="00B86670">
        <w:t>recomandări</w:t>
      </w:r>
      <w:r w:rsidR="00487415">
        <w:t xml:space="preserve"> </w:t>
      </w:r>
      <w:r w:rsidRPr="00B86670">
        <w:t>și</w:t>
      </w:r>
      <w:r w:rsidR="00487415">
        <w:t xml:space="preserve"> </w:t>
      </w:r>
      <w:r w:rsidRPr="00B86670">
        <w:t>documente</w:t>
      </w:r>
      <w:r w:rsidR="00487415">
        <w:t xml:space="preserve"> </w:t>
      </w:r>
      <w:r w:rsidRPr="00B86670">
        <w:t>de</w:t>
      </w:r>
      <w:r w:rsidR="00487415">
        <w:t xml:space="preserve"> </w:t>
      </w:r>
      <w:r w:rsidRPr="00B86670">
        <w:t>orientare</w:t>
      </w:r>
      <w:r w:rsidR="00487415">
        <w:t xml:space="preserve"> </w:t>
      </w:r>
      <w:r w:rsidRPr="00B86670">
        <w:t>noi</w:t>
      </w:r>
      <w:r w:rsidR="00487415">
        <w:t xml:space="preserve"> </w:t>
      </w:r>
      <w:r w:rsidRPr="00B86670">
        <w:t>și</w:t>
      </w:r>
      <w:r w:rsidR="00487415">
        <w:t xml:space="preserve"> </w:t>
      </w:r>
      <w:r w:rsidRPr="00B86670">
        <w:t>actualizate</w:t>
      </w:r>
      <w:r w:rsidR="00487415">
        <w:t xml:space="preserve"> </w:t>
      </w:r>
      <w:r w:rsidRPr="00B86670">
        <w:t>pentru</w:t>
      </w:r>
      <w:r w:rsidR="00487415">
        <w:t xml:space="preserve"> </w:t>
      </w:r>
      <w:r w:rsidRPr="00B86670">
        <w:t>a</w:t>
      </w:r>
      <w:r w:rsidR="00487415">
        <w:rPr>
          <w:b/>
          <w:bCs/>
        </w:rPr>
        <w:t xml:space="preserve"> </w:t>
      </w:r>
      <w:r w:rsidRPr="00B86670">
        <w:rPr>
          <w:b/>
          <w:bCs/>
        </w:rPr>
        <w:t>îmbunătăți</w:t>
      </w:r>
      <w:r w:rsidR="00487415">
        <w:rPr>
          <w:b/>
          <w:bCs/>
        </w:rPr>
        <w:t xml:space="preserve"> </w:t>
      </w:r>
      <w:r w:rsidRPr="00B86670">
        <w:rPr>
          <w:b/>
          <w:bCs/>
        </w:rPr>
        <w:t>și</w:t>
      </w:r>
      <w:r w:rsidR="00487415">
        <w:rPr>
          <w:b/>
          <w:bCs/>
        </w:rPr>
        <w:t xml:space="preserve"> </w:t>
      </w:r>
      <w:r w:rsidRPr="00B86670">
        <w:rPr>
          <w:b/>
          <w:bCs/>
        </w:rPr>
        <w:t>a</w:t>
      </w:r>
      <w:r w:rsidR="00487415">
        <w:rPr>
          <w:b/>
          <w:bCs/>
        </w:rPr>
        <w:t xml:space="preserve"> </w:t>
      </w:r>
      <w:r w:rsidRPr="00B86670">
        <w:rPr>
          <w:b/>
          <w:bCs/>
        </w:rPr>
        <w:t>raționaliza</w:t>
      </w:r>
      <w:r w:rsidR="00487415">
        <w:rPr>
          <w:b/>
          <w:bCs/>
        </w:rPr>
        <w:t xml:space="preserve"> </w:t>
      </w:r>
      <w:r w:rsidRPr="00B86670">
        <w:rPr>
          <w:b/>
          <w:bCs/>
        </w:rPr>
        <w:t>procedurile</w:t>
      </w:r>
      <w:r w:rsidR="00487415">
        <w:rPr>
          <w:b/>
          <w:bCs/>
        </w:rPr>
        <w:t xml:space="preserve"> </w:t>
      </w:r>
      <w:r w:rsidRPr="00B86670">
        <w:rPr>
          <w:b/>
          <w:bCs/>
        </w:rPr>
        <w:t>de</w:t>
      </w:r>
      <w:r w:rsidR="00487415">
        <w:rPr>
          <w:b/>
          <w:bCs/>
        </w:rPr>
        <w:t xml:space="preserve"> </w:t>
      </w:r>
      <w:r w:rsidRPr="00B86670">
        <w:rPr>
          <w:b/>
          <w:bCs/>
        </w:rPr>
        <w:t>autorizare</w:t>
      </w:r>
      <w:r w:rsidR="00487415">
        <w:rPr>
          <w:b/>
          <w:bCs/>
        </w:rPr>
        <w:t xml:space="preserve"> </w:t>
      </w:r>
      <w:r w:rsidRPr="00B86670">
        <w:rPr>
          <w:b/>
          <w:bCs/>
        </w:rPr>
        <w:t>și</w:t>
      </w:r>
      <w:r w:rsidR="00487415">
        <w:rPr>
          <w:b/>
          <w:bCs/>
        </w:rPr>
        <w:t xml:space="preserve"> </w:t>
      </w:r>
      <w:r w:rsidRPr="00B86670">
        <w:rPr>
          <w:b/>
          <w:bCs/>
        </w:rPr>
        <w:t>licitațiile</w:t>
      </w:r>
      <w:r w:rsidR="00487415">
        <w:rPr>
          <w:b/>
          <w:bCs/>
        </w:rPr>
        <w:t xml:space="preserve"> </w:t>
      </w:r>
      <w:r w:rsidRPr="00B86670">
        <w:rPr>
          <w:b/>
          <w:bCs/>
        </w:rPr>
        <w:t>pentru</w:t>
      </w:r>
      <w:r w:rsidR="00487415">
        <w:rPr>
          <w:b/>
          <w:bCs/>
        </w:rPr>
        <w:t xml:space="preserve"> </w:t>
      </w:r>
      <w:r w:rsidRPr="00B86670">
        <w:rPr>
          <w:b/>
          <w:bCs/>
        </w:rPr>
        <w:t>sursele</w:t>
      </w:r>
      <w:r w:rsidR="00487415">
        <w:rPr>
          <w:b/>
          <w:bCs/>
        </w:rPr>
        <w:t xml:space="preserve"> </w:t>
      </w:r>
      <w:r w:rsidRPr="00B86670">
        <w:rPr>
          <w:b/>
          <w:bCs/>
        </w:rPr>
        <w:t>regenerabile</w:t>
      </w:r>
      <w:r w:rsidR="00487415">
        <w:rPr>
          <w:b/>
          <w:bCs/>
        </w:rPr>
        <w:t xml:space="preserve"> </w:t>
      </w:r>
      <w:r w:rsidRPr="00B86670">
        <w:rPr>
          <w:b/>
          <w:bCs/>
        </w:rPr>
        <w:t>de</w:t>
      </w:r>
      <w:r w:rsidR="00487415">
        <w:rPr>
          <w:b/>
          <w:bCs/>
        </w:rPr>
        <w:t xml:space="preserve"> </w:t>
      </w:r>
      <w:r w:rsidRPr="00B86670">
        <w:rPr>
          <w:b/>
          <w:bCs/>
        </w:rPr>
        <w:t>energie</w:t>
      </w:r>
      <w:r w:rsidRPr="00B86670">
        <w:t>.</w:t>
      </w:r>
      <w:r w:rsidR="00487415">
        <w:t xml:space="preserve"> </w:t>
      </w:r>
      <w:r w:rsidRPr="00B86670">
        <w:t>Aceste</w:t>
      </w:r>
      <w:r w:rsidR="00487415">
        <w:t xml:space="preserve"> </w:t>
      </w:r>
      <w:r w:rsidRPr="00B86670">
        <w:t>documente</w:t>
      </w:r>
      <w:r w:rsidR="00487415">
        <w:t xml:space="preserve"> </w:t>
      </w:r>
      <w:r w:rsidRPr="00B86670">
        <w:t>vor</w:t>
      </w:r>
      <w:r w:rsidR="00487415">
        <w:t xml:space="preserve"> </w:t>
      </w:r>
      <w:r w:rsidRPr="00B86670">
        <w:t>contribui</w:t>
      </w:r>
      <w:r w:rsidR="00487415">
        <w:t xml:space="preserve"> </w:t>
      </w:r>
      <w:r w:rsidRPr="00B86670">
        <w:t>la</w:t>
      </w:r>
      <w:r w:rsidR="00487415">
        <w:t xml:space="preserve"> </w:t>
      </w:r>
      <w:r w:rsidRPr="00B86670">
        <w:t>punerea</w:t>
      </w:r>
      <w:r w:rsidR="00487415">
        <w:t xml:space="preserve"> </w:t>
      </w:r>
      <w:r w:rsidRPr="00B86670">
        <w:t>în</w:t>
      </w:r>
      <w:r w:rsidR="00487415">
        <w:t xml:space="preserve"> </w:t>
      </w:r>
      <w:r w:rsidRPr="00B86670">
        <w:t>aplicare</w:t>
      </w:r>
      <w:r w:rsidR="00487415">
        <w:t xml:space="preserve"> </w:t>
      </w:r>
      <w:r w:rsidRPr="00B86670">
        <w:t>a</w:t>
      </w:r>
      <w:r w:rsidR="00487415">
        <w:t xml:space="preserve"> </w:t>
      </w:r>
      <w:r w:rsidRPr="00B86670">
        <w:t>cadrului</w:t>
      </w:r>
      <w:r w:rsidR="00487415">
        <w:t xml:space="preserve"> </w:t>
      </w:r>
      <w:r w:rsidRPr="00B86670">
        <w:t>UE</w:t>
      </w:r>
      <w:r w:rsidR="00487415">
        <w:t xml:space="preserve"> </w:t>
      </w:r>
      <w:r w:rsidRPr="00B86670">
        <w:t>pentru</w:t>
      </w:r>
      <w:r w:rsidR="00487415">
        <w:t xml:space="preserve"> </w:t>
      </w:r>
      <w:r w:rsidRPr="00B86670">
        <w:t>energia</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prin</w:t>
      </w:r>
      <w:r w:rsidR="00487415">
        <w:t xml:space="preserve"> </w:t>
      </w:r>
      <w:r w:rsidRPr="00B86670">
        <w:t>îmbunătățirea</w:t>
      </w:r>
      <w:r w:rsidR="00487415">
        <w:t xml:space="preserve"> </w:t>
      </w:r>
      <w:r w:rsidRPr="00B86670">
        <w:t>condițiilor</w:t>
      </w:r>
      <w:r w:rsidR="00487415">
        <w:t xml:space="preserve"> </w:t>
      </w:r>
      <w:r w:rsidRPr="00B86670">
        <w:t>pentru</w:t>
      </w:r>
      <w:r w:rsidR="00487415">
        <w:t xml:space="preserve"> </w:t>
      </w:r>
      <w:r w:rsidRPr="00B86670">
        <w:t>o</w:t>
      </w:r>
      <w:r w:rsidR="00487415">
        <w:t xml:space="preserve"> </w:t>
      </w:r>
      <w:r w:rsidRPr="00B86670">
        <w:t>implementare</w:t>
      </w:r>
      <w:r w:rsidR="00487415">
        <w:t xml:space="preserve"> </w:t>
      </w:r>
      <w:r w:rsidRPr="00B86670">
        <w:t>rapidă</w:t>
      </w:r>
      <w:r w:rsidR="00487415">
        <w:t xml:space="preserve"> </w:t>
      </w:r>
      <w:r w:rsidRPr="00B86670">
        <w:t>a</w:t>
      </w:r>
      <w:r w:rsidR="00487415">
        <w:t xml:space="preserve"> </w:t>
      </w:r>
      <w:r w:rsidRPr="00B86670">
        <w:t>energiei</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cultivate</w:t>
      </w:r>
      <w:r w:rsidR="00487415">
        <w:t xml:space="preserve"> </w:t>
      </w:r>
      <w:r w:rsidRPr="00B86670">
        <w:t>pe</w:t>
      </w:r>
      <w:r w:rsidR="00487415">
        <w:t xml:space="preserve"> </w:t>
      </w:r>
      <w:r w:rsidRPr="00B86670">
        <w:t>plan</w:t>
      </w:r>
      <w:r w:rsidR="00487415">
        <w:t xml:space="preserve"> </w:t>
      </w:r>
      <w:r w:rsidRPr="00B86670">
        <w:t>intern.</w:t>
      </w:r>
      <w:r w:rsidR="00487415">
        <w:t xml:space="preserve"> </w:t>
      </w:r>
      <w:r w:rsidRPr="00B86670">
        <w:t>Prin</w:t>
      </w:r>
      <w:r w:rsidR="00487415">
        <w:t xml:space="preserve"> </w:t>
      </w:r>
      <w:r w:rsidRPr="00B86670">
        <w:rPr>
          <w:b/>
          <w:bCs/>
        </w:rPr>
        <w:t>stimularea</w:t>
      </w:r>
      <w:r w:rsidR="00487415">
        <w:rPr>
          <w:b/>
          <w:bCs/>
        </w:rPr>
        <w:t xml:space="preserve"> </w:t>
      </w:r>
      <w:r w:rsidRPr="00B86670">
        <w:rPr>
          <w:b/>
          <w:bCs/>
        </w:rPr>
        <w:t>cererii</w:t>
      </w:r>
      <w:r w:rsidR="00487415">
        <w:rPr>
          <w:b/>
          <w:bCs/>
        </w:rPr>
        <w:t xml:space="preserve"> </w:t>
      </w:r>
      <w:r w:rsidRPr="00B86670">
        <w:rPr>
          <w:b/>
          <w:bCs/>
        </w:rPr>
        <w:t>de</w:t>
      </w:r>
      <w:r w:rsidR="00487415">
        <w:rPr>
          <w:b/>
          <w:bCs/>
        </w:rPr>
        <w:t xml:space="preserve"> </w:t>
      </w:r>
      <w:r w:rsidRPr="00B86670">
        <w:rPr>
          <w:b/>
          <w:bCs/>
        </w:rPr>
        <w:t>tehnologii</w:t>
      </w:r>
      <w:r w:rsidR="00487415">
        <w:rPr>
          <w:b/>
          <w:bCs/>
        </w:rPr>
        <w:t xml:space="preserve"> </w:t>
      </w:r>
      <w:r w:rsidRPr="00B86670">
        <w:rPr>
          <w:b/>
          <w:bCs/>
        </w:rPr>
        <w:t>curate</w:t>
      </w:r>
      <w:r w:rsidR="00487415">
        <w:rPr>
          <w:b/>
          <w:bCs/>
        </w:rPr>
        <w:t xml:space="preserve"> </w:t>
      </w:r>
      <w:r w:rsidRPr="00B86670">
        <w:rPr>
          <w:b/>
          <w:bCs/>
        </w:rPr>
        <w:t>produse</w:t>
      </w:r>
      <w:r w:rsidR="00487415">
        <w:rPr>
          <w:b/>
          <w:bCs/>
        </w:rPr>
        <w:t xml:space="preserve"> </w:t>
      </w:r>
      <w:r w:rsidRPr="00B86670">
        <w:rPr>
          <w:b/>
          <w:bCs/>
        </w:rPr>
        <w:t>în</w:t>
      </w:r>
      <w:r w:rsidR="00487415">
        <w:rPr>
          <w:b/>
          <w:bCs/>
        </w:rPr>
        <w:t xml:space="preserve"> </w:t>
      </w:r>
      <w:r w:rsidRPr="00B86670">
        <w:rPr>
          <w:b/>
          <w:bCs/>
        </w:rPr>
        <w:t>Europa</w:t>
      </w:r>
      <w:r w:rsidRPr="00B86670">
        <w:t>,</w:t>
      </w:r>
      <w:r w:rsidR="00487415">
        <w:t xml:space="preserve"> </w:t>
      </w:r>
      <w:r w:rsidRPr="00B86670">
        <w:t>această</w:t>
      </w:r>
      <w:r w:rsidR="00487415">
        <w:t xml:space="preserve"> </w:t>
      </w:r>
      <w:r w:rsidRPr="00B86670">
        <w:t>inițiativă</w:t>
      </w:r>
      <w:r w:rsidR="00487415">
        <w:t xml:space="preserve"> </w:t>
      </w:r>
      <w:r w:rsidRPr="00B86670">
        <w:t>va</w:t>
      </w:r>
      <w:r w:rsidR="00487415">
        <w:t xml:space="preserve"> </w:t>
      </w:r>
      <w:r w:rsidRPr="00B86670">
        <w:t>contribui,</w:t>
      </w:r>
      <w:r w:rsidR="00487415">
        <w:t xml:space="preserve"> </w:t>
      </w:r>
      <w:r w:rsidRPr="00B86670">
        <w:t>de</w:t>
      </w:r>
      <w:r w:rsidR="00487415">
        <w:t xml:space="preserve"> </w:t>
      </w:r>
      <w:r w:rsidRPr="00B86670">
        <w:t>asemenea</w:t>
      </w:r>
      <w:r w:rsidRPr="00B86670">
        <w:rPr>
          <w:b/>
          <w:bCs/>
        </w:rPr>
        <w:t>,</w:t>
      </w:r>
      <w:r w:rsidR="00487415">
        <w:rPr>
          <w:b/>
          <w:bCs/>
        </w:rPr>
        <w:t xml:space="preserve"> </w:t>
      </w:r>
      <w:r w:rsidRPr="00B86670">
        <w:rPr>
          <w:b/>
          <w:bCs/>
        </w:rPr>
        <w:t>la</w:t>
      </w:r>
      <w:r w:rsidR="00487415">
        <w:rPr>
          <w:b/>
          <w:bCs/>
        </w:rPr>
        <w:t xml:space="preserve"> </w:t>
      </w:r>
      <w:r w:rsidRPr="00B86670">
        <w:rPr>
          <w:b/>
          <w:bCs/>
        </w:rPr>
        <w:t>consolidarea</w:t>
      </w:r>
      <w:r w:rsidR="00487415">
        <w:rPr>
          <w:b/>
          <w:bCs/>
        </w:rPr>
        <w:t xml:space="preserve"> </w:t>
      </w:r>
      <w:r w:rsidRPr="00B86670">
        <w:rPr>
          <w:b/>
          <w:bCs/>
        </w:rPr>
        <w:t>competitivității</w:t>
      </w:r>
      <w:r w:rsidR="00487415">
        <w:rPr>
          <w:b/>
          <w:bCs/>
        </w:rPr>
        <w:t xml:space="preserve"> </w:t>
      </w:r>
      <w:r w:rsidRPr="00B86670">
        <w:rPr>
          <w:b/>
          <w:bCs/>
        </w:rPr>
        <w:t>industriale,</w:t>
      </w:r>
      <w:r w:rsidR="00487415">
        <w:rPr>
          <w:b/>
          <w:bCs/>
        </w:rPr>
        <w:t xml:space="preserve"> </w:t>
      </w:r>
      <w:r w:rsidRPr="00B86670">
        <w:rPr>
          <w:b/>
          <w:bCs/>
        </w:rPr>
        <w:t>la</w:t>
      </w:r>
      <w:r w:rsidR="00487415">
        <w:rPr>
          <w:b/>
          <w:bCs/>
        </w:rPr>
        <w:t xml:space="preserve"> </w:t>
      </w:r>
      <w:r w:rsidRPr="00B86670">
        <w:rPr>
          <w:b/>
          <w:bCs/>
        </w:rPr>
        <w:t>creșterea</w:t>
      </w:r>
      <w:r w:rsidR="00487415">
        <w:rPr>
          <w:b/>
          <w:bCs/>
        </w:rPr>
        <w:t xml:space="preserve"> </w:t>
      </w:r>
      <w:r w:rsidRPr="00B86670">
        <w:rPr>
          <w:b/>
          <w:bCs/>
        </w:rPr>
        <w:t>rezilienței</w:t>
      </w:r>
      <w:r w:rsidR="00487415">
        <w:rPr>
          <w:b/>
          <w:bCs/>
        </w:rPr>
        <w:t xml:space="preserve"> </w:t>
      </w:r>
      <w:r w:rsidRPr="00B86670">
        <w:rPr>
          <w:b/>
          <w:bCs/>
        </w:rPr>
        <w:t>sistemului</w:t>
      </w:r>
      <w:r w:rsidR="00487415">
        <w:rPr>
          <w:b/>
          <w:bCs/>
        </w:rPr>
        <w:t xml:space="preserve"> </w:t>
      </w:r>
      <w:r w:rsidRPr="00B86670">
        <w:rPr>
          <w:b/>
          <w:bCs/>
        </w:rPr>
        <w:t>energetic</w:t>
      </w:r>
      <w:r w:rsidR="00487415">
        <w:rPr>
          <w:b/>
          <w:bCs/>
        </w:rPr>
        <w:t xml:space="preserve"> </w:t>
      </w:r>
      <w:r w:rsidRPr="00B86670">
        <w:t>și</w:t>
      </w:r>
      <w:r w:rsidR="00487415">
        <w:t xml:space="preserve"> </w:t>
      </w:r>
      <w:r w:rsidRPr="00B86670">
        <w:t>la</w:t>
      </w:r>
      <w:r w:rsidR="00487415">
        <w:t xml:space="preserve"> </w:t>
      </w:r>
      <w:r w:rsidRPr="00B86670">
        <w:t>realizarea</w:t>
      </w:r>
      <w:r w:rsidR="00487415">
        <w:t xml:space="preserve"> </w:t>
      </w:r>
      <w:r w:rsidRPr="00B86670">
        <w:t>obiectivelor</w:t>
      </w:r>
      <w:r w:rsidR="00487415">
        <w:t xml:space="preserve"> </w:t>
      </w:r>
      <w:hyperlink r:id="rId63" w:history="1">
        <w:r w:rsidRPr="00B86670">
          <w:rPr>
            <w:rStyle w:val="Hyperlink"/>
            <w:szCs w:val="24"/>
          </w:rPr>
          <w:t>Pactului</w:t>
        </w:r>
        <w:r w:rsidR="00487415">
          <w:rPr>
            <w:rStyle w:val="Hyperlink"/>
            <w:szCs w:val="24"/>
          </w:rPr>
          <w:t xml:space="preserve"> </w:t>
        </w:r>
        <w:r w:rsidRPr="00B86670">
          <w:rPr>
            <w:rStyle w:val="Hyperlink"/>
            <w:szCs w:val="24"/>
          </w:rPr>
          <w:t>verde</w:t>
        </w:r>
        <w:r w:rsidR="00487415">
          <w:rPr>
            <w:rStyle w:val="Hyperlink"/>
            <w:szCs w:val="24"/>
          </w:rPr>
          <w:t xml:space="preserve"> </w:t>
        </w:r>
        <w:r w:rsidRPr="00B86670">
          <w:rPr>
            <w:rStyle w:val="Hyperlink"/>
            <w:szCs w:val="24"/>
          </w:rPr>
          <w:t>european</w:t>
        </w:r>
      </w:hyperlink>
      <w:r w:rsidRPr="00B86670">
        <w:t>.</w:t>
      </w:r>
    </w:p>
    <w:p w14:paraId="3F042F31" w14:textId="3B6B497C" w:rsidR="00B86670" w:rsidRPr="00B86670" w:rsidRDefault="00B86670" w:rsidP="00B86670">
      <w:r w:rsidRPr="00B86670">
        <w:rPr>
          <w:b/>
          <w:bCs/>
        </w:rPr>
        <w:t>Proceduri</w:t>
      </w:r>
      <w:r w:rsidR="00487415">
        <w:rPr>
          <w:b/>
          <w:bCs/>
        </w:rPr>
        <w:t xml:space="preserve"> </w:t>
      </w:r>
      <w:r w:rsidRPr="00B86670">
        <w:rPr>
          <w:b/>
          <w:bCs/>
        </w:rPr>
        <w:t>de</w:t>
      </w:r>
      <w:r w:rsidR="00487415">
        <w:rPr>
          <w:b/>
          <w:bCs/>
        </w:rPr>
        <w:t xml:space="preserve"> </w:t>
      </w:r>
      <w:r w:rsidRPr="00B86670">
        <w:rPr>
          <w:b/>
          <w:bCs/>
        </w:rPr>
        <w:t>autorizare</w:t>
      </w:r>
      <w:r w:rsidR="00487415">
        <w:rPr>
          <w:b/>
          <w:bCs/>
        </w:rPr>
        <w:t xml:space="preserve"> </w:t>
      </w:r>
      <w:r w:rsidRPr="00B86670">
        <w:rPr>
          <w:b/>
          <w:bCs/>
        </w:rPr>
        <w:t>mai</w:t>
      </w:r>
      <w:r w:rsidR="00487415">
        <w:rPr>
          <w:b/>
          <w:bCs/>
        </w:rPr>
        <w:t xml:space="preserve"> </w:t>
      </w:r>
      <w:r w:rsidRPr="00B86670">
        <w:rPr>
          <w:b/>
          <w:bCs/>
        </w:rPr>
        <w:t>rapide</w:t>
      </w:r>
      <w:r w:rsidR="00487415">
        <w:rPr>
          <w:b/>
          <w:bCs/>
        </w:rPr>
        <w:t xml:space="preserve"> </w:t>
      </w:r>
      <w:r w:rsidRPr="00B86670">
        <w:rPr>
          <w:b/>
          <w:bCs/>
        </w:rPr>
        <w:t>și</w:t>
      </w:r>
      <w:r w:rsidR="00487415">
        <w:rPr>
          <w:b/>
          <w:bCs/>
        </w:rPr>
        <w:t xml:space="preserve"> </w:t>
      </w:r>
      <w:r w:rsidRPr="00B86670">
        <w:rPr>
          <w:b/>
          <w:bCs/>
        </w:rPr>
        <w:t>mai</w:t>
      </w:r>
      <w:r w:rsidR="00487415">
        <w:rPr>
          <w:b/>
          <w:bCs/>
        </w:rPr>
        <w:t xml:space="preserve"> </w:t>
      </w:r>
      <w:r w:rsidRPr="00B86670">
        <w:rPr>
          <w:b/>
          <w:bCs/>
        </w:rPr>
        <w:t>simple</w:t>
      </w:r>
    </w:p>
    <w:p w14:paraId="1E9346F7" w14:textId="56095F75" w:rsidR="00B86670" w:rsidRPr="00B86670" w:rsidRDefault="00B86670" w:rsidP="00B86670">
      <w:r w:rsidRPr="00B86670">
        <w:t>În</w:t>
      </w:r>
      <w:r w:rsidR="00487415">
        <w:t xml:space="preserve"> </w:t>
      </w:r>
      <w:hyperlink r:id="rId64" w:history="1">
        <w:r w:rsidRPr="00B86670">
          <w:rPr>
            <w:rStyle w:val="Hyperlink"/>
            <w:b/>
            <w:bCs/>
            <w:szCs w:val="24"/>
          </w:rPr>
          <w:t>Recomandarea</w:t>
        </w:r>
        <w:r w:rsidR="00487415">
          <w:rPr>
            <w:rStyle w:val="Hyperlink"/>
            <w:b/>
            <w:bCs/>
            <w:szCs w:val="24"/>
          </w:rPr>
          <w:t xml:space="preserve"> </w:t>
        </w:r>
        <w:r w:rsidRPr="00B86670">
          <w:rPr>
            <w:rStyle w:val="Hyperlink"/>
            <w:b/>
            <w:bCs/>
            <w:szCs w:val="24"/>
          </w:rPr>
          <w:t>actualizată</w:t>
        </w:r>
        <w:r w:rsidR="00487415">
          <w:rPr>
            <w:rStyle w:val="Hyperlink"/>
            <w:b/>
            <w:bCs/>
            <w:szCs w:val="24"/>
          </w:rPr>
          <w:t xml:space="preserve"> </w:t>
        </w:r>
        <w:r w:rsidRPr="00B86670">
          <w:rPr>
            <w:rStyle w:val="Hyperlink"/>
            <w:b/>
            <w:bCs/>
            <w:szCs w:val="24"/>
          </w:rPr>
          <w:t>privind</w:t>
        </w:r>
        <w:r w:rsidR="00487415">
          <w:rPr>
            <w:rStyle w:val="Hyperlink"/>
            <w:b/>
            <w:bCs/>
            <w:szCs w:val="24"/>
          </w:rPr>
          <w:t xml:space="preserve"> </w:t>
        </w:r>
        <w:r w:rsidRPr="00B86670">
          <w:rPr>
            <w:rStyle w:val="Hyperlink"/>
            <w:b/>
            <w:bCs/>
            <w:szCs w:val="24"/>
          </w:rPr>
          <w:t>accelerarea</w:t>
        </w:r>
        <w:r w:rsidR="00487415">
          <w:rPr>
            <w:rStyle w:val="Hyperlink"/>
            <w:b/>
            <w:bCs/>
            <w:szCs w:val="24"/>
          </w:rPr>
          <w:t xml:space="preserve"> </w:t>
        </w:r>
        <w:r w:rsidRPr="00B86670">
          <w:rPr>
            <w:rStyle w:val="Hyperlink"/>
            <w:b/>
            <w:bCs/>
            <w:szCs w:val="24"/>
          </w:rPr>
          <w:t>procedurilor</w:t>
        </w:r>
        <w:r w:rsidR="00487415">
          <w:rPr>
            <w:rStyle w:val="Hyperlink"/>
            <w:b/>
            <w:bCs/>
            <w:szCs w:val="24"/>
          </w:rPr>
          <w:t xml:space="preserve"> </w:t>
        </w:r>
        <w:r w:rsidRPr="00B86670">
          <w:rPr>
            <w:rStyle w:val="Hyperlink"/>
            <w:b/>
            <w:bCs/>
            <w:szCs w:val="24"/>
          </w:rPr>
          <w:t>de</w:t>
        </w:r>
        <w:r w:rsidR="00487415">
          <w:rPr>
            <w:rStyle w:val="Hyperlink"/>
            <w:b/>
            <w:bCs/>
            <w:szCs w:val="24"/>
          </w:rPr>
          <w:t xml:space="preserve"> </w:t>
        </w:r>
        <w:r w:rsidRPr="00B86670">
          <w:rPr>
            <w:rStyle w:val="Hyperlink"/>
            <w:b/>
            <w:bCs/>
            <w:szCs w:val="24"/>
          </w:rPr>
          <w:t>acordare</w:t>
        </w:r>
        <w:r w:rsidR="00487415">
          <w:rPr>
            <w:rStyle w:val="Hyperlink"/>
            <w:b/>
            <w:bCs/>
            <w:szCs w:val="24"/>
          </w:rPr>
          <w:t xml:space="preserve"> </w:t>
        </w:r>
        <w:r w:rsidRPr="00B86670">
          <w:rPr>
            <w:rStyle w:val="Hyperlink"/>
            <w:b/>
            <w:bCs/>
            <w:szCs w:val="24"/>
          </w:rPr>
          <w:t>a</w:t>
        </w:r>
        <w:r w:rsidR="00487415">
          <w:rPr>
            <w:rStyle w:val="Hyperlink"/>
            <w:b/>
            <w:bCs/>
            <w:szCs w:val="24"/>
          </w:rPr>
          <w:t xml:space="preserve"> </w:t>
        </w:r>
        <w:r w:rsidRPr="00B86670">
          <w:rPr>
            <w:rStyle w:val="Hyperlink"/>
            <w:b/>
            <w:bCs/>
            <w:szCs w:val="24"/>
          </w:rPr>
          <w:t>autorizațiilor</w:t>
        </w:r>
        <w:r w:rsidR="00487415">
          <w:rPr>
            <w:rStyle w:val="Hyperlink"/>
            <w:szCs w:val="24"/>
          </w:rPr>
          <w:t xml:space="preserve"> </w:t>
        </w:r>
        <w:r w:rsidRPr="00B86670">
          <w:rPr>
            <w:rStyle w:val="Hyperlink"/>
            <w:szCs w:val="24"/>
          </w:rPr>
          <w:t>și</w:t>
        </w:r>
        <w:r w:rsidR="00487415">
          <w:rPr>
            <w:rStyle w:val="Hyperlink"/>
            <w:szCs w:val="24"/>
          </w:rPr>
          <w:t xml:space="preserve"> </w:t>
        </w:r>
        <w:r w:rsidRPr="00B86670">
          <w:rPr>
            <w:rStyle w:val="Hyperlink"/>
            <w:szCs w:val="24"/>
          </w:rPr>
          <w:t>în</w:t>
        </w:r>
        <w:r w:rsidR="00487415">
          <w:rPr>
            <w:rStyle w:val="Hyperlink"/>
            <w:szCs w:val="24"/>
          </w:rPr>
          <w:t xml:space="preserve"> </w:t>
        </w:r>
        <w:r w:rsidRPr="00B86670">
          <w:rPr>
            <w:rStyle w:val="Hyperlink"/>
            <w:b/>
            <w:bCs/>
            <w:szCs w:val="24"/>
          </w:rPr>
          <w:t>orientările</w:t>
        </w:r>
        <w:r w:rsidR="00487415">
          <w:rPr>
            <w:rStyle w:val="Hyperlink"/>
            <w:b/>
            <w:bCs/>
            <w:szCs w:val="24"/>
          </w:rPr>
          <w:t xml:space="preserve"> </w:t>
        </w:r>
        <w:r w:rsidRPr="00B86670">
          <w:rPr>
            <w:rStyle w:val="Hyperlink"/>
            <w:b/>
            <w:bCs/>
            <w:szCs w:val="24"/>
          </w:rPr>
          <w:t>care</w:t>
        </w:r>
        <w:r w:rsidR="00487415">
          <w:rPr>
            <w:rStyle w:val="Hyperlink"/>
            <w:b/>
            <w:bCs/>
            <w:szCs w:val="24"/>
          </w:rPr>
          <w:t xml:space="preserve"> </w:t>
        </w:r>
        <w:r w:rsidRPr="00B86670">
          <w:rPr>
            <w:rStyle w:val="Hyperlink"/>
            <w:b/>
            <w:bCs/>
            <w:szCs w:val="24"/>
          </w:rPr>
          <w:t>o</w:t>
        </w:r>
        <w:r w:rsidR="00487415">
          <w:rPr>
            <w:rStyle w:val="Hyperlink"/>
            <w:b/>
            <w:bCs/>
            <w:szCs w:val="24"/>
          </w:rPr>
          <w:t xml:space="preserve"> </w:t>
        </w:r>
        <w:r w:rsidRPr="00B86670">
          <w:rPr>
            <w:rStyle w:val="Hyperlink"/>
            <w:b/>
            <w:bCs/>
            <w:szCs w:val="24"/>
          </w:rPr>
          <w:t>însoțesc</w:t>
        </w:r>
      </w:hyperlink>
      <w:r w:rsidRPr="00B86670">
        <w:t>,</w:t>
      </w:r>
      <w:r w:rsidR="00487415">
        <w:t xml:space="preserve"> </w:t>
      </w:r>
      <w:r w:rsidRPr="00B86670">
        <w:t>adoptate</w:t>
      </w:r>
      <w:r w:rsidR="00487415">
        <w:t xml:space="preserve"> </w:t>
      </w:r>
      <w:r w:rsidRPr="00B86670">
        <w:t>astăzi,</w:t>
      </w:r>
      <w:r w:rsidR="00487415">
        <w:t xml:space="preserve"> </w:t>
      </w:r>
      <w:r w:rsidRPr="00B86670">
        <w:t>Comisia</w:t>
      </w:r>
      <w:r w:rsidR="00487415">
        <w:t xml:space="preserve"> </w:t>
      </w:r>
      <w:r w:rsidRPr="00B86670">
        <w:t>evidențiază</w:t>
      </w:r>
      <w:r w:rsidR="00487415">
        <w:t xml:space="preserve"> </w:t>
      </w:r>
      <w:r w:rsidRPr="00B86670">
        <w:t>modalități</w:t>
      </w:r>
      <w:r w:rsidR="00487415">
        <w:t xml:space="preserve"> </w:t>
      </w:r>
      <w:r w:rsidRPr="00B86670">
        <w:t>de</w:t>
      </w:r>
      <w:r w:rsidR="00487415">
        <w:t xml:space="preserve"> </w:t>
      </w:r>
      <w:r w:rsidRPr="00B86670">
        <w:t>îmbunătățire</w:t>
      </w:r>
      <w:r w:rsidR="00487415">
        <w:t xml:space="preserve"> </w:t>
      </w:r>
      <w:r w:rsidRPr="00B86670">
        <w:t>a</w:t>
      </w:r>
      <w:r w:rsidR="00487415">
        <w:t xml:space="preserve"> </w:t>
      </w:r>
      <w:r w:rsidRPr="00B86670">
        <w:t>procedurilor</w:t>
      </w:r>
      <w:r w:rsidR="00487415">
        <w:t xml:space="preserve"> </w:t>
      </w:r>
      <w:r w:rsidRPr="00B86670">
        <w:t>de</w:t>
      </w:r>
      <w:r w:rsidR="00487415">
        <w:t xml:space="preserve"> </w:t>
      </w:r>
      <w:r w:rsidRPr="00B86670">
        <w:t>planificare</w:t>
      </w:r>
      <w:r w:rsidR="00487415">
        <w:t xml:space="preserve"> </w:t>
      </w:r>
      <w:r w:rsidRPr="00B86670">
        <w:t>și</w:t>
      </w:r>
      <w:r w:rsidR="00487415">
        <w:t xml:space="preserve"> </w:t>
      </w:r>
      <w:r w:rsidRPr="00B86670">
        <w:t>de</w:t>
      </w:r>
      <w:r w:rsidR="00487415">
        <w:t xml:space="preserve"> </w:t>
      </w:r>
      <w:r w:rsidRPr="00B86670">
        <w:t>autorizare</w:t>
      </w:r>
      <w:r w:rsidR="00487415">
        <w:t xml:space="preserve"> </w:t>
      </w:r>
      <w:r w:rsidRPr="00B86670">
        <w:t>pentru</w:t>
      </w:r>
      <w:r w:rsidR="00487415">
        <w:t xml:space="preserve"> </w:t>
      </w:r>
      <w:r w:rsidRPr="00B86670">
        <w:t>energia</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și</w:t>
      </w:r>
      <w:r w:rsidR="00487415">
        <w:t xml:space="preserve"> </w:t>
      </w:r>
      <w:r w:rsidRPr="00B86670">
        <w:t>pentru</w:t>
      </w:r>
      <w:r w:rsidR="00487415">
        <w:t xml:space="preserve"> </w:t>
      </w:r>
      <w:r w:rsidRPr="00B86670">
        <w:t>proiectele</w:t>
      </w:r>
      <w:r w:rsidR="00487415">
        <w:t xml:space="preserve"> </w:t>
      </w:r>
      <w:r w:rsidRPr="00B86670">
        <w:t>de</w:t>
      </w:r>
      <w:r w:rsidR="00487415">
        <w:t xml:space="preserve"> </w:t>
      </w:r>
      <w:r w:rsidRPr="00B86670">
        <w:t>infrastructură</w:t>
      </w:r>
      <w:r w:rsidR="00487415">
        <w:t xml:space="preserve"> </w:t>
      </w:r>
      <w:r w:rsidRPr="00B86670">
        <w:t>conexe</w:t>
      </w:r>
      <w:r w:rsidR="00487415">
        <w:t xml:space="preserve"> </w:t>
      </w:r>
      <w:r w:rsidRPr="00B86670">
        <w:t>din</w:t>
      </w:r>
      <w:r w:rsidR="00487415">
        <w:t xml:space="preserve"> </w:t>
      </w:r>
      <w:r w:rsidRPr="00B86670">
        <w:t>UE.</w:t>
      </w:r>
      <w:r w:rsidR="00487415">
        <w:t xml:space="preserve"> </w:t>
      </w:r>
      <w:r w:rsidRPr="00B86670">
        <w:t>Orientările</w:t>
      </w:r>
      <w:r w:rsidR="00487415">
        <w:t xml:space="preserve"> </w:t>
      </w:r>
      <w:r w:rsidRPr="00B86670">
        <w:t>actualizate</w:t>
      </w:r>
      <w:r w:rsidR="00487415">
        <w:t xml:space="preserve"> </w:t>
      </w:r>
      <w:r w:rsidRPr="00B86670">
        <w:t>privind</w:t>
      </w:r>
      <w:r w:rsidR="00487415">
        <w:t xml:space="preserve"> </w:t>
      </w:r>
      <w:r w:rsidRPr="00B86670">
        <w:t>autorizarea</w:t>
      </w:r>
      <w:r w:rsidR="00487415">
        <w:t xml:space="preserve"> </w:t>
      </w:r>
      <w:r w:rsidRPr="00B86670">
        <w:t>oferă</w:t>
      </w:r>
      <w:r w:rsidR="00487415">
        <w:t xml:space="preserve"> </w:t>
      </w:r>
      <w:r w:rsidRPr="00B86670">
        <w:t>exemple</w:t>
      </w:r>
      <w:r w:rsidR="00487415">
        <w:t xml:space="preserve"> </w:t>
      </w:r>
      <w:r w:rsidRPr="00B86670">
        <w:t>de</w:t>
      </w:r>
      <w:r w:rsidR="00487415">
        <w:t xml:space="preserve"> </w:t>
      </w:r>
      <w:r w:rsidRPr="00B86670">
        <w:t>bune</w:t>
      </w:r>
      <w:r w:rsidR="00487415">
        <w:t xml:space="preserve"> </w:t>
      </w:r>
      <w:r w:rsidRPr="00B86670">
        <w:t>practici</w:t>
      </w:r>
      <w:r w:rsidR="00487415">
        <w:t xml:space="preserve"> </w:t>
      </w:r>
      <w:r w:rsidRPr="00B86670">
        <w:t>privind</w:t>
      </w:r>
      <w:r w:rsidR="00487415">
        <w:t xml:space="preserve"> </w:t>
      </w:r>
      <w:r w:rsidRPr="00B86670">
        <w:t>proceduri</w:t>
      </w:r>
      <w:r w:rsidR="00487415">
        <w:t xml:space="preserve"> </w:t>
      </w:r>
      <w:r w:rsidRPr="00B86670">
        <w:t>mai</w:t>
      </w:r>
      <w:r w:rsidR="00487415">
        <w:t xml:space="preserve"> </w:t>
      </w:r>
      <w:r w:rsidRPr="00B86670">
        <w:t>rapide</w:t>
      </w:r>
      <w:r w:rsidR="00487415">
        <w:t xml:space="preserve"> </w:t>
      </w:r>
      <w:r w:rsidRPr="00B86670">
        <w:t>și</w:t>
      </w:r>
      <w:r w:rsidR="00487415">
        <w:t xml:space="preserve"> </w:t>
      </w:r>
      <w:r w:rsidRPr="00B86670">
        <w:t>mai</w:t>
      </w:r>
      <w:r w:rsidR="00487415">
        <w:t xml:space="preserve"> </w:t>
      </w:r>
      <w:r w:rsidRPr="00B86670">
        <w:t>simple</w:t>
      </w:r>
      <w:r w:rsidR="00487415">
        <w:t xml:space="preserve"> </w:t>
      </w:r>
      <w:r w:rsidRPr="00B86670">
        <w:t>de</w:t>
      </w:r>
      <w:r w:rsidR="00487415">
        <w:t xml:space="preserve"> </w:t>
      </w:r>
      <w:r w:rsidRPr="00B86670">
        <w:t>acordare</w:t>
      </w:r>
      <w:r w:rsidR="00487415">
        <w:t xml:space="preserve"> </w:t>
      </w:r>
      <w:r w:rsidRPr="00B86670">
        <w:t>a</w:t>
      </w:r>
      <w:r w:rsidR="00487415">
        <w:t xml:space="preserve"> </w:t>
      </w:r>
      <w:r w:rsidRPr="00B86670">
        <w:t>autorizațiilor,</w:t>
      </w:r>
      <w:r w:rsidR="00487415">
        <w:t xml:space="preserve"> </w:t>
      </w:r>
      <w:r w:rsidRPr="00B86670">
        <w:t>subliniază</w:t>
      </w:r>
      <w:r w:rsidR="00487415">
        <w:t xml:space="preserve"> </w:t>
      </w:r>
      <w:r w:rsidRPr="00B86670">
        <w:t>importanța</w:t>
      </w:r>
      <w:r w:rsidR="00487415">
        <w:t xml:space="preserve"> </w:t>
      </w:r>
      <w:r w:rsidRPr="00B86670">
        <w:t>digitalizării</w:t>
      </w:r>
      <w:r w:rsidR="00487415">
        <w:t xml:space="preserve"> </w:t>
      </w:r>
      <w:r w:rsidRPr="00B86670">
        <w:t>și</w:t>
      </w:r>
      <w:r w:rsidR="00487415">
        <w:t xml:space="preserve"> </w:t>
      </w:r>
      <w:r w:rsidRPr="00B86670">
        <w:t>a</w:t>
      </w:r>
      <w:r w:rsidR="00487415">
        <w:t xml:space="preserve"> </w:t>
      </w:r>
      <w:r w:rsidRPr="00B86670">
        <w:t>participării</w:t>
      </w:r>
      <w:r w:rsidR="00487415">
        <w:t xml:space="preserve"> </w:t>
      </w:r>
      <w:r w:rsidRPr="00B86670">
        <w:t>comunității,</w:t>
      </w:r>
      <w:r w:rsidR="00487415">
        <w:t xml:space="preserve"> </w:t>
      </w:r>
      <w:r w:rsidRPr="00B86670">
        <w:t>a</w:t>
      </w:r>
      <w:r w:rsidR="00487415">
        <w:t xml:space="preserve"> </w:t>
      </w:r>
      <w:r w:rsidRPr="00B86670">
        <w:t>resurselor</w:t>
      </w:r>
      <w:r w:rsidR="00487415">
        <w:t xml:space="preserve"> </w:t>
      </w:r>
      <w:r w:rsidRPr="00B86670">
        <w:t>umane</w:t>
      </w:r>
      <w:r w:rsidR="00487415">
        <w:t xml:space="preserve"> </w:t>
      </w:r>
      <w:r w:rsidRPr="00B86670">
        <w:t>și</w:t>
      </w:r>
      <w:r w:rsidR="00487415">
        <w:t xml:space="preserve"> </w:t>
      </w:r>
      <w:r w:rsidRPr="00B86670">
        <w:t>a</w:t>
      </w:r>
      <w:r w:rsidR="00487415">
        <w:t xml:space="preserve"> </w:t>
      </w:r>
      <w:r w:rsidRPr="00B86670">
        <w:t>competențelor;</w:t>
      </w:r>
      <w:r w:rsidR="00487415">
        <w:t xml:space="preserve"> </w:t>
      </w:r>
      <w:r w:rsidRPr="00B86670">
        <w:t>și</w:t>
      </w:r>
      <w:r w:rsidR="00487415">
        <w:t xml:space="preserve"> </w:t>
      </w:r>
      <w:r w:rsidRPr="00B86670">
        <w:t>prezintă</w:t>
      </w:r>
      <w:r w:rsidR="00487415">
        <w:t xml:space="preserve"> </w:t>
      </w:r>
      <w:r w:rsidRPr="00B86670">
        <w:t>modul</w:t>
      </w:r>
      <w:r w:rsidR="00487415">
        <w:t xml:space="preserve"> </w:t>
      </w:r>
      <w:r w:rsidRPr="00B86670">
        <w:t>optim</w:t>
      </w:r>
      <w:r w:rsidR="00487415">
        <w:t xml:space="preserve"> </w:t>
      </w:r>
      <w:r w:rsidRPr="00B86670">
        <w:t>de</w:t>
      </w:r>
      <w:r w:rsidR="00487415">
        <w:t xml:space="preserve"> </w:t>
      </w:r>
      <w:r w:rsidRPr="00B86670">
        <w:t>gestionare</w:t>
      </w:r>
      <w:r w:rsidR="00487415">
        <w:t xml:space="preserve"> </w:t>
      </w:r>
      <w:r w:rsidRPr="00B86670">
        <w:t>a</w:t>
      </w:r>
      <w:r w:rsidR="00487415">
        <w:t xml:space="preserve"> </w:t>
      </w:r>
      <w:r w:rsidRPr="00B86670">
        <w:t>procedurilor</w:t>
      </w:r>
      <w:r w:rsidR="00487415">
        <w:t xml:space="preserve"> </w:t>
      </w:r>
      <w:r w:rsidRPr="00B86670">
        <w:t>de</w:t>
      </w:r>
      <w:r w:rsidR="00487415">
        <w:t xml:space="preserve"> </w:t>
      </w:r>
      <w:r w:rsidRPr="00B86670">
        <w:t>selecție</w:t>
      </w:r>
      <w:r w:rsidR="00487415">
        <w:t xml:space="preserve"> </w:t>
      </w:r>
      <w:r w:rsidRPr="00B86670">
        <w:t>a</w:t>
      </w:r>
      <w:r w:rsidR="00487415">
        <w:t xml:space="preserve"> </w:t>
      </w:r>
      <w:r w:rsidRPr="00B86670">
        <w:t>siturilor</w:t>
      </w:r>
      <w:r w:rsidR="00487415">
        <w:t xml:space="preserve"> </w:t>
      </w:r>
      <w:r w:rsidRPr="00B86670">
        <w:t>și</w:t>
      </w:r>
      <w:r w:rsidR="00487415">
        <w:t xml:space="preserve"> </w:t>
      </w:r>
      <w:r w:rsidRPr="00B86670">
        <w:t>a</w:t>
      </w:r>
      <w:r w:rsidR="00487415">
        <w:t xml:space="preserve"> </w:t>
      </w:r>
      <w:r w:rsidRPr="00B86670">
        <w:t>conexiunilor</w:t>
      </w:r>
      <w:r w:rsidR="00487415">
        <w:t xml:space="preserve"> </w:t>
      </w:r>
      <w:r w:rsidRPr="00B86670">
        <w:t>la</w:t>
      </w:r>
      <w:r w:rsidR="00487415">
        <w:t xml:space="preserve"> </w:t>
      </w:r>
      <w:r w:rsidRPr="00B86670">
        <w:t>rețea.</w:t>
      </w:r>
    </w:p>
    <w:p w14:paraId="1316353E" w14:textId="70011837" w:rsidR="00B86670" w:rsidRPr="00B86670" w:rsidRDefault="00B86670" w:rsidP="00B86670">
      <w:r w:rsidRPr="00B86670">
        <w:t>Comisia</w:t>
      </w:r>
      <w:r w:rsidR="00487415">
        <w:t xml:space="preserve"> </w:t>
      </w:r>
      <w:r w:rsidRPr="00B86670">
        <w:t>a</w:t>
      </w:r>
      <w:r w:rsidR="00487415">
        <w:t xml:space="preserve"> </w:t>
      </w:r>
      <w:r w:rsidRPr="00B86670">
        <w:t>adoptat,</w:t>
      </w:r>
      <w:r w:rsidR="00487415">
        <w:t xml:space="preserve"> </w:t>
      </w:r>
      <w:r w:rsidRPr="00B86670">
        <w:t>de</w:t>
      </w:r>
      <w:r w:rsidR="00487415">
        <w:t xml:space="preserve"> </w:t>
      </w:r>
      <w:r w:rsidRPr="00B86670">
        <w:t>asemenea,</w:t>
      </w:r>
      <w:r w:rsidR="00487415">
        <w:t xml:space="preserve"> </w:t>
      </w:r>
      <w:r w:rsidRPr="00B86670">
        <w:t>un</w:t>
      </w:r>
      <w:r w:rsidR="00487415">
        <w:t xml:space="preserve"> </w:t>
      </w:r>
      <w:hyperlink r:id="rId65" w:history="1">
        <w:r w:rsidRPr="00B86670">
          <w:rPr>
            <w:rStyle w:val="Hyperlink"/>
            <w:b/>
            <w:bCs/>
            <w:szCs w:val="24"/>
          </w:rPr>
          <w:t>document</w:t>
        </w:r>
        <w:r w:rsidR="00487415">
          <w:rPr>
            <w:rStyle w:val="Hyperlink"/>
            <w:b/>
            <w:bCs/>
            <w:szCs w:val="24"/>
          </w:rPr>
          <w:t xml:space="preserve"> </w:t>
        </w:r>
        <w:r w:rsidRPr="00B86670">
          <w:rPr>
            <w:rStyle w:val="Hyperlink"/>
            <w:b/>
            <w:bCs/>
            <w:szCs w:val="24"/>
          </w:rPr>
          <w:t>de</w:t>
        </w:r>
        <w:r w:rsidR="00487415">
          <w:rPr>
            <w:rStyle w:val="Hyperlink"/>
            <w:b/>
            <w:bCs/>
            <w:szCs w:val="24"/>
          </w:rPr>
          <w:t xml:space="preserve"> </w:t>
        </w:r>
        <w:r w:rsidRPr="00B86670">
          <w:rPr>
            <w:rStyle w:val="Hyperlink"/>
            <w:b/>
            <w:bCs/>
            <w:szCs w:val="24"/>
          </w:rPr>
          <w:t>orientare</w:t>
        </w:r>
        <w:r w:rsidR="00487415">
          <w:rPr>
            <w:rStyle w:val="Hyperlink"/>
            <w:b/>
            <w:bCs/>
            <w:szCs w:val="24"/>
          </w:rPr>
          <w:t xml:space="preserve"> </w:t>
        </w:r>
        <w:r w:rsidRPr="00B86670">
          <w:rPr>
            <w:rStyle w:val="Hyperlink"/>
            <w:b/>
            <w:bCs/>
            <w:szCs w:val="24"/>
          </w:rPr>
          <w:t>suplimentar</w:t>
        </w:r>
        <w:r w:rsidR="00487415">
          <w:rPr>
            <w:rStyle w:val="Hyperlink"/>
            <w:b/>
            <w:bCs/>
            <w:szCs w:val="24"/>
          </w:rPr>
          <w:t xml:space="preserve"> </w:t>
        </w:r>
        <w:r w:rsidRPr="00B86670">
          <w:rPr>
            <w:rStyle w:val="Hyperlink"/>
            <w:b/>
            <w:bCs/>
            <w:szCs w:val="24"/>
          </w:rPr>
          <w:t>privind</w:t>
        </w:r>
        <w:r w:rsidR="00487415">
          <w:rPr>
            <w:rStyle w:val="Hyperlink"/>
            <w:b/>
            <w:bCs/>
            <w:szCs w:val="24"/>
          </w:rPr>
          <w:t xml:space="preserve"> </w:t>
        </w:r>
        <w:r w:rsidRPr="00B86670">
          <w:rPr>
            <w:rStyle w:val="Hyperlink"/>
            <w:b/>
            <w:bCs/>
            <w:szCs w:val="24"/>
          </w:rPr>
          <w:t>desemnarea</w:t>
        </w:r>
        <w:r w:rsidR="00487415">
          <w:rPr>
            <w:rStyle w:val="Hyperlink"/>
            <w:b/>
            <w:bCs/>
            <w:szCs w:val="24"/>
          </w:rPr>
          <w:t xml:space="preserve"> </w:t>
        </w:r>
        <w:r w:rsidRPr="00B86670">
          <w:rPr>
            <w:rStyle w:val="Hyperlink"/>
            <w:b/>
            <w:bCs/>
            <w:szCs w:val="24"/>
          </w:rPr>
          <w:t>zonelor</w:t>
        </w:r>
        <w:r w:rsidR="00487415">
          <w:rPr>
            <w:rStyle w:val="Hyperlink"/>
            <w:b/>
            <w:bCs/>
            <w:szCs w:val="24"/>
          </w:rPr>
          <w:t xml:space="preserve"> </w:t>
        </w:r>
        <w:r w:rsidRPr="00B86670">
          <w:rPr>
            <w:rStyle w:val="Hyperlink"/>
            <w:b/>
            <w:bCs/>
            <w:szCs w:val="24"/>
          </w:rPr>
          <w:t>pretabile</w:t>
        </w:r>
        <w:r w:rsidR="00487415">
          <w:rPr>
            <w:rStyle w:val="Hyperlink"/>
            <w:b/>
            <w:bCs/>
            <w:szCs w:val="24"/>
          </w:rPr>
          <w:t xml:space="preserve"> </w:t>
        </w:r>
        <w:r w:rsidRPr="00B86670">
          <w:rPr>
            <w:rStyle w:val="Hyperlink"/>
            <w:b/>
            <w:bCs/>
            <w:szCs w:val="24"/>
          </w:rPr>
          <w:t>accelerării</w:t>
        </w:r>
        <w:r w:rsidR="00487415">
          <w:rPr>
            <w:rStyle w:val="Hyperlink"/>
            <w:b/>
            <w:bCs/>
            <w:szCs w:val="24"/>
          </w:rPr>
          <w:t xml:space="preserve"> </w:t>
        </w:r>
        <w:r w:rsidRPr="00B86670">
          <w:rPr>
            <w:rStyle w:val="Hyperlink"/>
            <w:b/>
            <w:bCs/>
            <w:szCs w:val="24"/>
          </w:rPr>
          <w:t>proiectelor</w:t>
        </w:r>
      </w:hyperlink>
      <w:r w:rsidRPr="00B86670">
        <w:t>de</w:t>
      </w:r>
      <w:r w:rsidR="00487415">
        <w:t xml:space="preserve"> </w:t>
      </w:r>
      <w:r w:rsidRPr="00B86670">
        <w:t>producere</w:t>
      </w:r>
      <w:r w:rsidR="00487415">
        <w:t xml:space="preserve"> </w:t>
      </w:r>
      <w:r w:rsidRPr="00B86670">
        <w:t>a</w:t>
      </w:r>
      <w:r w:rsidR="00487415">
        <w:t xml:space="preserve"> </w:t>
      </w:r>
      <w:r w:rsidRPr="00B86670">
        <w:t>energiei</w:t>
      </w:r>
      <w:r w:rsidR="00487415">
        <w:t xml:space="preserve"> </w:t>
      </w:r>
      <w:r w:rsidRPr="00B86670">
        <w:t>din</w:t>
      </w:r>
      <w:r w:rsidR="00487415">
        <w:t xml:space="preserve"> </w:t>
      </w:r>
      <w:r w:rsidRPr="00B86670">
        <w:t>surse</w:t>
      </w:r>
      <w:r w:rsidR="00487415">
        <w:t xml:space="preserve"> </w:t>
      </w:r>
      <w:r w:rsidRPr="00B86670">
        <w:t>regenerabile</w:t>
      </w:r>
      <w:r w:rsidRPr="00B86670">
        <w:rPr>
          <w:b/>
          <w:bCs/>
        </w:rPr>
        <w:t>.</w:t>
      </w:r>
      <w:r w:rsidR="00487415">
        <w:t xml:space="preserve"> </w:t>
      </w:r>
      <w:r w:rsidRPr="00B86670">
        <w:t>În</w:t>
      </w:r>
      <w:r w:rsidR="00487415">
        <w:t xml:space="preserve"> </w:t>
      </w:r>
      <w:r w:rsidRPr="00B86670">
        <w:t>temeiul</w:t>
      </w:r>
      <w:r w:rsidR="00487415">
        <w:t xml:space="preserve"> </w:t>
      </w:r>
      <w:hyperlink r:id="rId66" w:history="1">
        <w:r w:rsidRPr="00B86670">
          <w:rPr>
            <w:rStyle w:val="Hyperlink"/>
            <w:szCs w:val="24"/>
          </w:rPr>
          <w:t>Directivei</w:t>
        </w:r>
        <w:r w:rsidR="00487415">
          <w:rPr>
            <w:rStyle w:val="Hyperlink"/>
            <w:szCs w:val="24"/>
          </w:rPr>
          <w:t xml:space="preserve"> </w:t>
        </w:r>
        <w:r w:rsidRPr="00B86670">
          <w:rPr>
            <w:rStyle w:val="Hyperlink"/>
            <w:szCs w:val="24"/>
          </w:rPr>
          <w:t>revizuite</w:t>
        </w:r>
        <w:r w:rsidR="00487415">
          <w:rPr>
            <w:rStyle w:val="Hyperlink"/>
            <w:szCs w:val="24"/>
          </w:rPr>
          <w:t xml:space="preserve"> </w:t>
        </w:r>
        <w:r w:rsidRPr="00B86670">
          <w:rPr>
            <w:rStyle w:val="Hyperlink"/>
            <w:szCs w:val="24"/>
          </w:rPr>
          <w:t>privind</w:t>
        </w:r>
        <w:r w:rsidR="00487415">
          <w:rPr>
            <w:rStyle w:val="Hyperlink"/>
            <w:szCs w:val="24"/>
          </w:rPr>
          <w:t xml:space="preserve"> </w:t>
        </w:r>
        <w:r w:rsidRPr="00B86670">
          <w:rPr>
            <w:rStyle w:val="Hyperlink"/>
            <w:szCs w:val="24"/>
          </w:rPr>
          <w:t>energia</w:t>
        </w:r>
        <w:r w:rsidR="00487415">
          <w:rPr>
            <w:rStyle w:val="Hyperlink"/>
            <w:szCs w:val="24"/>
          </w:rPr>
          <w:t xml:space="preserve"> </w:t>
        </w:r>
        <w:r w:rsidRPr="00B86670">
          <w:rPr>
            <w:rStyle w:val="Hyperlink"/>
            <w:szCs w:val="24"/>
          </w:rPr>
          <w:t>din</w:t>
        </w:r>
        <w:r w:rsidR="00487415">
          <w:rPr>
            <w:rStyle w:val="Hyperlink"/>
            <w:szCs w:val="24"/>
          </w:rPr>
          <w:t xml:space="preserve"> </w:t>
        </w:r>
        <w:r w:rsidRPr="00B86670">
          <w:rPr>
            <w:rStyle w:val="Hyperlink"/>
            <w:szCs w:val="24"/>
          </w:rPr>
          <w:t>surse</w:t>
        </w:r>
        <w:r w:rsidR="00487415">
          <w:rPr>
            <w:rStyle w:val="Hyperlink"/>
            <w:szCs w:val="24"/>
          </w:rPr>
          <w:t xml:space="preserve"> </w:t>
        </w:r>
        <w:r w:rsidRPr="00B86670">
          <w:rPr>
            <w:rStyle w:val="Hyperlink"/>
            <w:szCs w:val="24"/>
          </w:rPr>
          <w:t>regenerabile</w:t>
        </w:r>
      </w:hyperlink>
      <w:r w:rsidRPr="00B86670">
        <w:t>,</w:t>
      </w:r>
      <w:r w:rsidR="00487415">
        <w:t xml:space="preserve"> </w:t>
      </w:r>
      <w:r w:rsidRPr="00B86670">
        <w:t>acestea</w:t>
      </w:r>
      <w:r w:rsidR="00487415">
        <w:t xml:space="preserve"> </w:t>
      </w:r>
      <w:r w:rsidRPr="00B86670">
        <w:t>sunt</w:t>
      </w:r>
      <w:r w:rsidR="00487415">
        <w:t xml:space="preserve"> </w:t>
      </w:r>
      <w:r w:rsidRPr="00B86670">
        <w:t>locuri</w:t>
      </w:r>
      <w:r w:rsidR="00487415">
        <w:t xml:space="preserve"> </w:t>
      </w:r>
      <w:r w:rsidRPr="00B86670">
        <w:t>în</w:t>
      </w:r>
      <w:r w:rsidR="00487415">
        <w:t xml:space="preserve"> </w:t>
      </w:r>
      <w:r w:rsidRPr="00B86670">
        <w:t>care</w:t>
      </w:r>
      <w:r w:rsidR="00487415">
        <w:t xml:space="preserve"> </w:t>
      </w:r>
      <w:r w:rsidRPr="00B86670">
        <w:t>nu</w:t>
      </w:r>
      <w:r w:rsidR="00487415">
        <w:t xml:space="preserve"> </w:t>
      </w:r>
      <w:r w:rsidRPr="00B86670">
        <w:t>se</w:t>
      </w:r>
      <w:r w:rsidR="00487415">
        <w:t xml:space="preserve"> </w:t>
      </w:r>
      <w:r w:rsidRPr="00B86670">
        <w:t>preconizează</w:t>
      </w:r>
      <w:r w:rsidR="00487415">
        <w:t xml:space="preserve"> </w:t>
      </w:r>
      <w:r w:rsidRPr="00B86670">
        <w:t>că</w:t>
      </w:r>
      <w:r w:rsidR="00487415">
        <w:t xml:space="preserve"> </w:t>
      </w:r>
      <w:r w:rsidRPr="00B86670">
        <w:t>implementarea</w:t>
      </w:r>
      <w:r w:rsidR="00487415">
        <w:t xml:space="preserve"> </w:t>
      </w:r>
      <w:r w:rsidRPr="00B86670">
        <w:t>proiectelor</w:t>
      </w:r>
      <w:r w:rsidR="00487415">
        <w:t xml:space="preserve"> </w:t>
      </w:r>
      <w:r w:rsidRPr="00B86670">
        <w:t>privind</w:t>
      </w:r>
      <w:r w:rsidR="00487415">
        <w:t xml:space="preserve"> </w:t>
      </w:r>
      <w:r w:rsidRPr="00B86670">
        <w:t>energia</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va</w:t>
      </w:r>
      <w:r w:rsidR="00487415">
        <w:t xml:space="preserve"> </w:t>
      </w:r>
      <w:r w:rsidRPr="00B86670">
        <w:t>avea</w:t>
      </w:r>
      <w:r w:rsidR="00487415">
        <w:t xml:space="preserve"> </w:t>
      </w:r>
      <w:r w:rsidRPr="00B86670">
        <w:t>un</w:t>
      </w:r>
      <w:r w:rsidR="00487415">
        <w:t xml:space="preserve"> </w:t>
      </w:r>
      <w:r w:rsidRPr="00B86670">
        <w:t>impact</w:t>
      </w:r>
      <w:r w:rsidR="00487415">
        <w:t xml:space="preserve"> </w:t>
      </w:r>
      <w:r w:rsidRPr="00B86670">
        <w:t>semnificativ</w:t>
      </w:r>
      <w:r w:rsidR="00487415">
        <w:t xml:space="preserve"> </w:t>
      </w:r>
      <w:r w:rsidRPr="00B86670">
        <w:t>asupra</w:t>
      </w:r>
      <w:r w:rsidR="00487415">
        <w:t xml:space="preserve"> </w:t>
      </w:r>
      <w:r w:rsidRPr="00B86670">
        <w:t>mediului</w:t>
      </w:r>
      <w:r w:rsidR="00487415">
        <w:t xml:space="preserve"> </w:t>
      </w:r>
      <w:r w:rsidRPr="00B86670">
        <w:t>și,</w:t>
      </w:r>
      <w:r w:rsidR="00487415">
        <w:t xml:space="preserve"> </w:t>
      </w:r>
      <w:r w:rsidRPr="00B86670">
        <w:t>prin</w:t>
      </w:r>
      <w:r w:rsidR="00487415">
        <w:t xml:space="preserve"> </w:t>
      </w:r>
      <w:r w:rsidRPr="00B86670">
        <w:t>urmare,</w:t>
      </w:r>
      <w:r w:rsidR="00487415">
        <w:t xml:space="preserve"> </w:t>
      </w:r>
      <w:r w:rsidRPr="00B86670">
        <w:t>procedurile</w:t>
      </w:r>
      <w:r w:rsidR="00487415">
        <w:t xml:space="preserve"> </w:t>
      </w:r>
      <w:r w:rsidRPr="00B86670">
        <w:t>necesare</w:t>
      </w:r>
      <w:r w:rsidR="00487415">
        <w:t xml:space="preserve"> </w:t>
      </w:r>
      <w:r w:rsidRPr="00B86670">
        <w:t>sunt</w:t>
      </w:r>
      <w:r w:rsidR="00487415">
        <w:t xml:space="preserve"> </w:t>
      </w:r>
      <w:r w:rsidRPr="00B86670">
        <w:t>accelerate</w:t>
      </w:r>
      <w:r w:rsidR="00487415">
        <w:t xml:space="preserve"> </w:t>
      </w:r>
      <w:r w:rsidRPr="00B86670">
        <w:t>pentru</w:t>
      </w:r>
      <w:r w:rsidR="00487415">
        <w:t xml:space="preserve"> </w:t>
      </w:r>
      <w:r w:rsidRPr="00B86670">
        <w:t>a</w:t>
      </w:r>
      <w:r w:rsidR="00487415">
        <w:t xml:space="preserve"> </w:t>
      </w:r>
      <w:r w:rsidRPr="00B86670">
        <w:t>asigura</w:t>
      </w:r>
      <w:r w:rsidR="00487415">
        <w:t xml:space="preserve"> </w:t>
      </w:r>
      <w:r w:rsidRPr="00B86670">
        <w:t>implementarea</w:t>
      </w:r>
      <w:r w:rsidR="00487415">
        <w:t xml:space="preserve"> </w:t>
      </w:r>
      <w:r w:rsidRPr="00B86670">
        <w:t>rapidă</w:t>
      </w:r>
      <w:r w:rsidR="00487415">
        <w:t xml:space="preserve"> </w:t>
      </w:r>
      <w:r w:rsidRPr="00B86670">
        <w:t>a</w:t>
      </w:r>
      <w:r w:rsidR="00487415">
        <w:t xml:space="preserve"> </w:t>
      </w:r>
      <w:r w:rsidRPr="00B86670">
        <w:t>unor</w:t>
      </w:r>
      <w:r w:rsidR="00487415">
        <w:t xml:space="preserve"> </w:t>
      </w:r>
      <w:r w:rsidRPr="00B86670">
        <w:t>tehnologii</w:t>
      </w:r>
      <w:r w:rsidR="00487415">
        <w:t xml:space="preserve"> </w:t>
      </w:r>
      <w:r w:rsidRPr="00B86670">
        <w:t>specifice.</w:t>
      </w:r>
      <w:r w:rsidR="00487415">
        <w:t xml:space="preserve"> </w:t>
      </w:r>
      <w:r w:rsidRPr="00B86670">
        <w:t>Elementele-cheie</w:t>
      </w:r>
      <w:r w:rsidR="00487415">
        <w:t xml:space="preserve"> </w:t>
      </w:r>
      <w:r w:rsidRPr="00B86670">
        <w:t>pentru</w:t>
      </w:r>
      <w:r w:rsidR="00487415">
        <w:t xml:space="preserve"> </w:t>
      </w:r>
      <w:r w:rsidRPr="00B86670">
        <w:t>selectarea</w:t>
      </w:r>
      <w:r w:rsidR="00487415">
        <w:t xml:space="preserve"> </w:t>
      </w:r>
      <w:r w:rsidRPr="00B86670">
        <w:t>acestor</w:t>
      </w:r>
      <w:r w:rsidR="00487415">
        <w:t xml:space="preserve"> </w:t>
      </w:r>
      <w:r w:rsidRPr="00B86670">
        <w:t>domenii</w:t>
      </w:r>
      <w:r w:rsidR="00487415">
        <w:t xml:space="preserve"> </w:t>
      </w:r>
      <w:r w:rsidRPr="00B86670">
        <w:t>sunt</w:t>
      </w:r>
      <w:r w:rsidR="00487415">
        <w:t xml:space="preserve"> </w:t>
      </w:r>
      <w:r w:rsidRPr="00B86670">
        <w:t>disponibilitatea</w:t>
      </w:r>
      <w:r w:rsidR="00487415">
        <w:t xml:space="preserve"> </w:t>
      </w:r>
      <w:r w:rsidRPr="00B86670">
        <w:t>instrumentelor</w:t>
      </w:r>
      <w:r w:rsidR="00487415">
        <w:t xml:space="preserve"> </w:t>
      </w:r>
      <w:r w:rsidRPr="00B86670">
        <w:t>digitale</w:t>
      </w:r>
      <w:r w:rsidR="00487415">
        <w:t xml:space="preserve"> </w:t>
      </w:r>
      <w:r w:rsidRPr="00B86670">
        <w:t>pentru</w:t>
      </w:r>
      <w:r w:rsidR="00487415">
        <w:t xml:space="preserve"> </w:t>
      </w:r>
      <w:r w:rsidRPr="00B86670">
        <w:t>planificare</w:t>
      </w:r>
      <w:r w:rsidR="00487415">
        <w:t xml:space="preserve"> </w:t>
      </w:r>
      <w:r w:rsidRPr="00B86670">
        <w:t>și</w:t>
      </w:r>
      <w:r w:rsidR="00487415">
        <w:t xml:space="preserve"> </w:t>
      </w:r>
      <w:r w:rsidRPr="00B86670">
        <w:t>cartografiere,</w:t>
      </w:r>
      <w:r w:rsidR="00487415">
        <w:t xml:space="preserve"> </w:t>
      </w:r>
      <w:r w:rsidRPr="00B86670">
        <w:t>precum</w:t>
      </w:r>
      <w:r w:rsidR="00487415">
        <w:t xml:space="preserve"> </w:t>
      </w:r>
      <w:r w:rsidRPr="00B86670">
        <w:t>și</w:t>
      </w:r>
      <w:r w:rsidR="00487415">
        <w:t xml:space="preserve"> </w:t>
      </w:r>
      <w:r w:rsidRPr="00B86670">
        <w:t>a</w:t>
      </w:r>
      <w:r w:rsidR="00487415">
        <w:t xml:space="preserve"> </w:t>
      </w:r>
      <w:r w:rsidRPr="00B86670">
        <w:t>datelor</w:t>
      </w:r>
      <w:r w:rsidR="00487415">
        <w:t xml:space="preserve"> </w:t>
      </w:r>
      <w:r w:rsidRPr="00B86670">
        <w:t>privind</w:t>
      </w:r>
      <w:r w:rsidR="00487415">
        <w:t xml:space="preserve"> </w:t>
      </w:r>
      <w:r w:rsidRPr="00B86670">
        <w:t>capacitatea</w:t>
      </w:r>
      <w:r w:rsidR="00487415">
        <w:t xml:space="preserve"> </w:t>
      </w:r>
      <w:r w:rsidRPr="00B86670">
        <w:t>de</w:t>
      </w:r>
      <w:r w:rsidR="00487415">
        <w:t xml:space="preserve"> </w:t>
      </w:r>
      <w:r w:rsidRPr="00B86670">
        <w:t>energie</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și</w:t>
      </w:r>
      <w:r w:rsidR="00487415">
        <w:t xml:space="preserve"> </w:t>
      </w:r>
      <w:r w:rsidRPr="00B86670">
        <w:t>impactul</w:t>
      </w:r>
      <w:r w:rsidR="00487415">
        <w:t xml:space="preserve"> </w:t>
      </w:r>
      <w:r w:rsidRPr="00B86670">
        <w:t>potențial</w:t>
      </w:r>
      <w:r w:rsidR="00487415">
        <w:t xml:space="preserve"> </w:t>
      </w:r>
      <w:r w:rsidRPr="00B86670">
        <w:t>asupra</w:t>
      </w:r>
      <w:r w:rsidR="00487415">
        <w:t xml:space="preserve"> </w:t>
      </w:r>
      <w:r w:rsidRPr="00B86670">
        <w:t>mediului.</w:t>
      </w:r>
      <w:r w:rsidR="00487415">
        <w:t xml:space="preserve"> </w:t>
      </w:r>
      <w:r w:rsidRPr="00B86670">
        <w:t>În</w:t>
      </w:r>
      <w:r w:rsidR="00487415">
        <w:t xml:space="preserve"> </w:t>
      </w:r>
      <w:r w:rsidRPr="00B86670">
        <w:t>orientările</w:t>
      </w:r>
      <w:r w:rsidR="00487415">
        <w:t xml:space="preserve"> </w:t>
      </w:r>
      <w:r w:rsidRPr="00B86670">
        <w:t>sale,</w:t>
      </w:r>
      <w:r w:rsidR="00487415">
        <w:t xml:space="preserve"> </w:t>
      </w:r>
      <w:r w:rsidRPr="00B86670">
        <w:t>Comisia</w:t>
      </w:r>
      <w:r w:rsidR="00487415">
        <w:t xml:space="preserve"> </w:t>
      </w:r>
      <w:r w:rsidRPr="00B86670">
        <w:t>subliniază,</w:t>
      </w:r>
      <w:r w:rsidR="00487415">
        <w:t xml:space="preserve"> </w:t>
      </w:r>
      <w:r w:rsidRPr="00B86670">
        <w:t>de</w:t>
      </w:r>
      <w:r w:rsidR="00487415">
        <w:t xml:space="preserve"> </w:t>
      </w:r>
      <w:r w:rsidRPr="00B86670">
        <w:t>asemenea,</w:t>
      </w:r>
      <w:r w:rsidR="00487415">
        <w:t xml:space="preserve"> </w:t>
      </w:r>
      <w:r w:rsidRPr="00B86670">
        <w:t>rolul</w:t>
      </w:r>
      <w:r w:rsidR="00487415">
        <w:t xml:space="preserve"> </w:t>
      </w:r>
      <w:r w:rsidRPr="00B86670">
        <w:t>implicării</w:t>
      </w:r>
      <w:r w:rsidR="00487415">
        <w:t xml:space="preserve"> </w:t>
      </w:r>
      <w:r w:rsidRPr="00B86670">
        <w:t>adecvate</w:t>
      </w:r>
      <w:r w:rsidR="00487415">
        <w:t xml:space="preserve"> </w:t>
      </w:r>
      <w:r w:rsidRPr="00B86670">
        <w:t>a</w:t>
      </w:r>
      <w:r w:rsidR="00487415">
        <w:t xml:space="preserve"> </w:t>
      </w:r>
      <w:r w:rsidRPr="00B86670">
        <w:t>părților</w:t>
      </w:r>
      <w:r w:rsidR="00487415">
        <w:t xml:space="preserve"> </w:t>
      </w:r>
      <w:r w:rsidRPr="00B86670">
        <w:t>interesate</w:t>
      </w:r>
      <w:r w:rsidR="00487415">
        <w:t xml:space="preserve"> </w:t>
      </w:r>
      <w:r w:rsidRPr="00B86670">
        <w:t>și</w:t>
      </w:r>
      <w:r w:rsidR="00487415">
        <w:t xml:space="preserve"> </w:t>
      </w:r>
      <w:r w:rsidRPr="00B86670">
        <w:t>al</w:t>
      </w:r>
      <w:r w:rsidR="00487415">
        <w:t xml:space="preserve"> </w:t>
      </w:r>
      <w:r w:rsidRPr="00B86670">
        <w:t>consultării</w:t>
      </w:r>
      <w:r w:rsidR="00487415">
        <w:t xml:space="preserve"> </w:t>
      </w:r>
      <w:r w:rsidRPr="00B86670">
        <w:t>publice</w:t>
      </w:r>
      <w:r w:rsidR="00487415">
        <w:t xml:space="preserve"> </w:t>
      </w:r>
      <w:r w:rsidRPr="00B86670">
        <w:t>pentru</w:t>
      </w:r>
      <w:r w:rsidR="00487415">
        <w:t xml:space="preserve"> </w:t>
      </w:r>
      <w:r w:rsidRPr="00B86670">
        <w:t>a</w:t>
      </w:r>
      <w:r w:rsidR="00487415">
        <w:t xml:space="preserve"> </w:t>
      </w:r>
      <w:r w:rsidRPr="00B86670">
        <w:t>facilita</w:t>
      </w:r>
      <w:r w:rsidR="00487415">
        <w:t xml:space="preserve"> </w:t>
      </w:r>
      <w:r w:rsidRPr="00B86670">
        <w:t>desemnarea</w:t>
      </w:r>
      <w:r w:rsidR="00487415">
        <w:t xml:space="preserve"> </w:t>
      </w:r>
      <w:r w:rsidRPr="00B86670">
        <w:t>cu</w:t>
      </w:r>
      <w:r w:rsidR="00487415">
        <w:t xml:space="preserve"> </w:t>
      </w:r>
      <w:r w:rsidRPr="00B86670">
        <w:t>succes</w:t>
      </w:r>
      <w:r w:rsidR="00487415">
        <w:t xml:space="preserve"> </w:t>
      </w:r>
      <w:r w:rsidRPr="00B86670">
        <w:t>a</w:t>
      </w:r>
      <w:r w:rsidR="00487415">
        <w:t xml:space="preserve"> </w:t>
      </w:r>
      <w:r w:rsidRPr="00B86670">
        <w:t>unor</w:t>
      </w:r>
      <w:r w:rsidR="00487415">
        <w:t xml:space="preserve"> </w:t>
      </w:r>
      <w:r w:rsidRPr="00B86670">
        <w:t>astfel</w:t>
      </w:r>
      <w:r w:rsidR="00487415">
        <w:t xml:space="preserve"> </w:t>
      </w:r>
      <w:r w:rsidRPr="00B86670">
        <w:t>de</w:t>
      </w:r>
      <w:r w:rsidR="00487415">
        <w:t xml:space="preserve"> </w:t>
      </w:r>
      <w:r w:rsidRPr="00B86670">
        <w:t>zone</w:t>
      </w:r>
      <w:r w:rsidR="00487415">
        <w:t xml:space="preserve"> </w:t>
      </w:r>
      <w:r w:rsidRPr="00B86670">
        <w:t>de</w:t>
      </w:r>
      <w:r w:rsidR="00487415">
        <w:t xml:space="preserve"> </w:t>
      </w:r>
      <w:r w:rsidRPr="00B86670">
        <w:t>accelerare.</w:t>
      </w:r>
    </w:p>
    <w:p w14:paraId="56055840" w14:textId="7B9BAE75" w:rsidR="00B86670" w:rsidRPr="00B86670" w:rsidRDefault="00B86670" w:rsidP="00B86670">
      <w:r w:rsidRPr="00B86670">
        <w:rPr>
          <w:b/>
          <w:bCs/>
        </w:rPr>
        <w:t>Îmbunătățirea</w:t>
      </w:r>
      <w:r w:rsidR="00487415">
        <w:rPr>
          <w:b/>
          <w:bCs/>
        </w:rPr>
        <w:t xml:space="preserve"> </w:t>
      </w:r>
      <w:r w:rsidRPr="00B86670">
        <w:rPr>
          <w:b/>
          <w:bCs/>
        </w:rPr>
        <w:t>proiectării</w:t>
      </w:r>
      <w:r w:rsidR="00487415">
        <w:rPr>
          <w:b/>
          <w:bCs/>
        </w:rPr>
        <w:t xml:space="preserve"> </w:t>
      </w:r>
      <w:r w:rsidRPr="00B86670">
        <w:rPr>
          <w:b/>
          <w:bCs/>
        </w:rPr>
        <w:t>licitațiilor</w:t>
      </w:r>
    </w:p>
    <w:p w14:paraId="26176917" w14:textId="625EBB5B" w:rsidR="00B86670" w:rsidRPr="00B86670" w:rsidRDefault="00B86670" w:rsidP="00B86670">
      <w:r w:rsidRPr="00B86670">
        <w:t>Licitațiile</w:t>
      </w:r>
      <w:r w:rsidR="00487415">
        <w:t xml:space="preserve"> </w:t>
      </w:r>
      <w:r w:rsidRPr="00B86670">
        <w:t>joacă</w:t>
      </w:r>
      <w:r w:rsidR="00487415">
        <w:t xml:space="preserve"> </w:t>
      </w:r>
      <w:r w:rsidRPr="00B86670">
        <w:t>un</w:t>
      </w:r>
      <w:r w:rsidR="00487415">
        <w:t xml:space="preserve"> </w:t>
      </w:r>
      <w:r w:rsidRPr="00B86670">
        <w:t>rol</w:t>
      </w:r>
      <w:r w:rsidR="00487415">
        <w:t xml:space="preserve"> </w:t>
      </w:r>
      <w:r w:rsidRPr="00B86670">
        <w:t>esențial</w:t>
      </w:r>
      <w:r w:rsidR="00487415">
        <w:t xml:space="preserve"> </w:t>
      </w:r>
      <w:r w:rsidRPr="00B86670">
        <w:t>în</w:t>
      </w:r>
      <w:r w:rsidR="00487415">
        <w:t xml:space="preserve"> </w:t>
      </w:r>
      <w:r w:rsidRPr="00B86670">
        <w:t>introducerea</w:t>
      </w:r>
      <w:r w:rsidR="00487415">
        <w:t xml:space="preserve"> </w:t>
      </w:r>
      <w:r w:rsidRPr="00B86670">
        <w:t>energiei</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și,</w:t>
      </w:r>
      <w:r w:rsidR="00487415">
        <w:t xml:space="preserve"> </w:t>
      </w:r>
      <w:r w:rsidRPr="00B86670">
        <w:t>atunci</w:t>
      </w:r>
      <w:r w:rsidR="00487415">
        <w:t xml:space="preserve"> </w:t>
      </w:r>
      <w:r w:rsidRPr="00B86670">
        <w:t>când</w:t>
      </w:r>
      <w:r w:rsidR="00487415">
        <w:t xml:space="preserve"> </w:t>
      </w:r>
      <w:r w:rsidRPr="00B86670">
        <w:t>sunt</w:t>
      </w:r>
      <w:r w:rsidR="00487415">
        <w:t xml:space="preserve"> </w:t>
      </w:r>
      <w:r w:rsidRPr="00B86670">
        <w:t>bine</w:t>
      </w:r>
      <w:r w:rsidR="00487415">
        <w:t xml:space="preserve"> </w:t>
      </w:r>
      <w:r w:rsidRPr="00B86670">
        <w:t>concepute,</w:t>
      </w:r>
      <w:r w:rsidR="00487415">
        <w:t xml:space="preserve"> </w:t>
      </w:r>
      <w:r w:rsidRPr="00B86670">
        <w:t>pot</w:t>
      </w:r>
      <w:r w:rsidR="00487415">
        <w:t xml:space="preserve"> </w:t>
      </w:r>
      <w:r w:rsidRPr="00B86670">
        <w:t>sprijini</w:t>
      </w:r>
      <w:r w:rsidR="00487415">
        <w:t xml:space="preserve"> </w:t>
      </w:r>
      <w:r w:rsidRPr="00B86670">
        <w:t>creșterea</w:t>
      </w:r>
      <w:r w:rsidR="00487415">
        <w:t xml:space="preserve"> </w:t>
      </w:r>
      <w:r w:rsidRPr="00B86670">
        <w:t>constantă</w:t>
      </w:r>
      <w:r w:rsidR="00487415">
        <w:t xml:space="preserve"> </w:t>
      </w:r>
      <w:r w:rsidRPr="00B86670">
        <w:t>și</w:t>
      </w:r>
      <w:r w:rsidR="00487415">
        <w:t xml:space="preserve"> </w:t>
      </w:r>
      <w:r w:rsidRPr="00B86670">
        <w:t>durabilă</w:t>
      </w:r>
      <w:r w:rsidR="00487415">
        <w:t xml:space="preserve"> </w:t>
      </w:r>
      <w:r w:rsidRPr="00B86670">
        <w:t>a</w:t>
      </w:r>
      <w:r w:rsidR="00487415">
        <w:t xml:space="preserve"> </w:t>
      </w:r>
      <w:r w:rsidRPr="00B86670">
        <w:t>economiei</w:t>
      </w:r>
      <w:r w:rsidR="00487415">
        <w:t xml:space="preserve"> </w:t>
      </w:r>
      <w:r w:rsidRPr="00B86670">
        <w:t>UE.</w:t>
      </w:r>
      <w:r w:rsidR="00487415">
        <w:t xml:space="preserve"> </w:t>
      </w:r>
      <w:r w:rsidRPr="00B86670">
        <w:t>Prin</w:t>
      </w:r>
      <w:r w:rsidR="00487415">
        <w:t xml:space="preserve"> </w:t>
      </w:r>
      <w:r w:rsidRPr="00B86670">
        <w:t>prezentarea</w:t>
      </w:r>
      <w:r w:rsidR="00487415">
        <w:t xml:space="preserve"> </w:t>
      </w:r>
      <w:r w:rsidRPr="00B86670">
        <w:t>elementelor</w:t>
      </w:r>
      <w:r w:rsidR="00487415">
        <w:t xml:space="preserve"> </w:t>
      </w:r>
      <w:r w:rsidRPr="00B86670">
        <w:t>standard</w:t>
      </w:r>
      <w:r w:rsidR="00487415">
        <w:t xml:space="preserve"> </w:t>
      </w:r>
      <w:r w:rsidRPr="00B86670">
        <w:t>pentru</w:t>
      </w:r>
      <w:r w:rsidR="00487415">
        <w:t xml:space="preserve"> </w:t>
      </w:r>
      <w:r w:rsidRPr="00B86670">
        <w:t>conceperea</w:t>
      </w:r>
      <w:r w:rsidR="00487415">
        <w:t xml:space="preserve"> </w:t>
      </w:r>
      <w:r w:rsidRPr="00B86670">
        <w:t>licitațiilor</w:t>
      </w:r>
      <w:r w:rsidR="00487415">
        <w:t xml:space="preserve"> </w:t>
      </w:r>
      <w:r w:rsidRPr="00B86670">
        <w:t>pentru</w:t>
      </w:r>
      <w:r w:rsidR="00487415">
        <w:t xml:space="preserve"> </w:t>
      </w:r>
      <w:r w:rsidRPr="00B86670">
        <w:t>energia</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hyperlink r:id="rId67" w:history="1">
        <w:r w:rsidRPr="00B86670">
          <w:rPr>
            <w:rStyle w:val="Hyperlink"/>
            <w:b/>
            <w:bCs/>
            <w:szCs w:val="24"/>
          </w:rPr>
          <w:t>recomandarea</w:t>
        </w:r>
        <w:r w:rsidR="00487415">
          <w:rPr>
            <w:rStyle w:val="Hyperlink"/>
            <w:b/>
            <w:bCs/>
            <w:szCs w:val="24"/>
          </w:rPr>
          <w:t xml:space="preserve"> </w:t>
        </w:r>
        <w:r w:rsidRPr="00B86670">
          <w:rPr>
            <w:rStyle w:val="Hyperlink"/>
            <w:szCs w:val="24"/>
          </w:rPr>
          <w:t>și</w:t>
        </w:r>
        <w:r w:rsidR="00487415">
          <w:rPr>
            <w:rStyle w:val="Hyperlink"/>
            <w:szCs w:val="24"/>
          </w:rPr>
          <w:t xml:space="preserve"> </w:t>
        </w:r>
        <w:r w:rsidRPr="00B86670">
          <w:rPr>
            <w:rStyle w:val="Hyperlink"/>
            <w:b/>
            <w:bCs/>
            <w:szCs w:val="24"/>
          </w:rPr>
          <w:t>orientările</w:t>
        </w:r>
        <w:r w:rsidRPr="00B86670">
          <w:rPr>
            <w:rStyle w:val="Hyperlink"/>
            <w:szCs w:val="24"/>
          </w:rPr>
          <w:t>Comisiei</w:t>
        </w:r>
      </w:hyperlink>
      <w:r w:rsidR="00487415">
        <w:t xml:space="preserve"> </w:t>
      </w:r>
      <w:r w:rsidRPr="00B86670">
        <w:t>vor</w:t>
      </w:r>
      <w:r w:rsidR="00487415">
        <w:t xml:space="preserve"> </w:t>
      </w:r>
      <w:r w:rsidRPr="00B86670">
        <w:t>face</w:t>
      </w:r>
      <w:r w:rsidR="00487415">
        <w:t xml:space="preserve"> </w:t>
      </w:r>
      <w:r w:rsidRPr="00B86670">
        <w:t>ca</w:t>
      </w:r>
      <w:r w:rsidR="00487415">
        <w:t xml:space="preserve"> </w:t>
      </w:r>
      <w:r w:rsidRPr="00B86670">
        <w:t>aceste</w:t>
      </w:r>
      <w:r w:rsidR="00487415">
        <w:t xml:space="preserve"> </w:t>
      </w:r>
      <w:r w:rsidRPr="00B86670">
        <w:t>proceduri</w:t>
      </w:r>
      <w:r w:rsidR="00487415">
        <w:t xml:space="preserve"> </w:t>
      </w:r>
      <w:r w:rsidRPr="00B86670">
        <w:t>să</w:t>
      </w:r>
      <w:r w:rsidR="00487415">
        <w:t xml:space="preserve"> </w:t>
      </w:r>
      <w:r w:rsidRPr="00B86670">
        <w:t>fie</w:t>
      </w:r>
      <w:r w:rsidR="00487415">
        <w:t xml:space="preserve"> </w:t>
      </w:r>
      <w:r w:rsidRPr="00B86670">
        <w:t>mai</w:t>
      </w:r>
      <w:r w:rsidR="00487415">
        <w:t xml:space="preserve"> </w:t>
      </w:r>
      <w:r w:rsidRPr="00B86670">
        <w:t>armonizate</w:t>
      </w:r>
      <w:r w:rsidR="00487415">
        <w:t xml:space="preserve"> </w:t>
      </w:r>
      <w:r w:rsidRPr="00B86670">
        <w:t>și</w:t>
      </w:r>
      <w:r w:rsidR="00487415">
        <w:t xml:space="preserve"> </w:t>
      </w:r>
      <w:r w:rsidRPr="00B86670">
        <w:t>mai</w:t>
      </w:r>
      <w:r w:rsidR="00487415">
        <w:t xml:space="preserve"> </w:t>
      </w:r>
      <w:r w:rsidRPr="00B86670">
        <w:t>eficiente,</w:t>
      </w:r>
      <w:r w:rsidR="00487415">
        <w:t xml:space="preserve"> </w:t>
      </w:r>
      <w:r w:rsidRPr="00B86670">
        <w:t>în</w:t>
      </w:r>
      <w:r w:rsidR="00487415">
        <w:t xml:space="preserve"> </w:t>
      </w:r>
      <w:r w:rsidRPr="00B86670">
        <w:t>conformitate</w:t>
      </w:r>
      <w:r w:rsidR="00487415">
        <w:t xml:space="preserve"> </w:t>
      </w:r>
      <w:r w:rsidRPr="00B86670">
        <w:t>cu</w:t>
      </w:r>
      <w:r w:rsidR="00487415">
        <w:t xml:space="preserve"> </w:t>
      </w:r>
      <w:r w:rsidRPr="00B86670">
        <w:t>Regulamentul</w:t>
      </w:r>
      <w:r w:rsidR="00487415">
        <w:t xml:space="preserve"> </w:t>
      </w:r>
      <w:r w:rsidRPr="00B86670">
        <w:t>privind</w:t>
      </w:r>
      <w:r w:rsidR="00487415">
        <w:t xml:space="preserve"> </w:t>
      </w:r>
      <w:r w:rsidRPr="00B86670">
        <w:t>industria</w:t>
      </w:r>
      <w:r w:rsidR="00487415">
        <w:t xml:space="preserve"> </w:t>
      </w:r>
      <w:r w:rsidRPr="00B86670">
        <w:t>care</w:t>
      </w:r>
      <w:r w:rsidR="00487415">
        <w:t xml:space="preserve"> </w:t>
      </w:r>
      <w:hyperlink r:id="rId68" w:history="1">
        <w:r w:rsidRPr="00B86670">
          <w:rPr>
            <w:rStyle w:val="Hyperlink"/>
            <w:szCs w:val="24"/>
          </w:rPr>
          <w:t>contribuie</w:t>
        </w:r>
        <w:r w:rsidR="00487415">
          <w:rPr>
            <w:rStyle w:val="Hyperlink"/>
            <w:szCs w:val="24"/>
          </w:rPr>
          <w:t xml:space="preserve"> </w:t>
        </w:r>
        <w:r w:rsidRPr="00B86670">
          <w:rPr>
            <w:rStyle w:val="Hyperlink"/>
            <w:szCs w:val="24"/>
          </w:rPr>
          <w:t>la</w:t>
        </w:r>
        <w:r w:rsidR="00487415">
          <w:rPr>
            <w:rStyle w:val="Hyperlink"/>
            <w:szCs w:val="24"/>
          </w:rPr>
          <w:t xml:space="preserve"> </w:t>
        </w:r>
        <w:r w:rsidRPr="00B86670">
          <w:rPr>
            <w:rStyle w:val="Hyperlink"/>
            <w:szCs w:val="24"/>
          </w:rPr>
          <w:t>obiectivul</w:t>
        </w:r>
        <w:r w:rsidR="00487415">
          <w:rPr>
            <w:rStyle w:val="Hyperlink"/>
            <w:szCs w:val="24"/>
          </w:rPr>
          <w:t xml:space="preserve"> </w:t>
        </w:r>
        <w:r w:rsidRPr="00B86670">
          <w:rPr>
            <w:rStyle w:val="Hyperlink"/>
            <w:szCs w:val="24"/>
          </w:rPr>
          <w:t>zero</w:t>
        </w:r>
        <w:r w:rsidR="00487415">
          <w:rPr>
            <w:rStyle w:val="Hyperlink"/>
            <w:szCs w:val="24"/>
          </w:rPr>
          <w:t xml:space="preserve"> </w:t>
        </w:r>
        <w:r w:rsidRPr="00B86670">
          <w:rPr>
            <w:rStyle w:val="Hyperlink"/>
            <w:szCs w:val="24"/>
          </w:rPr>
          <w:t>emisii</w:t>
        </w:r>
        <w:r w:rsidR="00487415">
          <w:rPr>
            <w:rStyle w:val="Hyperlink"/>
            <w:szCs w:val="24"/>
          </w:rPr>
          <w:t xml:space="preserve"> </w:t>
        </w:r>
        <w:r w:rsidRPr="00B86670">
          <w:rPr>
            <w:rStyle w:val="Hyperlink"/>
            <w:szCs w:val="24"/>
          </w:rPr>
          <w:t>nete</w:t>
        </w:r>
      </w:hyperlink>
      <w:r w:rsidRPr="00B86670">
        <w:t>.</w:t>
      </w:r>
      <w:r w:rsidR="00487415">
        <w:t xml:space="preserve"> </w:t>
      </w:r>
      <w:r w:rsidRPr="00B86670">
        <w:t>Recomandarea</w:t>
      </w:r>
      <w:r w:rsidR="00487415">
        <w:t xml:space="preserve"> </w:t>
      </w:r>
      <w:r w:rsidRPr="00B86670">
        <w:t>de</w:t>
      </w:r>
      <w:r w:rsidR="00487415">
        <w:t xml:space="preserve"> </w:t>
      </w:r>
      <w:r w:rsidRPr="00B86670">
        <w:t>astăzi</w:t>
      </w:r>
      <w:r w:rsidR="00487415">
        <w:t xml:space="preserve"> </w:t>
      </w:r>
      <w:r w:rsidRPr="00B86670">
        <w:t>și</w:t>
      </w:r>
      <w:r w:rsidR="00487415">
        <w:t xml:space="preserve"> </w:t>
      </w:r>
      <w:r w:rsidRPr="00B86670">
        <w:t>documentul</w:t>
      </w:r>
      <w:r w:rsidR="00487415">
        <w:t xml:space="preserve"> </w:t>
      </w:r>
      <w:r w:rsidRPr="00B86670">
        <w:t>de</w:t>
      </w:r>
      <w:r w:rsidR="00487415">
        <w:t xml:space="preserve"> </w:t>
      </w:r>
      <w:r w:rsidRPr="00B86670">
        <w:t>orientare</w:t>
      </w:r>
      <w:r w:rsidR="00487415">
        <w:t xml:space="preserve"> </w:t>
      </w:r>
      <w:r w:rsidRPr="00B86670">
        <w:t>însoțitor</w:t>
      </w:r>
      <w:r w:rsidR="00487415">
        <w:t xml:space="preserve"> </w:t>
      </w:r>
      <w:r w:rsidRPr="00B86670">
        <w:t>vor</w:t>
      </w:r>
      <w:r w:rsidR="00487415">
        <w:t xml:space="preserve"> </w:t>
      </w:r>
      <w:r w:rsidRPr="00B86670">
        <w:t>ajuta</w:t>
      </w:r>
      <w:r w:rsidR="00487415">
        <w:t xml:space="preserve"> </w:t>
      </w:r>
      <w:r w:rsidRPr="00B86670">
        <w:t>statele</w:t>
      </w:r>
      <w:r w:rsidR="00487415">
        <w:t xml:space="preserve"> </w:t>
      </w:r>
      <w:r w:rsidRPr="00B86670">
        <w:t>membre</w:t>
      </w:r>
      <w:r w:rsidR="00487415">
        <w:t xml:space="preserve"> </w:t>
      </w:r>
      <w:r w:rsidRPr="00B86670">
        <w:t>să</w:t>
      </w:r>
      <w:r w:rsidR="00487415">
        <w:t xml:space="preserve"> </w:t>
      </w:r>
      <w:r w:rsidRPr="00B86670">
        <w:t>conceapă</w:t>
      </w:r>
      <w:r w:rsidR="00487415">
        <w:t xml:space="preserve"> </w:t>
      </w:r>
      <w:r w:rsidRPr="00B86670">
        <w:t>licitații</w:t>
      </w:r>
      <w:r w:rsidR="00487415">
        <w:t xml:space="preserve"> </w:t>
      </w:r>
      <w:r w:rsidRPr="00B86670">
        <w:t>care</w:t>
      </w:r>
      <w:r w:rsidR="00487415">
        <w:t xml:space="preserve"> </w:t>
      </w:r>
      <w:r w:rsidRPr="00B86670">
        <w:t>să</w:t>
      </w:r>
      <w:r w:rsidR="00487415">
        <w:t xml:space="preserve"> </w:t>
      </w:r>
      <w:r w:rsidRPr="00B86670">
        <w:t>ia</w:t>
      </w:r>
      <w:r w:rsidR="00487415">
        <w:t xml:space="preserve"> </w:t>
      </w:r>
      <w:r w:rsidRPr="00B86670">
        <w:t>în</w:t>
      </w:r>
      <w:r w:rsidR="00487415">
        <w:t xml:space="preserve"> </w:t>
      </w:r>
      <w:r w:rsidRPr="00B86670">
        <w:t>considerare</w:t>
      </w:r>
      <w:r w:rsidR="00487415">
        <w:t xml:space="preserve"> </w:t>
      </w:r>
      <w:r w:rsidRPr="00B86670">
        <w:t>obiective</w:t>
      </w:r>
      <w:r w:rsidR="00487415">
        <w:t xml:space="preserve"> </w:t>
      </w:r>
      <w:r w:rsidRPr="00B86670">
        <w:t>precum</w:t>
      </w:r>
      <w:r w:rsidR="00487415">
        <w:t xml:space="preserve"> </w:t>
      </w:r>
      <w:r w:rsidRPr="00B86670">
        <w:t>calitatea,</w:t>
      </w:r>
      <w:r w:rsidR="00487415">
        <w:t xml:space="preserve"> </w:t>
      </w:r>
      <w:r w:rsidRPr="00B86670">
        <w:t>contribuția</w:t>
      </w:r>
      <w:r w:rsidR="00487415">
        <w:t xml:space="preserve"> </w:t>
      </w:r>
      <w:r w:rsidRPr="00B86670">
        <w:t>la</w:t>
      </w:r>
      <w:r w:rsidR="00487415">
        <w:t xml:space="preserve"> </w:t>
      </w:r>
      <w:r w:rsidRPr="00B86670">
        <w:t>reziliență</w:t>
      </w:r>
      <w:r w:rsidR="00487415">
        <w:t xml:space="preserve"> </w:t>
      </w:r>
      <w:r w:rsidRPr="00B86670">
        <w:t>și</w:t>
      </w:r>
      <w:r w:rsidR="00487415">
        <w:t xml:space="preserve"> </w:t>
      </w:r>
      <w:r w:rsidRPr="00B86670">
        <w:t>durabilitatea</w:t>
      </w:r>
      <w:r w:rsidR="00487415">
        <w:t xml:space="preserve"> </w:t>
      </w:r>
      <w:r w:rsidRPr="00B86670">
        <w:t>mediului.</w:t>
      </w:r>
      <w:r w:rsidR="00487415">
        <w:t xml:space="preserve"> </w:t>
      </w:r>
      <w:r w:rsidRPr="00B86670">
        <w:t>Utilizarea</w:t>
      </w:r>
      <w:r w:rsidR="00487415">
        <w:t xml:space="preserve"> </w:t>
      </w:r>
      <w:r w:rsidRPr="00B86670">
        <w:t>criteriilor</w:t>
      </w:r>
      <w:r w:rsidR="00487415">
        <w:t xml:space="preserve"> </w:t>
      </w:r>
      <w:r w:rsidRPr="00B86670">
        <w:t>nelegate</w:t>
      </w:r>
      <w:r w:rsidR="00487415">
        <w:t xml:space="preserve"> </w:t>
      </w:r>
      <w:r w:rsidRPr="00B86670">
        <w:t>de</w:t>
      </w:r>
      <w:r w:rsidR="00487415">
        <w:t xml:space="preserve"> </w:t>
      </w:r>
      <w:r w:rsidRPr="00B86670">
        <w:t>preț</w:t>
      </w:r>
      <w:r w:rsidR="00487415">
        <w:t xml:space="preserve"> </w:t>
      </w:r>
      <w:r w:rsidRPr="00B86670">
        <w:t>va</w:t>
      </w:r>
      <w:r w:rsidR="00487415">
        <w:t xml:space="preserve"> </w:t>
      </w:r>
      <w:r w:rsidRPr="00B86670">
        <w:t>permite</w:t>
      </w:r>
      <w:r w:rsidR="00487415">
        <w:t xml:space="preserve"> </w:t>
      </w:r>
      <w:r w:rsidRPr="00B86670">
        <w:t>recompensarea</w:t>
      </w:r>
      <w:r w:rsidR="00487415">
        <w:t xml:space="preserve"> </w:t>
      </w:r>
      <w:r w:rsidRPr="00B86670">
        <w:t>proiectelor</w:t>
      </w:r>
      <w:r w:rsidR="00487415">
        <w:t xml:space="preserve"> </w:t>
      </w:r>
      <w:r w:rsidRPr="00B86670">
        <w:t>cu</w:t>
      </w:r>
      <w:r w:rsidR="00487415">
        <w:t xml:space="preserve"> </w:t>
      </w:r>
      <w:r w:rsidRPr="00B86670">
        <w:t>o</w:t>
      </w:r>
      <w:r w:rsidR="00487415">
        <w:t xml:space="preserve"> </w:t>
      </w:r>
      <w:r w:rsidRPr="00B86670">
        <w:t>valoare</w:t>
      </w:r>
      <w:r w:rsidR="00487415">
        <w:t xml:space="preserve"> </w:t>
      </w:r>
      <w:r w:rsidRPr="00B86670">
        <w:t>adăugată</w:t>
      </w:r>
      <w:r w:rsidR="00487415">
        <w:t xml:space="preserve"> </w:t>
      </w:r>
      <w:r w:rsidRPr="00B86670">
        <w:t>mai</w:t>
      </w:r>
      <w:r w:rsidR="00487415">
        <w:t xml:space="preserve"> </w:t>
      </w:r>
      <w:r w:rsidRPr="00B86670">
        <w:t>mare.</w:t>
      </w:r>
      <w:r w:rsidR="00487415">
        <w:t xml:space="preserve"> </w:t>
      </w:r>
      <w:r w:rsidRPr="00B86670">
        <w:t>Aceasta</w:t>
      </w:r>
      <w:r w:rsidR="00487415">
        <w:t xml:space="preserve"> </w:t>
      </w:r>
      <w:r w:rsidRPr="00B86670">
        <w:t>va</w:t>
      </w:r>
      <w:r w:rsidR="00487415">
        <w:t xml:space="preserve"> </w:t>
      </w:r>
      <w:r w:rsidRPr="00B86670">
        <w:t>contribui</w:t>
      </w:r>
      <w:r w:rsidR="00487415">
        <w:t xml:space="preserve"> </w:t>
      </w:r>
      <w:r w:rsidRPr="00B86670">
        <w:t>la</w:t>
      </w:r>
      <w:r w:rsidR="00487415">
        <w:t xml:space="preserve"> </w:t>
      </w:r>
      <w:r w:rsidRPr="00B86670">
        <w:t>dezvoltarea</w:t>
      </w:r>
      <w:r w:rsidR="00487415">
        <w:t xml:space="preserve"> </w:t>
      </w:r>
      <w:r w:rsidRPr="00B86670">
        <w:t>ecosistemului</w:t>
      </w:r>
      <w:r w:rsidR="00487415">
        <w:t xml:space="preserve"> </w:t>
      </w:r>
      <w:r w:rsidRPr="00B86670">
        <w:t>european</w:t>
      </w:r>
      <w:r w:rsidR="00487415">
        <w:t xml:space="preserve"> </w:t>
      </w:r>
      <w:r w:rsidRPr="00B86670">
        <w:t>de</w:t>
      </w:r>
      <w:r w:rsidR="00487415">
        <w:t xml:space="preserve"> </w:t>
      </w:r>
      <w:r w:rsidRPr="00B86670">
        <w:t>producere</w:t>
      </w:r>
      <w:r w:rsidR="00487415">
        <w:t xml:space="preserve"> </w:t>
      </w:r>
      <w:r w:rsidRPr="00B86670">
        <w:t>de</w:t>
      </w:r>
      <w:r w:rsidR="00487415">
        <w:t xml:space="preserve"> </w:t>
      </w:r>
      <w:r w:rsidRPr="00B86670">
        <w:t>tehnologii</w:t>
      </w:r>
      <w:r w:rsidR="00487415">
        <w:t xml:space="preserve"> </w:t>
      </w:r>
      <w:r w:rsidRPr="00B86670">
        <w:t>care</w:t>
      </w:r>
      <w:r w:rsidR="00487415">
        <w:t xml:space="preserve"> </w:t>
      </w:r>
      <w:r w:rsidRPr="00B86670">
        <w:t>contribuie</w:t>
      </w:r>
      <w:r w:rsidR="00487415">
        <w:t xml:space="preserve"> </w:t>
      </w:r>
      <w:r w:rsidRPr="00B86670">
        <w:t>la</w:t>
      </w:r>
      <w:r w:rsidR="00487415">
        <w:t xml:space="preserve"> </w:t>
      </w:r>
      <w:r w:rsidRPr="00B86670">
        <w:t>obiectivul</w:t>
      </w:r>
      <w:r w:rsidR="00487415">
        <w:t xml:space="preserve"> </w:t>
      </w:r>
      <w:r w:rsidRPr="00B86670">
        <w:t>zero</w:t>
      </w:r>
      <w:r w:rsidR="00487415">
        <w:t xml:space="preserve"> </w:t>
      </w:r>
      <w:r w:rsidRPr="00B86670">
        <w:t>emisii</w:t>
      </w:r>
      <w:r w:rsidR="00487415">
        <w:t xml:space="preserve"> </w:t>
      </w:r>
      <w:r w:rsidRPr="00B86670">
        <w:t>nete</w:t>
      </w:r>
      <w:r w:rsidR="00487415">
        <w:t xml:space="preserve"> </w:t>
      </w:r>
      <w:r w:rsidRPr="00B86670">
        <w:t>și</w:t>
      </w:r>
      <w:r w:rsidR="00487415">
        <w:t xml:space="preserve"> </w:t>
      </w:r>
      <w:r w:rsidRPr="00B86670">
        <w:t>va</w:t>
      </w:r>
      <w:r w:rsidR="00487415">
        <w:t xml:space="preserve"> </w:t>
      </w:r>
      <w:r w:rsidRPr="00B86670">
        <w:t>asigura</w:t>
      </w:r>
      <w:r w:rsidR="00487415">
        <w:t xml:space="preserve"> </w:t>
      </w:r>
      <w:r w:rsidRPr="00B86670">
        <w:t>realizarea</w:t>
      </w:r>
      <w:r w:rsidR="00487415">
        <w:t xml:space="preserve"> </w:t>
      </w:r>
      <w:r w:rsidRPr="00B86670">
        <w:t>integrală</w:t>
      </w:r>
      <w:r w:rsidR="00487415">
        <w:t xml:space="preserve"> </w:t>
      </w:r>
      <w:r w:rsidRPr="00B86670">
        <w:t>și</w:t>
      </w:r>
      <w:r w:rsidR="00487415">
        <w:t xml:space="preserve"> </w:t>
      </w:r>
      <w:r w:rsidRPr="00B86670">
        <w:t>la</w:t>
      </w:r>
      <w:r w:rsidR="00487415">
        <w:t xml:space="preserve"> </w:t>
      </w:r>
      <w:r w:rsidRPr="00B86670">
        <w:t>timp</w:t>
      </w:r>
      <w:r w:rsidR="00487415">
        <w:t xml:space="preserve"> </w:t>
      </w:r>
      <w:r w:rsidRPr="00B86670">
        <w:t>a</w:t>
      </w:r>
      <w:r w:rsidR="00487415">
        <w:t xml:space="preserve"> </w:t>
      </w:r>
      <w:r w:rsidRPr="00B86670">
        <w:t>proiectelor.</w:t>
      </w:r>
      <w:r w:rsidR="00487415">
        <w:t xml:space="preserve"> </w:t>
      </w:r>
      <w:r w:rsidRPr="00B86670">
        <w:t>Acest</w:t>
      </w:r>
      <w:r w:rsidR="00487415">
        <w:t xml:space="preserve"> </w:t>
      </w:r>
      <w:r w:rsidRPr="00B86670">
        <w:t>lucru</w:t>
      </w:r>
      <w:r w:rsidR="00487415">
        <w:t xml:space="preserve"> </w:t>
      </w:r>
      <w:r w:rsidRPr="00B86670">
        <w:t>va</w:t>
      </w:r>
      <w:r w:rsidR="00487415">
        <w:t xml:space="preserve"> </w:t>
      </w:r>
      <w:r w:rsidRPr="00B86670">
        <w:lastRenderedPageBreak/>
        <w:t>asigura</w:t>
      </w:r>
      <w:r w:rsidR="00487415">
        <w:t xml:space="preserve"> </w:t>
      </w:r>
      <w:r w:rsidRPr="00B86670">
        <w:t>faptul</w:t>
      </w:r>
      <w:r w:rsidR="00487415">
        <w:t xml:space="preserve"> </w:t>
      </w:r>
      <w:r w:rsidRPr="00B86670">
        <w:t>că</w:t>
      </w:r>
      <w:r w:rsidR="00487415">
        <w:t xml:space="preserve"> </w:t>
      </w:r>
      <w:r w:rsidRPr="00B86670">
        <w:t>tranziția</w:t>
      </w:r>
      <w:r w:rsidR="00487415">
        <w:t xml:space="preserve"> </w:t>
      </w:r>
      <w:r w:rsidRPr="00B86670">
        <w:t>către</w:t>
      </w:r>
      <w:r w:rsidR="00487415">
        <w:t xml:space="preserve"> </w:t>
      </w:r>
      <w:r w:rsidRPr="00B86670">
        <w:t>o</w:t>
      </w:r>
      <w:r w:rsidR="00487415">
        <w:t xml:space="preserve"> </w:t>
      </w:r>
      <w:r w:rsidRPr="00B86670">
        <w:t>energie</w:t>
      </w:r>
      <w:r w:rsidR="00487415">
        <w:t xml:space="preserve"> </w:t>
      </w:r>
      <w:r w:rsidRPr="00B86670">
        <w:t>curată</w:t>
      </w:r>
      <w:r w:rsidR="00487415">
        <w:t xml:space="preserve"> </w:t>
      </w:r>
      <w:r w:rsidRPr="00B86670">
        <w:t>merge</w:t>
      </w:r>
      <w:r w:rsidR="00487415">
        <w:t xml:space="preserve"> </w:t>
      </w:r>
      <w:r w:rsidRPr="00B86670">
        <w:t>mână</w:t>
      </w:r>
      <w:r w:rsidR="00487415">
        <w:t xml:space="preserve"> </w:t>
      </w:r>
      <w:r w:rsidRPr="00B86670">
        <w:t>în</w:t>
      </w:r>
      <w:r w:rsidR="00487415">
        <w:t xml:space="preserve"> </w:t>
      </w:r>
      <w:r w:rsidRPr="00B86670">
        <w:t>mână</w:t>
      </w:r>
      <w:r w:rsidR="00487415">
        <w:t xml:space="preserve"> </w:t>
      </w:r>
      <w:r w:rsidRPr="00B86670">
        <w:t>cu</w:t>
      </w:r>
      <w:r w:rsidR="00487415">
        <w:t xml:space="preserve"> </w:t>
      </w:r>
      <w:r w:rsidRPr="00B86670">
        <w:t>o</w:t>
      </w:r>
      <w:r w:rsidR="00487415">
        <w:t xml:space="preserve"> </w:t>
      </w:r>
      <w:r w:rsidRPr="00B86670">
        <w:t>bază</w:t>
      </w:r>
      <w:r w:rsidR="00487415">
        <w:t xml:space="preserve"> </w:t>
      </w:r>
      <w:r w:rsidRPr="00B86670">
        <w:t>industrială</w:t>
      </w:r>
      <w:r w:rsidR="00487415">
        <w:t xml:space="preserve"> </w:t>
      </w:r>
      <w:r w:rsidRPr="00B86670">
        <w:t>puternică</w:t>
      </w:r>
      <w:r w:rsidR="00487415">
        <w:t xml:space="preserve"> </w:t>
      </w:r>
      <w:r w:rsidRPr="00B86670">
        <w:t>în</w:t>
      </w:r>
      <w:r w:rsidR="00487415">
        <w:t xml:space="preserve"> </w:t>
      </w:r>
      <w:r w:rsidRPr="00B86670">
        <w:t>Europa.</w:t>
      </w:r>
    </w:p>
    <w:p w14:paraId="6B276906" w14:textId="26068AA1" w:rsidR="00B86670" w:rsidRPr="00B86670" w:rsidRDefault="00B86670" w:rsidP="00B86670">
      <w:r w:rsidRPr="00B86670">
        <w:t>Pentru</w:t>
      </w:r>
      <w:r w:rsidR="00487415">
        <w:t xml:space="preserve"> </w:t>
      </w:r>
      <w:r w:rsidRPr="00B86670">
        <w:t>a</w:t>
      </w:r>
      <w:r w:rsidR="00487415">
        <w:t xml:space="preserve"> </w:t>
      </w:r>
      <w:r w:rsidRPr="00B86670">
        <w:t>spori</w:t>
      </w:r>
      <w:r w:rsidR="00487415">
        <w:t xml:space="preserve"> </w:t>
      </w:r>
      <w:r w:rsidRPr="00B86670">
        <w:t>și</w:t>
      </w:r>
      <w:r w:rsidR="00487415">
        <w:t xml:space="preserve"> </w:t>
      </w:r>
      <w:r w:rsidRPr="00B86670">
        <w:t>mai</w:t>
      </w:r>
      <w:r w:rsidR="00487415">
        <w:t xml:space="preserve"> </w:t>
      </w:r>
      <w:r w:rsidRPr="00B86670">
        <w:t>mult</w:t>
      </w:r>
      <w:r w:rsidR="00487415">
        <w:t xml:space="preserve"> </w:t>
      </w:r>
      <w:r w:rsidRPr="00B86670">
        <w:t>vizibilitatea</w:t>
      </w:r>
      <w:r w:rsidR="00487415">
        <w:t xml:space="preserve"> </w:t>
      </w:r>
      <w:r w:rsidRPr="00B86670">
        <w:t>și</w:t>
      </w:r>
      <w:r w:rsidR="00487415">
        <w:t xml:space="preserve"> </w:t>
      </w:r>
      <w:r w:rsidRPr="00B86670">
        <w:t>previzibilitatea</w:t>
      </w:r>
      <w:r w:rsidR="00487415">
        <w:t xml:space="preserve"> </w:t>
      </w:r>
      <w:r w:rsidRPr="00B86670">
        <w:t>pentru</w:t>
      </w:r>
      <w:r w:rsidR="00487415">
        <w:t xml:space="preserve"> </w:t>
      </w:r>
      <w:r w:rsidRPr="00B86670">
        <w:t>investitori</w:t>
      </w:r>
      <w:r w:rsidR="00487415">
        <w:t xml:space="preserve"> </w:t>
      </w:r>
      <w:r w:rsidRPr="00B86670">
        <w:t>de-a</w:t>
      </w:r>
      <w:r w:rsidR="00487415">
        <w:t xml:space="preserve"> </w:t>
      </w:r>
      <w:r w:rsidRPr="00B86670">
        <w:t>lungul</w:t>
      </w:r>
      <w:r w:rsidR="00487415">
        <w:t xml:space="preserve"> </w:t>
      </w:r>
      <w:r w:rsidRPr="00B86670">
        <w:t>întregului</w:t>
      </w:r>
      <w:r w:rsidR="00487415">
        <w:t xml:space="preserve"> </w:t>
      </w:r>
      <w:r w:rsidRPr="00B86670">
        <w:t>lanț</w:t>
      </w:r>
      <w:r w:rsidR="00487415">
        <w:t xml:space="preserve"> </w:t>
      </w:r>
      <w:r w:rsidRPr="00B86670">
        <w:t>valoric</w:t>
      </w:r>
      <w:r w:rsidR="00487415">
        <w:t xml:space="preserve"> </w:t>
      </w:r>
      <w:r w:rsidRPr="00B86670">
        <w:t>al</w:t>
      </w:r>
      <w:r w:rsidR="00487415">
        <w:t xml:space="preserve"> </w:t>
      </w:r>
      <w:r w:rsidRPr="00B86670">
        <w:t>energiei</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Comisia</w:t>
      </w:r>
      <w:r w:rsidR="00487415">
        <w:t xml:space="preserve"> </w:t>
      </w:r>
      <w:r w:rsidRPr="00B86670">
        <w:t>a</w:t>
      </w:r>
      <w:r w:rsidR="00487415">
        <w:t xml:space="preserve"> </w:t>
      </w:r>
      <w:r w:rsidRPr="00B86670">
        <w:t>actualizat</w:t>
      </w:r>
      <w:r w:rsidR="00487415">
        <w:t xml:space="preserve"> </w:t>
      </w:r>
      <w:r w:rsidRPr="00B86670">
        <w:t>astăzi</w:t>
      </w:r>
      <w:r w:rsidR="00487415">
        <w:t xml:space="preserve"> </w:t>
      </w:r>
      <w:r w:rsidRPr="00B86670">
        <w:t>și</w:t>
      </w:r>
      <w:r w:rsidR="00487415">
        <w:t xml:space="preserve"> </w:t>
      </w:r>
      <w:hyperlink r:id="rId69" w:history="1">
        <w:r w:rsidRPr="00B86670">
          <w:rPr>
            <w:rStyle w:val="Hyperlink"/>
            <w:szCs w:val="24"/>
          </w:rPr>
          <w:t>Platforma</w:t>
        </w:r>
        <w:r w:rsidR="00487415">
          <w:rPr>
            <w:rStyle w:val="Hyperlink"/>
            <w:szCs w:val="24"/>
          </w:rPr>
          <w:t xml:space="preserve"> </w:t>
        </w:r>
        <w:r w:rsidRPr="00B86670">
          <w:rPr>
            <w:rStyle w:val="Hyperlink"/>
            <w:szCs w:val="24"/>
          </w:rPr>
          <w:t>de</w:t>
        </w:r>
        <w:r w:rsidR="00487415">
          <w:rPr>
            <w:rStyle w:val="Hyperlink"/>
            <w:szCs w:val="24"/>
          </w:rPr>
          <w:t xml:space="preserve"> </w:t>
        </w:r>
        <w:r w:rsidRPr="00B86670">
          <w:rPr>
            <w:rStyle w:val="Hyperlink"/>
            <w:szCs w:val="24"/>
          </w:rPr>
          <w:t>dezvoltare</w:t>
        </w:r>
        <w:r w:rsidR="00487415">
          <w:rPr>
            <w:rStyle w:val="Hyperlink"/>
            <w:szCs w:val="24"/>
          </w:rPr>
          <w:t xml:space="preserve"> </w:t>
        </w:r>
        <w:r w:rsidRPr="00B86670">
          <w:rPr>
            <w:rStyle w:val="Hyperlink"/>
            <w:szCs w:val="24"/>
          </w:rPr>
          <w:t>a</w:t>
        </w:r>
        <w:r w:rsidR="00487415">
          <w:rPr>
            <w:rStyle w:val="Hyperlink"/>
            <w:szCs w:val="24"/>
          </w:rPr>
          <w:t xml:space="preserve"> </w:t>
        </w:r>
        <w:r w:rsidRPr="00B86670">
          <w:rPr>
            <w:rStyle w:val="Hyperlink"/>
            <w:szCs w:val="24"/>
          </w:rPr>
          <w:t>energiei</w:t>
        </w:r>
        <w:r w:rsidR="00487415">
          <w:rPr>
            <w:rStyle w:val="Hyperlink"/>
            <w:szCs w:val="24"/>
          </w:rPr>
          <w:t xml:space="preserve"> </w:t>
        </w:r>
        <w:r w:rsidRPr="00B86670">
          <w:rPr>
            <w:rStyle w:val="Hyperlink"/>
            <w:szCs w:val="24"/>
          </w:rPr>
          <w:t>din</w:t>
        </w:r>
        <w:r w:rsidR="00487415">
          <w:rPr>
            <w:rStyle w:val="Hyperlink"/>
            <w:szCs w:val="24"/>
          </w:rPr>
          <w:t xml:space="preserve"> </w:t>
        </w:r>
        <w:r w:rsidRPr="00B86670">
          <w:rPr>
            <w:rStyle w:val="Hyperlink"/>
            <w:szCs w:val="24"/>
          </w:rPr>
          <w:t>surse</w:t>
        </w:r>
        <w:r w:rsidR="00487415">
          <w:rPr>
            <w:rStyle w:val="Hyperlink"/>
            <w:szCs w:val="24"/>
          </w:rPr>
          <w:t xml:space="preserve"> </w:t>
        </w:r>
        <w:r w:rsidRPr="00B86670">
          <w:rPr>
            <w:rStyle w:val="Hyperlink"/>
            <w:szCs w:val="24"/>
          </w:rPr>
          <w:t>regenerabile</w:t>
        </w:r>
        <w:r w:rsidR="00487415">
          <w:rPr>
            <w:rStyle w:val="Hyperlink"/>
            <w:szCs w:val="24"/>
          </w:rPr>
          <w:t xml:space="preserve"> </w:t>
        </w:r>
        <w:r w:rsidRPr="00B86670">
          <w:rPr>
            <w:rStyle w:val="Hyperlink"/>
            <w:szCs w:val="24"/>
          </w:rPr>
          <w:t>a</w:t>
        </w:r>
        <w:r w:rsidR="00487415">
          <w:rPr>
            <w:rStyle w:val="Hyperlink"/>
            <w:szCs w:val="24"/>
          </w:rPr>
          <w:t xml:space="preserve"> </w:t>
        </w:r>
        <w:r w:rsidRPr="00B86670">
          <w:rPr>
            <w:rStyle w:val="Hyperlink"/>
            <w:szCs w:val="24"/>
          </w:rPr>
          <w:t>Uniunii,</w:t>
        </w:r>
      </w:hyperlink>
      <w:r w:rsidR="00487415">
        <w:t xml:space="preserve"> </w:t>
      </w:r>
      <w:r w:rsidRPr="00B86670">
        <w:t>un</w:t>
      </w:r>
      <w:r w:rsidR="00487415">
        <w:t xml:space="preserve"> </w:t>
      </w:r>
      <w:r w:rsidRPr="00B86670">
        <w:t>sistem</w:t>
      </w:r>
      <w:r w:rsidR="00487415">
        <w:t xml:space="preserve"> </w:t>
      </w:r>
      <w:r w:rsidRPr="00B86670">
        <w:t>online</w:t>
      </w:r>
      <w:r w:rsidR="00487415">
        <w:t xml:space="preserve"> </w:t>
      </w:r>
      <w:r w:rsidRPr="00B86670">
        <w:t>în</w:t>
      </w:r>
      <w:r w:rsidR="00487415">
        <w:t xml:space="preserve"> </w:t>
      </w:r>
      <w:r w:rsidRPr="00B86670">
        <w:t>care</w:t>
      </w:r>
      <w:r w:rsidR="00487415">
        <w:t xml:space="preserve"> </w:t>
      </w:r>
      <w:r w:rsidRPr="00B86670">
        <w:t>statele</w:t>
      </w:r>
      <w:r w:rsidR="00487415">
        <w:t xml:space="preserve"> </w:t>
      </w:r>
      <w:r w:rsidRPr="00B86670">
        <w:t>membre</w:t>
      </w:r>
      <w:r w:rsidR="00487415">
        <w:t xml:space="preserve"> </w:t>
      </w:r>
      <w:r w:rsidRPr="00B86670">
        <w:t>vor</w:t>
      </w:r>
      <w:r w:rsidR="00487415">
        <w:t xml:space="preserve"> </w:t>
      </w:r>
      <w:r w:rsidRPr="00B86670">
        <w:t>publica</w:t>
      </w:r>
      <w:r w:rsidR="00487415">
        <w:t xml:space="preserve"> </w:t>
      </w:r>
      <w:r w:rsidRPr="00B86670">
        <w:t>informații</w:t>
      </w:r>
      <w:r w:rsidR="00487415">
        <w:t xml:space="preserve"> </w:t>
      </w:r>
      <w:r w:rsidRPr="00B86670">
        <w:t>de</w:t>
      </w:r>
      <w:r w:rsidR="00487415">
        <w:t xml:space="preserve"> </w:t>
      </w:r>
      <w:r w:rsidRPr="00B86670">
        <w:t>bază</w:t>
      </w:r>
      <w:r w:rsidR="00487415">
        <w:t xml:space="preserve"> </w:t>
      </w:r>
      <w:r w:rsidRPr="00B86670">
        <w:t>cu</w:t>
      </w:r>
      <w:r w:rsidR="00487415">
        <w:t xml:space="preserve"> </w:t>
      </w:r>
      <w:r w:rsidRPr="00B86670">
        <w:t>privire</w:t>
      </w:r>
      <w:r w:rsidR="00487415">
        <w:t xml:space="preserve"> </w:t>
      </w:r>
      <w:r w:rsidRPr="00B86670">
        <w:t>la</w:t>
      </w:r>
      <w:r w:rsidR="00487415">
        <w:t xml:space="preserve"> </w:t>
      </w:r>
      <w:r w:rsidRPr="00B86670">
        <w:t>programele</w:t>
      </w:r>
      <w:r w:rsidR="00487415">
        <w:t xml:space="preserve"> </w:t>
      </w:r>
      <w:r w:rsidRPr="00B86670">
        <w:t>lor</w:t>
      </w:r>
      <w:r w:rsidR="00487415">
        <w:t xml:space="preserve"> </w:t>
      </w:r>
      <w:r w:rsidRPr="00B86670">
        <w:t>de</w:t>
      </w:r>
      <w:r w:rsidR="00487415">
        <w:t xml:space="preserve"> </w:t>
      </w:r>
      <w:r w:rsidRPr="00B86670">
        <w:t>licitație.</w:t>
      </w:r>
      <w:r w:rsidR="00487415">
        <w:t xml:space="preserve"> </w:t>
      </w:r>
      <w:r w:rsidRPr="00B86670">
        <w:t>Aceste</w:t>
      </w:r>
      <w:r w:rsidR="00487415">
        <w:t xml:space="preserve"> </w:t>
      </w:r>
      <w:r w:rsidRPr="00B86670">
        <w:t>informații</w:t>
      </w:r>
      <w:r w:rsidR="00487415">
        <w:t xml:space="preserve"> </w:t>
      </w:r>
      <w:r w:rsidRPr="00B86670">
        <w:t>ar</w:t>
      </w:r>
      <w:r w:rsidR="00487415">
        <w:t xml:space="preserve"> </w:t>
      </w:r>
      <w:r w:rsidRPr="00B86670">
        <w:t>trebui</w:t>
      </w:r>
      <w:r w:rsidR="00487415">
        <w:t xml:space="preserve"> </w:t>
      </w:r>
      <w:r w:rsidRPr="00B86670">
        <w:t>să</w:t>
      </w:r>
      <w:r w:rsidR="00487415">
        <w:t xml:space="preserve"> </w:t>
      </w:r>
      <w:r w:rsidRPr="00B86670">
        <w:t>includă</w:t>
      </w:r>
      <w:r w:rsidR="00487415">
        <w:t xml:space="preserve"> </w:t>
      </w:r>
      <w:r w:rsidRPr="00B86670">
        <w:t>calendarul</w:t>
      </w:r>
      <w:r w:rsidR="00487415">
        <w:t xml:space="preserve"> </w:t>
      </w:r>
      <w:r w:rsidRPr="00B86670">
        <w:t>și</w:t>
      </w:r>
      <w:r w:rsidR="00487415">
        <w:t xml:space="preserve"> </w:t>
      </w:r>
      <w:r w:rsidRPr="00B86670">
        <w:t>frecvența</w:t>
      </w:r>
      <w:r w:rsidR="00487415">
        <w:t xml:space="preserve"> </w:t>
      </w:r>
      <w:r w:rsidRPr="00B86670">
        <w:t>licitațiilor,</w:t>
      </w:r>
      <w:r w:rsidR="00487415">
        <w:t xml:space="preserve"> </w:t>
      </w:r>
      <w:r w:rsidRPr="00B86670">
        <w:t>capacitatea</w:t>
      </w:r>
      <w:r w:rsidR="00487415">
        <w:t xml:space="preserve"> </w:t>
      </w:r>
      <w:r w:rsidRPr="00B86670">
        <w:t>licitată,</w:t>
      </w:r>
      <w:r w:rsidR="00487415">
        <w:t xml:space="preserve"> </w:t>
      </w:r>
      <w:r w:rsidRPr="00B86670">
        <w:t>bugetul</w:t>
      </w:r>
      <w:r w:rsidR="00487415">
        <w:t xml:space="preserve"> </w:t>
      </w:r>
      <w:r w:rsidRPr="00B86670">
        <w:t>planificat</w:t>
      </w:r>
      <w:r w:rsidR="00487415">
        <w:t xml:space="preserve"> </w:t>
      </w:r>
      <w:r w:rsidRPr="00B86670">
        <w:t>și</w:t>
      </w:r>
      <w:r w:rsidR="00487415">
        <w:t xml:space="preserve"> </w:t>
      </w:r>
      <w:r w:rsidRPr="00B86670">
        <w:t>tehnologiile</w:t>
      </w:r>
      <w:r w:rsidR="00487415">
        <w:t xml:space="preserve"> </w:t>
      </w:r>
      <w:r w:rsidRPr="00B86670">
        <w:t>eligibile</w:t>
      </w:r>
      <w:r w:rsidR="00487415">
        <w:t xml:space="preserve"> </w:t>
      </w:r>
      <w:r w:rsidRPr="00B86670">
        <w:t>–</w:t>
      </w:r>
      <w:r w:rsidR="00487415">
        <w:t xml:space="preserve"> </w:t>
      </w:r>
      <w:r w:rsidRPr="00B86670">
        <w:t>astfel</w:t>
      </w:r>
      <w:r w:rsidR="00487415">
        <w:t xml:space="preserve"> </w:t>
      </w:r>
      <w:r w:rsidRPr="00B86670">
        <w:t>cum</w:t>
      </w:r>
      <w:r w:rsidR="00487415">
        <w:t xml:space="preserve"> </w:t>
      </w:r>
      <w:r w:rsidRPr="00B86670">
        <w:t>se</w:t>
      </w:r>
      <w:r w:rsidR="00487415">
        <w:t xml:space="preserve"> </w:t>
      </w:r>
      <w:r w:rsidRPr="00B86670">
        <w:t>prevede</w:t>
      </w:r>
      <w:r w:rsidR="00487415">
        <w:t xml:space="preserve"> </w:t>
      </w:r>
      <w:r w:rsidRPr="00B86670">
        <w:t>în</w:t>
      </w:r>
      <w:r w:rsidR="00487415">
        <w:t xml:space="preserve"> </w:t>
      </w:r>
      <w:r w:rsidRPr="00B86670">
        <w:t>Directiva</w:t>
      </w:r>
      <w:r w:rsidR="00487415">
        <w:t xml:space="preserve"> </w:t>
      </w:r>
      <w:r w:rsidRPr="00B86670">
        <w:t>privind</w:t>
      </w:r>
      <w:r w:rsidR="00487415">
        <w:t xml:space="preserve"> </w:t>
      </w:r>
      <w:r w:rsidRPr="00B86670">
        <w:t>energia</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Platforma</w:t>
      </w:r>
      <w:r w:rsidR="00487415">
        <w:t xml:space="preserve"> </w:t>
      </w:r>
      <w:r w:rsidRPr="00B86670">
        <w:t>va</w:t>
      </w:r>
      <w:r w:rsidR="00487415">
        <w:t xml:space="preserve"> </w:t>
      </w:r>
      <w:r w:rsidRPr="00B86670">
        <w:t>oferi</w:t>
      </w:r>
      <w:r w:rsidR="00487415">
        <w:t xml:space="preserve"> </w:t>
      </w:r>
      <w:r w:rsidRPr="00B86670">
        <w:t>întreprinderilor</w:t>
      </w:r>
      <w:r w:rsidR="00487415">
        <w:t xml:space="preserve"> </w:t>
      </w:r>
      <w:r w:rsidRPr="00B86670">
        <w:t>un</w:t>
      </w:r>
      <w:r w:rsidR="00487415">
        <w:t xml:space="preserve"> </w:t>
      </w:r>
      <w:r w:rsidRPr="00B86670">
        <w:t>punct</w:t>
      </w:r>
      <w:r w:rsidR="00487415">
        <w:t xml:space="preserve"> </w:t>
      </w:r>
      <w:r w:rsidRPr="00B86670">
        <w:t>unic</w:t>
      </w:r>
      <w:r w:rsidR="00487415">
        <w:t xml:space="preserve"> </w:t>
      </w:r>
      <w:r w:rsidRPr="00B86670">
        <w:t>de</w:t>
      </w:r>
      <w:r w:rsidR="00487415">
        <w:t xml:space="preserve"> </w:t>
      </w:r>
      <w:r w:rsidRPr="00B86670">
        <w:t>informare</w:t>
      </w:r>
      <w:r w:rsidR="00487415">
        <w:t xml:space="preserve"> </w:t>
      </w:r>
      <w:r w:rsidRPr="00B86670">
        <w:t>pentru</w:t>
      </w:r>
      <w:r w:rsidR="00487415">
        <w:t xml:space="preserve"> </w:t>
      </w:r>
      <w:r w:rsidRPr="00B86670">
        <w:t>toate</w:t>
      </w:r>
      <w:r w:rsidR="00487415">
        <w:t xml:space="preserve"> </w:t>
      </w:r>
      <w:r w:rsidRPr="00B86670">
        <w:t>licitațiile</w:t>
      </w:r>
      <w:r w:rsidR="00487415">
        <w:t xml:space="preserve"> </w:t>
      </w:r>
      <w:r w:rsidRPr="00B86670">
        <w:t>de</w:t>
      </w:r>
      <w:r w:rsidR="00487415">
        <w:t xml:space="preserve"> </w:t>
      </w:r>
      <w:r w:rsidRPr="00B86670">
        <w:t>energie</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planificate</w:t>
      </w:r>
      <w:r w:rsidR="00487415">
        <w:t xml:space="preserve"> </w:t>
      </w:r>
      <w:r w:rsidRPr="00B86670">
        <w:t>în</w:t>
      </w:r>
      <w:r w:rsidR="00487415">
        <w:t xml:space="preserve"> </w:t>
      </w:r>
      <w:r w:rsidRPr="00B86670">
        <w:t>întreaga</w:t>
      </w:r>
      <w:r w:rsidR="00487415">
        <w:t xml:space="preserve"> </w:t>
      </w:r>
      <w:r w:rsidRPr="00B86670">
        <w:t>UE.</w:t>
      </w:r>
    </w:p>
    <w:p w14:paraId="61F50AEE" w14:textId="17D42046" w:rsidR="00B86670" w:rsidRPr="00B86670" w:rsidRDefault="00B86670" w:rsidP="00B86670">
      <w:r w:rsidRPr="00B86670">
        <w:rPr>
          <w:b/>
          <w:bCs/>
        </w:rPr>
        <w:t>Istoricul</w:t>
      </w:r>
      <w:r w:rsidR="00487415">
        <w:rPr>
          <w:b/>
          <w:bCs/>
        </w:rPr>
        <w:t xml:space="preserve"> </w:t>
      </w:r>
      <w:r w:rsidRPr="00B86670">
        <w:rPr>
          <w:b/>
          <w:bCs/>
        </w:rPr>
        <w:t>dosarului</w:t>
      </w:r>
    </w:p>
    <w:p w14:paraId="10B14121" w14:textId="1E8F980E" w:rsidR="00B86670" w:rsidRPr="00B86670" w:rsidRDefault="00B86670" w:rsidP="00B86670">
      <w:r w:rsidRPr="00B86670">
        <w:t>Energia</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este</w:t>
      </w:r>
      <w:r w:rsidR="00487415">
        <w:t xml:space="preserve"> </w:t>
      </w:r>
      <w:r w:rsidRPr="00B86670">
        <w:t>o</w:t>
      </w:r>
      <w:r w:rsidR="00487415">
        <w:t xml:space="preserve"> </w:t>
      </w:r>
      <w:r w:rsidRPr="00B86670">
        <w:t>componentă-cheie</w:t>
      </w:r>
      <w:r w:rsidR="00487415">
        <w:t xml:space="preserve"> </w:t>
      </w:r>
      <w:r w:rsidRPr="00B86670">
        <w:t>a</w:t>
      </w:r>
      <w:r w:rsidR="00487415">
        <w:t xml:space="preserve"> </w:t>
      </w:r>
      <w:r w:rsidRPr="00B86670">
        <w:t>planului</w:t>
      </w:r>
      <w:r w:rsidR="00487415">
        <w:t xml:space="preserve"> </w:t>
      </w:r>
      <w:r w:rsidRPr="00B86670">
        <w:t>UE</w:t>
      </w:r>
      <w:r w:rsidR="00487415">
        <w:t xml:space="preserve"> </w:t>
      </w:r>
      <w:r w:rsidRPr="00B86670">
        <w:t>de</w:t>
      </w:r>
      <w:r w:rsidR="00487415">
        <w:t xml:space="preserve"> </w:t>
      </w:r>
      <w:r w:rsidRPr="00B86670">
        <w:t>realizare</w:t>
      </w:r>
      <w:r w:rsidR="00487415">
        <w:t xml:space="preserve"> </w:t>
      </w:r>
      <w:r w:rsidRPr="00B86670">
        <w:t>a</w:t>
      </w:r>
      <w:r w:rsidR="00487415">
        <w:t xml:space="preserve"> </w:t>
      </w:r>
      <w:r w:rsidRPr="00B86670">
        <w:t>neutralității</w:t>
      </w:r>
      <w:r w:rsidR="00487415">
        <w:t xml:space="preserve"> </w:t>
      </w:r>
      <w:r w:rsidRPr="00B86670">
        <w:t>climatice</w:t>
      </w:r>
      <w:r w:rsidR="00487415">
        <w:t xml:space="preserve"> </w:t>
      </w:r>
      <w:r w:rsidRPr="00B86670">
        <w:t>până</w:t>
      </w:r>
      <w:r w:rsidR="00487415">
        <w:t xml:space="preserve"> </w:t>
      </w:r>
      <w:r w:rsidRPr="00B86670">
        <w:t>în</w:t>
      </w:r>
      <w:r w:rsidR="00487415">
        <w:t xml:space="preserve"> </w:t>
      </w:r>
      <w:r w:rsidRPr="00B86670">
        <w:t>2050.</w:t>
      </w:r>
      <w:r w:rsidR="00487415">
        <w:t xml:space="preserve"> </w:t>
      </w:r>
      <w:r w:rsidRPr="00B86670">
        <w:t>Este</w:t>
      </w:r>
      <w:r w:rsidR="00487415">
        <w:t xml:space="preserve"> </w:t>
      </w:r>
      <w:r w:rsidRPr="00B86670">
        <w:t>esențial</w:t>
      </w:r>
      <w:r w:rsidR="00487415">
        <w:t xml:space="preserve"> </w:t>
      </w:r>
      <w:r w:rsidRPr="00B86670">
        <w:t>pentru</w:t>
      </w:r>
      <w:r w:rsidR="00487415">
        <w:t xml:space="preserve"> </w:t>
      </w:r>
      <w:hyperlink r:id="rId70" w:history="1">
        <w:r w:rsidRPr="00B86670">
          <w:rPr>
            <w:rStyle w:val="Hyperlink"/>
            <w:szCs w:val="24"/>
          </w:rPr>
          <w:t>Pactul</w:t>
        </w:r>
        <w:r w:rsidR="00487415">
          <w:rPr>
            <w:rStyle w:val="Hyperlink"/>
            <w:szCs w:val="24"/>
          </w:rPr>
          <w:t xml:space="preserve"> </w:t>
        </w:r>
        <w:r w:rsidRPr="00B86670">
          <w:rPr>
            <w:rStyle w:val="Hyperlink"/>
            <w:szCs w:val="24"/>
          </w:rPr>
          <w:t>verde</w:t>
        </w:r>
        <w:r w:rsidR="00487415">
          <w:rPr>
            <w:rStyle w:val="Hyperlink"/>
            <w:szCs w:val="24"/>
          </w:rPr>
          <w:t xml:space="preserve"> </w:t>
        </w:r>
        <w:r w:rsidRPr="00B86670">
          <w:rPr>
            <w:rStyle w:val="Hyperlink"/>
            <w:szCs w:val="24"/>
          </w:rPr>
          <w:t>european</w:t>
        </w:r>
      </w:hyperlink>
      <w:r w:rsidRPr="00B86670">
        <w:t>,</w:t>
      </w:r>
      <w:r w:rsidR="00487415">
        <w:t xml:space="preserve"> </w:t>
      </w:r>
      <w:r w:rsidRPr="00B86670">
        <w:t>precum</w:t>
      </w:r>
      <w:r w:rsidR="00487415">
        <w:t xml:space="preserve"> </w:t>
      </w:r>
      <w:r w:rsidRPr="00B86670">
        <w:t>și</w:t>
      </w:r>
      <w:r w:rsidR="00487415">
        <w:t xml:space="preserve"> </w:t>
      </w:r>
      <w:r w:rsidRPr="00B86670">
        <w:t>pentru</w:t>
      </w:r>
      <w:r w:rsidR="00487415">
        <w:t xml:space="preserve"> </w:t>
      </w:r>
      <w:hyperlink r:id="rId71" w:history="1">
        <w:r w:rsidRPr="00B86670">
          <w:rPr>
            <w:rStyle w:val="Hyperlink"/>
            <w:szCs w:val="24"/>
          </w:rPr>
          <w:t>planul</w:t>
        </w:r>
        <w:r w:rsidR="00487415">
          <w:rPr>
            <w:rStyle w:val="Hyperlink"/>
            <w:szCs w:val="24"/>
          </w:rPr>
          <w:t xml:space="preserve"> </w:t>
        </w:r>
        <w:r w:rsidRPr="00B86670">
          <w:rPr>
            <w:rStyle w:val="Hyperlink"/>
            <w:szCs w:val="24"/>
          </w:rPr>
          <w:t>REPowerEU</w:t>
        </w:r>
        <w:r w:rsidR="00487415">
          <w:rPr>
            <w:rStyle w:val="Hyperlink"/>
            <w:szCs w:val="24"/>
          </w:rPr>
          <w:t xml:space="preserve"> </w:t>
        </w:r>
      </w:hyperlink>
      <w:r w:rsidRPr="00B86670">
        <w:t>să</w:t>
      </w:r>
      <w:r w:rsidR="00487415">
        <w:t xml:space="preserve"> </w:t>
      </w:r>
      <w:r w:rsidRPr="00B86670">
        <w:t>elimine</w:t>
      </w:r>
      <w:r w:rsidR="00487415">
        <w:t xml:space="preserve"> </w:t>
      </w:r>
      <w:r w:rsidRPr="00B86670">
        <w:t>treptat</w:t>
      </w:r>
      <w:r w:rsidR="00487415">
        <w:t xml:space="preserve"> </w:t>
      </w:r>
      <w:r w:rsidRPr="00B86670">
        <w:t>importurile</w:t>
      </w:r>
      <w:r w:rsidR="00487415">
        <w:t xml:space="preserve"> </w:t>
      </w:r>
      <w:r w:rsidRPr="00B86670">
        <w:t>noastre</w:t>
      </w:r>
      <w:r w:rsidR="00487415">
        <w:t xml:space="preserve"> </w:t>
      </w:r>
      <w:r w:rsidRPr="00B86670">
        <w:t>de</w:t>
      </w:r>
      <w:r w:rsidR="00487415">
        <w:t xml:space="preserve"> </w:t>
      </w:r>
      <w:r w:rsidRPr="00B86670">
        <w:t>combustibili</w:t>
      </w:r>
      <w:r w:rsidR="00487415">
        <w:t xml:space="preserve"> </w:t>
      </w:r>
      <w:r w:rsidRPr="00B86670">
        <w:t>fosili</w:t>
      </w:r>
      <w:r w:rsidR="00487415">
        <w:t xml:space="preserve"> </w:t>
      </w:r>
      <w:r w:rsidRPr="00B86670">
        <w:t>din</w:t>
      </w:r>
      <w:r w:rsidR="00487415">
        <w:t xml:space="preserve"> </w:t>
      </w:r>
      <w:r w:rsidRPr="00B86670">
        <w:t>Rusia.</w:t>
      </w:r>
      <w:r w:rsidR="00487415">
        <w:t xml:space="preserve"> </w:t>
      </w:r>
      <w:r w:rsidRPr="00B86670">
        <w:t>În</w:t>
      </w:r>
      <w:r w:rsidR="00487415">
        <w:t xml:space="preserve"> </w:t>
      </w:r>
      <w:r w:rsidRPr="00B86670">
        <w:t>temeiul</w:t>
      </w:r>
      <w:r w:rsidR="00487415">
        <w:t xml:space="preserve"> </w:t>
      </w:r>
      <w:hyperlink r:id="rId72" w:history="1">
        <w:r w:rsidRPr="00B86670">
          <w:rPr>
            <w:rStyle w:val="Hyperlink"/>
            <w:szCs w:val="24"/>
          </w:rPr>
          <w:t>Directivei</w:t>
        </w:r>
        <w:r w:rsidR="00487415">
          <w:rPr>
            <w:rStyle w:val="Hyperlink"/>
            <w:szCs w:val="24"/>
          </w:rPr>
          <w:t xml:space="preserve"> </w:t>
        </w:r>
        <w:r w:rsidRPr="00B86670">
          <w:rPr>
            <w:rStyle w:val="Hyperlink"/>
            <w:szCs w:val="24"/>
          </w:rPr>
          <w:t>revizuite</w:t>
        </w:r>
        <w:r w:rsidR="00487415">
          <w:rPr>
            <w:rStyle w:val="Hyperlink"/>
            <w:szCs w:val="24"/>
          </w:rPr>
          <w:t xml:space="preserve"> </w:t>
        </w:r>
        <w:r w:rsidRPr="00B86670">
          <w:rPr>
            <w:rStyle w:val="Hyperlink"/>
            <w:szCs w:val="24"/>
          </w:rPr>
          <w:t>privind</w:t>
        </w:r>
        <w:r w:rsidR="00487415">
          <w:rPr>
            <w:rStyle w:val="Hyperlink"/>
            <w:szCs w:val="24"/>
          </w:rPr>
          <w:t xml:space="preserve"> </w:t>
        </w:r>
        <w:r w:rsidRPr="00B86670">
          <w:rPr>
            <w:rStyle w:val="Hyperlink"/>
            <w:szCs w:val="24"/>
          </w:rPr>
          <w:t>energia</w:t>
        </w:r>
        <w:r w:rsidR="00487415">
          <w:rPr>
            <w:rStyle w:val="Hyperlink"/>
            <w:szCs w:val="24"/>
          </w:rPr>
          <w:t xml:space="preserve"> </w:t>
        </w:r>
        <w:r w:rsidRPr="00B86670">
          <w:rPr>
            <w:rStyle w:val="Hyperlink"/>
            <w:szCs w:val="24"/>
          </w:rPr>
          <w:t>din</w:t>
        </w:r>
        <w:r w:rsidR="00487415">
          <w:rPr>
            <w:rStyle w:val="Hyperlink"/>
            <w:szCs w:val="24"/>
          </w:rPr>
          <w:t xml:space="preserve"> </w:t>
        </w:r>
        <w:r w:rsidRPr="00B86670">
          <w:rPr>
            <w:rStyle w:val="Hyperlink"/>
            <w:szCs w:val="24"/>
          </w:rPr>
          <w:t>surse</w:t>
        </w:r>
        <w:r w:rsidR="00487415">
          <w:rPr>
            <w:rStyle w:val="Hyperlink"/>
            <w:szCs w:val="24"/>
          </w:rPr>
          <w:t xml:space="preserve"> </w:t>
        </w:r>
        <w:r w:rsidRPr="00B86670">
          <w:rPr>
            <w:rStyle w:val="Hyperlink"/>
            <w:szCs w:val="24"/>
          </w:rPr>
          <w:t>regenerabile</w:t>
        </w:r>
      </w:hyperlink>
      <w:r w:rsidRPr="00B86670">
        <w:t>,</w:t>
      </w:r>
      <w:r w:rsidR="00487415">
        <w:t xml:space="preserve"> </w:t>
      </w:r>
      <w:r w:rsidRPr="00B86670">
        <w:t>UE</w:t>
      </w:r>
      <w:r w:rsidR="00487415">
        <w:t xml:space="preserve"> </w:t>
      </w:r>
      <w:r w:rsidRPr="00B86670">
        <w:t>urmărește</w:t>
      </w:r>
      <w:r w:rsidR="00487415">
        <w:t xml:space="preserve"> </w:t>
      </w:r>
      <w:r w:rsidRPr="00B86670">
        <w:t>să</w:t>
      </w:r>
      <w:r w:rsidR="00487415">
        <w:t xml:space="preserve"> </w:t>
      </w:r>
      <w:r w:rsidRPr="00B86670">
        <w:t>atingă</w:t>
      </w:r>
      <w:r w:rsidR="00487415">
        <w:t xml:space="preserve"> </w:t>
      </w:r>
      <w:r w:rsidRPr="00B86670">
        <w:t>o</w:t>
      </w:r>
      <w:r w:rsidR="00487415">
        <w:t xml:space="preserve"> </w:t>
      </w:r>
      <w:r w:rsidRPr="00B86670">
        <w:t>pondere</w:t>
      </w:r>
      <w:r w:rsidR="00487415">
        <w:t xml:space="preserve"> </w:t>
      </w:r>
      <w:r w:rsidRPr="00B86670">
        <w:t>de</w:t>
      </w:r>
      <w:r w:rsidR="00487415">
        <w:t xml:space="preserve"> </w:t>
      </w:r>
      <w:r w:rsidRPr="00B86670">
        <w:t>45</w:t>
      </w:r>
      <w:r w:rsidR="00487415">
        <w:t xml:space="preserve"> </w:t>
      </w:r>
      <w:r w:rsidRPr="00B86670">
        <w:t>%</w:t>
      </w:r>
      <w:r w:rsidR="00487415">
        <w:t xml:space="preserve"> </w:t>
      </w:r>
      <w:r w:rsidRPr="00B86670">
        <w:t>a</w:t>
      </w:r>
      <w:r w:rsidR="00487415">
        <w:t xml:space="preserve"> </w:t>
      </w:r>
      <w:r w:rsidRPr="00B86670">
        <w:t>energiei</w:t>
      </w:r>
      <w:r w:rsidR="00487415">
        <w:t xml:space="preserve"> </w:t>
      </w:r>
      <w:r w:rsidRPr="00B86670">
        <w:t>din</w:t>
      </w:r>
      <w:r w:rsidR="00487415">
        <w:t xml:space="preserve"> </w:t>
      </w:r>
      <w:r w:rsidRPr="00B86670">
        <w:t>surse</w:t>
      </w:r>
      <w:r w:rsidR="00487415">
        <w:t xml:space="preserve"> </w:t>
      </w:r>
      <w:r w:rsidRPr="00B86670">
        <w:t>regenerabile</w:t>
      </w:r>
      <w:r w:rsidR="00487415">
        <w:t xml:space="preserve"> </w:t>
      </w:r>
      <w:r w:rsidRPr="00B86670">
        <w:t>până</w:t>
      </w:r>
      <w:r w:rsidR="00487415">
        <w:t xml:space="preserve"> </w:t>
      </w:r>
      <w:r w:rsidRPr="00B86670">
        <w:t>în</w:t>
      </w:r>
      <w:r w:rsidR="00487415">
        <w:t xml:space="preserve"> </w:t>
      </w:r>
      <w:r w:rsidRPr="00B86670">
        <w:t>2030,</w:t>
      </w:r>
      <w:r w:rsidR="00487415">
        <w:t xml:space="preserve"> </w:t>
      </w:r>
      <w:r w:rsidRPr="00B86670">
        <w:t>cu</w:t>
      </w:r>
      <w:r w:rsidR="00487415">
        <w:t xml:space="preserve"> </w:t>
      </w:r>
      <w:r w:rsidRPr="00B86670">
        <w:t>un</w:t>
      </w:r>
      <w:r w:rsidR="00487415">
        <w:t xml:space="preserve"> </w:t>
      </w:r>
      <w:r w:rsidRPr="00B86670">
        <w:t>obiectiv</w:t>
      </w:r>
      <w:r w:rsidR="00487415">
        <w:t xml:space="preserve"> </w:t>
      </w:r>
      <w:r w:rsidRPr="00B86670">
        <w:t>minim</w:t>
      </w:r>
      <w:r w:rsidR="00487415">
        <w:t xml:space="preserve"> </w:t>
      </w:r>
      <w:r w:rsidRPr="00B86670">
        <w:t>obligatoriu</w:t>
      </w:r>
      <w:r w:rsidR="00487415">
        <w:t xml:space="preserve"> </w:t>
      </w:r>
      <w:r w:rsidRPr="00B86670">
        <w:t>din</w:t>
      </w:r>
      <w:r w:rsidR="00487415">
        <w:t xml:space="preserve"> </w:t>
      </w:r>
      <w:r w:rsidRPr="00B86670">
        <w:t>punct</w:t>
      </w:r>
      <w:r w:rsidR="00487415">
        <w:t xml:space="preserve"> </w:t>
      </w:r>
      <w:r w:rsidRPr="00B86670">
        <w:t>de</w:t>
      </w:r>
      <w:r w:rsidR="00487415">
        <w:t xml:space="preserve"> </w:t>
      </w:r>
      <w:r w:rsidRPr="00B86670">
        <w:t>vedere</w:t>
      </w:r>
      <w:r w:rsidR="00487415">
        <w:t xml:space="preserve"> </w:t>
      </w:r>
      <w:r w:rsidRPr="00B86670">
        <w:t>juridic</w:t>
      </w:r>
      <w:r w:rsidR="00487415">
        <w:t xml:space="preserve"> </w:t>
      </w:r>
      <w:r w:rsidRPr="00B86670">
        <w:t>de</w:t>
      </w:r>
      <w:r w:rsidR="00487415">
        <w:t xml:space="preserve"> </w:t>
      </w:r>
      <w:r w:rsidRPr="00B86670">
        <w:t>cel</w:t>
      </w:r>
      <w:r w:rsidR="00487415">
        <w:t xml:space="preserve"> </w:t>
      </w:r>
      <w:r w:rsidRPr="00B86670">
        <w:t>puțin</w:t>
      </w:r>
      <w:r w:rsidR="00487415">
        <w:t xml:space="preserve"> </w:t>
      </w:r>
      <w:r w:rsidRPr="00B86670">
        <w:t>42,5</w:t>
      </w:r>
      <w:r w:rsidR="00487415">
        <w:t xml:space="preserve"> </w:t>
      </w:r>
      <w:r w:rsidRPr="00B86670">
        <w:t>%.</w:t>
      </w:r>
      <w:r w:rsidR="00487415">
        <w:t xml:space="preserve"> </w:t>
      </w:r>
      <w:r w:rsidRPr="00B86670">
        <w:t>Accelerarea</w:t>
      </w:r>
      <w:r w:rsidR="00487415">
        <w:t xml:space="preserve"> </w:t>
      </w:r>
      <w:r w:rsidRPr="00B86670">
        <w:t>surselor</w:t>
      </w:r>
      <w:r w:rsidR="00487415">
        <w:t xml:space="preserve"> </w:t>
      </w:r>
      <w:r w:rsidRPr="00B86670">
        <w:t>regenerabile</w:t>
      </w:r>
      <w:r w:rsidR="00487415">
        <w:t xml:space="preserve"> </w:t>
      </w:r>
      <w:r w:rsidRPr="00B86670">
        <w:t>de</w:t>
      </w:r>
      <w:r w:rsidR="00487415">
        <w:t xml:space="preserve"> </w:t>
      </w:r>
      <w:r w:rsidRPr="00B86670">
        <w:t>energie</w:t>
      </w:r>
      <w:r w:rsidR="00487415">
        <w:t xml:space="preserve"> </w:t>
      </w:r>
      <w:r w:rsidRPr="00B86670">
        <w:t>este</w:t>
      </w:r>
      <w:r w:rsidR="00487415">
        <w:t xml:space="preserve"> </w:t>
      </w:r>
      <w:r w:rsidRPr="00B86670">
        <w:t>facilitată</w:t>
      </w:r>
      <w:r w:rsidR="00487415">
        <w:t xml:space="preserve"> </w:t>
      </w:r>
      <w:r w:rsidRPr="00B86670">
        <w:t>de</w:t>
      </w:r>
      <w:r w:rsidR="00487415">
        <w:t xml:space="preserve"> </w:t>
      </w:r>
      <w:r w:rsidRPr="00B86670">
        <w:t>o</w:t>
      </w:r>
      <w:r w:rsidR="00487415">
        <w:t xml:space="preserve"> </w:t>
      </w:r>
      <w:r w:rsidRPr="00B86670">
        <w:t>serie</w:t>
      </w:r>
      <w:r w:rsidR="00487415">
        <w:t xml:space="preserve"> </w:t>
      </w:r>
      <w:r w:rsidRPr="00B86670">
        <w:t>de</w:t>
      </w:r>
      <w:r w:rsidR="00487415">
        <w:t xml:space="preserve"> </w:t>
      </w:r>
      <w:r w:rsidRPr="00B86670">
        <w:t>instrumente</w:t>
      </w:r>
      <w:r w:rsidR="00487415">
        <w:t xml:space="preserve"> </w:t>
      </w:r>
      <w:r w:rsidRPr="00B86670">
        <w:t>bugetare</w:t>
      </w:r>
      <w:r w:rsidR="00487415">
        <w:t xml:space="preserve"> </w:t>
      </w:r>
      <w:r w:rsidRPr="00B86670">
        <w:t>și</w:t>
      </w:r>
      <w:r w:rsidR="00487415">
        <w:t xml:space="preserve"> </w:t>
      </w:r>
      <w:r w:rsidRPr="00B86670">
        <w:t>de</w:t>
      </w:r>
      <w:r w:rsidR="00487415">
        <w:t xml:space="preserve"> </w:t>
      </w:r>
      <w:r w:rsidRPr="00B86670">
        <w:t>politică</w:t>
      </w:r>
      <w:r w:rsidR="00487415">
        <w:t xml:space="preserve"> </w:t>
      </w:r>
      <w:r w:rsidRPr="00B86670">
        <w:t>ale</w:t>
      </w:r>
      <w:r w:rsidR="00487415">
        <w:t xml:space="preserve"> </w:t>
      </w:r>
      <w:r w:rsidRPr="00B86670">
        <w:t>UE,</w:t>
      </w:r>
      <w:r w:rsidR="00487415">
        <w:t xml:space="preserve"> </w:t>
      </w:r>
      <w:r w:rsidRPr="00B86670">
        <w:t>inclusiv</w:t>
      </w:r>
      <w:r w:rsidR="00487415">
        <w:t xml:space="preserve"> </w:t>
      </w:r>
      <w:r w:rsidRPr="00B86670">
        <w:t>de</w:t>
      </w:r>
      <w:r w:rsidR="00487415">
        <w:t xml:space="preserve"> </w:t>
      </w:r>
      <w:r w:rsidRPr="00B86670">
        <w:t>capitolele</w:t>
      </w:r>
      <w:r w:rsidR="00487415">
        <w:t xml:space="preserve"> </w:t>
      </w:r>
      <w:r w:rsidRPr="00B86670">
        <w:t>REPowerEU</w:t>
      </w:r>
      <w:r w:rsidR="00487415">
        <w:t xml:space="preserve"> </w:t>
      </w:r>
      <w:r w:rsidRPr="00B86670">
        <w:t>din</w:t>
      </w:r>
      <w:r w:rsidR="00487415">
        <w:t xml:space="preserve"> </w:t>
      </w:r>
      <w:r w:rsidRPr="00B86670">
        <w:t>planurile</w:t>
      </w:r>
      <w:r w:rsidR="00487415">
        <w:t xml:space="preserve"> </w:t>
      </w:r>
      <w:r w:rsidRPr="00B86670">
        <w:t>naționale</w:t>
      </w:r>
      <w:r w:rsidR="00487415">
        <w:t xml:space="preserve"> </w:t>
      </w:r>
      <w:r w:rsidRPr="00B86670">
        <w:t>de</w:t>
      </w:r>
      <w:r w:rsidR="00487415">
        <w:t xml:space="preserve"> </w:t>
      </w:r>
      <w:r w:rsidRPr="00B86670">
        <w:t>redresare</w:t>
      </w:r>
      <w:r w:rsidR="00487415">
        <w:t xml:space="preserve"> </w:t>
      </w:r>
      <w:r w:rsidRPr="00B86670">
        <w:t>și</w:t>
      </w:r>
      <w:r w:rsidR="00487415">
        <w:t xml:space="preserve"> </w:t>
      </w:r>
      <w:r w:rsidRPr="00B86670">
        <w:t>reziliență</w:t>
      </w:r>
      <w:r w:rsidR="00487415">
        <w:t xml:space="preserve"> </w:t>
      </w:r>
      <w:r w:rsidRPr="00B86670">
        <w:t>și</w:t>
      </w:r>
      <w:r w:rsidR="00487415">
        <w:t xml:space="preserve"> </w:t>
      </w:r>
      <w:r w:rsidRPr="00B86670">
        <w:t>de</w:t>
      </w:r>
      <w:r w:rsidR="00487415">
        <w:t xml:space="preserve"> </w:t>
      </w:r>
      <w:hyperlink r:id="rId73" w:history="1">
        <w:r w:rsidRPr="00B86670">
          <w:rPr>
            <w:rStyle w:val="Hyperlink"/>
            <w:szCs w:val="24"/>
          </w:rPr>
          <w:t>Regulamentul</w:t>
        </w:r>
        <w:r w:rsidR="00487415">
          <w:rPr>
            <w:rStyle w:val="Hyperlink"/>
            <w:szCs w:val="24"/>
          </w:rPr>
          <w:t xml:space="preserve"> </w:t>
        </w:r>
        <w:r w:rsidRPr="00B86670">
          <w:rPr>
            <w:rStyle w:val="Hyperlink"/>
            <w:szCs w:val="24"/>
          </w:rPr>
          <w:t>TEN-E</w:t>
        </w:r>
        <w:r w:rsidR="00487415">
          <w:rPr>
            <w:rStyle w:val="Hyperlink"/>
            <w:szCs w:val="24"/>
          </w:rPr>
          <w:t xml:space="preserve"> </w:t>
        </w:r>
        <w:r w:rsidRPr="00B86670">
          <w:rPr>
            <w:rStyle w:val="Hyperlink"/>
            <w:szCs w:val="24"/>
          </w:rPr>
          <w:t>revizuit</w:t>
        </w:r>
      </w:hyperlink>
      <w:r w:rsidRPr="00B86670">
        <w:t>,</w:t>
      </w:r>
      <w:r w:rsidR="00487415">
        <w:t xml:space="preserve"> </w:t>
      </w:r>
      <w:r w:rsidRPr="00B86670">
        <w:t>care</w:t>
      </w:r>
      <w:r w:rsidR="00487415">
        <w:t xml:space="preserve"> </w:t>
      </w:r>
      <w:r w:rsidRPr="00B86670">
        <w:t>sprijină</w:t>
      </w:r>
      <w:r w:rsidR="00487415">
        <w:t xml:space="preserve"> </w:t>
      </w:r>
      <w:r w:rsidRPr="00B86670">
        <w:t>dezvoltarea</w:t>
      </w:r>
      <w:r w:rsidR="00487415">
        <w:t xml:space="preserve"> </w:t>
      </w:r>
      <w:r w:rsidRPr="00B86670">
        <w:t>unor</w:t>
      </w:r>
      <w:r w:rsidR="00487415">
        <w:t xml:space="preserve"> </w:t>
      </w:r>
      <w:r w:rsidRPr="00B86670">
        <w:t>proiecte</w:t>
      </w:r>
      <w:r w:rsidR="00487415">
        <w:t xml:space="preserve"> </w:t>
      </w:r>
      <w:r w:rsidRPr="00B86670">
        <w:t>transfrontaliere</w:t>
      </w:r>
      <w:r w:rsidR="00487415">
        <w:t xml:space="preserve"> </w:t>
      </w:r>
      <w:r w:rsidRPr="00B86670">
        <w:t>în</w:t>
      </w:r>
      <w:r w:rsidR="00487415">
        <w:t xml:space="preserve"> </w:t>
      </w:r>
      <w:r w:rsidRPr="00B86670">
        <w:t>domeniul</w:t>
      </w:r>
      <w:r w:rsidR="00487415">
        <w:t xml:space="preserve"> </w:t>
      </w:r>
      <w:r w:rsidRPr="00B86670">
        <w:t>energiei</w:t>
      </w:r>
      <w:r w:rsidR="00487415">
        <w:t xml:space="preserve"> </w:t>
      </w:r>
      <w:r w:rsidRPr="00B86670">
        <w:t>curate,</w:t>
      </w:r>
      <w:r w:rsidR="00487415">
        <w:t xml:space="preserve"> </w:t>
      </w:r>
      <w:r w:rsidRPr="00B86670">
        <w:t>inclusiv</w:t>
      </w:r>
      <w:r w:rsidR="00487415">
        <w:t xml:space="preserve"> </w:t>
      </w:r>
      <w:r w:rsidRPr="00B86670">
        <w:t>a</w:t>
      </w:r>
      <w:r w:rsidR="00487415">
        <w:t xml:space="preserve"> </w:t>
      </w:r>
      <w:r w:rsidRPr="00B86670">
        <w:t>rețelelor</w:t>
      </w:r>
      <w:r w:rsidR="00487415">
        <w:t xml:space="preserve"> </w:t>
      </w:r>
      <w:r w:rsidRPr="00B86670">
        <w:t>electrice</w:t>
      </w:r>
      <w:r w:rsidR="00487415">
        <w:t xml:space="preserve"> </w:t>
      </w:r>
      <w:r w:rsidRPr="00B86670">
        <w:t>offshore.</w:t>
      </w:r>
    </w:p>
    <w:p w14:paraId="7B1C3B58" w14:textId="39284B17" w:rsidR="00B86670" w:rsidRPr="00B86670" w:rsidRDefault="00B86670" w:rsidP="00B86670">
      <w:r w:rsidRPr="00B86670">
        <w:t>În</w:t>
      </w:r>
      <w:r w:rsidR="00487415">
        <w:t xml:space="preserve"> </w:t>
      </w:r>
      <w:r w:rsidRPr="00B86670">
        <w:t>tranziția</w:t>
      </w:r>
      <w:r w:rsidR="00487415">
        <w:t xml:space="preserve"> </w:t>
      </w:r>
      <w:r w:rsidRPr="00B86670">
        <w:t>către</w:t>
      </w:r>
      <w:r w:rsidR="00487415">
        <w:t xml:space="preserve"> </w:t>
      </w:r>
      <w:r w:rsidRPr="00B86670">
        <w:t>o</w:t>
      </w:r>
      <w:r w:rsidR="00487415">
        <w:t xml:space="preserve"> </w:t>
      </w:r>
      <w:r w:rsidRPr="00B86670">
        <w:t>economie</w:t>
      </w:r>
      <w:r w:rsidR="00487415">
        <w:t xml:space="preserve"> </w:t>
      </w:r>
      <w:r w:rsidRPr="00B86670">
        <w:t>cu</w:t>
      </w:r>
      <w:r w:rsidR="00487415">
        <w:t xml:space="preserve"> </w:t>
      </w:r>
      <w:r w:rsidRPr="00B86670">
        <w:t>zero</w:t>
      </w:r>
      <w:r w:rsidR="00487415">
        <w:t xml:space="preserve"> </w:t>
      </w:r>
      <w:r w:rsidRPr="00B86670">
        <w:t>emisii</w:t>
      </w:r>
      <w:r w:rsidR="00487415">
        <w:t xml:space="preserve"> </w:t>
      </w:r>
      <w:r w:rsidRPr="00B86670">
        <w:t>nete,</w:t>
      </w:r>
      <w:r w:rsidR="00487415">
        <w:t xml:space="preserve"> </w:t>
      </w:r>
      <w:r w:rsidRPr="00B86670">
        <w:t>competitivitatea</w:t>
      </w:r>
      <w:r w:rsidR="00487415">
        <w:t xml:space="preserve"> </w:t>
      </w:r>
      <w:r w:rsidRPr="00B86670">
        <w:t>UE</w:t>
      </w:r>
      <w:r w:rsidR="00487415">
        <w:t xml:space="preserve"> </w:t>
      </w:r>
      <w:r w:rsidRPr="00B86670">
        <w:t>se</w:t>
      </w:r>
      <w:r w:rsidR="00487415">
        <w:t xml:space="preserve"> </w:t>
      </w:r>
      <w:r w:rsidRPr="00B86670">
        <w:t>va</w:t>
      </w:r>
      <w:r w:rsidR="00487415">
        <w:t xml:space="preserve"> </w:t>
      </w:r>
      <w:r w:rsidRPr="00B86670">
        <w:t>baza</w:t>
      </w:r>
      <w:r w:rsidR="00487415">
        <w:t xml:space="preserve"> </w:t>
      </w:r>
      <w:r w:rsidRPr="00B86670">
        <w:t>în</w:t>
      </w:r>
      <w:r w:rsidR="00487415">
        <w:t xml:space="preserve"> </w:t>
      </w:r>
      <w:r w:rsidRPr="00B86670">
        <w:t>mare</w:t>
      </w:r>
      <w:r w:rsidR="00487415">
        <w:t xml:space="preserve"> </w:t>
      </w:r>
      <w:r w:rsidRPr="00B86670">
        <w:t>măsură</w:t>
      </w:r>
      <w:r w:rsidR="00487415">
        <w:t xml:space="preserve"> </w:t>
      </w:r>
      <w:r w:rsidRPr="00B86670">
        <w:t>pe</w:t>
      </w:r>
      <w:r w:rsidR="00487415">
        <w:t xml:space="preserve"> </w:t>
      </w:r>
      <w:r w:rsidRPr="00B86670">
        <w:t>capacitatea</w:t>
      </w:r>
      <w:r w:rsidR="00487415">
        <w:t xml:space="preserve"> </w:t>
      </w:r>
      <w:r w:rsidRPr="00B86670">
        <w:t>sa</w:t>
      </w:r>
      <w:r w:rsidR="00487415">
        <w:t xml:space="preserve"> </w:t>
      </w:r>
      <w:r w:rsidRPr="00B86670">
        <w:t>de</w:t>
      </w:r>
      <w:r w:rsidR="00487415">
        <w:t xml:space="preserve"> </w:t>
      </w:r>
      <w:r w:rsidRPr="00B86670">
        <w:t>a</w:t>
      </w:r>
      <w:r w:rsidR="00487415">
        <w:t xml:space="preserve"> </w:t>
      </w:r>
      <w:r w:rsidRPr="00B86670">
        <w:t>dezvolta</w:t>
      </w:r>
      <w:r w:rsidR="00487415">
        <w:t xml:space="preserve"> </w:t>
      </w:r>
      <w:r w:rsidRPr="00B86670">
        <w:t>și</w:t>
      </w:r>
      <w:r w:rsidR="00487415">
        <w:t xml:space="preserve"> </w:t>
      </w:r>
      <w:r w:rsidRPr="00B86670">
        <w:t>de</w:t>
      </w:r>
      <w:r w:rsidR="00487415">
        <w:t xml:space="preserve"> </w:t>
      </w:r>
      <w:r w:rsidRPr="00B86670">
        <w:t>a</w:t>
      </w:r>
      <w:r w:rsidR="00487415">
        <w:t xml:space="preserve"> </w:t>
      </w:r>
      <w:r w:rsidRPr="00B86670">
        <w:t>produce</w:t>
      </w:r>
      <w:r w:rsidR="00487415">
        <w:t xml:space="preserve"> </w:t>
      </w:r>
      <w:r w:rsidRPr="00B86670">
        <w:t>acasă</w:t>
      </w:r>
      <w:r w:rsidR="00487415">
        <w:t xml:space="preserve"> </w:t>
      </w:r>
      <w:r w:rsidRPr="00B86670">
        <w:t>tehnologiile</w:t>
      </w:r>
      <w:r w:rsidR="00487415">
        <w:t xml:space="preserve"> </w:t>
      </w:r>
      <w:r w:rsidRPr="00B86670">
        <w:t>curate</w:t>
      </w:r>
      <w:r w:rsidR="00487415">
        <w:t xml:space="preserve"> </w:t>
      </w:r>
      <w:r w:rsidRPr="00B86670">
        <w:t>care</w:t>
      </w:r>
      <w:r w:rsidR="00487415">
        <w:t xml:space="preserve"> </w:t>
      </w:r>
      <w:r w:rsidRPr="00B86670">
        <w:t>fac</w:t>
      </w:r>
      <w:r w:rsidR="00487415">
        <w:t xml:space="preserve"> </w:t>
      </w:r>
      <w:r w:rsidRPr="00B86670">
        <w:t>posibilă</w:t>
      </w:r>
      <w:r w:rsidR="00487415">
        <w:t xml:space="preserve"> </w:t>
      </w:r>
      <w:r w:rsidRPr="00B86670">
        <w:t>această</w:t>
      </w:r>
      <w:r w:rsidR="00487415">
        <w:t xml:space="preserve"> </w:t>
      </w:r>
      <w:r w:rsidRPr="00B86670">
        <w:t>tranziție.</w:t>
      </w:r>
      <w:r w:rsidR="00487415">
        <w:t xml:space="preserve"> </w:t>
      </w:r>
      <w:r w:rsidRPr="00B86670">
        <w:t>Pentru</w:t>
      </w:r>
      <w:r w:rsidR="00487415">
        <w:t xml:space="preserve"> </w:t>
      </w:r>
      <w:r w:rsidRPr="00B86670">
        <w:t>a</w:t>
      </w:r>
      <w:r w:rsidR="00487415">
        <w:t xml:space="preserve"> </w:t>
      </w:r>
      <w:r w:rsidRPr="00B86670">
        <w:t>se</w:t>
      </w:r>
      <w:r w:rsidR="00487415">
        <w:t xml:space="preserve"> </w:t>
      </w:r>
      <w:r w:rsidRPr="00B86670">
        <w:t>asigura</w:t>
      </w:r>
      <w:r w:rsidR="00487415">
        <w:t xml:space="preserve"> </w:t>
      </w:r>
      <w:r w:rsidRPr="00B86670">
        <w:t>că</w:t>
      </w:r>
      <w:r w:rsidR="00487415">
        <w:t xml:space="preserve"> </w:t>
      </w:r>
      <w:r w:rsidRPr="00B86670">
        <w:t>economia</w:t>
      </w:r>
      <w:r w:rsidR="00487415">
        <w:t xml:space="preserve"> </w:t>
      </w:r>
      <w:r w:rsidRPr="00B86670">
        <w:t>UE</w:t>
      </w:r>
      <w:r w:rsidR="00487415">
        <w:t xml:space="preserve"> </w:t>
      </w:r>
      <w:r w:rsidRPr="00B86670">
        <w:t>este</w:t>
      </w:r>
      <w:r w:rsidR="00487415">
        <w:t xml:space="preserve"> </w:t>
      </w:r>
      <w:r w:rsidRPr="00B86670">
        <w:t>bine</w:t>
      </w:r>
      <w:r w:rsidR="00487415">
        <w:t xml:space="preserve"> </w:t>
      </w:r>
      <w:r w:rsidRPr="00B86670">
        <w:t>echipată,</w:t>
      </w:r>
      <w:r w:rsidR="00487415">
        <w:t xml:space="preserve"> </w:t>
      </w:r>
      <w:r w:rsidRPr="00B86670">
        <w:t>anul</w:t>
      </w:r>
      <w:r w:rsidR="00487415">
        <w:t xml:space="preserve"> </w:t>
      </w:r>
      <w:r w:rsidRPr="00B86670">
        <w:t>trecut,</w:t>
      </w:r>
      <w:r w:rsidR="00487415">
        <w:t xml:space="preserve"> </w:t>
      </w:r>
      <w:r w:rsidRPr="00B86670">
        <w:t>Comisia</w:t>
      </w:r>
      <w:r w:rsidR="00487415">
        <w:t xml:space="preserve"> </w:t>
      </w:r>
      <w:r w:rsidRPr="00B86670">
        <w:t>a</w:t>
      </w:r>
      <w:r w:rsidR="00487415">
        <w:t xml:space="preserve"> </w:t>
      </w:r>
      <w:r w:rsidRPr="00B86670">
        <w:t>prezentat</w:t>
      </w:r>
      <w:r w:rsidR="00487415">
        <w:t xml:space="preserve"> </w:t>
      </w:r>
      <w:hyperlink r:id="rId74" w:history="1">
        <w:r w:rsidRPr="00B86670">
          <w:rPr>
            <w:rStyle w:val="Hyperlink"/>
            <w:szCs w:val="24"/>
          </w:rPr>
          <w:t>Planul</w:t>
        </w:r>
        <w:r w:rsidR="00487415">
          <w:rPr>
            <w:rStyle w:val="Hyperlink"/>
            <w:szCs w:val="24"/>
          </w:rPr>
          <w:t xml:space="preserve"> </w:t>
        </w:r>
        <w:r w:rsidRPr="00B86670">
          <w:rPr>
            <w:rStyle w:val="Hyperlink"/>
            <w:szCs w:val="24"/>
          </w:rPr>
          <w:t>industrial</w:t>
        </w:r>
        <w:r w:rsidR="00487415">
          <w:rPr>
            <w:rStyle w:val="Hyperlink"/>
            <w:szCs w:val="24"/>
          </w:rPr>
          <w:t xml:space="preserve"> </w:t>
        </w:r>
        <w:r w:rsidRPr="00B86670">
          <w:rPr>
            <w:rStyle w:val="Hyperlink"/>
            <w:szCs w:val="24"/>
          </w:rPr>
          <w:t>al</w:t>
        </w:r>
        <w:r w:rsidR="00487415">
          <w:rPr>
            <w:rStyle w:val="Hyperlink"/>
            <w:szCs w:val="24"/>
          </w:rPr>
          <w:t xml:space="preserve"> </w:t>
        </w:r>
        <w:r w:rsidRPr="00B86670">
          <w:rPr>
            <w:rStyle w:val="Hyperlink"/>
            <w:szCs w:val="24"/>
          </w:rPr>
          <w:t>Pactului</w:t>
        </w:r>
        <w:r w:rsidR="00487415">
          <w:rPr>
            <w:rStyle w:val="Hyperlink"/>
            <w:szCs w:val="24"/>
          </w:rPr>
          <w:t xml:space="preserve"> </w:t>
        </w:r>
        <w:r w:rsidRPr="00B86670">
          <w:rPr>
            <w:rStyle w:val="Hyperlink"/>
            <w:szCs w:val="24"/>
          </w:rPr>
          <w:t>verde</w:t>
        </w:r>
      </w:hyperlink>
      <w:r w:rsidR="00487415">
        <w:t xml:space="preserve"> </w:t>
      </w:r>
      <w:r w:rsidRPr="00B86670">
        <w:t>și,</w:t>
      </w:r>
      <w:r w:rsidR="00487415">
        <w:t xml:space="preserve"> </w:t>
      </w:r>
      <w:r w:rsidRPr="00B86670">
        <w:t>în</w:t>
      </w:r>
      <w:r w:rsidR="00487415">
        <w:t xml:space="preserve"> </w:t>
      </w:r>
      <w:r w:rsidRPr="00B86670">
        <w:t>special,</w:t>
      </w:r>
      <w:r w:rsidR="00487415">
        <w:t xml:space="preserve"> </w:t>
      </w:r>
      <w:r w:rsidRPr="00B86670">
        <w:t>a</w:t>
      </w:r>
      <w:r w:rsidR="00487415">
        <w:t xml:space="preserve"> </w:t>
      </w:r>
      <w:r w:rsidRPr="00B86670">
        <w:t>propus</w:t>
      </w:r>
      <w:r w:rsidR="00487415">
        <w:t xml:space="preserve"> </w:t>
      </w:r>
      <w:hyperlink r:id="rId75" w:history="1">
        <w:r w:rsidRPr="00B86670">
          <w:rPr>
            <w:rStyle w:val="Hyperlink"/>
            <w:szCs w:val="24"/>
          </w:rPr>
          <w:t>Regulamentul</w:t>
        </w:r>
        <w:r w:rsidR="00487415">
          <w:rPr>
            <w:rStyle w:val="Hyperlink"/>
            <w:szCs w:val="24"/>
          </w:rPr>
          <w:t xml:space="preserve"> </w:t>
        </w:r>
        <w:r w:rsidRPr="00B86670">
          <w:rPr>
            <w:rStyle w:val="Hyperlink"/>
            <w:szCs w:val="24"/>
          </w:rPr>
          <w:t>privind</w:t>
        </w:r>
        <w:r w:rsidR="00487415">
          <w:rPr>
            <w:rStyle w:val="Hyperlink"/>
            <w:szCs w:val="24"/>
          </w:rPr>
          <w:t xml:space="preserve"> </w:t>
        </w:r>
        <w:r w:rsidRPr="00B86670">
          <w:rPr>
            <w:rStyle w:val="Hyperlink"/>
            <w:szCs w:val="24"/>
          </w:rPr>
          <w:t>industria</w:t>
        </w:r>
        <w:r w:rsidR="00487415">
          <w:rPr>
            <w:rStyle w:val="Hyperlink"/>
            <w:szCs w:val="24"/>
          </w:rPr>
          <w:t xml:space="preserve"> </w:t>
        </w:r>
        <w:r w:rsidRPr="00B86670">
          <w:rPr>
            <w:rStyle w:val="Hyperlink"/>
            <w:szCs w:val="24"/>
          </w:rPr>
          <w:t>care</w:t>
        </w:r>
        <w:r w:rsidR="00487415">
          <w:rPr>
            <w:rStyle w:val="Hyperlink"/>
            <w:szCs w:val="24"/>
          </w:rPr>
          <w:t xml:space="preserve"> </w:t>
        </w:r>
        <w:r w:rsidRPr="00B86670">
          <w:rPr>
            <w:rStyle w:val="Hyperlink"/>
            <w:szCs w:val="24"/>
          </w:rPr>
          <w:t>contribuie</w:t>
        </w:r>
        <w:r w:rsidR="00487415">
          <w:rPr>
            <w:rStyle w:val="Hyperlink"/>
            <w:szCs w:val="24"/>
          </w:rPr>
          <w:t xml:space="preserve"> </w:t>
        </w:r>
        <w:r w:rsidRPr="00B86670">
          <w:rPr>
            <w:rStyle w:val="Hyperlink"/>
            <w:szCs w:val="24"/>
          </w:rPr>
          <w:t>la</w:t>
        </w:r>
        <w:r w:rsidR="00487415">
          <w:rPr>
            <w:rStyle w:val="Hyperlink"/>
            <w:szCs w:val="24"/>
          </w:rPr>
          <w:t xml:space="preserve"> </w:t>
        </w:r>
        <w:r w:rsidRPr="00B86670">
          <w:rPr>
            <w:rStyle w:val="Hyperlink"/>
            <w:szCs w:val="24"/>
          </w:rPr>
          <w:t>obiectivul</w:t>
        </w:r>
        <w:r w:rsidR="00487415">
          <w:rPr>
            <w:rStyle w:val="Hyperlink"/>
            <w:szCs w:val="24"/>
          </w:rPr>
          <w:t xml:space="preserve"> </w:t>
        </w:r>
        <w:r w:rsidRPr="00B86670">
          <w:rPr>
            <w:rStyle w:val="Hyperlink"/>
            <w:szCs w:val="24"/>
          </w:rPr>
          <w:t>zero</w:t>
        </w:r>
        <w:r w:rsidR="00487415">
          <w:rPr>
            <w:rStyle w:val="Hyperlink"/>
            <w:szCs w:val="24"/>
          </w:rPr>
          <w:t xml:space="preserve"> </w:t>
        </w:r>
        <w:r w:rsidRPr="00B86670">
          <w:rPr>
            <w:rStyle w:val="Hyperlink"/>
            <w:szCs w:val="24"/>
          </w:rPr>
          <w:t>emisii</w:t>
        </w:r>
        <w:r w:rsidR="00487415">
          <w:rPr>
            <w:rStyle w:val="Hyperlink"/>
            <w:szCs w:val="24"/>
          </w:rPr>
          <w:t xml:space="preserve"> </w:t>
        </w:r>
        <w:r w:rsidRPr="00B86670">
          <w:rPr>
            <w:rStyle w:val="Hyperlink"/>
            <w:szCs w:val="24"/>
          </w:rPr>
          <w:t>nete</w:t>
        </w:r>
        <w:r w:rsidR="00487415">
          <w:rPr>
            <w:rStyle w:val="Hyperlink"/>
            <w:szCs w:val="24"/>
          </w:rPr>
          <w:t xml:space="preserve"> </w:t>
        </w:r>
        <w:r w:rsidRPr="00B86670">
          <w:rPr>
            <w:rStyle w:val="Hyperlink"/>
            <w:szCs w:val="24"/>
          </w:rPr>
          <w:t>și</w:t>
        </w:r>
        <w:r w:rsidR="00487415">
          <w:rPr>
            <w:rStyle w:val="Hyperlink"/>
            <w:szCs w:val="24"/>
          </w:rPr>
          <w:t xml:space="preserve"> </w:t>
        </w:r>
        <w:r w:rsidRPr="00B86670">
          <w:rPr>
            <w:rStyle w:val="Hyperlink"/>
            <w:szCs w:val="24"/>
          </w:rPr>
          <w:t>Actul</w:t>
        </w:r>
        <w:r w:rsidR="00487415">
          <w:rPr>
            <w:rStyle w:val="Hyperlink"/>
            <w:szCs w:val="24"/>
          </w:rPr>
          <w:t xml:space="preserve"> </w:t>
        </w:r>
      </w:hyperlink>
      <w:hyperlink r:id="rId76" w:history="1">
        <w:r w:rsidRPr="00B86670">
          <w:rPr>
            <w:rStyle w:val="Hyperlink"/>
            <w:szCs w:val="24"/>
          </w:rPr>
          <w:t>privind</w:t>
        </w:r>
        <w:r w:rsidR="00487415">
          <w:rPr>
            <w:rStyle w:val="Hyperlink"/>
            <w:szCs w:val="24"/>
          </w:rPr>
          <w:t xml:space="preserve"> </w:t>
        </w:r>
        <w:r w:rsidRPr="00B86670">
          <w:rPr>
            <w:rStyle w:val="Hyperlink"/>
            <w:szCs w:val="24"/>
          </w:rPr>
          <w:t>materiile</w:t>
        </w:r>
        <w:r w:rsidR="00487415">
          <w:rPr>
            <w:rStyle w:val="Hyperlink"/>
            <w:szCs w:val="24"/>
          </w:rPr>
          <w:t xml:space="preserve"> </w:t>
        </w:r>
        <w:r w:rsidRPr="00B86670">
          <w:rPr>
            <w:rStyle w:val="Hyperlink"/>
            <w:szCs w:val="24"/>
          </w:rPr>
          <w:t>prime</w:t>
        </w:r>
        <w:r w:rsidR="00487415">
          <w:rPr>
            <w:rStyle w:val="Hyperlink"/>
            <w:szCs w:val="24"/>
          </w:rPr>
          <w:t xml:space="preserve"> </w:t>
        </w:r>
        <w:r w:rsidRPr="00B86670">
          <w:rPr>
            <w:rStyle w:val="Hyperlink"/>
            <w:szCs w:val="24"/>
          </w:rPr>
          <w:t>critice</w:t>
        </w:r>
      </w:hyperlink>
      <w:r w:rsidR="00487415">
        <w:t xml:space="preserve"> </w:t>
      </w:r>
      <w:r w:rsidRPr="00B86670">
        <w:t>pentru</w:t>
      </w:r>
      <w:r w:rsidR="00487415">
        <w:t xml:space="preserve"> </w:t>
      </w:r>
      <w:r w:rsidRPr="00B86670">
        <w:t>a</w:t>
      </w:r>
      <w:r w:rsidR="00487415">
        <w:t xml:space="preserve"> </w:t>
      </w:r>
      <w:r w:rsidRPr="00B86670">
        <w:t>sprijini</w:t>
      </w:r>
      <w:r w:rsidR="00487415">
        <w:t xml:space="preserve"> </w:t>
      </w:r>
      <w:r w:rsidRPr="00B86670">
        <w:t>capacitatea</w:t>
      </w:r>
      <w:r w:rsidR="00487415">
        <w:t xml:space="preserve"> </w:t>
      </w:r>
      <w:r w:rsidRPr="00B86670">
        <w:t>internă</w:t>
      </w:r>
      <w:r w:rsidR="00487415">
        <w:t xml:space="preserve"> </w:t>
      </w:r>
      <w:r w:rsidRPr="00B86670">
        <w:t>de</w:t>
      </w:r>
      <w:r w:rsidR="00487415">
        <w:t xml:space="preserve"> </w:t>
      </w:r>
      <w:r w:rsidRPr="00B86670">
        <w:t>producție</w:t>
      </w:r>
      <w:r w:rsidR="00487415">
        <w:t xml:space="preserve"> </w:t>
      </w:r>
      <w:r w:rsidRPr="00B86670">
        <w:t>de</w:t>
      </w:r>
      <w:r w:rsidR="00487415">
        <w:t xml:space="preserve"> </w:t>
      </w:r>
      <w:r w:rsidRPr="00B86670">
        <w:t>tehnologii</w:t>
      </w:r>
      <w:r w:rsidR="00487415">
        <w:t xml:space="preserve"> </w:t>
      </w:r>
      <w:r w:rsidRPr="00B86670">
        <w:t>care</w:t>
      </w:r>
      <w:r w:rsidR="00487415">
        <w:t xml:space="preserve"> </w:t>
      </w:r>
      <w:r w:rsidRPr="00B86670">
        <w:t>contribuie</w:t>
      </w:r>
      <w:r w:rsidR="00487415">
        <w:t xml:space="preserve"> </w:t>
      </w:r>
      <w:r w:rsidRPr="00B86670">
        <w:t>la</w:t>
      </w:r>
      <w:r w:rsidR="00487415">
        <w:t xml:space="preserve"> </w:t>
      </w:r>
      <w:r w:rsidRPr="00B86670">
        <w:t>obiectivul</w:t>
      </w:r>
      <w:r w:rsidR="00487415">
        <w:t xml:space="preserve"> </w:t>
      </w:r>
      <w:r w:rsidRPr="00B86670">
        <w:t>zero</w:t>
      </w:r>
      <w:r w:rsidR="00487415">
        <w:t xml:space="preserve"> </w:t>
      </w:r>
      <w:r w:rsidRPr="00B86670">
        <w:t>emisii</w:t>
      </w:r>
      <w:r w:rsidR="00487415">
        <w:t xml:space="preserve"> </w:t>
      </w:r>
      <w:r w:rsidRPr="00B86670">
        <w:t>nete</w:t>
      </w:r>
      <w:r w:rsidR="00487415">
        <w:t xml:space="preserve"> </w:t>
      </w:r>
      <w:r w:rsidRPr="00B86670">
        <w:t>și</w:t>
      </w:r>
      <w:r w:rsidR="00487415">
        <w:t xml:space="preserve"> </w:t>
      </w:r>
      <w:r w:rsidRPr="00B86670">
        <w:t>aprovizionarea</w:t>
      </w:r>
      <w:r w:rsidR="00487415">
        <w:t xml:space="preserve"> </w:t>
      </w:r>
      <w:r w:rsidRPr="00B86670">
        <w:t>cu</w:t>
      </w:r>
      <w:r w:rsidR="00487415">
        <w:t xml:space="preserve"> </w:t>
      </w:r>
      <w:r w:rsidRPr="00B86670">
        <w:t>materialele</w:t>
      </w:r>
      <w:r w:rsidR="00487415">
        <w:t xml:space="preserve"> </w:t>
      </w:r>
      <w:r w:rsidRPr="00B86670">
        <w:t>necesare.</w:t>
      </w:r>
      <w:r w:rsidR="00487415">
        <w:t xml:space="preserve"> </w:t>
      </w:r>
      <w:r w:rsidRPr="00B86670">
        <w:t>În</w:t>
      </w:r>
      <w:r w:rsidR="00487415">
        <w:t xml:space="preserve"> </w:t>
      </w:r>
      <w:r w:rsidRPr="00B86670">
        <w:t>special</w:t>
      </w:r>
      <w:r w:rsidR="00487415">
        <w:t xml:space="preserve"> </w:t>
      </w:r>
      <w:r w:rsidRPr="00B86670">
        <w:t>în</w:t>
      </w:r>
      <w:r w:rsidR="00487415">
        <w:t xml:space="preserve"> </w:t>
      </w:r>
      <w:r w:rsidRPr="00B86670">
        <w:t>ceea</w:t>
      </w:r>
      <w:r w:rsidR="00487415">
        <w:t xml:space="preserve"> </w:t>
      </w:r>
      <w:r w:rsidRPr="00B86670">
        <w:t>ce</w:t>
      </w:r>
      <w:r w:rsidR="00487415">
        <w:t xml:space="preserve"> </w:t>
      </w:r>
      <w:r w:rsidRPr="00B86670">
        <w:t>privește</w:t>
      </w:r>
      <w:r w:rsidR="00487415">
        <w:t xml:space="preserve"> </w:t>
      </w:r>
      <w:r w:rsidRPr="00B86670">
        <w:t>sursele</w:t>
      </w:r>
      <w:r w:rsidR="00487415">
        <w:t xml:space="preserve"> </w:t>
      </w:r>
      <w:r w:rsidRPr="00B86670">
        <w:t>regenerabile</w:t>
      </w:r>
      <w:r w:rsidR="00487415">
        <w:t xml:space="preserve"> </w:t>
      </w:r>
      <w:r w:rsidRPr="00B86670">
        <w:t>de</w:t>
      </w:r>
      <w:r w:rsidR="00487415">
        <w:t xml:space="preserve"> </w:t>
      </w:r>
      <w:r w:rsidRPr="00B86670">
        <w:t>energie,</w:t>
      </w:r>
      <w:r w:rsidR="00487415">
        <w:t xml:space="preserve"> </w:t>
      </w:r>
      <w:r w:rsidRPr="00B86670">
        <w:t>au</w:t>
      </w:r>
      <w:r w:rsidR="00487415">
        <w:t xml:space="preserve"> </w:t>
      </w:r>
      <w:r w:rsidRPr="00B86670">
        <w:t>fost</w:t>
      </w:r>
      <w:r w:rsidR="00487415">
        <w:t xml:space="preserve"> </w:t>
      </w:r>
      <w:r w:rsidRPr="00B86670">
        <w:t>luate</w:t>
      </w:r>
      <w:r w:rsidR="00487415">
        <w:t xml:space="preserve"> </w:t>
      </w:r>
      <w:r w:rsidRPr="00B86670">
        <w:t>recent</w:t>
      </w:r>
      <w:r w:rsidR="00487415">
        <w:t xml:space="preserve"> </w:t>
      </w:r>
      <w:r w:rsidRPr="00B86670">
        <w:t>inițiative</w:t>
      </w:r>
      <w:r w:rsidR="00487415">
        <w:t xml:space="preserve"> </w:t>
      </w:r>
      <w:r w:rsidRPr="00B86670">
        <w:t>specifice</w:t>
      </w:r>
      <w:r w:rsidR="00487415">
        <w:t xml:space="preserve"> </w:t>
      </w:r>
      <w:r w:rsidRPr="00B86670">
        <w:t>pentru</w:t>
      </w:r>
      <w:r w:rsidR="00487415">
        <w:t xml:space="preserve"> </w:t>
      </w:r>
      <w:r w:rsidRPr="00B86670">
        <w:t>a</w:t>
      </w:r>
      <w:r w:rsidR="00487415">
        <w:t xml:space="preserve"> </w:t>
      </w:r>
      <w:r w:rsidRPr="00B86670">
        <w:t>asigura</w:t>
      </w:r>
      <w:r w:rsidR="00487415">
        <w:t xml:space="preserve"> </w:t>
      </w:r>
      <w:r w:rsidRPr="00B86670">
        <w:t>competitivitatea</w:t>
      </w:r>
      <w:r w:rsidR="00487415">
        <w:t xml:space="preserve"> </w:t>
      </w:r>
      <w:r w:rsidRPr="00B86670">
        <w:t>industriilor</w:t>
      </w:r>
      <w:r w:rsidR="00487415">
        <w:t xml:space="preserve"> </w:t>
      </w:r>
      <w:hyperlink r:id="rId77" w:history="1">
        <w:r w:rsidRPr="00B86670">
          <w:rPr>
            <w:rStyle w:val="Hyperlink"/>
            <w:szCs w:val="24"/>
          </w:rPr>
          <w:t>europene,</w:t>
        </w:r>
        <w:r w:rsidR="00487415">
          <w:rPr>
            <w:rStyle w:val="Hyperlink"/>
            <w:szCs w:val="24"/>
          </w:rPr>
          <w:t xml:space="preserve"> </w:t>
        </w:r>
        <w:r w:rsidRPr="00B86670">
          <w:rPr>
            <w:rStyle w:val="Hyperlink"/>
            <w:szCs w:val="24"/>
          </w:rPr>
          <w:t>în</w:t>
        </w:r>
        <w:r w:rsidR="00487415">
          <w:rPr>
            <w:rStyle w:val="Hyperlink"/>
            <w:szCs w:val="24"/>
          </w:rPr>
          <w:t xml:space="preserve"> </w:t>
        </w:r>
        <w:r w:rsidRPr="00B86670">
          <w:rPr>
            <w:rStyle w:val="Hyperlink"/>
            <w:szCs w:val="24"/>
          </w:rPr>
          <w:t>special</w:t>
        </w:r>
        <w:r w:rsidR="00487415">
          <w:rPr>
            <w:rStyle w:val="Hyperlink"/>
            <w:szCs w:val="24"/>
          </w:rPr>
          <w:t xml:space="preserve"> </w:t>
        </w:r>
        <w:r w:rsidRPr="00B86670">
          <w:rPr>
            <w:rStyle w:val="Hyperlink"/>
            <w:szCs w:val="24"/>
          </w:rPr>
          <w:t>Planul</w:t>
        </w:r>
        <w:r w:rsidR="00487415">
          <w:rPr>
            <w:rStyle w:val="Hyperlink"/>
            <w:szCs w:val="24"/>
          </w:rPr>
          <w:t xml:space="preserve"> </w:t>
        </w:r>
        <w:r w:rsidRPr="00B86670">
          <w:rPr>
            <w:rStyle w:val="Hyperlink"/>
            <w:szCs w:val="24"/>
          </w:rPr>
          <w:t>de</w:t>
        </w:r>
        <w:r w:rsidR="00487415">
          <w:rPr>
            <w:rStyle w:val="Hyperlink"/>
            <w:szCs w:val="24"/>
          </w:rPr>
          <w:t xml:space="preserve"> </w:t>
        </w:r>
        <w:r w:rsidRPr="00B86670">
          <w:rPr>
            <w:rStyle w:val="Hyperlink"/>
            <w:szCs w:val="24"/>
          </w:rPr>
          <w:t>acțiune</w:t>
        </w:r>
      </w:hyperlink>
      <w:r w:rsidR="00487415">
        <w:t xml:space="preserve"> </w:t>
      </w:r>
      <w:r w:rsidRPr="00B86670">
        <w:t>european</w:t>
      </w:r>
      <w:r w:rsidR="00487415">
        <w:t xml:space="preserve"> </w:t>
      </w:r>
      <w:r w:rsidRPr="00B86670">
        <w:t>privind</w:t>
      </w:r>
      <w:r w:rsidR="00487415">
        <w:t xml:space="preserve"> </w:t>
      </w:r>
      <w:r w:rsidRPr="00B86670">
        <w:t>energia</w:t>
      </w:r>
      <w:r w:rsidR="00487415">
        <w:t xml:space="preserve"> </w:t>
      </w:r>
      <w:r w:rsidRPr="00B86670">
        <w:t>eoliană</w:t>
      </w:r>
      <w:r w:rsidR="00487415">
        <w:t xml:space="preserve"> </w:t>
      </w:r>
      <w:r w:rsidRPr="00B86670">
        <w:t>și</w:t>
      </w:r>
      <w:r w:rsidR="00487415">
        <w:t xml:space="preserve"> </w:t>
      </w:r>
      <w:hyperlink r:id="rId78" w:history="1">
        <w:r w:rsidRPr="00B86670">
          <w:rPr>
            <w:rStyle w:val="Hyperlink"/>
            <w:szCs w:val="24"/>
          </w:rPr>
          <w:t>Carta</w:t>
        </w:r>
        <w:r w:rsidR="00487415">
          <w:rPr>
            <w:rStyle w:val="Hyperlink"/>
            <w:szCs w:val="24"/>
          </w:rPr>
          <w:t xml:space="preserve"> </w:t>
        </w:r>
        <w:r w:rsidRPr="00B86670">
          <w:rPr>
            <w:rStyle w:val="Hyperlink"/>
            <w:szCs w:val="24"/>
          </w:rPr>
          <w:t>europeană</w:t>
        </w:r>
      </w:hyperlink>
      <w:r w:rsidR="00487415">
        <w:t xml:space="preserve"> </w:t>
      </w:r>
      <w:r w:rsidRPr="00B86670">
        <w:t>a</w:t>
      </w:r>
      <w:r w:rsidR="00487415">
        <w:t xml:space="preserve"> </w:t>
      </w:r>
      <w:r w:rsidRPr="00B86670">
        <w:t>energiei</w:t>
      </w:r>
      <w:r w:rsidR="00487415">
        <w:t xml:space="preserve"> </w:t>
      </w:r>
      <w:r w:rsidRPr="00B86670">
        <w:t>eoliene,</w:t>
      </w:r>
      <w:r w:rsidR="00487415">
        <w:t xml:space="preserve"> </w:t>
      </w:r>
      <w:r w:rsidRPr="00B86670">
        <w:t>precum</w:t>
      </w:r>
      <w:r w:rsidR="00487415">
        <w:t xml:space="preserve"> </w:t>
      </w:r>
      <w:r w:rsidRPr="00B86670">
        <w:t>și</w:t>
      </w:r>
      <w:r w:rsidR="00487415">
        <w:t xml:space="preserve"> </w:t>
      </w:r>
      <w:hyperlink r:id="rId79" w:history="1">
        <w:r w:rsidRPr="00B86670">
          <w:rPr>
            <w:rStyle w:val="Hyperlink"/>
            <w:szCs w:val="24"/>
          </w:rPr>
          <w:t>Carta</w:t>
        </w:r>
        <w:r w:rsidR="00487415">
          <w:rPr>
            <w:rStyle w:val="Hyperlink"/>
            <w:szCs w:val="24"/>
          </w:rPr>
          <w:t xml:space="preserve"> </w:t>
        </w:r>
        <w:r w:rsidRPr="00B86670">
          <w:rPr>
            <w:rStyle w:val="Hyperlink"/>
            <w:szCs w:val="24"/>
          </w:rPr>
          <w:t>europeană</w:t>
        </w:r>
        <w:r w:rsidR="00487415">
          <w:rPr>
            <w:rStyle w:val="Hyperlink"/>
            <w:szCs w:val="24"/>
          </w:rPr>
          <w:t xml:space="preserve"> </w:t>
        </w:r>
        <w:r w:rsidRPr="00B86670">
          <w:rPr>
            <w:rStyle w:val="Hyperlink"/>
            <w:szCs w:val="24"/>
          </w:rPr>
          <w:t>a</w:t>
        </w:r>
        <w:r w:rsidR="00487415">
          <w:rPr>
            <w:rStyle w:val="Hyperlink"/>
            <w:szCs w:val="24"/>
          </w:rPr>
          <w:t xml:space="preserve"> </w:t>
        </w:r>
        <w:r w:rsidRPr="00B86670">
          <w:rPr>
            <w:rStyle w:val="Hyperlink"/>
            <w:szCs w:val="24"/>
          </w:rPr>
          <w:t>energiei</w:t>
        </w:r>
        <w:r w:rsidR="00487415">
          <w:rPr>
            <w:rStyle w:val="Hyperlink"/>
            <w:szCs w:val="24"/>
          </w:rPr>
          <w:t xml:space="preserve"> </w:t>
        </w:r>
        <w:r w:rsidRPr="00B86670">
          <w:rPr>
            <w:rStyle w:val="Hyperlink"/>
            <w:szCs w:val="24"/>
          </w:rPr>
          <w:t>solare</w:t>
        </w:r>
      </w:hyperlink>
      <w:r w:rsidRPr="00B86670">
        <w:t>.</w:t>
      </w:r>
    </w:p>
    <w:p w14:paraId="051D8D31" w14:textId="05036BA9" w:rsidR="00B86670" w:rsidRPr="00B86670" w:rsidRDefault="00B86670" w:rsidP="00B86670">
      <w:r w:rsidRPr="00B86670">
        <w:rPr>
          <w:b/>
          <w:bCs/>
        </w:rPr>
        <w:t>Pentru</w:t>
      </w:r>
      <w:r w:rsidR="00487415">
        <w:rPr>
          <w:b/>
          <w:bCs/>
        </w:rPr>
        <w:t xml:space="preserve"> </w:t>
      </w:r>
      <w:r w:rsidRPr="00B86670">
        <w:rPr>
          <w:b/>
          <w:bCs/>
        </w:rPr>
        <w:t>mai</w:t>
      </w:r>
      <w:r w:rsidR="00487415">
        <w:rPr>
          <w:b/>
          <w:bCs/>
        </w:rPr>
        <w:t xml:space="preserve"> </w:t>
      </w:r>
      <w:r w:rsidRPr="00B86670">
        <w:rPr>
          <w:b/>
          <w:bCs/>
        </w:rPr>
        <w:t>multe</w:t>
      </w:r>
      <w:r w:rsidR="00487415">
        <w:rPr>
          <w:b/>
          <w:bCs/>
        </w:rPr>
        <w:t xml:space="preserve"> </w:t>
      </w:r>
      <w:r w:rsidRPr="00B86670">
        <w:rPr>
          <w:b/>
          <w:bCs/>
        </w:rPr>
        <w:t>informații</w:t>
      </w:r>
    </w:p>
    <w:p w14:paraId="59BE4BC5" w14:textId="452EFE83" w:rsidR="00B86670" w:rsidRPr="00B86670" w:rsidRDefault="00E50D30" w:rsidP="00B86670">
      <w:hyperlink r:id="rId80" w:history="1">
        <w:r w:rsidR="00B86670" w:rsidRPr="00B86670">
          <w:rPr>
            <w:rStyle w:val="Hyperlink"/>
            <w:szCs w:val="24"/>
          </w:rPr>
          <w:t>Recomandări</w:t>
        </w:r>
        <w:r w:rsidR="00487415">
          <w:rPr>
            <w:rStyle w:val="Hyperlink"/>
            <w:szCs w:val="24"/>
          </w:rPr>
          <w:t xml:space="preserve"> </w:t>
        </w:r>
        <w:r w:rsidR="00B86670" w:rsidRPr="00B86670">
          <w:rPr>
            <w:rStyle w:val="Hyperlink"/>
            <w:szCs w:val="24"/>
          </w:rPr>
          <w:t>și</w:t>
        </w:r>
        <w:r w:rsidR="00487415">
          <w:rPr>
            <w:rStyle w:val="Hyperlink"/>
            <w:szCs w:val="24"/>
          </w:rPr>
          <w:t xml:space="preserve"> </w:t>
        </w:r>
        <w:r w:rsidR="00B86670" w:rsidRPr="00B86670">
          <w:rPr>
            <w:rStyle w:val="Hyperlink"/>
            <w:szCs w:val="24"/>
          </w:rPr>
          <w:t>orientări</w:t>
        </w:r>
        <w:r w:rsidR="00487415">
          <w:rPr>
            <w:rStyle w:val="Hyperlink"/>
            <w:szCs w:val="24"/>
          </w:rPr>
          <w:t xml:space="preserve"> </w:t>
        </w:r>
        <w:r w:rsidR="00B86670" w:rsidRPr="00B86670">
          <w:rPr>
            <w:rStyle w:val="Hyperlink"/>
            <w:szCs w:val="24"/>
          </w:rPr>
          <w:t>privind</w:t>
        </w:r>
        <w:r w:rsidR="00487415">
          <w:rPr>
            <w:rStyle w:val="Hyperlink"/>
            <w:szCs w:val="24"/>
          </w:rPr>
          <w:t xml:space="preserve"> </w:t>
        </w:r>
        <w:r w:rsidR="00B86670" w:rsidRPr="00B86670">
          <w:rPr>
            <w:rStyle w:val="Hyperlink"/>
            <w:szCs w:val="24"/>
          </w:rPr>
          <w:t>accelerarea</w:t>
        </w:r>
        <w:r w:rsidR="00487415">
          <w:rPr>
            <w:rStyle w:val="Hyperlink"/>
            <w:szCs w:val="24"/>
          </w:rPr>
          <w:t xml:space="preserve"> </w:t>
        </w:r>
        <w:r w:rsidR="00B86670" w:rsidRPr="00B86670">
          <w:rPr>
            <w:rStyle w:val="Hyperlink"/>
            <w:szCs w:val="24"/>
          </w:rPr>
          <w:t>procedurilor</w:t>
        </w:r>
        <w:r w:rsidR="00487415">
          <w:rPr>
            <w:rStyle w:val="Hyperlink"/>
            <w:szCs w:val="24"/>
          </w:rPr>
          <w:t xml:space="preserve"> </w:t>
        </w:r>
        <w:r w:rsidR="00B86670" w:rsidRPr="00B86670">
          <w:rPr>
            <w:rStyle w:val="Hyperlink"/>
            <w:szCs w:val="24"/>
          </w:rPr>
          <w:t>de</w:t>
        </w:r>
        <w:r w:rsidR="00487415">
          <w:rPr>
            <w:rStyle w:val="Hyperlink"/>
            <w:szCs w:val="24"/>
          </w:rPr>
          <w:t xml:space="preserve"> </w:t>
        </w:r>
        <w:r w:rsidR="00B86670" w:rsidRPr="00B86670">
          <w:rPr>
            <w:rStyle w:val="Hyperlink"/>
            <w:szCs w:val="24"/>
          </w:rPr>
          <w:t>autorizare</w:t>
        </w:r>
      </w:hyperlink>
    </w:p>
    <w:p w14:paraId="746D9C88" w14:textId="2CA37F46" w:rsidR="00B86670" w:rsidRPr="00B86670" w:rsidRDefault="00E50D30" w:rsidP="00B86670">
      <w:hyperlink r:id="rId81" w:history="1">
        <w:r w:rsidR="00B86670" w:rsidRPr="00B86670">
          <w:rPr>
            <w:rStyle w:val="Hyperlink"/>
            <w:szCs w:val="24"/>
          </w:rPr>
          <w:t>Orientări</w:t>
        </w:r>
        <w:r w:rsidR="00487415">
          <w:rPr>
            <w:rStyle w:val="Hyperlink"/>
            <w:szCs w:val="24"/>
          </w:rPr>
          <w:t xml:space="preserve"> </w:t>
        </w:r>
        <w:r w:rsidR="00B86670" w:rsidRPr="00B86670">
          <w:rPr>
            <w:rStyle w:val="Hyperlink"/>
            <w:szCs w:val="24"/>
          </w:rPr>
          <w:t>privind</w:t>
        </w:r>
        <w:r w:rsidR="00487415">
          <w:rPr>
            <w:rStyle w:val="Hyperlink"/>
            <w:szCs w:val="24"/>
          </w:rPr>
          <w:t xml:space="preserve"> </w:t>
        </w:r>
        <w:r w:rsidR="00B86670" w:rsidRPr="00B86670">
          <w:rPr>
            <w:rStyle w:val="Hyperlink"/>
            <w:szCs w:val="24"/>
          </w:rPr>
          <w:t>desemnarea</w:t>
        </w:r>
        <w:r w:rsidR="00487415">
          <w:rPr>
            <w:rStyle w:val="Hyperlink"/>
            <w:szCs w:val="24"/>
          </w:rPr>
          <w:t xml:space="preserve"> </w:t>
        </w:r>
        <w:r w:rsidR="00B86670" w:rsidRPr="00B86670">
          <w:rPr>
            <w:rStyle w:val="Hyperlink"/>
            <w:szCs w:val="24"/>
          </w:rPr>
          <w:t>zonelor</w:t>
        </w:r>
        <w:r w:rsidR="00487415">
          <w:rPr>
            <w:rStyle w:val="Hyperlink"/>
            <w:szCs w:val="24"/>
          </w:rPr>
          <w:t xml:space="preserve"> </w:t>
        </w:r>
        <w:r w:rsidR="00B86670" w:rsidRPr="00B86670">
          <w:rPr>
            <w:rStyle w:val="Hyperlink"/>
            <w:szCs w:val="24"/>
          </w:rPr>
          <w:t>pretabile</w:t>
        </w:r>
        <w:r w:rsidR="00487415">
          <w:rPr>
            <w:rStyle w:val="Hyperlink"/>
            <w:szCs w:val="24"/>
          </w:rPr>
          <w:t xml:space="preserve"> </w:t>
        </w:r>
        <w:r w:rsidR="00B86670" w:rsidRPr="00B86670">
          <w:rPr>
            <w:rStyle w:val="Hyperlink"/>
            <w:szCs w:val="24"/>
          </w:rPr>
          <w:t>accelerării</w:t>
        </w:r>
        <w:r w:rsidR="00487415">
          <w:rPr>
            <w:rStyle w:val="Hyperlink"/>
            <w:szCs w:val="24"/>
          </w:rPr>
          <w:t xml:space="preserve"> </w:t>
        </w:r>
        <w:r w:rsidR="00B86670" w:rsidRPr="00B86670">
          <w:rPr>
            <w:rStyle w:val="Hyperlink"/>
            <w:szCs w:val="24"/>
          </w:rPr>
          <w:t>proiectelor</w:t>
        </w:r>
        <w:r w:rsidR="00487415">
          <w:rPr>
            <w:rStyle w:val="Hyperlink"/>
            <w:szCs w:val="24"/>
          </w:rPr>
          <w:t xml:space="preserve"> </w:t>
        </w:r>
        <w:r w:rsidR="00B86670" w:rsidRPr="00B86670">
          <w:rPr>
            <w:rStyle w:val="Hyperlink"/>
            <w:szCs w:val="24"/>
          </w:rPr>
          <w:t>de</w:t>
        </w:r>
        <w:r w:rsidR="00487415">
          <w:rPr>
            <w:rStyle w:val="Hyperlink"/>
            <w:szCs w:val="24"/>
          </w:rPr>
          <w:t xml:space="preserve"> </w:t>
        </w:r>
        <w:r w:rsidR="00B86670" w:rsidRPr="00B86670">
          <w:rPr>
            <w:rStyle w:val="Hyperlink"/>
            <w:szCs w:val="24"/>
          </w:rPr>
          <w:t>producere</w:t>
        </w:r>
        <w:r w:rsidR="00487415">
          <w:rPr>
            <w:rStyle w:val="Hyperlink"/>
            <w:szCs w:val="24"/>
          </w:rPr>
          <w:t xml:space="preserve"> </w:t>
        </w:r>
        <w:r w:rsidR="00B86670" w:rsidRPr="00B86670">
          <w:rPr>
            <w:rStyle w:val="Hyperlink"/>
            <w:szCs w:val="24"/>
          </w:rPr>
          <w:t>a</w:t>
        </w:r>
        <w:r w:rsidR="00487415">
          <w:rPr>
            <w:rStyle w:val="Hyperlink"/>
            <w:szCs w:val="24"/>
          </w:rPr>
          <w:t xml:space="preserve"> </w:t>
        </w:r>
        <w:r w:rsidR="00B86670" w:rsidRPr="00B86670">
          <w:rPr>
            <w:rStyle w:val="Hyperlink"/>
            <w:szCs w:val="24"/>
          </w:rPr>
          <w:t>energiei</w:t>
        </w:r>
        <w:r w:rsidR="00487415">
          <w:rPr>
            <w:rStyle w:val="Hyperlink"/>
            <w:szCs w:val="24"/>
          </w:rPr>
          <w:t xml:space="preserve"> </w:t>
        </w:r>
        <w:r w:rsidR="00B86670" w:rsidRPr="00B86670">
          <w:rPr>
            <w:rStyle w:val="Hyperlink"/>
            <w:szCs w:val="24"/>
          </w:rPr>
          <w:t>din</w:t>
        </w:r>
        <w:r w:rsidR="00487415">
          <w:rPr>
            <w:rStyle w:val="Hyperlink"/>
            <w:szCs w:val="24"/>
          </w:rPr>
          <w:t xml:space="preserve"> </w:t>
        </w:r>
        <w:r w:rsidR="00B86670" w:rsidRPr="00B86670">
          <w:rPr>
            <w:rStyle w:val="Hyperlink"/>
            <w:szCs w:val="24"/>
          </w:rPr>
          <w:t>surse</w:t>
        </w:r>
        <w:r w:rsidR="00487415">
          <w:rPr>
            <w:rStyle w:val="Hyperlink"/>
            <w:szCs w:val="24"/>
          </w:rPr>
          <w:t xml:space="preserve"> </w:t>
        </w:r>
        <w:r w:rsidR="00B86670" w:rsidRPr="00B86670">
          <w:rPr>
            <w:rStyle w:val="Hyperlink"/>
            <w:szCs w:val="24"/>
          </w:rPr>
          <w:t>regenerabile</w:t>
        </w:r>
      </w:hyperlink>
    </w:p>
    <w:p w14:paraId="2C1AF0B0" w14:textId="3D6F8605" w:rsidR="00B86670" w:rsidRPr="00B86670" w:rsidRDefault="00E50D30" w:rsidP="00B86670">
      <w:hyperlink r:id="rId82" w:history="1">
        <w:r w:rsidR="00B86670" w:rsidRPr="00B86670">
          <w:rPr>
            <w:rStyle w:val="Hyperlink"/>
            <w:szCs w:val="24"/>
          </w:rPr>
          <w:t>Recomandări</w:t>
        </w:r>
        <w:r w:rsidR="00487415">
          <w:rPr>
            <w:rStyle w:val="Hyperlink"/>
            <w:szCs w:val="24"/>
          </w:rPr>
          <w:t xml:space="preserve"> </w:t>
        </w:r>
        <w:r w:rsidR="00B86670" w:rsidRPr="00B86670">
          <w:rPr>
            <w:rStyle w:val="Hyperlink"/>
            <w:szCs w:val="24"/>
          </w:rPr>
          <w:t>și</w:t>
        </w:r>
        <w:r w:rsidR="00487415">
          <w:rPr>
            <w:rStyle w:val="Hyperlink"/>
            <w:szCs w:val="24"/>
          </w:rPr>
          <w:t xml:space="preserve"> </w:t>
        </w:r>
        <w:r w:rsidR="00B86670" w:rsidRPr="00B86670">
          <w:rPr>
            <w:rStyle w:val="Hyperlink"/>
            <w:szCs w:val="24"/>
          </w:rPr>
          <w:t>orientări</w:t>
        </w:r>
        <w:r w:rsidR="00487415">
          <w:rPr>
            <w:rStyle w:val="Hyperlink"/>
            <w:szCs w:val="24"/>
          </w:rPr>
          <w:t xml:space="preserve"> </w:t>
        </w:r>
        <w:r w:rsidR="00B86670" w:rsidRPr="00B86670">
          <w:rPr>
            <w:rStyle w:val="Hyperlink"/>
            <w:szCs w:val="24"/>
          </w:rPr>
          <w:t>privind</w:t>
        </w:r>
        <w:r w:rsidR="00487415">
          <w:rPr>
            <w:rStyle w:val="Hyperlink"/>
            <w:szCs w:val="24"/>
          </w:rPr>
          <w:t xml:space="preserve"> </w:t>
        </w:r>
        <w:r w:rsidR="00B86670" w:rsidRPr="00B86670">
          <w:rPr>
            <w:rStyle w:val="Hyperlink"/>
            <w:szCs w:val="24"/>
          </w:rPr>
          <w:t>organizarea</w:t>
        </w:r>
        <w:r w:rsidR="00487415">
          <w:rPr>
            <w:rStyle w:val="Hyperlink"/>
            <w:szCs w:val="24"/>
          </w:rPr>
          <w:t xml:space="preserve"> </w:t>
        </w:r>
        <w:r w:rsidR="00B86670" w:rsidRPr="00B86670">
          <w:rPr>
            <w:rStyle w:val="Hyperlink"/>
            <w:szCs w:val="24"/>
          </w:rPr>
          <w:t>licitațiilor</w:t>
        </w:r>
        <w:r w:rsidR="00487415">
          <w:rPr>
            <w:rStyle w:val="Hyperlink"/>
            <w:szCs w:val="24"/>
          </w:rPr>
          <w:t xml:space="preserve"> </w:t>
        </w:r>
        <w:r w:rsidR="00B86670" w:rsidRPr="00B86670">
          <w:rPr>
            <w:rStyle w:val="Hyperlink"/>
            <w:szCs w:val="24"/>
          </w:rPr>
          <w:t>pentru</w:t>
        </w:r>
        <w:r w:rsidR="00487415">
          <w:rPr>
            <w:rStyle w:val="Hyperlink"/>
            <w:szCs w:val="24"/>
          </w:rPr>
          <w:t xml:space="preserve"> </w:t>
        </w:r>
        <w:r w:rsidR="00B86670" w:rsidRPr="00B86670">
          <w:rPr>
            <w:rStyle w:val="Hyperlink"/>
            <w:szCs w:val="24"/>
          </w:rPr>
          <w:t>energia</w:t>
        </w:r>
        <w:r w:rsidR="00487415">
          <w:rPr>
            <w:rStyle w:val="Hyperlink"/>
            <w:szCs w:val="24"/>
          </w:rPr>
          <w:t xml:space="preserve"> </w:t>
        </w:r>
        <w:r w:rsidR="00B86670" w:rsidRPr="00B86670">
          <w:rPr>
            <w:rStyle w:val="Hyperlink"/>
            <w:szCs w:val="24"/>
          </w:rPr>
          <w:t>din</w:t>
        </w:r>
        <w:r w:rsidR="00487415">
          <w:rPr>
            <w:rStyle w:val="Hyperlink"/>
            <w:szCs w:val="24"/>
          </w:rPr>
          <w:t xml:space="preserve"> </w:t>
        </w:r>
        <w:r w:rsidR="00B86670" w:rsidRPr="00B86670">
          <w:rPr>
            <w:rStyle w:val="Hyperlink"/>
            <w:szCs w:val="24"/>
          </w:rPr>
          <w:t>surse</w:t>
        </w:r>
        <w:r w:rsidR="00487415">
          <w:rPr>
            <w:rStyle w:val="Hyperlink"/>
            <w:szCs w:val="24"/>
          </w:rPr>
          <w:t xml:space="preserve"> </w:t>
        </w:r>
        <w:r w:rsidR="00B86670" w:rsidRPr="00B86670">
          <w:rPr>
            <w:rStyle w:val="Hyperlink"/>
            <w:szCs w:val="24"/>
          </w:rPr>
          <w:t>regenerabile</w:t>
        </w:r>
      </w:hyperlink>
    </w:p>
    <w:p w14:paraId="20905D57" w14:textId="30E6C571" w:rsidR="00B86670" w:rsidRPr="00B86670" w:rsidRDefault="00E50D30" w:rsidP="00B86670">
      <w:hyperlink r:id="rId83" w:history="1">
        <w:r w:rsidR="00B86670" w:rsidRPr="00B86670">
          <w:rPr>
            <w:rStyle w:val="Hyperlink"/>
            <w:szCs w:val="24"/>
          </w:rPr>
          <w:t>REPowerEU</w:t>
        </w:r>
        <w:r w:rsidR="00487415">
          <w:rPr>
            <w:rStyle w:val="Hyperlink"/>
            <w:szCs w:val="24"/>
          </w:rPr>
          <w:t xml:space="preserve"> </w:t>
        </w:r>
        <w:r w:rsidR="00B86670" w:rsidRPr="00B86670">
          <w:rPr>
            <w:rStyle w:val="Hyperlink"/>
            <w:szCs w:val="24"/>
          </w:rPr>
          <w:t>–</w:t>
        </w:r>
        <w:r w:rsidR="00487415">
          <w:rPr>
            <w:rStyle w:val="Hyperlink"/>
            <w:szCs w:val="24"/>
          </w:rPr>
          <w:t xml:space="preserve"> </w:t>
        </w:r>
        <w:r w:rsidR="00B86670" w:rsidRPr="00B86670">
          <w:rPr>
            <w:rStyle w:val="Hyperlink"/>
            <w:szCs w:val="24"/>
          </w:rPr>
          <w:t>doi</w:t>
        </w:r>
        <w:r w:rsidR="00487415">
          <w:rPr>
            <w:rStyle w:val="Hyperlink"/>
            <w:szCs w:val="24"/>
          </w:rPr>
          <w:t xml:space="preserve"> </w:t>
        </w:r>
        <w:r w:rsidR="00B86670" w:rsidRPr="00B86670">
          <w:rPr>
            <w:rStyle w:val="Hyperlink"/>
            <w:szCs w:val="24"/>
          </w:rPr>
          <w:t>ani</w:t>
        </w:r>
        <w:r w:rsidR="00487415">
          <w:rPr>
            <w:rStyle w:val="Hyperlink"/>
            <w:szCs w:val="24"/>
          </w:rPr>
          <w:t xml:space="preserve"> </w:t>
        </w:r>
        <w:r w:rsidR="00B86670" w:rsidRPr="00B86670">
          <w:rPr>
            <w:rStyle w:val="Hyperlink"/>
            <w:szCs w:val="24"/>
          </w:rPr>
          <w:t>mai</w:t>
        </w:r>
        <w:r w:rsidR="00487415">
          <w:rPr>
            <w:rStyle w:val="Hyperlink"/>
            <w:szCs w:val="24"/>
          </w:rPr>
          <w:t xml:space="preserve"> </w:t>
        </w:r>
        <w:r w:rsidR="00B86670" w:rsidRPr="00B86670">
          <w:rPr>
            <w:rStyle w:val="Hyperlink"/>
            <w:szCs w:val="24"/>
          </w:rPr>
          <w:t>târziu</w:t>
        </w:r>
        <w:r w:rsidR="00487415">
          <w:rPr>
            <w:rStyle w:val="Hyperlink"/>
            <w:szCs w:val="24"/>
          </w:rPr>
          <w:t xml:space="preserve"> </w:t>
        </w:r>
        <w:r w:rsidR="00B86670" w:rsidRPr="00B86670">
          <w:rPr>
            <w:rStyle w:val="Hyperlink"/>
            <w:szCs w:val="24"/>
          </w:rPr>
          <w:t>–</w:t>
        </w:r>
        <w:r w:rsidR="00487415">
          <w:rPr>
            <w:rStyle w:val="Hyperlink"/>
            <w:szCs w:val="24"/>
          </w:rPr>
          <w:t xml:space="preserve"> </w:t>
        </w:r>
        <w:r w:rsidR="00B86670" w:rsidRPr="00B86670">
          <w:rPr>
            <w:rStyle w:val="Hyperlink"/>
            <w:szCs w:val="24"/>
          </w:rPr>
          <w:t>pagina</w:t>
        </w:r>
        <w:r w:rsidR="00487415">
          <w:rPr>
            <w:rStyle w:val="Hyperlink"/>
            <w:szCs w:val="24"/>
          </w:rPr>
          <w:t xml:space="preserve"> </w:t>
        </w:r>
        <w:r w:rsidR="00B86670" w:rsidRPr="00B86670">
          <w:rPr>
            <w:rStyle w:val="Hyperlink"/>
            <w:szCs w:val="24"/>
          </w:rPr>
          <w:t>web</w:t>
        </w:r>
        <w:r w:rsidR="00487415">
          <w:rPr>
            <w:rStyle w:val="Hyperlink"/>
            <w:szCs w:val="24"/>
          </w:rPr>
          <w:t xml:space="preserve"> </w:t>
        </w:r>
        <w:r w:rsidR="00B86670" w:rsidRPr="00B86670">
          <w:rPr>
            <w:rStyle w:val="Hyperlink"/>
            <w:szCs w:val="24"/>
          </w:rPr>
          <w:t>privind</w:t>
        </w:r>
      </w:hyperlink>
      <w:r w:rsidR="00487415">
        <w:t xml:space="preserve"> </w:t>
      </w:r>
      <w:r w:rsidR="00B86670" w:rsidRPr="00B86670">
        <w:t>progresele</w:t>
      </w:r>
      <w:r w:rsidR="00487415">
        <w:t xml:space="preserve"> </w:t>
      </w:r>
      <w:r w:rsidR="00B86670" w:rsidRPr="00B86670">
        <w:t>înregistrate</w:t>
      </w:r>
    </w:p>
    <w:p w14:paraId="5D599E6E" w14:textId="495A0CE5" w:rsidR="00B86670" w:rsidRPr="00B86670" w:rsidRDefault="00E50D30" w:rsidP="00B86670">
      <w:hyperlink r:id="rId84" w:history="1">
        <w:r w:rsidR="00B86670" w:rsidRPr="00B86670">
          <w:rPr>
            <w:rStyle w:val="Hyperlink"/>
            <w:szCs w:val="24"/>
          </w:rPr>
          <w:t>REPowerEU</w:t>
        </w:r>
        <w:r w:rsidR="00487415">
          <w:rPr>
            <w:rStyle w:val="Hyperlink"/>
            <w:szCs w:val="24"/>
          </w:rPr>
          <w:t xml:space="preserve"> </w:t>
        </w:r>
        <w:r w:rsidR="00B86670" w:rsidRPr="00B86670">
          <w:rPr>
            <w:rStyle w:val="Hyperlink"/>
            <w:szCs w:val="24"/>
          </w:rPr>
          <w:t>–</w:t>
        </w:r>
        <w:r w:rsidR="00487415">
          <w:rPr>
            <w:rStyle w:val="Hyperlink"/>
            <w:szCs w:val="24"/>
          </w:rPr>
          <w:t xml:space="preserve"> </w:t>
        </w:r>
        <w:r w:rsidR="00B86670" w:rsidRPr="00B86670">
          <w:rPr>
            <w:rStyle w:val="Hyperlink"/>
            <w:szCs w:val="24"/>
          </w:rPr>
          <w:t>doi</w:t>
        </w:r>
        <w:r w:rsidR="00487415">
          <w:rPr>
            <w:rStyle w:val="Hyperlink"/>
            <w:szCs w:val="24"/>
          </w:rPr>
          <w:t xml:space="preserve"> </w:t>
        </w:r>
        <w:r w:rsidR="00B86670" w:rsidRPr="00B86670">
          <w:rPr>
            <w:rStyle w:val="Hyperlink"/>
            <w:szCs w:val="24"/>
          </w:rPr>
          <w:t>ani</w:t>
        </w:r>
        <w:r w:rsidR="00487415">
          <w:rPr>
            <w:rStyle w:val="Hyperlink"/>
            <w:szCs w:val="24"/>
          </w:rPr>
          <w:t xml:space="preserve"> </w:t>
        </w:r>
        <w:r w:rsidR="00B86670" w:rsidRPr="00B86670">
          <w:rPr>
            <w:rStyle w:val="Hyperlink"/>
            <w:szCs w:val="24"/>
          </w:rPr>
          <w:t>mai</w:t>
        </w:r>
        <w:r w:rsidR="00487415">
          <w:rPr>
            <w:rStyle w:val="Hyperlink"/>
            <w:szCs w:val="24"/>
          </w:rPr>
          <w:t xml:space="preserve"> </w:t>
        </w:r>
        <w:r w:rsidR="00B86670" w:rsidRPr="00B86670">
          <w:rPr>
            <w:rStyle w:val="Hyperlink"/>
            <w:szCs w:val="24"/>
          </w:rPr>
          <w:t>târziu</w:t>
        </w:r>
        <w:r w:rsidR="00487415">
          <w:rPr>
            <w:rStyle w:val="Hyperlink"/>
            <w:szCs w:val="24"/>
          </w:rPr>
          <w:t xml:space="preserve"> </w:t>
        </w:r>
        <w:r w:rsidR="00B86670" w:rsidRPr="00B86670">
          <w:rPr>
            <w:rStyle w:val="Hyperlink"/>
            <w:szCs w:val="24"/>
          </w:rPr>
          <w:t>–</w:t>
        </w:r>
        <w:r w:rsidR="00487415">
          <w:rPr>
            <w:rStyle w:val="Hyperlink"/>
            <w:szCs w:val="24"/>
          </w:rPr>
          <w:t xml:space="preserve"> </w:t>
        </w:r>
        <w:r w:rsidR="00B86670" w:rsidRPr="00B86670">
          <w:rPr>
            <w:rStyle w:val="Hyperlink"/>
            <w:szCs w:val="24"/>
          </w:rPr>
          <w:t>Fișe</w:t>
        </w:r>
        <w:r w:rsidR="00487415">
          <w:rPr>
            <w:rStyle w:val="Hyperlink"/>
            <w:szCs w:val="24"/>
          </w:rPr>
          <w:t xml:space="preserve"> </w:t>
        </w:r>
        <w:r w:rsidR="00B86670" w:rsidRPr="00B86670">
          <w:rPr>
            <w:rStyle w:val="Hyperlink"/>
            <w:szCs w:val="24"/>
          </w:rPr>
          <w:t>informative</w:t>
        </w:r>
        <w:r w:rsidR="00487415">
          <w:rPr>
            <w:rStyle w:val="Hyperlink"/>
            <w:szCs w:val="24"/>
          </w:rPr>
          <w:t xml:space="preserve"> </w:t>
        </w:r>
        <w:r w:rsidR="00B86670" w:rsidRPr="00B86670">
          <w:rPr>
            <w:rStyle w:val="Hyperlink"/>
            <w:szCs w:val="24"/>
          </w:rPr>
          <w:t>specifice</w:t>
        </w:r>
        <w:r w:rsidR="00487415">
          <w:rPr>
            <w:rStyle w:val="Hyperlink"/>
            <w:szCs w:val="24"/>
          </w:rPr>
          <w:t xml:space="preserve"> </w:t>
        </w:r>
        <w:r w:rsidR="00B86670" w:rsidRPr="00B86670">
          <w:rPr>
            <w:rStyle w:val="Hyperlink"/>
            <w:szCs w:val="24"/>
          </w:rPr>
          <w:t>fiecărei</w:t>
        </w:r>
        <w:r w:rsidR="00487415">
          <w:rPr>
            <w:rStyle w:val="Hyperlink"/>
            <w:szCs w:val="24"/>
          </w:rPr>
          <w:t xml:space="preserve"> </w:t>
        </w:r>
        <w:r w:rsidR="00B86670" w:rsidRPr="00B86670">
          <w:rPr>
            <w:rStyle w:val="Hyperlink"/>
            <w:szCs w:val="24"/>
          </w:rPr>
          <w:t>țări</w:t>
        </w:r>
      </w:hyperlink>
    </w:p>
    <w:p w14:paraId="5B5E1DDB" w14:textId="44AC39CB" w:rsidR="00B86670" w:rsidRPr="00B86670" w:rsidRDefault="00B86670" w:rsidP="00B86670">
      <w:pPr>
        <w:pStyle w:val="separatorarticole"/>
      </w:pPr>
      <w:r>
        <w:t>*</w:t>
      </w:r>
    </w:p>
    <w:p w14:paraId="75A013F8" w14:textId="178A50E9" w:rsidR="00C37506" w:rsidRPr="00C37506" w:rsidRDefault="00C37506" w:rsidP="00F67212">
      <w:pPr>
        <w:pStyle w:val="TitluArticolinINFOUE"/>
      </w:pPr>
      <w:bookmarkStart w:id="167" w:name="_Toc167086341"/>
      <w:r w:rsidRPr="00C37506">
        <w:t>Începe</w:t>
      </w:r>
      <w:r w:rsidR="00487415">
        <w:t xml:space="preserve"> </w:t>
      </w:r>
      <w:r w:rsidRPr="00C37506">
        <w:t>Forumul</w:t>
      </w:r>
      <w:r w:rsidR="00487415">
        <w:t xml:space="preserve"> </w:t>
      </w:r>
      <w:r w:rsidRPr="00C37506">
        <w:t>Global</w:t>
      </w:r>
      <w:r w:rsidR="00487415">
        <w:t xml:space="preserve"> </w:t>
      </w:r>
      <w:r w:rsidRPr="00C37506">
        <w:t>al</w:t>
      </w:r>
      <w:r w:rsidR="00487415">
        <w:t xml:space="preserve"> </w:t>
      </w:r>
      <w:r w:rsidRPr="00C37506">
        <w:t>Democrației</w:t>
      </w:r>
      <w:r w:rsidR="00487415">
        <w:t xml:space="preserve"> </w:t>
      </w:r>
      <w:r w:rsidRPr="00C37506">
        <w:t>la</w:t>
      </w:r>
      <w:r w:rsidR="00487415">
        <w:t xml:space="preserve"> </w:t>
      </w:r>
      <w:r w:rsidRPr="00C37506">
        <w:t>București:</w:t>
      </w:r>
      <w:r w:rsidR="00487415">
        <w:t xml:space="preserve"> </w:t>
      </w:r>
      <w:r w:rsidRPr="00C37506">
        <w:t>4</w:t>
      </w:r>
      <w:r w:rsidR="00487415">
        <w:t xml:space="preserve"> </w:t>
      </w:r>
      <w:r w:rsidRPr="00C37506">
        <w:t>zile,</w:t>
      </w:r>
      <w:r w:rsidR="00487415">
        <w:t xml:space="preserve"> </w:t>
      </w:r>
      <w:r w:rsidRPr="00C37506">
        <w:t>72</w:t>
      </w:r>
      <w:r w:rsidR="00487415">
        <w:t xml:space="preserve"> </w:t>
      </w:r>
      <w:r w:rsidRPr="00C37506">
        <w:t>de</w:t>
      </w:r>
      <w:r w:rsidR="00487415">
        <w:t xml:space="preserve"> </w:t>
      </w:r>
      <w:r w:rsidRPr="00C37506">
        <w:t>dezbateri,</w:t>
      </w:r>
      <w:r w:rsidR="00487415">
        <w:t xml:space="preserve"> </w:t>
      </w:r>
      <w:r w:rsidRPr="00C37506">
        <w:t>200</w:t>
      </w:r>
      <w:r w:rsidR="00487415">
        <w:t xml:space="preserve"> </w:t>
      </w:r>
      <w:r w:rsidRPr="00C37506">
        <w:t>de</w:t>
      </w:r>
      <w:r w:rsidR="00487415">
        <w:t xml:space="preserve"> </w:t>
      </w:r>
      <w:r w:rsidRPr="00C37506">
        <w:t>vorbitori</w:t>
      </w:r>
      <w:r w:rsidR="00487415">
        <w:t xml:space="preserve"> </w:t>
      </w:r>
      <w:r w:rsidRPr="00C37506">
        <w:t>și</w:t>
      </w:r>
      <w:r w:rsidR="00487415">
        <w:t xml:space="preserve"> </w:t>
      </w:r>
      <w:r w:rsidRPr="00C37506">
        <w:t>sute</w:t>
      </w:r>
      <w:r w:rsidR="00487415">
        <w:t xml:space="preserve"> </w:t>
      </w:r>
      <w:r w:rsidRPr="00C37506">
        <w:t>de</w:t>
      </w:r>
      <w:r w:rsidR="00487415">
        <w:t xml:space="preserve"> </w:t>
      </w:r>
      <w:r w:rsidRPr="00C37506">
        <w:t>participanți</w:t>
      </w:r>
      <w:r w:rsidR="00487415">
        <w:t xml:space="preserve"> </w:t>
      </w:r>
      <w:r w:rsidRPr="00C37506">
        <w:t>din</w:t>
      </w:r>
      <w:r w:rsidR="00487415">
        <w:t xml:space="preserve"> </w:t>
      </w:r>
      <w:r w:rsidRPr="00C37506">
        <w:t>toată</w:t>
      </w:r>
      <w:r w:rsidR="00487415">
        <w:t xml:space="preserve"> </w:t>
      </w:r>
      <w:r w:rsidRPr="00C37506">
        <w:t>lumea!</w:t>
      </w:r>
      <w:bookmarkEnd w:id="167"/>
    </w:p>
    <w:p w14:paraId="192B15A5" w14:textId="7DE29D51" w:rsidR="00C37506" w:rsidRPr="00C37506" w:rsidRDefault="00C37506" w:rsidP="00C37506">
      <w:r w:rsidRPr="00C37506">
        <w:t>Europuls</w:t>
      </w:r>
      <w:r w:rsidR="00487415">
        <w:t xml:space="preserve"> </w:t>
      </w:r>
      <w:r w:rsidRPr="00C37506">
        <w:t>–</w:t>
      </w:r>
      <w:r w:rsidR="00487415">
        <w:t xml:space="preserve"> </w:t>
      </w:r>
      <w:r w:rsidRPr="00C37506">
        <w:t>Centrul</w:t>
      </w:r>
      <w:r w:rsidR="00487415">
        <w:t xml:space="preserve"> </w:t>
      </w:r>
      <w:r w:rsidRPr="00C37506">
        <w:t>de</w:t>
      </w:r>
      <w:r w:rsidR="00487415">
        <w:t xml:space="preserve"> </w:t>
      </w:r>
      <w:r w:rsidRPr="00C37506">
        <w:t>Expertiză</w:t>
      </w:r>
      <w:r w:rsidR="00487415">
        <w:t xml:space="preserve"> </w:t>
      </w:r>
      <w:r w:rsidRPr="00C37506">
        <w:t>Europeană</w:t>
      </w:r>
      <w:r w:rsidR="00487415">
        <w:t xml:space="preserve"> </w:t>
      </w:r>
      <w:r w:rsidRPr="00C37506">
        <w:t>lansează</w:t>
      </w:r>
      <w:r w:rsidR="00487415">
        <w:t xml:space="preserve"> </w:t>
      </w:r>
      <w:r w:rsidRPr="00C37506">
        <w:t>a</w:t>
      </w:r>
      <w:r w:rsidR="00487415">
        <w:t xml:space="preserve"> </w:t>
      </w:r>
      <w:r w:rsidRPr="00C37506">
        <w:t>XII-a</w:t>
      </w:r>
      <w:r w:rsidR="00487415">
        <w:t xml:space="preserve"> </w:t>
      </w:r>
      <w:r w:rsidRPr="00C37506">
        <w:t>ediție</w:t>
      </w:r>
      <w:r w:rsidR="00487415">
        <w:t xml:space="preserve"> </w:t>
      </w:r>
      <w:r w:rsidRPr="00C37506">
        <w:t>a</w:t>
      </w:r>
      <w:r w:rsidR="00487415">
        <w:t xml:space="preserve"> </w:t>
      </w:r>
      <w:r w:rsidRPr="00C37506">
        <w:t>Forumului</w:t>
      </w:r>
      <w:r w:rsidR="00487415">
        <w:t xml:space="preserve"> </w:t>
      </w:r>
      <w:r w:rsidRPr="00C37506">
        <w:t>Eurosfat,</w:t>
      </w:r>
      <w:r w:rsidR="00487415">
        <w:t xml:space="preserve"> </w:t>
      </w:r>
      <w:r w:rsidRPr="00C37506">
        <w:t>care</w:t>
      </w:r>
      <w:r w:rsidR="00487415">
        <w:t xml:space="preserve"> </w:t>
      </w:r>
      <w:r w:rsidRPr="00C37506">
        <w:t>anul</w:t>
      </w:r>
      <w:r w:rsidR="00487415">
        <w:t xml:space="preserve"> </w:t>
      </w:r>
      <w:r w:rsidRPr="00C37506">
        <w:t>acesta</w:t>
      </w:r>
      <w:r w:rsidR="00487415">
        <w:t xml:space="preserve"> </w:t>
      </w:r>
      <w:r w:rsidRPr="00C37506">
        <w:t>capătă</w:t>
      </w:r>
      <w:r w:rsidR="00487415">
        <w:t xml:space="preserve"> </w:t>
      </w:r>
      <w:r w:rsidRPr="00C37506">
        <w:t>o</w:t>
      </w:r>
      <w:r w:rsidR="00487415">
        <w:t xml:space="preserve"> </w:t>
      </w:r>
      <w:r w:rsidRPr="00C37506">
        <w:t>dimensiune</w:t>
      </w:r>
      <w:r w:rsidR="00487415">
        <w:t xml:space="preserve"> </w:t>
      </w:r>
      <w:r w:rsidRPr="00C37506">
        <w:t>internațională</w:t>
      </w:r>
      <w:r w:rsidR="00487415">
        <w:t xml:space="preserve"> </w:t>
      </w:r>
      <w:r w:rsidRPr="00C37506">
        <w:t>prin</w:t>
      </w:r>
      <w:r w:rsidR="00487415">
        <w:t xml:space="preserve"> </w:t>
      </w:r>
      <w:hyperlink r:id="rId85" w:history="1">
        <w:r w:rsidRPr="00C37506">
          <w:rPr>
            <w:rStyle w:val="Hyperlink"/>
            <w:szCs w:val="24"/>
          </w:rPr>
          <w:t>Forumul</w:t>
        </w:r>
        <w:r w:rsidR="00487415">
          <w:rPr>
            <w:rStyle w:val="Hyperlink"/>
            <w:szCs w:val="24"/>
          </w:rPr>
          <w:t xml:space="preserve"> </w:t>
        </w:r>
        <w:r w:rsidRPr="00C37506">
          <w:rPr>
            <w:rStyle w:val="Hyperlink"/>
            <w:szCs w:val="24"/>
          </w:rPr>
          <w:t>Global</w:t>
        </w:r>
        <w:r w:rsidR="00487415">
          <w:rPr>
            <w:rStyle w:val="Hyperlink"/>
            <w:szCs w:val="24"/>
          </w:rPr>
          <w:t xml:space="preserve"> </w:t>
        </w:r>
        <w:r w:rsidRPr="00C37506">
          <w:rPr>
            <w:rStyle w:val="Hyperlink"/>
            <w:szCs w:val="24"/>
          </w:rPr>
          <w:t>privind</w:t>
        </w:r>
        <w:r w:rsidR="00487415">
          <w:rPr>
            <w:rStyle w:val="Hyperlink"/>
            <w:szCs w:val="24"/>
          </w:rPr>
          <w:t xml:space="preserve"> </w:t>
        </w:r>
        <w:r w:rsidRPr="00C37506">
          <w:rPr>
            <w:rStyle w:val="Hyperlink"/>
            <w:szCs w:val="24"/>
          </w:rPr>
          <w:t>Democrația</w:t>
        </w:r>
        <w:r w:rsidR="00487415">
          <w:rPr>
            <w:rStyle w:val="Hyperlink"/>
            <w:szCs w:val="24"/>
          </w:rPr>
          <w:t xml:space="preserve"> </w:t>
        </w:r>
        <w:r w:rsidRPr="00C37506">
          <w:rPr>
            <w:rStyle w:val="Hyperlink"/>
            <w:szCs w:val="24"/>
          </w:rPr>
          <w:t>Directă</w:t>
        </w:r>
        <w:r w:rsidR="00487415">
          <w:rPr>
            <w:rStyle w:val="Hyperlink"/>
            <w:szCs w:val="24"/>
          </w:rPr>
          <w:t xml:space="preserve"> </w:t>
        </w:r>
        <w:r w:rsidRPr="00C37506">
          <w:rPr>
            <w:rStyle w:val="Hyperlink"/>
            <w:szCs w:val="24"/>
          </w:rPr>
          <w:t>Modernă</w:t>
        </w:r>
      </w:hyperlink>
      <w:r w:rsidR="00487415">
        <w:t xml:space="preserve"> </w:t>
      </w:r>
      <w:r w:rsidRPr="00C37506">
        <w:t>ce</w:t>
      </w:r>
      <w:r w:rsidR="00487415">
        <w:t xml:space="preserve"> </w:t>
      </w:r>
      <w:r w:rsidRPr="00C37506">
        <w:t>va</w:t>
      </w:r>
      <w:r w:rsidR="00487415">
        <w:t xml:space="preserve"> </w:t>
      </w:r>
      <w:r w:rsidRPr="00C37506">
        <w:t>avea</w:t>
      </w:r>
      <w:r w:rsidR="00487415">
        <w:t xml:space="preserve"> </w:t>
      </w:r>
      <w:r w:rsidRPr="00C37506">
        <w:t>loc</w:t>
      </w:r>
      <w:r w:rsidR="00487415">
        <w:t xml:space="preserve"> </w:t>
      </w:r>
      <w:r w:rsidRPr="00C37506">
        <w:t>pentru</w:t>
      </w:r>
      <w:r w:rsidR="00487415">
        <w:t xml:space="preserve"> </w:t>
      </w:r>
      <w:r w:rsidRPr="00C37506">
        <w:t>prima</w:t>
      </w:r>
      <w:r w:rsidR="00487415">
        <w:t xml:space="preserve"> </w:t>
      </w:r>
      <w:r w:rsidRPr="00C37506">
        <w:t>dată</w:t>
      </w:r>
      <w:r w:rsidR="00487415">
        <w:t xml:space="preserve"> </w:t>
      </w:r>
      <w:r w:rsidRPr="00C37506">
        <w:t>în</w:t>
      </w:r>
      <w:r w:rsidR="00487415">
        <w:t xml:space="preserve"> </w:t>
      </w:r>
      <w:r w:rsidRPr="00C37506">
        <w:t>Europa</w:t>
      </w:r>
      <w:r w:rsidR="00487415">
        <w:t xml:space="preserve"> </w:t>
      </w:r>
      <w:r w:rsidRPr="00C37506">
        <w:t>de</w:t>
      </w:r>
      <w:r w:rsidR="00487415">
        <w:t xml:space="preserve"> </w:t>
      </w:r>
      <w:r w:rsidRPr="00C37506">
        <w:t>Est.</w:t>
      </w:r>
    </w:p>
    <w:p w14:paraId="24EA1ADB" w14:textId="4AD7E531" w:rsidR="00C37506" w:rsidRPr="00C37506" w:rsidRDefault="00C37506" w:rsidP="00C37506">
      <w:r w:rsidRPr="00C37506">
        <w:rPr>
          <w:noProof/>
          <w:lang w:eastAsia="ro-RO"/>
        </w:rPr>
        <w:drawing>
          <wp:inline distT="0" distB="0" distL="0" distR="0" wp14:anchorId="5654286F" wp14:editId="4FBB7BA8">
            <wp:extent cx="5216865" cy="729530"/>
            <wp:effectExtent l="0" t="0" r="0" b="0"/>
            <wp:docPr id="159806448" name="Imagin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5220335" cy="730015"/>
                    </a:xfrm>
                    <a:prstGeom prst="rect">
                      <a:avLst/>
                    </a:prstGeom>
                    <a:noFill/>
                    <a:ln>
                      <a:noFill/>
                    </a:ln>
                    <a:extLst>
                      <a:ext uri="{53640926-AAD7-44D8-BBD7-CCE9431645EC}">
                        <a14:shadowObscured xmlns:a14="http://schemas.microsoft.com/office/drawing/2010/main"/>
                      </a:ext>
                    </a:extLst>
                  </pic:spPr>
                </pic:pic>
              </a:graphicData>
            </a:graphic>
          </wp:inline>
        </w:drawing>
      </w:r>
    </w:p>
    <w:p w14:paraId="44151B13" w14:textId="633C9245" w:rsidR="00C37506" w:rsidRPr="00C37506" w:rsidRDefault="00C37506" w:rsidP="00C37506">
      <w:r w:rsidRPr="00C37506">
        <w:lastRenderedPageBreak/>
        <w:t>Evenimentul</w:t>
      </w:r>
      <w:r w:rsidR="00487415">
        <w:t xml:space="preserve"> </w:t>
      </w:r>
      <w:r w:rsidRPr="00C37506">
        <w:t>internațional</w:t>
      </w:r>
      <w:r w:rsidR="00487415">
        <w:t xml:space="preserve"> </w:t>
      </w:r>
      <w:r w:rsidRPr="00C37506">
        <w:t>se</w:t>
      </w:r>
      <w:r w:rsidR="00487415">
        <w:t xml:space="preserve"> </w:t>
      </w:r>
      <w:r w:rsidRPr="00C37506">
        <w:t>va</w:t>
      </w:r>
      <w:r w:rsidR="00487415">
        <w:t xml:space="preserve"> </w:t>
      </w:r>
      <w:r w:rsidRPr="00C37506">
        <w:t>desfășura</w:t>
      </w:r>
      <w:r w:rsidR="00487415">
        <w:t xml:space="preserve"> </w:t>
      </w:r>
      <w:r w:rsidRPr="00C37506">
        <w:t>în</w:t>
      </w:r>
      <w:r w:rsidR="00487415">
        <w:t xml:space="preserve"> </w:t>
      </w:r>
      <w:r w:rsidRPr="00C37506">
        <w:t>perioada</w:t>
      </w:r>
      <w:r w:rsidR="00487415">
        <w:t xml:space="preserve"> </w:t>
      </w:r>
      <w:r w:rsidRPr="00C37506">
        <w:t>15-18</w:t>
      </w:r>
      <w:r w:rsidR="00487415">
        <w:t xml:space="preserve"> </w:t>
      </w:r>
      <w:r w:rsidRPr="00C37506">
        <w:t>mai</w:t>
      </w:r>
      <w:r w:rsidR="00487415">
        <w:t xml:space="preserve"> </w:t>
      </w:r>
      <w:r w:rsidRPr="00C37506">
        <w:t>2024,</w:t>
      </w:r>
      <w:r w:rsidR="00487415">
        <w:t xml:space="preserve"> </w:t>
      </w:r>
      <w:r w:rsidRPr="00C37506">
        <w:t>în</w:t>
      </w:r>
      <w:r w:rsidR="00487415">
        <w:t xml:space="preserve"> </w:t>
      </w:r>
      <w:r w:rsidRPr="00C37506">
        <w:t>București,</w:t>
      </w:r>
      <w:r w:rsidR="00487415">
        <w:t xml:space="preserve"> </w:t>
      </w:r>
      <w:r w:rsidRPr="00C37506">
        <w:t>România</w:t>
      </w:r>
      <w:r w:rsidR="00487415">
        <w:t xml:space="preserve"> </w:t>
      </w:r>
      <w:r w:rsidRPr="00C37506">
        <w:t>și</w:t>
      </w:r>
      <w:r w:rsidR="00487415">
        <w:t xml:space="preserve"> </w:t>
      </w:r>
      <w:r w:rsidRPr="00C37506">
        <w:t>va</w:t>
      </w:r>
      <w:r w:rsidR="00487415">
        <w:t xml:space="preserve"> </w:t>
      </w:r>
      <w:r w:rsidRPr="00C37506">
        <w:t>găzdui</w:t>
      </w:r>
      <w:r w:rsidR="00487415">
        <w:t xml:space="preserve"> </w:t>
      </w:r>
      <w:r w:rsidRPr="00C37506">
        <w:t>dezbateri</w:t>
      </w:r>
      <w:r w:rsidR="00487415">
        <w:t xml:space="preserve"> </w:t>
      </w:r>
      <w:r w:rsidRPr="00C37506">
        <w:t>electorale</w:t>
      </w:r>
      <w:r w:rsidR="00487415">
        <w:t xml:space="preserve"> </w:t>
      </w:r>
      <w:r w:rsidRPr="00C37506">
        <w:t>de</w:t>
      </w:r>
      <w:r w:rsidR="00487415">
        <w:t xml:space="preserve"> </w:t>
      </w:r>
      <w:r w:rsidRPr="00C37506">
        <w:t>substanță,</w:t>
      </w:r>
      <w:r w:rsidR="00487415">
        <w:t xml:space="preserve"> </w:t>
      </w:r>
      <w:r w:rsidRPr="00C37506">
        <w:t>precum</w:t>
      </w:r>
      <w:r w:rsidR="00487415">
        <w:t xml:space="preserve"> </w:t>
      </w:r>
      <w:r w:rsidRPr="00C37506">
        <w:t>și</w:t>
      </w:r>
      <w:r w:rsidR="00487415">
        <w:t xml:space="preserve"> </w:t>
      </w:r>
      <w:r w:rsidRPr="00C37506">
        <w:t>sesiuni</w:t>
      </w:r>
      <w:r w:rsidR="00487415">
        <w:t xml:space="preserve"> </w:t>
      </w:r>
      <w:r w:rsidRPr="00C37506">
        <w:t>pe</w:t>
      </w:r>
      <w:r w:rsidR="00487415">
        <w:t xml:space="preserve"> </w:t>
      </w:r>
      <w:r w:rsidRPr="00C37506">
        <w:t>multiple</w:t>
      </w:r>
      <w:r w:rsidR="00487415">
        <w:t xml:space="preserve"> </w:t>
      </w:r>
      <w:r w:rsidRPr="00C37506">
        <w:t>teme</w:t>
      </w:r>
      <w:r w:rsidR="00487415">
        <w:t xml:space="preserve"> </w:t>
      </w:r>
      <w:r w:rsidRPr="00C37506">
        <w:t>legate</w:t>
      </w:r>
      <w:r w:rsidR="00487415">
        <w:t xml:space="preserve"> </w:t>
      </w:r>
      <w:r w:rsidRPr="00C37506">
        <w:t>de</w:t>
      </w:r>
      <w:r w:rsidR="00487415">
        <w:t xml:space="preserve"> </w:t>
      </w:r>
      <w:r w:rsidRPr="00C37506">
        <w:t>nivelul</w:t>
      </w:r>
      <w:r w:rsidR="00487415">
        <w:t xml:space="preserve"> </w:t>
      </w:r>
      <w:r w:rsidRPr="00C37506">
        <w:t>de</w:t>
      </w:r>
      <w:r w:rsidR="00487415">
        <w:t xml:space="preserve"> </w:t>
      </w:r>
      <w:r w:rsidRPr="00C37506">
        <w:t>încredere</w:t>
      </w:r>
      <w:r w:rsidR="00487415">
        <w:t xml:space="preserve"> </w:t>
      </w:r>
      <w:r w:rsidRPr="00C37506">
        <w:t>în</w:t>
      </w:r>
      <w:r w:rsidR="00487415">
        <w:t xml:space="preserve"> </w:t>
      </w:r>
      <w:r w:rsidRPr="00C37506">
        <w:t>democrație.</w:t>
      </w:r>
    </w:p>
    <w:p w14:paraId="78BC87BC" w14:textId="42751A12" w:rsidR="00C37506" w:rsidRPr="00C37506" w:rsidRDefault="00C37506" w:rsidP="00C37506">
      <w:r w:rsidRPr="00C37506">
        <w:t>Forumul</w:t>
      </w:r>
      <w:r w:rsidR="00487415">
        <w:t xml:space="preserve"> </w:t>
      </w:r>
      <w:r w:rsidRPr="00C37506">
        <w:t>Global</w:t>
      </w:r>
      <w:r w:rsidR="00487415">
        <w:t xml:space="preserve"> </w:t>
      </w:r>
      <w:r w:rsidRPr="00C37506">
        <w:t>privind</w:t>
      </w:r>
      <w:r w:rsidR="00487415">
        <w:t xml:space="preserve"> </w:t>
      </w:r>
      <w:r w:rsidRPr="00C37506">
        <w:t>Democrația</w:t>
      </w:r>
      <w:r w:rsidR="00487415">
        <w:t xml:space="preserve"> </w:t>
      </w:r>
      <w:r w:rsidRPr="00C37506">
        <w:t>Directă</w:t>
      </w:r>
      <w:r w:rsidR="00487415">
        <w:t xml:space="preserve"> </w:t>
      </w:r>
      <w:r w:rsidRPr="00C37506">
        <w:t>Modernă</w:t>
      </w:r>
      <w:r w:rsidR="00487415">
        <w:t xml:space="preserve"> </w:t>
      </w:r>
      <w:r w:rsidRPr="00C37506">
        <w:t>este</w:t>
      </w:r>
      <w:r w:rsidR="00487415">
        <w:t xml:space="preserve"> </w:t>
      </w:r>
      <w:r w:rsidRPr="00C37506">
        <w:t>o</w:t>
      </w:r>
      <w:r w:rsidR="00487415">
        <w:t xml:space="preserve"> </w:t>
      </w:r>
      <w:r w:rsidRPr="00C37506">
        <w:t>conferință</w:t>
      </w:r>
      <w:r w:rsidR="00487415">
        <w:t xml:space="preserve"> </w:t>
      </w:r>
      <w:r w:rsidRPr="00C37506">
        <w:t>participativă</w:t>
      </w:r>
      <w:r w:rsidR="00487415">
        <w:t xml:space="preserve"> </w:t>
      </w:r>
      <w:r w:rsidRPr="00C37506">
        <w:t>care</w:t>
      </w:r>
      <w:r w:rsidR="00487415">
        <w:t xml:space="preserve"> </w:t>
      </w:r>
      <w:r w:rsidRPr="00C37506">
        <w:t>atrage</w:t>
      </w:r>
      <w:r w:rsidR="00487415">
        <w:t xml:space="preserve"> </w:t>
      </w:r>
      <w:r w:rsidRPr="00C37506">
        <w:t>anual</w:t>
      </w:r>
      <w:r w:rsidR="00487415">
        <w:t xml:space="preserve"> </w:t>
      </w:r>
      <w:r w:rsidRPr="00C37506">
        <w:t>peste</w:t>
      </w:r>
      <w:r w:rsidR="00487415">
        <w:t xml:space="preserve"> </w:t>
      </w:r>
      <w:r w:rsidRPr="00C37506">
        <w:t>500</w:t>
      </w:r>
      <w:r w:rsidR="00487415">
        <w:t xml:space="preserve"> </w:t>
      </w:r>
      <w:r w:rsidRPr="00C37506">
        <w:t>de</w:t>
      </w:r>
      <w:r w:rsidR="00487415">
        <w:t xml:space="preserve"> </w:t>
      </w:r>
      <w:r w:rsidRPr="00C37506">
        <w:t>participanți</w:t>
      </w:r>
      <w:r w:rsidR="00487415">
        <w:t xml:space="preserve"> </w:t>
      </w:r>
      <w:r w:rsidRPr="00C37506">
        <w:t>din</w:t>
      </w:r>
      <w:r w:rsidR="00487415">
        <w:t xml:space="preserve"> </w:t>
      </w:r>
      <w:r w:rsidRPr="00C37506">
        <w:t>peste</w:t>
      </w:r>
      <w:r w:rsidR="00487415">
        <w:t xml:space="preserve"> </w:t>
      </w:r>
      <w:r w:rsidRPr="00C37506">
        <w:t>60</w:t>
      </w:r>
      <w:r w:rsidR="00487415">
        <w:t xml:space="preserve"> </w:t>
      </w:r>
      <w:r w:rsidRPr="00C37506">
        <w:t>de</w:t>
      </w:r>
      <w:r w:rsidR="00487415">
        <w:t xml:space="preserve"> </w:t>
      </w:r>
      <w:r w:rsidRPr="00C37506">
        <w:t>țări,</w:t>
      </w:r>
      <w:r w:rsidR="00487415">
        <w:t xml:space="preserve"> </w:t>
      </w:r>
      <w:r w:rsidRPr="00C37506">
        <w:t>fiind</w:t>
      </w:r>
      <w:r w:rsidR="00487415">
        <w:t xml:space="preserve"> </w:t>
      </w:r>
      <w:r w:rsidRPr="00C37506">
        <w:t>organizat</w:t>
      </w:r>
      <w:r w:rsidR="00487415">
        <w:t xml:space="preserve"> </w:t>
      </w:r>
      <w:r w:rsidRPr="00C37506">
        <w:t>de</w:t>
      </w:r>
      <w:r w:rsidR="00487415">
        <w:t xml:space="preserve"> </w:t>
      </w:r>
      <w:r w:rsidRPr="00C37506">
        <w:t>organizații</w:t>
      </w:r>
      <w:r w:rsidR="00487415">
        <w:t xml:space="preserve"> </w:t>
      </w:r>
      <w:r w:rsidRPr="00C37506">
        <w:t>ale</w:t>
      </w:r>
      <w:r w:rsidR="00487415">
        <w:t xml:space="preserve"> </w:t>
      </w:r>
      <w:r w:rsidRPr="00C37506">
        <w:t>societății</w:t>
      </w:r>
      <w:r w:rsidR="00487415">
        <w:t xml:space="preserve"> </w:t>
      </w:r>
      <w:r w:rsidRPr="00C37506">
        <w:t>civile</w:t>
      </w:r>
      <w:r w:rsidR="00487415">
        <w:t xml:space="preserve"> </w:t>
      </w:r>
      <w:r w:rsidRPr="00C37506">
        <w:t>în</w:t>
      </w:r>
      <w:r w:rsidR="00487415">
        <w:t xml:space="preserve"> </w:t>
      </w:r>
      <w:r w:rsidRPr="00C37506">
        <w:t>parteneriat</w:t>
      </w:r>
      <w:r w:rsidR="00487415">
        <w:t xml:space="preserve"> </w:t>
      </w:r>
      <w:r w:rsidRPr="00C37506">
        <w:t>cu</w:t>
      </w:r>
      <w:r w:rsidR="00487415">
        <w:t xml:space="preserve"> </w:t>
      </w:r>
      <w:r w:rsidRPr="00C37506">
        <w:t>instituții</w:t>
      </w:r>
      <w:r w:rsidR="00487415">
        <w:t xml:space="preserve"> </w:t>
      </w:r>
      <w:r w:rsidRPr="00C37506">
        <w:t>locale.</w:t>
      </w:r>
      <w:r w:rsidR="00487415">
        <w:t xml:space="preserve"> </w:t>
      </w:r>
      <w:r w:rsidRPr="00C37506">
        <w:t>În</w:t>
      </w:r>
      <w:r w:rsidR="00487415">
        <w:t xml:space="preserve"> </w:t>
      </w:r>
      <w:r w:rsidRPr="00C37506">
        <w:t>România,</w:t>
      </w:r>
      <w:r w:rsidR="00487415">
        <w:t xml:space="preserve"> </w:t>
      </w:r>
      <w:r w:rsidRPr="00C37506">
        <w:t>conferința</w:t>
      </w:r>
      <w:r w:rsidR="00487415">
        <w:t xml:space="preserve"> </w:t>
      </w:r>
      <w:r w:rsidRPr="00C37506">
        <w:t>va</w:t>
      </w:r>
      <w:r w:rsidR="00487415">
        <w:t xml:space="preserve"> </w:t>
      </w:r>
      <w:r w:rsidRPr="00C37506">
        <w:t>fi</w:t>
      </w:r>
      <w:r w:rsidR="00487415">
        <w:t xml:space="preserve"> </w:t>
      </w:r>
      <w:r w:rsidRPr="00C37506">
        <w:t>găzduită</w:t>
      </w:r>
      <w:r w:rsidR="00487415">
        <w:t xml:space="preserve"> </w:t>
      </w:r>
      <w:r w:rsidRPr="00C37506">
        <w:t>de</w:t>
      </w:r>
      <w:r w:rsidR="00487415">
        <w:t xml:space="preserve">  </w:t>
      </w:r>
      <w:r w:rsidRPr="00C37506">
        <w:t>Europuls</w:t>
      </w:r>
      <w:r w:rsidR="00487415">
        <w:t xml:space="preserve"> </w:t>
      </w:r>
      <w:r w:rsidRPr="00C37506">
        <w:t>-</w:t>
      </w:r>
      <w:r w:rsidR="00487415">
        <w:t xml:space="preserve"> </w:t>
      </w:r>
      <w:r w:rsidRPr="00C37506">
        <w:t>Centrul</w:t>
      </w:r>
      <w:r w:rsidR="00487415">
        <w:t xml:space="preserve"> </w:t>
      </w:r>
      <w:r w:rsidRPr="00C37506">
        <w:t>de</w:t>
      </w:r>
      <w:r w:rsidR="00487415">
        <w:t xml:space="preserve"> </w:t>
      </w:r>
      <w:r w:rsidRPr="00C37506">
        <w:t>Expertiză</w:t>
      </w:r>
      <w:r w:rsidR="00487415">
        <w:t xml:space="preserve"> </w:t>
      </w:r>
      <w:r w:rsidRPr="00C37506">
        <w:t>Europeană,</w:t>
      </w:r>
      <w:r w:rsidR="00487415">
        <w:t xml:space="preserve"> </w:t>
      </w:r>
      <w:r w:rsidRPr="00C37506">
        <w:t>ONG-ul</w:t>
      </w:r>
      <w:r w:rsidR="00487415">
        <w:t xml:space="preserve"> </w:t>
      </w:r>
      <w:r w:rsidRPr="00C37506">
        <w:t>Democracy</w:t>
      </w:r>
      <w:r w:rsidR="00487415">
        <w:t xml:space="preserve"> </w:t>
      </w:r>
      <w:r w:rsidRPr="00C37506">
        <w:t>International,</w:t>
      </w:r>
      <w:r w:rsidR="00487415">
        <w:t xml:space="preserve"> </w:t>
      </w:r>
      <w:r w:rsidRPr="00C37506">
        <w:t>Primăria</w:t>
      </w:r>
      <w:r w:rsidR="00487415">
        <w:t xml:space="preserve"> </w:t>
      </w:r>
      <w:r w:rsidRPr="00C37506">
        <w:t>București,</w:t>
      </w:r>
      <w:r w:rsidR="00487415">
        <w:t xml:space="preserve"> </w:t>
      </w:r>
      <w:r w:rsidRPr="00C37506">
        <w:t>Universitatea</w:t>
      </w:r>
      <w:r w:rsidR="00487415">
        <w:t xml:space="preserve"> </w:t>
      </w:r>
      <w:r w:rsidRPr="00C37506">
        <w:t>din</w:t>
      </w:r>
      <w:r w:rsidR="00487415">
        <w:t xml:space="preserve"> </w:t>
      </w:r>
      <w:r w:rsidRPr="00C37506">
        <w:t>București</w:t>
      </w:r>
      <w:r w:rsidR="00487415">
        <w:t xml:space="preserve"> </w:t>
      </w:r>
      <w:r w:rsidRPr="00C37506">
        <w:t>și</w:t>
      </w:r>
      <w:r w:rsidR="00487415">
        <w:t xml:space="preserve"> </w:t>
      </w:r>
      <w:r w:rsidRPr="00C37506">
        <w:t>Swiss</w:t>
      </w:r>
      <w:r w:rsidR="00487415">
        <w:t xml:space="preserve"> </w:t>
      </w:r>
      <w:r w:rsidRPr="00C37506">
        <w:t>Democracy</w:t>
      </w:r>
      <w:r w:rsidR="00487415">
        <w:t xml:space="preserve"> </w:t>
      </w:r>
      <w:r w:rsidRPr="00C37506">
        <w:t>Foundation.</w:t>
      </w:r>
      <w:r w:rsidR="00487415">
        <w:t xml:space="preserve"> </w:t>
      </w:r>
      <w:r w:rsidRPr="00C37506">
        <w:t>Evenimentul</w:t>
      </w:r>
      <w:r w:rsidR="00487415">
        <w:t xml:space="preserve"> </w:t>
      </w:r>
      <w:r w:rsidRPr="00C37506">
        <w:t>este</w:t>
      </w:r>
      <w:r w:rsidR="00487415">
        <w:t xml:space="preserve"> </w:t>
      </w:r>
      <w:r w:rsidRPr="00C37506">
        <w:t>patronat</w:t>
      </w:r>
      <w:r w:rsidR="00487415">
        <w:t xml:space="preserve"> </w:t>
      </w:r>
      <w:r w:rsidRPr="00C37506">
        <w:t>de</w:t>
      </w:r>
      <w:r w:rsidR="00487415">
        <w:t xml:space="preserve"> </w:t>
      </w:r>
      <w:r w:rsidRPr="00C37506">
        <w:t>Parlamentul</w:t>
      </w:r>
      <w:r w:rsidR="00487415">
        <w:t xml:space="preserve"> </w:t>
      </w:r>
      <w:r w:rsidRPr="00C37506">
        <w:t>European,</w:t>
      </w:r>
      <w:r w:rsidR="00487415">
        <w:t xml:space="preserve"> </w:t>
      </w:r>
      <w:r w:rsidRPr="00C37506">
        <w:t>Comisia</w:t>
      </w:r>
      <w:r w:rsidR="00487415">
        <w:t xml:space="preserve"> </w:t>
      </w:r>
      <w:r w:rsidRPr="00C37506">
        <w:t>Europeană</w:t>
      </w:r>
      <w:r w:rsidR="00487415">
        <w:t xml:space="preserve"> </w:t>
      </w:r>
      <w:r w:rsidRPr="00C37506">
        <w:t>și</w:t>
      </w:r>
      <w:r w:rsidR="00487415">
        <w:t xml:space="preserve"> </w:t>
      </w:r>
      <w:r w:rsidRPr="00C37506">
        <w:t>Președinția</w:t>
      </w:r>
      <w:r w:rsidR="00487415">
        <w:t xml:space="preserve"> </w:t>
      </w:r>
      <w:r w:rsidRPr="00C37506">
        <w:t>Belgiană</w:t>
      </w:r>
      <w:r w:rsidR="00487415">
        <w:t xml:space="preserve"> </w:t>
      </w:r>
      <w:r w:rsidRPr="00C37506">
        <w:t>la</w:t>
      </w:r>
      <w:r w:rsidR="00487415">
        <w:t xml:space="preserve"> </w:t>
      </w:r>
      <w:r w:rsidRPr="00C37506">
        <w:t>Consiliul</w:t>
      </w:r>
      <w:r w:rsidR="00487415">
        <w:t xml:space="preserve"> </w:t>
      </w:r>
      <w:r w:rsidRPr="00C37506">
        <w:t>UE</w:t>
      </w:r>
      <w:r w:rsidR="00487415">
        <w:t xml:space="preserve"> </w:t>
      </w:r>
      <w:r w:rsidRPr="00C37506">
        <w:t>și</w:t>
      </w:r>
      <w:r w:rsidR="00487415">
        <w:t xml:space="preserve"> </w:t>
      </w:r>
      <w:r w:rsidRPr="00C37506">
        <w:t>se</w:t>
      </w:r>
      <w:r w:rsidR="00487415">
        <w:t xml:space="preserve"> </w:t>
      </w:r>
      <w:r w:rsidRPr="00C37506">
        <w:t>bucură</w:t>
      </w:r>
      <w:r w:rsidR="00487415">
        <w:t xml:space="preserve"> </w:t>
      </w:r>
      <w:r w:rsidRPr="00C37506">
        <w:t>de</w:t>
      </w:r>
      <w:r w:rsidR="00487415">
        <w:t xml:space="preserve"> </w:t>
      </w:r>
      <w:r w:rsidRPr="00C37506">
        <w:t>sprijinul</w:t>
      </w:r>
      <w:r w:rsidR="00487415">
        <w:t xml:space="preserve"> </w:t>
      </w:r>
      <w:r w:rsidRPr="00C37506">
        <w:t>unor</w:t>
      </w:r>
      <w:r w:rsidR="00487415">
        <w:t xml:space="preserve"> </w:t>
      </w:r>
      <w:r w:rsidRPr="00C37506">
        <w:t>parteneri</w:t>
      </w:r>
      <w:r w:rsidR="00487415">
        <w:t xml:space="preserve"> </w:t>
      </w:r>
      <w:r w:rsidRPr="00C37506">
        <w:t>importanți,</w:t>
      </w:r>
      <w:r w:rsidR="00487415">
        <w:t xml:space="preserve"> </w:t>
      </w:r>
      <w:r w:rsidRPr="00C37506">
        <w:t>fără</w:t>
      </w:r>
      <w:r w:rsidR="00487415">
        <w:t xml:space="preserve"> </w:t>
      </w:r>
      <w:r w:rsidRPr="00C37506">
        <w:t>de</w:t>
      </w:r>
      <w:r w:rsidR="00487415">
        <w:t xml:space="preserve"> </w:t>
      </w:r>
      <w:r w:rsidRPr="00C37506">
        <w:t>care</w:t>
      </w:r>
      <w:r w:rsidR="00487415">
        <w:t xml:space="preserve"> </w:t>
      </w:r>
      <w:r w:rsidRPr="00C37506">
        <w:t>forumul</w:t>
      </w:r>
      <w:r w:rsidR="00487415">
        <w:t xml:space="preserve"> </w:t>
      </w:r>
      <w:r w:rsidRPr="00C37506">
        <w:t>nu</w:t>
      </w:r>
      <w:r w:rsidR="00487415">
        <w:t xml:space="preserve"> </w:t>
      </w:r>
      <w:r w:rsidRPr="00C37506">
        <w:t>ar</w:t>
      </w:r>
      <w:r w:rsidR="00487415">
        <w:t xml:space="preserve"> </w:t>
      </w:r>
      <w:r w:rsidRPr="00C37506">
        <w:t>fi</w:t>
      </w:r>
      <w:r w:rsidR="00487415">
        <w:t xml:space="preserve"> </w:t>
      </w:r>
      <w:r w:rsidRPr="00C37506">
        <w:t>posibil:</w:t>
      </w:r>
      <w:r w:rsidR="00487415">
        <w:t xml:space="preserve"> </w:t>
      </w:r>
      <w:r w:rsidRPr="00C37506">
        <w:t>Mehr</w:t>
      </w:r>
      <w:r w:rsidR="00487415">
        <w:t xml:space="preserve"> </w:t>
      </w:r>
      <w:r w:rsidRPr="00C37506">
        <w:t>Demokratie,</w:t>
      </w:r>
      <w:r w:rsidR="00487415">
        <w:t xml:space="preserve"> </w:t>
      </w:r>
      <w:r w:rsidRPr="00C37506">
        <w:t>Aqua</w:t>
      </w:r>
      <w:r w:rsidR="00487415">
        <w:t xml:space="preserve"> </w:t>
      </w:r>
      <w:r w:rsidRPr="00C37506">
        <w:t>Carpatica,</w:t>
      </w:r>
      <w:r w:rsidR="00487415">
        <w:t xml:space="preserve"> </w:t>
      </w:r>
      <w:r w:rsidRPr="00C37506">
        <w:t>Fundația</w:t>
      </w:r>
      <w:r w:rsidR="00487415">
        <w:t xml:space="preserve"> </w:t>
      </w:r>
      <w:r w:rsidRPr="00C37506">
        <w:t>Erste,</w:t>
      </w:r>
      <w:r w:rsidR="00487415">
        <w:t xml:space="preserve"> </w:t>
      </w:r>
      <w:r w:rsidRPr="00C37506">
        <w:t>Reprezentanța</w:t>
      </w:r>
      <w:r w:rsidR="00487415">
        <w:t xml:space="preserve"> </w:t>
      </w:r>
      <w:r w:rsidRPr="00C37506">
        <w:t>Comisiei</w:t>
      </w:r>
      <w:r w:rsidR="00487415">
        <w:t xml:space="preserve"> </w:t>
      </w:r>
      <w:r w:rsidRPr="00C37506">
        <w:t>Europene</w:t>
      </w:r>
      <w:r w:rsidR="00487415">
        <w:t xml:space="preserve"> </w:t>
      </w:r>
      <w:r w:rsidRPr="00C37506">
        <w:t>în</w:t>
      </w:r>
      <w:r w:rsidR="00487415">
        <w:t xml:space="preserve"> </w:t>
      </w:r>
      <w:r w:rsidRPr="00C37506">
        <w:t>România,</w:t>
      </w:r>
      <w:r w:rsidR="00487415">
        <w:t xml:space="preserve"> </w:t>
      </w:r>
      <w:r w:rsidRPr="00C37506">
        <w:t>Fundația</w:t>
      </w:r>
      <w:r w:rsidR="00487415">
        <w:t xml:space="preserve"> </w:t>
      </w:r>
      <w:r w:rsidRPr="00C37506">
        <w:t>Friedrich</w:t>
      </w:r>
      <w:r w:rsidR="00487415">
        <w:t xml:space="preserve"> </w:t>
      </w:r>
      <w:r w:rsidRPr="00C37506">
        <w:t>Naumann,</w:t>
      </w:r>
      <w:r w:rsidR="00487415">
        <w:t xml:space="preserve"> </w:t>
      </w:r>
      <w:r w:rsidRPr="00C37506">
        <w:t>Teatrul</w:t>
      </w:r>
      <w:r w:rsidR="00487415">
        <w:t xml:space="preserve"> </w:t>
      </w:r>
      <w:r w:rsidRPr="00C37506">
        <w:t>de</w:t>
      </w:r>
      <w:r w:rsidR="00487415">
        <w:t xml:space="preserve"> </w:t>
      </w:r>
      <w:r w:rsidRPr="00C37506">
        <w:t>Revistă</w:t>
      </w:r>
      <w:r w:rsidR="00487415">
        <w:t xml:space="preserve"> </w:t>
      </w:r>
      <w:r w:rsidRPr="00C37506">
        <w:t>“Constantin</w:t>
      </w:r>
      <w:r w:rsidR="00487415">
        <w:t xml:space="preserve"> </w:t>
      </w:r>
      <w:r w:rsidRPr="00C37506">
        <w:t>Tănase”,</w:t>
      </w:r>
      <w:r w:rsidR="00487415">
        <w:t xml:space="preserve"> </w:t>
      </w:r>
      <w:r w:rsidRPr="00C37506">
        <w:t>Agenția</w:t>
      </w:r>
      <w:r w:rsidR="00487415">
        <w:t xml:space="preserve"> </w:t>
      </w:r>
      <w:r w:rsidRPr="00C37506">
        <w:t>Elvețiană</w:t>
      </w:r>
      <w:r w:rsidR="00487415">
        <w:t xml:space="preserve"> </w:t>
      </w:r>
      <w:r w:rsidRPr="00C37506">
        <w:t>pentru</w:t>
      </w:r>
      <w:r w:rsidR="00487415">
        <w:t xml:space="preserve"> </w:t>
      </w:r>
      <w:r w:rsidRPr="00C37506">
        <w:t>Dezvoltare</w:t>
      </w:r>
      <w:r w:rsidR="00487415">
        <w:t xml:space="preserve"> </w:t>
      </w:r>
      <w:r w:rsidRPr="00C37506">
        <w:t>și</w:t>
      </w:r>
      <w:r w:rsidR="00487415">
        <w:t xml:space="preserve"> </w:t>
      </w:r>
      <w:r w:rsidRPr="00C37506">
        <w:t>Cooperare,</w:t>
      </w:r>
      <w:r w:rsidR="00487415">
        <w:t xml:space="preserve"> </w:t>
      </w:r>
      <w:r w:rsidRPr="00C37506">
        <w:t>Fundația</w:t>
      </w:r>
      <w:r w:rsidR="00487415">
        <w:t xml:space="preserve"> </w:t>
      </w:r>
      <w:r w:rsidRPr="00C37506">
        <w:t>Soros</w:t>
      </w:r>
      <w:r w:rsidR="00487415">
        <w:t xml:space="preserve"> </w:t>
      </w:r>
      <w:r w:rsidRPr="00C37506">
        <w:t>Moldova,</w:t>
      </w:r>
      <w:r w:rsidR="00487415">
        <w:t xml:space="preserve"> </w:t>
      </w:r>
      <w:r w:rsidRPr="00C37506">
        <w:t>Webshop</w:t>
      </w:r>
      <w:r w:rsidR="00487415">
        <w:t xml:space="preserve"> </w:t>
      </w:r>
      <w:r w:rsidRPr="00C37506">
        <w:t>Solutions,</w:t>
      </w:r>
      <w:r w:rsidR="00487415">
        <w:t xml:space="preserve"> </w:t>
      </w:r>
      <w:r w:rsidRPr="00C37506">
        <w:t>Organizația</w:t>
      </w:r>
      <w:r w:rsidR="00487415">
        <w:t xml:space="preserve"> </w:t>
      </w:r>
      <w:r w:rsidRPr="00C37506">
        <w:t>Femeilor</w:t>
      </w:r>
      <w:r w:rsidR="00487415">
        <w:t xml:space="preserve"> </w:t>
      </w:r>
      <w:r w:rsidRPr="00C37506">
        <w:t>Antreprenor</w:t>
      </w:r>
      <w:r w:rsidR="00487415">
        <w:t xml:space="preserve"> </w:t>
      </w:r>
      <w:r w:rsidRPr="00C37506">
        <w:t>UGIR,</w:t>
      </w:r>
      <w:r w:rsidR="00487415">
        <w:t xml:space="preserve"> </w:t>
      </w:r>
      <w:r w:rsidRPr="00C37506">
        <w:t>YEUF.</w:t>
      </w:r>
    </w:p>
    <w:p w14:paraId="73B01D59" w14:textId="711E889F" w:rsidR="00C37506" w:rsidRPr="00C37506" w:rsidRDefault="00C37506" w:rsidP="00C37506">
      <w:r w:rsidRPr="00C37506">
        <w:t>Sesiunile</w:t>
      </w:r>
      <w:r w:rsidR="00487415">
        <w:t xml:space="preserve"> </w:t>
      </w:r>
      <w:r w:rsidRPr="00C37506">
        <w:t>oficiale</w:t>
      </w:r>
      <w:r w:rsidR="00487415">
        <w:t xml:space="preserve"> </w:t>
      </w:r>
      <w:r w:rsidRPr="00C37506">
        <w:t>ale</w:t>
      </w:r>
      <w:r w:rsidR="00487415">
        <w:t xml:space="preserve"> </w:t>
      </w:r>
      <w:r w:rsidRPr="00C37506">
        <w:t>Forumului</w:t>
      </w:r>
      <w:r w:rsidR="00487415">
        <w:t xml:space="preserve"> </w:t>
      </w:r>
      <w:r w:rsidRPr="00C37506">
        <w:t>vor</w:t>
      </w:r>
      <w:r w:rsidR="00487415">
        <w:t xml:space="preserve"> </w:t>
      </w:r>
      <w:r w:rsidRPr="00C37506">
        <w:t>avea</w:t>
      </w:r>
      <w:r w:rsidR="00487415">
        <w:t xml:space="preserve"> </w:t>
      </w:r>
      <w:r w:rsidRPr="00C37506">
        <w:t>loc</w:t>
      </w:r>
      <w:r w:rsidR="00487415">
        <w:t xml:space="preserve"> </w:t>
      </w:r>
      <w:r w:rsidRPr="00C37506">
        <w:t>între</w:t>
      </w:r>
      <w:r w:rsidR="00487415">
        <w:t xml:space="preserve"> </w:t>
      </w:r>
      <w:r w:rsidRPr="00C37506">
        <w:t>15</w:t>
      </w:r>
      <w:r w:rsidR="00487415">
        <w:t xml:space="preserve"> </w:t>
      </w:r>
      <w:r w:rsidRPr="00C37506">
        <w:t>și</w:t>
      </w:r>
      <w:r w:rsidR="00487415">
        <w:t xml:space="preserve"> </w:t>
      </w:r>
      <w:r w:rsidRPr="00C37506">
        <w:t>18</w:t>
      </w:r>
      <w:r w:rsidR="00487415">
        <w:t xml:space="preserve"> </w:t>
      </w:r>
      <w:r w:rsidRPr="00C37506">
        <w:t>mai</w:t>
      </w:r>
      <w:r w:rsidR="00487415">
        <w:t xml:space="preserve"> </w:t>
      </w:r>
      <w:r w:rsidRPr="00C37506">
        <w:t>2024.</w:t>
      </w:r>
      <w:r w:rsidR="00487415">
        <w:t xml:space="preserve"> </w:t>
      </w:r>
      <w:r w:rsidRPr="00C37506">
        <w:t>Cu</w:t>
      </w:r>
      <w:r w:rsidR="00487415">
        <w:t xml:space="preserve"> </w:t>
      </w:r>
      <w:r w:rsidRPr="00C37506">
        <w:t>72</w:t>
      </w:r>
      <w:r w:rsidR="00487415">
        <w:t xml:space="preserve"> </w:t>
      </w:r>
      <w:r w:rsidRPr="00C37506">
        <w:t>de</w:t>
      </w:r>
      <w:r w:rsidR="00487415">
        <w:t xml:space="preserve"> </w:t>
      </w:r>
      <w:r w:rsidRPr="00C37506">
        <w:t>sesiuni</w:t>
      </w:r>
      <w:r w:rsidR="00487415">
        <w:t xml:space="preserve"> </w:t>
      </w:r>
      <w:r w:rsidRPr="00C37506">
        <w:t>de</w:t>
      </w:r>
      <w:r w:rsidR="00487415">
        <w:t xml:space="preserve"> </w:t>
      </w:r>
      <w:r w:rsidRPr="00C37506">
        <w:t>dezbateri</w:t>
      </w:r>
      <w:r w:rsidR="00487415">
        <w:t xml:space="preserve"> </w:t>
      </w:r>
      <w:r w:rsidRPr="00C37506">
        <w:t>și</w:t>
      </w:r>
      <w:r w:rsidR="00487415">
        <w:t xml:space="preserve"> </w:t>
      </w:r>
      <w:r w:rsidRPr="00C37506">
        <w:t>200</w:t>
      </w:r>
      <w:r w:rsidR="00487415">
        <w:t xml:space="preserve"> </w:t>
      </w:r>
      <w:r w:rsidRPr="00C37506">
        <w:t>de</w:t>
      </w:r>
      <w:r w:rsidR="00487415">
        <w:t xml:space="preserve"> </w:t>
      </w:r>
      <w:r w:rsidRPr="00C37506">
        <w:t>vorbitori,</w:t>
      </w:r>
      <w:r w:rsidR="00487415">
        <w:t xml:space="preserve"> </w:t>
      </w:r>
      <w:r w:rsidRPr="00C37506">
        <w:t>tema</w:t>
      </w:r>
      <w:r w:rsidR="00487415">
        <w:t xml:space="preserve"> </w:t>
      </w:r>
      <w:r w:rsidRPr="00C37506">
        <w:t>centrală</w:t>
      </w:r>
      <w:r w:rsidR="00487415">
        <w:t xml:space="preserve"> </w:t>
      </w:r>
      <w:r w:rsidRPr="00C37506">
        <w:t>a</w:t>
      </w:r>
      <w:r w:rsidR="00487415">
        <w:t xml:space="preserve"> </w:t>
      </w:r>
      <w:r w:rsidRPr="00C37506">
        <w:t>Forumului</w:t>
      </w:r>
      <w:r w:rsidR="00487415">
        <w:t xml:space="preserve"> </w:t>
      </w:r>
      <w:r w:rsidRPr="00C37506">
        <w:t>Global</w:t>
      </w:r>
      <w:r w:rsidR="00487415">
        <w:t xml:space="preserve"> </w:t>
      </w:r>
      <w:r w:rsidRPr="00C37506">
        <w:t>al</w:t>
      </w:r>
      <w:r w:rsidR="00487415">
        <w:t xml:space="preserve"> </w:t>
      </w:r>
      <w:r w:rsidRPr="00C37506">
        <w:t>Democrației</w:t>
      </w:r>
      <w:r w:rsidR="00487415">
        <w:t xml:space="preserve"> </w:t>
      </w:r>
      <w:r w:rsidRPr="00C37506">
        <w:t>se</w:t>
      </w:r>
      <w:r w:rsidR="00487415">
        <w:t xml:space="preserve"> </w:t>
      </w:r>
      <w:r w:rsidRPr="00C37506">
        <w:t>va</w:t>
      </w:r>
      <w:r w:rsidR="00487415">
        <w:t xml:space="preserve"> </w:t>
      </w:r>
      <w:r w:rsidRPr="00C37506">
        <w:t>contura</w:t>
      </w:r>
      <w:r w:rsidR="00487415">
        <w:t xml:space="preserve"> </w:t>
      </w:r>
      <w:r w:rsidRPr="00C37506">
        <w:t>în</w:t>
      </w:r>
      <w:r w:rsidR="00487415">
        <w:t xml:space="preserve"> </w:t>
      </w:r>
      <w:r w:rsidRPr="00C37506">
        <w:t>jurul</w:t>
      </w:r>
      <w:r w:rsidR="00487415">
        <w:t xml:space="preserve"> </w:t>
      </w:r>
      <w:r w:rsidRPr="00C37506">
        <w:t>conceptului</w:t>
      </w:r>
      <w:r w:rsidR="00487415">
        <w:t xml:space="preserve"> </w:t>
      </w:r>
      <w:r w:rsidRPr="00C37506">
        <w:t>de</w:t>
      </w:r>
      <w:r w:rsidR="00487415">
        <w:t xml:space="preserve"> </w:t>
      </w:r>
      <w:r w:rsidRPr="00C37506">
        <w:t>„încredere</w:t>
      </w:r>
      <w:r w:rsidR="00487415">
        <w:t xml:space="preserve"> </w:t>
      </w:r>
      <w:r w:rsidRPr="00C37506">
        <w:t>în</w:t>
      </w:r>
      <w:r w:rsidR="00487415">
        <w:t xml:space="preserve"> </w:t>
      </w:r>
      <w:r w:rsidRPr="00C37506">
        <w:t>democrație”.</w:t>
      </w:r>
      <w:r w:rsidR="00487415">
        <w:t xml:space="preserve"> </w:t>
      </w:r>
      <w:r w:rsidRPr="00C37506">
        <w:t>Vor</w:t>
      </w:r>
      <w:r w:rsidR="00487415">
        <w:t xml:space="preserve"> </w:t>
      </w:r>
      <w:r w:rsidRPr="00C37506">
        <w:t>fi</w:t>
      </w:r>
      <w:r w:rsidR="00487415">
        <w:t xml:space="preserve"> </w:t>
      </w:r>
      <w:r w:rsidRPr="00C37506">
        <w:t>dezbătute</w:t>
      </w:r>
      <w:r w:rsidR="00487415">
        <w:t xml:space="preserve"> </w:t>
      </w:r>
      <w:r w:rsidRPr="00C37506">
        <w:t>mai</w:t>
      </w:r>
      <w:r w:rsidR="00487415">
        <w:t xml:space="preserve"> </w:t>
      </w:r>
      <w:r w:rsidRPr="00C37506">
        <w:t>multe</w:t>
      </w:r>
      <w:r w:rsidR="00487415">
        <w:t xml:space="preserve"> </w:t>
      </w:r>
      <w:r w:rsidRPr="00C37506">
        <w:t>subiecte</w:t>
      </w:r>
      <w:r w:rsidR="00487415">
        <w:t xml:space="preserve"> </w:t>
      </w:r>
      <w:r w:rsidRPr="00C37506">
        <w:t>cheie,</w:t>
      </w:r>
      <w:r w:rsidR="00487415">
        <w:t xml:space="preserve"> </w:t>
      </w:r>
      <w:r w:rsidRPr="00C37506">
        <w:t>precum:</w:t>
      </w:r>
    </w:p>
    <w:p w14:paraId="4662C875" w14:textId="3313334D" w:rsidR="00C37506" w:rsidRPr="00C37506" w:rsidRDefault="00C37506">
      <w:pPr>
        <w:numPr>
          <w:ilvl w:val="0"/>
          <w:numId w:val="4"/>
        </w:numPr>
      </w:pPr>
      <w:r w:rsidRPr="00C37506">
        <w:t>Viitorul</w:t>
      </w:r>
      <w:r w:rsidR="00487415">
        <w:t xml:space="preserve"> </w:t>
      </w:r>
      <w:r w:rsidRPr="00C37506">
        <w:t>României</w:t>
      </w:r>
      <w:r w:rsidR="00487415">
        <w:t xml:space="preserve"> </w:t>
      </w:r>
      <w:r w:rsidRPr="00C37506">
        <w:t>în</w:t>
      </w:r>
      <w:r w:rsidR="00487415">
        <w:t xml:space="preserve"> </w:t>
      </w:r>
      <w:r w:rsidRPr="00C37506">
        <w:t>UE</w:t>
      </w:r>
      <w:r w:rsidR="00487415">
        <w:t xml:space="preserve"> </w:t>
      </w:r>
      <w:r w:rsidRPr="00C37506">
        <w:t>-</w:t>
      </w:r>
      <w:r w:rsidR="00487415">
        <w:t xml:space="preserve"> </w:t>
      </w:r>
      <w:r w:rsidRPr="00C37506">
        <w:t>dezbatere</w:t>
      </w:r>
      <w:r w:rsidR="00487415">
        <w:t xml:space="preserve"> </w:t>
      </w:r>
      <w:r w:rsidRPr="00C37506">
        <w:t>electorală</w:t>
      </w:r>
      <w:r w:rsidR="00487415">
        <w:t xml:space="preserve"> </w:t>
      </w:r>
      <w:r w:rsidRPr="00C37506">
        <w:t>cu</w:t>
      </w:r>
      <w:r w:rsidR="00487415">
        <w:t xml:space="preserve"> </w:t>
      </w:r>
      <w:r w:rsidRPr="00C37506">
        <w:t>candidații</w:t>
      </w:r>
      <w:r w:rsidR="00487415">
        <w:t xml:space="preserve"> </w:t>
      </w:r>
      <w:r w:rsidRPr="00C37506">
        <w:t>la</w:t>
      </w:r>
      <w:r w:rsidR="00487415">
        <w:t xml:space="preserve"> </w:t>
      </w:r>
      <w:r w:rsidRPr="00C37506">
        <w:t>alegerile</w:t>
      </w:r>
      <w:r w:rsidR="00487415">
        <w:t xml:space="preserve"> </w:t>
      </w:r>
      <w:r w:rsidRPr="00C37506">
        <w:t>europarlamentare</w:t>
      </w:r>
    </w:p>
    <w:p w14:paraId="56B10459" w14:textId="793A0549" w:rsidR="00C37506" w:rsidRPr="00C37506" w:rsidRDefault="00C37506">
      <w:pPr>
        <w:numPr>
          <w:ilvl w:val="0"/>
          <w:numId w:val="4"/>
        </w:numPr>
      </w:pPr>
      <w:r w:rsidRPr="00C37506">
        <w:t>schimb</w:t>
      </w:r>
      <w:r w:rsidR="00487415">
        <w:t xml:space="preserve"> </w:t>
      </w:r>
      <w:r w:rsidRPr="00C37506">
        <w:t>de</w:t>
      </w:r>
      <w:r w:rsidR="00487415">
        <w:t xml:space="preserve"> </w:t>
      </w:r>
      <w:r w:rsidRPr="00C37506">
        <w:t>bune</w:t>
      </w:r>
      <w:r w:rsidR="00487415">
        <w:t xml:space="preserve"> </w:t>
      </w:r>
      <w:r w:rsidRPr="00C37506">
        <w:t>practici</w:t>
      </w:r>
      <w:r w:rsidR="00487415">
        <w:t xml:space="preserve"> </w:t>
      </w:r>
      <w:r w:rsidRPr="00C37506">
        <w:t>între</w:t>
      </w:r>
      <w:r w:rsidR="00487415">
        <w:t xml:space="preserve"> </w:t>
      </w:r>
      <w:r w:rsidRPr="00C37506">
        <w:t>primari</w:t>
      </w:r>
    </w:p>
    <w:p w14:paraId="6000ADFC" w14:textId="39DF9256" w:rsidR="00C37506" w:rsidRPr="00C37506" w:rsidRDefault="00C37506">
      <w:pPr>
        <w:numPr>
          <w:ilvl w:val="0"/>
          <w:numId w:val="4"/>
        </w:numPr>
      </w:pPr>
      <w:r w:rsidRPr="00C37506">
        <w:t>participarea</w:t>
      </w:r>
      <w:r w:rsidR="00487415">
        <w:t xml:space="preserve"> </w:t>
      </w:r>
      <w:r w:rsidRPr="00C37506">
        <w:t>tinerilor</w:t>
      </w:r>
      <w:r w:rsidR="00487415">
        <w:t xml:space="preserve"> </w:t>
      </w:r>
      <w:r w:rsidRPr="00C37506">
        <w:t>în</w:t>
      </w:r>
      <w:r w:rsidR="00487415">
        <w:t xml:space="preserve"> </w:t>
      </w:r>
      <w:r w:rsidRPr="00C37506">
        <w:t>cadrul</w:t>
      </w:r>
      <w:r w:rsidR="00487415">
        <w:t xml:space="preserve"> </w:t>
      </w:r>
      <w:r w:rsidRPr="00C37506">
        <w:t>procesului</w:t>
      </w:r>
      <w:r w:rsidR="00487415">
        <w:t xml:space="preserve"> </w:t>
      </w:r>
      <w:r w:rsidRPr="00C37506">
        <w:t>decizional</w:t>
      </w:r>
      <w:r w:rsidR="00487415">
        <w:t xml:space="preserve"> </w:t>
      </w:r>
      <w:r w:rsidRPr="00C37506">
        <w:t>național</w:t>
      </w:r>
      <w:r w:rsidR="00487415">
        <w:t xml:space="preserve"> </w:t>
      </w:r>
      <w:r w:rsidRPr="00C37506">
        <w:t>și</w:t>
      </w:r>
      <w:r w:rsidR="00487415">
        <w:t xml:space="preserve"> </w:t>
      </w:r>
      <w:r w:rsidRPr="00C37506">
        <w:t>european</w:t>
      </w:r>
    </w:p>
    <w:p w14:paraId="151F8CB8" w14:textId="38680185" w:rsidR="00C37506" w:rsidRPr="00C37506" w:rsidRDefault="00C37506">
      <w:pPr>
        <w:numPr>
          <w:ilvl w:val="0"/>
          <w:numId w:val="4"/>
        </w:numPr>
      </w:pPr>
      <w:r w:rsidRPr="00C37506">
        <w:t>tehnologia</w:t>
      </w:r>
      <w:r w:rsidR="00487415">
        <w:t xml:space="preserve"> </w:t>
      </w:r>
      <w:r w:rsidRPr="00C37506">
        <w:t>și</w:t>
      </w:r>
      <w:r w:rsidR="00487415">
        <w:t xml:space="preserve"> </w:t>
      </w:r>
      <w:r w:rsidRPr="00C37506">
        <w:t>influența</w:t>
      </w:r>
      <w:r w:rsidR="00487415">
        <w:t xml:space="preserve"> </w:t>
      </w:r>
      <w:r w:rsidRPr="00C37506">
        <w:t>sa</w:t>
      </w:r>
      <w:r w:rsidR="00487415">
        <w:t xml:space="preserve"> </w:t>
      </w:r>
      <w:r w:rsidRPr="00C37506">
        <w:t>asupra</w:t>
      </w:r>
      <w:r w:rsidR="00487415">
        <w:t xml:space="preserve"> </w:t>
      </w:r>
      <w:r w:rsidRPr="00C37506">
        <w:t>mass-mediei</w:t>
      </w:r>
    </w:p>
    <w:p w14:paraId="76661F18" w14:textId="3C43F4D4" w:rsidR="00C37506" w:rsidRPr="00C37506" w:rsidRDefault="00C37506">
      <w:pPr>
        <w:numPr>
          <w:ilvl w:val="0"/>
          <w:numId w:val="4"/>
        </w:numPr>
      </w:pPr>
      <w:r w:rsidRPr="00C37506">
        <w:t>încrederea</w:t>
      </w:r>
      <w:r w:rsidR="00487415">
        <w:t xml:space="preserve"> </w:t>
      </w:r>
      <w:r w:rsidRPr="00C37506">
        <w:t>în</w:t>
      </w:r>
      <w:r w:rsidR="00487415">
        <w:t xml:space="preserve"> </w:t>
      </w:r>
      <w:r w:rsidRPr="00C37506">
        <w:t>reprezentanții</w:t>
      </w:r>
      <w:r w:rsidR="00487415">
        <w:t xml:space="preserve"> </w:t>
      </w:r>
      <w:r w:rsidRPr="00C37506">
        <w:t>politici,</w:t>
      </w:r>
      <w:r w:rsidR="00487415">
        <w:t xml:space="preserve"> </w:t>
      </w:r>
      <w:r w:rsidRPr="00C37506">
        <w:t>instituții</w:t>
      </w:r>
      <w:r w:rsidR="00487415">
        <w:t xml:space="preserve"> </w:t>
      </w:r>
      <w:r w:rsidRPr="00C37506">
        <w:t>și</w:t>
      </w:r>
      <w:r w:rsidR="00487415">
        <w:t xml:space="preserve"> </w:t>
      </w:r>
      <w:r w:rsidRPr="00C37506">
        <w:t>mass</w:t>
      </w:r>
      <w:r w:rsidR="00487415">
        <w:t xml:space="preserve"> </w:t>
      </w:r>
      <w:r w:rsidRPr="00C37506">
        <w:t>media</w:t>
      </w:r>
    </w:p>
    <w:p w14:paraId="46C3DB06" w14:textId="65C93252" w:rsidR="00C37506" w:rsidRPr="00C37506" w:rsidRDefault="00C37506">
      <w:pPr>
        <w:numPr>
          <w:ilvl w:val="0"/>
          <w:numId w:val="4"/>
        </w:numPr>
      </w:pPr>
      <w:r w:rsidRPr="00C37506">
        <w:t>implicațiile</w:t>
      </w:r>
      <w:r w:rsidR="00487415">
        <w:t xml:space="preserve"> </w:t>
      </w:r>
      <w:r w:rsidRPr="00C37506">
        <w:t>războiului</w:t>
      </w:r>
      <w:r w:rsidR="00487415">
        <w:t xml:space="preserve"> </w:t>
      </w:r>
      <w:r w:rsidRPr="00C37506">
        <w:t>din</w:t>
      </w:r>
      <w:r w:rsidR="00487415">
        <w:t xml:space="preserve"> </w:t>
      </w:r>
      <w:r w:rsidRPr="00C37506">
        <w:t>Ucraina</w:t>
      </w:r>
      <w:r w:rsidR="00487415">
        <w:t xml:space="preserve"> </w:t>
      </w:r>
      <w:r w:rsidRPr="00C37506">
        <w:t>și</w:t>
      </w:r>
      <w:r w:rsidR="00487415">
        <w:t xml:space="preserve"> </w:t>
      </w:r>
      <w:r w:rsidRPr="00C37506">
        <w:t>consecințele</w:t>
      </w:r>
      <w:r w:rsidR="00487415">
        <w:t xml:space="preserve"> </w:t>
      </w:r>
      <w:r w:rsidRPr="00C37506">
        <w:t>pe</w:t>
      </w:r>
      <w:r w:rsidR="00487415">
        <w:t xml:space="preserve"> </w:t>
      </w:r>
      <w:r w:rsidRPr="00C37506">
        <w:t>care</w:t>
      </w:r>
      <w:r w:rsidR="00487415">
        <w:t xml:space="preserve"> </w:t>
      </w:r>
      <w:r w:rsidRPr="00C37506">
        <w:t>acesta</w:t>
      </w:r>
      <w:r w:rsidR="00487415">
        <w:t xml:space="preserve"> </w:t>
      </w:r>
      <w:r w:rsidRPr="00C37506">
        <w:t>le</w:t>
      </w:r>
      <w:r w:rsidR="00487415">
        <w:t xml:space="preserve"> </w:t>
      </w:r>
      <w:r w:rsidRPr="00C37506">
        <w:t>are</w:t>
      </w:r>
      <w:r w:rsidR="00487415">
        <w:t xml:space="preserve"> </w:t>
      </w:r>
      <w:r w:rsidRPr="00C37506">
        <w:t>asupra</w:t>
      </w:r>
      <w:r w:rsidR="00487415">
        <w:t xml:space="preserve"> </w:t>
      </w:r>
      <w:r w:rsidRPr="00C37506">
        <w:t>României,</w:t>
      </w:r>
      <w:r w:rsidR="00487415">
        <w:t xml:space="preserve"> </w:t>
      </w:r>
      <w:r w:rsidRPr="00C37506">
        <w:t>Moldovei,</w:t>
      </w:r>
      <w:r w:rsidR="00487415">
        <w:t xml:space="preserve"> </w:t>
      </w:r>
      <w:r w:rsidRPr="00C37506">
        <w:t>regiunii</w:t>
      </w:r>
      <w:r w:rsidR="00487415">
        <w:t xml:space="preserve"> </w:t>
      </w:r>
      <w:r w:rsidRPr="00C37506">
        <w:t>Mării</w:t>
      </w:r>
      <w:r w:rsidR="00487415">
        <w:t xml:space="preserve"> </w:t>
      </w:r>
      <w:r w:rsidRPr="00C37506">
        <w:t>Negre</w:t>
      </w:r>
    </w:p>
    <w:p w14:paraId="62B64008" w14:textId="4A8D6E8F" w:rsidR="00C37506" w:rsidRPr="00C37506" w:rsidRDefault="00C37506">
      <w:pPr>
        <w:numPr>
          <w:ilvl w:val="0"/>
          <w:numId w:val="4"/>
        </w:numPr>
      </w:pPr>
      <w:r w:rsidRPr="00C37506">
        <w:t>viitorul</w:t>
      </w:r>
      <w:r w:rsidR="00487415">
        <w:t xml:space="preserve"> </w:t>
      </w:r>
      <w:r w:rsidRPr="00C37506">
        <w:t>securității</w:t>
      </w:r>
      <w:r w:rsidR="00487415">
        <w:t xml:space="preserve"> </w:t>
      </w:r>
      <w:r w:rsidRPr="00C37506">
        <w:t>în</w:t>
      </w:r>
      <w:r w:rsidR="00487415">
        <w:t xml:space="preserve"> </w:t>
      </w:r>
      <w:r w:rsidRPr="00C37506">
        <w:t>regiunea</w:t>
      </w:r>
      <w:r w:rsidR="00487415">
        <w:t xml:space="preserve"> </w:t>
      </w:r>
      <w:r w:rsidRPr="00C37506">
        <w:t>Mării</w:t>
      </w:r>
      <w:r w:rsidR="00487415">
        <w:t xml:space="preserve"> </w:t>
      </w:r>
      <w:r w:rsidRPr="00C37506">
        <w:t>Negre,</w:t>
      </w:r>
      <w:r w:rsidR="00487415">
        <w:t xml:space="preserve"> </w:t>
      </w:r>
      <w:r w:rsidRPr="00C37506">
        <w:t>precum</w:t>
      </w:r>
      <w:r w:rsidR="00487415">
        <w:t xml:space="preserve"> </w:t>
      </w:r>
      <w:r w:rsidRPr="00C37506">
        <w:t>și</w:t>
      </w:r>
      <w:r w:rsidR="00487415">
        <w:t xml:space="preserve"> </w:t>
      </w:r>
      <w:r w:rsidRPr="00C37506">
        <w:t>perspectivele</w:t>
      </w:r>
      <w:r w:rsidR="00487415">
        <w:t xml:space="preserve"> </w:t>
      </w:r>
      <w:r w:rsidRPr="00C37506">
        <w:t>energetice</w:t>
      </w:r>
    </w:p>
    <w:p w14:paraId="04C35E5B" w14:textId="185CA9C8" w:rsidR="00C37506" w:rsidRPr="00C37506" w:rsidRDefault="00C37506">
      <w:pPr>
        <w:numPr>
          <w:ilvl w:val="0"/>
          <w:numId w:val="4"/>
        </w:numPr>
      </w:pPr>
      <w:r w:rsidRPr="00C37506">
        <w:t>viitorul</w:t>
      </w:r>
      <w:r w:rsidR="00487415">
        <w:t xml:space="preserve"> </w:t>
      </w:r>
      <w:r w:rsidRPr="00C37506">
        <w:t>politicii</w:t>
      </w:r>
      <w:r w:rsidR="00487415">
        <w:t xml:space="preserve"> </w:t>
      </w:r>
      <w:r w:rsidRPr="00C37506">
        <w:t>de</w:t>
      </w:r>
      <w:r w:rsidR="00487415">
        <w:t xml:space="preserve"> </w:t>
      </w:r>
      <w:r w:rsidRPr="00C37506">
        <w:t>coeziune</w:t>
      </w:r>
      <w:r w:rsidR="00487415">
        <w:t xml:space="preserve"> </w:t>
      </w:r>
      <w:r w:rsidRPr="00C37506">
        <w:t>și</w:t>
      </w:r>
      <w:r w:rsidR="00487415">
        <w:t xml:space="preserve"> </w:t>
      </w:r>
      <w:r w:rsidRPr="00C37506">
        <w:t>al</w:t>
      </w:r>
      <w:r w:rsidR="00487415">
        <w:t xml:space="preserve"> </w:t>
      </w:r>
      <w:r w:rsidRPr="00C37506">
        <w:t>dezvoltării</w:t>
      </w:r>
      <w:r w:rsidR="00487415">
        <w:t xml:space="preserve"> </w:t>
      </w:r>
      <w:r w:rsidRPr="00C37506">
        <w:t>regiunilor</w:t>
      </w:r>
      <w:r w:rsidR="00487415">
        <w:t xml:space="preserve"> </w:t>
      </w:r>
      <w:r w:rsidRPr="00C37506">
        <w:t>europene</w:t>
      </w:r>
      <w:r w:rsidR="00487415">
        <w:t xml:space="preserve"> </w:t>
      </w:r>
    </w:p>
    <w:p w14:paraId="56078EAA" w14:textId="3A39E44F" w:rsidR="00C37506" w:rsidRPr="00C37506" w:rsidRDefault="00C37506" w:rsidP="00C37506">
      <w:r w:rsidRPr="00C37506">
        <w:t>Printre</w:t>
      </w:r>
      <w:r w:rsidR="00487415">
        <w:t xml:space="preserve"> </w:t>
      </w:r>
      <w:r w:rsidRPr="00C37506">
        <w:t>vorbitorii</w:t>
      </w:r>
      <w:r w:rsidR="00487415">
        <w:t xml:space="preserve"> </w:t>
      </w:r>
      <w:r w:rsidRPr="00C37506">
        <w:t>așteptați</w:t>
      </w:r>
      <w:r w:rsidR="00487415">
        <w:t xml:space="preserve"> </w:t>
      </w:r>
      <w:r w:rsidRPr="00C37506">
        <w:t>la</w:t>
      </w:r>
      <w:r w:rsidR="00487415">
        <w:t xml:space="preserve"> </w:t>
      </w:r>
      <w:r w:rsidRPr="00C37506">
        <w:t>ediția</w:t>
      </w:r>
      <w:r w:rsidR="00487415">
        <w:t xml:space="preserve"> </w:t>
      </w:r>
      <w:r w:rsidRPr="00C37506">
        <w:t>din</w:t>
      </w:r>
      <w:r w:rsidR="00487415">
        <w:t xml:space="preserve"> </w:t>
      </w:r>
      <w:r w:rsidRPr="00C37506">
        <w:t>2024</w:t>
      </w:r>
      <w:r w:rsidR="00487415">
        <w:t xml:space="preserve"> </w:t>
      </w:r>
      <w:r w:rsidRPr="00C37506">
        <w:t>a</w:t>
      </w:r>
      <w:r w:rsidR="00487415">
        <w:t xml:space="preserve"> </w:t>
      </w:r>
      <w:r w:rsidRPr="00C37506">
        <w:t>Forumului</w:t>
      </w:r>
      <w:r w:rsidR="00487415">
        <w:t xml:space="preserve"> </w:t>
      </w:r>
      <w:r w:rsidRPr="00C37506">
        <w:t>se</w:t>
      </w:r>
      <w:r w:rsidR="00487415">
        <w:t xml:space="preserve"> </w:t>
      </w:r>
      <w:r w:rsidRPr="00C37506">
        <w:t>numără:</w:t>
      </w:r>
      <w:r w:rsidR="00487415">
        <w:t xml:space="preserve"> </w:t>
      </w:r>
      <w:r w:rsidRPr="00C37506">
        <w:t>Lucian</w:t>
      </w:r>
      <w:r w:rsidR="00487415">
        <w:t xml:space="preserve"> </w:t>
      </w:r>
      <w:r w:rsidRPr="00C37506">
        <w:t>Mîndruță,</w:t>
      </w:r>
      <w:r w:rsidR="00487415">
        <w:t xml:space="preserve"> </w:t>
      </w:r>
      <w:r w:rsidRPr="00C37506">
        <w:t>Dragoș</w:t>
      </w:r>
      <w:r w:rsidR="00487415">
        <w:t xml:space="preserve"> </w:t>
      </w:r>
      <w:r w:rsidRPr="00C37506">
        <w:t>Anastasiu,</w:t>
      </w:r>
      <w:r w:rsidR="00487415">
        <w:t xml:space="preserve"> </w:t>
      </w:r>
      <w:r w:rsidRPr="00C37506">
        <w:t>E.S.</w:t>
      </w:r>
      <w:r w:rsidR="00487415">
        <w:t xml:space="preserve"> </w:t>
      </w:r>
      <w:r w:rsidRPr="00C37506">
        <w:t>John</w:t>
      </w:r>
      <w:r w:rsidR="00487415">
        <w:t xml:space="preserve"> </w:t>
      </w:r>
      <w:r w:rsidRPr="00C37506">
        <w:t>Cornet</w:t>
      </w:r>
      <w:r w:rsidR="00487415">
        <w:t xml:space="preserve"> </w:t>
      </w:r>
      <w:r w:rsidRPr="00C37506">
        <w:t>d’Elzius</w:t>
      </w:r>
      <w:r w:rsidR="00487415">
        <w:t xml:space="preserve"> </w:t>
      </w:r>
      <w:r w:rsidRPr="00C37506">
        <w:t>-</w:t>
      </w:r>
      <w:r w:rsidR="00487415">
        <w:t xml:space="preserve"> </w:t>
      </w:r>
      <w:r w:rsidRPr="00C37506">
        <w:t>Ambasadorul</w:t>
      </w:r>
      <w:r w:rsidR="00487415">
        <w:t xml:space="preserve"> </w:t>
      </w:r>
      <w:r w:rsidRPr="00C37506">
        <w:t>Regatului</w:t>
      </w:r>
      <w:r w:rsidR="00487415">
        <w:t xml:space="preserve"> </w:t>
      </w:r>
      <w:r w:rsidRPr="00C37506">
        <w:t>Belgiei</w:t>
      </w:r>
      <w:r w:rsidR="00487415">
        <w:t xml:space="preserve"> </w:t>
      </w:r>
      <w:r w:rsidRPr="00C37506">
        <w:t>în</w:t>
      </w:r>
      <w:r w:rsidR="00487415">
        <w:t xml:space="preserve"> </w:t>
      </w:r>
      <w:r w:rsidRPr="00C37506">
        <w:t>România,</w:t>
      </w:r>
      <w:r w:rsidR="00487415">
        <w:t xml:space="preserve"> </w:t>
      </w:r>
      <w:r w:rsidRPr="00C37506">
        <w:t>E.S.</w:t>
      </w:r>
      <w:r w:rsidR="00487415">
        <w:t xml:space="preserve"> </w:t>
      </w:r>
      <w:r w:rsidRPr="00C37506">
        <w:t>Ilhor</w:t>
      </w:r>
      <w:r w:rsidR="00487415">
        <w:t xml:space="preserve"> </w:t>
      </w:r>
      <w:r w:rsidRPr="00C37506">
        <w:t>Prokopchuk</w:t>
      </w:r>
      <w:r w:rsidR="00487415">
        <w:t xml:space="preserve"> </w:t>
      </w:r>
      <w:r w:rsidRPr="00C37506">
        <w:t>-</w:t>
      </w:r>
      <w:r w:rsidR="00487415">
        <w:t xml:space="preserve"> </w:t>
      </w:r>
      <w:r w:rsidRPr="00C37506">
        <w:t>Ambasadorul</w:t>
      </w:r>
      <w:r w:rsidR="00487415">
        <w:t xml:space="preserve"> </w:t>
      </w:r>
      <w:r w:rsidRPr="00C37506">
        <w:t>Ucrainei</w:t>
      </w:r>
      <w:r w:rsidR="00487415">
        <w:t xml:space="preserve"> </w:t>
      </w:r>
      <w:r w:rsidRPr="00C37506">
        <w:t>în</w:t>
      </w:r>
      <w:r w:rsidR="00487415">
        <w:t xml:space="preserve"> </w:t>
      </w:r>
      <w:r w:rsidRPr="00C37506">
        <w:t>România,</w:t>
      </w:r>
      <w:r w:rsidR="00487415">
        <w:t xml:space="preserve"> </w:t>
      </w:r>
      <w:r w:rsidRPr="00C37506">
        <w:t>E.S.</w:t>
      </w:r>
      <w:r w:rsidR="00487415">
        <w:t xml:space="preserve"> </w:t>
      </w:r>
      <w:r w:rsidRPr="00C37506">
        <w:t>Victor</w:t>
      </w:r>
      <w:r w:rsidR="00487415">
        <w:t xml:space="preserve"> </w:t>
      </w:r>
      <w:r w:rsidRPr="00C37506">
        <w:t>Chirilă</w:t>
      </w:r>
      <w:r w:rsidR="00487415">
        <w:t xml:space="preserve"> </w:t>
      </w:r>
      <w:r w:rsidRPr="00C37506">
        <w:t>-</w:t>
      </w:r>
      <w:r w:rsidR="00487415">
        <w:t xml:space="preserve"> </w:t>
      </w:r>
      <w:r w:rsidRPr="00C37506">
        <w:t>Ambasadorul</w:t>
      </w:r>
      <w:r w:rsidR="00487415">
        <w:t xml:space="preserve"> </w:t>
      </w:r>
      <w:r w:rsidRPr="00C37506">
        <w:t>Republicii</w:t>
      </w:r>
      <w:r w:rsidR="00487415">
        <w:t xml:space="preserve"> </w:t>
      </w:r>
      <w:r w:rsidRPr="00C37506">
        <w:t>Moldova</w:t>
      </w:r>
      <w:r w:rsidR="00487415">
        <w:t xml:space="preserve"> </w:t>
      </w:r>
      <w:r w:rsidRPr="00C37506">
        <w:t>în</w:t>
      </w:r>
      <w:r w:rsidR="00487415">
        <w:t xml:space="preserve"> </w:t>
      </w:r>
      <w:r w:rsidRPr="00C37506">
        <w:t>România,</w:t>
      </w:r>
      <w:r w:rsidR="00487415">
        <w:t xml:space="preserve"> </w:t>
      </w:r>
      <w:r w:rsidRPr="00C37506">
        <w:t>H.E.</w:t>
      </w:r>
      <w:r w:rsidR="00487415">
        <w:t xml:space="preserve"> </w:t>
      </w:r>
      <w:r w:rsidRPr="00C37506">
        <w:t>Massimo</w:t>
      </w:r>
      <w:r w:rsidR="00487415">
        <w:t xml:space="preserve"> </w:t>
      </w:r>
      <w:r w:rsidRPr="00C37506">
        <w:t>Baggi</w:t>
      </w:r>
      <w:r w:rsidR="00487415">
        <w:t xml:space="preserve"> </w:t>
      </w:r>
      <w:r w:rsidRPr="00C37506">
        <w:t>-</w:t>
      </w:r>
      <w:r w:rsidR="00487415">
        <w:t xml:space="preserve"> </w:t>
      </w:r>
      <w:r w:rsidRPr="00C37506">
        <w:t>Ambasadorul</w:t>
      </w:r>
      <w:r w:rsidR="00487415">
        <w:t xml:space="preserve"> </w:t>
      </w:r>
      <w:r w:rsidRPr="00C37506">
        <w:t>Confederaţiei</w:t>
      </w:r>
      <w:r w:rsidR="00487415">
        <w:t xml:space="preserve"> </w:t>
      </w:r>
      <w:r w:rsidRPr="00C37506">
        <w:t>Elveţiene</w:t>
      </w:r>
      <w:r w:rsidR="00487415">
        <w:t xml:space="preserve"> </w:t>
      </w:r>
      <w:r w:rsidRPr="00C37506">
        <w:t>în</w:t>
      </w:r>
      <w:r w:rsidR="00487415">
        <w:t xml:space="preserve"> </w:t>
      </w:r>
      <w:r w:rsidRPr="00C37506">
        <w:t>România,</w:t>
      </w:r>
      <w:r w:rsidR="00487415">
        <w:t xml:space="preserve"> </w:t>
      </w:r>
      <w:r w:rsidRPr="00C37506">
        <w:t>Corina</w:t>
      </w:r>
      <w:r w:rsidR="00487415">
        <w:t xml:space="preserve"> </w:t>
      </w:r>
      <w:r w:rsidRPr="00C37506">
        <w:t>Crețu</w:t>
      </w:r>
      <w:r w:rsidR="00487415">
        <w:t xml:space="preserve"> </w:t>
      </w:r>
      <w:r w:rsidRPr="00C37506">
        <w:t>-</w:t>
      </w:r>
      <w:r w:rsidR="00487415">
        <w:t xml:space="preserve"> </w:t>
      </w:r>
      <w:r w:rsidRPr="00C37506">
        <w:t>europarlamentar</w:t>
      </w:r>
      <w:r w:rsidR="00487415">
        <w:t xml:space="preserve"> </w:t>
      </w:r>
      <w:r w:rsidRPr="00C37506">
        <w:t>și</w:t>
      </w:r>
      <w:r w:rsidR="00487415">
        <w:t xml:space="preserve"> </w:t>
      </w:r>
      <w:r w:rsidRPr="00C37506">
        <w:t>fost</w:t>
      </w:r>
      <w:r w:rsidR="00487415">
        <w:t xml:space="preserve"> </w:t>
      </w:r>
      <w:r w:rsidRPr="00C37506">
        <w:t>comisar</w:t>
      </w:r>
      <w:r w:rsidR="00487415">
        <w:t xml:space="preserve"> </w:t>
      </w:r>
      <w:r w:rsidRPr="00C37506">
        <w:t>european</w:t>
      </w:r>
      <w:r w:rsidR="00487415">
        <w:t xml:space="preserve"> </w:t>
      </w:r>
      <w:r w:rsidRPr="00C37506">
        <w:t>pentru</w:t>
      </w:r>
      <w:r w:rsidR="00487415">
        <w:t xml:space="preserve"> </w:t>
      </w:r>
      <w:r w:rsidRPr="00C37506">
        <w:t>Coeziune</w:t>
      </w:r>
      <w:r w:rsidR="00487415">
        <w:t xml:space="preserve"> </w:t>
      </w:r>
      <w:r w:rsidRPr="00C37506">
        <w:t>și</w:t>
      </w:r>
      <w:r w:rsidR="00487415">
        <w:t xml:space="preserve"> </w:t>
      </w:r>
      <w:r w:rsidRPr="00C37506">
        <w:t>reforme,</w:t>
      </w:r>
      <w:r w:rsidR="00487415">
        <w:t xml:space="preserve"> </w:t>
      </w:r>
      <w:r w:rsidRPr="00C37506">
        <w:t>Mara</w:t>
      </w:r>
      <w:r w:rsidR="00487415">
        <w:t xml:space="preserve"> </w:t>
      </w:r>
      <w:r w:rsidRPr="00C37506">
        <w:t>Roman</w:t>
      </w:r>
      <w:r w:rsidR="00487415">
        <w:t xml:space="preserve"> </w:t>
      </w:r>
      <w:r w:rsidRPr="00C37506">
        <w:t>–</w:t>
      </w:r>
      <w:r w:rsidR="00487415">
        <w:t xml:space="preserve"> </w:t>
      </w:r>
      <w:r w:rsidRPr="00C37506">
        <w:t>Șefa</w:t>
      </w:r>
      <w:r w:rsidR="00487415">
        <w:t xml:space="preserve"> </w:t>
      </w:r>
      <w:r w:rsidRPr="00C37506">
        <w:t>interimară</w:t>
      </w:r>
      <w:r w:rsidR="00487415">
        <w:t xml:space="preserve"> </w:t>
      </w:r>
      <w:r w:rsidRPr="00C37506">
        <w:t>a</w:t>
      </w:r>
      <w:r w:rsidR="00487415">
        <w:t xml:space="preserve"> </w:t>
      </w:r>
      <w:r w:rsidRPr="00C37506">
        <w:t>Reprezentanței</w:t>
      </w:r>
      <w:r w:rsidR="00487415">
        <w:t xml:space="preserve"> </w:t>
      </w:r>
      <w:r w:rsidRPr="00C37506">
        <w:t>Comisiei</w:t>
      </w:r>
      <w:r w:rsidR="00487415">
        <w:t xml:space="preserve"> </w:t>
      </w:r>
      <w:r w:rsidRPr="00C37506">
        <w:t>Europene</w:t>
      </w:r>
      <w:r w:rsidR="00487415">
        <w:t xml:space="preserve"> </w:t>
      </w:r>
      <w:r w:rsidRPr="00C37506">
        <w:t>în</w:t>
      </w:r>
      <w:r w:rsidR="00487415">
        <w:t xml:space="preserve"> </w:t>
      </w:r>
      <w:r w:rsidRPr="00C37506">
        <w:t>România,</w:t>
      </w:r>
      <w:r w:rsidR="00487415">
        <w:t xml:space="preserve"> </w:t>
      </w:r>
      <w:r w:rsidRPr="00C37506">
        <w:t>Mădălina</w:t>
      </w:r>
      <w:r w:rsidR="00487415">
        <w:t xml:space="preserve"> </w:t>
      </w:r>
      <w:r w:rsidRPr="00C37506">
        <w:t>Mihalache</w:t>
      </w:r>
      <w:r w:rsidR="00487415">
        <w:t xml:space="preserve"> </w:t>
      </w:r>
      <w:r w:rsidRPr="00C37506">
        <w:t>–</w:t>
      </w:r>
      <w:r w:rsidR="00487415">
        <w:t xml:space="preserve"> </w:t>
      </w:r>
      <w:r w:rsidRPr="00C37506">
        <w:t>Șefa</w:t>
      </w:r>
      <w:r w:rsidR="00487415">
        <w:t xml:space="preserve"> </w:t>
      </w:r>
      <w:r w:rsidRPr="00C37506">
        <w:t>Biroului</w:t>
      </w:r>
      <w:r w:rsidR="00487415">
        <w:t xml:space="preserve"> </w:t>
      </w:r>
      <w:r w:rsidRPr="00C37506">
        <w:t>de</w:t>
      </w:r>
      <w:r w:rsidR="00487415">
        <w:t xml:space="preserve"> </w:t>
      </w:r>
      <w:r w:rsidRPr="00C37506">
        <w:t>Legătură</w:t>
      </w:r>
      <w:r w:rsidR="00487415">
        <w:t xml:space="preserve"> </w:t>
      </w:r>
      <w:r w:rsidRPr="00C37506">
        <w:t>al</w:t>
      </w:r>
      <w:r w:rsidR="00487415">
        <w:t xml:space="preserve"> </w:t>
      </w:r>
      <w:r w:rsidRPr="00C37506">
        <w:t>Parlamentului</w:t>
      </w:r>
      <w:r w:rsidR="00487415">
        <w:t xml:space="preserve"> </w:t>
      </w:r>
      <w:r w:rsidRPr="00C37506">
        <w:t>European</w:t>
      </w:r>
      <w:r w:rsidR="00487415">
        <w:t xml:space="preserve"> </w:t>
      </w:r>
      <w:r w:rsidRPr="00C37506">
        <w:t>în</w:t>
      </w:r>
      <w:r w:rsidR="00487415">
        <w:t xml:space="preserve"> </w:t>
      </w:r>
      <w:r w:rsidRPr="00C37506">
        <w:t>România,</w:t>
      </w:r>
      <w:r w:rsidR="00487415">
        <w:t xml:space="preserve"> </w:t>
      </w:r>
      <w:r w:rsidRPr="00C37506">
        <w:t>Roxana</w:t>
      </w:r>
      <w:r w:rsidR="00487415">
        <w:t xml:space="preserve"> </w:t>
      </w:r>
      <w:r w:rsidRPr="00C37506">
        <w:t>Mînzatu</w:t>
      </w:r>
      <w:r w:rsidR="00487415">
        <w:t xml:space="preserve"> </w:t>
      </w:r>
      <w:r w:rsidRPr="00C37506">
        <w:t>-</w:t>
      </w:r>
      <w:r w:rsidR="00487415">
        <w:t xml:space="preserve"> </w:t>
      </w:r>
      <w:r w:rsidRPr="00C37506">
        <w:t>Secretar</w:t>
      </w:r>
      <w:r w:rsidR="00487415">
        <w:t xml:space="preserve"> </w:t>
      </w:r>
      <w:r w:rsidRPr="00C37506">
        <w:t>de</w:t>
      </w:r>
      <w:r w:rsidR="00487415">
        <w:t xml:space="preserve"> </w:t>
      </w:r>
      <w:r w:rsidRPr="00C37506">
        <w:t>Stat,</w:t>
      </w:r>
      <w:r w:rsidR="00487415">
        <w:t xml:space="preserve"> </w:t>
      </w:r>
      <w:r w:rsidRPr="00C37506">
        <w:t>Cancelaria</w:t>
      </w:r>
      <w:r w:rsidR="00487415">
        <w:t xml:space="preserve"> </w:t>
      </w:r>
      <w:r w:rsidRPr="00C37506">
        <w:t>Primului</w:t>
      </w:r>
      <w:r w:rsidR="00487415">
        <w:t xml:space="preserve"> </w:t>
      </w:r>
      <w:r w:rsidRPr="00C37506">
        <w:t>Ministru,</w:t>
      </w:r>
      <w:r w:rsidR="00487415">
        <w:t xml:space="preserve"> </w:t>
      </w:r>
      <w:r w:rsidRPr="00C37506">
        <w:t>Guvernul</w:t>
      </w:r>
      <w:r w:rsidR="00487415">
        <w:t xml:space="preserve"> </w:t>
      </w:r>
      <w:r w:rsidRPr="00C37506">
        <w:t>României,</w:t>
      </w:r>
      <w:r w:rsidR="00487415">
        <w:t xml:space="preserve"> </w:t>
      </w:r>
      <w:r w:rsidRPr="00C37506">
        <w:t>Ovidiu</w:t>
      </w:r>
      <w:r w:rsidR="00487415">
        <w:t xml:space="preserve"> </w:t>
      </w:r>
      <w:r w:rsidRPr="00C37506">
        <w:t>Cîmpean</w:t>
      </w:r>
      <w:r w:rsidR="00487415">
        <w:t xml:space="preserve"> </w:t>
      </w:r>
      <w:r w:rsidRPr="00C37506">
        <w:t>-</w:t>
      </w:r>
      <w:r w:rsidR="00487415">
        <w:t xml:space="preserve"> </w:t>
      </w:r>
      <w:r w:rsidRPr="00C37506">
        <w:t>Secretar</w:t>
      </w:r>
      <w:r w:rsidR="00487415">
        <w:t xml:space="preserve"> </w:t>
      </w:r>
      <w:r w:rsidRPr="00C37506">
        <w:t>de</w:t>
      </w:r>
      <w:r w:rsidR="00487415">
        <w:t xml:space="preserve"> </w:t>
      </w:r>
      <w:r w:rsidRPr="00C37506">
        <w:t>Stat,</w:t>
      </w:r>
      <w:r w:rsidR="00487415">
        <w:t xml:space="preserve"> </w:t>
      </w:r>
      <w:r w:rsidRPr="00C37506">
        <w:t>Ministerul</w:t>
      </w:r>
      <w:r w:rsidR="00487415">
        <w:t xml:space="preserve"> </w:t>
      </w:r>
      <w:r w:rsidRPr="00C37506">
        <w:t>Investițiilor</w:t>
      </w:r>
      <w:r w:rsidR="00487415">
        <w:t xml:space="preserve"> </w:t>
      </w:r>
      <w:r w:rsidRPr="00C37506">
        <w:t>și</w:t>
      </w:r>
      <w:r w:rsidR="00487415">
        <w:t xml:space="preserve"> </w:t>
      </w:r>
      <w:r w:rsidRPr="00C37506">
        <w:t>Proiectelor</w:t>
      </w:r>
      <w:r w:rsidR="00487415">
        <w:t xml:space="preserve"> </w:t>
      </w:r>
      <w:r w:rsidRPr="00C37506">
        <w:t>Europene,</w:t>
      </w:r>
      <w:r w:rsidR="00487415">
        <w:t xml:space="preserve"> </w:t>
      </w:r>
      <w:r w:rsidRPr="00C37506">
        <w:t>Marian</w:t>
      </w:r>
      <w:r w:rsidR="00487415">
        <w:t xml:space="preserve"> </w:t>
      </w:r>
      <w:r w:rsidRPr="00C37506">
        <w:t>Preda</w:t>
      </w:r>
      <w:r w:rsidR="00487415">
        <w:t xml:space="preserve"> </w:t>
      </w:r>
      <w:r w:rsidRPr="00C37506">
        <w:t>–</w:t>
      </w:r>
      <w:r w:rsidR="00487415">
        <w:t xml:space="preserve"> </w:t>
      </w:r>
      <w:r w:rsidRPr="00C37506">
        <w:t>Rectorul</w:t>
      </w:r>
      <w:r w:rsidR="00487415">
        <w:t xml:space="preserve"> </w:t>
      </w:r>
      <w:r w:rsidRPr="00C37506">
        <w:t>Universității</w:t>
      </w:r>
      <w:r w:rsidR="00487415">
        <w:t xml:space="preserve"> </w:t>
      </w:r>
      <w:r w:rsidRPr="00C37506">
        <w:t>București,</w:t>
      </w:r>
      <w:r w:rsidR="00487415">
        <w:t xml:space="preserve"> </w:t>
      </w:r>
      <w:r w:rsidRPr="00C37506">
        <w:t>Radu</w:t>
      </w:r>
      <w:r w:rsidR="00487415">
        <w:t xml:space="preserve"> </w:t>
      </w:r>
      <w:r w:rsidRPr="00C37506">
        <w:t>Mihaiu</w:t>
      </w:r>
      <w:r w:rsidR="00487415">
        <w:t xml:space="preserve"> </w:t>
      </w:r>
      <w:r w:rsidRPr="00C37506">
        <w:t>-</w:t>
      </w:r>
      <w:r w:rsidR="00487415">
        <w:t xml:space="preserve"> </w:t>
      </w:r>
      <w:r w:rsidRPr="00C37506">
        <w:t>Primar</w:t>
      </w:r>
      <w:r w:rsidR="00487415">
        <w:t xml:space="preserve"> </w:t>
      </w:r>
      <w:r w:rsidRPr="00C37506">
        <w:t>al</w:t>
      </w:r>
      <w:r w:rsidR="00487415">
        <w:t xml:space="preserve"> </w:t>
      </w:r>
      <w:r w:rsidRPr="00C37506">
        <w:t>Sectorului</w:t>
      </w:r>
      <w:r w:rsidR="00487415">
        <w:t xml:space="preserve"> </w:t>
      </w:r>
      <w:r w:rsidRPr="00C37506">
        <w:t>2,</w:t>
      </w:r>
      <w:r w:rsidR="00487415">
        <w:t xml:space="preserve"> </w:t>
      </w:r>
      <w:r w:rsidRPr="00C37506">
        <w:t>Municipiul</w:t>
      </w:r>
      <w:r w:rsidR="00487415">
        <w:t xml:space="preserve"> </w:t>
      </w:r>
      <w:r w:rsidRPr="00C37506">
        <w:t>București,</w:t>
      </w:r>
      <w:r w:rsidR="00487415">
        <w:t xml:space="preserve"> </w:t>
      </w:r>
      <w:r w:rsidRPr="00C37506">
        <w:t>Corina</w:t>
      </w:r>
      <w:r w:rsidR="00487415">
        <w:t xml:space="preserve"> </w:t>
      </w:r>
      <w:r w:rsidRPr="00C37506">
        <w:t>Ene</w:t>
      </w:r>
      <w:r w:rsidR="00487415">
        <w:t xml:space="preserve"> </w:t>
      </w:r>
      <w:r w:rsidRPr="00C37506">
        <w:t>-</w:t>
      </w:r>
      <w:r w:rsidR="00487415">
        <w:t xml:space="preserve"> </w:t>
      </w:r>
      <w:r w:rsidRPr="00C37506">
        <w:t>Primar</w:t>
      </w:r>
      <w:r w:rsidR="00487415">
        <w:t xml:space="preserve"> </w:t>
      </w:r>
      <w:r w:rsidRPr="00C37506">
        <w:t>al</w:t>
      </w:r>
      <w:r w:rsidR="00487415">
        <w:t xml:space="preserve"> </w:t>
      </w:r>
      <w:r w:rsidRPr="00C37506">
        <w:t>comunei</w:t>
      </w:r>
      <w:r w:rsidR="00487415">
        <w:t xml:space="preserve"> </w:t>
      </w:r>
      <w:r w:rsidRPr="00C37506">
        <w:t>Căbești,</w:t>
      </w:r>
      <w:r w:rsidR="00487415">
        <w:t xml:space="preserve"> </w:t>
      </w:r>
      <w:r w:rsidRPr="00C37506">
        <w:t>Daniela</w:t>
      </w:r>
      <w:r w:rsidR="00487415">
        <w:t xml:space="preserve"> </w:t>
      </w:r>
      <w:r w:rsidRPr="00C37506">
        <w:t>Vidaicu,</w:t>
      </w:r>
      <w:r w:rsidR="00487415">
        <w:t xml:space="preserve"> </w:t>
      </w:r>
      <w:r w:rsidRPr="00C37506">
        <w:t>Director</w:t>
      </w:r>
      <w:r w:rsidR="00487415">
        <w:t xml:space="preserve"> </w:t>
      </w:r>
      <w:r w:rsidRPr="00C37506">
        <w:t>Executiv</w:t>
      </w:r>
      <w:r w:rsidR="00487415">
        <w:t xml:space="preserve"> </w:t>
      </w:r>
      <w:r w:rsidRPr="00C37506">
        <w:t>al</w:t>
      </w:r>
      <w:r w:rsidR="00487415">
        <w:t xml:space="preserve"> </w:t>
      </w:r>
      <w:r w:rsidRPr="00C37506">
        <w:t>Fundației</w:t>
      </w:r>
      <w:r w:rsidR="00487415">
        <w:t xml:space="preserve"> </w:t>
      </w:r>
      <w:r w:rsidRPr="00C37506">
        <w:t>Soros</w:t>
      </w:r>
      <w:r w:rsidR="00487415">
        <w:t xml:space="preserve"> </w:t>
      </w:r>
      <w:r w:rsidRPr="00C37506">
        <w:t>Moldova,</w:t>
      </w:r>
      <w:r w:rsidR="00487415">
        <w:t xml:space="preserve"> </w:t>
      </w:r>
      <w:r w:rsidRPr="00C37506">
        <w:t>Raimar</w:t>
      </w:r>
      <w:r w:rsidR="00487415">
        <w:t xml:space="preserve"> </w:t>
      </w:r>
      <w:r w:rsidRPr="00C37506">
        <w:t>Wagner</w:t>
      </w:r>
      <w:r w:rsidR="00487415">
        <w:t xml:space="preserve"> </w:t>
      </w:r>
      <w:r w:rsidRPr="00C37506">
        <w:t>-</w:t>
      </w:r>
      <w:r w:rsidR="00487415">
        <w:t xml:space="preserve"> </w:t>
      </w:r>
      <w:r w:rsidRPr="00C37506">
        <w:t>Project</w:t>
      </w:r>
      <w:r w:rsidR="00487415">
        <w:t xml:space="preserve"> </w:t>
      </w:r>
      <w:r w:rsidRPr="00C37506">
        <w:t>Coordinator,</w:t>
      </w:r>
      <w:r w:rsidR="00487415">
        <w:t xml:space="preserve"> </w:t>
      </w:r>
      <w:r w:rsidRPr="00C37506">
        <w:t>Friedrich</w:t>
      </w:r>
      <w:r w:rsidR="00487415">
        <w:t xml:space="preserve"> </w:t>
      </w:r>
      <w:r w:rsidRPr="00C37506">
        <w:t>Naumann</w:t>
      </w:r>
      <w:r w:rsidR="00487415">
        <w:t xml:space="preserve"> </w:t>
      </w:r>
      <w:r w:rsidRPr="00C37506">
        <w:t>Foundation</w:t>
      </w:r>
      <w:r w:rsidR="00487415">
        <w:t xml:space="preserve"> </w:t>
      </w:r>
      <w:r w:rsidRPr="00C37506">
        <w:t>for</w:t>
      </w:r>
      <w:r w:rsidR="00487415">
        <w:t xml:space="preserve"> </w:t>
      </w:r>
      <w:r w:rsidRPr="00C37506">
        <w:t>Freedom</w:t>
      </w:r>
      <w:r w:rsidR="00487415">
        <w:t xml:space="preserve"> </w:t>
      </w:r>
      <w:r w:rsidRPr="00C37506">
        <w:t>Romania,</w:t>
      </w:r>
      <w:r w:rsidR="00487415">
        <w:t xml:space="preserve"> </w:t>
      </w:r>
      <w:r w:rsidRPr="00C37506">
        <w:t>Vladislav</w:t>
      </w:r>
      <w:r w:rsidR="00487415">
        <w:t xml:space="preserve"> </w:t>
      </w:r>
      <w:r w:rsidRPr="00C37506">
        <w:t>Cociu</w:t>
      </w:r>
      <w:r w:rsidR="00487415">
        <w:t xml:space="preserve"> </w:t>
      </w:r>
      <w:r w:rsidRPr="00C37506">
        <w:t>-</w:t>
      </w:r>
      <w:r w:rsidR="00487415">
        <w:t xml:space="preserve"> </w:t>
      </w:r>
      <w:r w:rsidRPr="00C37506">
        <w:t>Primar</w:t>
      </w:r>
      <w:r w:rsidR="00487415">
        <w:t xml:space="preserve"> </w:t>
      </w:r>
      <w:r w:rsidRPr="00C37506">
        <w:t>Ștefan</w:t>
      </w:r>
      <w:r w:rsidR="00487415">
        <w:t xml:space="preserve"> </w:t>
      </w:r>
      <w:r w:rsidRPr="00C37506">
        <w:t>Vodă,</w:t>
      </w:r>
      <w:r w:rsidR="00487415">
        <w:t xml:space="preserve"> </w:t>
      </w:r>
      <w:r w:rsidRPr="00C37506">
        <w:t>Republica</w:t>
      </w:r>
      <w:r w:rsidR="00487415">
        <w:t xml:space="preserve"> </w:t>
      </w:r>
      <w:r w:rsidRPr="00C37506">
        <w:t>Moldova,</w:t>
      </w:r>
      <w:r w:rsidR="00487415">
        <w:t xml:space="preserve"> </w:t>
      </w:r>
      <w:r w:rsidRPr="00C37506">
        <w:t>Ion</w:t>
      </w:r>
      <w:r w:rsidR="00487415">
        <w:t xml:space="preserve"> </w:t>
      </w:r>
      <w:r w:rsidRPr="00C37506">
        <w:t>Dogalniuc</w:t>
      </w:r>
      <w:r w:rsidR="00487415">
        <w:t xml:space="preserve"> </w:t>
      </w:r>
      <w:r w:rsidRPr="00C37506">
        <w:t>-</w:t>
      </w:r>
      <w:r w:rsidR="00487415">
        <w:t xml:space="preserve"> </w:t>
      </w:r>
      <w:r w:rsidRPr="00C37506">
        <w:t>Primar</w:t>
      </w:r>
      <w:r w:rsidR="00487415">
        <w:t xml:space="preserve"> </w:t>
      </w:r>
      <w:r w:rsidRPr="00C37506">
        <w:t>Colibași,</w:t>
      </w:r>
      <w:r w:rsidR="00487415">
        <w:t xml:space="preserve"> </w:t>
      </w:r>
      <w:r w:rsidRPr="00C37506">
        <w:t>raionul</w:t>
      </w:r>
      <w:r w:rsidR="00487415">
        <w:t xml:space="preserve"> </w:t>
      </w:r>
      <w:r w:rsidRPr="00C37506">
        <w:t>Cahul,</w:t>
      </w:r>
      <w:r w:rsidR="00487415">
        <w:t xml:space="preserve"> </w:t>
      </w:r>
      <w:r w:rsidRPr="00C37506">
        <w:t>Republica</w:t>
      </w:r>
      <w:r w:rsidR="00487415">
        <w:t xml:space="preserve"> </w:t>
      </w:r>
      <w:r w:rsidRPr="00C37506">
        <w:t>Moldova,</w:t>
      </w:r>
      <w:r w:rsidR="00487415">
        <w:t xml:space="preserve"> </w:t>
      </w:r>
      <w:r w:rsidRPr="00C37506">
        <w:t>Liliana</w:t>
      </w:r>
      <w:r w:rsidR="00487415">
        <w:t xml:space="preserve"> </w:t>
      </w:r>
      <w:r w:rsidRPr="00C37506">
        <w:t>Palihovici</w:t>
      </w:r>
      <w:r w:rsidR="00487415">
        <w:t xml:space="preserve"> </w:t>
      </w:r>
      <w:r w:rsidRPr="00C37506">
        <w:t>-</w:t>
      </w:r>
      <w:r w:rsidR="00487415">
        <w:t xml:space="preserve"> </w:t>
      </w:r>
      <w:r w:rsidRPr="00C37506">
        <w:t>Președintă</w:t>
      </w:r>
      <w:r w:rsidR="00487415">
        <w:t xml:space="preserve"> </w:t>
      </w:r>
      <w:r w:rsidRPr="00C37506">
        <w:t>a</w:t>
      </w:r>
      <w:r w:rsidR="00487415">
        <w:t xml:space="preserve"> </w:t>
      </w:r>
      <w:r w:rsidRPr="00C37506">
        <w:t>Institutului</w:t>
      </w:r>
      <w:r w:rsidR="00487415">
        <w:t xml:space="preserve"> </w:t>
      </w:r>
      <w:r w:rsidRPr="00C37506">
        <w:t>Virtutes</w:t>
      </w:r>
      <w:r w:rsidR="00487415">
        <w:t xml:space="preserve"> </w:t>
      </w:r>
      <w:r w:rsidRPr="00C37506">
        <w:t>Civilis</w:t>
      </w:r>
      <w:r w:rsidR="00487415">
        <w:t xml:space="preserve"> </w:t>
      </w:r>
      <w:r w:rsidRPr="00C37506">
        <w:t>Moldova,</w:t>
      </w:r>
      <w:r w:rsidR="00487415">
        <w:t xml:space="preserve"> </w:t>
      </w:r>
      <w:r w:rsidRPr="00C37506">
        <w:t>Mihail</w:t>
      </w:r>
      <w:r w:rsidR="00487415">
        <w:t xml:space="preserve"> </w:t>
      </w:r>
      <w:r w:rsidRPr="00C37506">
        <w:t>Sirkeli</w:t>
      </w:r>
      <w:r w:rsidR="00487415">
        <w:t xml:space="preserve"> </w:t>
      </w:r>
      <w:r w:rsidRPr="00C37506">
        <w:t>-</w:t>
      </w:r>
      <w:r w:rsidR="00487415">
        <w:t xml:space="preserve"> </w:t>
      </w:r>
      <w:r w:rsidRPr="00C37506">
        <w:t>Director</w:t>
      </w:r>
      <w:r w:rsidR="00487415">
        <w:t xml:space="preserve"> </w:t>
      </w:r>
      <w:r w:rsidRPr="00C37506">
        <w:t>Executiv</w:t>
      </w:r>
      <w:r w:rsidR="00487415">
        <w:t xml:space="preserve"> </w:t>
      </w:r>
      <w:r w:rsidRPr="00C37506">
        <w:t>Piligrim-Demo,</w:t>
      </w:r>
      <w:r w:rsidR="00487415">
        <w:t xml:space="preserve"> </w:t>
      </w:r>
      <w:r w:rsidRPr="00C37506">
        <w:t>Vitalie</w:t>
      </w:r>
      <w:r w:rsidR="00487415">
        <w:t xml:space="preserve"> </w:t>
      </w:r>
      <w:r w:rsidRPr="00C37506">
        <w:t>Cojocari</w:t>
      </w:r>
      <w:r w:rsidR="00487415">
        <w:t xml:space="preserve"> </w:t>
      </w:r>
      <w:r w:rsidRPr="00C37506">
        <w:t>-</w:t>
      </w:r>
      <w:r w:rsidR="00487415">
        <w:t xml:space="preserve"> </w:t>
      </w:r>
      <w:r w:rsidRPr="00C37506">
        <w:t>jurnalist</w:t>
      </w:r>
      <w:r w:rsidR="00487415">
        <w:t xml:space="preserve"> </w:t>
      </w:r>
      <w:r w:rsidRPr="00C37506">
        <w:t>Euronews,</w:t>
      </w:r>
      <w:r w:rsidR="00487415">
        <w:t xml:space="preserve"> </w:t>
      </w:r>
      <w:r w:rsidRPr="00C37506">
        <w:t>Cristian</w:t>
      </w:r>
      <w:r w:rsidR="00487415">
        <w:t xml:space="preserve"> </w:t>
      </w:r>
      <w:r w:rsidRPr="00C37506">
        <w:t>Pantazi</w:t>
      </w:r>
      <w:r w:rsidR="00487415">
        <w:t xml:space="preserve"> </w:t>
      </w:r>
      <w:r w:rsidRPr="00C37506">
        <w:t>-</w:t>
      </w:r>
      <w:r w:rsidR="00487415">
        <w:t xml:space="preserve"> </w:t>
      </w:r>
      <w:r w:rsidRPr="00C37506">
        <w:t>redactor-șef</w:t>
      </w:r>
      <w:r w:rsidR="00487415">
        <w:t xml:space="preserve"> </w:t>
      </w:r>
      <w:r w:rsidRPr="00C37506">
        <w:t>G4Media,</w:t>
      </w:r>
      <w:r w:rsidR="00487415">
        <w:t xml:space="preserve"> </w:t>
      </w:r>
      <w:r w:rsidRPr="00C37506">
        <w:t>Ionuț</w:t>
      </w:r>
      <w:r w:rsidR="00487415">
        <w:t xml:space="preserve"> </w:t>
      </w:r>
      <w:r w:rsidRPr="00C37506">
        <w:t>Adrian</w:t>
      </w:r>
      <w:r w:rsidR="00487415">
        <w:t xml:space="preserve"> </w:t>
      </w:r>
      <w:r w:rsidRPr="00C37506">
        <w:t>Foltea</w:t>
      </w:r>
      <w:r w:rsidR="00487415">
        <w:t xml:space="preserve"> </w:t>
      </w:r>
      <w:r w:rsidRPr="00C37506">
        <w:t>-</w:t>
      </w:r>
      <w:r w:rsidR="00487415">
        <w:t xml:space="preserve"> </w:t>
      </w:r>
      <w:r w:rsidRPr="00C37506">
        <w:t>redactor</w:t>
      </w:r>
      <w:r w:rsidR="00487415">
        <w:t xml:space="preserve"> </w:t>
      </w:r>
      <w:r w:rsidRPr="00C37506">
        <w:t>Times</w:t>
      </w:r>
      <w:r w:rsidR="00487415">
        <w:t xml:space="preserve"> </w:t>
      </w:r>
      <w:r w:rsidRPr="00C37506">
        <w:t>New</w:t>
      </w:r>
      <w:r w:rsidR="00487415">
        <w:t xml:space="preserve"> </w:t>
      </w:r>
      <w:r w:rsidRPr="00C37506">
        <w:t>Roman.</w:t>
      </w:r>
    </w:p>
    <w:p w14:paraId="7AF90624" w14:textId="65DA2ED5" w:rsidR="00C37506" w:rsidRPr="00C37506" w:rsidRDefault="00C37506" w:rsidP="00C37506">
      <w:r w:rsidRPr="00C37506">
        <w:t>Între</w:t>
      </w:r>
      <w:r w:rsidR="00487415">
        <w:t xml:space="preserve"> </w:t>
      </w:r>
      <w:r w:rsidRPr="00C37506">
        <w:t>13</w:t>
      </w:r>
      <w:r w:rsidR="00487415">
        <w:t xml:space="preserve"> </w:t>
      </w:r>
      <w:r w:rsidRPr="00C37506">
        <w:t>și</w:t>
      </w:r>
      <w:r w:rsidR="00487415">
        <w:t xml:space="preserve"> </w:t>
      </w:r>
      <w:r w:rsidRPr="00C37506">
        <w:t>15</w:t>
      </w:r>
      <w:r w:rsidR="00487415">
        <w:t xml:space="preserve"> </w:t>
      </w:r>
      <w:r w:rsidRPr="00C37506">
        <w:t>mai,</w:t>
      </w:r>
      <w:r w:rsidR="00487415">
        <w:t xml:space="preserve"> </w:t>
      </w:r>
      <w:r w:rsidRPr="00C37506">
        <w:t>participanții</w:t>
      </w:r>
      <w:r w:rsidR="00487415">
        <w:t xml:space="preserve"> </w:t>
      </w:r>
      <w:r w:rsidRPr="00C37506">
        <w:t>sunt</w:t>
      </w:r>
      <w:r w:rsidR="00487415">
        <w:t xml:space="preserve"> </w:t>
      </w:r>
      <w:r w:rsidRPr="00C37506">
        <w:t>invitați</w:t>
      </w:r>
      <w:r w:rsidR="00487415">
        <w:t xml:space="preserve"> </w:t>
      </w:r>
      <w:r w:rsidRPr="00C37506">
        <w:t>să</w:t>
      </w:r>
      <w:r w:rsidR="00487415">
        <w:t xml:space="preserve"> </w:t>
      </w:r>
      <w:r w:rsidRPr="00C37506">
        <w:t>ia</w:t>
      </w:r>
      <w:r w:rsidR="00487415">
        <w:t xml:space="preserve"> </w:t>
      </w:r>
      <w:r w:rsidRPr="00C37506">
        <w:t>parte</w:t>
      </w:r>
      <w:r w:rsidR="00487415">
        <w:t xml:space="preserve"> </w:t>
      </w:r>
      <w:r w:rsidRPr="00C37506">
        <w:t>la</w:t>
      </w:r>
      <w:r w:rsidR="00487415">
        <w:t xml:space="preserve"> </w:t>
      </w:r>
      <w:r w:rsidRPr="00C37506">
        <w:t>3</w:t>
      </w:r>
      <w:r w:rsidR="00487415">
        <w:t xml:space="preserve"> </w:t>
      </w:r>
      <w:r w:rsidRPr="00C37506">
        <w:t>tururi</w:t>
      </w:r>
      <w:r w:rsidR="00487415">
        <w:t xml:space="preserve"> </w:t>
      </w:r>
      <w:r w:rsidRPr="00C37506">
        <w:t>opționale:</w:t>
      </w:r>
      <w:r w:rsidR="00487415">
        <w:t xml:space="preserve"> </w:t>
      </w:r>
      <w:r w:rsidRPr="00C37506">
        <w:t>un</w:t>
      </w:r>
      <w:r w:rsidR="00487415">
        <w:t xml:space="preserve"> </w:t>
      </w:r>
      <w:r w:rsidRPr="00C37506">
        <w:t>tur</w:t>
      </w:r>
      <w:r w:rsidR="00487415">
        <w:t xml:space="preserve"> </w:t>
      </w:r>
      <w:r w:rsidRPr="00C37506">
        <w:t>istoric</w:t>
      </w:r>
      <w:r w:rsidR="00487415">
        <w:t xml:space="preserve"> </w:t>
      </w:r>
      <w:r w:rsidRPr="00C37506">
        <w:t>al</w:t>
      </w:r>
      <w:r w:rsidR="00487415">
        <w:t xml:space="preserve"> </w:t>
      </w:r>
      <w:r w:rsidRPr="00C37506">
        <w:t>orașului</w:t>
      </w:r>
      <w:r w:rsidR="00487415">
        <w:t xml:space="preserve"> </w:t>
      </w:r>
      <w:r w:rsidRPr="00C37506">
        <w:t>București,</w:t>
      </w:r>
      <w:r w:rsidR="00487415">
        <w:t xml:space="preserve"> </w:t>
      </w:r>
      <w:r w:rsidRPr="00C37506">
        <w:t>un</w:t>
      </w:r>
      <w:r w:rsidR="00487415">
        <w:t xml:space="preserve"> </w:t>
      </w:r>
      <w:r w:rsidRPr="00C37506">
        <w:t>schimb</w:t>
      </w:r>
      <w:r w:rsidR="00487415">
        <w:t xml:space="preserve"> </w:t>
      </w:r>
      <w:r w:rsidRPr="00C37506">
        <w:t>de</w:t>
      </w:r>
      <w:r w:rsidR="00487415">
        <w:t xml:space="preserve"> </w:t>
      </w:r>
      <w:r w:rsidRPr="00C37506">
        <w:t>experiență</w:t>
      </w:r>
      <w:r w:rsidR="00487415">
        <w:t xml:space="preserve"> </w:t>
      </w:r>
      <w:r w:rsidRPr="00C37506">
        <w:t>și</w:t>
      </w:r>
      <w:r w:rsidR="00487415">
        <w:t xml:space="preserve"> </w:t>
      </w:r>
      <w:r w:rsidRPr="00C37506">
        <w:t>un</w:t>
      </w:r>
      <w:r w:rsidR="00487415">
        <w:t xml:space="preserve">  </w:t>
      </w:r>
      <w:r w:rsidRPr="00C37506">
        <w:t>tur</w:t>
      </w:r>
      <w:r w:rsidR="00487415">
        <w:t xml:space="preserve"> </w:t>
      </w:r>
      <w:r w:rsidRPr="00C37506">
        <w:t>al</w:t>
      </w:r>
      <w:r w:rsidR="00487415">
        <w:t xml:space="preserve"> </w:t>
      </w:r>
      <w:r w:rsidRPr="00C37506">
        <w:t>Capitalei</w:t>
      </w:r>
      <w:r w:rsidR="00487415">
        <w:t xml:space="preserve"> </w:t>
      </w:r>
      <w:r w:rsidRPr="00C37506">
        <w:t>Tineretului</w:t>
      </w:r>
      <w:r w:rsidR="00487415">
        <w:t xml:space="preserve"> </w:t>
      </w:r>
      <w:r w:rsidRPr="00C37506">
        <w:t>din</w:t>
      </w:r>
      <w:r w:rsidR="00487415">
        <w:t xml:space="preserve"> </w:t>
      </w:r>
      <w:r w:rsidRPr="00C37506">
        <w:t>România</w:t>
      </w:r>
      <w:r w:rsidR="00487415">
        <w:t xml:space="preserve"> </w:t>
      </w:r>
      <w:r w:rsidRPr="00C37506">
        <w:t>2024</w:t>
      </w:r>
      <w:r w:rsidR="00487415">
        <w:t xml:space="preserve"> </w:t>
      </w:r>
      <w:r w:rsidRPr="00C37506">
        <w:t>-</w:t>
      </w:r>
      <w:r w:rsidR="00487415">
        <w:t xml:space="preserve"> </w:t>
      </w:r>
      <w:r w:rsidRPr="00C37506">
        <w:t>orașul</w:t>
      </w:r>
      <w:r w:rsidR="00487415">
        <w:t xml:space="preserve"> </w:t>
      </w:r>
      <w:r w:rsidRPr="00C37506">
        <w:t>Ploiești</w:t>
      </w:r>
      <w:r w:rsidR="00487415">
        <w:t xml:space="preserve"> </w:t>
      </w:r>
      <w:r w:rsidRPr="00C37506">
        <w:t>și</w:t>
      </w:r>
      <w:r w:rsidR="00487415">
        <w:t xml:space="preserve"> </w:t>
      </w:r>
      <w:r w:rsidRPr="00C37506">
        <w:t>o</w:t>
      </w:r>
      <w:r w:rsidR="00487415">
        <w:t xml:space="preserve"> </w:t>
      </w:r>
      <w:r w:rsidRPr="00C37506">
        <w:t>vizită</w:t>
      </w:r>
      <w:r w:rsidR="00487415">
        <w:t xml:space="preserve"> </w:t>
      </w:r>
      <w:r w:rsidRPr="00C37506">
        <w:t>de</w:t>
      </w:r>
      <w:r w:rsidR="00487415">
        <w:t xml:space="preserve"> </w:t>
      </w:r>
      <w:r w:rsidRPr="00C37506">
        <w:t>studiu</w:t>
      </w:r>
      <w:r w:rsidR="00487415">
        <w:t xml:space="preserve"> </w:t>
      </w:r>
      <w:r w:rsidRPr="00C37506">
        <w:t>la</w:t>
      </w:r>
      <w:r w:rsidR="00487415">
        <w:t xml:space="preserve"> </w:t>
      </w:r>
      <w:r w:rsidRPr="00C37506">
        <w:t>EFdeN</w:t>
      </w:r>
      <w:r w:rsidR="00487415">
        <w:t xml:space="preserve"> </w:t>
      </w:r>
      <w:r w:rsidRPr="00C37506">
        <w:t>-</w:t>
      </w:r>
      <w:r w:rsidR="00487415">
        <w:t xml:space="preserve"> </w:t>
      </w:r>
      <w:r w:rsidRPr="00C37506">
        <w:t>unde</w:t>
      </w:r>
      <w:r w:rsidR="00487415">
        <w:t xml:space="preserve"> </w:t>
      </w:r>
      <w:r w:rsidRPr="00C37506">
        <w:t>participanții</w:t>
      </w:r>
      <w:r w:rsidR="00487415">
        <w:t xml:space="preserve"> </w:t>
      </w:r>
      <w:r w:rsidRPr="00C37506">
        <w:t>vor</w:t>
      </w:r>
      <w:r w:rsidR="00487415">
        <w:t xml:space="preserve"> </w:t>
      </w:r>
      <w:r w:rsidRPr="00C37506">
        <w:t>vizita</w:t>
      </w:r>
      <w:r w:rsidR="00487415">
        <w:t xml:space="preserve"> </w:t>
      </w:r>
      <w:r w:rsidRPr="00C37506">
        <w:t>casele</w:t>
      </w:r>
      <w:r w:rsidR="00487415">
        <w:t xml:space="preserve"> </w:t>
      </w:r>
      <w:r w:rsidRPr="00C37506">
        <w:t>solare</w:t>
      </w:r>
      <w:r w:rsidR="00487415">
        <w:t xml:space="preserve"> </w:t>
      </w:r>
      <w:r w:rsidRPr="00C37506">
        <w:t>EFdeN.</w:t>
      </w:r>
    </w:p>
    <w:p w14:paraId="3E6D92FB" w14:textId="59842284" w:rsidR="00C37506" w:rsidRPr="00C37506" w:rsidRDefault="00C37506" w:rsidP="00C37506">
      <w:r w:rsidRPr="00C37506">
        <w:t>Perioada</w:t>
      </w:r>
      <w:r w:rsidR="00487415">
        <w:t xml:space="preserve"> </w:t>
      </w:r>
      <w:r w:rsidRPr="00C37506">
        <w:t>desfășurării</w:t>
      </w:r>
      <w:r w:rsidR="00487415">
        <w:t xml:space="preserve"> </w:t>
      </w:r>
      <w:r w:rsidRPr="00C37506">
        <w:t>conferinței</w:t>
      </w:r>
      <w:r w:rsidR="00487415">
        <w:t xml:space="preserve"> </w:t>
      </w:r>
      <w:r w:rsidRPr="00C37506">
        <w:t>internaționale,</w:t>
      </w:r>
      <w:r w:rsidR="00487415">
        <w:t xml:space="preserve"> </w:t>
      </w:r>
      <w:r w:rsidRPr="00C37506">
        <w:t>marchează</w:t>
      </w:r>
      <w:r w:rsidR="00487415">
        <w:t xml:space="preserve"> </w:t>
      </w:r>
      <w:r w:rsidRPr="00C37506">
        <w:t>un</w:t>
      </w:r>
      <w:r w:rsidR="00487415">
        <w:t xml:space="preserve"> </w:t>
      </w:r>
      <w:r w:rsidRPr="00C37506">
        <w:t>cadru</w:t>
      </w:r>
      <w:r w:rsidR="00487415">
        <w:t xml:space="preserve"> </w:t>
      </w:r>
      <w:r w:rsidRPr="00C37506">
        <w:t>electoral</w:t>
      </w:r>
      <w:r w:rsidR="00487415">
        <w:t xml:space="preserve"> </w:t>
      </w:r>
      <w:r w:rsidRPr="00C37506">
        <w:t>semnificativ</w:t>
      </w:r>
      <w:r w:rsidR="00487415">
        <w:t xml:space="preserve"> </w:t>
      </w:r>
      <w:r w:rsidRPr="00C37506">
        <w:t>pentru</w:t>
      </w:r>
      <w:r w:rsidR="00487415">
        <w:t xml:space="preserve"> </w:t>
      </w:r>
      <w:r w:rsidRPr="00C37506">
        <w:t>România,</w:t>
      </w:r>
      <w:r w:rsidR="00487415">
        <w:t xml:space="preserve"> </w:t>
      </w:r>
      <w:r w:rsidRPr="00C37506">
        <w:t>cu</w:t>
      </w:r>
      <w:r w:rsidR="00487415">
        <w:t xml:space="preserve"> </w:t>
      </w:r>
      <w:r w:rsidRPr="00C37506">
        <w:t>alegeri</w:t>
      </w:r>
      <w:r w:rsidR="00487415">
        <w:t xml:space="preserve"> </w:t>
      </w:r>
      <w:r w:rsidRPr="00C37506">
        <w:t>europene,</w:t>
      </w:r>
      <w:r w:rsidR="00487415">
        <w:t xml:space="preserve"> </w:t>
      </w:r>
      <w:r w:rsidRPr="00C37506">
        <w:t>locale,</w:t>
      </w:r>
      <w:r w:rsidR="00487415">
        <w:t xml:space="preserve"> </w:t>
      </w:r>
      <w:r w:rsidRPr="00C37506">
        <w:t>naționale</w:t>
      </w:r>
      <w:r w:rsidR="00487415">
        <w:t xml:space="preserve"> </w:t>
      </w:r>
      <w:r w:rsidRPr="00C37506">
        <w:t>și</w:t>
      </w:r>
      <w:r w:rsidR="00487415">
        <w:t xml:space="preserve"> </w:t>
      </w:r>
      <w:r w:rsidRPr="00C37506">
        <w:t>prezidențiale</w:t>
      </w:r>
      <w:r w:rsidR="00487415">
        <w:t xml:space="preserve"> </w:t>
      </w:r>
      <w:r w:rsidRPr="00C37506">
        <w:t>care</w:t>
      </w:r>
      <w:r w:rsidR="00487415">
        <w:t xml:space="preserve"> </w:t>
      </w:r>
      <w:r w:rsidRPr="00C37506">
        <w:t>urmează</w:t>
      </w:r>
      <w:r w:rsidR="00487415">
        <w:t xml:space="preserve"> </w:t>
      </w:r>
      <w:r w:rsidRPr="00C37506">
        <w:t>să</w:t>
      </w:r>
      <w:r w:rsidR="00487415">
        <w:t xml:space="preserve"> </w:t>
      </w:r>
      <w:r w:rsidRPr="00C37506">
        <w:t>aibă</w:t>
      </w:r>
      <w:r w:rsidR="00487415">
        <w:t xml:space="preserve"> </w:t>
      </w:r>
      <w:r w:rsidRPr="00C37506">
        <w:t>loc</w:t>
      </w:r>
      <w:r w:rsidR="00487415">
        <w:t xml:space="preserve"> </w:t>
      </w:r>
      <w:r w:rsidRPr="00C37506">
        <w:t>în</w:t>
      </w:r>
      <w:r w:rsidR="00487415">
        <w:t xml:space="preserve"> </w:t>
      </w:r>
      <w:r w:rsidRPr="00C37506">
        <w:t>țară.</w:t>
      </w:r>
      <w:r w:rsidR="00487415">
        <w:t xml:space="preserve"> </w:t>
      </w:r>
      <w:r w:rsidRPr="00C37506">
        <w:t>Evenimentul</w:t>
      </w:r>
      <w:r w:rsidR="00487415">
        <w:t xml:space="preserve"> </w:t>
      </w:r>
      <w:r w:rsidRPr="00C37506">
        <w:t>va</w:t>
      </w:r>
      <w:r w:rsidR="00487415">
        <w:t xml:space="preserve"> </w:t>
      </w:r>
      <w:r w:rsidRPr="00C37506">
        <w:t>reprezenta</w:t>
      </w:r>
      <w:r w:rsidR="00487415">
        <w:t xml:space="preserve"> </w:t>
      </w:r>
      <w:r w:rsidRPr="00C37506">
        <w:t>o</w:t>
      </w:r>
      <w:r w:rsidR="00487415">
        <w:t xml:space="preserve"> </w:t>
      </w:r>
      <w:r w:rsidRPr="00C37506">
        <w:t>oportunitate</w:t>
      </w:r>
      <w:r w:rsidR="00487415">
        <w:t xml:space="preserve"> </w:t>
      </w:r>
      <w:r w:rsidRPr="00C37506">
        <w:t>unică</w:t>
      </w:r>
      <w:r w:rsidR="00487415">
        <w:t xml:space="preserve"> </w:t>
      </w:r>
      <w:r w:rsidRPr="00C37506">
        <w:t>pentru</w:t>
      </w:r>
      <w:r w:rsidR="00487415">
        <w:t xml:space="preserve"> </w:t>
      </w:r>
      <w:r w:rsidRPr="00C37506">
        <w:t>participanți</w:t>
      </w:r>
      <w:r w:rsidR="00487415">
        <w:t xml:space="preserve"> </w:t>
      </w:r>
      <w:r w:rsidRPr="00C37506">
        <w:t>în</w:t>
      </w:r>
      <w:r w:rsidR="00487415">
        <w:t xml:space="preserve"> </w:t>
      </w:r>
      <w:r w:rsidRPr="00C37506">
        <w:t>vederea</w:t>
      </w:r>
      <w:r w:rsidR="00487415">
        <w:t xml:space="preserve"> </w:t>
      </w:r>
      <w:r w:rsidRPr="00C37506">
        <w:t>informării</w:t>
      </w:r>
      <w:r w:rsidR="00487415">
        <w:t xml:space="preserve"> </w:t>
      </w:r>
      <w:r w:rsidRPr="00C37506">
        <w:t>asupra</w:t>
      </w:r>
      <w:r w:rsidR="00487415">
        <w:t xml:space="preserve"> </w:t>
      </w:r>
      <w:r w:rsidRPr="00C37506">
        <w:t>peisajului</w:t>
      </w:r>
      <w:r w:rsidR="00487415">
        <w:t xml:space="preserve"> </w:t>
      </w:r>
      <w:r w:rsidRPr="00C37506">
        <w:t>democratic</w:t>
      </w:r>
      <w:r w:rsidR="00487415">
        <w:t xml:space="preserve"> </w:t>
      </w:r>
      <w:r w:rsidRPr="00C37506">
        <w:t>al</w:t>
      </w:r>
      <w:r w:rsidR="00487415">
        <w:t xml:space="preserve"> </w:t>
      </w:r>
      <w:r w:rsidRPr="00C37506">
        <w:t>regiunii,</w:t>
      </w:r>
      <w:r w:rsidR="00487415">
        <w:t xml:space="preserve"> </w:t>
      </w:r>
      <w:r w:rsidRPr="00C37506">
        <w:t>oferindu-le</w:t>
      </w:r>
      <w:r w:rsidR="00487415">
        <w:t xml:space="preserve"> </w:t>
      </w:r>
      <w:r w:rsidRPr="00C37506">
        <w:t>șansa</w:t>
      </w:r>
      <w:r w:rsidR="00487415">
        <w:t xml:space="preserve"> </w:t>
      </w:r>
      <w:r w:rsidRPr="00C37506">
        <w:t>de</w:t>
      </w:r>
      <w:r w:rsidR="00487415">
        <w:t xml:space="preserve"> </w:t>
      </w:r>
      <w:r w:rsidRPr="00C37506">
        <w:t>a</w:t>
      </w:r>
      <w:r w:rsidR="00487415">
        <w:t xml:space="preserve"> </w:t>
      </w:r>
      <w:r w:rsidRPr="00C37506">
        <w:t>pătrunde</w:t>
      </w:r>
      <w:r w:rsidR="00487415">
        <w:t xml:space="preserve"> </w:t>
      </w:r>
      <w:r w:rsidRPr="00C37506">
        <w:t>în</w:t>
      </w:r>
      <w:r w:rsidR="00487415">
        <w:t xml:space="preserve"> </w:t>
      </w:r>
      <w:r w:rsidRPr="00C37506">
        <w:t>istoria</w:t>
      </w:r>
      <w:r w:rsidR="00487415">
        <w:t xml:space="preserve"> </w:t>
      </w:r>
      <w:r w:rsidRPr="00C37506">
        <w:t>politică</w:t>
      </w:r>
      <w:r w:rsidR="00487415">
        <w:t xml:space="preserve"> </w:t>
      </w:r>
      <w:r w:rsidRPr="00C37506">
        <w:t>a</w:t>
      </w:r>
      <w:r w:rsidR="00487415">
        <w:t xml:space="preserve"> </w:t>
      </w:r>
      <w:r w:rsidRPr="00C37506">
        <w:t>Bucureștiului</w:t>
      </w:r>
      <w:r w:rsidR="00487415">
        <w:t xml:space="preserve"> </w:t>
      </w:r>
      <w:r w:rsidRPr="00C37506">
        <w:t>și</w:t>
      </w:r>
      <w:r w:rsidR="00487415">
        <w:t xml:space="preserve"> </w:t>
      </w:r>
      <w:r w:rsidRPr="00C37506">
        <w:t>a</w:t>
      </w:r>
      <w:r w:rsidR="00487415">
        <w:t xml:space="preserve"> </w:t>
      </w:r>
      <w:r w:rsidRPr="00C37506">
        <w:t>României.</w:t>
      </w:r>
    </w:p>
    <w:p w14:paraId="0CAC836C" w14:textId="5C7F9260" w:rsidR="00C37506" w:rsidRPr="00C37506" w:rsidRDefault="00C37506" w:rsidP="00C37506">
      <w:r w:rsidRPr="00C37506">
        <w:lastRenderedPageBreak/>
        <w:t>Programul</w:t>
      </w:r>
      <w:r w:rsidR="00487415">
        <w:t xml:space="preserve"> </w:t>
      </w:r>
      <w:r w:rsidRPr="00C37506">
        <w:t>complet</w:t>
      </w:r>
      <w:r w:rsidR="00487415">
        <w:t xml:space="preserve"> </w:t>
      </w:r>
      <w:r w:rsidRPr="00C37506">
        <w:t>al</w:t>
      </w:r>
      <w:r w:rsidR="00487415">
        <w:t xml:space="preserve"> </w:t>
      </w:r>
      <w:r w:rsidRPr="00C37506">
        <w:t>Forumului</w:t>
      </w:r>
      <w:r w:rsidR="00487415">
        <w:t xml:space="preserve"> </w:t>
      </w:r>
      <w:r w:rsidRPr="00C37506">
        <w:t>este</w:t>
      </w:r>
      <w:r w:rsidR="00487415">
        <w:t xml:space="preserve"> </w:t>
      </w:r>
      <w:r w:rsidRPr="00C37506">
        <w:t>disponibil</w:t>
      </w:r>
      <w:r w:rsidR="00487415">
        <w:t xml:space="preserve"> </w:t>
      </w:r>
      <w:r w:rsidRPr="00C37506">
        <w:t>la</w:t>
      </w:r>
      <w:r w:rsidR="00487415">
        <w:t xml:space="preserve"> </w:t>
      </w:r>
      <w:hyperlink r:id="rId87" w:history="1">
        <w:r w:rsidRPr="00C37506">
          <w:rPr>
            <w:rStyle w:val="Hyperlink"/>
            <w:szCs w:val="24"/>
          </w:rPr>
          <w:t>https://eurosfat.ro/2024</w:t>
        </w:r>
      </w:hyperlink>
      <w:r w:rsidRPr="00C37506">
        <w:t>.</w:t>
      </w:r>
      <w:r w:rsidR="00487415">
        <w:t xml:space="preserve"> </w:t>
      </w:r>
      <w:r w:rsidRPr="00C37506">
        <w:t>Tot</w:t>
      </w:r>
      <w:r w:rsidR="00487415">
        <w:t xml:space="preserve"> </w:t>
      </w:r>
      <w:r w:rsidRPr="00C37506">
        <w:t>în</w:t>
      </w:r>
      <w:r w:rsidR="00487415">
        <w:t xml:space="preserve"> </w:t>
      </w:r>
      <w:r w:rsidRPr="00C37506">
        <w:t>cadrul</w:t>
      </w:r>
      <w:r w:rsidR="00487415">
        <w:t xml:space="preserve"> </w:t>
      </w:r>
      <w:r w:rsidRPr="00C37506">
        <w:t>acestui</w:t>
      </w:r>
      <w:r w:rsidR="00487415">
        <w:t xml:space="preserve"> </w:t>
      </w:r>
      <w:r w:rsidRPr="00C37506">
        <w:t>site</w:t>
      </w:r>
      <w:r w:rsidR="00487415">
        <w:t xml:space="preserve"> </w:t>
      </w:r>
      <w:r w:rsidRPr="00C37506">
        <w:t>vă</w:t>
      </w:r>
      <w:r w:rsidR="00487415">
        <w:t xml:space="preserve"> </w:t>
      </w:r>
      <w:r w:rsidRPr="00C37506">
        <w:t>puteți</w:t>
      </w:r>
      <w:r w:rsidR="00487415">
        <w:t xml:space="preserve"> </w:t>
      </w:r>
      <w:r w:rsidRPr="00C37506">
        <w:t>înscrie</w:t>
      </w:r>
      <w:r w:rsidR="00487415">
        <w:t xml:space="preserve"> </w:t>
      </w:r>
      <w:r w:rsidRPr="00C37506">
        <w:t>pentru</w:t>
      </w:r>
      <w:r w:rsidR="00487415">
        <w:t xml:space="preserve"> </w:t>
      </w:r>
      <w:r w:rsidRPr="00C37506">
        <w:t>a</w:t>
      </w:r>
      <w:r w:rsidR="00487415">
        <w:t xml:space="preserve"> </w:t>
      </w:r>
      <w:r w:rsidRPr="00C37506">
        <w:t>lua</w:t>
      </w:r>
      <w:r w:rsidR="00487415">
        <w:t xml:space="preserve"> </w:t>
      </w:r>
      <w:r w:rsidRPr="00C37506">
        <w:t>parte</w:t>
      </w:r>
      <w:r w:rsidR="00487415">
        <w:t xml:space="preserve"> </w:t>
      </w:r>
      <w:r w:rsidRPr="00C37506">
        <w:t>la</w:t>
      </w:r>
      <w:r w:rsidR="00487415">
        <w:t xml:space="preserve"> </w:t>
      </w:r>
      <w:r w:rsidRPr="00C37506">
        <w:t>activitățile</w:t>
      </w:r>
      <w:r w:rsidR="00487415">
        <w:t xml:space="preserve"> </w:t>
      </w:r>
      <w:r w:rsidRPr="00C37506">
        <w:t>Forumului.</w:t>
      </w:r>
    </w:p>
    <w:p w14:paraId="513A90B6" w14:textId="0CF31BB9" w:rsidR="00C37506" w:rsidRPr="00C37506" w:rsidRDefault="00C37506" w:rsidP="00C37506">
      <w:pPr>
        <w:rPr>
          <w:b/>
          <w:bCs/>
        </w:rPr>
      </w:pPr>
      <w:r w:rsidRPr="00C37506">
        <w:rPr>
          <w:b/>
          <w:bCs/>
          <w:u w:val="single"/>
        </w:rPr>
        <w:t>Despre</w:t>
      </w:r>
      <w:r w:rsidR="00487415">
        <w:rPr>
          <w:b/>
          <w:bCs/>
          <w:u w:val="single"/>
        </w:rPr>
        <w:t xml:space="preserve"> </w:t>
      </w:r>
      <w:r w:rsidRPr="00C37506">
        <w:rPr>
          <w:b/>
          <w:bCs/>
          <w:u w:val="single"/>
        </w:rPr>
        <w:t>Forumul</w:t>
      </w:r>
      <w:r w:rsidR="00487415">
        <w:rPr>
          <w:b/>
          <w:bCs/>
          <w:u w:val="single"/>
        </w:rPr>
        <w:t xml:space="preserve"> </w:t>
      </w:r>
      <w:r w:rsidRPr="00C37506">
        <w:rPr>
          <w:b/>
          <w:bCs/>
          <w:u w:val="single"/>
        </w:rPr>
        <w:t>Global</w:t>
      </w:r>
      <w:r w:rsidR="00487415">
        <w:rPr>
          <w:b/>
          <w:bCs/>
          <w:u w:val="single"/>
        </w:rPr>
        <w:t xml:space="preserve"> </w:t>
      </w:r>
      <w:r w:rsidRPr="00C37506">
        <w:rPr>
          <w:b/>
          <w:bCs/>
          <w:u w:val="single"/>
        </w:rPr>
        <w:t>privind</w:t>
      </w:r>
      <w:r w:rsidR="00487415">
        <w:rPr>
          <w:b/>
          <w:bCs/>
          <w:u w:val="single"/>
        </w:rPr>
        <w:t xml:space="preserve"> </w:t>
      </w:r>
      <w:r w:rsidRPr="00C37506">
        <w:rPr>
          <w:b/>
          <w:bCs/>
          <w:u w:val="single"/>
        </w:rPr>
        <w:t>Democrația</w:t>
      </w:r>
      <w:r w:rsidR="00487415">
        <w:rPr>
          <w:b/>
          <w:bCs/>
          <w:u w:val="single"/>
        </w:rPr>
        <w:t xml:space="preserve"> </w:t>
      </w:r>
      <w:r w:rsidRPr="00C37506">
        <w:rPr>
          <w:b/>
          <w:bCs/>
          <w:u w:val="single"/>
        </w:rPr>
        <w:t>Directă</w:t>
      </w:r>
      <w:r w:rsidR="00487415">
        <w:rPr>
          <w:b/>
          <w:bCs/>
          <w:u w:val="single"/>
        </w:rPr>
        <w:t xml:space="preserve"> </w:t>
      </w:r>
      <w:r w:rsidRPr="00C37506">
        <w:rPr>
          <w:b/>
          <w:bCs/>
          <w:u w:val="single"/>
        </w:rPr>
        <w:t>Modernă</w:t>
      </w:r>
    </w:p>
    <w:p w14:paraId="4ECE8516" w14:textId="79D0A601" w:rsidR="00C37506" w:rsidRPr="00C37506" w:rsidRDefault="00C37506" w:rsidP="00C37506">
      <w:r w:rsidRPr="00C37506">
        <w:t>Forumul</w:t>
      </w:r>
      <w:r w:rsidR="00487415">
        <w:t xml:space="preserve"> </w:t>
      </w:r>
      <w:r w:rsidRPr="00C37506">
        <w:t>Global</w:t>
      </w:r>
      <w:r w:rsidR="00487415">
        <w:t xml:space="preserve"> </w:t>
      </w:r>
      <w:r w:rsidRPr="00C37506">
        <w:t>privind</w:t>
      </w:r>
      <w:r w:rsidR="00487415">
        <w:t xml:space="preserve"> </w:t>
      </w:r>
      <w:r w:rsidRPr="00C37506">
        <w:t>Democrația</w:t>
      </w:r>
      <w:r w:rsidR="00487415">
        <w:t xml:space="preserve"> </w:t>
      </w:r>
      <w:r w:rsidRPr="00C37506">
        <w:t>Directă</w:t>
      </w:r>
      <w:r w:rsidR="00487415">
        <w:t xml:space="preserve"> </w:t>
      </w:r>
      <w:r w:rsidRPr="00C37506">
        <w:t>Modernă,</w:t>
      </w:r>
      <w:r w:rsidR="00487415">
        <w:t xml:space="preserve"> </w:t>
      </w:r>
      <w:r w:rsidRPr="00C37506">
        <w:t>care</w:t>
      </w:r>
      <w:r w:rsidR="00487415">
        <w:t xml:space="preserve"> </w:t>
      </w:r>
      <w:r w:rsidRPr="00C37506">
        <w:t>a</w:t>
      </w:r>
      <w:r w:rsidR="00487415">
        <w:t xml:space="preserve"> </w:t>
      </w:r>
      <w:r w:rsidRPr="00C37506">
        <w:t>avut</w:t>
      </w:r>
      <w:r w:rsidR="00487415">
        <w:t xml:space="preserve"> </w:t>
      </w:r>
      <w:r w:rsidRPr="00C37506">
        <w:t>loc</w:t>
      </w:r>
      <w:r w:rsidR="00487415">
        <w:t xml:space="preserve"> </w:t>
      </w:r>
      <w:r w:rsidRPr="00C37506">
        <w:t>pe</w:t>
      </w:r>
      <w:r w:rsidR="00487415">
        <w:t xml:space="preserve"> </w:t>
      </w:r>
      <w:r w:rsidRPr="00C37506">
        <w:t>cinci</w:t>
      </w:r>
      <w:r w:rsidR="00487415">
        <w:t xml:space="preserve"> </w:t>
      </w:r>
      <w:r w:rsidRPr="00C37506">
        <w:t>continente</w:t>
      </w:r>
      <w:r w:rsidR="00487415">
        <w:t xml:space="preserve"> </w:t>
      </w:r>
      <w:r w:rsidRPr="00C37506">
        <w:t>încă</w:t>
      </w:r>
      <w:r w:rsidR="00487415">
        <w:t xml:space="preserve"> </w:t>
      </w:r>
      <w:r w:rsidRPr="00C37506">
        <w:t>din</w:t>
      </w:r>
      <w:r w:rsidR="00487415">
        <w:t xml:space="preserve"> </w:t>
      </w:r>
      <w:r w:rsidRPr="00C37506">
        <w:t>anul</w:t>
      </w:r>
      <w:r w:rsidR="00487415">
        <w:t xml:space="preserve"> </w:t>
      </w:r>
      <w:r w:rsidRPr="00C37506">
        <w:t>2008,</w:t>
      </w:r>
      <w:r w:rsidR="00487415">
        <w:t xml:space="preserve"> </w:t>
      </w:r>
      <w:r w:rsidRPr="00C37506">
        <w:t>va</w:t>
      </w:r>
      <w:r w:rsidR="00487415">
        <w:t xml:space="preserve"> </w:t>
      </w:r>
      <w:r w:rsidRPr="00C37506">
        <w:t>reuni</w:t>
      </w:r>
      <w:r w:rsidR="00487415">
        <w:t xml:space="preserve"> </w:t>
      </w:r>
      <w:r w:rsidRPr="00C37506">
        <w:t>în</w:t>
      </w:r>
      <w:r w:rsidR="00487415">
        <w:t xml:space="preserve"> </w:t>
      </w:r>
      <w:r w:rsidRPr="00C37506">
        <w:t>București</w:t>
      </w:r>
      <w:r w:rsidR="00487415">
        <w:t xml:space="preserve"> </w:t>
      </w:r>
      <w:r w:rsidRPr="00C37506">
        <w:t>o</w:t>
      </w:r>
      <w:r w:rsidR="00487415">
        <w:t xml:space="preserve"> </w:t>
      </w:r>
      <w:r w:rsidRPr="00C37506">
        <w:t>comunitate</w:t>
      </w:r>
      <w:r w:rsidR="00487415">
        <w:t xml:space="preserve"> </w:t>
      </w:r>
      <w:r w:rsidRPr="00C37506">
        <w:t>globală</w:t>
      </w:r>
      <w:r w:rsidR="00487415">
        <w:t xml:space="preserve"> </w:t>
      </w:r>
      <w:r w:rsidRPr="00C37506">
        <w:t>diversă</w:t>
      </w:r>
      <w:r w:rsidR="00487415">
        <w:t xml:space="preserve"> </w:t>
      </w:r>
      <w:r w:rsidRPr="00C37506">
        <w:t>de</w:t>
      </w:r>
      <w:r w:rsidR="00487415">
        <w:t xml:space="preserve"> </w:t>
      </w:r>
      <w:r w:rsidRPr="00C37506">
        <w:t>activiști,</w:t>
      </w:r>
      <w:r w:rsidR="00487415">
        <w:t xml:space="preserve"> </w:t>
      </w:r>
      <w:r w:rsidRPr="00C37506">
        <w:t>decidenți</w:t>
      </w:r>
      <w:r w:rsidR="00487415">
        <w:t xml:space="preserve"> </w:t>
      </w:r>
      <w:r w:rsidRPr="00C37506">
        <w:t>și</w:t>
      </w:r>
      <w:r w:rsidR="00487415">
        <w:t xml:space="preserve"> </w:t>
      </w:r>
      <w:r w:rsidRPr="00C37506">
        <w:t>experți</w:t>
      </w:r>
      <w:r w:rsidR="00487415">
        <w:t xml:space="preserve"> </w:t>
      </w:r>
      <w:r w:rsidRPr="00C37506">
        <w:t>care</w:t>
      </w:r>
      <w:r w:rsidR="00487415">
        <w:t xml:space="preserve"> </w:t>
      </w:r>
      <w:r w:rsidRPr="00C37506">
        <w:t>vor</w:t>
      </w:r>
      <w:r w:rsidR="00487415">
        <w:t xml:space="preserve"> </w:t>
      </w:r>
      <w:r w:rsidRPr="00C37506">
        <w:t>aborda</w:t>
      </w:r>
      <w:r w:rsidR="00487415">
        <w:t xml:space="preserve"> </w:t>
      </w:r>
      <w:r w:rsidRPr="00C37506">
        <w:t>probleme</w:t>
      </w:r>
      <w:r w:rsidR="00487415">
        <w:t xml:space="preserve"> </w:t>
      </w:r>
      <w:r w:rsidRPr="00C37506">
        <w:t>semnificative</w:t>
      </w:r>
      <w:r w:rsidR="00487415">
        <w:t xml:space="preserve"> </w:t>
      </w:r>
      <w:r w:rsidRPr="00C37506">
        <w:t>la</w:t>
      </w:r>
      <w:r w:rsidR="00487415">
        <w:t xml:space="preserve"> </w:t>
      </w:r>
      <w:r w:rsidRPr="00C37506">
        <w:t>nivel</w:t>
      </w:r>
      <w:r w:rsidR="00487415">
        <w:t xml:space="preserve"> </w:t>
      </w:r>
      <w:r w:rsidRPr="00C37506">
        <w:t>internațional,</w:t>
      </w:r>
      <w:r w:rsidR="00487415">
        <w:t xml:space="preserve"> </w:t>
      </w:r>
      <w:r w:rsidRPr="00C37506">
        <w:t>acestea</w:t>
      </w:r>
      <w:r w:rsidR="00487415">
        <w:t xml:space="preserve"> </w:t>
      </w:r>
      <w:r w:rsidRPr="00C37506">
        <w:t>fiind</w:t>
      </w:r>
      <w:r w:rsidR="00487415">
        <w:t xml:space="preserve"> </w:t>
      </w:r>
      <w:r w:rsidRPr="00C37506">
        <w:t>strâns</w:t>
      </w:r>
      <w:r w:rsidR="00487415">
        <w:t xml:space="preserve"> </w:t>
      </w:r>
      <w:r w:rsidRPr="00C37506">
        <w:t>legate</w:t>
      </w:r>
      <w:r w:rsidR="00487415">
        <w:t xml:space="preserve"> </w:t>
      </w:r>
      <w:r w:rsidRPr="00C37506">
        <w:t>de</w:t>
      </w:r>
      <w:r w:rsidR="00487415">
        <w:t xml:space="preserve"> </w:t>
      </w:r>
      <w:r w:rsidRPr="00C37506">
        <w:t>drepturile</w:t>
      </w:r>
      <w:r w:rsidR="00487415">
        <w:t xml:space="preserve"> </w:t>
      </w:r>
      <w:r w:rsidRPr="00C37506">
        <w:t>directe</w:t>
      </w:r>
      <w:r w:rsidR="00487415">
        <w:t xml:space="preserve"> </w:t>
      </w:r>
      <w:r w:rsidRPr="00C37506">
        <w:t>de</w:t>
      </w:r>
      <w:r w:rsidR="00487415">
        <w:t xml:space="preserve"> </w:t>
      </w:r>
      <w:r w:rsidRPr="00C37506">
        <w:t>participare</w:t>
      </w:r>
      <w:r w:rsidR="00487415">
        <w:t xml:space="preserve"> </w:t>
      </w:r>
      <w:r w:rsidRPr="00C37506">
        <w:t>democratică</w:t>
      </w:r>
      <w:r w:rsidR="00487415">
        <w:t xml:space="preserve"> </w:t>
      </w:r>
      <w:r w:rsidRPr="00C37506">
        <w:t>și</w:t>
      </w:r>
      <w:r w:rsidR="00487415">
        <w:t xml:space="preserve"> </w:t>
      </w:r>
      <w:r w:rsidRPr="00C37506">
        <w:t>civică.</w:t>
      </w:r>
      <w:r w:rsidR="00487415">
        <w:t xml:space="preserve"> </w:t>
      </w:r>
      <w:r w:rsidRPr="00C37506">
        <w:t>Evenimentul</w:t>
      </w:r>
      <w:r w:rsidR="00487415">
        <w:t xml:space="preserve"> </w:t>
      </w:r>
      <w:r w:rsidRPr="00C37506">
        <w:t>va</w:t>
      </w:r>
      <w:r w:rsidR="00487415">
        <w:t xml:space="preserve"> </w:t>
      </w:r>
      <w:r w:rsidRPr="00C37506">
        <w:t>aloca</w:t>
      </w:r>
      <w:r w:rsidR="00487415">
        <w:t xml:space="preserve"> </w:t>
      </w:r>
      <w:r w:rsidRPr="00C37506">
        <w:t>un</w:t>
      </w:r>
      <w:r w:rsidR="00487415">
        <w:t xml:space="preserve"> </w:t>
      </w:r>
      <w:r w:rsidRPr="00C37506">
        <w:t>interes</w:t>
      </w:r>
      <w:r w:rsidR="00487415">
        <w:t xml:space="preserve"> </w:t>
      </w:r>
      <w:r w:rsidRPr="00C37506">
        <w:t>considerabil</w:t>
      </w:r>
      <w:r w:rsidR="00487415">
        <w:t xml:space="preserve"> </w:t>
      </w:r>
      <w:r w:rsidRPr="00C37506">
        <w:t>provocărilor</w:t>
      </w:r>
      <w:r w:rsidR="00487415">
        <w:t xml:space="preserve"> </w:t>
      </w:r>
      <w:r w:rsidRPr="00C37506">
        <w:t>pe</w:t>
      </w:r>
      <w:r w:rsidR="00487415">
        <w:t xml:space="preserve"> </w:t>
      </w:r>
      <w:r w:rsidRPr="00C37506">
        <w:t>care</w:t>
      </w:r>
      <w:r w:rsidR="00487415">
        <w:t xml:space="preserve"> </w:t>
      </w:r>
      <w:r w:rsidRPr="00C37506">
        <w:t>democrația</w:t>
      </w:r>
      <w:r w:rsidR="00487415">
        <w:t xml:space="preserve"> </w:t>
      </w:r>
      <w:r w:rsidRPr="00C37506">
        <w:t>le</w:t>
      </w:r>
      <w:r w:rsidR="00487415">
        <w:t xml:space="preserve"> </w:t>
      </w:r>
      <w:r w:rsidRPr="00C37506">
        <w:t>întâmpină</w:t>
      </w:r>
      <w:r w:rsidR="00487415">
        <w:t xml:space="preserve"> </w:t>
      </w:r>
      <w:r w:rsidRPr="00C37506">
        <w:t>în</w:t>
      </w:r>
      <w:r w:rsidR="00487415">
        <w:t xml:space="preserve"> </w:t>
      </w:r>
      <w:r w:rsidRPr="00C37506">
        <w:t>România,</w:t>
      </w:r>
      <w:r w:rsidR="00487415">
        <w:t xml:space="preserve"> </w:t>
      </w:r>
      <w:r w:rsidRPr="00C37506">
        <w:t>dar</w:t>
      </w:r>
      <w:r w:rsidR="00487415">
        <w:t xml:space="preserve"> </w:t>
      </w:r>
      <w:r w:rsidRPr="00C37506">
        <w:t>și</w:t>
      </w:r>
      <w:r w:rsidR="00487415">
        <w:t xml:space="preserve"> </w:t>
      </w:r>
      <w:r w:rsidRPr="00C37506">
        <w:t>fenomenelor</w:t>
      </w:r>
      <w:r w:rsidR="00487415">
        <w:t xml:space="preserve"> </w:t>
      </w:r>
      <w:r w:rsidRPr="00C37506">
        <w:t>la</w:t>
      </w:r>
      <w:r w:rsidR="00487415">
        <w:t xml:space="preserve"> </w:t>
      </w:r>
      <w:r w:rsidRPr="00C37506">
        <w:t>nivel</w:t>
      </w:r>
      <w:r w:rsidR="00487415">
        <w:t xml:space="preserve"> </w:t>
      </w:r>
      <w:r w:rsidRPr="00C37506">
        <w:t>global</w:t>
      </w:r>
      <w:r w:rsidR="00487415">
        <w:t xml:space="preserve"> </w:t>
      </w:r>
      <w:r w:rsidRPr="00C37506">
        <w:t>care</w:t>
      </w:r>
      <w:r w:rsidR="00487415">
        <w:t xml:space="preserve"> </w:t>
      </w:r>
      <w:r w:rsidRPr="00C37506">
        <w:t>remodelează</w:t>
      </w:r>
      <w:r w:rsidR="00487415">
        <w:t xml:space="preserve"> </w:t>
      </w:r>
      <w:r w:rsidRPr="00C37506">
        <w:t>constant</w:t>
      </w:r>
      <w:r w:rsidR="00487415">
        <w:t xml:space="preserve"> </w:t>
      </w:r>
      <w:r w:rsidRPr="00C37506">
        <w:t>lumea</w:t>
      </w:r>
      <w:r w:rsidR="00487415">
        <w:t xml:space="preserve"> </w:t>
      </w:r>
      <w:r w:rsidRPr="00C37506">
        <w:t>în</w:t>
      </w:r>
      <w:r w:rsidR="00487415">
        <w:t xml:space="preserve"> </w:t>
      </w:r>
      <w:r w:rsidRPr="00C37506">
        <w:t>care</w:t>
      </w:r>
      <w:r w:rsidR="00487415">
        <w:t xml:space="preserve"> </w:t>
      </w:r>
      <w:r w:rsidRPr="00C37506">
        <w:t>trăim.</w:t>
      </w:r>
      <w:r w:rsidR="00487415">
        <w:t xml:space="preserve"> </w:t>
      </w:r>
      <w:r w:rsidRPr="00C37506">
        <w:t>Obiectivul</w:t>
      </w:r>
      <w:r w:rsidR="00487415">
        <w:t xml:space="preserve"> </w:t>
      </w:r>
      <w:r w:rsidRPr="00C37506">
        <w:t>Forumului</w:t>
      </w:r>
      <w:r w:rsidR="00487415">
        <w:t xml:space="preserve"> </w:t>
      </w:r>
      <w:r w:rsidRPr="00C37506">
        <w:t>este</w:t>
      </w:r>
      <w:r w:rsidR="00487415">
        <w:t xml:space="preserve"> </w:t>
      </w:r>
      <w:r w:rsidRPr="00C37506">
        <w:t>de</w:t>
      </w:r>
      <w:r w:rsidR="00487415">
        <w:t xml:space="preserve"> </w:t>
      </w:r>
      <w:r w:rsidRPr="00C37506">
        <w:t>a</w:t>
      </w:r>
      <w:r w:rsidR="00487415">
        <w:t xml:space="preserve"> </w:t>
      </w:r>
      <w:r w:rsidRPr="00C37506">
        <w:t>furniza</w:t>
      </w:r>
      <w:r w:rsidR="00487415">
        <w:t xml:space="preserve"> </w:t>
      </w:r>
      <w:r w:rsidRPr="00C37506">
        <w:t>participanților</w:t>
      </w:r>
      <w:r w:rsidR="00487415">
        <w:t xml:space="preserve"> </w:t>
      </w:r>
      <w:r w:rsidRPr="00C37506">
        <w:t>cunoștințele</w:t>
      </w:r>
      <w:r w:rsidR="00487415">
        <w:t xml:space="preserve"> </w:t>
      </w:r>
      <w:r w:rsidRPr="00C37506">
        <w:t>necesare</w:t>
      </w:r>
      <w:r w:rsidR="00487415">
        <w:t xml:space="preserve"> </w:t>
      </w:r>
      <w:r w:rsidRPr="00C37506">
        <w:t>pentru</w:t>
      </w:r>
      <w:r w:rsidR="00487415">
        <w:t xml:space="preserve"> </w:t>
      </w:r>
      <w:r w:rsidRPr="00C37506">
        <w:t>a</w:t>
      </w:r>
      <w:r w:rsidR="00487415">
        <w:t xml:space="preserve"> </w:t>
      </w:r>
      <w:r w:rsidRPr="00C37506">
        <w:t>construi</w:t>
      </w:r>
      <w:r w:rsidR="00487415">
        <w:t xml:space="preserve"> </w:t>
      </w:r>
      <w:r w:rsidRPr="00C37506">
        <w:t>un</w:t>
      </w:r>
      <w:r w:rsidR="00487415">
        <w:t xml:space="preserve"> </w:t>
      </w:r>
      <w:r w:rsidRPr="00C37506">
        <w:t>viitor</w:t>
      </w:r>
      <w:r w:rsidR="00487415">
        <w:t xml:space="preserve"> </w:t>
      </w:r>
      <w:r w:rsidRPr="00C37506">
        <w:t>mai</w:t>
      </w:r>
      <w:r w:rsidR="00487415">
        <w:t xml:space="preserve"> </w:t>
      </w:r>
      <w:r w:rsidRPr="00C37506">
        <w:t>sigur,</w:t>
      </w:r>
      <w:r w:rsidR="00487415">
        <w:t xml:space="preserve"> </w:t>
      </w:r>
      <w:r w:rsidRPr="00C37506">
        <w:t>în</w:t>
      </w:r>
      <w:r w:rsidR="00487415">
        <w:t xml:space="preserve"> </w:t>
      </w:r>
      <w:r w:rsidRPr="00C37506">
        <w:t>care</w:t>
      </w:r>
      <w:r w:rsidR="00487415">
        <w:t xml:space="preserve"> </w:t>
      </w:r>
      <w:r w:rsidRPr="00C37506">
        <w:t>încrederea</w:t>
      </w:r>
      <w:r w:rsidR="00487415">
        <w:t xml:space="preserve"> </w:t>
      </w:r>
      <w:r w:rsidRPr="00C37506">
        <w:t>rămâne</w:t>
      </w:r>
      <w:r w:rsidR="00487415">
        <w:t xml:space="preserve"> </w:t>
      </w:r>
      <w:r w:rsidRPr="00C37506">
        <w:t>în</w:t>
      </w:r>
      <w:r w:rsidR="00487415">
        <w:t xml:space="preserve"> </w:t>
      </w:r>
      <w:r w:rsidRPr="00C37506">
        <w:t>centrul</w:t>
      </w:r>
      <w:r w:rsidR="00487415">
        <w:t xml:space="preserve"> </w:t>
      </w:r>
      <w:r w:rsidRPr="00C37506">
        <w:t>democrației.</w:t>
      </w:r>
      <w:r w:rsidR="00487415">
        <w:t xml:space="preserve"> </w:t>
      </w:r>
    </w:p>
    <w:p w14:paraId="63D47734" w14:textId="690DD187" w:rsidR="00C37506" w:rsidRPr="00C37506" w:rsidRDefault="00C37506" w:rsidP="00C37506">
      <w:pPr>
        <w:rPr>
          <w:b/>
          <w:bCs/>
        </w:rPr>
      </w:pPr>
      <w:r w:rsidRPr="00C37506">
        <w:rPr>
          <w:b/>
          <w:bCs/>
          <w:u w:val="single"/>
        </w:rPr>
        <w:t>Despre</w:t>
      </w:r>
      <w:r w:rsidR="00487415">
        <w:rPr>
          <w:b/>
          <w:bCs/>
          <w:u w:val="single"/>
        </w:rPr>
        <w:t xml:space="preserve"> </w:t>
      </w:r>
      <w:r w:rsidRPr="00C37506">
        <w:rPr>
          <w:b/>
          <w:bCs/>
          <w:u w:val="single"/>
        </w:rPr>
        <w:t>EUROSFAT</w:t>
      </w:r>
    </w:p>
    <w:p w14:paraId="68EDFA67" w14:textId="63ECCF6E" w:rsidR="00C37506" w:rsidRPr="00C37506" w:rsidRDefault="00C37506" w:rsidP="00C37506">
      <w:r w:rsidRPr="00C37506">
        <w:t>EUROSFAT</w:t>
      </w:r>
      <w:r w:rsidR="00487415">
        <w:t xml:space="preserve"> </w:t>
      </w:r>
      <w:r w:rsidRPr="00C37506">
        <w:t>este</w:t>
      </w:r>
      <w:r w:rsidR="00487415">
        <w:t xml:space="preserve"> </w:t>
      </w:r>
      <w:r w:rsidRPr="00C37506">
        <w:t>cel</w:t>
      </w:r>
      <w:r w:rsidR="00487415">
        <w:t xml:space="preserve"> </w:t>
      </w:r>
      <w:r w:rsidRPr="00C37506">
        <w:t>mai</w:t>
      </w:r>
      <w:r w:rsidR="00487415">
        <w:t xml:space="preserve"> </w:t>
      </w:r>
      <w:r w:rsidRPr="00C37506">
        <w:t>mare</w:t>
      </w:r>
      <w:r w:rsidR="00487415">
        <w:t xml:space="preserve"> </w:t>
      </w:r>
      <w:r w:rsidRPr="00C37506">
        <w:t>forum</w:t>
      </w:r>
      <w:r w:rsidR="00487415">
        <w:t xml:space="preserve"> </w:t>
      </w:r>
      <w:r w:rsidRPr="00C37506">
        <w:t>anual</w:t>
      </w:r>
      <w:r w:rsidR="00487415">
        <w:t xml:space="preserve"> </w:t>
      </w:r>
      <w:r w:rsidRPr="00C37506">
        <w:t>de</w:t>
      </w:r>
      <w:r w:rsidR="00487415">
        <w:t xml:space="preserve"> </w:t>
      </w:r>
      <w:r w:rsidRPr="00C37506">
        <w:t>afaceri</w:t>
      </w:r>
      <w:r w:rsidR="00487415">
        <w:t xml:space="preserve"> </w:t>
      </w:r>
      <w:r w:rsidRPr="00C37506">
        <w:t>europene</w:t>
      </w:r>
      <w:r w:rsidR="00487415">
        <w:t xml:space="preserve"> </w:t>
      </w:r>
      <w:r w:rsidRPr="00C37506">
        <w:t>din</w:t>
      </w:r>
      <w:r w:rsidR="00487415">
        <w:t xml:space="preserve"> </w:t>
      </w:r>
      <w:r w:rsidRPr="00C37506">
        <w:t>România.</w:t>
      </w:r>
      <w:r w:rsidR="00487415">
        <w:t xml:space="preserve"> </w:t>
      </w:r>
      <w:r w:rsidRPr="00C37506">
        <w:t>Bazat</w:t>
      </w:r>
      <w:r w:rsidR="00487415">
        <w:t xml:space="preserve"> </w:t>
      </w:r>
      <w:r w:rsidRPr="00C37506">
        <w:t>pe</w:t>
      </w:r>
      <w:r w:rsidR="00487415">
        <w:t xml:space="preserve"> </w:t>
      </w:r>
      <w:r w:rsidRPr="00C37506">
        <w:t>valorile</w:t>
      </w:r>
      <w:r w:rsidR="00487415">
        <w:t xml:space="preserve"> </w:t>
      </w:r>
      <w:r w:rsidRPr="00C37506">
        <w:t>europene</w:t>
      </w:r>
      <w:r w:rsidR="00487415">
        <w:t xml:space="preserve"> </w:t>
      </w:r>
      <w:r w:rsidRPr="00C37506">
        <w:t>ale</w:t>
      </w:r>
      <w:r w:rsidR="00487415">
        <w:t xml:space="preserve"> </w:t>
      </w:r>
      <w:r w:rsidRPr="00C37506">
        <w:t>democrației,</w:t>
      </w:r>
      <w:r w:rsidR="00487415">
        <w:t xml:space="preserve"> </w:t>
      </w:r>
      <w:r w:rsidRPr="00C37506">
        <w:t>implicării</w:t>
      </w:r>
      <w:r w:rsidR="00487415">
        <w:t xml:space="preserve"> </w:t>
      </w:r>
      <w:r w:rsidRPr="00C37506">
        <w:t>civice</w:t>
      </w:r>
      <w:r w:rsidR="00487415">
        <w:t xml:space="preserve"> </w:t>
      </w:r>
      <w:r w:rsidRPr="00C37506">
        <w:t>și</w:t>
      </w:r>
      <w:r w:rsidR="00487415">
        <w:t xml:space="preserve"> </w:t>
      </w:r>
      <w:r w:rsidRPr="00C37506">
        <w:t>dialogului</w:t>
      </w:r>
      <w:r w:rsidR="00487415">
        <w:t xml:space="preserve"> </w:t>
      </w:r>
      <w:r w:rsidRPr="00C37506">
        <w:t>deschis,</w:t>
      </w:r>
      <w:r w:rsidR="00487415">
        <w:t xml:space="preserve"> </w:t>
      </w:r>
      <w:r w:rsidRPr="00C37506">
        <w:t>forumul</w:t>
      </w:r>
      <w:r w:rsidR="00487415">
        <w:t xml:space="preserve"> </w:t>
      </w:r>
      <w:r w:rsidRPr="00C37506">
        <w:t>reprezintă</w:t>
      </w:r>
      <w:r w:rsidR="00487415">
        <w:t xml:space="preserve"> </w:t>
      </w:r>
      <w:r w:rsidRPr="00C37506">
        <w:t>oportunitatea</w:t>
      </w:r>
      <w:r w:rsidR="00487415">
        <w:t xml:space="preserve"> </w:t>
      </w:r>
      <w:r w:rsidRPr="00C37506">
        <w:t>de</w:t>
      </w:r>
      <w:r w:rsidR="00487415">
        <w:t xml:space="preserve"> </w:t>
      </w:r>
      <w:r w:rsidRPr="00C37506">
        <w:t>a</w:t>
      </w:r>
      <w:r w:rsidR="00487415">
        <w:t xml:space="preserve"> </w:t>
      </w:r>
      <w:r w:rsidRPr="00C37506">
        <w:t>dezbate</w:t>
      </w:r>
      <w:r w:rsidR="00487415">
        <w:t xml:space="preserve"> </w:t>
      </w:r>
      <w:r w:rsidRPr="00C37506">
        <w:t>subiecte</w:t>
      </w:r>
      <w:r w:rsidR="00487415">
        <w:t xml:space="preserve"> </w:t>
      </w:r>
      <w:r w:rsidRPr="00C37506">
        <w:t>actuale</w:t>
      </w:r>
      <w:r w:rsidR="00487415">
        <w:t xml:space="preserve"> </w:t>
      </w:r>
      <w:r w:rsidRPr="00C37506">
        <w:t>la</w:t>
      </w:r>
      <w:r w:rsidR="00487415">
        <w:t xml:space="preserve"> </w:t>
      </w:r>
      <w:r w:rsidRPr="00C37506">
        <w:t>nivel</w:t>
      </w:r>
      <w:r w:rsidR="00487415">
        <w:t xml:space="preserve"> </w:t>
      </w:r>
      <w:r w:rsidRPr="00C37506">
        <w:t>european,</w:t>
      </w:r>
      <w:r w:rsidR="00487415">
        <w:t xml:space="preserve"> </w:t>
      </w:r>
      <w:r w:rsidRPr="00C37506">
        <w:t>național</w:t>
      </w:r>
      <w:r w:rsidR="00487415">
        <w:t xml:space="preserve"> </w:t>
      </w:r>
      <w:r w:rsidRPr="00C37506">
        <w:t>și</w:t>
      </w:r>
      <w:r w:rsidR="00487415">
        <w:t xml:space="preserve"> </w:t>
      </w:r>
      <w:r w:rsidRPr="00C37506">
        <w:t>regional.</w:t>
      </w:r>
      <w:r w:rsidR="00487415">
        <w:t xml:space="preserve"> </w:t>
      </w:r>
      <w:r w:rsidRPr="00C37506">
        <w:t>În</w:t>
      </w:r>
      <w:r w:rsidR="00487415">
        <w:t xml:space="preserve"> </w:t>
      </w:r>
      <w:r w:rsidRPr="00C37506">
        <w:t>2022,</w:t>
      </w:r>
      <w:r w:rsidR="00487415">
        <w:t xml:space="preserve"> </w:t>
      </w:r>
      <w:r w:rsidRPr="00C37506">
        <w:t>Forumul</w:t>
      </w:r>
      <w:r w:rsidR="00487415">
        <w:t xml:space="preserve"> </w:t>
      </w:r>
      <w:r w:rsidRPr="00C37506">
        <w:t>EUROSFAT</w:t>
      </w:r>
      <w:r w:rsidR="00487415">
        <w:t xml:space="preserve"> </w:t>
      </w:r>
      <w:r w:rsidRPr="00C37506">
        <w:t>a</w:t>
      </w:r>
      <w:r w:rsidR="00487415">
        <w:t xml:space="preserve"> </w:t>
      </w:r>
      <w:r w:rsidRPr="00C37506">
        <w:t>câștigat</w:t>
      </w:r>
      <w:r w:rsidR="00487415">
        <w:t xml:space="preserve"> </w:t>
      </w:r>
      <w:r w:rsidRPr="00C37506">
        <w:t>Premiul</w:t>
      </w:r>
      <w:r w:rsidR="00487415">
        <w:t xml:space="preserve"> </w:t>
      </w:r>
      <w:r w:rsidRPr="00C37506">
        <w:t>Charlemagne</w:t>
      </w:r>
      <w:r w:rsidR="00487415">
        <w:t xml:space="preserve"> </w:t>
      </w:r>
      <w:r w:rsidRPr="00C37506">
        <w:t>Youth</w:t>
      </w:r>
      <w:r w:rsidR="00487415">
        <w:t xml:space="preserve"> </w:t>
      </w:r>
      <w:r w:rsidRPr="00C37506">
        <w:t>Prize</w:t>
      </w:r>
      <w:r w:rsidR="00487415">
        <w:t xml:space="preserve"> </w:t>
      </w:r>
      <w:r w:rsidRPr="00C37506">
        <w:t>la</w:t>
      </w:r>
      <w:r w:rsidR="00487415">
        <w:t xml:space="preserve"> </w:t>
      </w:r>
      <w:r w:rsidRPr="00C37506">
        <w:t>nivel</w:t>
      </w:r>
      <w:r w:rsidR="00487415">
        <w:t xml:space="preserve"> </w:t>
      </w:r>
      <w:r w:rsidRPr="00C37506">
        <w:t>național,</w:t>
      </w:r>
      <w:r w:rsidR="00487415">
        <w:t xml:space="preserve"> </w:t>
      </w:r>
      <w:r w:rsidRPr="00C37506">
        <w:t>premiu</w:t>
      </w:r>
      <w:r w:rsidR="00487415">
        <w:t xml:space="preserve"> </w:t>
      </w:r>
      <w:r w:rsidRPr="00C37506">
        <w:t>oferit</w:t>
      </w:r>
      <w:r w:rsidR="00487415">
        <w:t xml:space="preserve"> </w:t>
      </w:r>
      <w:r w:rsidRPr="00C37506">
        <w:t>anual</w:t>
      </w:r>
      <w:r w:rsidR="00487415">
        <w:t xml:space="preserve"> </w:t>
      </w:r>
      <w:r w:rsidRPr="00C37506">
        <w:t>de</w:t>
      </w:r>
      <w:r w:rsidR="00487415">
        <w:t xml:space="preserve"> </w:t>
      </w:r>
      <w:r w:rsidRPr="00C37506">
        <w:t>către</w:t>
      </w:r>
      <w:r w:rsidR="00487415">
        <w:t xml:space="preserve"> </w:t>
      </w:r>
      <w:r w:rsidRPr="00C37506">
        <w:t>Uniunea</w:t>
      </w:r>
      <w:r w:rsidR="00487415">
        <w:t xml:space="preserve"> </w:t>
      </w:r>
      <w:r w:rsidRPr="00C37506">
        <w:t>Europeană</w:t>
      </w:r>
      <w:r w:rsidR="00487415">
        <w:t xml:space="preserve"> </w:t>
      </w:r>
      <w:r w:rsidRPr="00C37506">
        <w:t>celor</w:t>
      </w:r>
      <w:r w:rsidR="00487415">
        <w:t xml:space="preserve"> </w:t>
      </w:r>
      <w:r w:rsidRPr="00C37506">
        <w:t>mai</w:t>
      </w:r>
      <w:r w:rsidR="00487415">
        <w:t xml:space="preserve"> </w:t>
      </w:r>
      <w:r w:rsidRPr="00C37506">
        <w:t>bune</w:t>
      </w:r>
      <w:r w:rsidR="00487415">
        <w:t xml:space="preserve"> </w:t>
      </w:r>
      <w:r w:rsidRPr="00C37506">
        <w:t>inițiative</w:t>
      </w:r>
      <w:r w:rsidR="00487415">
        <w:t xml:space="preserve"> </w:t>
      </w:r>
      <w:r w:rsidRPr="00C37506">
        <w:t>de</w:t>
      </w:r>
      <w:r w:rsidR="00487415">
        <w:t xml:space="preserve"> </w:t>
      </w:r>
      <w:r w:rsidRPr="00C37506">
        <w:t>tineret</w:t>
      </w:r>
      <w:r w:rsidR="00487415">
        <w:t xml:space="preserve"> </w:t>
      </w:r>
      <w:r w:rsidRPr="00C37506">
        <w:t>care</w:t>
      </w:r>
      <w:r w:rsidR="00487415">
        <w:t xml:space="preserve"> </w:t>
      </w:r>
      <w:r w:rsidRPr="00C37506">
        <w:t>contribuie</w:t>
      </w:r>
      <w:r w:rsidR="00487415">
        <w:t xml:space="preserve"> </w:t>
      </w:r>
      <w:r w:rsidRPr="00C37506">
        <w:t>la</w:t>
      </w:r>
      <w:r w:rsidR="00487415">
        <w:t xml:space="preserve"> </w:t>
      </w:r>
      <w:r w:rsidRPr="00C37506">
        <w:t>aducerea</w:t>
      </w:r>
      <w:r w:rsidR="00487415">
        <w:t xml:space="preserve"> </w:t>
      </w:r>
      <w:r w:rsidRPr="00C37506">
        <w:t>UE</w:t>
      </w:r>
      <w:r w:rsidR="00487415">
        <w:t xml:space="preserve"> </w:t>
      </w:r>
      <w:r w:rsidRPr="00C37506">
        <w:t>mai</w:t>
      </w:r>
      <w:r w:rsidR="00487415">
        <w:t xml:space="preserve"> </w:t>
      </w:r>
      <w:r w:rsidRPr="00C37506">
        <w:t>aproape</w:t>
      </w:r>
      <w:r w:rsidR="00487415">
        <w:t xml:space="preserve"> </w:t>
      </w:r>
      <w:r w:rsidRPr="00C37506">
        <w:t>de</w:t>
      </w:r>
      <w:r w:rsidR="00487415">
        <w:t xml:space="preserve"> </w:t>
      </w:r>
      <w:r w:rsidRPr="00C37506">
        <w:t>cetățeni.</w:t>
      </w:r>
      <w:r w:rsidR="00487415">
        <w:t xml:space="preserve"> </w:t>
      </w:r>
      <w:r w:rsidRPr="00C37506">
        <w:t>Fiecare</w:t>
      </w:r>
      <w:r w:rsidR="00487415">
        <w:t xml:space="preserve"> </w:t>
      </w:r>
      <w:r w:rsidRPr="00C37506">
        <w:t>dintre</w:t>
      </w:r>
      <w:r w:rsidR="00487415">
        <w:t xml:space="preserve"> </w:t>
      </w:r>
      <w:r w:rsidRPr="00C37506">
        <w:t>edițiile</w:t>
      </w:r>
      <w:r w:rsidR="00487415">
        <w:t xml:space="preserve"> </w:t>
      </w:r>
      <w:r w:rsidRPr="00C37506">
        <w:t>precedente</w:t>
      </w:r>
      <w:r w:rsidR="00487415">
        <w:t xml:space="preserve"> </w:t>
      </w:r>
      <w:r w:rsidRPr="00C37506">
        <w:t>a</w:t>
      </w:r>
      <w:r w:rsidR="00487415">
        <w:t xml:space="preserve"> </w:t>
      </w:r>
      <w:r w:rsidRPr="00C37506">
        <w:t>găzduit</w:t>
      </w:r>
      <w:r w:rsidR="00487415">
        <w:t xml:space="preserve"> </w:t>
      </w:r>
      <w:r w:rsidRPr="00C37506">
        <w:t>peste</w:t>
      </w:r>
      <w:r w:rsidR="00487415">
        <w:t xml:space="preserve"> </w:t>
      </w:r>
      <w:r w:rsidRPr="00C37506">
        <w:t>600</w:t>
      </w:r>
      <w:r w:rsidR="00487415">
        <w:t xml:space="preserve"> </w:t>
      </w:r>
      <w:r w:rsidRPr="00C37506">
        <w:t>de</w:t>
      </w:r>
      <w:r w:rsidR="00487415">
        <w:t xml:space="preserve"> </w:t>
      </w:r>
      <w:r w:rsidRPr="00C37506">
        <w:t>participanți,</w:t>
      </w:r>
      <w:r w:rsidR="00487415">
        <w:t xml:space="preserve"> </w:t>
      </w:r>
      <w:r w:rsidRPr="00C37506">
        <w:t>peste</w:t>
      </w:r>
      <w:r w:rsidR="00487415">
        <w:t xml:space="preserve"> </w:t>
      </w:r>
      <w:r w:rsidRPr="00C37506">
        <w:t>50</w:t>
      </w:r>
      <w:r w:rsidR="00487415">
        <w:t xml:space="preserve"> </w:t>
      </w:r>
      <w:r w:rsidRPr="00C37506">
        <w:t>de</w:t>
      </w:r>
      <w:r w:rsidR="00487415">
        <w:t xml:space="preserve"> </w:t>
      </w:r>
      <w:r w:rsidRPr="00C37506">
        <w:t>vorbitori,</w:t>
      </w:r>
      <w:r w:rsidR="00487415">
        <w:t xml:space="preserve"> </w:t>
      </w:r>
      <w:r w:rsidRPr="00C37506">
        <w:t>30</w:t>
      </w:r>
      <w:r w:rsidR="00487415">
        <w:t xml:space="preserve"> </w:t>
      </w:r>
      <w:r w:rsidRPr="00C37506">
        <w:t>de</w:t>
      </w:r>
      <w:r w:rsidR="00487415">
        <w:t xml:space="preserve"> </w:t>
      </w:r>
      <w:r w:rsidRPr="00C37506">
        <w:t>sponsori</w:t>
      </w:r>
      <w:r w:rsidR="00487415">
        <w:t xml:space="preserve"> </w:t>
      </w:r>
      <w:r w:rsidRPr="00C37506">
        <w:t>și</w:t>
      </w:r>
      <w:r w:rsidR="00487415">
        <w:t xml:space="preserve"> </w:t>
      </w:r>
      <w:r w:rsidRPr="00C37506">
        <w:t>parteneri.</w:t>
      </w:r>
    </w:p>
    <w:p w14:paraId="0CAC2C92" w14:textId="0D4F2E53" w:rsidR="00C37506" w:rsidRPr="00C37506" w:rsidRDefault="00C37506" w:rsidP="00C37506">
      <w:pPr>
        <w:rPr>
          <w:b/>
          <w:bCs/>
        </w:rPr>
      </w:pPr>
      <w:r w:rsidRPr="00C37506">
        <w:rPr>
          <w:b/>
          <w:bCs/>
          <w:u w:val="single"/>
        </w:rPr>
        <w:t>DESPRE</w:t>
      </w:r>
      <w:r w:rsidR="00487415">
        <w:rPr>
          <w:b/>
          <w:bCs/>
          <w:u w:val="single"/>
        </w:rPr>
        <w:t xml:space="preserve"> </w:t>
      </w:r>
      <w:r w:rsidRPr="00C37506">
        <w:rPr>
          <w:b/>
          <w:bCs/>
          <w:u w:val="single"/>
        </w:rPr>
        <w:t>EUROPULS</w:t>
      </w:r>
    </w:p>
    <w:p w14:paraId="443686C6" w14:textId="753244FC" w:rsidR="00C37506" w:rsidRPr="00C37506" w:rsidRDefault="00C37506" w:rsidP="00C37506">
      <w:r w:rsidRPr="00C37506">
        <w:t>Europuls</w:t>
      </w:r>
      <w:r w:rsidR="00487415">
        <w:t xml:space="preserve"> </w:t>
      </w:r>
      <w:r w:rsidRPr="00C37506">
        <w:t>–</w:t>
      </w:r>
      <w:r w:rsidR="00487415">
        <w:t xml:space="preserve"> </w:t>
      </w:r>
      <w:r w:rsidRPr="00C37506">
        <w:t>Centrul</w:t>
      </w:r>
      <w:r w:rsidR="00487415">
        <w:t xml:space="preserve"> </w:t>
      </w:r>
      <w:r w:rsidRPr="00C37506">
        <w:t>de</w:t>
      </w:r>
      <w:r w:rsidR="00487415">
        <w:t xml:space="preserve"> </w:t>
      </w:r>
      <w:r w:rsidRPr="00C37506">
        <w:t>Expertiză</w:t>
      </w:r>
      <w:r w:rsidR="00487415">
        <w:t xml:space="preserve"> </w:t>
      </w:r>
      <w:r w:rsidRPr="00C37506">
        <w:t>Europeană</w:t>
      </w:r>
      <w:r w:rsidR="00487415">
        <w:t xml:space="preserve"> </w:t>
      </w:r>
      <w:r w:rsidRPr="00C37506">
        <w:t>este</w:t>
      </w:r>
      <w:r w:rsidR="00487415">
        <w:t xml:space="preserve"> </w:t>
      </w:r>
      <w:r w:rsidRPr="00C37506">
        <w:t>o</w:t>
      </w:r>
      <w:r w:rsidR="00487415">
        <w:t xml:space="preserve"> </w:t>
      </w:r>
      <w:r w:rsidRPr="00C37506">
        <w:t>organizație</w:t>
      </w:r>
      <w:r w:rsidR="00487415">
        <w:t xml:space="preserve"> </w:t>
      </w:r>
      <w:r w:rsidRPr="00C37506">
        <w:t>non-guvernamentală</w:t>
      </w:r>
      <w:r w:rsidR="00487415">
        <w:t xml:space="preserve"> </w:t>
      </w:r>
      <w:r w:rsidRPr="00C37506">
        <w:t>înființată</w:t>
      </w:r>
      <w:r w:rsidR="00487415">
        <w:t xml:space="preserve"> </w:t>
      </w:r>
      <w:r w:rsidRPr="00C37506">
        <w:t>în</w:t>
      </w:r>
      <w:r w:rsidR="00487415">
        <w:t xml:space="preserve"> </w:t>
      </w:r>
      <w:r w:rsidRPr="00C37506">
        <w:t>anul</w:t>
      </w:r>
      <w:r w:rsidR="00487415">
        <w:t xml:space="preserve"> </w:t>
      </w:r>
      <w:r w:rsidRPr="00C37506">
        <w:t>2010</w:t>
      </w:r>
      <w:r w:rsidR="00487415">
        <w:t xml:space="preserve"> </w:t>
      </w:r>
      <w:r w:rsidRPr="00C37506">
        <w:t>la</w:t>
      </w:r>
      <w:r w:rsidR="00487415">
        <w:t xml:space="preserve"> </w:t>
      </w:r>
      <w:r w:rsidRPr="00C37506">
        <w:t>Bruxelles</w:t>
      </w:r>
      <w:r w:rsidR="00487415">
        <w:t xml:space="preserve"> </w:t>
      </w:r>
      <w:r w:rsidRPr="00C37506">
        <w:t>de</w:t>
      </w:r>
      <w:r w:rsidR="00487415">
        <w:t xml:space="preserve"> </w:t>
      </w:r>
      <w:r w:rsidRPr="00C37506">
        <w:t>un</w:t>
      </w:r>
      <w:r w:rsidR="00487415">
        <w:t xml:space="preserve"> </w:t>
      </w:r>
      <w:r w:rsidRPr="00C37506">
        <w:t>grup</w:t>
      </w:r>
      <w:r w:rsidR="00487415">
        <w:t xml:space="preserve"> </w:t>
      </w:r>
      <w:r w:rsidRPr="00C37506">
        <w:t>de</w:t>
      </w:r>
      <w:r w:rsidR="00487415">
        <w:t xml:space="preserve"> </w:t>
      </w:r>
      <w:r w:rsidRPr="00C37506">
        <w:t>experți</w:t>
      </w:r>
      <w:r w:rsidR="00487415">
        <w:t xml:space="preserve"> </w:t>
      </w:r>
      <w:r w:rsidRPr="00C37506">
        <w:t>români</w:t>
      </w:r>
      <w:r w:rsidR="00487415">
        <w:t xml:space="preserve"> </w:t>
      </w:r>
      <w:r w:rsidRPr="00C37506">
        <w:t>în</w:t>
      </w:r>
      <w:r w:rsidR="00487415">
        <w:t xml:space="preserve"> </w:t>
      </w:r>
      <w:r w:rsidRPr="00C37506">
        <w:t>afaceri</w:t>
      </w:r>
      <w:r w:rsidR="00487415">
        <w:t xml:space="preserve"> </w:t>
      </w:r>
      <w:r w:rsidRPr="00C37506">
        <w:t>europene.</w:t>
      </w:r>
      <w:r w:rsidR="00487415">
        <w:t xml:space="preserve"> </w:t>
      </w:r>
      <w:r w:rsidRPr="00C37506">
        <w:t>Scopul</w:t>
      </w:r>
      <w:r w:rsidR="00487415">
        <w:t xml:space="preserve"> </w:t>
      </w:r>
      <w:r w:rsidRPr="00C37506">
        <w:t>Europuls</w:t>
      </w:r>
      <w:r w:rsidR="00487415">
        <w:t xml:space="preserve"> </w:t>
      </w:r>
      <w:r w:rsidRPr="00C37506">
        <w:t>este</w:t>
      </w:r>
      <w:r w:rsidR="00487415">
        <w:t xml:space="preserve"> </w:t>
      </w:r>
      <w:r w:rsidRPr="00C37506">
        <w:t>de</w:t>
      </w:r>
      <w:r w:rsidR="00487415">
        <w:t xml:space="preserve"> </w:t>
      </w:r>
      <w:r w:rsidRPr="00C37506">
        <w:t>a</w:t>
      </w:r>
      <w:r w:rsidR="00487415">
        <w:t xml:space="preserve"> </w:t>
      </w:r>
      <w:r w:rsidRPr="00C37506">
        <w:t>promova</w:t>
      </w:r>
      <w:r w:rsidR="00487415">
        <w:t xml:space="preserve"> </w:t>
      </w:r>
      <w:r w:rsidRPr="00C37506">
        <w:t>procesul</w:t>
      </w:r>
      <w:r w:rsidR="00487415">
        <w:t xml:space="preserve"> </w:t>
      </w:r>
      <w:r w:rsidRPr="00C37506">
        <w:t>de</w:t>
      </w:r>
      <w:r w:rsidR="00487415">
        <w:t xml:space="preserve"> </w:t>
      </w:r>
      <w:r w:rsidRPr="00C37506">
        <w:t>integrare</w:t>
      </w:r>
      <w:r w:rsidR="00487415">
        <w:t xml:space="preserve"> </w:t>
      </w:r>
      <w:r w:rsidRPr="00C37506">
        <w:t>europeană</w:t>
      </w:r>
      <w:r w:rsidR="00487415">
        <w:t xml:space="preserve"> </w:t>
      </w:r>
      <w:r w:rsidRPr="00C37506">
        <w:t>în</w:t>
      </w:r>
      <w:r w:rsidR="00487415">
        <w:t xml:space="preserve"> </w:t>
      </w:r>
      <w:r w:rsidRPr="00C37506">
        <w:t>România,</w:t>
      </w:r>
      <w:r w:rsidR="00487415">
        <w:t xml:space="preserve"> </w:t>
      </w:r>
      <w:r w:rsidRPr="00C37506">
        <w:t>dar</w:t>
      </w:r>
      <w:r w:rsidR="00487415">
        <w:t xml:space="preserve"> </w:t>
      </w:r>
      <w:r w:rsidRPr="00C37506">
        <w:t>și</w:t>
      </w:r>
      <w:r w:rsidR="00487415">
        <w:t xml:space="preserve"> </w:t>
      </w:r>
      <w:r w:rsidRPr="00C37506">
        <w:t>de</w:t>
      </w:r>
      <w:r w:rsidR="00487415">
        <w:t xml:space="preserve"> </w:t>
      </w:r>
      <w:r w:rsidRPr="00C37506">
        <w:t>a</w:t>
      </w:r>
      <w:r w:rsidR="00487415">
        <w:t xml:space="preserve"> </w:t>
      </w:r>
      <w:r w:rsidRPr="00C37506">
        <w:t>contribui</w:t>
      </w:r>
      <w:r w:rsidR="00487415">
        <w:t xml:space="preserve"> </w:t>
      </w:r>
      <w:r w:rsidRPr="00C37506">
        <w:t>la</w:t>
      </w:r>
      <w:r w:rsidR="00487415">
        <w:t xml:space="preserve"> </w:t>
      </w:r>
      <w:r w:rsidRPr="00C37506">
        <w:t>dezvoltarea</w:t>
      </w:r>
      <w:r w:rsidR="00487415">
        <w:t xml:space="preserve"> </w:t>
      </w:r>
      <w:r w:rsidRPr="00C37506">
        <w:t>spațiului</w:t>
      </w:r>
      <w:r w:rsidR="00487415">
        <w:t xml:space="preserve"> </w:t>
      </w:r>
      <w:r w:rsidRPr="00C37506">
        <w:t>public</w:t>
      </w:r>
      <w:r w:rsidR="00487415">
        <w:t xml:space="preserve"> </w:t>
      </w:r>
      <w:r w:rsidRPr="00C37506">
        <w:t>european.</w:t>
      </w:r>
    </w:p>
    <w:p w14:paraId="7ADD3A6F" w14:textId="1A34716E" w:rsidR="00C37506" w:rsidRPr="00C37506" w:rsidRDefault="00C37506" w:rsidP="00C37506">
      <w:r w:rsidRPr="00C37506">
        <w:t>Europuls</w:t>
      </w:r>
      <w:r w:rsidR="00487415">
        <w:t xml:space="preserve"> </w:t>
      </w:r>
      <w:r w:rsidRPr="00C37506">
        <w:t>își</w:t>
      </w:r>
      <w:r w:rsidR="00487415">
        <w:t xml:space="preserve"> </w:t>
      </w:r>
      <w:r w:rsidRPr="00C37506">
        <w:t>propune</w:t>
      </w:r>
      <w:r w:rsidR="00487415">
        <w:t xml:space="preserve"> </w:t>
      </w:r>
      <w:r w:rsidRPr="00C37506">
        <w:t>să</w:t>
      </w:r>
      <w:r w:rsidR="00487415">
        <w:t xml:space="preserve"> </w:t>
      </w:r>
      <w:r w:rsidRPr="00C37506">
        <w:t>stimuleze</w:t>
      </w:r>
      <w:r w:rsidR="00487415">
        <w:t xml:space="preserve"> </w:t>
      </w:r>
      <w:r w:rsidRPr="00C37506">
        <w:t>dezbaterile</w:t>
      </w:r>
      <w:r w:rsidR="00487415">
        <w:t xml:space="preserve"> </w:t>
      </w:r>
      <w:r w:rsidRPr="00C37506">
        <w:t>publice</w:t>
      </w:r>
      <w:r w:rsidR="00487415">
        <w:t xml:space="preserve"> </w:t>
      </w:r>
      <w:r w:rsidRPr="00C37506">
        <w:t>pe</w:t>
      </w:r>
      <w:r w:rsidR="00487415">
        <w:t xml:space="preserve"> </w:t>
      </w:r>
      <w:r w:rsidRPr="00C37506">
        <w:t>teme</w:t>
      </w:r>
      <w:r w:rsidR="00487415">
        <w:t xml:space="preserve"> </w:t>
      </w:r>
      <w:r w:rsidRPr="00C37506">
        <w:t>europene</w:t>
      </w:r>
      <w:r w:rsidR="00487415">
        <w:t xml:space="preserve"> </w:t>
      </w:r>
      <w:r w:rsidRPr="00C37506">
        <w:t>prin</w:t>
      </w:r>
      <w:r w:rsidR="00487415">
        <w:t xml:space="preserve"> </w:t>
      </w:r>
      <w:r w:rsidRPr="00C37506">
        <w:t>publicarea</w:t>
      </w:r>
      <w:r w:rsidR="00487415">
        <w:t xml:space="preserve"> </w:t>
      </w:r>
      <w:r w:rsidRPr="00C37506">
        <w:t>de</w:t>
      </w:r>
      <w:r w:rsidR="00487415">
        <w:t xml:space="preserve"> </w:t>
      </w:r>
      <w:r w:rsidRPr="00C37506">
        <w:t>articole</w:t>
      </w:r>
      <w:r w:rsidR="00487415">
        <w:t xml:space="preserve"> </w:t>
      </w:r>
      <w:r w:rsidRPr="00C37506">
        <w:t>și</w:t>
      </w:r>
      <w:r w:rsidR="00487415">
        <w:t xml:space="preserve"> </w:t>
      </w:r>
      <w:r w:rsidRPr="00C37506">
        <w:t>studii,</w:t>
      </w:r>
      <w:r w:rsidR="00487415">
        <w:t xml:space="preserve"> </w:t>
      </w:r>
      <w:r w:rsidRPr="00C37506">
        <w:t>precum</w:t>
      </w:r>
      <w:r w:rsidR="00487415">
        <w:t xml:space="preserve"> </w:t>
      </w:r>
      <w:r w:rsidRPr="00C37506">
        <w:t>și</w:t>
      </w:r>
      <w:r w:rsidR="00487415">
        <w:t xml:space="preserve"> </w:t>
      </w:r>
      <w:r w:rsidRPr="00C37506">
        <w:t>prin</w:t>
      </w:r>
      <w:r w:rsidR="00487415">
        <w:t xml:space="preserve"> </w:t>
      </w:r>
      <w:r w:rsidRPr="00C37506">
        <w:t>organizarea</w:t>
      </w:r>
      <w:r w:rsidR="00487415">
        <w:t xml:space="preserve"> </w:t>
      </w:r>
      <w:r w:rsidRPr="00C37506">
        <w:t>de</w:t>
      </w:r>
      <w:r w:rsidR="00487415">
        <w:t xml:space="preserve"> </w:t>
      </w:r>
      <w:r w:rsidRPr="00C37506">
        <w:t>dezbateri,</w:t>
      </w:r>
      <w:r w:rsidR="00487415">
        <w:t xml:space="preserve"> </w:t>
      </w:r>
      <w:r w:rsidRPr="00C37506">
        <w:t>ateliere</w:t>
      </w:r>
      <w:r w:rsidR="00487415">
        <w:t xml:space="preserve"> </w:t>
      </w:r>
      <w:r w:rsidRPr="00C37506">
        <w:t>de</w:t>
      </w:r>
      <w:r w:rsidR="00487415">
        <w:t xml:space="preserve"> </w:t>
      </w:r>
      <w:r w:rsidRPr="00C37506">
        <w:t>lucru</w:t>
      </w:r>
      <w:r w:rsidR="00487415">
        <w:t xml:space="preserve"> </w:t>
      </w:r>
      <w:r w:rsidRPr="00C37506">
        <w:t>și</w:t>
      </w:r>
      <w:r w:rsidR="00487415">
        <w:t xml:space="preserve"> </w:t>
      </w:r>
      <w:r w:rsidRPr="00C37506">
        <w:t>conferințe.</w:t>
      </w:r>
      <w:r w:rsidR="00487415">
        <w:t xml:space="preserve"> </w:t>
      </w:r>
      <w:r w:rsidRPr="00C37506">
        <w:t>Printre</w:t>
      </w:r>
      <w:r w:rsidR="00487415">
        <w:t xml:space="preserve"> </w:t>
      </w:r>
      <w:r w:rsidRPr="00C37506">
        <w:t>participanții</w:t>
      </w:r>
      <w:r w:rsidR="00487415">
        <w:t xml:space="preserve"> </w:t>
      </w:r>
      <w:r w:rsidRPr="00C37506">
        <w:t>la</w:t>
      </w:r>
      <w:r w:rsidR="00487415">
        <w:t xml:space="preserve"> </w:t>
      </w:r>
      <w:r w:rsidRPr="00C37506">
        <w:t>aceste</w:t>
      </w:r>
      <w:r w:rsidR="00487415">
        <w:t xml:space="preserve"> </w:t>
      </w:r>
      <w:r w:rsidRPr="00C37506">
        <w:t>evenimente</w:t>
      </w:r>
      <w:r w:rsidR="00487415">
        <w:t xml:space="preserve"> </w:t>
      </w:r>
      <w:r w:rsidRPr="00C37506">
        <w:t>se</w:t>
      </w:r>
      <w:r w:rsidR="00487415">
        <w:t xml:space="preserve"> </w:t>
      </w:r>
      <w:r w:rsidRPr="00C37506">
        <w:t>numără</w:t>
      </w:r>
      <w:r w:rsidR="00487415">
        <w:t xml:space="preserve"> </w:t>
      </w:r>
      <w:r w:rsidRPr="00C37506">
        <w:t>comisari</w:t>
      </w:r>
      <w:r w:rsidR="00487415">
        <w:t xml:space="preserve"> </w:t>
      </w:r>
      <w:r w:rsidRPr="00C37506">
        <w:t>europeni,</w:t>
      </w:r>
      <w:r w:rsidR="00487415">
        <w:t xml:space="preserve"> </w:t>
      </w:r>
      <w:r w:rsidRPr="00C37506">
        <w:t>europarlamentari</w:t>
      </w:r>
      <w:r w:rsidR="00487415">
        <w:t xml:space="preserve"> </w:t>
      </w:r>
      <w:r w:rsidRPr="00C37506">
        <w:t>români</w:t>
      </w:r>
      <w:r w:rsidR="00487415">
        <w:t xml:space="preserve"> </w:t>
      </w:r>
      <w:r w:rsidRPr="00C37506">
        <w:t>și</w:t>
      </w:r>
      <w:r w:rsidR="00487415">
        <w:t xml:space="preserve"> </w:t>
      </w:r>
      <w:r w:rsidRPr="00C37506">
        <w:t>străini,</w:t>
      </w:r>
      <w:r w:rsidR="00487415">
        <w:t xml:space="preserve"> </w:t>
      </w:r>
      <w:r w:rsidRPr="00C37506">
        <w:t>lideri</w:t>
      </w:r>
      <w:r w:rsidR="00487415">
        <w:t xml:space="preserve"> </w:t>
      </w:r>
      <w:r w:rsidRPr="00C37506">
        <w:t>politici,</w:t>
      </w:r>
      <w:r w:rsidR="00487415">
        <w:t xml:space="preserve"> </w:t>
      </w:r>
      <w:r w:rsidRPr="00C37506">
        <w:t>reprezentanți</w:t>
      </w:r>
      <w:r w:rsidR="00487415">
        <w:t xml:space="preserve"> </w:t>
      </w:r>
      <w:r w:rsidRPr="00C37506">
        <w:t>ai</w:t>
      </w:r>
      <w:r w:rsidR="00487415">
        <w:t xml:space="preserve"> </w:t>
      </w:r>
      <w:r w:rsidRPr="00C37506">
        <w:t>societății</w:t>
      </w:r>
      <w:r w:rsidR="00487415">
        <w:t xml:space="preserve"> </w:t>
      </w:r>
      <w:r w:rsidRPr="00C37506">
        <w:t>civile,</w:t>
      </w:r>
      <w:r w:rsidR="00487415">
        <w:t xml:space="preserve"> </w:t>
      </w:r>
      <w:r w:rsidRPr="00C37506">
        <w:t>experți</w:t>
      </w:r>
      <w:r w:rsidR="00487415">
        <w:t xml:space="preserve"> </w:t>
      </w:r>
      <w:r w:rsidRPr="00C37506">
        <w:t>și</w:t>
      </w:r>
      <w:r w:rsidR="00487415">
        <w:t xml:space="preserve"> </w:t>
      </w:r>
      <w:r w:rsidRPr="00C37506">
        <w:t>jurnaliști,</w:t>
      </w:r>
      <w:r w:rsidR="00487415">
        <w:t xml:space="preserve"> </w:t>
      </w:r>
      <w:r w:rsidRPr="00C37506">
        <w:t>care</w:t>
      </w:r>
      <w:r w:rsidR="00487415">
        <w:t xml:space="preserve"> </w:t>
      </w:r>
      <w:r w:rsidRPr="00C37506">
        <w:t>se</w:t>
      </w:r>
      <w:r w:rsidR="00487415">
        <w:t xml:space="preserve"> </w:t>
      </w:r>
      <w:r w:rsidRPr="00C37506">
        <w:t>întrunesc</w:t>
      </w:r>
      <w:r w:rsidR="00487415">
        <w:t xml:space="preserve"> </w:t>
      </w:r>
      <w:r w:rsidRPr="00C37506">
        <w:t>pentru</w:t>
      </w:r>
      <w:r w:rsidR="00487415">
        <w:t xml:space="preserve"> </w:t>
      </w:r>
      <w:r w:rsidRPr="00C37506">
        <w:t>a</w:t>
      </w:r>
      <w:r w:rsidR="00487415">
        <w:t xml:space="preserve"> </w:t>
      </w:r>
      <w:r w:rsidRPr="00C37506">
        <w:t>discuta</w:t>
      </w:r>
      <w:r w:rsidR="00487415">
        <w:t xml:space="preserve"> </w:t>
      </w:r>
      <w:r w:rsidRPr="00C37506">
        <w:t>teme</w:t>
      </w:r>
      <w:r w:rsidR="00487415">
        <w:t xml:space="preserve"> </w:t>
      </w:r>
      <w:r w:rsidRPr="00C37506">
        <w:t>relevante</w:t>
      </w:r>
      <w:r w:rsidR="00487415">
        <w:t xml:space="preserve"> </w:t>
      </w:r>
      <w:r w:rsidRPr="00C37506">
        <w:t>în</w:t>
      </w:r>
      <w:r w:rsidR="00487415">
        <w:t xml:space="preserve"> </w:t>
      </w:r>
      <w:r w:rsidRPr="00C37506">
        <w:t>cadrul</w:t>
      </w:r>
      <w:r w:rsidR="00487415">
        <w:t xml:space="preserve"> </w:t>
      </w:r>
      <w:r w:rsidRPr="00C37506">
        <w:t>Uniunii</w:t>
      </w:r>
      <w:r w:rsidR="00487415">
        <w:t xml:space="preserve"> </w:t>
      </w:r>
      <w:r w:rsidRPr="00C37506">
        <w:t>Europene.</w:t>
      </w:r>
    </w:p>
    <w:p w14:paraId="72AD45C3" w14:textId="3F33D357" w:rsidR="00C37506" w:rsidRPr="00C37506" w:rsidRDefault="00C37506" w:rsidP="00C37506">
      <w:pPr>
        <w:pStyle w:val="separatorarticole"/>
      </w:pPr>
      <w:r>
        <w:t>*</w:t>
      </w:r>
    </w:p>
    <w:p w14:paraId="54322DB7" w14:textId="054A2B40" w:rsidR="00C37506" w:rsidRPr="00C37506" w:rsidRDefault="00C37506" w:rsidP="005F28B1">
      <w:pPr>
        <w:pStyle w:val="TitluArticolinINFOUE"/>
      </w:pPr>
      <w:bookmarkStart w:id="168" w:name="_Toc167086342"/>
      <w:r w:rsidRPr="00C37506">
        <w:t>Comisia</w:t>
      </w:r>
      <w:r w:rsidR="00487415">
        <w:t xml:space="preserve"> </w:t>
      </w:r>
      <w:r w:rsidRPr="00C37506">
        <w:t>desemnează</w:t>
      </w:r>
      <w:r w:rsidR="00487415">
        <w:t xml:space="preserve"> </w:t>
      </w:r>
      <w:r w:rsidRPr="00C37506">
        <w:t>Booking</w:t>
      </w:r>
      <w:r w:rsidR="00487415">
        <w:t xml:space="preserve"> </w:t>
      </w:r>
      <w:r w:rsidRPr="00C37506">
        <w:t>drept</w:t>
      </w:r>
      <w:r w:rsidR="00487415">
        <w:t xml:space="preserve"> </w:t>
      </w:r>
      <w:r w:rsidRPr="00C37506">
        <w:t>controlor</w:t>
      </w:r>
      <w:r w:rsidR="00487415">
        <w:t xml:space="preserve"> </w:t>
      </w:r>
      <w:r w:rsidRPr="00C37506">
        <w:t>de</w:t>
      </w:r>
      <w:r w:rsidR="00487415">
        <w:t xml:space="preserve"> </w:t>
      </w:r>
      <w:r w:rsidRPr="00C37506">
        <w:t>acces</w:t>
      </w:r>
      <w:r w:rsidR="00487415">
        <w:t xml:space="preserve"> </w:t>
      </w:r>
      <w:r w:rsidRPr="00C37506">
        <w:t>și</w:t>
      </w:r>
      <w:r w:rsidR="00487415">
        <w:t xml:space="preserve"> </w:t>
      </w:r>
      <w:r w:rsidRPr="00C37506">
        <w:t>deschide</w:t>
      </w:r>
      <w:r w:rsidR="00487415">
        <w:t xml:space="preserve"> </w:t>
      </w:r>
      <w:r w:rsidRPr="00C37506">
        <w:t>o</w:t>
      </w:r>
      <w:r w:rsidR="00487415">
        <w:t xml:space="preserve"> </w:t>
      </w:r>
      <w:r w:rsidRPr="00C37506">
        <w:t>investigație</w:t>
      </w:r>
      <w:r w:rsidR="00487415">
        <w:t xml:space="preserve"> </w:t>
      </w:r>
      <w:r w:rsidRPr="00C37506">
        <w:t>de</w:t>
      </w:r>
      <w:r w:rsidR="00487415">
        <w:t xml:space="preserve"> </w:t>
      </w:r>
      <w:r w:rsidRPr="00C37506">
        <w:t>piață</w:t>
      </w:r>
      <w:r w:rsidR="00487415">
        <w:t xml:space="preserve"> </w:t>
      </w:r>
      <w:r w:rsidRPr="00C37506">
        <w:t>cu</w:t>
      </w:r>
      <w:r w:rsidR="00487415">
        <w:t xml:space="preserve"> </w:t>
      </w:r>
      <w:r w:rsidRPr="00C37506">
        <w:t>privire</w:t>
      </w:r>
      <w:r w:rsidR="00487415">
        <w:t xml:space="preserve"> </w:t>
      </w:r>
      <w:r w:rsidRPr="00C37506">
        <w:t>la</w:t>
      </w:r>
      <w:r w:rsidR="00487415">
        <w:t xml:space="preserve"> </w:t>
      </w:r>
      <w:r w:rsidRPr="00C37506">
        <w:t>X</w:t>
      </w:r>
      <w:bookmarkEnd w:id="168"/>
    </w:p>
    <w:p w14:paraId="24109D4C" w14:textId="03D529BC" w:rsidR="00C37506" w:rsidRPr="00C37506" w:rsidRDefault="005F28B1" w:rsidP="00C37506">
      <w:r w:rsidRPr="00C37506">
        <w:rPr>
          <w:noProof/>
          <w:lang w:eastAsia="ro-RO"/>
        </w:rPr>
        <w:drawing>
          <wp:anchor distT="0" distB="0" distL="114300" distR="114300" simplePos="0" relativeHeight="251662336" behindDoc="0" locked="0" layoutInCell="1" allowOverlap="1" wp14:anchorId="0570D1ED" wp14:editId="6683B3EC">
            <wp:simplePos x="0" y="0"/>
            <wp:positionH relativeFrom="column">
              <wp:posOffset>1650</wp:posOffset>
            </wp:positionH>
            <wp:positionV relativeFrom="paragraph">
              <wp:posOffset>32470</wp:posOffset>
            </wp:positionV>
            <wp:extent cx="2159635" cy="1444625"/>
            <wp:effectExtent l="0" t="0" r="0" b="0"/>
            <wp:wrapSquare wrapText="bothSides"/>
            <wp:docPr id="1853938840" name="Imagine 6" descr="platform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tforma X"/>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159635" cy="1444625"/>
                    </a:xfrm>
                    <a:prstGeom prst="rect">
                      <a:avLst/>
                    </a:prstGeom>
                    <a:noFill/>
                    <a:ln>
                      <a:noFill/>
                    </a:ln>
                  </pic:spPr>
                </pic:pic>
              </a:graphicData>
            </a:graphic>
          </wp:anchor>
        </w:drawing>
      </w:r>
      <w:r w:rsidR="00C37506" w:rsidRPr="00C37506">
        <w:t>În</w:t>
      </w:r>
      <w:r w:rsidR="00487415">
        <w:t xml:space="preserve"> </w:t>
      </w:r>
      <w:r w:rsidR="00C37506" w:rsidRPr="00C37506">
        <w:t>temeiul</w:t>
      </w:r>
      <w:r w:rsidR="00487415">
        <w:t xml:space="preserve"> </w:t>
      </w:r>
      <w:hyperlink r:id="rId89" w:history="1">
        <w:r w:rsidR="00C37506" w:rsidRPr="00C37506">
          <w:rPr>
            <w:rStyle w:val="Hyperlink"/>
            <w:szCs w:val="24"/>
          </w:rPr>
          <w:t>Regulamentului</w:t>
        </w:r>
        <w:r w:rsidR="00487415">
          <w:rPr>
            <w:rStyle w:val="Hyperlink"/>
            <w:szCs w:val="24"/>
          </w:rPr>
          <w:t xml:space="preserve"> </w:t>
        </w:r>
        <w:r w:rsidR="00C37506" w:rsidRPr="00C37506">
          <w:rPr>
            <w:rStyle w:val="Hyperlink"/>
            <w:szCs w:val="24"/>
          </w:rPr>
          <w:t>privind</w:t>
        </w:r>
        <w:r w:rsidR="00487415">
          <w:rPr>
            <w:rStyle w:val="Hyperlink"/>
            <w:szCs w:val="24"/>
          </w:rPr>
          <w:t xml:space="preserve"> </w:t>
        </w:r>
        <w:r w:rsidR="00C37506" w:rsidRPr="00C37506">
          <w:rPr>
            <w:rStyle w:val="Hyperlink"/>
            <w:szCs w:val="24"/>
          </w:rPr>
          <w:t>piețele</w:t>
        </w:r>
        <w:r w:rsidR="00487415">
          <w:rPr>
            <w:rStyle w:val="Hyperlink"/>
            <w:szCs w:val="24"/>
          </w:rPr>
          <w:t xml:space="preserve"> </w:t>
        </w:r>
        <w:r w:rsidR="00C37506" w:rsidRPr="00C37506">
          <w:rPr>
            <w:rStyle w:val="Hyperlink"/>
            <w:szCs w:val="24"/>
          </w:rPr>
          <w:t>digitale</w:t>
        </w:r>
      </w:hyperlink>
      <w:r w:rsidR="00487415">
        <w:t xml:space="preserve"> </w:t>
      </w:r>
      <w:r w:rsidR="00C37506" w:rsidRPr="00C37506">
        <w:t>(RPD),</w:t>
      </w:r>
      <w:r w:rsidR="00487415">
        <w:t xml:space="preserve"> </w:t>
      </w:r>
      <w:r w:rsidR="00C37506" w:rsidRPr="00C37506">
        <w:t>Comisia</w:t>
      </w:r>
      <w:r w:rsidR="00487415">
        <w:t xml:space="preserve"> </w:t>
      </w:r>
      <w:r w:rsidR="00C37506" w:rsidRPr="00C37506">
        <w:t>Europeană</w:t>
      </w:r>
      <w:r w:rsidR="00487415">
        <w:t xml:space="preserve"> </w:t>
      </w:r>
      <w:r w:rsidR="00C37506" w:rsidRPr="00C37506">
        <w:t>a</w:t>
      </w:r>
      <w:r w:rsidR="00487415">
        <w:t xml:space="preserve"> </w:t>
      </w:r>
      <w:r w:rsidR="00C37506" w:rsidRPr="00C37506">
        <w:t>desemnat</w:t>
      </w:r>
      <w:r w:rsidR="00487415">
        <w:t xml:space="preserve"> </w:t>
      </w:r>
      <w:r w:rsidR="00C37506" w:rsidRPr="00C37506">
        <w:t>astăzi</w:t>
      </w:r>
      <w:r w:rsidR="00487415">
        <w:t xml:space="preserve"> </w:t>
      </w:r>
      <w:r w:rsidR="00C37506" w:rsidRPr="00C37506">
        <w:t>Booking</w:t>
      </w:r>
      <w:r w:rsidR="00487415">
        <w:t xml:space="preserve"> </w:t>
      </w:r>
      <w:r w:rsidR="00C37506" w:rsidRPr="00C37506">
        <w:t>drept</w:t>
      </w:r>
      <w:r w:rsidR="00487415">
        <w:t xml:space="preserve"> </w:t>
      </w:r>
      <w:r w:rsidR="00C37506" w:rsidRPr="00C37506">
        <w:t>controlor</w:t>
      </w:r>
      <w:r w:rsidR="00487415">
        <w:t xml:space="preserve"> </w:t>
      </w:r>
      <w:r w:rsidR="00C37506" w:rsidRPr="00C37506">
        <w:t>de</w:t>
      </w:r>
      <w:r w:rsidR="00487415">
        <w:t xml:space="preserve"> </w:t>
      </w:r>
      <w:r w:rsidR="00C37506" w:rsidRPr="00C37506">
        <w:t>acces</w:t>
      </w:r>
      <w:r w:rsidR="00487415">
        <w:t xml:space="preserve"> </w:t>
      </w:r>
      <w:r w:rsidR="00C37506" w:rsidRPr="00C37506">
        <w:t>pentru</w:t>
      </w:r>
      <w:r w:rsidR="00487415">
        <w:t xml:space="preserve"> </w:t>
      </w:r>
      <w:r w:rsidR="00C37506" w:rsidRPr="00C37506">
        <w:rPr>
          <w:b/>
          <w:bCs/>
        </w:rPr>
        <w:t>serviciul</w:t>
      </w:r>
      <w:r w:rsidR="00487415">
        <w:rPr>
          <w:b/>
          <w:bCs/>
        </w:rPr>
        <w:t xml:space="preserve"> </w:t>
      </w:r>
      <w:r w:rsidR="00C37506" w:rsidRPr="00C37506">
        <w:rPr>
          <w:b/>
          <w:bCs/>
        </w:rPr>
        <w:t>său</w:t>
      </w:r>
      <w:r w:rsidR="00487415">
        <w:rPr>
          <w:b/>
          <w:bCs/>
        </w:rPr>
        <w:t xml:space="preserve"> </w:t>
      </w:r>
      <w:r w:rsidR="00C37506" w:rsidRPr="00C37506">
        <w:rPr>
          <w:b/>
          <w:bCs/>
        </w:rPr>
        <w:t>de</w:t>
      </w:r>
      <w:r w:rsidR="00487415">
        <w:rPr>
          <w:b/>
          <w:bCs/>
        </w:rPr>
        <w:t xml:space="preserve"> </w:t>
      </w:r>
      <w:r w:rsidR="00C37506" w:rsidRPr="00C37506">
        <w:rPr>
          <w:b/>
          <w:bCs/>
        </w:rPr>
        <w:t>intermediere</w:t>
      </w:r>
      <w:r w:rsidR="00487415">
        <w:rPr>
          <w:b/>
          <w:bCs/>
        </w:rPr>
        <w:t xml:space="preserve"> </w:t>
      </w:r>
      <w:r w:rsidR="00C37506" w:rsidRPr="00C37506">
        <w:rPr>
          <w:b/>
          <w:bCs/>
        </w:rPr>
        <w:t>online</w:t>
      </w:r>
      <w:r w:rsidR="00487415">
        <w:rPr>
          <w:b/>
          <w:bCs/>
        </w:rPr>
        <w:t xml:space="preserve"> </w:t>
      </w:r>
      <w:r w:rsidR="00C37506" w:rsidRPr="00C37506">
        <w:rPr>
          <w:b/>
          <w:bCs/>
        </w:rPr>
        <w:t>Booking.com</w:t>
      </w:r>
      <w:r w:rsidR="00487415">
        <w:t xml:space="preserve"> </w:t>
      </w:r>
      <w:r w:rsidR="00C37506" w:rsidRPr="00C37506">
        <w:t>și</w:t>
      </w:r>
      <w:r w:rsidR="00487415">
        <w:t xml:space="preserve"> </w:t>
      </w:r>
      <w:r w:rsidR="00C37506" w:rsidRPr="00C37506">
        <w:t>a</w:t>
      </w:r>
      <w:r w:rsidR="00487415">
        <w:t xml:space="preserve"> </w:t>
      </w:r>
      <w:r w:rsidR="00C37506" w:rsidRPr="00C37506">
        <w:t>decis</w:t>
      </w:r>
      <w:r w:rsidR="00487415">
        <w:t xml:space="preserve"> </w:t>
      </w:r>
      <w:r w:rsidR="00C37506" w:rsidRPr="00C37506">
        <w:t>să</w:t>
      </w:r>
      <w:r w:rsidR="00487415">
        <w:t xml:space="preserve"> </w:t>
      </w:r>
      <w:r w:rsidR="00C37506" w:rsidRPr="00C37506">
        <w:t>nu</w:t>
      </w:r>
      <w:r w:rsidR="00487415">
        <w:t xml:space="preserve"> </w:t>
      </w:r>
      <w:r w:rsidR="00C37506" w:rsidRPr="00C37506">
        <w:t>desemneze</w:t>
      </w:r>
      <w:r w:rsidR="00487415">
        <w:t xml:space="preserve"> </w:t>
      </w:r>
      <w:r w:rsidR="00C37506" w:rsidRPr="00C37506">
        <w:t>X</w:t>
      </w:r>
      <w:r w:rsidR="00487415">
        <w:t xml:space="preserve"> </w:t>
      </w:r>
      <w:r w:rsidR="00C37506" w:rsidRPr="00C37506">
        <w:t>Ads</w:t>
      </w:r>
      <w:r w:rsidR="00487415">
        <w:t xml:space="preserve"> </w:t>
      </w:r>
      <w:r w:rsidR="00C37506" w:rsidRPr="00C37506">
        <w:t>și</w:t>
      </w:r>
      <w:r w:rsidR="00487415">
        <w:t xml:space="preserve"> </w:t>
      </w:r>
      <w:r w:rsidR="00C37506" w:rsidRPr="00C37506">
        <w:t>TikTok</w:t>
      </w:r>
      <w:r w:rsidR="00487415">
        <w:t xml:space="preserve"> </w:t>
      </w:r>
      <w:r w:rsidR="00C37506" w:rsidRPr="00C37506">
        <w:t>Ads.</w:t>
      </w:r>
      <w:r w:rsidR="00487415">
        <w:t xml:space="preserve"> </w:t>
      </w:r>
    </w:p>
    <w:p w14:paraId="43420335" w14:textId="2A46BF3D" w:rsidR="00C37506" w:rsidRPr="00C37506" w:rsidRDefault="00C37506" w:rsidP="00C37506">
      <w:r w:rsidRPr="00C37506">
        <w:t>În</w:t>
      </w:r>
      <w:r w:rsidR="00487415">
        <w:t xml:space="preserve"> </w:t>
      </w:r>
      <w:r w:rsidRPr="00C37506">
        <w:t>paralel,</w:t>
      </w:r>
      <w:r w:rsidR="00487415">
        <w:t xml:space="preserve"> </w:t>
      </w:r>
      <w:r w:rsidRPr="00C37506">
        <w:t>Comisia</w:t>
      </w:r>
      <w:r w:rsidR="00487415">
        <w:t xml:space="preserve"> </w:t>
      </w:r>
      <w:r w:rsidRPr="00C37506">
        <w:t>a</w:t>
      </w:r>
      <w:r w:rsidR="00487415">
        <w:t xml:space="preserve"> </w:t>
      </w:r>
      <w:r w:rsidRPr="00C37506">
        <w:t>deschis</w:t>
      </w:r>
      <w:r w:rsidR="00487415">
        <w:t xml:space="preserve"> </w:t>
      </w:r>
      <w:r w:rsidRPr="00C37506">
        <w:t>o</w:t>
      </w:r>
      <w:r w:rsidR="00487415">
        <w:t xml:space="preserve"> </w:t>
      </w:r>
      <w:r w:rsidRPr="00C37506">
        <w:t>investigație</w:t>
      </w:r>
      <w:r w:rsidR="00487415">
        <w:t xml:space="preserve"> </w:t>
      </w:r>
      <w:r w:rsidRPr="00C37506">
        <w:t>de</w:t>
      </w:r>
      <w:r w:rsidR="00487415">
        <w:t xml:space="preserve"> </w:t>
      </w:r>
      <w:r w:rsidRPr="00C37506">
        <w:t>piață</w:t>
      </w:r>
      <w:r w:rsidR="00487415">
        <w:t xml:space="preserve"> </w:t>
      </w:r>
      <w:r w:rsidRPr="00C37506">
        <w:t>pentru</w:t>
      </w:r>
      <w:r w:rsidR="00487415">
        <w:t xml:space="preserve"> </w:t>
      </w:r>
      <w:r w:rsidRPr="00C37506">
        <w:t>a</w:t>
      </w:r>
      <w:r w:rsidR="00487415">
        <w:t xml:space="preserve"> </w:t>
      </w:r>
      <w:r w:rsidRPr="00C37506">
        <w:t>evalua</w:t>
      </w:r>
      <w:r w:rsidR="00487415">
        <w:t xml:space="preserve"> </w:t>
      </w:r>
      <w:r w:rsidRPr="00C37506">
        <w:t>în</w:t>
      </w:r>
      <w:r w:rsidR="00487415">
        <w:t xml:space="preserve"> </w:t>
      </w:r>
      <w:r w:rsidRPr="00C37506">
        <w:t>continuare</w:t>
      </w:r>
      <w:r w:rsidR="00487415">
        <w:t xml:space="preserve"> </w:t>
      </w:r>
      <w:r w:rsidRPr="00C37506">
        <w:t>obiecția</w:t>
      </w:r>
      <w:r w:rsidR="00487415">
        <w:t xml:space="preserve"> </w:t>
      </w:r>
      <w:r w:rsidRPr="00C37506">
        <w:t>prezentată</w:t>
      </w:r>
      <w:r w:rsidR="00487415">
        <w:t xml:space="preserve"> </w:t>
      </w:r>
      <w:r w:rsidRPr="00C37506">
        <w:t>în</w:t>
      </w:r>
      <w:r w:rsidR="00487415">
        <w:t xml:space="preserve"> </w:t>
      </w:r>
      <w:r w:rsidRPr="00C37506">
        <w:t>legătură</w:t>
      </w:r>
      <w:r w:rsidR="00487415">
        <w:t xml:space="preserve"> </w:t>
      </w:r>
      <w:r w:rsidRPr="00C37506">
        <w:t>cu</w:t>
      </w:r>
      <w:r w:rsidR="00487415">
        <w:t xml:space="preserve"> </w:t>
      </w:r>
      <w:r w:rsidRPr="00C37506">
        <w:rPr>
          <w:b/>
          <w:bCs/>
        </w:rPr>
        <w:t>serviciul</w:t>
      </w:r>
      <w:r w:rsidR="00487415">
        <w:rPr>
          <w:b/>
          <w:bCs/>
        </w:rPr>
        <w:t xml:space="preserve"> </w:t>
      </w:r>
      <w:r w:rsidRPr="00C37506">
        <w:rPr>
          <w:b/>
          <w:bCs/>
        </w:rPr>
        <w:t>de</w:t>
      </w:r>
      <w:r w:rsidR="00487415">
        <w:rPr>
          <w:b/>
          <w:bCs/>
        </w:rPr>
        <w:t xml:space="preserve"> </w:t>
      </w:r>
      <w:r w:rsidRPr="00C37506">
        <w:rPr>
          <w:b/>
          <w:bCs/>
        </w:rPr>
        <w:t>rețele</w:t>
      </w:r>
      <w:r w:rsidR="00487415">
        <w:rPr>
          <w:b/>
          <w:bCs/>
        </w:rPr>
        <w:t xml:space="preserve"> </w:t>
      </w:r>
      <w:r w:rsidRPr="00C37506">
        <w:rPr>
          <w:b/>
          <w:bCs/>
        </w:rPr>
        <w:t>de</w:t>
      </w:r>
      <w:r w:rsidR="00487415">
        <w:rPr>
          <w:b/>
          <w:bCs/>
        </w:rPr>
        <w:t xml:space="preserve"> </w:t>
      </w:r>
      <w:r w:rsidRPr="00C37506">
        <w:rPr>
          <w:b/>
          <w:bCs/>
        </w:rPr>
        <w:t>socializare</w:t>
      </w:r>
      <w:r w:rsidR="00487415">
        <w:rPr>
          <w:b/>
          <w:bCs/>
        </w:rPr>
        <w:t xml:space="preserve"> </w:t>
      </w:r>
      <w:r w:rsidRPr="00C37506">
        <w:rPr>
          <w:b/>
          <w:bCs/>
        </w:rPr>
        <w:t>online</w:t>
      </w:r>
      <w:r w:rsidR="00487415">
        <w:rPr>
          <w:b/>
          <w:bCs/>
        </w:rPr>
        <w:t xml:space="preserve"> </w:t>
      </w:r>
      <w:r w:rsidRPr="00C37506">
        <w:rPr>
          <w:b/>
          <w:bCs/>
        </w:rPr>
        <w:t>X</w:t>
      </w:r>
      <w:r w:rsidRPr="00C37506">
        <w:t>.</w:t>
      </w:r>
      <w:r w:rsidR="00487415">
        <w:t xml:space="preserve"> </w:t>
      </w:r>
    </w:p>
    <w:p w14:paraId="5681F2BA" w14:textId="1702681D" w:rsidR="00C37506" w:rsidRPr="00C37506" w:rsidRDefault="00C37506" w:rsidP="00C37506">
      <w:r w:rsidRPr="00C37506">
        <w:t>Deciziile</w:t>
      </w:r>
      <w:r w:rsidR="00487415">
        <w:t xml:space="preserve"> </w:t>
      </w:r>
      <w:r w:rsidRPr="00C37506">
        <w:t>de</w:t>
      </w:r>
      <w:r w:rsidR="00487415">
        <w:t xml:space="preserve"> </w:t>
      </w:r>
      <w:r w:rsidRPr="00C37506">
        <w:t>astăzi</w:t>
      </w:r>
      <w:r w:rsidR="00487415">
        <w:t xml:space="preserve"> </w:t>
      </w:r>
      <w:r w:rsidRPr="00C37506">
        <w:t>vin</w:t>
      </w:r>
      <w:r w:rsidR="00487415">
        <w:t xml:space="preserve"> </w:t>
      </w:r>
      <w:r w:rsidRPr="00C37506">
        <w:t>în</w:t>
      </w:r>
      <w:r w:rsidR="00487415">
        <w:t xml:space="preserve"> </w:t>
      </w:r>
      <w:r w:rsidRPr="00C37506">
        <w:t>urma</w:t>
      </w:r>
      <w:r w:rsidR="00487415">
        <w:t xml:space="preserve"> </w:t>
      </w:r>
      <w:r w:rsidRPr="00C37506">
        <w:t>unui</w:t>
      </w:r>
      <w:r w:rsidR="00487415">
        <w:t xml:space="preserve"> </w:t>
      </w:r>
      <w:r w:rsidRPr="00C37506">
        <w:t>proces</w:t>
      </w:r>
      <w:r w:rsidR="00487415">
        <w:t xml:space="preserve"> </w:t>
      </w:r>
      <w:r w:rsidRPr="00C37506">
        <w:t>de</w:t>
      </w:r>
      <w:r w:rsidR="00487415">
        <w:t xml:space="preserve"> </w:t>
      </w:r>
      <w:r w:rsidRPr="00C37506">
        <w:t>analiză</w:t>
      </w:r>
      <w:r w:rsidR="00487415">
        <w:t xml:space="preserve"> </w:t>
      </w:r>
      <w:r w:rsidRPr="00C37506">
        <w:t>desfășurat</w:t>
      </w:r>
      <w:r w:rsidR="00487415">
        <w:t xml:space="preserve"> </w:t>
      </w:r>
      <w:r w:rsidRPr="00C37506">
        <w:t>de</w:t>
      </w:r>
      <w:r w:rsidR="00487415">
        <w:t xml:space="preserve"> </w:t>
      </w:r>
      <w:r w:rsidRPr="00C37506">
        <w:t>Comisie</w:t>
      </w:r>
      <w:r w:rsidR="00487415">
        <w:t xml:space="preserve"> </w:t>
      </w:r>
      <w:r w:rsidRPr="00C37506">
        <w:t>după</w:t>
      </w:r>
      <w:r w:rsidR="00487415">
        <w:t xml:space="preserve"> </w:t>
      </w:r>
      <w:r w:rsidRPr="00C37506">
        <w:t>primirea,</w:t>
      </w:r>
      <w:r w:rsidR="00487415">
        <w:t xml:space="preserve"> </w:t>
      </w:r>
      <w:r w:rsidRPr="00C37506">
        <w:t>la</w:t>
      </w:r>
      <w:r w:rsidR="00487415">
        <w:t xml:space="preserve"> </w:t>
      </w:r>
      <w:r w:rsidRPr="00C37506">
        <w:t>1</w:t>
      </w:r>
      <w:r w:rsidR="00487415">
        <w:t xml:space="preserve"> </w:t>
      </w:r>
      <w:r w:rsidRPr="00C37506">
        <w:t>martie</w:t>
      </w:r>
      <w:r w:rsidR="00487415">
        <w:t xml:space="preserve"> </w:t>
      </w:r>
      <w:r w:rsidRPr="00C37506">
        <w:t>2024,</w:t>
      </w:r>
      <w:r w:rsidR="00487415">
        <w:t xml:space="preserve"> </w:t>
      </w:r>
      <w:r w:rsidRPr="00C37506">
        <w:t>a</w:t>
      </w:r>
      <w:r w:rsidR="00487415">
        <w:t xml:space="preserve"> </w:t>
      </w:r>
      <w:hyperlink r:id="rId90" w:history="1">
        <w:r w:rsidRPr="00C37506">
          <w:rPr>
            <w:rStyle w:val="Hyperlink"/>
            <w:szCs w:val="24"/>
          </w:rPr>
          <w:t>notificărilor</w:t>
        </w:r>
      </w:hyperlink>
      <w:r w:rsidR="00487415">
        <w:t xml:space="preserve"> </w:t>
      </w:r>
      <w:r w:rsidRPr="00C37506">
        <w:t>din</w:t>
      </w:r>
      <w:r w:rsidR="00487415">
        <w:t xml:space="preserve"> </w:t>
      </w:r>
      <w:r w:rsidRPr="00C37506">
        <w:t>partea</w:t>
      </w:r>
      <w:r w:rsidR="00487415">
        <w:t xml:space="preserve"> </w:t>
      </w:r>
      <w:r w:rsidRPr="00C37506">
        <w:t>celor</w:t>
      </w:r>
      <w:r w:rsidR="00487415">
        <w:t xml:space="preserve"> </w:t>
      </w:r>
      <w:r w:rsidRPr="00C37506">
        <w:t>trei</w:t>
      </w:r>
      <w:r w:rsidR="00487415">
        <w:t xml:space="preserve"> </w:t>
      </w:r>
      <w:r w:rsidRPr="00C37506">
        <w:t>companii</w:t>
      </w:r>
      <w:r w:rsidR="00487415">
        <w:t xml:space="preserve"> </w:t>
      </w:r>
      <w:r w:rsidRPr="00C37506">
        <w:t>cu</w:t>
      </w:r>
      <w:r w:rsidR="00487415">
        <w:t xml:space="preserve"> </w:t>
      </w:r>
      <w:r w:rsidRPr="00C37506">
        <w:t>privire</w:t>
      </w:r>
      <w:r w:rsidR="00487415">
        <w:t xml:space="preserve"> </w:t>
      </w:r>
      <w:r w:rsidRPr="00C37506">
        <w:t>la</w:t>
      </w:r>
      <w:r w:rsidR="00487415">
        <w:t xml:space="preserve"> </w:t>
      </w:r>
      <w:r w:rsidRPr="00C37506">
        <w:t>statutul</w:t>
      </w:r>
      <w:r w:rsidR="00487415">
        <w:t xml:space="preserve"> </w:t>
      </w:r>
      <w:r w:rsidRPr="00C37506">
        <w:t>lor</w:t>
      </w:r>
      <w:r w:rsidR="00487415">
        <w:t xml:space="preserve"> </w:t>
      </w:r>
      <w:r w:rsidRPr="00C37506">
        <w:t>potențial</w:t>
      </w:r>
      <w:r w:rsidR="00487415">
        <w:t xml:space="preserve"> </w:t>
      </w:r>
      <w:r w:rsidRPr="00C37506">
        <w:t>de</w:t>
      </w:r>
      <w:r w:rsidR="00487415">
        <w:t xml:space="preserve"> </w:t>
      </w:r>
      <w:r w:rsidRPr="00C37506">
        <w:t>controlori</w:t>
      </w:r>
      <w:r w:rsidR="00487415">
        <w:t xml:space="preserve"> </w:t>
      </w:r>
      <w:r w:rsidRPr="00C37506">
        <w:t>de</w:t>
      </w:r>
      <w:r w:rsidR="00487415">
        <w:t xml:space="preserve"> </w:t>
      </w:r>
      <w:r w:rsidRPr="00C37506">
        <w:t>acces.</w:t>
      </w:r>
    </w:p>
    <w:p w14:paraId="5249A7AE" w14:textId="355DF5DD" w:rsidR="00C37506" w:rsidRPr="00C37506" w:rsidRDefault="00C37506" w:rsidP="00C37506">
      <w:r w:rsidRPr="00C37506">
        <w:t>Pe</w:t>
      </w:r>
      <w:r w:rsidR="00487415">
        <w:t xml:space="preserve"> </w:t>
      </w:r>
      <w:r w:rsidRPr="00C37506">
        <w:t>baza</w:t>
      </w:r>
      <w:r w:rsidR="00487415">
        <w:t xml:space="preserve"> </w:t>
      </w:r>
      <w:r w:rsidRPr="00C37506">
        <w:t>autoevaluării</w:t>
      </w:r>
      <w:r w:rsidR="00487415">
        <w:t xml:space="preserve"> </w:t>
      </w:r>
      <w:r w:rsidRPr="00C37506">
        <w:t>efectuate</w:t>
      </w:r>
      <w:r w:rsidR="00487415">
        <w:t xml:space="preserve"> </w:t>
      </w:r>
      <w:r w:rsidRPr="00C37506">
        <w:t>de</w:t>
      </w:r>
      <w:r w:rsidR="00487415">
        <w:t xml:space="preserve"> </w:t>
      </w:r>
      <w:r w:rsidRPr="00C37506">
        <w:t>Booking,</w:t>
      </w:r>
      <w:r w:rsidR="00487415">
        <w:t xml:space="preserve"> </w:t>
      </w:r>
      <w:r w:rsidRPr="00C37506">
        <w:t>prezentată</w:t>
      </w:r>
      <w:r w:rsidR="00487415">
        <w:t xml:space="preserve"> </w:t>
      </w:r>
      <w:r w:rsidRPr="00C37506">
        <w:t>la</w:t>
      </w:r>
      <w:r w:rsidR="00487415">
        <w:t xml:space="preserve"> </w:t>
      </w:r>
      <w:r w:rsidRPr="00C37506">
        <w:t>1</w:t>
      </w:r>
      <w:r w:rsidR="00487415">
        <w:t xml:space="preserve"> </w:t>
      </w:r>
      <w:r w:rsidRPr="00C37506">
        <w:t>martie</w:t>
      </w:r>
      <w:r w:rsidR="00487415">
        <w:t xml:space="preserve"> </w:t>
      </w:r>
      <w:r w:rsidRPr="00C37506">
        <w:t>2024,</w:t>
      </w:r>
      <w:r w:rsidR="00487415">
        <w:t xml:space="preserve"> </w:t>
      </w:r>
      <w:r w:rsidRPr="00C37506">
        <w:t>conform</w:t>
      </w:r>
      <w:r w:rsidR="00487415">
        <w:t xml:space="preserve"> </w:t>
      </w:r>
      <w:r w:rsidRPr="00C37506">
        <w:t>căreia</w:t>
      </w:r>
      <w:r w:rsidR="00487415">
        <w:t xml:space="preserve"> </w:t>
      </w:r>
      <w:r w:rsidRPr="00C37506">
        <w:t>Booking</w:t>
      </w:r>
      <w:r w:rsidR="00487415">
        <w:t xml:space="preserve"> </w:t>
      </w:r>
      <w:r w:rsidRPr="00C37506">
        <w:t>atinge</w:t>
      </w:r>
      <w:r w:rsidR="00487415">
        <w:t xml:space="preserve"> </w:t>
      </w:r>
      <w:r w:rsidRPr="00C37506">
        <w:t>pragurile</w:t>
      </w:r>
      <w:r w:rsidR="00487415">
        <w:t xml:space="preserve"> </w:t>
      </w:r>
      <w:r w:rsidRPr="00C37506">
        <w:t>relevante,</w:t>
      </w:r>
      <w:r w:rsidR="00487415">
        <w:t xml:space="preserve"> </w:t>
      </w:r>
      <w:r w:rsidRPr="00C37506">
        <w:t>Comisia</w:t>
      </w:r>
      <w:r w:rsidR="00487415">
        <w:t xml:space="preserve"> </w:t>
      </w:r>
      <w:r w:rsidRPr="00C37506">
        <w:t>a</w:t>
      </w:r>
      <w:r w:rsidR="00487415">
        <w:t xml:space="preserve"> </w:t>
      </w:r>
      <w:r w:rsidRPr="00C37506">
        <w:t>stabilit</w:t>
      </w:r>
      <w:r w:rsidR="00487415">
        <w:t xml:space="preserve"> </w:t>
      </w:r>
      <w:r w:rsidRPr="00C37506">
        <w:t>că</w:t>
      </w:r>
      <w:r w:rsidR="00487415">
        <w:t xml:space="preserve"> </w:t>
      </w:r>
      <w:r w:rsidRPr="00C37506">
        <w:t>acest</w:t>
      </w:r>
      <w:r w:rsidR="00487415">
        <w:t xml:space="preserve"> </w:t>
      </w:r>
      <w:r w:rsidRPr="00C37506">
        <w:t>serviciu</w:t>
      </w:r>
      <w:r w:rsidR="00487415">
        <w:t xml:space="preserve"> </w:t>
      </w:r>
      <w:r w:rsidRPr="00C37506">
        <w:t>de</w:t>
      </w:r>
      <w:r w:rsidR="00487415">
        <w:t xml:space="preserve"> </w:t>
      </w:r>
      <w:r w:rsidRPr="00C37506">
        <w:t>platformă</w:t>
      </w:r>
      <w:r w:rsidR="00487415">
        <w:t xml:space="preserve"> </w:t>
      </w:r>
      <w:r w:rsidRPr="00C37506">
        <w:t>esențial</w:t>
      </w:r>
      <w:r w:rsidR="00487415">
        <w:t xml:space="preserve"> </w:t>
      </w:r>
      <w:r w:rsidRPr="00C37506">
        <w:t>constituie</w:t>
      </w:r>
      <w:r w:rsidR="00487415">
        <w:t xml:space="preserve"> </w:t>
      </w:r>
      <w:r w:rsidRPr="00C37506">
        <w:t>un</w:t>
      </w:r>
      <w:r w:rsidR="00487415">
        <w:t xml:space="preserve"> </w:t>
      </w:r>
      <w:r w:rsidRPr="00C37506">
        <w:t>punct</w:t>
      </w:r>
      <w:r w:rsidR="00487415">
        <w:t xml:space="preserve"> </w:t>
      </w:r>
      <w:r w:rsidRPr="00C37506">
        <w:t>de</w:t>
      </w:r>
      <w:r w:rsidR="00487415">
        <w:t xml:space="preserve"> </w:t>
      </w:r>
      <w:r w:rsidRPr="00C37506">
        <w:t>acces</w:t>
      </w:r>
      <w:r w:rsidR="00487415">
        <w:t xml:space="preserve"> </w:t>
      </w:r>
      <w:r w:rsidRPr="00C37506">
        <w:t>important</w:t>
      </w:r>
      <w:r w:rsidR="00487415">
        <w:t xml:space="preserve"> </w:t>
      </w:r>
      <w:r w:rsidRPr="00C37506">
        <w:t>între</w:t>
      </w:r>
      <w:r w:rsidR="00487415">
        <w:t xml:space="preserve"> </w:t>
      </w:r>
      <w:r w:rsidRPr="00C37506">
        <w:t>întreprinderi</w:t>
      </w:r>
      <w:r w:rsidR="00487415">
        <w:t xml:space="preserve"> </w:t>
      </w:r>
      <w:r w:rsidRPr="00C37506">
        <w:t>și</w:t>
      </w:r>
      <w:r w:rsidR="00487415">
        <w:t xml:space="preserve"> </w:t>
      </w:r>
      <w:r w:rsidRPr="00C37506">
        <w:t>consumatori.</w:t>
      </w:r>
    </w:p>
    <w:p w14:paraId="6EB29D71" w14:textId="098ED154" w:rsidR="00C37506" w:rsidRPr="00C37506" w:rsidRDefault="00C37506" w:rsidP="00C37506">
      <w:r w:rsidRPr="00C37506">
        <w:t>În</w:t>
      </w:r>
      <w:r w:rsidR="00487415">
        <w:t xml:space="preserve"> </w:t>
      </w:r>
      <w:r w:rsidRPr="00C37506">
        <w:t>paralel,</w:t>
      </w:r>
      <w:r w:rsidR="00487415">
        <w:t xml:space="preserve"> </w:t>
      </w:r>
      <w:r w:rsidRPr="00C37506">
        <w:t>Comisia</w:t>
      </w:r>
      <w:r w:rsidR="00487415">
        <w:t xml:space="preserve"> </w:t>
      </w:r>
      <w:r w:rsidRPr="00C37506">
        <w:t>a</w:t>
      </w:r>
      <w:r w:rsidR="00487415">
        <w:t xml:space="preserve"> </w:t>
      </w:r>
      <w:r w:rsidRPr="00C37506">
        <w:t>deschis</w:t>
      </w:r>
      <w:r w:rsidR="00487415">
        <w:t xml:space="preserve"> </w:t>
      </w:r>
      <w:r w:rsidRPr="00C37506">
        <w:t>o</w:t>
      </w:r>
      <w:r w:rsidR="00487415">
        <w:t xml:space="preserve"> </w:t>
      </w:r>
      <w:r w:rsidRPr="00C37506">
        <w:t>investigație</w:t>
      </w:r>
      <w:r w:rsidR="00487415">
        <w:t xml:space="preserve"> </w:t>
      </w:r>
      <w:r w:rsidRPr="00C37506">
        <w:t>de</w:t>
      </w:r>
      <w:r w:rsidR="00487415">
        <w:t xml:space="preserve"> </w:t>
      </w:r>
      <w:r w:rsidRPr="00C37506">
        <w:t>piață</w:t>
      </w:r>
      <w:r w:rsidR="00487415">
        <w:t xml:space="preserve"> </w:t>
      </w:r>
      <w:r w:rsidRPr="00C37506">
        <w:t>pentru</w:t>
      </w:r>
      <w:r w:rsidR="00487415">
        <w:t xml:space="preserve"> </w:t>
      </w:r>
      <w:r w:rsidRPr="00C37506">
        <w:t>a</w:t>
      </w:r>
      <w:r w:rsidR="00487415">
        <w:t xml:space="preserve"> </w:t>
      </w:r>
      <w:r w:rsidRPr="00C37506">
        <w:t>evalua</w:t>
      </w:r>
      <w:r w:rsidR="00487415">
        <w:t xml:space="preserve"> </w:t>
      </w:r>
      <w:r w:rsidRPr="00C37506">
        <w:t>în</w:t>
      </w:r>
      <w:r w:rsidR="00487415">
        <w:t xml:space="preserve"> </w:t>
      </w:r>
      <w:r w:rsidRPr="00C37506">
        <w:t>continuare</w:t>
      </w:r>
      <w:r w:rsidR="00487415">
        <w:t xml:space="preserve"> </w:t>
      </w:r>
      <w:r w:rsidRPr="00C37506">
        <w:t>obiecția</w:t>
      </w:r>
      <w:r w:rsidR="00487415">
        <w:t xml:space="preserve"> </w:t>
      </w:r>
      <w:r w:rsidRPr="00C37506">
        <w:t>prezentată</w:t>
      </w:r>
      <w:r w:rsidR="00487415">
        <w:t xml:space="preserve"> </w:t>
      </w:r>
      <w:r w:rsidRPr="00C37506">
        <w:t>la</w:t>
      </w:r>
      <w:r w:rsidR="00487415">
        <w:t xml:space="preserve"> </w:t>
      </w:r>
      <w:r w:rsidRPr="00C37506">
        <w:t>1</w:t>
      </w:r>
      <w:r w:rsidR="00487415">
        <w:t xml:space="preserve"> </w:t>
      </w:r>
      <w:r w:rsidRPr="00C37506">
        <w:t>martie</w:t>
      </w:r>
      <w:r w:rsidR="00487415">
        <w:t xml:space="preserve"> </w:t>
      </w:r>
      <w:r w:rsidRPr="00C37506">
        <w:t>2024</w:t>
      </w:r>
      <w:r w:rsidR="00487415">
        <w:t xml:space="preserve"> </w:t>
      </w:r>
      <w:r w:rsidRPr="00C37506">
        <w:t>în</w:t>
      </w:r>
      <w:r w:rsidR="00487415">
        <w:t xml:space="preserve"> </w:t>
      </w:r>
      <w:r w:rsidRPr="00C37506">
        <w:t>ceea</w:t>
      </w:r>
      <w:r w:rsidR="00487415">
        <w:t xml:space="preserve"> </w:t>
      </w:r>
      <w:r w:rsidRPr="00C37506">
        <w:t>ce</w:t>
      </w:r>
      <w:r w:rsidR="00487415">
        <w:t xml:space="preserve"> </w:t>
      </w:r>
      <w:r w:rsidRPr="00C37506">
        <w:t>privește</w:t>
      </w:r>
      <w:r w:rsidR="00487415">
        <w:t xml:space="preserve"> </w:t>
      </w:r>
      <w:r w:rsidRPr="00C37506">
        <w:t>serviciul</w:t>
      </w:r>
      <w:r w:rsidR="00487415">
        <w:t xml:space="preserve"> </w:t>
      </w:r>
      <w:r w:rsidRPr="00C37506">
        <w:t>de</w:t>
      </w:r>
      <w:r w:rsidR="00487415">
        <w:t xml:space="preserve"> </w:t>
      </w:r>
      <w:r w:rsidRPr="00C37506">
        <w:t>rețele</w:t>
      </w:r>
      <w:r w:rsidR="00487415">
        <w:t xml:space="preserve"> </w:t>
      </w:r>
      <w:r w:rsidRPr="00C37506">
        <w:t>de</w:t>
      </w:r>
      <w:r w:rsidR="00487415">
        <w:t xml:space="preserve"> </w:t>
      </w:r>
      <w:r w:rsidRPr="00C37506">
        <w:t>socializare</w:t>
      </w:r>
      <w:r w:rsidR="00487415">
        <w:t xml:space="preserve"> </w:t>
      </w:r>
      <w:r w:rsidRPr="00C37506">
        <w:t>online</w:t>
      </w:r>
      <w:r w:rsidR="00487415">
        <w:t xml:space="preserve"> </w:t>
      </w:r>
      <w:r w:rsidRPr="00C37506">
        <w:rPr>
          <w:b/>
          <w:bCs/>
        </w:rPr>
        <w:t>X</w:t>
      </w:r>
      <w:r w:rsidRPr="00C37506">
        <w:t>.</w:t>
      </w:r>
      <w:r w:rsidR="00487415">
        <w:t xml:space="preserve"> </w:t>
      </w:r>
      <w:r w:rsidRPr="00C37506">
        <w:rPr>
          <w:b/>
          <w:bCs/>
        </w:rPr>
        <w:t>Această</w:t>
      </w:r>
      <w:r w:rsidR="00487415">
        <w:rPr>
          <w:b/>
          <w:bCs/>
        </w:rPr>
        <w:t xml:space="preserve"> </w:t>
      </w:r>
      <w:r w:rsidRPr="00C37506">
        <w:rPr>
          <w:b/>
          <w:bCs/>
        </w:rPr>
        <w:t>obiecție</w:t>
      </w:r>
      <w:r w:rsidR="00487415">
        <w:t xml:space="preserve"> </w:t>
      </w:r>
      <w:r w:rsidRPr="00C37506">
        <w:t>susține</w:t>
      </w:r>
      <w:r w:rsidR="00487415">
        <w:t xml:space="preserve"> </w:t>
      </w:r>
      <w:r w:rsidRPr="00C37506">
        <w:t>că,</w:t>
      </w:r>
      <w:r w:rsidR="00487415">
        <w:t xml:space="preserve"> </w:t>
      </w:r>
      <w:r w:rsidRPr="00C37506">
        <w:t>în</w:t>
      </w:r>
      <w:r w:rsidR="00487415">
        <w:t xml:space="preserve"> </w:t>
      </w:r>
      <w:r w:rsidRPr="00C37506">
        <w:t>pofida</w:t>
      </w:r>
      <w:r w:rsidR="00487415">
        <w:t xml:space="preserve"> </w:t>
      </w:r>
      <w:r w:rsidRPr="00C37506">
        <w:t>faptului</w:t>
      </w:r>
      <w:r w:rsidR="00487415">
        <w:t xml:space="preserve"> </w:t>
      </w:r>
      <w:r w:rsidRPr="00C37506">
        <w:t>că</w:t>
      </w:r>
      <w:r w:rsidR="00487415">
        <w:t xml:space="preserve"> </w:t>
      </w:r>
      <w:r w:rsidRPr="00C37506">
        <w:t>atinge</w:t>
      </w:r>
      <w:r w:rsidR="00487415">
        <w:t xml:space="preserve"> </w:t>
      </w:r>
      <w:r w:rsidRPr="00C37506">
        <w:t>pragurile,</w:t>
      </w:r>
      <w:r w:rsidR="00487415">
        <w:t xml:space="preserve"> </w:t>
      </w:r>
      <w:r w:rsidRPr="00C37506">
        <w:t>X</w:t>
      </w:r>
      <w:r w:rsidR="00487415">
        <w:t xml:space="preserve"> </w:t>
      </w:r>
      <w:r w:rsidRPr="00C37506">
        <w:t>nu</w:t>
      </w:r>
      <w:r w:rsidR="00487415">
        <w:t xml:space="preserve"> </w:t>
      </w:r>
      <w:r w:rsidRPr="00C37506">
        <w:t>se</w:t>
      </w:r>
      <w:r w:rsidR="00487415">
        <w:t xml:space="preserve"> </w:t>
      </w:r>
      <w:r w:rsidRPr="00C37506">
        <w:t>califică</w:t>
      </w:r>
      <w:r w:rsidR="00487415">
        <w:t xml:space="preserve"> </w:t>
      </w:r>
      <w:r w:rsidRPr="00C37506">
        <w:t>drept</w:t>
      </w:r>
      <w:r w:rsidR="00487415">
        <w:t xml:space="preserve"> </w:t>
      </w:r>
      <w:r w:rsidRPr="00C37506">
        <w:t>un</w:t>
      </w:r>
      <w:r w:rsidR="00487415">
        <w:t xml:space="preserve"> </w:t>
      </w:r>
      <w:r w:rsidRPr="00C37506">
        <w:t>punct</w:t>
      </w:r>
      <w:r w:rsidR="00487415">
        <w:t xml:space="preserve"> </w:t>
      </w:r>
      <w:r w:rsidRPr="00C37506">
        <w:t>de</w:t>
      </w:r>
      <w:r w:rsidR="00487415">
        <w:t xml:space="preserve"> </w:t>
      </w:r>
      <w:r w:rsidRPr="00C37506">
        <w:t>acces</w:t>
      </w:r>
      <w:r w:rsidR="00487415">
        <w:t xml:space="preserve"> </w:t>
      </w:r>
      <w:r w:rsidRPr="00C37506">
        <w:t>important</w:t>
      </w:r>
      <w:r w:rsidR="00487415">
        <w:t xml:space="preserve"> </w:t>
      </w:r>
      <w:r w:rsidRPr="00C37506">
        <w:t>între</w:t>
      </w:r>
      <w:r w:rsidR="00487415">
        <w:t xml:space="preserve"> </w:t>
      </w:r>
      <w:r w:rsidRPr="00C37506">
        <w:t>întreprinderi</w:t>
      </w:r>
      <w:r w:rsidR="00487415">
        <w:t xml:space="preserve"> </w:t>
      </w:r>
      <w:r w:rsidRPr="00C37506">
        <w:t>și</w:t>
      </w:r>
      <w:r w:rsidR="00487415">
        <w:t xml:space="preserve"> </w:t>
      </w:r>
      <w:r w:rsidRPr="00C37506">
        <w:t>consumatori.</w:t>
      </w:r>
      <w:r w:rsidR="00487415">
        <w:t xml:space="preserve"> </w:t>
      </w:r>
      <w:r w:rsidRPr="00C37506">
        <w:t>Investigația</w:t>
      </w:r>
      <w:r w:rsidR="00487415">
        <w:t xml:space="preserve"> </w:t>
      </w:r>
      <w:r w:rsidRPr="00C37506">
        <w:t>ar</w:t>
      </w:r>
      <w:r w:rsidR="00487415">
        <w:t xml:space="preserve"> </w:t>
      </w:r>
      <w:r w:rsidRPr="00C37506">
        <w:t>trebuie</w:t>
      </w:r>
      <w:r w:rsidR="00487415">
        <w:t xml:space="preserve"> </w:t>
      </w:r>
      <w:r w:rsidRPr="00C37506">
        <w:t>să</w:t>
      </w:r>
      <w:r w:rsidR="00487415">
        <w:t xml:space="preserve"> </w:t>
      </w:r>
      <w:r w:rsidRPr="00C37506">
        <w:t>se</w:t>
      </w:r>
      <w:r w:rsidR="00487415">
        <w:t xml:space="preserve"> </w:t>
      </w:r>
      <w:r w:rsidRPr="00C37506">
        <w:t>încheie</w:t>
      </w:r>
      <w:r w:rsidR="00487415">
        <w:t xml:space="preserve"> </w:t>
      </w:r>
      <w:r w:rsidRPr="00C37506">
        <w:t>în</w:t>
      </w:r>
      <w:r w:rsidR="00487415">
        <w:t xml:space="preserve"> </w:t>
      </w:r>
      <w:r w:rsidRPr="00C37506">
        <w:t>termen</w:t>
      </w:r>
      <w:r w:rsidR="00487415">
        <w:t xml:space="preserve"> </w:t>
      </w:r>
      <w:r w:rsidRPr="00C37506">
        <w:t>de</w:t>
      </w:r>
      <w:r w:rsidR="00487415">
        <w:t xml:space="preserve"> </w:t>
      </w:r>
      <w:r w:rsidRPr="00C37506">
        <w:t>cinci</w:t>
      </w:r>
      <w:r w:rsidR="00487415">
        <w:t xml:space="preserve"> </w:t>
      </w:r>
      <w:r w:rsidRPr="00C37506">
        <w:t>luni.</w:t>
      </w:r>
    </w:p>
    <w:p w14:paraId="554EF315" w14:textId="4B9CC2D6" w:rsidR="00C37506" w:rsidRPr="00C37506" w:rsidRDefault="00C37506" w:rsidP="00C37506">
      <w:r w:rsidRPr="00C37506">
        <w:rPr>
          <w:b/>
          <w:bCs/>
        </w:rPr>
        <w:lastRenderedPageBreak/>
        <w:t>O</w:t>
      </w:r>
      <w:r w:rsidR="00487415">
        <w:rPr>
          <w:b/>
          <w:bCs/>
        </w:rPr>
        <w:t xml:space="preserve"> </w:t>
      </w:r>
      <w:r w:rsidRPr="00C37506">
        <w:rPr>
          <w:b/>
          <w:bCs/>
        </w:rPr>
        <w:t>altă</w:t>
      </w:r>
      <w:r w:rsidR="00487415">
        <w:rPr>
          <w:b/>
          <w:bCs/>
        </w:rPr>
        <w:t xml:space="preserve"> </w:t>
      </w:r>
      <w:r w:rsidRPr="00C37506">
        <w:rPr>
          <w:b/>
          <w:bCs/>
        </w:rPr>
        <w:t>obiecție</w:t>
      </w:r>
      <w:r w:rsidR="00487415">
        <w:t xml:space="preserve"> </w:t>
      </w:r>
      <w:r w:rsidRPr="00C37506">
        <w:t>a</w:t>
      </w:r>
      <w:r w:rsidR="00487415">
        <w:t xml:space="preserve"> </w:t>
      </w:r>
      <w:r w:rsidRPr="00C37506">
        <w:t>fost</w:t>
      </w:r>
      <w:r w:rsidR="00487415">
        <w:t xml:space="preserve"> </w:t>
      </w:r>
      <w:r w:rsidRPr="00C37506">
        <w:t>prezentată</w:t>
      </w:r>
      <w:r w:rsidR="00487415">
        <w:t xml:space="preserve"> </w:t>
      </w:r>
      <w:r w:rsidRPr="00C37506">
        <w:t>cu</w:t>
      </w:r>
      <w:r w:rsidR="00487415">
        <w:t xml:space="preserve"> </w:t>
      </w:r>
      <w:r w:rsidRPr="00C37506">
        <w:t>privire</w:t>
      </w:r>
      <w:r w:rsidR="00487415">
        <w:t xml:space="preserve"> </w:t>
      </w:r>
      <w:r w:rsidRPr="00C37506">
        <w:t>la</w:t>
      </w:r>
      <w:r w:rsidR="00487415">
        <w:t xml:space="preserve"> </w:t>
      </w:r>
      <w:r w:rsidRPr="00C37506">
        <w:t>serviciul</w:t>
      </w:r>
      <w:r w:rsidR="00487415">
        <w:t xml:space="preserve"> </w:t>
      </w:r>
      <w:r w:rsidRPr="00C37506">
        <w:t>de</w:t>
      </w:r>
      <w:r w:rsidR="00487415">
        <w:t xml:space="preserve"> </w:t>
      </w:r>
      <w:r w:rsidRPr="00C37506">
        <w:t>publicitate</w:t>
      </w:r>
      <w:r w:rsidR="00487415">
        <w:t xml:space="preserve"> </w:t>
      </w:r>
      <w:r w:rsidRPr="00C37506">
        <w:t>online</w:t>
      </w:r>
      <w:r w:rsidR="00487415">
        <w:t xml:space="preserve"> </w:t>
      </w:r>
      <w:r w:rsidRPr="00C37506">
        <w:rPr>
          <w:b/>
          <w:bCs/>
        </w:rPr>
        <w:t>X</w:t>
      </w:r>
      <w:r w:rsidR="00487415">
        <w:rPr>
          <w:b/>
          <w:bCs/>
        </w:rPr>
        <w:t xml:space="preserve"> </w:t>
      </w:r>
      <w:r w:rsidRPr="00C37506">
        <w:rPr>
          <w:b/>
          <w:bCs/>
        </w:rPr>
        <w:t>Ads</w:t>
      </w:r>
      <w:r w:rsidRPr="00C37506">
        <w:t>.</w:t>
      </w:r>
      <w:r w:rsidR="00487415">
        <w:t xml:space="preserve"> </w:t>
      </w:r>
      <w:r w:rsidRPr="00C37506">
        <w:t>Comisia</w:t>
      </w:r>
      <w:r w:rsidR="00487415">
        <w:t xml:space="preserve"> </w:t>
      </w:r>
      <w:r w:rsidRPr="00C37506">
        <w:t>a</w:t>
      </w:r>
      <w:r w:rsidR="00487415">
        <w:t xml:space="preserve"> </w:t>
      </w:r>
      <w:r w:rsidRPr="00C37506">
        <w:t>concluzionat</w:t>
      </w:r>
      <w:r w:rsidR="00487415">
        <w:t xml:space="preserve"> </w:t>
      </w:r>
      <w:r w:rsidRPr="00C37506">
        <w:t>că,</w:t>
      </w:r>
      <w:r w:rsidR="00487415">
        <w:t xml:space="preserve"> </w:t>
      </w:r>
      <w:r w:rsidRPr="00C37506">
        <w:t>deși</w:t>
      </w:r>
      <w:r w:rsidR="00487415">
        <w:t xml:space="preserve"> </w:t>
      </w:r>
      <w:r w:rsidRPr="00C37506">
        <w:t>X</w:t>
      </w:r>
      <w:r w:rsidR="00487415">
        <w:t xml:space="preserve"> </w:t>
      </w:r>
      <w:r w:rsidRPr="00C37506">
        <w:t>Ads</w:t>
      </w:r>
      <w:r w:rsidR="00487415">
        <w:t xml:space="preserve"> </w:t>
      </w:r>
      <w:r w:rsidRPr="00C37506">
        <w:t>îndeplinește</w:t>
      </w:r>
      <w:r w:rsidR="00487415">
        <w:t xml:space="preserve"> </w:t>
      </w:r>
      <w:r w:rsidRPr="00C37506">
        <w:t>pragurile</w:t>
      </w:r>
      <w:r w:rsidR="00487415">
        <w:t xml:space="preserve"> </w:t>
      </w:r>
      <w:r w:rsidRPr="00C37506">
        <w:t>cantitative</w:t>
      </w:r>
      <w:r w:rsidR="00487415">
        <w:t xml:space="preserve"> </w:t>
      </w:r>
      <w:r w:rsidRPr="00C37506">
        <w:t>pentru</w:t>
      </w:r>
      <w:r w:rsidR="00487415">
        <w:t xml:space="preserve"> </w:t>
      </w:r>
      <w:r w:rsidRPr="00C37506">
        <w:t>desemnare</w:t>
      </w:r>
      <w:r w:rsidR="00487415">
        <w:t xml:space="preserve"> </w:t>
      </w:r>
      <w:r w:rsidRPr="00C37506">
        <w:t>în</w:t>
      </w:r>
      <w:r w:rsidR="00487415">
        <w:t xml:space="preserve"> </w:t>
      </w:r>
      <w:r w:rsidRPr="00C37506">
        <w:t>temeiul</w:t>
      </w:r>
      <w:r w:rsidR="00487415">
        <w:t xml:space="preserve"> </w:t>
      </w:r>
      <w:r w:rsidRPr="00C37506">
        <w:t>RPD,</w:t>
      </w:r>
      <w:r w:rsidR="00487415">
        <w:t xml:space="preserve"> </w:t>
      </w:r>
      <w:r w:rsidRPr="00C37506">
        <w:t>acest</w:t>
      </w:r>
      <w:r w:rsidR="00487415">
        <w:t xml:space="preserve"> </w:t>
      </w:r>
      <w:r w:rsidRPr="00C37506">
        <w:t>serviciu</w:t>
      </w:r>
      <w:r w:rsidR="00487415">
        <w:t xml:space="preserve"> </w:t>
      </w:r>
      <w:r w:rsidRPr="00C37506">
        <w:t>de</w:t>
      </w:r>
      <w:r w:rsidR="00487415">
        <w:t xml:space="preserve"> </w:t>
      </w:r>
      <w:r w:rsidRPr="00C37506">
        <w:t>platformă</w:t>
      </w:r>
      <w:r w:rsidR="00487415">
        <w:t xml:space="preserve"> </w:t>
      </w:r>
      <w:r w:rsidRPr="00C37506">
        <w:t>esențial</w:t>
      </w:r>
      <w:r w:rsidR="00487415">
        <w:t xml:space="preserve"> </w:t>
      </w:r>
      <w:r w:rsidRPr="00C37506">
        <w:t>nu</w:t>
      </w:r>
      <w:r w:rsidR="00487415">
        <w:t xml:space="preserve"> </w:t>
      </w:r>
      <w:r w:rsidRPr="00C37506">
        <w:t>se</w:t>
      </w:r>
      <w:r w:rsidR="00487415">
        <w:t xml:space="preserve"> </w:t>
      </w:r>
      <w:r w:rsidRPr="00C37506">
        <w:t>califică</w:t>
      </w:r>
      <w:r w:rsidR="00487415">
        <w:t xml:space="preserve"> </w:t>
      </w:r>
      <w:r w:rsidRPr="00C37506">
        <w:t>drept</w:t>
      </w:r>
      <w:r w:rsidR="00487415">
        <w:t xml:space="preserve"> </w:t>
      </w:r>
      <w:r w:rsidRPr="00C37506">
        <w:t>un</w:t>
      </w:r>
      <w:r w:rsidR="00487415">
        <w:t xml:space="preserve"> </w:t>
      </w:r>
      <w:r w:rsidRPr="00C37506">
        <w:t>punct</w:t>
      </w:r>
      <w:r w:rsidR="00487415">
        <w:t xml:space="preserve"> </w:t>
      </w:r>
      <w:r w:rsidRPr="00C37506">
        <w:t>de</w:t>
      </w:r>
      <w:r w:rsidR="00487415">
        <w:t xml:space="preserve"> </w:t>
      </w:r>
      <w:r w:rsidRPr="00C37506">
        <w:t>acces</w:t>
      </w:r>
      <w:r w:rsidR="00487415">
        <w:t xml:space="preserve"> </w:t>
      </w:r>
      <w:r w:rsidRPr="00C37506">
        <w:t>important.</w:t>
      </w:r>
      <w:r w:rsidR="00487415">
        <w:t xml:space="preserve"> </w:t>
      </w:r>
      <w:r w:rsidRPr="00C37506">
        <w:t>Prin</w:t>
      </w:r>
      <w:r w:rsidR="00487415">
        <w:t xml:space="preserve"> </w:t>
      </w:r>
      <w:r w:rsidRPr="00C37506">
        <w:t>urmare,</w:t>
      </w:r>
      <w:r w:rsidR="00487415">
        <w:t xml:space="preserve"> </w:t>
      </w:r>
      <w:r w:rsidRPr="00C37506">
        <w:t>Comisia</w:t>
      </w:r>
      <w:r w:rsidR="00487415">
        <w:t xml:space="preserve"> </w:t>
      </w:r>
      <w:r w:rsidRPr="00C37506">
        <w:rPr>
          <w:b/>
          <w:bCs/>
        </w:rPr>
        <w:t>a</w:t>
      </w:r>
      <w:r w:rsidR="00487415">
        <w:rPr>
          <w:b/>
          <w:bCs/>
        </w:rPr>
        <w:t xml:space="preserve"> </w:t>
      </w:r>
      <w:r w:rsidRPr="00C37506">
        <w:rPr>
          <w:b/>
          <w:bCs/>
        </w:rPr>
        <w:t>decis</w:t>
      </w:r>
      <w:r w:rsidR="00487415">
        <w:rPr>
          <w:b/>
          <w:bCs/>
        </w:rPr>
        <w:t xml:space="preserve"> </w:t>
      </w:r>
      <w:r w:rsidRPr="00C37506">
        <w:rPr>
          <w:b/>
          <w:bCs/>
        </w:rPr>
        <w:t>să</w:t>
      </w:r>
      <w:r w:rsidR="00487415">
        <w:rPr>
          <w:b/>
          <w:bCs/>
        </w:rPr>
        <w:t xml:space="preserve"> </w:t>
      </w:r>
      <w:r w:rsidRPr="00C37506">
        <w:rPr>
          <w:b/>
          <w:bCs/>
        </w:rPr>
        <w:t>nu</w:t>
      </w:r>
      <w:r w:rsidR="00487415">
        <w:rPr>
          <w:b/>
          <w:bCs/>
        </w:rPr>
        <w:t xml:space="preserve"> </w:t>
      </w:r>
      <w:r w:rsidRPr="00C37506">
        <w:rPr>
          <w:b/>
          <w:bCs/>
        </w:rPr>
        <w:t>desemneze</w:t>
      </w:r>
      <w:r w:rsidR="00487415">
        <w:rPr>
          <w:b/>
          <w:bCs/>
        </w:rPr>
        <w:t xml:space="preserve"> </w:t>
      </w:r>
      <w:r w:rsidRPr="00C37506">
        <w:rPr>
          <w:b/>
          <w:bCs/>
        </w:rPr>
        <w:t>X</w:t>
      </w:r>
      <w:r w:rsidR="00487415">
        <w:rPr>
          <w:b/>
          <w:bCs/>
        </w:rPr>
        <w:t xml:space="preserve"> </w:t>
      </w:r>
      <w:r w:rsidRPr="00C37506">
        <w:rPr>
          <w:b/>
          <w:bCs/>
        </w:rPr>
        <w:t>Ads</w:t>
      </w:r>
      <w:r w:rsidRPr="00C37506">
        <w:t>.</w:t>
      </w:r>
    </w:p>
    <w:p w14:paraId="50D0505C" w14:textId="12E1927D" w:rsidR="00C37506" w:rsidRPr="00C37506" w:rsidRDefault="00C37506" w:rsidP="00C37506">
      <w:r w:rsidRPr="00C37506">
        <w:t>În</w:t>
      </w:r>
      <w:r w:rsidR="00487415">
        <w:t xml:space="preserve"> </w:t>
      </w:r>
      <w:r w:rsidRPr="00C37506">
        <w:t>fine,</w:t>
      </w:r>
      <w:r w:rsidR="00487415">
        <w:t xml:space="preserve"> </w:t>
      </w:r>
      <w:r w:rsidRPr="00C37506">
        <w:t>Comisia</w:t>
      </w:r>
      <w:r w:rsidR="00487415">
        <w:t xml:space="preserve"> </w:t>
      </w:r>
      <w:r w:rsidRPr="00C37506">
        <w:t>a</w:t>
      </w:r>
      <w:r w:rsidR="00487415">
        <w:t xml:space="preserve"> </w:t>
      </w:r>
      <w:r w:rsidRPr="00C37506">
        <w:t>primit,</w:t>
      </w:r>
      <w:r w:rsidR="00487415">
        <w:t xml:space="preserve"> </w:t>
      </w:r>
      <w:r w:rsidRPr="00C37506">
        <w:t>la</w:t>
      </w:r>
      <w:r w:rsidR="00487415">
        <w:t xml:space="preserve"> </w:t>
      </w:r>
      <w:r w:rsidRPr="00C37506">
        <w:t>1</w:t>
      </w:r>
      <w:r w:rsidR="00487415">
        <w:t xml:space="preserve"> </w:t>
      </w:r>
      <w:r w:rsidRPr="00C37506">
        <w:t>martie</w:t>
      </w:r>
      <w:r w:rsidR="00487415">
        <w:t xml:space="preserve"> </w:t>
      </w:r>
      <w:r w:rsidRPr="00C37506">
        <w:t>2024,</w:t>
      </w:r>
      <w:r w:rsidR="00487415">
        <w:t xml:space="preserve"> </w:t>
      </w:r>
      <w:r w:rsidRPr="00C37506">
        <w:t>notificarea</w:t>
      </w:r>
      <w:r w:rsidR="00487415">
        <w:t xml:space="preserve"> </w:t>
      </w:r>
      <w:r w:rsidRPr="00C37506">
        <w:t>din</w:t>
      </w:r>
      <w:r w:rsidR="00487415">
        <w:t xml:space="preserve"> </w:t>
      </w:r>
      <w:r w:rsidRPr="00C37506">
        <w:t>partea</w:t>
      </w:r>
      <w:r w:rsidR="00487415">
        <w:t xml:space="preserve"> </w:t>
      </w:r>
      <w:r w:rsidRPr="00C37506">
        <w:t>serviciului</w:t>
      </w:r>
      <w:r w:rsidR="00487415">
        <w:t xml:space="preserve"> </w:t>
      </w:r>
      <w:r w:rsidRPr="00C37506">
        <w:t>de</w:t>
      </w:r>
      <w:r w:rsidR="00487415">
        <w:t xml:space="preserve"> </w:t>
      </w:r>
      <w:r w:rsidRPr="00C37506">
        <w:t>publicitate</w:t>
      </w:r>
      <w:r w:rsidR="00487415">
        <w:t xml:space="preserve"> </w:t>
      </w:r>
      <w:r w:rsidRPr="00C37506">
        <w:t>online</w:t>
      </w:r>
      <w:r w:rsidR="00487415">
        <w:t xml:space="preserve"> </w:t>
      </w:r>
      <w:r w:rsidRPr="00C37506">
        <w:rPr>
          <w:b/>
          <w:bCs/>
        </w:rPr>
        <w:t>TikTok</w:t>
      </w:r>
      <w:r w:rsidR="00487415">
        <w:rPr>
          <w:b/>
          <w:bCs/>
        </w:rPr>
        <w:t xml:space="preserve"> </w:t>
      </w:r>
      <w:r w:rsidRPr="00C37506">
        <w:rPr>
          <w:b/>
          <w:bCs/>
        </w:rPr>
        <w:t>Ads</w:t>
      </w:r>
      <w:r w:rsidR="00487415">
        <w:t xml:space="preserve"> </w:t>
      </w:r>
      <w:r w:rsidRPr="00C37506">
        <w:t>al</w:t>
      </w:r>
      <w:r w:rsidR="00487415">
        <w:t xml:space="preserve"> </w:t>
      </w:r>
      <w:r w:rsidRPr="00C37506">
        <w:t>ByteDance,</w:t>
      </w:r>
      <w:r w:rsidR="00487415">
        <w:t xml:space="preserve"> </w:t>
      </w:r>
      <w:r w:rsidRPr="00C37506">
        <w:t>inclusiv</w:t>
      </w:r>
      <w:r w:rsidR="00487415">
        <w:t xml:space="preserve"> </w:t>
      </w:r>
      <w:r w:rsidRPr="00C37506">
        <w:t>o</w:t>
      </w:r>
      <w:r w:rsidR="00487415">
        <w:t xml:space="preserve"> </w:t>
      </w:r>
      <w:r w:rsidRPr="00C37506">
        <w:t>obiecție.</w:t>
      </w:r>
      <w:r w:rsidR="00487415">
        <w:t xml:space="preserve"> </w:t>
      </w:r>
      <w:r w:rsidRPr="00C37506">
        <w:t>Comisia</w:t>
      </w:r>
      <w:r w:rsidR="00487415">
        <w:t xml:space="preserve"> </w:t>
      </w:r>
      <w:r w:rsidRPr="00C37506">
        <w:t>a</w:t>
      </w:r>
      <w:r w:rsidR="00487415">
        <w:t xml:space="preserve"> </w:t>
      </w:r>
      <w:r w:rsidRPr="00C37506">
        <w:t>concluzionat</w:t>
      </w:r>
      <w:r w:rsidR="00487415">
        <w:t xml:space="preserve"> </w:t>
      </w:r>
      <w:r w:rsidRPr="00C37506">
        <w:t>că,</w:t>
      </w:r>
      <w:r w:rsidR="00487415">
        <w:t xml:space="preserve"> </w:t>
      </w:r>
      <w:r w:rsidRPr="00C37506">
        <w:t>deși</w:t>
      </w:r>
      <w:r w:rsidR="00487415">
        <w:t xml:space="preserve"> </w:t>
      </w:r>
      <w:r w:rsidRPr="00C37506">
        <w:t>TikTok</w:t>
      </w:r>
      <w:r w:rsidR="00487415">
        <w:t xml:space="preserve"> </w:t>
      </w:r>
      <w:r w:rsidRPr="00C37506">
        <w:t>Ads</w:t>
      </w:r>
      <w:r w:rsidR="00487415">
        <w:t xml:space="preserve"> </w:t>
      </w:r>
      <w:r w:rsidRPr="00C37506">
        <w:t>îndeplinește</w:t>
      </w:r>
      <w:r w:rsidR="00487415">
        <w:t xml:space="preserve"> </w:t>
      </w:r>
      <w:r w:rsidRPr="00C37506">
        <w:t>pragurile</w:t>
      </w:r>
      <w:r w:rsidR="00487415">
        <w:t xml:space="preserve"> </w:t>
      </w:r>
      <w:r w:rsidRPr="00C37506">
        <w:t>cantitative</w:t>
      </w:r>
      <w:r w:rsidR="00487415">
        <w:t xml:space="preserve"> </w:t>
      </w:r>
      <w:r w:rsidRPr="00C37506">
        <w:t>pentru</w:t>
      </w:r>
      <w:r w:rsidR="00487415">
        <w:t xml:space="preserve"> </w:t>
      </w:r>
      <w:r w:rsidRPr="00C37506">
        <w:t>desemnare</w:t>
      </w:r>
      <w:r w:rsidR="00487415">
        <w:t xml:space="preserve"> </w:t>
      </w:r>
      <w:r w:rsidRPr="00C37506">
        <w:t>în</w:t>
      </w:r>
      <w:r w:rsidR="00487415">
        <w:t xml:space="preserve"> </w:t>
      </w:r>
      <w:r w:rsidRPr="00C37506">
        <w:t>temeiul</w:t>
      </w:r>
      <w:r w:rsidR="00487415">
        <w:t xml:space="preserve"> </w:t>
      </w:r>
      <w:r w:rsidRPr="00C37506">
        <w:t>RPD,</w:t>
      </w:r>
      <w:r w:rsidR="00487415">
        <w:t xml:space="preserve"> </w:t>
      </w:r>
      <w:r w:rsidRPr="00C37506">
        <w:t>acest</w:t>
      </w:r>
      <w:r w:rsidR="00487415">
        <w:t xml:space="preserve"> </w:t>
      </w:r>
      <w:r w:rsidRPr="00C37506">
        <w:t>serviciu</w:t>
      </w:r>
      <w:r w:rsidR="00487415">
        <w:t xml:space="preserve"> </w:t>
      </w:r>
      <w:r w:rsidRPr="00C37506">
        <w:t>de</w:t>
      </w:r>
      <w:r w:rsidR="00487415">
        <w:t xml:space="preserve"> </w:t>
      </w:r>
      <w:r w:rsidRPr="00C37506">
        <w:t>platformă</w:t>
      </w:r>
      <w:r w:rsidR="00487415">
        <w:t xml:space="preserve"> </w:t>
      </w:r>
      <w:r w:rsidRPr="00C37506">
        <w:t>esențial</w:t>
      </w:r>
      <w:r w:rsidR="00487415">
        <w:t xml:space="preserve"> </w:t>
      </w:r>
      <w:r w:rsidRPr="00C37506">
        <w:t>nu</w:t>
      </w:r>
      <w:r w:rsidR="00487415">
        <w:t xml:space="preserve"> </w:t>
      </w:r>
      <w:r w:rsidRPr="00C37506">
        <w:t>se</w:t>
      </w:r>
      <w:r w:rsidR="00487415">
        <w:t xml:space="preserve"> </w:t>
      </w:r>
      <w:r w:rsidRPr="00C37506">
        <w:t>califică</w:t>
      </w:r>
      <w:r w:rsidR="00487415">
        <w:t xml:space="preserve"> </w:t>
      </w:r>
      <w:r w:rsidRPr="00C37506">
        <w:t>drept</w:t>
      </w:r>
      <w:r w:rsidR="00487415">
        <w:t xml:space="preserve"> </w:t>
      </w:r>
      <w:r w:rsidRPr="00C37506">
        <w:t>un</w:t>
      </w:r>
      <w:r w:rsidR="00487415">
        <w:t xml:space="preserve"> </w:t>
      </w:r>
      <w:r w:rsidRPr="00C37506">
        <w:t>punct</w:t>
      </w:r>
      <w:r w:rsidR="00487415">
        <w:t xml:space="preserve"> </w:t>
      </w:r>
      <w:r w:rsidRPr="00C37506">
        <w:t>de</w:t>
      </w:r>
      <w:r w:rsidR="00487415">
        <w:t xml:space="preserve"> </w:t>
      </w:r>
      <w:r w:rsidRPr="00C37506">
        <w:t>acces</w:t>
      </w:r>
      <w:r w:rsidR="00487415">
        <w:t xml:space="preserve"> </w:t>
      </w:r>
      <w:r w:rsidRPr="00C37506">
        <w:t>important.</w:t>
      </w:r>
      <w:r w:rsidR="00487415">
        <w:t xml:space="preserve"> </w:t>
      </w:r>
      <w:r w:rsidRPr="00C37506">
        <w:t>În</w:t>
      </w:r>
      <w:r w:rsidR="00487415">
        <w:t xml:space="preserve"> </w:t>
      </w:r>
      <w:r w:rsidRPr="00C37506">
        <w:t>consecință,</w:t>
      </w:r>
      <w:r w:rsidR="00487415">
        <w:t xml:space="preserve"> </w:t>
      </w:r>
      <w:r w:rsidRPr="00C37506">
        <w:t>Comisia</w:t>
      </w:r>
      <w:r w:rsidR="00487415">
        <w:t xml:space="preserve"> </w:t>
      </w:r>
      <w:r w:rsidRPr="00C37506">
        <w:rPr>
          <w:b/>
          <w:bCs/>
        </w:rPr>
        <w:t>a</w:t>
      </w:r>
      <w:r w:rsidR="00487415">
        <w:rPr>
          <w:b/>
          <w:bCs/>
        </w:rPr>
        <w:t xml:space="preserve"> </w:t>
      </w:r>
      <w:r w:rsidRPr="00C37506">
        <w:rPr>
          <w:b/>
          <w:bCs/>
        </w:rPr>
        <w:t>decis</w:t>
      </w:r>
      <w:r w:rsidR="00487415">
        <w:rPr>
          <w:b/>
          <w:bCs/>
        </w:rPr>
        <w:t xml:space="preserve"> </w:t>
      </w:r>
      <w:r w:rsidRPr="00C37506">
        <w:rPr>
          <w:b/>
          <w:bCs/>
        </w:rPr>
        <w:t>să</w:t>
      </w:r>
      <w:r w:rsidR="00487415">
        <w:rPr>
          <w:b/>
          <w:bCs/>
        </w:rPr>
        <w:t xml:space="preserve"> </w:t>
      </w:r>
      <w:r w:rsidRPr="00C37506">
        <w:rPr>
          <w:b/>
          <w:bCs/>
        </w:rPr>
        <w:t>nu</w:t>
      </w:r>
      <w:r w:rsidR="00487415">
        <w:rPr>
          <w:b/>
          <w:bCs/>
        </w:rPr>
        <w:t xml:space="preserve"> </w:t>
      </w:r>
      <w:r w:rsidRPr="00C37506">
        <w:rPr>
          <w:b/>
          <w:bCs/>
        </w:rPr>
        <w:t>desemneze</w:t>
      </w:r>
      <w:r w:rsidR="00487415">
        <w:rPr>
          <w:b/>
          <w:bCs/>
        </w:rPr>
        <w:t xml:space="preserve"> </w:t>
      </w:r>
      <w:r w:rsidRPr="00C37506">
        <w:rPr>
          <w:b/>
          <w:bCs/>
        </w:rPr>
        <w:t>nici</w:t>
      </w:r>
      <w:r w:rsidR="00487415">
        <w:rPr>
          <w:b/>
          <w:bCs/>
        </w:rPr>
        <w:t xml:space="preserve"> </w:t>
      </w:r>
      <w:r w:rsidRPr="00C37506">
        <w:rPr>
          <w:b/>
          <w:bCs/>
        </w:rPr>
        <w:t>TikTok</w:t>
      </w:r>
      <w:r w:rsidR="00487415">
        <w:rPr>
          <w:b/>
          <w:bCs/>
        </w:rPr>
        <w:t xml:space="preserve"> </w:t>
      </w:r>
      <w:r w:rsidRPr="00C37506">
        <w:rPr>
          <w:b/>
          <w:bCs/>
        </w:rPr>
        <w:t>Ads</w:t>
      </w:r>
      <w:r w:rsidRPr="00C37506">
        <w:t>.</w:t>
      </w:r>
    </w:p>
    <w:p w14:paraId="62A7AA31" w14:textId="7C02194C" w:rsidR="00C37506" w:rsidRPr="00C37506" w:rsidRDefault="00C37506" w:rsidP="00C37506">
      <w:r w:rsidRPr="00C37506">
        <w:t>Un</w:t>
      </w:r>
      <w:r w:rsidR="00487415">
        <w:t xml:space="preserve"> </w:t>
      </w:r>
      <w:r w:rsidRPr="00C37506">
        <w:t>comunicat</w:t>
      </w:r>
      <w:r w:rsidR="00487415">
        <w:t xml:space="preserve"> </w:t>
      </w:r>
      <w:r w:rsidRPr="00C37506">
        <w:t>de</w:t>
      </w:r>
      <w:r w:rsidR="00487415">
        <w:t xml:space="preserve"> </w:t>
      </w:r>
      <w:r w:rsidRPr="00C37506">
        <w:t>presă</w:t>
      </w:r>
      <w:r w:rsidR="00487415">
        <w:t xml:space="preserve"> </w:t>
      </w:r>
      <w:r w:rsidRPr="00C37506">
        <w:t>este</w:t>
      </w:r>
      <w:r w:rsidR="00487415">
        <w:t xml:space="preserve"> </w:t>
      </w:r>
      <w:r w:rsidRPr="00C37506">
        <w:t>disponibil</w:t>
      </w:r>
      <w:r w:rsidR="00487415">
        <w:t xml:space="preserve"> </w:t>
      </w:r>
      <w:hyperlink r:id="rId91" w:history="1">
        <w:r w:rsidRPr="00C37506">
          <w:rPr>
            <w:rStyle w:val="Hyperlink"/>
            <w:szCs w:val="24"/>
          </w:rPr>
          <w:t>online</w:t>
        </w:r>
      </w:hyperlink>
      <w:r w:rsidRPr="00C37506">
        <w:t>.</w:t>
      </w:r>
    </w:p>
    <w:p w14:paraId="2A93AED6" w14:textId="7EA7052E" w:rsidR="00E65954" w:rsidRPr="00E65954" w:rsidRDefault="00E65954" w:rsidP="00E65954">
      <w:pPr>
        <w:pStyle w:val="separatorarticole"/>
      </w:pPr>
      <w:r>
        <w:t>*</w:t>
      </w:r>
    </w:p>
    <w:p w14:paraId="5607B023" w14:textId="7596D73A" w:rsidR="00E65954" w:rsidRPr="00E65954" w:rsidRDefault="00E65954" w:rsidP="00B41660">
      <w:pPr>
        <w:pStyle w:val="TitluArticolinINFOUE"/>
      </w:pPr>
      <w:bookmarkStart w:id="169" w:name="_Toc167086343"/>
      <w:r w:rsidRPr="00E65954">
        <w:t>S-a</w:t>
      </w:r>
      <w:r w:rsidR="00487415">
        <w:t xml:space="preserve"> </w:t>
      </w:r>
      <w:r w:rsidRPr="00E65954">
        <w:t>convenit</w:t>
      </w:r>
      <w:r w:rsidR="00487415">
        <w:t xml:space="preserve"> </w:t>
      </w:r>
      <w:r w:rsidRPr="00E65954">
        <w:t>asupra</w:t>
      </w:r>
      <w:r w:rsidR="00487415">
        <w:t xml:space="preserve"> </w:t>
      </w:r>
      <w:r w:rsidRPr="00E65954">
        <w:t>unei</w:t>
      </w:r>
      <w:r w:rsidR="00487415">
        <w:t xml:space="preserve"> </w:t>
      </w:r>
      <w:r w:rsidRPr="00E65954">
        <w:t>noi</w:t>
      </w:r>
      <w:r w:rsidR="00487415">
        <w:t xml:space="preserve"> </w:t>
      </w:r>
      <w:r w:rsidRPr="00E65954">
        <w:t>legislații</w:t>
      </w:r>
      <w:r w:rsidR="00487415">
        <w:t xml:space="preserve"> </w:t>
      </w:r>
      <w:r w:rsidRPr="00E65954">
        <w:t>care</w:t>
      </w:r>
      <w:r w:rsidR="00487415">
        <w:t xml:space="preserve"> </w:t>
      </w:r>
      <w:r w:rsidRPr="00E65954">
        <w:t>vizează</w:t>
      </w:r>
      <w:r w:rsidR="00487415">
        <w:t xml:space="preserve"> </w:t>
      </w:r>
      <w:r w:rsidRPr="00E65954">
        <w:t>creșterea</w:t>
      </w:r>
      <w:r w:rsidR="00487415">
        <w:t xml:space="preserve"> </w:t>
      </w:r>
      <w:r w:rsidRPr="00E65954">
        <w:t>numărului</w:t>
      </w:r>
      <w:r w:rsidR="00487415">
        <w:t xml:space="preserve"> </w:t>
      </w:r>
      <w:r w:rsidRPr="00E65954">
        <w:t>de</w:t>
      </w:r>
      <w:r w:rsidR="00487415">
        <w:t xml:space="preserve"> </w:t>
      </w:r>
      <w:r w:rsidRPr="00E65954">
        <w:t>camioane</w:t>
      </w:r>
      <w:r w:rsidR="00487415">
        <w:t xml:space="preserve"> </w:t>
      </w:r>
      <w:r w:rsidRPr="00E65954">
        <w:t>și</w:t>
      </w:r>
      <w:r w:rsidR="00487415">
        <w:t xml:space="preserve"> </w:t>
      </w:r>
      <w:r w:rsidRPr="00E65954">
        <w:t>de</w:t>
      </w:r>
      <w:r w:rsidR="00487415">
        <w:t xml:space="preserve"> </w:t>
      </w:r>
      <w:r w:rsidRPr="00E65954">
        <w:t>autobuze</w:t>
      </w:r>
      <w:r w:rsidR="00487415">
        <w:t xml:space="preserve"> </w:t>
      </w:r>
      <w:r w:rsidRPr="00E65954">
        <w:t>urbane</w:t>
      </w:r>
      <w:r w:rsidR="00487415">
        <w:t xml:space="preserve"> </w:t>
      </w:r>
      <w:r w:rsidRPr="00E65954">
        <w:t>cu</w:t>
      </w:r>
      <w:r w:rsidR="00487415">
        <w:t xml:space="preserve"> </w:t>
      </w:r>
      <w:r w:rsidRPr="00E65954">
        <w:t>emisii</w:t>
      </w:r>
      <w:r w:rsidR="00487415">
        <w:t xml:space="preserve"> </w:t>
      </w:r>
      <w:r w:rsidRPr="00E65954">
        <w:t>zero</w:t>
      </w:r>
      <w:r w:rsidR="00487415">
        <w:t xml:space="preserve"> </w:t>
      </w:r>
      <w:r w:rsidRPr="00E65954">
        <w:t>pe</w:t>
      </w:r>
      <w:r w:rsidR="00487415">
        <w:t xml:space="preserve"> </w:t>
      </w:r>
      <w:r w:rsidRPr="00E65954">
        <w:t>drumurile</w:t>
      </w:r>
      <w:r w:rsidR="00487415">
        <w:t xml:space="preserve"> </w:t>
      </w:r>
      <w:r w:rsidRPr="00E65954">
        <w:t>europene</w:t>
      </w:r>
      <w:bookmarkEnd w:id="169"/>
    </w:p>
    <w:p w14:paraId="7FFD0AE0" w14:textId="0690E708" w:rsidR="00E65954" w:rsidRPr="00E65954" w:rsidRDefault="00E65954" w:rsidP="00E65954">
      <w:r w:rsidRPr="00E65954">
        <w:t>Comisia</w:t>
      </w:r>
      <w:r w:rsidR="00487415">
        <w:t xml:space="preserve"> </w:t>
      </w:r>
      <w:r w:rsidRPr="00E65954">
        <w:t>salută</w:t>
      </w:r>
      <w:r w:rsidR="00487415">
        <w:t xml:space="preserve"> </w:t>
      </w:r>
      <w:r w:rsidRPr="00E65954">
        <w:t>adoptarea</w:t>
      </w:r>
      <w:r w:rsidR="00487415">
        <w:t xml:space="preserve"> </w:t>
      </w:r>
      <w:r w:rsidRPr="00E65954">
        <w:t>finală,</w:t>
      </w:r>
      <w:r w:rsidR="00487415">
        <w:t xml:space="preserve"> </w:t>
      </w:r>
      <w:r w:rsidRPr="00E65954">
        <w:t>de</w:t>
      </w:r>
      <w:r w:rsidR="00487415">
        <w:t xml:space="preserve"> </w:t>
      </w:r>
      <w:r w:rsidRPr="00E65954">
        <w:t>către</w:t>
      </w:r>
      <w:r w:rsidR="00487415">
        <w:t xml:space="preserve"> </w:t>
      </w:r>
      <w:r w:rsidRPr="00E65954">
        <w:t>statele</w:t>
      </w:r>
      <w:r w:rsidR="00487415">
        <w:t xml:space="preserve"> </w:t>
      </w:r>
      <w:r w:rsidRPr="00E65954">
        <w:t>membre</w:t>
      </w:r>
      <w:r w:rsidR="00487415">
        <w:t xml:space="preserve"> </w:t>
      </w:r>
      <w:r w:rsidRPr="00E65954">
        <w:t>ale</w:t>
      </w:r>
      <w:r w:rsidR="00487415">
        <w:t xml:space="preserve"> </w:t>
      </w:r>
      <w:r w:rsidRPr="00E65954">
        <w:t>UE</w:t>
      </w:r>
      <w:r w:rsidR="00487415">
        <w:t xml:space="preserve"> </w:t>
      </w:r>
      <w:r w:rsidRPr="00E65954">
        <w:t>a</w:t>
      </w:r>
      <w:r w:rsidR="00487415">
        <w:t xml:space="preserve"> </w:t>
      </w:r>
      <w:hyperlink r:id="rId92" w:history="1">
        <w:r w:rsidRPr="00E65954">
          <w:rPr>
            <w:rStyle w:val="Hyperlink"/>
            <w:b/>
            <w:bCs/>
            <w:szCs w:val="24"/>
          </w:rPr>
          <w:t>Regulamentului</w:t>
        </w:r>
        <w:r w:rsidR="00487415">
          <w:rPr>
            <w:rStyle w:val="Hyperlink"/>
            <w:b/>
            <w:bCs/>
            <w:szCs w:val="24"/>
          </w:rPr>
          <w:t xml:space="preserve"> </w:t>
        </w:r>
        <w:r w:rsidRPr="00E65954">
          <w:rPr>
            <w:rStyle w:val="Hyperlink"/>
            <w:b/>
            <w:bCs/>
            <w:szCs w:val="24"/>
          </w:rPr>
          <w:t>revizuit</w:t>
        </w:r>
        <w:r w:rsidR="00487415">
          <w:rPr>
            <w:rStyle w:val="Hyperlink"/>
            <w:b/>
            <w:bCs/>
            <w:szCs w:val="24"/>
          </w:rPr>
          <w:t xml:space="preserve"> </w:t>
        </w:r>
        <w:r w:rsidRPr="00E65954">
          <w:rPr>
            <w:rStyle w:val="Hyperlink"/>
            <w:b/>
            <w:bCs/>
            <w:szCs w:val="24"/>
          </w:rPr>
          <w:t>privind</w:t>
        </w:r>
        <w:r w:rsidR="00487415">
          <w:rPr>
            <w:rStyle w:val="Hyperlink"/>
            <w:b/>
            <w:bCs/>
            <w:szCs w:val="24"/>
          </w:rPr>
          <w:t xml:space="preserve"> </w:t>
        </w:r>
        <w:r w:rsidRPr="00E65954">
          <w:rPr>
            <w:rStyle w:val="Hyperlink"/>
            <w:b/>
            <w:bCs/>
            <w:szCs w:val="24"/>
          </w:rPr>
          <w:t>standardele</w:t>
        </w:r>
        <w:r w:rsidR="00487415">
          <w:rPr>
            <w:rStyle w:val="Hyperlink"/>
            <w:b/>
            <w:bCs/>
            <w:szCs w:val="24"/>
          </w:rPr>
          <w:t xml:space="preserve"> </w:t>
        </w:r>
        <w:r w:rsidRPr="00E65954">
          <w:rPr>
            <w:rStyle w:val="Hyperlink"/>
            <w:b/>
            <w:bCs/>
            <w:szCs w:val="24"/>
          </w:rPr>
          <w:t>de</w:t>
        </w:r>
        <w:r w:rsidR="00487415">
          <w:rPr>
            <w:rStyle w:val="Hyperlink"/>
            <w:b/>
            <w:bCs/>
            <w:szCs w:val="24"/>
          </w:rPr>
          <w:t xml:space="preserve"> </w:t>
        </w:r>
        <w:r w:rsidRPr="00E65954">
          <w:rPr>
            <w:rStyle w:val="Hyperlink"/>
            <w:b/>
            <w:bCs/>
            <w:szCs w:val="24"/>
          </w:rPr>
          <w:t>emisii</w:t>
        </w:r>
        <w:r w:rsidR="00487415">
          <w:rPr>
            <w:rStyle w:val="Hyperlink"/>
            <w:b/>
            <w:bCs/>
            <w:szCs w:val="24"/>
          </w:rPr>
          <w:t xml:space="preserve"> </w:t>
        </w:r>
        <w:r w:rsidRPr="00E65954">
          <w:rPr>
            <w:rStyle w:val="Hyperlink"/>
            <w:b/>
            <w:bCs/>
            <w:szCs w:val="24"/>
          </w:rPr>
          <w:t>de</w:t>
        </w:r>
        <w:r w:rsidR="00487415">
          <w:rPr>
            <w:rStyle w:val="Hyperlink"/>
            <w:b/>
            <w:bCs/>
            <w:szCs w:val="24"/>
          </w:rPr>
          <w:t xml:space="preserve"> </w:t>
        </w:r>
        <w:r w:rsidRPr="00E65954">
          <w:rPr>
            <w:rStyle w:val="Hyperlink"/>
            <w:b/>
            <w:bCs/>
            <w:szCs w:val="24"/>
          </w:rPr>
          <w:t>CO2</w:t>
        </w:r>
        <w:r w:rsidR="00487415">
          <w:rPr>
            <w:rStyle w:val="Hyperlink"/>
            <w:b/>
            <w:bCs/>
            <w:szCs w:val="24"/>
          </w:rPr>
          <w:t xml:space="preserve"> </w:t>
        </w:r>
        <w:r w:rsidRPr="00E65954">
          <w:rPr>
            <w:rStyle w:val="Hyperlink"/>
            <w:b/>
            <w:bCs/>
            <w:szCs w:val="24"/>
          </w:rPr>
          <w:t>pentru</w:t>
        </w:r>
        <w:r w:rsidR="00487415">
          <w:rPr>
            <w:rStyle w:val="Hyperlink"/>
            <w:b/>
            <w:bCs/>
            <w:szCs w:val="24"/>
          </w:rPr>
          <w:t xml:space="preserve"> </w:t>
        </w:r>
        <w:r w:rsidRPr="00E65954">
          <w:rPr>
            <w:rStyle w:val="Hyperlink"/>
            <w:b/>
            <w:bCs/>
            <w:szCs w:val="24"/>
          </w:rPr>
          <w:t>vehiculele</w:t>
        </w:r>
        <w:r w:rsidR="00487415">
          <w:rPr>
            <w:rStyle w:val="Hyperlink"/>
            <w:b/>
            <w:bCs/>
            <w:szCs w:val="24"/>
          </w:rPr>
          <w:t xml:space="preserve"> </w:t>
        </w:r>
        <w:r w:rsidRPr="00E65954">
          <w:rPr>
            <w:rStyle w:val="Hyperlink"/>
            <w:b/>
            <w:bCs/>
            <w:szCs w:val="24"/>
          </w:rPr>
          <w:t>grele</w:t>
        </w:r>
        <w:r w:rsidR="00487415">
          <w:rPr>
            <w:rStyle w:val="Hyperlink"/>
            <w:b/>
            <w:bCs/>
            <w:szCs w:val="24"/>
          </w:rPr>
          <w:t xml:space="preserve"> </w:t>
        </w:r>
        <w:r w:rsidRPr="00E65954">
          <w:rPr>
            <w:rStyle w:val="Hyperlink"/>
            <w:b/>
            <w:bCs/>
            <w:szCs w:val="24"/>
          </w:rPr>
          <w:t>noi</w:t>
        </w:r>
      </w:hyperlink>
      <w:r w:rsidR="00487415">
        <w:t xml:space="preserve"> </w:t>
      </w:r>
      <w:r w:rsidRPr="00E65954">
        <w:t>care</w:t>
      </w:r>
      <w:r w:rsidR="00487415">
        <w:t xml:space="preserve"> </w:t>
      </w:r>
      <w:r w:rsidRPr="00E65954">
        <w:t>intră</w:t>
      </w:r>
      <w:r w:rsidR="00487415">
        <w:t xml:space="preserve"> </w:t>
      </w:r>
      <w:r w:rsidRPr="00E65954">
        <w:t>pe</w:t>
      </w:r>
      <w:r w:rsidR="00487415">
        <w:t xml:space="preserve"> </w:t>
      </w:r>
      <w:r w:rsidRPr="00E65954">
        <w:t>piața</w:t>
      </w:r>
      <w:r w:rsidR="00487415">
        <w:t xml:space="preserve"> </w:t>
      </w:r>
      <w:r w:rsidRPr="00E65954">
        <w:t>UE</w:t>
      </w:r>
      <w:r w:rsidR="00487415">
        <w:t xml:space="preserve"> </w:t>
      </w:r>
      <w:r w:rsidRPr="00E65954">
        <w:t>începând</w:t>
      </w:r>
      <w:r w:rsidR="00487415">
        <w:t xml:space="preserve"> </w:t>
      </w:r>
      <w:r w:rsidRPr="00E65954">
        <w:t>din</w:t>
      </w:r>
      <w:r w:rsidR="00487415">
        <w:t xml:space="preserve"> </w:t>
      </w:r>
      <w:r w:rsidRPr="00E65954">
        <w:t>2030.</w:t>
      </w:r>
      <w:r w:rsidR="00487415">
        <w:t xml:space="preserve"> </w:t>
      </w:r>
    </w:p>
    <w:p w14:paraId="2549ED0E" w14:textId="72BF4D33" w:rsidR="00E65954" w:rsidRPr="00E65954" w:rsidRDefault="00E65954" w:rsidP="00E65954">
      <w:r w:rsidRPr="00E65954">
        <w:rPr>
          <w:noProof/>
          <w:lang w:eastAsia="ro-RO"/>
        </w:rPr>
        <w:drawing>
          <wp:anchor distT="0" distB="0" distL="114300" distR="114300" simplePos="0" relativeHeight="251663360" behindDoc="0" locked="0" layoutInCell="1" allowOverlap="1" wp14:anchorId="34CA756D" wp14:editId="659A410B">
            <wp:simplePos x="0" y="0"/>
            <wp:positionH relativeFrom="column">
              <wp:posOffset>2398</wp:posOffset>
            </wp:positionH>
            <wp:positionV relativeFrom="paragraph">
              <wp:posOffset>75802</wp:posOffset>
            </wp:positionV>
            <wp:extent cx="2160000" cy="1444672"/>
            <wp:effectExtent l="0" t="0" r="0" b="0"/>
            <wp:wrapSquare wrapText="bothSides"/>
            <wp:docPr id="1129199183" name="Imagine 4" descr="emisii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isii zero"/>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E65954">
        <w:t>Aceste</w:t>
      </w:r>
      <w:r w:rsidR="00487415">
        <w:t xml:space="preserve"> </w:t>
      </w:r>
      <w:r w:rsidRPr="00E65954">
        <w:t>noi</w:t>
      </w:r>
      <w:r w:rsidR="00487415">
        <w:t xml:space="preserve"> </w:t>
      </w:r>
      <w:r w:rsidRPr="00E65954">
        <w:t>standarde</w:t>
      </w:r>
      <w:r w:rsidR="00487415">
        <w:t xml:space="preserve"> </w:t>
      </w:r>
      <w:r w:rsidRPr="00E65954">
        <w:t>privind</w:t>
      </w:r>
      <w:r w:rsidR="00487415">
        <w:t xml:space="preserve"> </w:t>
      </w:r>
      <w:r w:rsidRPr="00E65954">
        <w:t>emisiile</w:t>
      </w:r>
      <w:r w:rsidR="00487415">
        <w:t xml:space="preserve"> </w:t>
      </w:r>
      <w:r w:rsidRPr="00E65954">
        <w:t>de</w:t>
      </w:r>
      <w:r w:rsidR="00487415">
        <w:t xml:space="preserve"> </w:t>
      </w:r>
      <w:r w:rsidRPr="00E65954">
        <w:t>CO2</w:t>
      </w:r>
      <w:r w:rsidR="00487415">
        <w:t xml:space="preserve"> </w:t>
      </w:r>
      <w:r w:rsidRPr="00E65954">
        <w:t>vor</w:t>
      </w:r>
      <w:r w:rsidR="00487415">
        <w:t xml:space="preserve"> </w:t>
      </w:r>
      <w:r w:rsidRPr="00E65954">
        <w:t>contribui</w:t>
      </w:r>
      <w:r w:rsidR="00487415">
        <w:t xml:space="preserve"> </w:t>
      </w:r>
      <w:r w:rsidRPr="00E65954">
        <w:t>la</w:t>
      </w:r>
      <w:r w:rsidR="00487415">
        <w:t xml:space="preserve"> </w:t>
      </w:r>
      <w:r w:rsidRPr="00E65954">
        <w:t>decarbonizarea</w:t>
      </w:r>
      <w:r w:rsidR="00487415">
        <w:t xml:space="preserve"> </w:t>
      </w:r>
      <w:r w:rsidRPr="00E65954">
        <w:t>sectorului</w:t>
      </w:r>
      <w:r w:rsidR="00487415">
        <w:t xml:space="preserve"> </w:t>
      </w:r>
      <w:r w:rsidRPr="00E65954">
        <w:t>transportului</w:t>
      </w:r>
      <w:r w:rsidR="00487415">
        <w:t xml:space="preserve"> </w:t>
      </w:r>
      <w:r w:rsidRPr="00E65954">
        <w:t>rutier.</w:t>
      </w:r>
      <w:r w:rsidR="00487415">
        <w:t xml:space="preserve"> </w:t>
      </w:r>
      <w:r w:rsidRPr="00E65954">
        <w:t>Ele</w:t>
      </w:r>
      <w:r w:rsidR="00487415">
        <w:t xml:space="preserve"> </w:t>
      </w:r>
      <w:r w:rsidRPr="00E65954">
        <w:t>reprezintă</w:t>
      </w:r>
      <w:r w:rsidR="00487415">
        <w:t xml:space="preserve"> </w:t>
      </w:r>
      <w:r w:rsidRPr="00E65954">
        <w:t>o</w:t>
      </w:r>
      <w:r w:rsidR="00487415">
        <w:t xml:space="preserve"> </w:t>
      </w:r>
      <w:r w:rsidRPr="00E65954">
        <w:t>altă</w:t>
      </w:r>
      <w:r w:rsidR="00487415">
        <w:t xml:space="preserve"> </w:t>
      </w:r>
      <w:r w:rsidRPr="00E65954">
        <w:t>etapă</w:t>
      </w:r>
      <w:r w:rsidR="00487415">
        <w:t xml:space="preserve"> </w:t>
      </w:r>
      <w:r w:rsidRPr="00E65954">
        <w:t>importantă</w:t>
      </w:r>
      <w:r w:rsidR="00487415">
        <w:t xml:space="preserve"> </w:t>
      </w:r>
      <w:r w:rsidRPr="00E65954">
        <w:t>pentru</w:t>
      </w:r>
      <w:r w:rsidR="00487415">
        <w:t xml:space="preserve"> </w:t>
      </w:r>
      <w:r w:rsidRPr="00E65954">
        <w:t>realizarea</w:t>
      </w:r>
      <w:r w:rsidR="00487415">
        <w:t xml:space="preserve"> </w:t>
      </w:r>
      <w:hyperlink r:id="rId94" w:history="1">
        <w:r w:rsidRPr="00E65954">
          <w:rPr>
            <w:rStyle w:val="Hyperlink"/>
            <w:szCs w:val="24"/>
          </w:rPr>
          <w:t>Pactului</w:t>
        </w:r>
        <w:r w:rsidR="00487415">
          <w:rPr>
            <w:rStyle w:val="Hyperlink"/>
            <w:szCs w:val="24"/>
          </w:rPr>
          <w:t xml:space="preserve"> </w:t>
        </w:r>
        <w:r w:rsidRPr="00E65954">
          <w:rPr>
            <w:rStyle w:val="Hyperlink"/>
            <w:szCs w:val="24"/>
          </w:rPr>
          <w:t>verde</w:t>
        </w:r>
        <w:r w:rsidR="00487415">
          <w:rPr>
            <w:rStyle w:val="Hyperlink"/>
            <w:szCs w:val="24"/>
          </w:rPr>
          <w:t xml:space="preserve"> </w:t>
        </w:r>
        <w:r w:rsidRPr="00E65954">
          <w:rPr>
            <w:rStyle w:val="Hyperlink"/>
            <w:szCs w:val="24"/>
          </w:rPr>
          <w:t>european</w:t>
        </w:r>
      </w:hyperlink>
      <w:r w:rsidR="00487415">
        <w:t xml:space="preserve"> </w:t>
      </w:r>
      <w:r w:rsidRPr="00E65954">
        <w:t>și</w:t>
      </w:r>
      <w:r w:rsidR="00487415">
        <w:t xml:space="preserve"> </w:t>
      </w:r>
      <w:r w:rsidRPr="00E65954">
        <w:t>pentru</w:t>
      </w:r>
      <w:r w:rsidR="00487415">
        <w:t xml:space="preserve"> </w:t>
      </w:r>
      <w:r w:rsidRPr="00E65954">
        <w:t>reducerea</w:t>
      </w:r>
      <w:r w:rsidR="00487415">
        <w:t xml:space="preserve"> </w:t>
      </w:r>
      <w:r w:rsidRPr="00E65954">
        <w:t>emisiilor</w:t>
      </w:r>
      <w:r w:rsidR="00487415">
        <w:t xml:space="preserve"> </w:t>
      </w:r>
      <w:r w:rsidRPr="00E65954">
        <w:t>de</w:t>
      </w:r>
      <w:r w:rsidR="00487415">
        <w:t xml:space="preserve"> </w:t>
      </w:r>
      <w:r w:rsidRPr="00E65954">
        <w:t>gaze</w:t>
      </w:r>
      <w:r w:rsidR="00487415">
        <w:t xml:space="preserve"> </w:t>
      </w:r>
      <w:r w:rsidRPr="00E65954">
        <w:t>cu</w:t>
      </w:r>
      <w:r w:rsidR="00487415">
        <w:t xml:space="preserve"> </w:t>
      </w:r>
      <w:r w:rsidRPr="00E65954">
        <w:t>efect</w:t>
      </w:r>
      <w:r w:rsidR="00487415">
        <w:t xml:space="preserve"> </w:t>
      </w:r>
      <w:r w:rsidRPr="00E65954">
        <w:t>de</w:t>
      </w:r>
      <w:r w:rsidR="00487415">
        <w:t xml:space="preserve"> </w:t>
      </w:r>
      <w:r w:rsidRPr="00E65954">
        <w:t>seră</w:t>
      </w:r>
      <w:r w:rsidR="00487415">
        <w:t xml:space="preserve"> </w:t>
      </w:r>
      <w:r w:rsidRPr="00E65954">
        <w:t>ale</w:t>
      </w:r>
      <w:r w:rsidR="00487415">
        <w:t xml:space="preserve"> </w:t>
      </w:r>
      <w:r w:rsidRPr="00E65954">
        <w:t>UE</w:t>
      </w:r>
      <w:r w:rsidR="00487415">
        <w:t xml:space="preserve"> </w:t>
      </w:r>
      <w:r w:rsidRPr="00E65954">
        <w:t>cu</w:t>
      </w:r>
      <w:r w:rsidR="00487415">
        <w:t xml:space="preserve"> </w:t>
      </w:r>
      <w:r w:rsidRPr="00E65954">
        <w:rPr>
          <w:b/>
          <w:bCs/>
        </w:rPr>
        <w:t>cel</w:t>
      </w:r>
      <w:r w:rsidR="00487415">
        <w:rPr>
          <w:b/>
          <w:bCs/>
        </w:rPr>
        <w:t xml:space="preserve"> </w:t>
      </w:r>
      <w:r w:rsidRPr="00E65954">
        <w:rPr>
          <w:b/>
          <w:bCs/>
        </w:rPr>
        <w:t>puțin</w:t>
      </w:r>
      <w:r w:rsidR="00487415">
        <w:rPr>
          <w:b/>
          <w:bCs/>
        </w:rPr>
        <w:t xml:space="preserve"> </w:t>
      </w:r>
      <w:r w:rsidRPr="00E65954">
        <w:rPr>
          <w:b/>
          <w:bCs/>
        </w:rPr>
        <w:t>55</w:t>
      </w:r>
      <w:r w:rsidR="00487415">
        <w:rPr>
          <w:b/>
          <w:bCs/>
        </w:rPr>
        <w:t xml:space="preserve"> </w:t>
      </w:r>
      <w:r w:rsidRPr="00E65954">
        <w:rPr>
          <w:b/>
          <w:bCs/>
        </w:rPr>
        <w:t>%</w:t>
      </w:r>
      <w:r w:rsidR="00487415">
        <w:rPr>
          <w:b/>
          <w:bCs/>
        </w:rPr>
        <w:t xml:space="preserve"> </w:t>
      </w:r>
      <w:r w:rsidRPr="00E65954">
        <w:rPr>
          <w:b/>
          <w:bCs/>
        </w:rPr>
        <w:t>până</w:t>
      </w:r>
      <w:r w:rsidR="00487415">
        <w:rPr>
          <w:b/>
          <w:bCs/>
        </w:rPr>
        <w:t xml:space="preserve"> </w:t>
      </w:r>
      <w:r w:rsidRPr="00E65954">
        <w:rPr>
          <w:b/>
          <w:bCs/>
        </w:rPr>
        <w:t>în</w:t>
      </w:r>
      <w:r w:rsidR="00487415">
        <w:rPr>
          <w:b/>
          <w:bCs/>
        </w:rPr>
        <w:t xml:space="preserve"> </w:t>
      </w:r>
      <w:r w:rsidRPr="00E65954">
        <w:rPr>
          <w:b/>
          <w:bCs/>
        </w:rPr>
        <w:t>2030,</w:t>
      </w:r>
      <w:r w:rsidR="00487415">
        <w:rPr>
          <w:b/>
          <w:bCs/>
        </w:rPr>
        <w:t xml:space="preserve"> </w:t>
      </w:r>
      <w:r w:rsidRPr="00E65954">
        <w:rPr>
          <w:b/>
          <w:bCs/>
        </w:rPr>
        <w:t>pentru</w:t>
      </w:r>
      <w:r w:rsidR="00487415">
        <w:rPr>
          <w:b/>
          <w:bCs/>
        </w:rPr>
        <w:t xml:space="preserve"> </w:t>
      </w:r>
      <w:r w:rsidRPr="00E65954">
        <w:rPr>
          <w:b/>
          <w:bCs/>
        </w:rPr>
        <w:t>a</w:t>
      </w:r>
      <w:r w:rsidR="00487415">
        <w:rPr>
          <w:b/>
          <w:bCs/>
        </w:rPr>
        <w:t xml:space="preserve"> </w:t>
      </w:r>
      <w:r w:rsidRPr="00E65954">
        <w:rPr>
          <w:b/>
          <w:bCs/>
        </w:rPr>
        <w:t>atinge</w:t>
      </w:r>
      <w:r w:rsidR="00487415">
        <w:rPr>
          <w:b/>
          <w:bCs/>
        </w:rPr>
        <w:t xml:space="preserve"> </w:t>
      </w:r>
      <w:r w:rsidRPr="00E65954">
        <w:rPr>
          <w:b/>
          <w:bCs/>
        </w:rPr>
        <w:t>neutralitatea</w:t>
      </w:r>
      <w:r w:rsidR="00487415">
        <w:rPr>
          <w:b/>
          <w:bCs/>
        </w:rPr>
        <w:t xml:space="preserve"> </w:t>
      </w:r>
      <w:r w:rsidRPr="00E65954">
        <w:rPr>
          <w:b/>
          <w:bCs/>
        </w:rPr>
        <w:t>climatică</w:t>
      </w:r>
      <w:r w:rsidR="00487415">
        <w:rPr>
          <w:b/>
          <w:bCs/>
        </w:rPr>
        <w:t xml:space="preserve"> </w:t>
      </w:r>
      <w:r w:rsidRPr="00E65954">
        <w:rPr>
          <w:b/>
          <w:bCs/>
        </w:rPr>
        <w:t>până</w:t>
      </w:r>
      <w:r w:rsidR="00487415">
        <w:rPr>
          <w:b/>
          <w:bCs/>
        </w:rPr>
        <w:t xml:space="preserve"> </w:t>
      </w:r>
      <w:r w:rsidRPr="00E65954">
        <w:rPr>
          <w:b/>
          <w:bCs/>
        </w:rPr>
        <w:t>în</w:t>
      </w:r>
      <w:r w:rsidR="00487415">
        <w:rPr>
          <w:b/>
          <w:bCs/>
        </w:rPr>
        <w:t xml:space="preserve"> </w:t>
      </w:r>
      <w:r w:rsidRPr="00E65954">
        <w:rPr>
          <w:b/>
          <w:bCs/>
        </w:rPr>
        <w:t>2050</w:t>
      </w:r>
      <w:r w:rsidRPr="00E65954">
        <w:t>.</w:t>
      </w:r>
    </w:p>
    <w:p w14:paraId="2017EC88" w14:textId="08621F30" w:rsidR="00E65954" w:rsidRPr="00E65954" w:rsidRDefault="00E65954" w:rsidP="00E65954">
      <w:r w:rsidRPr="00E65954">
        <w:t>Noul</w:t>
      </w:r>
      <w:r w:rsidR="00487415">
        <w:t xml:space="preserve"> </w:t>
      </w:r>
      <w:r w:rsidRPr="00E65954">
        <w:t>regulament</w:t>
      </w:r>
      <w:r w:rsidR="00487415">
        <w:t xml:space="preserve"> </w:t>
      </w:r>
      <w:r w:rsidRPr="00E65954">
        <w:t>va</w:t>
      </w:r>
      <w:r w:rsidR="00487415">
        <w:t xml:space="preserve"> </w:t>
      </w:r>
      <w:r w:rsidRPr="00E65954">
        <w:t>viza</w:t>
      </w:r>
      <w:r w:rsidR="00487415">
        <w:t xml:space="preserve"> </w:t>
      </w:r>
      <w:r w:rsidRPr="00E65954">
        <w:t>aproape</w:t>
      </w:r>
      <w:r w:rsidR="00487415">
        <w:t xml:space="preserve"> </w:t>
      </w:r>
      <w:r w:rsidRPr="00E65954">
        <w:t>toate</w:t>
      </w:r>
      <w:r w:rsidR="00487415">
        <w:t xml:space="preserve"> </w:t>
      </w:r>
      <w:r w:rsidRPr="00E65954">
        <w:t>camioanele,</w:t>
      </w:r>
      <w:r w:rsidR="00487415">
        <w:t xml:space="preserve"> </w:t>
      </w:r>
      <w:r w:rsidRPr="00E65954">
        <w:t>autobuzele</w:t>
      </w:r>
      <w:r w:rsidR="00487415">
        <w:t xml:space="preserve"> </w:t>
      </w:r>
      <w:r w:rsidRPr="00E65954">
        <w:t>urbane,</w:t>
      </w:r>
      <w:r w:rsidR="00487415">
        <w:t xml:space="preserve"> </w:t>
      </w:r>
      <w:r w:rsidRPr="00E65954">
        <w:t>autobuzele</w:t>
      </w:r>
      <w:r w:rsidR="00487415">
        <w:t xml:space="preserve"> </w:t>
      </w:r>
      <w:r w:rsidRPr="00E65954">
        <w:t>pe</w:t>
      </w:r>
      <w:r w:rsidR="00487415">
        <w:t xml:space="preserve"> </w:t>
      </w:r>
      <w:r w:rsidRPr="00E65954">
        <w:t>distanțe</w:t>
      </w:r>
      <w:r w:rsidR="00487415">
        <w:t xml:space="preserve"> </w:t>
      </w:r>
      <w:r w:rsidRPr="00E65954">
        <w:t>lungi</w:t>
      </w:r>
      <w:r w:rsidR="00487415">
        <w:t xml:space="preserve"> </w:t>
      </w:r>
      <w:r w:rsidRPr="00E65954">
        <w:t>și</w:t>
      </w:r>
      <w:r w:rsidR="00487415">
        <w:t xml:space="preserve"> </w:t>
      </w:r>
      <w:r w:rsidRPr="00E65954">
        <w:t>remorcile.</w:t>
      </w:r>
      <w:r w:rsidR="00487415">
        <w:t xml:space="preserve"> </w:t>
      </w:r>
      <w:r w:rsidRPr="00E65954">
        <w:t>El</w:t>
      </w:r>
      <w:r w:rsidR="00487415">
        <w:t xml:space="preserve"> </w:t>
      </w:r>
      <w:r w:rsidRPr="00E65954">
        <w:t>stabilește</w:t>
      </w:r>
      <w:r w:rsidR="00487415">
        <w:t xml:space="preserve"> </w:t>
      </w:r>
      <w:r w:rsidRPr="00E65954">
        <w:rPr>
          <w:b/>
          <w:bCs/>
        </w:rPr>
        <w:t>obiective</w:t>
      </w:r>
      <w:r w:rsidR="00487415">
        <w:rPr>
          <w:b/>
          <w:bCs/>
        </w:rPr>
        <w:t xml:space="preserve"> </w:t>
      </w:r>
      <w:r w:rsidRPr="00E65954">
        <w:rPr>
          <w:b/>
          <w:bCs/>
        </w:rPr>
        <w:t>de</w:t>
      </w:r>
      <w:r w:rsidR="00487415">
        <w:rPr>
          <w:b/>
          <w:bCs/>
        </w:rPr>
        <w:t xml:space="preserve"> </w:t>
      </w:r>
      <w:r w:rsidRPr="00E65954">
        <w:rPr>
          <w:b/>
          <w:bCs/>
        </w:rPr>
        <w:t>reducere</w:t>
      </w:r>
      <w:r w:rsidR="00487415">
        <w:rPr>
          <w:b/>
          <w:bCs/>
        </w:rPr>
        <w:t xml:space="preserve"> </w:t>
      </w:r>
      <w:r w:rsidRPr="00E65954">
        <w:rPr>
          <w:b/>
          <w:bCs/>
        </w:rPr>
        <w:t>a</w:t>
      </w:r>
      <w:r w:rsidR="00487415">
        <w:rPr>
          <w:b/>
          <w:bCs/>
        </w:rPr>
        <w:t xml:space="preserve"> </w:t>
      </w:r>
      <w:r w:rsidRPr="00E65954">
        <w:rPr>
          <w:b/>
          <w:bCs/>
        </w:rPr>
        <w:t>emisiilor</w:t>
      </w:r>
      <w:r w:rsidR="00487415">
        <w:rPr>
          <w:b/>
          <w:bCs/>
        </w:rPr>
        <w:t xml:space="preserve"> </w:t>
      </w:r>
      <w:r w:rsidRPr="00E65954">
        <w:rPr>
          <w:b/>
          <w:bCs/>
        </w:rPr>
        <w:t>de</w:t>
      </w:r>
      <w:r w:rsidR="00487415">
        <w:rPr>
          <w:b/>
          <w:bCs/>
        </w:rPr>
        <w:t xml:space="preserve"> </w:t>
      </w:r>
      <w:r w:rsidRPr="00E65954">
        <w:rPr>
          <w:b/>
          <w:bCs/>
        </w:rPr>
        <w:t>CO2</w:t>
      </w:r>
      <w:r w:rsidR="00487415">
        <w:t xml:space="preserve"> </w:t>
      </w:r>
      <w:r w:rsidRPr="00E65954">
        <w:t>care</w:t>
      </w:r>
      <w:r w:rsidR="00487415">
        <w:t xml:space="preserve"> </w:t>
      </w:r>
      <w:r w:rsidRPr="00E65954">
        <w:t>vor</w:t>
      </w:r>
      <w:r w:rsidR="00487415">
        <w:t xml:space="preserve"> </w:t>
      </w:r>
      <w:r w:rsidRPr="00E65954">
        <w:t>fi</w:t>
      </w:r>
      <w:r w:rsidR="00487415">
        <w:t xml:space="preserve"> </w:t>
      </w:r>
      <w:r w:rsidRPr="00E65954">
        <w:t>aplicate</w:t>
      </w:r>
      <w:r w:rsidR="00487415">
        <w:t xml:space="preserve"> </w:t>
      </w:r>
      <w:r w:rsidRPr="00E65954">
        <w:t>progresiv</w:t>
      </w:r>
      <w:r w:rsidR="00487415">
        <w:t xml:space="preserve"> </w:t>
      </w:r>
      <w:r w:rsidRPr="00E65954">
        <w:t>în</w:t>
      </w:r>
      <w:r w:rsidR="00487415">
        <w:t xml:space="preserve"> </w:t>
      </w:r>
      <w:r w:rsidRPr="00E65954">
        <w:t>următoarele</w:t>
      </w:r>
      <w:r w:rsidR="00487415">
        <w:t xml:space="preserve"> </w:t>
      </w:r>
      <w:r w:rsidRPr="00E65954">
        <w:t>decenii:</w:t>
      </w:r>
      <w:r w:rsidR="00487415">
        <w:t xml:space="preserve"> </w:t>
      </w:r>
      <w:r w:rsidRPr="00E65954">
        <w:t>emisii</w:t>
      </w:r>
      <w:r w:rsidR="00487415">
        <w:t xml:space="preserve"> </w:t>
      </w:r>
      <w:r w:rsidRPr="00E65954">
        <w:t>de</w:t>
      </w:r>
      <w:r w:rsidR="00487415">
        <w:t xml:space="preserve"> </w:t>
      </w:r>
      <w:r w:rsidRPr="00E65954">
        <w:t>-45</w:t>
      </w:r>
      <w:r w:rsidR="00487415">
        <w:t xml:space="preserve"> </w:t>
      </w:r>
      <w:r w:rsidRPr="00E65954">
        <w:t>%</w:t>
      </w:r>
      <w:r w:rsidR="00487415">
        <w:t xml:space="preserve"> </w:t>
      </w:r>
      <w:r w:rsidRPr="00E65954">
        <w:t>pentru</w:t>
      </w:r>
      <w:r w:rsidR="00487415">
        <w:t xml:space="preserve"> </w:t>
      </w:r>
      <w:r w:rsidRPr="00E65954">
        <w:t>perioada</w:t>
      </w:r>
      <w:r w:rsidR="00487415">
        <w:t xml:space="preserve"> </w:t>
      </w:r>
      <w:r w:rsidRPr="00E65954">
        <w:t>2030-2034,</w:t>
      </w:r>
      <w:r w:rsidR="00487415">
        <w:t xml:space="preserve"> </w:t>
      </w:r>
      <w:r w:rsidRPr="00E65954">
        <w:t>de</w:t>
      </w:r>
      <w:r w:rsidR="00487415">
        <w:t xml:space="preserve"> </w:t>
      </w:r>
      <w:r w:rsidRPr="00E65954">
        <w:t>-65</w:t>
      </w:r>
      <w:r w:rsidR="00487415">
        <w:t xml:space="preserve"> </w:t>
      </w:r>
      <w:r w:rsidRPr="00E65954">
        <w:t>%</w:t>
      </w:r>
      <w:r w:rsidR="00487415">
        <w:t xml:space="preserve"> </w:t>
      </w:r>
      <w:r w:rsidRPr="00E65954">
        <w:t>pentru</w:t>
      </w:r>
      <w:r w:rsidR="00487415">
        <w:t xml:space="preserve"> </w:t>
      </w:r>
      <w:r w:rsidRPr="00E65954">
        <w:t>2035-2039</w:t>
      </w:r>
      <w:r w:rsidR="00487415">
        <w:t xml:space="preserve"> </w:t>
      </w:r>
      <w:r w:rsidRPr="00E65954">
        <w:t>și</w:t>
      </w:r>
      <w:r w:rsidR="00487415">
        <w:t xml:space="preserve"> </w:t>
      </w:r>
      <w:r w:rsidRPr="00E65954">
        <w:t>de</w:t>
      </w:r>
      <w:r w:rsidR="00487415">
        <w:t xml:space="preserve"> </w:t>
      </w:r>
      <w:r w:rsidRPr="00E65954">
        <w:t>-90</w:t>
      </w:r>
      <w:r w:rsidR="00487415">
        <w:t xml:space="preserve"> </w:t>
      </w:r>
      <w:r w:rsidRPr="00E65954">
        <w:t>%</w:t>
      </w:r>
      <w:r w:rsidR="00487415">
        <w:t xml:space="preserve"> </w:t>
      </w:r>
      <w:r w:rsidRPr="00E65954">
        <w:t>începând</w:t>
      </w:r>
      <w:r w:rsidR="00487415">
        <w:t xml:space="preserve"> </w:t>
      </w:r>
      <w:r w:rsidRPr="00E65954">
        <w:t>din</w:t>
      </w:r>
      <w:r w:rsidR="00487415">
        <w:t xml:space="preserve"> </w:t>
      </w:r>
      <w:r w:rsidRPr="00E65954">
        <w:t>2040,</w:t>
      </w:r>
      <w:r w:rsidR="00487415">
        <w:t xml:space="preserve"> </w:t>
      </w:r>
      <w:r w:rsidRPr="00E65954">
        <w:t>față</w:t>
      </w:r>
      <w:r w:rsidR="00487415">
        <w:t xml:space="preserve"> </w:t>
      </w:r>
      <w:r w:rsidRPr="00E65954">
        <w:t>de</w:t>
      </w:r>
      <w:r w:rsidR="00487415">
        <w:t xml:space="preserve"> </w:t>
      </w:r>
      <w:r w:rsidRPr="00E65954">
        <w:t>nivelurile</w:t>
      </w:r>
      <w:r w:rsidR="00487415">
        <w:t xml:space="preserve"> </w:t>
      </w:r>
      <w:r w:rsidRPr="00E65954">
        <w:t>din</w:t>
      </w:r>
      <w:r w:rsidR="00487415">
        <w:t xml:space="preserve"> </w:t>
      </w:r>
      <w:r w:rsidRPr="00E65954">
        <w:t>2019.</w:t>
      </w:r>
    </w:p>
    <w:p w14:paraId="50D9EAF5" w14:textId="6AFCDEC7" w:rsidR="00E65954" w:rsidRPr="00E65954" w:rsidRDefault="00E65954" w:rsidP="00E65954">
      <w:r w:rsidRPr="00E65954">
        <w:t>Tranziția</w:t>
      </w:r>
      <w:r w:rsidR="00487415">
        <w:t xml:space="preserve"> </w:t>
      </w:r>
      <w:r w:rsidRPr="00E65954">
        <w:t>către</w:t>
      </w:r>
      <w:r w:rsidR="00487415">
        <w:t xml:space="preserve"> </w:t>
      </w:r>
      <w:r w:rsidRPr="00E65954">
        <w:t>transportul</w:t>
      </w:r>
      <w:r w:rsidR="00487415">
        <w:t xml:space="preserve"> </w:t>
      </w:r>
      <w:r w:rsidRPr="00E65954">
        <w:t>public</w:t>
      </w:r>
      <w:r w:rsidR="00487415">
        <w:t xml:space="preserve"> </w:t>
      </w:r>
      <w:r w:rsidRPr="00E65954">
        <w:t>cu</w:t>
      </w:r>
      <w:r w:rsidR="00487415">
        <w:t xml:space="preserve"> </w:t>
      </w:r>
      <w:r w:rsidRPr="00E65954">
        <w:t>emisii</w:t>
      </w:r>
      <w:r w:rsidR="00487415">
        <w:t xml:space="preserve"> </w:t>
      </w:r>
      <w:r w:rsidRPr="00E65954">
        <w:t>zero</w:t>
      </w:r>
      <w:r w:rsidR="00487415">
        <w:t xml:space="preserve"> </w:t>
      </w:r>
      <w:r w:rsidRPr="00E65954">
        <w:t>este</w:t>
      </w:r>
      <w:r w:rsidR="00487415">
        <w:t xml:space="preserve"> </w:t>
      </w:r>
      <w:r w:rsidRPr="00E65954">
        <w:t>deja</w:t>
      </w:r>
      <w:r w:rsidR="00487415">
        <w:t xml:space="preserve"> </w:t>
      </w:r>
      <w:r w:rsidRPr="00E65954">
        <w:t>în</w:t>
      </w:r>
      <w:r w:rsidR="00487415">
        <w:t xml:space="preserve"> </w:t>
      </w:r>
      <w:r w:rsidRPr="00E65954">
        <w:t>curs</w:t>
      </w:r>
      <w:r w:rsidR="00487415">
        <w:t xml:space="preserve"> </w:t>
      </w:r>
      <w:r w:rsidRPr="00E65954">
        <w:t>în</w:t>
      </w:r>
      <w:r w:rsidR="00487415">
        <w:t xml:space="preserve"> </w:t>
      </w:r>
      <w:r w:rsidRPr="00E65954">
        <w:t>multe</w:t>
      </w:r>
      <w:r w:rsidR="00487415">
        <w:t xml:space="preserve"> </w:t>
      </w:r>
      <w:r w:rsidRPr="00E65954">
        <w:t>orașe</w:t>
      </w:r>
      <w:r w:rsidR="00487415">
        <w:t xml:space="preserve"> </w:t>
      </w:r>
      <w:r w:rsidRPr="00E65954">
        <w:t>europene.</w:t>
      </w:r>
      <w:r w:rsidR="00487415">
        <w:t xml:space="preserve"> </w:t>
      </w:r>
      <w:r w:rsidRPr="00E65954">
        <w:t>Pentru</w:t>
      </w:r>
      <w:r w:rsidR="00487415">
        <w:t xml:space="preserve"> </w:t>
      </w:r>
      <w:r w:rsidRPr="00E65954">
        <w:t>a</w:t>
      </w:r>
      <w:r w:rsidR="00487415">
        <w:t xml:space="preserve"> </w:t>
      </w:r>
      <w:r w:rsidRPr="00E65954">
        <w:t>accelera</w:t>
      </w:r>
      <w:r w:rsidR="00487415">
        <w:t xml:space="preserve"> </w:t>
      </w:r>
      <w:r w:rsidRPr="00E65954">
        <w:t>adoptarea</w:t>
      </w:r>
      <w:r w:rsidR="00487415">
        <w:t xml:space="preserve"> </w:t>
      </w:r>
      <w:r w:rsidRPr="00E65954">
        <w:t>acestui</w:t>
      </w:r>
      <w:r w:rsidR="00487415">
        <w:t xml:space="preserve"> </w:t>
      </w:r>
      <w:r w:rsidRPr="00E65954">
        <w:t>tip</w:t>
      </w:r>
      <w:r w:rsidR="00487415">
        <w:t xml:space="preserve"> </w:t>
      </w:r>
      <w:r w:rsidRPr="00E65954">
        <w:t>de</w:t>
      </w:r>
      <w:r w:rsidR="00487415">
        <w:t xml:space="preserve"> </w:t>
      </w:r>
      <w:r w:rsidRPr="00E65954">
        <w:t>transport,</w:t>
      </w:r>
      <w:r w:rsidR="00487415">
        <w:t xml:space="preserve"> </w:t>
      </w:r>
      <w:r w:rsidRPr="00E65954">
        <w:t>noile</w:t>
      </w:r>
      <w:r w:rsidR="00487415">
        <w:t xml:space="preserve"> </w:t>
      </w:r>
      <w:r w:rsidRPr="00E65954">
        <w:t>autobuze</w:t>
      </w:r>
      <w:r w:rsidR="00487415">
        <w:t xml:space="preserve"> </w:t>
      </w:r>
      <w:r w:rsidRPr="00E65954">
        <w:t>urbane</w:t>
      </w:r>
      <w:r w:rsidR="00487415">
        <w:t xml:space="preserve"> </w:t>
      </w:r>
      <w:r w:rsidRPr="00E65954">
        <w:t>trebuie</w:t>
      </w:r>
      <w:r w:rsidR="00487415">
        <w:t xml:space="preserve"> </w:t>
      </w:r>
      <w:r w:rsidRPr="00E65954">
        <w:t>să</w:t>
      </w:r>
      <w:r w:rsidR="00487415">
        <w:t xml:space="preserve"> </w:t>
      </w:r>
      <w:r w:rsidRPr="00E65954">
        <w:t>reducă</w:t>
      </w:r>
      <w:r w:rsidR="00487415">
        <w:t xml:space="preserve"> </w:t>
      </w:r>
      <w:r w:rsidRPr="00E65954">
        <w:t>emisiile</w:t>
      </w:r>
      <w:r w:rsidR="00487415">
        <w:t xml:space="preserve"> </w:t>
      </w:r>
      <w:r w:rsidRPr="00E65954">
        <w:t>cu</w:t>
      </w:r>
      <w:r w:rsidR="00487415">
        <w:t xml:space="preserve"> </w:t>
      </w:r>
      <w:r w:rsidRPr="00E65954">
        <w:t>90</w:t>
      </w:r>
      <w:r w:rsidR="00487415">
        <w:t xml:space="preserve"> </w:t>
      </w:r>
      <w:r w:rsidRPr="00E65954">
        <w:t>%</w:t>
      </w:r>
      <w:r w:rsidR="00487415">
        <w:t xml:space="preserve"> </w:t>
      </w:r>
      <w:r w:rsidRPr="00E65954">
        <w:t>începând</w:t>
      </w:r>
      <w:r w:rsidR="00487415">
        <w:t xml:space="preserve"> </w:t>
      </w:r>
      <w:r w:rsidRPr="00E65954">
        <w:t>din</w:t>
      </w:r>
      <w:r w:rsidR="00487415">
        <w:t xml:space="preserve"> </w:t>
      </w:r>
      <w:r w:rsidRPr="00E65954">
        <w:t>2030.</w:t>
      </w:r>
      <w:r w:rsidR="00487415">
        <w:rPr>
          <w:b/>
          <w:bCs/>
        </w:rPr>
        <w:t xml:space="preserve"> </w:t>
      </w:r>
      <w:r w:rsidRPr="00E65954">
        <w:rPr>
          <w:b/>
          <w:bCs/>
        </w:rPr>
        <w:t>Toate</w:t>
      </w:r>
      <w:r w:rsidR="00487415">
        <w:rPr>
          <w:b/>
          <w:bCs/>
        </w:rPr>
        <w:t xml:space="preserve"> </w:t>
      </w:r>
      <w:r w:rsidRPr="00E65954">
        <w:rPr>
          <w:b/>
          <w:bCs/>
        </w:rPr>
        <w:t>autobuzele</w:t>
      </w:r>
      <w:r w:rsidR="00487415">
        <w:rPr>
          <w:b/>
          <w:bCs/>
        </w:rPr>
        <w:t xml:space="preserve"> </w:t>
      </w:r>
      <w:r w:rsidRPr="00E65954">
        <w:rPr>
          <w:b/>
          <w:bCs/>
        </w:rPr>
        <w:t>urbane</w:t>
      </w:r>
      <w:r w:rsidR="00487415">
        <w:rPr>
          <w:b/>
          <w:bCs/>
        </w:rPr>
        <w:t xml:space="preserve"> </w:t>
      </w:r>
      <w:r w:rsidRPr="00E65954">
        <w:rPr>
          <w:b/>
          <w:bCs/>
        </w:rPr>
        <w:t>noi</w:t>
      </w:r>
      <w:r w:rsidR="00487415">
        <w:rPr>
          <w:b/>
          <w:bCs/>
        </w:rPr>
        <w:t xml:space="preserve"> </w:t>
      </w:r>
      <w:r w:rsidRPr="00E65954">
        <w:rPr>
          <w:b/>
          <w:bCs/>
        </w:rPr>
        <w:t>vor</w:t>
      </w:r>
      <w:r w:rsidR="00487415">
        <w:rPr>
          <w:b/>
          <w:bCs/>
        </w:rPr>
        <w:t xml:space="preserve"> </w:t>
      </w:r>
      <w:r w:rsidRPr="00E65954">
        <w:rPr>
          <w:b/>
          <w:bCs/>
        </w:rPr>
        <w:t>trebui</w:t>
      </w:r>
      <w:r w:rsidR="00487415">
        <w:rPr>
          <w:b/>
          <w:bCs/>
        </w:rPr>
        <w:t xml:space="preserve"> </w:t>
      </w:r>
      <w:r w:rsidRPr="00E65954">
        <w:rPr>
          <w:b/>
          <w:bCs/>
        </w:rPr>
        <w:t>să</w:t>
      </w:r>
      <w:r w:rsidR="00487415">
        <w:rPr>
          <w:b/>
          <w:bCs/>
        </w:rPr>
        <w:t xml:space="preserve"> </w:t>
      </w:r>
      <w:r w:rsidRPr="00E65954">
        <w:rPr>
          <w:b/>
          <w:bCs/>
        </w:rPr>
        <w:t>aibă</w:t>
      </w:r>
      <w:r w:rsidR="00487415">
        <w:rPr>
          <w:b/>
          <w:bCs/>
        </w:rPr>
        <w:t xml:space="preserve"> </w:t>
      </w:r>
      <w:r w:rsidRPr="00E65954">
        <w:rPr>
          <w:b/>
          <w:bCs/>
        </w:rPr>
        <w:t>emisii</w:t>
      </w:r>
      <w:r w:rsidR="00487415">
        <w:rPr>
          <w:b/>
          <w:bCs/>
        </w:rPr>
        <w:t xml:space="preserve"> </w:t>
      </w:r>
      <w:r w:rsidRPr="00E65954">
        <w:rPr>
          <w:b/>
          <w:bCs/>
        </w:rPr>
        <w:t>zero</w:t>
      </w:r>
      <w:r w:rsidR="00487415">
        <w:rPr>
          <w:b/>
          <w:bCs/>
        </w:rPr>
        <w:t xml:space="preserve"> </w:t>
      </w:r>
      <w:r w:rsidRPr="00E65954">
        <w:rPr>
          <w:b/>
          <w:bCs/>
        </w:rPr>
        <w:t>până</w:t>
      </w:r>
      <w:r w:rsidR="00487415">
        <w:rPr>
          <w:b/>
          <w:bCs/>
        </w:rPr>
        <w:t xml:space="preserve"> </w:t>
      </w:r>
      <w:r w:rsidRPr="00E65954">
        <w:rPr>
          <w:b/>
          <w:bCs/>
        </w:rPr>
        <w:t>în</w:t>
      </w:r>
      <w:r w:rsidR="00487415">
        <w:rPr>
          <w:b/>
          <w:bCs/>
        </w:rPr>
        <w:t xml:space="preserve"> </w:t>
      </w:r>
      <w:r w:rsidRPr="00E65954">
        <w:rPr>
          <w:b/>
          <w:bCs/>
        </w:rPr>
        <w:t>2035</w:t>
      </w:r>
      <w:r w:rsidRPr="00E65954">
        <w:t>.</w:t>
      </w:r>
    </w:p>
    <w:p w14:paraId="76266858" w14:textId="2639006E" w:rsidR="00B41660" w:rsidRDefault="00E65954" w:rsidP="00E65954">
      <w:r w:rsidRPr="00E65954">
        <w:t>Vehiculele</w:t>
      </w:r>
      <w:r w:rsidR="00487415">
        <w:t xml:space="preserve"> </w:t>
      </w:r>
      <w:r w:rsidRPr="00E65954">
        <w:t>grele</w:t>
      </w:r>
      <w:r w:rsidR="00487415">
        <w:t xml:space="preserve"> </w:t>
      </w:r>
      <w:r w:rsidRPr="00E65954">
        <w:t>cu</w:t>
      </w:r>
      <w:r w:rsidR="00487415">
        <w:t xml:space="preserve"> </w:t>
      </w:r>
      <w:r w:rsidRPr="00E65954">
        <w:t>emisii</w:t>
      </w:r>
      <w:r w:rsidR="00487415">
        <w:t xml:space="preserve"> </w:t>
      </w:r>
      <w:r w:rsidRPr="00E65954">
        <w:t>zero</w:t>
      </w:r>
      <w:r w:rsidR="00487415">
        <w:t xml:space="preserve"> </w:t>
      </w:r>
      <w:r w:rsidRPr="00E65954">
        <w:t>și</w:t>
      </w:r>
      <w:r w:rsidR="00487415">
        <w:t xml:space="preserve"> </w:t>
      </w:r>
      <w:r w:rsidRPr="00E65954">
        <w:t>mai</w:t>
      </w:r>
      <w:r w:rsidR="00487415">
        <w:t xml:space="preserve"> </w:t>
      </w:r>
      <w:r w:rsidRPr="00E65954">
        <w:t>eficiente</w:t>
      </w:r>
      <w:r w:rsidR="00487415">
        <w:t xml:space="preserve"> </w:t>
      </w:r>
      <w:r w:rsidRPr="00E65954">
        <w:t>din</w:t>
      </w:r>
      <w:r w:rsidR="00487415">
        <w:t xml:space="preserve"> </w:t>
      </w:r>
      <w:r w:rsidRPr="00E65954">
        <w:t>punct</w:t>
      </w:r>
      <w:r w:rsidR="00487415">
        <w:t xml:space="preserve"> </w:t>
      </w:r>
      <w:r w:rsidRPr="00E65954">
        <w:t>de</w:t>
      </w:r>
      <w:r w:rsidR="00487415">
        <w:t xml:space="preserve"> </w:t>
      </w:r>
      <w:r w:rsidRPr="00E65954">
        <w:t>vedere</w:t>
      </w:r>
      <w:r w:rsidR="00487415">
        <w:t xml:space="preserve"> </w:t>
      </w:r>
      <w:r w:rsidRPr="00E65954">
        <w:t>energetic</w:t>
      </w:r>
      <w:r w:rsidR="00487415">
        <w:t xml:space="preserve"> </w:t>
      </w:r>
      <w:r w:rsidRPr="00E65954">
        <w:t>vor</w:t>
      </w:r>
      <w:r w:rsidR="00487415">
        <w:t xml:space="preserve"> </w:t>
      </w:r>
      <w:r w:rsidRPr="00E65954">
        <w:t>contribui</w:t>
      </w:r>
      <w:r w:rsidR="00487415">
        <w:t xml:space="preserve"> </w:t>
      </w:r>
      <w:r w:rsidRPr="00E65954">
        <w:t>la</w:t>
      </w:r>
      <w:r w:rsidR="00487415">
        <w:t xml:space="preserve"> </w:t>
      </w:r>
      <w:r w:rsidRPr="00E65954">
        <w:rPr>
          <w:b/>
          <w:bCs/>
        </w:rPr>
        <w:t>îmbunătățirea</w:t>
      </w:r>
      <w:r w:rsidR="00487415">
        <w:rPr>
          <w:b/>
          <w:bCs/>
        </w:rPr>
        <w:t xml:space="preserve"> </w:t>
      </w:r>
      <w:r w:rsidRPr="00E65954">
        <w:rPr>
          <w:b/>
          <w:bCs/>
        </w:rPr>
        <w:t>calității</w:t>
      </w:r>
      <w:r w:rsidR="00487415">
        <w:rPr>
          <w:b/>
          <w:bCs/>
        </w:rPr>
        <w:t xml:space="preserve"> </w:t>
      </w:r>
      <w:r w:rsidRPr="00E65954">
        <w:rPr>
          <w:b/>
          <w:bCs/>
        </w:rPr>
        <w:t>aerului</w:t>
      </w:r>
      <w:r w:rsidR="00487415">
        <w:rPr>
          <w:b/>
          <w:bCs/>
        </w:rPr>
        <w:t xml:space="preserve"> </w:t>
      </w:r>
      <w:r w:rsidRPr="00E65954">
        <w:rPr>
          <w:b/>
          <w:bCs/>
        </w:rPr>
        <w:t>și</w:t>
      </w:r>
      <w:r w:rsidR="00487415">
        <w:rPr>
          <w:b/>
          <w:bCs/>
        </w:rPr>
        <w:t xml:space="preserve"> </w:t>
      </w:r>
      <w:r w:rsidRPr="00E65954">
        <w:rPr>
          <w:b/>
          <w:bCs/>
        </w:rPr>
        <w:t>a</w:t>
      </w:r>
      <w:r w:rsidR="00487415">
        <w:rPr>
          <w:b/>
          <w:bCs/>
        </w:rPr>
        <w:t xml:space="preserve"> </w:t>
      </w:r>
      <w:r w:rsidRPr="00E65954">
        <w:rPr>
          <w:b/>
          <w:bCs/>
        </w:rPr>
        <w:t>sănătății</w:t>
      </w:r>
      <w:r w:rsidR="00487415">
        <w:rPr>
          <w:b/>
          <w:bCs/>
        </w:rPr>
        <w:t xml:space="preserve"> </w:t>
      </w:r>
      <w:r w:rsidRPr="00E65954">
        <w:rPr>
          <w:b/>
          <w:bCs/>
        </w:rPr>
        <w:t>europenilor.</w:t>
      </w:r>
      <w:r w:rsidR="00487415">
        <w:rPr>
          <w:b/>
          <w:bCs/>
        </w:rPr>
        <w:t xml:space="preserve"> </w:t>
      </w:r>
      <w:r w:rsidRPr="00E65954">
        <w:t>De</w:t>
      </w:r>
      <w:r w:rsidR="00487415">
        <w:t xml:space="preserve"> </w:t>
      </w:r>
      <w:r w:rsidRPr="00E65954">
        <w:t>asemenea,</w:t>
      </w:r>
      <w:r w:rsidR="00487415">
        <w:t xml:space="preserve"> </w:t>
      </w:r>
      <w:r w:rsidRPr="00E65954">
        <w:t>acest</w:t>
      </w:r>
      <w:r w:rsidR="00487415">
        <w:t xml:space="preserve"> </w:t>
      </w:r>
      <w:r w:rsidRPr="00E65954">
        <w:t>lucru</w:t>
      </w:r>
      <w:r w:rsidR="00487415">
        <w:t xml:space="preserve"> </w:t>
      </w:r>
      <w:r w:rsidRPr="00E65954">
        <w:t>va</w:t>
      </w:r>
      <w:r w:rsidR="00487415">
        <w:t xml:space="preserve"> </w:t>
      </w:r>
      <w:r w:rsidRPr="00E65954">
        <w:t>permite</w:t>
      </w:r>
      <w:r w:rsidR="00487415">
        <w:t xml:space="preserve"> </w:t>
      </w:r>
      <w:r w:rsidRPr="00E65954">
        <w:t>UE</w:t>
      </w:r>
      <w:r w:rsidR="00487415">
        <w:t xml:space="preserve"> </w:t>
      </w:r>
      <w:r w:rsidRPr="00E65954">
        <w:t>să</w:t>
      </w:r>
      <w:r w:rsidR="00487415">
        <w:t xml:space="preserve"> </w:t>
      </w:r>
      <w:r w:rsidRPr="00E65954">
        <w:t>reducă</w:t>
      </w:r>
      <w:r w:rsidR="00487415">
        <w:t xml:space="preserve"> </w:t>
      </w:r>
      <w:r w:rsidRPr="00E65954">
        <w:rPr>
          <w:b/>
          <w:bCs/>
        </w:rPr>
        <w:t>cererea</w:t>
      </w:r>
      <w:r w:rsidR="00487415">
        <w:rPr>
          <w:b/>
          <w:bCs/>
        </w:rPr>
        <w:t xml:space="preserve"> </w:t>
      </w:r>
      <w:r w:rsidRPr="00E65954">
        <w:rPr>
          <w:b/>
          <w:bCs/>
        </w:rPr>
        <w:t>de</w:t>
      </w:r>
      <w:r w:rsidR="00487415">
        <w:rPr>
          <w:b/>
          <w:bCs/>
        </w:rPr>
        <w:t xml:space="preserve"> </w:t>
      </w:r>
      <w:r w:rsidRPr="00E65954">
        <w:rPr>
          <w:b/>
          <w:bCs/>
        </w:rPr>
        <w:t>combustibili</w:t>
      </w:r>
      <w:r w:rsidR="00487415">
        <w:rPr>
          <w:b/>
          <w:bCs/>
        </w:rPr>
        <w:t xml:space="preserve"> </w:t>
      </w:r>
      <w:r w:rsidRPr="00E65954">
        <w:rPr>
          <w:b/>
          <w:bCs/>
        </w:rPr>
        <w:t>fosili</w:t>
      </w:r>
      <w:r w:rsidR="00487415">
        <w:rPr>
          <w:b/>
          <w:bCs/>
        </w:rPr>
        <w:t xml:space="preserve"> </w:t>
      </w:r>
      <w:r w:rsidRPr="00E65954">
        <w:rPr>
          <w:b/>
          <w:bCs/>
        </w:rPr>
        <w:t>importați</w:t>
      </w:r>
      <w:r w:rsidR="00487415">
        <w:t xml:space="preserve"> </w:t>
      </w:r>
      <w:r w:rsidRPr="00E65954">
        <w:t>și</w:t>
      </w:r>
      <w:r w:rsidR="00487415">
        <w:t xml:space="preserve"> </w:t>
      </w:r>
      <w:r w:rsidRPr="00E65954">
        <w:rPr>
          <w:b/>
          <w:bCs/>
        </w:rPr>
        <w:t>transmite</w:t>
      </w:r>
      <w:r w:rsidR="00487415">
        <w:rPr>
          <w:b/>
          <w:bCs/>
        </w:rPr>
        <w:t xml:space="preserve"> </w:t>
      </w:r>
      <w:r w:rsidRPr="00E65954">
        <w:rPr>
          <w:b/>
          <w:bCs/>
        </w:rPr>
        <w:t>un</w:t>
      </w:r>
      <w:r w:rsidR="00487415">
        <w:rPr>
          <w:b/>
          <w:bCs/>
        </w:rPr>
        <w:t xml:space="preserve"> </w:t>
      </w:r>
      <w:r w:rsidRPr="00E65954">
        <w:rPr>
          <w:b/>
          <w:bCs/>
        </w:rPr>
        <w:t>semnal</w:t>
      </w:r>
      <w:r w:rsidR="00487415">
        <w:rPr>
          <w:b/>
          <w:bCs/>
        </w:rPr>
        <w:t xml:space="preserve"> </w:t>
      </w:r>
      <w:r w:rsidRPr="00E65954">
        <w:rPr>
          <w:b/>
          <w:bCs/>
        </w:rPr>
        <w:t>clar</w:t>
      </w:r>
      <w:r w:rsidR="00487415">
        <w:rPr>
          <w:b/>
          <w:bCs/>
        </w:rPr>
        <w:t xml:space="preserve"> </w:t>
      </w:r>
      <w:r w:rsidRPr="00E65954">
        <w:rPr>
          <w:b/>
          <w:bCs/>
        </w:rPr>
        <w:t>de</w:t>
      </w:r>
      <w:r w:rsidR="00487415">
        <w:rPr>
          <w:b/>
          <w:bCs/>
        </w:rPr>
        <w:t xml:space="preserve"> </w:t>
      </w:r>
      <w:r w:rsidRPr="00E65954">
        <w:rPr>
          <w:b/>
          <w:bCs/>
        </w:rPr>
        <w:t>orientare</w:t>
      </w:r>
      <w:r w:rsidR="00487415">
        <w:rPr>
          <w:b/>
          <w:bCs/>
        </w:rPr>
        <w:t xml:space="preserve"> </w:t>
      </w:r>
      <w:r w:rsidRPr="00E65954">
        <w:rPr>
          <w:b/>
          <w:bCs/>
        </w:rPr>
        <w:t>a</w:t>
      </w:r>
      <w:r w:rsidR="00487415">
        <w:rPr>
          <w:b/>
          <w:bCs/>
        </w:rPr>
        <w:t xml:space="preserve"> </w:t>
      </w:r>
      <w:r w:rsidRPr="00E65954">
        <w:rPr>
          <w:b/>
          <w:bCs/>
        </w:rPr>
        <w:t>investițiilor</w:t>
      </w:r>
      <w:r w:rsidR="00487415">
        <w:t xml:space="preserve"> </w:t>
      </w:r>
      <w:r w:rsidRPr="00E65954">
        <w:t>în</w:t>
      </w:r>
      <w:r w:rsidR="00487415">
        <w:t xml:space="preserve"> </w:t>
      </w:r>
      <w:r w:rsidRPr="00E65954">
        <w:t>tehnologii</w:t>
      </w:r>
      <w:r w:rsidR="00487415">
        <w:t xml:space="preserve"> </w:t>
      </w:r>
      <w:r w:rsidRPr="00E65954">
        <w:t>inovatoare</w:t>
      </w:r>
      <w:r w:rsidR="00487415">
        <w:t xml:space="preserve"> </w:t>
      </w:r>
      <w:r w:rsidRPr="00E65954">
        <w:t>cu</w:t>
      </w:r>
      <w:r w:rsidR="00487415">
        <w:t xml:space="preserve"> </w:t>
      </w:r>
      <w:r w:rsidRPr="00E65954">
        <w:t>emisii</w:t>
      </w:r>
      <w:r w:rsidR="00487415">
        <w:t xml:space="preserve"> </w:t>
      </w:r>
      <w:r w:rsidRPr="00E65954">
        <w:t>zero</w:t>
      </w:r>
      <w:r w:rsidR="00487415">
        <w:t xml:space="preserve"> </w:t>
      </w:r>
      <w:r w:rsidRPr="00E65954">
        <w:t>și</w:t>
      </w:r>
      <w:r w:rsidR="00487415">
        <w:t xml:space="preserve"> </w:t>
      </w:r>
      <w:r w:rsidRPr="00E65954">
        <w:t>de</w:t>
      </w:r>
      <w:r w:rsidR="00487415">
        <w:t xml:space="preserve"> </w:t>
      </w:r>
      <w:r w:rsidRPr="00E65954">
        <w:t>stimulare</w:t>
      </w:r>
      <w:r w:rsidR="00487415">
        <w:t xml:space="preserve"> </w:t>
      </w:r>
      <w:r w:rsidRPr="00E65954">
        <w:t>a</w:t>
      </w:r>
      <w:r w:rsidR="00487415">
        <w:t xml:space="preserve"> </w:t>
      </w:r>
      <w:r w:rsidRPr="00E65954">
        <w:t>instalării</w:t>
      </w:r>
      <w:r w:rsidR="00487415">
        <w:t xml:space="preserve"> </w:t>
      </w:r>
      <w:r w:rsidRPr="00E65954">
        <w:t>de</w:t>
      </w:r>
      <w:r w:rsidR="00487415">
        <w:t xml:space="preserve"> </w:t>
      </w:r>
      <w:r w:rsidRPr="00E65954">
        <w:t>infrastructuri</w:t>
      </w:r>
      <w:r w:rsidR="00487415">
        <w:t xml:space="preserve"> </w:t>
      </w:r>
      <w:r w:rsidRPr="00E65954">
        <w:t>de</w:t>
      </w:r>
      <w:r w:rsidR="00487415">
        <w:t xml:space="preserve"> </w:t>
      </w:r>
      <w:r w:rsidRPr="00E65954">
        <w:t>reîncărcare</w:t>
      </w:r>
      <w:r w:rsidR="00487415">
        <w:t xml:space="preserve"> </w:t>
      </w:r>
      <w:r w:rsidRPr="00E65954">
        <w:t>și</w:t>
      </w:r>
      <w:r w:rsidR="00487415">
        <w:t xml:space="preserve"> </w:t>
      </w:r>
      <w:r w:rsidRPr="00E65954">
        <w:t>de</w:t>
      </w:r>
      <w:r w:rsidR="00487415">
        <w:t xml:space="preserve"> </w:t>
      </w:r>
      <w:r w:rsidRPr="00E65954">
        <w:t>realimentare.</w:t>
      </w:r>
      <w:r w:rsidR="00487415">
        <w:t xml:space="preserve"> </w:t>
      </w:r>
    </w:p>
    <w:p w14:paraId="531792C4" w14:textId="1BC1A0C0" w:rsidR="00E65954" w:rsidRPr="00E65954" w:rsidRDefault="00E65954" w:rsidP="00E65954">
      <w:r w:rsidRPr="00E65954">
        <w:t>Noul</w:t>
      </w:r>
      <w:r w:rsidR="00487415">
        <w:t xml:space="preserve"> </w:t>
      </w:r>
      <w:r w:rsidRPr="00E65954">
        <w:t>act</w:t>
      </w:r>
      <w:r w:rsidR="00487415">
        <w:t xml:space="preserve"> </w:t>
      </w:r>
      <w:r w:rsidRPr="00E65954">
        <w:t>legislativ</w:t>
      </w:r>
      <w:r w:rsidR="00487415">
        <w:t xml:space="preserve"> </w:t>
      </w:r>
      <w:r w:rsidRPr="00E65954">
        <w:t>al</w:t>
      </w:r>
      <w:r w:rsidR="00487415">
        <w:t xml:space="preserve"> </w:t>
      </w:r>
      <w:r w:rsidRPr="00E65954">
        <w:t>UE</w:t>
      </w:r>
      <w:r w:rsidR="00487415">
        <w:t xml:space="preserve"> </w:t>
      </w:r>
      <w:r w:rsidRPr="00E65954">
        <w:t>va</w:t>
      </w:r>
      <w:r w:rsidR="00487415">
        <w:t xml:space="preserve"> </w:t>
      </w:r>
      <w:r w:rsidRPr="00E65954">
        <w:t>fi</w:t>
      </w:r>
      <w:r w:rsidR="00487415">
        <w:t xml:space="preserve"> </w:t>
      </w:r>
      <w:r w:rsidRPr="00E65954">
        <w:t>publicat</w:t>
      </w:r>
      <w:r w:rsidR="00487415">
        <w:t xml:space="preserve"> </w:t>
      </w:r>
      <w:r w:rsidRPr="00E65954">
        <w:t>în</w:t>
      </w:r>
      <w:r w:rsidR="00487415">
        <w:t xml:space="preserve"> </w:t>
      </w:r>
      <w:r w:rsidRPr="00E65954">
        <w:t>Jurnalul</w:t>
      </w:r>
      <w:r w:rsidR="00487415">
        <w:t xml:space="preserve"> </w:t>
      </w:r>
      <w:r w:rsidRPr="00E65954">
        <w:t>Oficial</w:t>
      </w:r>
      <w:r w:rsidR="00487415">
        <w:t xml:space="preserve"> </w:t>
      </w:r>
      <w:r w:rsidRPr="00E65954">
        <w:t>al</w:t>
      </w:r>
      <w:r w:rsidR="00487415">
        <w:t xml:space="preserve"> </w:t>
      </w:r>
      <w:r w:rsidRPr="00E65954">
        <w:t>UE</w:t>
      </w:r>
      <w:r w:rsidR="00487415">
        <w:t xml:space="preserve"> </w:t>
      </w:r>
      <w:r w:rsidRPr="00E65954">
        <w:t>și</w:t>
      </w:r>
      <w:r w:rsidR="00487415">
        <w:t xml:space="preserve"> </w:t>
      </w:r>
      <w:r w:rsidRPr="00E65954">
        <w:t>va</w:t>
      </w:r>
      <w:r w:rsidR="00487415">
        <w:t xml:space="preserve"> </w:t>
      </w:r>
      <w:r w:rsidRPr="00E65954">
        <w:t>intra</w:t>
      </w:r>
      <w:r w:rsidR="00487415">
        <w:t xml:space="preserve"> </w:t>
      </w:r>
      <w:r w:rsidRPr="00E65954">
        <w:t>în</w:t>
      </w:r>
      <w:r w:rsidR="00487415">
        <w:t xml:space="preserve"> </w:t>
      </w:r>
      <w:r w:rsidRPr="00E65954">
        <w:t>vigoare</w:t>
      </w:r>
      <w:r w:rsidR="00487415">
        <w:t xml:space="preserve"> </w:t>
      </w:r>
      <w:r w:rsidRPr="00E65954">
        <w:t>în</w:t>
      </w:r>
      <w:r w:rsidR="00487415">
        <w:t xml:space="preserve"> </w:t>
      </w:r>
      <w:r w:rsidRPr="00E65954">
        <w:t>curând.</w:t>
      </w:r>
      <w:r w:rsidR="00487415">
        <w:t xml:space="preserve"> </w:t>
      </w:r>
    </w:p>
    <w:p w14:paraId="4A665A45" w14:textId="3B2053DE" w:rsidR="00E65954" w:rsidRPr="00E65954" w:rsidRDefault="00E65954" w:rsidP="00E65954">
      <w:r w:rsidRPr="00E65954">
        <w:t>Mai</w:t>
      </w:r>
      <w:r w:rsidR="00487415">
        <w:t xml:space="preserve"> </w:t>
      </w:r>
      <w:r w:rsidRPr="00E65954">
        <w:t>multe</w:t>
      </w:r>
      <w:r w:rsidR="00487415">
        <w:t xml:space="preserve"> </w:t>
      </w:r>
      <w:r w:rsidRPr="00E65954">
        <w:t>informații</w:t>
      </w:r>
      <w:r w:rsidR="00487415">
        <w:t xml:space="preserve"> </w:t>
      </w:r>
      <w:r w:rsidRPr="00E65954">
        <w:t>sunt</w:t>
      </w:r>
      <w:r w:rsidR="00487415">
        <w:t xml:space="preserve"> </w:t>
      </w:r>
      <w:r w:rsidRPr="00E65954">
        <w:t>disponibile</w:t>
      </w:r>
      <w:r w:rsidR="00487415">
        <w:t xml:space="preserve"> </w:t>
      </w:r>
      <w:hyperlink r:id="rId95" w:history="1">
        <w:r w:rsidRPr="00E65954">
          <w:rPr>
            <w:rStyle w:val="Hyperlink"/>
            <w:szCs w:val="24"/>
          </w:rPr>
          <w:t>aici</w:t>
        </w:r>
      </w:hyperlink>
      <w:r w:rsidRPr="00E65954">
        <w:t>.</w:t>
      </w:r>
    </w:p>
    <w:p w14:paraId="51D232CE" w14:textId="07F3E860" w:rsidR="00E65954" w:rsidRPr="00E65954" w:rsidRDefault="00E65954" w:rsidP="00E65954">
      <w:pPr>
        <w:pStyle w:val="separatorarticole"/>
      </w:pPr>
      <w:r>
        <w:t>*</w:t>
      </w:r>
    </w:p>
    <w:p w14:paraId="4086DFB2" w14:textId="6FEB6F6B" w:rsidR="00E65954" w:rsidRPr="00E65954" w:rsidRDefault="00E65954" w:rsidP="00E65954">
      <w:pPr>
        <w:pStyle w:val="TitluArticolinINFOUE"/>
      </w:pPr>
      <w:bookmarkStart w:id="170" w:name="_Toc167086344"/>
      <w:r w:rsidRPr="00E65954">
        <w:t>Serviciile</w:t>
      </w:r>
      <w:r w:rsidR="00487415">
        <w:t xml:space="preserve"> </w:t>
      </w:r>
      <w:r w:rsidRPr="00E65954">
        <w:t>Comisiei</w:t>
      </w:r>
      <w:r w:rsidR="00487415">
        <w:t xml:space="preserve"> </w:t>
      </w:r>
      <w:r w:rsidRPr="00E65954">
        <w:t>semnează</w:t>
      </w:r>
      <w:r w:rsidR="00487415">
        <w:t xml:space="preserve"> </w:t>
      </w:r>
      <w:r w:rsidRPr="00E65954">
        <w:t>un</w:t>
      </w:r>
      <w:r w:rsidR="00487415">
        <w:t xml:space="preserve"> </w:t>
      </w:r>
      <w:r w:rsidRPr="00E65954">
        <w:t>acord</w:t>
      </w:r>
      <w:r w:rsidR="00487415">
        <w:t xml:space="preserve"> </w:t>
      </w:r>
      <w:r w:rsidRPr="00E65954">
        <w:t>administrativ</w:t>
      </w:r>
      <w:r w:rsidR="00487415">
        <w:t xml:space="preserve"> </w:t>
      </w:r>
      <w:r w:rsidRPr="00E65954">
        <w:t>cu</w:t>
      </w:r>
      <w:r w:rsidR="00487415">
        <w:t xml:space="preserve"> </w:t>
      </w:r>
      <w:r w:rsidRPr="00E65954">
        <w:t>Ofcom</w:t>
      </w:r>
      <w:r w:rsidR="00487415">
        <w:t xml:space="preserve"> </w:t>
      </w:r>
      <w:r w:rsidRPr="00E65954">
        <w:t>pentru</w:t>
      </w:r>
      <w:r w:rsidR="00487415">
        <w:t xml:space="preserve"> </w:t>
      </w:r>
      <w:r w:rsidRPr="00E65954">
        <w:t>sprijinirea</w:t>
      </w:r>
      <w:r w:rsidR="00487415">
        <w:t xml:space="preserve"> </w:t>
      </w:r>
      <w:r w:rsidRPr="00E65954">
        <w:t>punerii</w:t>
      </w:r>
      <w:r w:rsidR="00487415">
        <w:t xml:space="preserve"> </w:t>
      </w:r>
      <w:r w:rsidRPr="00E65954">
        <w:t>în</w:t>
      </w:r>
      <w:r w:rsidR="00487415">
        <w:t xml:space="preserve"> </w:t>
      </w:r>
      <w:r w:rsidRPr="00E65954">
        <w:t>aplicare</w:t>
      </w:r>
      <w:r w:rsidR="00487415">
        <w:t xml:space="preserve"> </w:t>
      </w:r>
      <w:r w:rsidRPr="00E65954">
        <w:t>a</w:t>
      </w:r>
      <w:r w:rsidR="00487415">
        <w:t xml:space="preserve"> </w:t>
      </w:r>
      <w:r w:rsidRPr="00E65954">
        <w:t>reglementărilor</w:t>
      </w:r>
      <w:r w:rsidR="00487415">
        <w:t xml:space="preserve"> </w:t>
      </w:r>
      <w:r w:rsidRPr="00E65954">
        <w:t>privind</w:t>
      </w:r>
      <w:r w:rsidR="00487415">
        <w:t xml:space="preserve"> </w:t>
      </w:r>
      <w:r w:rsidRPr="00E65954">
        <w:t>platformele</w:t>
      </w:r>
      <w:r w:rsidR="00487415">
        <w:t xml:space="preserve"> </w:t>
      </w:r>
      <w:r w:rsidRPr="00E65954">
        <w:t>de</w:t>
      </w:r>
      <w:r w:rsidR="00487415">
        <w:t xml:space="preserve"> </w:t>
      </w:r>
      <w:r w:rsidRPr="00E65954">
        <w:t>comunicare</w:t>
      </w:r>
      <w:r w:rsidR="00487415">
        <w:t xml:space="preserve"> </w:t>
      </w:r>
      <w:r w:rsidRPr="00E65954">
        <w:t>socială</w:t>
      </w:r>
      <w:bookmarkEnd w:id="170"/>
    </w:p>
    <w:p w14:paraId="23A1177B" w14:textId="2A41E960" w:rsidR="00E65954" w:rsidRPr="00E65954" w:rsidRDefault="00E65954" w:rsidP="00E65954">
      <w:r w:rsidRPr="00E65954">
        <w:t>Serviciile</w:t>
      </w:r>
      <w:r w:rsidR="00487415">
        <w:t xml:space="preserve"> </w:t>
      </w:r>
      <w:r w:rsidRPr="00E65954">
        <w:t>Comisiei</w:t>
      </w:r>
      <w:r w:rsidR="00487415">
        <w:t xml:space="preserve"> </w:t>
      </w:r>
      <w:r w:rsidRPr="00E65954">
        <w:t>care</w:t>
      </w:r>
      <w:r w:rsidR="00487415">
        <w:t xml:space="preserve"> </w:t>
      </w:r>
      <w:r w:rsidRPr="00E65954">
        <w:t>sunt</w:t>
      </w:r>
      <w:r w:rsidR="00487415">
        <w:t xml:space="preserve"> </w:t>
      </w:r>
      <w:r w:rsidRPr="00E65954">
        <w:t>responsabile</w:t>
      </w:r>
      <w:r w:rsidR="00487415">
        <w:t xml:space="preserve"> </w:t>
      </w:r>
      <w:r w:rsidRPr="00E65954">
        <w:t>cu</w:t>
      </w:r>
      <w:r w:rsidR="00487415">
        <w:t xml:space="preserve"> </w:t>
      </w:r>
      <w:r w:rsidRPr="00E65954">
        <w:t>asigurarea</w:t>
      </w:r>
      <w:r w:rsidR="00487415">
        <w:t xml:space="preserve"> </w:t>
      </w:r>
      <w:r w:rsidRPr="00E65954">
        <w:t>respectării</w:t>
      </w:r>
      <w:r w:rsidR="00487415">
        <w:t xml:space="preserve"> </w:t>
      </w:r>
      <w:hyperlink r:id="rId96" w:history="1">
        <w:r w:rsidRPr="00E65954">
          <w:rPr>
            <w:rStyle w:val="Hyperlink"/>
            <w:szCs w:val="24"/>
          </w:rPr>
          <w:t>Regulamentului</w:t>
        </w:r>
        <w:r w:rsidR="00487415">
          <w:rPr>
            <w:rStyle w:val="Hyperlink"/>
            <w:szCs w:val="24"/>
          </w:rPr>
          <w:t xml:space="preserve"> </w:t>
        </w:r>
        <w:r w:rsidRPr="00E65954">
          <w:rPr>
            <w:rStyle w:val="Hyperlink"/>
            <w:szCs w:val="24"/>
          </w:rPr>
          <w:t>privind</w:t>
        </w:r>
        <w:r w:rsidR="00487415">
          <w:rPr>
            <w:rStyle w:val="Hyperlink"/>
            <w:szCs w:val="24"/>
          </w:rPr>
          <w:t xml:space="preserve"> </w:t>
        </w:r>
        <w:r w:rsidRPr="00E65954">
          <w:rPr>
            <w:rStyle w:val="Hyperlink"/>
            <w:szCs w:val="24"/>
          </w:rPr>
          <w:t>serviciile</w:t>
        </w:r>
        <w:r w:rsidR="00487415">
          <w:rPr>
            <w:rStyle w:val="Hyperlink"/>
            <w:szCs w:val="24"/>
          </w:rPr>
          <w:t xml:space="preserve"> </w:t>
        </w:r>
        <w:r w:rsidRPr="00E65954">
          <w:rPr>
            <w:rStyle w:val="Hyperlink"/>
            <w:szCs w:val="24"/>
          </w:rPr>
          <w:t>digitale</w:t>
        </w:r>
      </w:hyperlink>
      <w:r w:rsidR="00487415">
        <w:t xml:space="preserve"> </w:t>
      </w:r>
      <w:r w:rsidRPr="00E65954">
        <w:t>(RSD)</w:t>
      </w:r>
      <w:r w:rsidR="00487415">
        <w:t xml:space="preserve"> </w:t>
      </w:r>
      <w:r w:rsidRPr="00E65954">
        <w:t>au</w:t>
      </w:r>
      <w:r w:rsidR="00487415">
        <w:t xml:space="preserve"> </w:t>
      </w:r>
      <w:r w:rsidRPr="00E65954">
        <w:t>semnat</w:t>
      </w:r>
      <w:r w:rsidR="00487415">
        <w:t xml:space="preserve"> </w:t>
      </w:r>
      <w:r w:rsidRPr="00E65954">
        <w:t>astăzi</w:t>
      </w:r>
      <w:r w:rsidR="00487415">
        <w:t xml:space="preserve"> </w:t>
      </w:r>
      <w:r w:rsidRPr="00E65954">
        <w:t>un</w:t>
      </w:r>
      <w:r w:rsidR="00487415">
        <w:t xml:space="preserve"> </w:t>
      </w:r>
      <w:r w:rsidRPr="00E65954">
        <w:t>acord</w:t>
      </w:r>
      <w:r w:rsidR="00487415">
        <w:t xml:space="preserve"> </w:t>
      </w:r>
      <w:r w:rsidRPr="00E65954">
        <w:t>administrativ</w:t>
      </w:r>
      <w:r w:rsidR="00487415">
        <w:t xml:space="preserve"> </w:t>
      </w:r>
      <w:r w:rsidRPr="00E65954">
        <w:t>cu</w:t>
      </w:r>
      <w:r w:rsidR="00487415">
        <w:t xml:space="preserve"> </w:t>
      </w:r>
      <w:hyperlink r:id="rId97" w:history="1">
        <w:r w:rsidRPr="00E65954">
          <w:rPr>
            <w:rStyle w:val="Hyperlink"/>
            <w:szCs w:val="24"/>
          </w:rPr>
          <w:t>Ofcom</w:t>
        </w:r>
      </w:hyperlink>
      <w:r w:rsidRPr="00E65954">
        <w:t>–</w:t>
      </w:r>
      <w:r w:rsidR="00487415">
        <w:t xml:space="preserve"> </w:t>
      </w:r>
      <w:r w:rsidRPr="00E65954">
        <w:t>autoritatea</w:t>
      </w:r>
      <w:r w:rsidR="00487415">
        <w:t xml:space="preserve"> </w:t>
      </w:r>
      <w:r w:rsidRPr="00E65954">
        <w:t>de</w:t>
      </w:r>
      <w:r w:rsidR="00487415">
        <w:t xml:space="preserve"> </w:t>
      </w:r>
      <w:r w:rsidRPr="00E65954">
        <w:t>reglementare</w:t>
      </w:r>
      <w:r w:rsidR="00487415">
        <w:t xml:space="preserve"> </w:t>
      </w:r>
      <w:r w:rsidRPr="00E65954">
        <w:t>în</w:t>
      </w:r>
      <w:r w:rsidR="00487415">
        <w:t xml:space="preserve"> </w:t>
      </w:r>
      <w:r w:rsidRPr="00E65954">
        <w:t>domeniul</w:t>
      </w:r>
      <w:r w:rsidR="00487415">
        <w:t xml:space="preserve"> </w:t>
      </w:r>
      <w:r w:rsidRPr="00E65954">
        <w:t>mass-mediei</w:t>
      </w:r>
      <w:r w:rsidR="00487415">
        <w:t xml:space="preserve"> </w:t>
      </w:r>
      <w:r w:rsidRPr="00E65954">
        <w:t>din</w:t>
      </w:r>
      <w:r w:rsidR="00487415">
        <w:t xml:space="preserve"> </w:t>
      </w:r>
      <w:r w:rsidRPr="00E65954">
        <w:t>Regatul</w:t>
      </w:r>
      <w:r w:rsidR="00487415">
        <w:t xml:space="preserve"> </w:t>
      </w:r>
      <w:r w:rsidRPr="00E65954">
        <w:t>Unit</w:t>
      </w:r>
      <w:r w:rsidR="00487415">
        <w:t xml:space="preserve"> </w:t>
      </w:r>
      <w:r w:rsidRPr="00E65954">
        <w:t>al</w:t>
      </w:r>
      <w:r w:rsidR="00487415">
        <w:t xml:space="preserve"> </w:t>
      </w:r>
      <w:r w:rsidRPr="00E65954">
        <w:t>Marii</w:t>
      </w:r>
      <w:r w:rsidR="00487415">
        <w:t xml:space="preserve"> </w:t>
      </w:r>
      <w:r w:rsidRPr="00E65954">
        <w:t>Britanii</w:t>
      </w:r>
      <w:r w:rsidR="00487415">
        <w:t xml:space="preserve"> </w:t>
      </w:r>
      <w:r w:rsidRPr="00E65954">
        <w:t>și</w:t>
      </w:r>
      <w:r w:rsidR="00487415">
        <w:t xml:space="preserve"> </w:t>
      </w:r>
      <w:r w:rsidRPr="00E65954">
        <w:t>Irlandei</w:t>
      </w:r>
      <w:r w:rsidR="00487415">
        <w:t xml:space="preserve"> </w:t>
      </w:r>
      <w:r w:rsidRPr="00E65954">
        <w:t>de</w:t>
      </w:r>
      <w:r w:rsidR="00487415">
        <w:t xml:space="preserve"> </w:t>
      </w:r>
      <w:r w:rsidRPr="00E65954">
        <w:t>Nord.</w:t>
      </w:r>
    </w:p>
    <w:p w14:paraId="760E9BBA" w14:textId="32302FD2" w:rsidR="00E65954" w:rsidRPr="00E65954" w:rsidRDefault="00E65954" w:rsidP="00E65954">
      <w:r w:rsidRPr="00E65954">
        <w:t>Acest</w:t>
      </w:r>
      <w:r w:rsidR="00487415">
        <w:t xml:space="preserve"> </w:t>
      </w:r>
      <w:r w:rsidRPr="00E65954">
        <w:t>acord</w:t>
      </w:r>
      <w:r w:rsidR="00487415">
        <w:t xml:space="preserve"> </w:t>
      </w:r>
      <w:r w:rsidRPr="00E65954">
        <w:t>va</w:t>
      </w:r>
      <w:r w:rsidR="00487415">
        <w:t xml:space="preserve"> </w:t>
      </w:r>
      <w:r w:rsidRPr="00E65954">
        <w:t>sprijini</w:t>
      </w:r>
      <w:r w:rsidR="00487415">
        <w:t xml:space="preserve"> </w:t>
      </w:r>
      <w:r w:rsidRPr="00E65954">
        <w:t>activitatea</w:t>
      </w:r>
      <w:r w:rsidR="00487415">
        <w:t xml:space="preserve"> </w:t>
      </w:r>
      <w:r w:rsidRPr="00E65954">
        <w:t>de</w:t>
      </w:r>
      <w:r w:rsidR="00487415">
        <w:t xml:space="preserve"> </w:t>
      </w:r>
      <w:r w:rsidRPr="00E65954">
        <w:t>supraveghere</w:t>
      </w:r>
      <w:r w:rsidR="00487415">
        <w:t xml:space="preserve"> </w:t>
      </w:r>
      <w:r w:rsidRPr="00E65954">
        <w:t>a</w:t>
      </w:r>
      <w:r w:rsidR="00487415">
        <w:t xml:space="preserve"> </w:t>
      </w:r>
      <w:r w:rsidRPr="00E65954">
        <w:t>Comisiei</w:t>
      </w:r>
      <w:r w:rsidR="00487415">
        <w:t xml:space="preserve"> </w:t>
      </w:r>
      <w:r w:rsidRPr="00E65954">
        <w:t>și</w:t>
      </w:r>
      <w:r w:rsidR="00487415">
        <w:t xml:space="preserve"> </w:t>
      </w:r>
      <w:r w:rsidRPr="00E65954">
        <w:t>a</w:t>
      </w:r>
      <w:r w:rsidR="00487415">
        <w:t xml:space="preserve"> </w:t>
      </w:r>
      <w:r w:rsidRPr="00E65954">
        <w:t>Ofcom</w:t>
      </w:r>
      <w:r w:rsidR="00487415">
        <w:t xml:space="preserve"> </w:t>
      </w:r>
      <w:r w:rsidRPr="00E65954">
        <w:t>în</w:t>
      </w:r>
      <w:r w:rsidR="00487415">
        <w:t xml:space="preserve"> </w:t>
      </w:r>
      <w:r w:rsidRPr="00E65954">
        <w:t>ceea</w:t>
      </w:r>
      <w:r w:rsidR="00487415">
        <w:t xml:space="preserve"> </w:t>
      </w:r>
      <w:r w:rsidRPr="00E65954">
        <w:t>ce</w:t>
      </w:r>
      <w:r w:rsidR="00487415">
        <w:t xml:space="preserve"> </w:t>
      </w:r>
      <w:r w:rsidRPr="00E65954">
        <w:t>privește</w:t>
      </w:r>
      <w:r w:rsidR="00487415">
        <w:t xml:space="preserve"> </w:t>
      </w:r>
      <w:r w:rsidRPr="00E65954">
        <w:t>platformele</w:t>
      </w:r>
      <w:r w:rsidR="00487415">
        <w:t xml:space="preserve"> </w:t>
      </w:r>
      <w:r w:rsidRPr="00E65954">
        <w:t>online,</w:t>
      </w:r>
      <w:r w:rsidR="00487415">
        <w:t xml:space="preserve"> </w:t>
      </w:r>
      <w:r w:rsidRPr="00E65954">
        <w:t>respectiv</w:t>
      </w:r>
      <w:r w:rsidR="00487415">
        <w:t xml:space="preserve"> </w:t>
      </w:r>
      <w:r w:rsidRPr="00E65954">
        <w:t>va</w:t>
      </w:r>
      <w:r w:rsidR="00487415">
        <w:t xml:space="preserve"> </w:t>
      </w:r>
      <w:r w:rsidRPr="00E65954">
        <w:t>sprijini</w:t>
      </w:r>
      <w:r w:rsidR="00487415">
        <w:t xml:space="preserve"> </w:t>
      </w:r>
      <w:r w:rsidRPr="00E65954">
        <w:t>RSD</w:t>
      </w:r>
      <w:r w:rsidR="00487415">
        <w:t xml:space="preserve"> </w:t>
      </w:r>
      <w:r w:rsidRPr="00E65954">
        <w:t>al</w:t>
      </w:r>
      <w:r w:rsidR="00487415">
        <w:t xml:space="preserve"> </w:t>
      </w:r>
      <w:r w:rsidRPr="00E65954">
        <w:t>UE</w:t>
      </w:r>
      <w:r w:rsidR="00487415">
        <w:t xml:space="preserve"> </w:t>
      </w:r>
      <w:r w:rsidRPr="00E65954">
        <w:t>și</w:t>
      </w:r>
      <w:r w:rsidR="00487415">
        <w:t xml:space="preserve"> </w:t>
      </w:r>
      <w:r w:rsidRPr="00E65954">
        <w:t>Legea</w:t>
      </w:r>
      <w:r w:rsidR="00487415">
        <w:t xml:space="preserve"> </w:t>
      </w:r>
      <w:r w:rsidRPr="00E65954">
        <w:t>privind</w:t>
      </w:r>
      <w:r w:rsidR="00487415">
        <w:t xml:space="preserve"> </w:t>
      </w:r>
      <w:r w:rsidRPr="00E65954">
        <w:t>siguranța</w:t>
      </w:r>
      <w:r w:rsidR="00487415">
        <w:t xml:space="preserve"> </w:t>
      </w:r>
      <w:r w:rsidRPr="00E65954">
        <w:t>online</w:t>
      </w:r>
      <w:r w:rsidR="00487415">
        <w:t xml:space="preserve"> </w:t>
      </w:r>
      <w:r w:rsidRPr="00E65954">
        <w:t>din</w:t>
      </w:r>
      <w:r w:rsidR="00487415">
        <w:t xml:space="preserve"> </w:t>
      </w:r>
      <w:r w:rsidRPr="00E65954">
        <w:t>Regatul</w:t>
      </w:r>
      <w:r w:rsidR="00487415">
        <w:t xml:space="preserve"> </w:t>
      </w:r>
      <w:r w:rsidRPr="00E65954">
        <w:t>Unit.</w:t>
      </w:r>
      <w:r w:rsidR="00487415">
        <w:t xml:space="preserve"> </w:t>
      </w:r>
      <w:r w:rsidRPr="00E65954">
        <w:t>Domeniile</w:t>
      </w:r>
      <w:r w:rsidR="00487415">
        <w:t xml:space="preserve"> </w:t>
      </w:r>
      <w:r w:rsidRPr="00E65954">
        <w:t>de</w:t>
      </w:r>
      <w:r w:rsidR="00487415">
        <w:t xml:space="preserve"> </w:t>
      </w:r>
      <w:r w:rsidRPr="00E65954">
        <w:t>interes</w:t>
      </w:r>
      <w:r w:rsidR="00487415">
        <w:t xml:space="preserve"> </w:t>
      </w:r>
      <w:r w:rsidRPr="00E65954">
        <w:t>comun</w:t>
      </w:r>
      <w:r w:rsidR="00487415">
        <w:t xml:space="preserve"> </w:t>
      </w:r>
      <w:r w:rsidRPr="00E65954">
        <w:t>sunt</w:t>
      </w:r>
      <w:r w:rsidR="00487415">
        <w:t xml:space="preserve"> </w:t>
      </w:r>
      <w:r w:rsidRPr="00E65954">
        <w:t>protecția</w:t>
      </w:r>
      <w:r w:rsidR="00487415">
        <w:t xml:space="preserve"> </w:t>
      </w:r>
      <w:r w:rsidRPr="00E65954">
        <w:t>minorilor</w:t>
      </w:r>
      <w:r w:rsidR="00487415">
        <w:t xml:space="preserve"> </w:t>
      </w:r>
      <w:r w:rsidRPr="00E65954">
        <w:t>în</w:t>
      </w:r>
      <w:r w:rsidR="00487415">
        <w:t xml:space="preserve"> </w:t>
      </w:r>
      <w:r w:rsidRPr="00E65954">
        <w:t>mediul</w:t>
      </w:r>
      <w:r w:rsidR="00487415">
        <w:t xml:space="preserve"> </w:t>
      </w:r>
      <w:r w:rsidRPr="00E65954">
        <w:t>online,</w:t>
      </w:r>
      <w:r w:rsidR="00487415">
        <w:t xml:space="preserve"> </w:t>
      </w:r>
      <w:r w:rsidRPr="00E65954">
        <w:t>tehnologiile</w:t>
      </w:r>
      <w:r w:rsidR="00487415">
        <w:t xml:space="preserve"> </w:t>
      </w:r>
      <w:r w:rsidRPr="00E65954">
        <w:t>de</w:t>
      </w:r>
      <w:r w:rsidR="00487415">
        <w:t xml:space="preserve"> </w:t>
      </w:r>
      <w:r w:rsidRPr="00E65954">
        <w:t>proiectare</w:t>
      </w:r>
      <w:r w:rsidR="00487415">
        <w:t xml:space="preserve"> </w:t>
      </w:r>
      <w:r w:rsidRPr="00E65954">
        <w:t>adaptate</w:t>
      </w:r>
      <w:r w:rsidR="00487415">
        <w:t xml:space="preserve"> </w:t>
      </w:r>
      <w:r w:rsidRPr="00E65954">
        <w:t>vârstei,</w:t>
      </w:r>
      <w:r w:rsidR="00487415">
        <w:t xml:space="preserve"> </w:t>
      </w:r>
      <w:r w:rsidRPr="00E65954">
        <w:t>transparența</w:t>
      </w:r>
      <w:r w:rsidR="00487415">
        <w:t xml:space="preserve"> </w:t>
      </w:r>
      <w:r w:rsidRPr="00E65954">
        <w:t>platformelor</w:t>
      </w:r>
      <w:r w:rsidR="00487415">
        <w:t xml:space="preserve"> </w:t>
      </w:r>
      <w:r w:rsidRPr="00E65954">
        <w:t>online,</w:t>
      </w:r>
      <w:r w:rsidR="00487415">
        <w:t xml:space="preserve"> </w:t>
      </w:r>
      <w:r w:rsidRPr="00E65954">
        <w:t>evaluarea</w:t>
      </w:r>
      <w:r w:rsidR="00487415">
        <w:t xml:space="preserve"> </w:t>
      </w:r>
      <w:r w:rsidRPr="00E65954">
        <w:t>riscurilor</w:t>
      </w:r>
      <w:r w:rsidR="00487415">
        <w:t xml:space="preserve"> </w:t>
      </w:r>
      <w:r w:rsidRPr="00E65954">
        <w:t>și</w:t>
      </w:r>
      <w:r w:rsidR="00487415">
        <w:t xml:space="preserve"> </w:t>
      </w:r>
      <w:r w:rsidRPr="00E65954">
        <w:t>impactul</w:t>
      </w:r>
      <w:r w:rsidR="00487415">
        <w:t xml:space="preserve"> </w:t>
      </w:r>
      <w:r w:rsidRPr="00E65954">
        <w:t>algoritmilor</w:t>
      </w:r>
      <w:r w:rsidR="00487415">
        <w:t xml:space="preserve"> </w:t>
      </w:r>
      <w:r w:rsidRPr="00E65954">
        <w:t>asupra</w:t>
      </w:r>
      <w:r w:rsidR="00487415">
        <w:t xml:space="preserve"> </w:t>
      </w:r>
      <w:r w:rsidRPr="00E65954">
        <w:t>riscurilor</w:t>
      </w:r>
      <w:r w:rsidR="00487415">
        <w:t xml:space="preserve"> </w:t>
      </w:r>
      <w:r w:rsidRPr="00E65954">
        <w:t>sistemice</w:t>
      </w:r>
      <w:r w:rsidR="00487415">
        <w:t xml:space="preserve"> </w:t>
      </w:r>
      <w:r w:rsidRPr="00E65954">
        <w:t>pentru</w:t>
      </w:r>
      <w:r w:rsidR="00487415">
        <w:t xml:space="preserve"> </w:t>
      </w:r>
      <w:r w:rsidRPr="00E65954">
        <w:t>societate.</w:t>
      </w:r>
    </w:p>
    <w:p w14:paraId="29792ACE" w14:textId="7DA751DE" w:rsidR="00E65954" w:rsidRPr="00E65954" w:rsidRDefault="003B2DF0" w:rsidP="00E65954">
      <w:r w:rsidRPr="00E65954">
        <w:rPr>
          <w:noProof/>
          <w:lang w:eastAsia="ro-RO"/>
        </w:rPr>
        <w:lastRenderedPageBreak/>
        <w:drawing>
          <wp:anchor distT="0" distB="0" distL="114300" distR="114300" simplePos="0" relativeHeight="251654144" behindDoc="0" locked="0" layoutInCell="1" allowOverlap="1" wp14:anchorId="0B39B950" wp14:editId="69BE3ACE">
            <wp:simplePos x="0" y="0"/>
            <wp:positionH relativeFrom="column">
              <wp:posOffset>1905</wp:posOffset>
            </wp:positionH>
            <wp:positionV relativeFrom="paragraph">
              <wp:posOffset>-43815</wp:posOffset>
            </wp:positionV>
            <wp:extent cx="2160000" cy="1444672"/>
            <wp:effectExtent l="0" t="0" r="0" b="0"/>
            <wp:wrapSquare wrapText="bothSides"/>
            <wp:docPr id="1200474604" name="Imagine 2" descr="platforme de comunicare soc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tforme de comunicare sociala"/>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00E65954" w:rsidRPr="00E65954">
        <w:t>Cooperarea</w:t>
      </w:r>
      <w:r w:rsidR="00487415">
        <w:t xml:space="preserve"> </w:t>
      </w:r>
      <w:r w:rsidR="00E65954" w:rsidRPr="00E65954">
        <w:t>se</w:t>
      </w:r>
      <w:r w:rsidR="00487415">
        <w:t xml:space="preserve"> </w:t>
      </w:r>
      <w:r w:rsidR="00E65954" w:rsidRPr="00E65954">
        <w:t>va</w:t>
      </w:r>
      <w:r w:rsidR="00487415">
        <w:t xml:space="preserve"> </w:t>
      </w:r>
      <w:r w:rsidR="00E65954" w:rsidRPr="00E65954">
        <w:t>desfășura</w:t>
      </w:r>
      <w:r w:rsidR="00487415">
        <w:t xml:space="preserve"> </w:t>
      </w:r>
      <w:r w:rsidR="00E65954" w:rsidRPr="00E65954">
        <w:t>prin</w:t>
      </w:r>
      <w:r w:rsidR="00487415">
        <w:t xml:space="preserve"> </w:t>
      </w:r>
      <w:r w:rsidR="00E65954" w:rsidRPr="00E65954">
        <w:t>dialoguri</w:t>
      </w:r>
      <w:r w:rsidR="00487415">
        <w:t xml:space="preserve"> </w:t>
      </w:r>
      <w:r w:rsidR="00E65954" w:rsidRPr="00E65954">
        <w:t>tehnice</w:t>
      </w:r>
      <w:r w:rsidR="00487415">
        <w:t xml:space="preserve"> </w:t>
      </w:r>
      <w:r w:rsidR="00E65954" w:rsidRPr="00E65954">
        <w:t>la</w:t>
      </w:r>
      <w:r w:rsidR="00487415">
        <w:t xml:space="preserve"> </w:t>
      </w:r>
      <w:r w:rsidR="00E65954" w:rsidRPr="00E65954">
        <w:t>nivel</w:t>
      </w:r>
      <w:r w:rsidR="00487415">
        <w:t xml:space="preserve"> </w:t>
      </w:r>
      <w:r w:rsidR="00E65954" w:rsidRPr="00E65954">
        <w:t>de</w:t>
      </w:r>
      <w:r w:rsidR="00487415">
        <w:t xml:space="preserve"> </w:t>
      </w:r>
      <w:r w:rsidR="00E65954" w:rsidRPr="00E65954">
        <w:t>experți,</w:t>
      </w:r>
      <w:r w:rsidR="00487415">
        <w:t xml:space="preserve"> </w:t>
      </w:r>
      <w:r w:rsidR="00E65954" w:rsidRPr="00E65954">
        <w:t>prin</w:t>
      </w:r>
      <w:r w:rsidR="00487415">
        <w:t xml:space="preserve"> </w:t>
      </w:r>
      <w:r w:rsidR="00E65954" w:rsidRPr="00E65954">
        <w:t>formarea</w:t>
      </w:r>
      <w:r w:rsidR="00487415">
        <w:t xml:space="preserve"> </w:t>
      </w:r>
      <w:r w:rsidR="00E65954" w:rsidRPr="00E65954">
        <w:t>comună</w:t>
      </w:r>
      <w:r w:rsidR="00487415">
        <w:t xml:space="preserve"> </w:t>
      </w:r>
      <w:r w:rsidR="00E65954" w:rsidRPr="00E65954">
        <w:t>a</w:t>
      </w:r>
      <w:r w:rsidR="00487415">
        <w:t xml:space="preserve"> </w:t>
      </w:r>
      <w:r w:rsidR="00E65954" w:rsidRPr="00E65954">
        <w:t>personalului</w:t>
      </w:r>
      <w:r w:rsidR="00487415">
        <w:t xml:space="preserve"> </w:t>
      </w:r>
      <w:r w:rsidR="00E65954" w:rsidRPr="00E65954">
        <w:t>tehnic,</w:t>
      </w:r>
      <w:r w:rsidR="00487415">
        <w:t xml:space="preserve"> </w:t>
      </w:r>
      <w:r w:rsidR="00E65954" w:rsidRPr="00E65954">
        <w:t>prin</w:t>
      </w:r>
      <w:r w:rsidR="00487415">
        <w:t xml:space="preserve"> </w:t>
      </w:r>
      <w:r w:rsidR="00E65954" w:rsidRPr="00E65954">
        <w:t>schimburi</w:t>
      </w:r>
      <w:r w:rsidR="00487415">
        <w:t xml:space="preserve"> </w:t>
      </w:r>
      <w:r w:rsidR="00E65954" w:rsidRPr="00E65954">
        <w:t>de</w:t>
      </w:r>
      <w:r w:rsidR="00487415">
        <w:t xml:space="preserve"> </w:t>
      </w:r>
      <w:r w:rsidR="00E65954" w:rsidRPr="00E65954">
        <w:t>bune</w:t>
      </w:r>
      <w:r w:rsidR="00487415">
        <w:t xml:space="preserve"> </w:t>
      </w:r>
      <w:r w:rsidR="00E65954" w:rsidRPr="00E65954">
        <w:t>practici,</w:t>
      </w:r>
      <w:r w:rsidR="00487415">
        <w:t xml:space="preserve"> </w:t>
      </w:r>
      <w:r w:rsidR="00E65954" w:rsidRPr="00E65954">
        <w:t>prin</w:t>
      </w:r>
      <w:r w:rsidR="00487415">
        <w:t xml:space="preserve"> </w:t>
      </w:r>
      <w:r w:rsidR="00E65954" w:rsidRPr="00E65954">
        <w:t>studii</w:t>
      </w:r>
      <w:r w:rsidR="00487415">
        <w:t xml:space="preserve"> </w:t>
      </w:r>
      <w:r w:rsidR="00E65954" w:rsidRPr="00E65954">
        <w:t>comune</w:t>
      </w:r>
      <w:r w:rsidR="00487415">
        <w:t xml:space="preserve"> </w:t>
      </w:r>
      <w:r w:rsidR="00E65954" w:rsidRPr="00E65954">
        <w:t>și</w:t>
      </w:r>
      <w:r w:rsidR="00487415">
        <w:t xml:space="preserve"> </w:t>
      </w:r>
      <w:r w:rsidR="00E65954" w:rsidRPr="00E65954">
        <w:t>prin</w:t>
      </w:r>
      <w:r w:rsidR="00487415">
        <w:t xml:space="preserve"> </w:t>
      </w:r>
      <w:r w:rsidR="00E65954" w:rsidRPr="00E65954">
        <w:t>proiecte</w:t>
      </w:r>
      <w:r w:rsidR="00487415">
        <w:t xml:space="preserve"> </w:t>
      </w:r>
      <w:r w:rsidR="00E65954" w:rsidRPr="00E65954">
        <w:t>de</w:t>
      </w:r>
      <w:r w:rsidR="00487415">
        <w:t xml:space="preserve"> </w:t>
      </w:r>
      <w:r w:rsidR="00E65954" w:rsidRPr="00E65954">
        <w:t>cercetare</w:t>
      </w:r>
      <w:r w:rsidR="00487415">
        <w:t xml:space="preserve"> </w:t>
      </w:r>
      <w:r w:rsidR="00E65954" w:rsidRPr="00E65954">
        <w:t>coordonate.</w:t>
      </w:r>
      <w:r w:rsidR="00487415">
        <w:t xml:space="preserve"> </w:t>
      </w:r>
      <w:r w:rsidR="00E65954" w:rsidRPr="00E65954">
        <w:t>Cooperarea</w:t>
      </w:r>
      <w:r w:rsidR="00487415">
        <w:t xml:space="preserve"> </w:t>
      </w:r>
      <w:r w:rsidR="00E65954" w:rsidRPr="00E65954">
        <w:t>eficace</w:t>
      </w:r>
      <w:r w:rsidR="00487415">
        <w:t xml:space="preserve"> </w:t>
      </w:r>
      <w:r w:rsidR="00E65954" w:rsidRPr="00E65954">
        <w:t>și</w:t>
      </w:r>
      <w:r w:rsidR="00487415">
        <w:t xml:space="preserve"> </w:t>
      </w:r>
      <w:r w:rsidR="00E65954" w:rsidRPr="00E65954">
        <w:t>activă</w:t>
      </w:r>
      <w:r w:rsidR="00487415">
        <w:t xml:space="preserve"> </w:t>
      </w:r>
      <w:r w:rsidR="00E65954" w:rsidRPr="00E65954">
        <w:t>cu</w:t>
      </w:r>
      <w:r w:rsidR="00487415">
        <w:t xml:space="preserve"> </w:t>
      </w:r>
      <w:r w:rsidR="00E65954" w:rsidRPr="00E65954">
        <w:t>partenerii</w:t>
      </w:r>
      <w:r w:rsidR="00487415">
        <w:t xml:space="preserve"> </w:t>
      </w:r>
      <w:r w:rsidR="00E65954" w:rsidRPr="00E65954">
        <w:t>internaționali</w:t>
      </w:r>
      <w:r w:rsidR="00487415">
        <w:t xml:space="preserve"> </w:t>
      </w:r>
      <w:r w:rsidR="00E65954" w:rsidRPr="00E65954">
        <w:t>este</w:t>
      </w:r>
      <w:r w:rsidR="00487415">
        <w:t xml:space="preserve"> </w:t>
      </w:r>
      <w:r w:rsidR="00E65954" w:rsidRPr="00E65954">
        <w:t>esențială</w:t>
      </w:r>
      <w:r w:rsidR="00487415">
        <w:t xml:space="preserve"> </w:t>
      </w:r>
      <w:r w:rsidR="00E65954" w:rsidRPr="00E65954">
        <w:t>pentru</w:t>
      </w:r>
      <w:r w:rsidR="00487415">
        <w:t xml:space="preserve"> </w:t>
      </w:r>
      <w:r w:rsidR="00E65954" w:rsidRPr="00E65954">
        <w:t>crearea</w:t>
      </w:r>
      <w:r w:rsidR="00487415">
        <w:t xml:space="preserve"> </w:t>
      </w:r>
      <w:r w:rsidR="00E65954" w:rsidRPr="00E65954">
        <w:t>unui</w:t>
      </w:r>
      <w:r w:rsidR="00487415">
        <w:t xml:space="preserve"> </w:t>
      </w:r>
      <w:r w:rsidR="00E65954" w:rsidRPr="00E65954">
        <w:t>mediu</w:t>
      </w:r>
      <w:r w:rsidR="00487415">
        <w:t xml:space="preserve"> </w:t>
      </w:r>
      <w:r w:rsidR="00E65954" w:rsidRPr="00E65954">
        <w:t>online</w:t>
      </w:r>
      <w:r w:rsidR="00487415">
        <w:t xml:space="preserve"> </w:t>
      </w:r>
      <w:r w:rsidR="00E65954" w:rsidRPr="00E65954">
        <w:t>sigur</w:t>
      </w:r>
      <w:r w:rsidR="00487415">
        <w:t xml:space="preserve"> </w:t>
      </w:r>
      <w:r w:rsidR="00E65954" w:rsidRPr="00E65954">
        <w:t>și</w:t>
      </w:r>
      <w:r w:rsidR="00487415">
        <w:t xml:space="preserve"> </w:t>
      </w:r>
      <w:r w:rsidR="00E65954" w:rsidRPr="00E65954">
        <w:t>de</w:t>
      </w:r>
      <w:r w:rsidR="00487415">
        <w:t xml:space="preserve"> </w:t>
      </w:r>
      <w:r w:rsidR="00E65954" w:rsidRPr="00E65954">
        <w:t>încredere.</w:t>
      </w:r>
    </w:p>
    <w:p w14:paraId="286BDA9B" w14:textId="0087FAB7" w:rsidR="00E65954" w:rsidRPr="00E65954" w:rsidRDefault="00E65954" w:rsidP="00E65954">
      <w:r w:rsidRPr="00E65954">
        <w:t>În</w:t>
      </w:r>
      <w:r w:rsidR="00487415">
        <w:t xml:space="preserve"> </w:t>
      </w:r>
      <w:r w:rsidRPr="00E65954">
        <w:t>conformitate</w:t>
      </w:r>
      <w:r w:rsidR="00487415">
        <w:t xml:space="preserve"> </w:t>
      </w:r>
      <w:r w:rsidRPr="00E65954">
        <w:t>cu</w:t>
      </w:r>
      <w:r w:rsidR="00487415">
        <w:t xml:space="preserve"> </w:t>
      </w:r>
      <w:r w:rsidRPr="00E65954">
        <w:t>RSD,</w:t>
      </w:r>
      <w:r w:rsidR="00487415">
        <w:t xml:space="preserve"> </w:t>
      </w:r>
      <w:r w:rsidRPr="00E65954">
        <w:t>Comisia</w:t>
      </w:r>
      <w:r w:rsidR="00487415">
        <w:t xml:space="preserve"> </w:t>
      </w:r>
      <w:r w:rsidRPr="00E65954">
        <w:t>este</w:t>
      </w:r>
      <w:r w:rsidR="00487415">
        <w:t xml:space="preserve"> </w:t>
      </w:r>
      <w:r w:rsidRPr="00E65954">
        <w:t>responsabilă</w:t>
      </w:r>
      <w:r w:rsidR="00487415">
        <w:t xml:space="preserve"> </w:t>
      </w:r>
      <w:r w:rsidRPr="00E65954">
        <w:t>pentru</w:t>
      </w:r>
      <w:r w:rsidR="00487415">
        <w:t xml:space="preserve"> </w:t>
      </w:r>
      <w:r w:rsidRPr="00E65954">
        <w:t>supravegherea</w:t>
      </w:r>
      <w:r w:rsidR="00487415">
        <w:t xml:space="preserve"> </w:t>
      </w:r>
      <w:r w:rsidRPr="00E65954">
        <w:t>și</w:t>
      </w:r>
      <w:r w:rsidR="00487415">
        <w:t xml:space="preserve"> </w:t>
      </w:r>
      <w:r w:rsidRPr="00E65954">
        <w:t>asigurarea</w:t>
      </w:r>
      <w:r w:rsidR="00487415">
        <w:t xml:space="preserve"> </w:t>
      </w:r>
      <w:r w:rsidRPr="00E65954">
        <w:t>respectării</w:t>
      </w:r>
      <w:r w:rsidR="00487415">
        <w:t xml:space="preserve"> </w:t>
      </w:r>
      <w:r w:rsidRPr="00E65954">
        <w:t>dispozițiilor</w:t>
      </w:r>
      <w:r w:rsidR="00487415">
        <w:t xml:space="preserve"> </w:t>
      </w:r>
      <w:r w:rsidRPr="00E65954">
        <w:t>care</w:t>
      </w:r>
      <w:r w:rsidR="00487415">
        <w:t xml:space="preserve"> </w:t>
      </w:r>
      <w:r w:rsidRPr="00E65954">
        <w:t>se</w:t>
      </w:r>
      <w:r w:rsidR="00487415">
        <w:t xml:space="preserve"> </w:t>
      </w:r>
      <w:r w:rsidRPr="00E65954">
        <w:t>aplică</w:t>
      </w:r>
      <w:r w:rsidR="00487415">
        <w:t xml:space="preserve"> </w:t>
      </w:r>
      <w:hyperlink r:id="rId99" w:history="1">
        <w:r w:rsidRPr="00E65954">
          <w:rPr>
            <w:rStyle w:val="Hyperlink"/>
            <w:szCs w:val="24"/>
          </w:rPr>
          <w:t>platformelor</w:t>
        </w:r>
        <w:r w:rsidR="00487415">
          <w:rPr>
            <w:rStyle w:val="Hyperlink"/>
            <w:szCs w:val="24"/>
          </w:rPr>
          <w:t xml:space="preserve"> </w:t>
        </w:r>
        <w:r w:rsidRPr="00E65954">
          <w:rPr>
            <w:rStyle w:val="Hyperlink"/>
            <w:szCs w:val="24"/>
          </w:rPr>
          <w:t>online</w:t>
        </w:r>
        <w:r w:rsidR="00487415">
          <w:rPr>
            <w:rStyle w:val="Hyperlink"/>
            <w:szCs w:val="24"/>
          </w:rPr>
          <w:t xml:space="preserve"> </w:t>
        </w:r>
        <w:r w:rsidRPr="00E65954">
          <w:rPr>
            <w:rStyle w:val="Hyperlink"/>
            <w:szCs w:val="24"/>
          </w:rPr>
          <w:t>și</w:t>
        </w:r>
        <w:r w:rsidR="00487415">
          <w:rPr>
            <w:rStyle w:val="Hyperlink"/>
            <w:szCs w:val="24"/>
          </w:rPr>
          <w:t xml:space="preserve"> </w:t>
        </w:r>
        <w:r w:rsidRPr="00E65954">
          <w:rPr>
            <w:rStyle w:val="Hyperlink"/>
            <w:szCs w:val="24"/>
          </w:rPr>
          <w:t>motoarelor</w:t>
        </w:r>
        <w:r w:rsidR="00487415">
          <w:rPr>
            <w:rStyle w:val="Hyperlink"/>
            <w:szCs w:val="24"/>
          </w:rPr>
          <w:t xml:space="preserve"> </w:t>
        </w:r>
        <w:r w:rsidRPr="00E65954">
          <w:rPr>
            <w:rStyle w:val="Hyperlink"/>
            <w:szCs w:val="24"/>
          </w:rPr>
          <w:t>de</w:t>
        </w:r>
        <w:r w:rsidR="00487415">
          <w:rPr>
            <w:rStyle w:val="Hyperlink"/>
            <w:szCs w:val="24"/>
          </w:rPr>
          <w:t xml:space="preserve"> </w:t>
        </w:r>
        <w:r w:rsidRPr="00E65954">
          <w:rPr>
            <w:rStyle w:val="Hyperlink"/>
            <w:szCs w:val="24"/>
          </w:rPr>
          <w:t>căutare</w:t>
        </w:r>
        <w:r w:rsidR="00487415">
          <w:rPr>
            <w:rStyle w:val="Hyperlink"/>
            <w:szCs w:val="24"/>
          </w:rPr>
          <w:t xml:space="preserve"> </w:t>
        </w:r>
        <w:r w:rsidRPr="00E65954">
          <w:rPr>
            <w:rStyle w:val="Hyperlink"/>
            <w:szCs w:val="24"/>
          </w:rPr>
          <w:t>foarte</w:t>
        </w:r>
        <w:r w:rsidR="00487415">
          <w:rPr>
            <w:rStyle w:val="Hyperlink"/>
            <w:szCs w:val="24"/>
          </w:rPr>
          <w:t xml:space="preserve"> </w:t>
        </w:r>
        <w:r w:rsidRPr="00E65954">
          <w:rPr>
            <w:rStyle w:val="Hyperlink"/>
            <w:szCs w:val="24"/>
          </w:rPr>
          <w:t>mari</w:t>
        </w:r>
        <w:r w:rsidR="00487415">
          <w:rPr>
            <w:rStyle w:val="Hyperlink"/>
            <w:szCs w:val="24"/>
          </w:rPr>
          <w:t xml:space="preserve"> </w:t>
        </w:r>
        <w:r w:rsidRPr="00E65954">
          <w:rPr>
            <w:rStyle w:val="Hyperlink"/>
            <w:szCs w:val="24"/>
          </w:rPr>
          <w:t>desemnate</w:t>
        </w:r>
      </w:hyperlink>
      <w:r w:rsidRPr="00E65954">
        <w:t>.</w:t>
      </w:r>
      <w:r w:rsidR="00487415">
        <w:t xml:space="preserve"> </w:t>
      </w:r>
      <w:r w:rsidRPr="00E65954">
        <w:t>De</w:t>
      </w:r>
      <w:r w:rsidR="00487415">
        <w:t xml:space="preserve"> </w:t>
      </w:r>
      <w:r w:rsidRPr="00E65954">
        <w:t>la</w:t>
      </w:r>
      <w:r w:rsidR="00487415">
        <w:t xml:space="preserve"> </w:t>
      </w:r>
      <w:hyperlink r:id="rId100" w:history="1">
        <w:r w:rsidRPr="00E65954">
          <w:rPr>
            <w:rStyle w:val="Hyperlink"/>
            <w:szCs w:val="24"/>
          </w:rPr>
          <w:t>intrarea</w:t>
        </w:r>
        <w:r w:rsidR="00487415">
          <w:rPr>
            <w:rStyle w:val="Hyperlink"/>
            <w:szCs w:val="24"/>
          </w:rPr>
          <w:t xml:space="preserve"> </w:t>
        </w:r>
        <w:r w:rsidRPr="00E65954">
          <w:rPr>
            <w:rStyle w:val="Hyperlink"/>
            <w:szCs w:val="24"/>
          </w:rPr>
          <w:t>generală</w:t>
        </w:r>
        <w:r w:rsidR="00487415">
          <w:rPr>
            <w:rStyle w:val="Hyperlink"/>
            <w:szCs w:val="24"/>
          </w:rPr>
          <w:t xml:space="preserve"> </w:t>
        </w:r>
        <w:r w:rsidRPr="00E65954">
          <w:rPr>
            <w:rStyle w:val="Hyperlink"/>
            <w:szCs w:val="24"/>
          </w:rPr>
          <w:t>în</w:t>
        </w:r>
        <w:r w:rsidR="00487415">
          <w:rPr>
            <w:rStyle w:val="Hyperlink"/>
            <w:szCs w:val="24"/>
          </w:rPr>
          <w:t xml:space="preserve"> </w:t>
        </w:r>
        <w:r w:rsidRPr="00E65954">
          <w:rPr>
            <w:rStyle w:val="Hyperlink"/>
            <w:szCs w:val="24"/>
          </w:rPr>
          <w:t>vigoare</w:t>
        </w:r>
        <w:r w:rsidR="00487415">
          <w:rPr>
            <w:rStyle w:val="Hyperlink"/>
            <w:szCs w:val="24"/>
          </w:rPr>
          <w:t xml:space="preserve"> </w:t>
        </w:r>
        <w:r w:rsidRPr="00E65954">
          <w:rPr>
            <w:rStyle w:val="Hyperlink"/>
            <w:szCs w:val="24"/>
          </w:rPr>
          <w:t>a</w:t>
        </w:r>
        <w:r w:rsidR="00487415">
          <w:rPr>
            <w:rStyle w:val="Hyperlink"/>
            <w:szCs w:val="24"/>
          </w:rPr>
          <w:t xml:space="preserve"> </w:t>
        </w:r>
        <w:r w:rsidRPr="00E65954">
          <w:rPr>
            <w:rStyle w:val="Hyperlink"/>
            <w:szCs w:val="24"/>
          </w:rPr>
          <w:t>RSD</w:t>
        </w:r>
      </w:hyperlink>
      <w:r w:rsidRPr="00E65954">
        <w:t>,</w:t>
      </w:r>
      <w:r w:rsidR="00487415">
        <w:t xml:space="preserve"> </w:t>
      </w:r>
      <w:r w:rsidRPr="00E65954">
        <w:t>Comisia</w:t>
      </w:r>
      <w:r w:rsidR="00487415">
        <w:t xml:space="preserve"> </w:t>
      </w:r>
      <w:r w:rsidRPr="00E65954">
        <w:t>a</w:t>
      </w:r>
      <w:r w:rsidR="00487415">
        <w:t xml:space="preserve"> </w:t>
      </w:r>
      <w:r w:rsidRPr="00E65954">
        <w:t>luat</w:t>
      </w:r>
      <w:r w:rsidR="00487415">
        <w:t xml:space="preserve"> </w:t>
      </w:r>
      <w:r w:rsidRPr="00E65954">
        <w:t>deja</w:t>
      </w:r>
      <w:r w:rsidR="00487415">
        <w:t xml:space="preserve"> </w:t>
      </w:r>
      <w:r w:rsidRPr="00E65954">
        <w:t>măsuri</w:t>
      </w:r>
      <w:r w:rsidR="00487415">
        <w:t xml:space="preserve"> </w:t>
      </w:r>
      <w:r w:rsidRPr="00E65954">
        <w:t>pentru</w:t>
      </w:r>
      <w:r w:rsidR="00487415">
        <w:t xml:space="preserve"> </w:t>
      </w:r>
      <w:r w:rsidRPr="00E65954">
        <w:t>a</w:t>
      </w:r>
      <w:r w:rsidR="00487415">
        <w:t xml:space="preserve"> </w:t>
      </w:r>
      <w:r w:rsidRPr="00E65954">
        <w:t>se</w:t>
      </w:r>
      <w:r w:rsidR="00487415">
        <w:t xml:space="preserve"> </w:t>
      </w:r>
      <w:r w:rsidRPr="00E65954">
        <w:t>asigura</w:t>
      </w:r>
      <w:r w:rsidR="00487415">
        <w:t xml:space="preserve"> </w:t>
      </w:r>
      <w:r w:rsidRPr="00E65954">
        <w:t>că</w:t>
      </w:r>
      <w:r w:rsidR="00487415">
        <w:t xml:space="preserve"> </w:t>
      </w:r>
      <w:r w:rsidRPr="00E65954">
        <w:t>RSD</w:t>
      </w:r>
      <w:r w:rsidR="00487415">
        <w:t xml:space="preserve"> </w:t>
      </w:r>
      <w:r w:rsidRPr="00E65954">
        <w:t>creează</w:t>
      </w:r>
      <w:r w:rsidR="00487415">
        <w:t xml:space="preserve"> </w:t>
      </w:r>
      <w:r w:rsidRPr="00E65954">
        <w:t>un</w:t>
      </w:r>
      <w:r w:rsidR="00487415">
        <w:t xml:space="preserve"> </w:t>
      </w:r>
      <w:r w:rsidRPr="00E65954">
        <w:t>mediu</w:t>
      </w:r>
      <w:r w:rsidR="00487415">
        <w:t xml:space="preserve"> </w:t>
      </w:r>
      <w:r w:rsidRPr="00E65954">
        <w:t>online</w:t>
      </w:r>
      <w:r w:rsidR="00487415">
        <w:t xml:space="preserve"> </w:t>
      </w:r>
      <w:r w:rsidRPr="00E65954">
        <w:t>mai</w:t>
      </w:r>
      <w:r w:rsidR="00487415">
        <w:t xml:space="preserve"> </w:t>
      </w:r>
      <w:r w:rsidRPr="00E65954">
        <w:t>sigur:</w:t>
      </w:r>
      <w:r w:rsidR="00487415">
        <w:t xml:space="preserve"> </w:t>
      </w:r>
      <w:r w:rsidRPr="00E65954">
        <w:t>prin</w:t>
      </w:r>
      <w:r w:rsidR="00487415">
        <w:t xml:space="preserve"> </w:t>
      </w:r>
      <w:r w:rsidRPr="00E65954">
        <w:t>asigurarea</w:t>
      </w:r>
      <w:r w:rsidR="00487415">
        <w:t xml:space="preserve"> </w:t>
      </w:r>
      <w:r w:rsidRPr="00E65954">
        <w:t>unei</w:t>
      </w:r>
      <w:r w:rsidR="00487415">
        <w:t xml:space="preserve"> </w:t>
      </w:r>
      <w:hyperlink r:id="rId101" w:history="1">
        <w:r w:rsidRPr="00E65954">
          <w:rPr>
            <w:rStyle w:val="Hyperlink"/>
            <w:szCs w:val="24"/>
          </w:rPr>
          <w:t>transparențe</w:t>
        </w:r>
      </w:hyperlink>
      <w:r w:rsidR="00487415">
        <w:t xml:space="preserve"> </w:t>
      </w:r>
      <w:r w:rsidRPr="00E65954">
        <w:t>fără</w:t>
      </w:r>
      <w:r w:rsidR="00487415">
        <w:t xml:space="preserve"> </w:t>
      </w:r>
      <w:r w:rsidRPr="00E65954">
        <w:t>precedent,</w:t>
      </w:r>
      <w:r w:rsidR="00487415">
        <w:t xml:space="preserve"> </w:t>
      </w:r>
      <w:r w:rsidRPr="00E65954">
        <w:t>incluzând</w:t>
      </w:r>
      <w:r w:rsidR="00487415">
        <w:t xml:space="preserve"> </w:t>
      </w:r>
      <w:r w:rsidRPr="00E65954">
        <w:t>peste</w:t>
      </w:r>
      <w:r w:rsidR="00487415">
        <w:t xml:space="preserve"> </w:t>
      </w:r>
      <w:r w:rsidRPr="00E65954">
        <w:t>16</w:t>
      </w:r>
      <w:r w:rsidR="00487415">
        <w:t xml:space="preserve"> </w:t>
      </w:r>
      <w:r w:rsidRPr="00E65954">
        <w:t>miliarde</w:t>
      </w:r>
      <w:r w:rsidR="00487415">
        <w:t xml:space="preserve"> </w:t>
      </w:r>
      <w:r w:rsidRPr="00E65954">
        <w:t>de</w:t>
      </w:r>
      <w:r w:rsidR="00487415">
        <w:t xml:space="preserve"> </w:t>
      </w:r>
      <w:r w:rsidRPr="00E65954">
        <w:t>expuneri</w:t>
      </w:r>
      <w:r w:rsidR="00487415">
        <w:t xml:space="preserve"> </w:t>
      </w:r>
      <w:r w:rsidRPr="00E65954">
        <w:t>de</w:t>
      </w:r>
      <w:r w:rsidR="00487415">
        <w:t xml:space="preserve"> </w:t>
      </w:r>
      <w:r w:rsidRPr="00E65954">
        <w:t>motive</w:t>
      </w:r>
      <w:r w:rsidR="00487415">
        <w:t xml:space="preserve"> </w:t>
      </w:r>
      <w:r w:rsidRPr="00E65954">
        <w:t>într-o</w:t>
      </w:r>
      <w:r w:rsidR="00487415">
        <w:t xml:space="preserve"> </w:t>
      </w:r>
      <w:hyperlink r:id="rId102" w:history="1">
        <w:r w:rsidRPr="00E65954">
          <w:rPr>
            <w:rStyle w:val="Hyperlink"/>
            <w:szCs w:val="24"/>
          </w:rPr>
          <w:t>bază</w:t>
        </w:r>
        <w:r w:rsidR="00487415">
          <w:rPr>
            <w:rStyle w:val="Hyperlink"/>
            <w:szCs w:val="24"/>
          </w:rPr>
          <w:t xml:space="preserve"> </w:t>
        </w:r>
        <w:r w:rsidRPr="00E65954">
          <w:rPr>
            <w:rStyle w:val="Hyperlink"/>
            <w:szCs w:val="24"/>
          </w:rPr>
          <w:t>de</w:t>
        </w:r>
        <w:r w:rsidR="00487415">
          <w:rPr>
            <w:rStyle w:val="Hyperlink"/>
            <w:szCs w:val="24"/>
          </w:rPr>
          <w:t xml:space="preserve"> </w:t>
        </w:r>
        <w:r w:rsidRPr="00E65954">
          <w:rPr>
            <w:rStyle w:val="Hyperlink"/>
            <w:szCs w:val="24"/>
          </w:rPr>
          <w:t>date</w:t>
        </w:r>
      </w:hyperlink>
      <w:r w:rsidR="00487415">
        <w:t xml:space="preserve"> </w:t>
      </w:r>
      <w:r w:rsidRPr="00E65954">
        <w:t>publică,</w:t>
      </w:r>
      <w:r w:rsidR="00487415">
        <w:t xml:space="preserve"> </w:t>
      </w:r>
      <w:r w:rsidRPr="00E65954">
        <w:t>prin</w:t>
      </w:r>
      <w:r w:rsidR="00487415">
        <w:t xml:space="preserve"> </w:t>
      </w:r>
      <w:r w:rsidRPr="00E65954">
        <w:t>oferirea</w:t>
      </w:r>
      <w:r w:rsidR="00487415">
        <w:t xml:space="preserve"> </w:t>
      </w:r>
      <w:r w:rsidRPr="00E65954">
        <w:t>unui</w:t>
      </w:r>
      <w:r w:rsidR="00487415">
        <w:t xml:space="preserve"> </w:t>
      </w:r>
      <w:r w:rsidRPr="00E65954">
        <w:t>proces</w:t>
      </w:r>
      <w:r w:rsidR="00487415">
        <w:t xml:space="preserve"> </w:t>
      </w:r>
      <w:r w:rsidRPr="00E65954">
        <w:t>echitabil</w:t>
      </w:r>
      <w:r w:rsidR="00487415">
        <w:t xml:space="preserve"> </w:t>
      </w:r>
      <w:r w:rsidRPr="00E65954">
        <w:t>pentru</w:t>
      </w:r>
      <w:r w:rsidR="00487415">
        <w:t xml:space="preserve"> </w:t>
      </w:r>
      <w:r w:rsidRPr="00E65954">
        <w:t>deciziile</w:t>
      </w:r>
      <w:r w:rsidR="00487415">
        <w:t xml:space="preserve"> </w:t>
      </w:r>
      <w:r w:rsidRPr="00E65954">
        <w:t>platformelor</w:t>
      </w:r>
      <w:r w:rsidR="00487415">
        <w:t xml:space="preserve"> </w:t>
      </w:r>
      <w:r w:rsidRPr="00E65954">
        <w:t>privind</w:t>
      </w:r>
      <w:r w:rsidR="00487415">
        <w:t xml:space="preserve"> </w:t>
      </w:r>
      <w:r w:rsidRPr="00E65954">
        <w:t>moderarea</w:t>
      </w:r>
      <w:r w:rsidR="00487415">
        <w:t xml:space="preserve"> </w:t>
      </w:r>
      <w:r w:rsidRPr="00E65954">
        <w:t>conținutului,</w:t>
      </w:r>
      <w:r w:rsidR="00487415">
        <w:t xml:space="preserve"> </w:t>
      </w:r>
      <w:r w:rsidRPr="00E65954">
        <w:t>prin</w:t>
      </w:r>
      <w:r w:rsidR="00487415">
        <w:t xml:space="preserve"> </w:t>
      </w:r>
      <w:r w:rsidRPr="00E65954">
        <w:t>oferirea</w:t>
      </w:r>
      <w:r w:rsidR="00487415">
        <w:t xml:space="preserve"> </w:t>
      </w:r>
      <w:r w:rsidRPr="00E65954">
        <w:t>accesului</w:t>
      </w:r>
      <w:r w:rsidR="00487415">
        <w:t xml:space="preserve"> </w:t>
      </w:r>
      <w:r w:rsidRPr="00E65954">
        <w:t>cercetătorilor</w:t>
      </w:r>
      <w:r w:rsidR="00487415">
        <w:t xml:space="preserve"> </w:t>
      </w:r>
      <w:r w:rsidRPr="00E65954">
        <w:t>la</w:t>
      </w:r>
      <w:r w:rsidR="00487415">
        <w:t xml:space="preserve"> </w:t>
      </w:r>
      <w:r w:rsidRPr="00E65954">
        <w:t>datele</w:t>
      </w:r>
      <w:r w:rsidR="00487415">
        <w:t xml:space="preserve"> </w:t>
      </w:r>
      <w:r w:rsidRPr="00E65954">
        <w:t>publice</w:t>
      </w:r>
      <w:r w:rsidR="00487415">
        <w:t xml:space="preserve"> </w:t>
      </w:r>
      <w:r w:rsidRPr="00E65954">
        <w:t>ale</w:t>
      </w:r>
      <w:r w:rsidR="00487415">
        <w:t xml:space="preserve"> </w:t>
      </w:r>
      <w:r w:rsidRPr="00E65954">
        <w:t>platformelor</w:t>
      </w:r>
      <w:r w:rsidR="00487415">
        <w:t xml:space="preserve"> </w:t>
      </w:r>
      <w:r w:rsidRPr="00E65954">
        <w:t>și</w:t>
      </w:r>
      <w:r w:rsidR="00487415">
        <w:t xml:space="preserve"> </w:t>
      </w:r>
      <w:r w:rsidRPr="00E65954">
        <w:t>prin</w:t>
      </w:r>
      <w:r w:rsidR="00487415">
        <w:t xml:space="preserve"> </w:t>
      </w:r>
      <w:r w:rsidRPr="00E65954">
        <w:t>deschiderea</w:t>
      </w:r>
      <w:r w:rsidR="00487415">
        <w:t xml:space="preserve"> </w:t>
      </w:r>
      <w:r w:rsidRPr="00E65954">
        <w:t>de</w:t>
      </w:r>
      <w:r w:rsidR="00487415">
        <w:t xml:space="preserve"> </w:t>
      </w:r>
      <w:r w:rsidRPr="00E65954">
        <w:t>proceduri</w:t>
      </w:r>
      <w:r w:rsidR="00487415">
        <w:t xml:space="preserve"> </w:t>
      </w:r>
      <w:r w:rsidRPr="00E65954">
        <w:t>în</w:t>
      </w:r>
      <w:r w:rsidR="00487415">
        <w:t xml:space="preserve"> </w:t>
      </w:r>
      <w:r w:rsidRPr="00E65954">
        <w:t>cazul</w:t>
      </w:r>
      <w:r w:rsidR="00487415">
        <w:t xml:space="preserve"> </w:t>
      </w:r>
      <w:r w:rsidRPr="00E65954">
        <w:t>în</w:t>
      </w:r>
      <w:r w:rsidR="00487415">
        <w:t xml:space="preserve"> </w:t>
      </w:r>
      <w:r w:rsidRPr="00E65954">
        <w:t>care</w:t>
      </w:r>
      <w:r w:rsidR="00487415">
        <w:t xml:space="preserve"> </w:t>
      </w:r>
      <w:r w:rsidRPr="00E65954">
        <w:t>suspectează</w:t>
      </w:r>
      <w:r w:rsidR="00487415">
        <w:t xml:space="preserve"> </w:t>
      </w:r>
      <w:r w:rsidRPr="00E65954">
        <w:t>că</w:t>
      </w:r>
      <w:r w:rsidR="00487415">
        <w:t xml:space="preserve"> </w:t>
      </w:r>
      <w:r w:rsidRPr="00E65954">
        <w:t>aceste</w:t>
      </w:r>
      <w:r w:rsidR="00487415">
        <w:t xml:space="preserve"> </w:t>
      </w:r>
      <w:r w:rsidRPr="00E65954">
        <w:t>platforme</w:t>
      </w:r>
      <w:r w:rsidR="00487415">
        <w:t xml:space="preserve"> </w:t>
      </w:r>
      <w:r w:rsidRPr="00E65954">
        <w:t>ar</w:t>
      </w:r>
      <w:r w:rsidR="00487415">
        <w:t xml:space="preserve"> </w:t>
      </w:r>
      <w:r w:rsidRPr="00E65954">
        <w:t>putea</w:t>
      </w:r>
      <w:r w:rsidR="00487415">
        <w:t xml:space="preserve"> </w:t>
      </w:r>
      <w:hyperlink r:id="rId103" w:history="1">
        <w:r w:rsidRPr="00E65954">
          <w:rPr>
            <w:rStyle w:val="Hyperlink"/>
            <w:szCs w:val="24"/>
          </w:rPr>
          <w:t>încălca</w:t>
        </w:r>
        <w:r w:rsidR="00487415">
          <w:rPr>
            <w:rStyle w:val="Hyperlink"/>
            <w:szCs w:val="24"/>
          </w:rPr>
          <w:t xml:space="preserve"> </w:t>
        </w:r>
        <w:r w:rsidRPr="00E65954">
          <w:rPr>
            <w:rStyle w:val="Hyperlink"/>
            <w:szCs w:val="24"/>
          </w:rPr>
          <w:t>obligațiile</w:t>
        </w:r>
        <w:r w:rsidR="00487415">
          <w:rPr>
            <w:rStyle w:val="Hyperlink"/>
            <w:szCs w:val="24"/>
          </w:rPr>
          <w:t xml:space="preserve"> </w:t>
        </w:r>
        <w:r w:rsidRPr="00E65954">
          <w:rPr>
            <w:rStyle w:val="Hyperlink"/>
            <w:szCs w:val="24"/>
          </w:rPr>
          <w:t>structurale</w:t>
        </w:r>
        <w:r w:rsidR="00487415">
          <w:rPr>
            <w:rStyle w:val="Hyperlink"/>
            <w:szCs w:val="24"/>
          </w:rPr>
          <w:t xml:space="preserve"> </w:t>
        </w:r>
        <w:r w:rsidRPr="00E65954">
          <w:rPr>
            <w:rStyle w:val="Hyperlink"/>
            <w:szCs w:val="24"/>
          </w:rPr>
          <w:t>prevăzute</w:t>
        </w:r>
        <w:r w:rsidR="00487415">
          <w:rPr>
            <w:rStyle w:val="Hyperlink"/>
            <w:szCs w:val="24"/>
          </w:rPr>
          <w:t xml:space="preserve"> </w:t>
        </w:r>
        <w:r w:rsidRPr="00E65954">
          <w:rPr>
            <w:rStyle w:val="Hyperlink"/>
            <w:szCs w:val="24"/>
          </w:rPr>
          <w:t>de</w:t>
        </w:r>
        <w:r w:rsidR="00487415">
          <w:rPr>
            <w:rStyle w:val="Hyperlink"/>
            <w:szCs w:val="24"/>
          </w:rPr>
          <w:t xml:space="preserve"> </w:t>
        </w:r>
        <w:r w:rsidRPr="00E65954">
          <w:rPr>
            <w:rStyle w:val="Hyperlink"/>
            <w:szCs w:val="24"/>
          </w:rPr>
          <w:t>RSD</w:t>
        </w:r>
      </w:hyperlink>
      <w:r w:rsidRPr="00E65954">
        <w:t>.</w:t>
      </w:r>
    </w:p>
    <w:p w14:paraId="2E745A82" w14:textId="542FC18A" w:rsidR="00E65954" w:rsidRDefault="00325359" w:rsidP="00325359">
      <w:pPr>
        <w:pStyle w:val="separatorarticole"/>
      </w:pPr>
      <w:r>
        <w:t>*</w:t>
      </w:r>
    </w:p>
    <w:p w14:paraId="7854150C" w14:textId="7CB16C46" w:rsidR="00325359" w:rsidRDefault="008261C9" w:rsidP="008261C9">
      <w:pPr>
        <w:pStyle w:val="TitluArticolinINFOUE"/>
      </w:pPr>
      <w:bookmarkStart w:id="171" w:name="_Toc167086345"/>
      <w:r w:rsidRPr="008261C9">
        <w:t>Comisia</w:t>
      </w:r>
      <w:r w:rsidR="00487415">
        <w:t xml:space="preserve"> </w:t>
      </w:r>
      <w:r w:rsidRPr="008261C9">
        <w:t>raportează</w:t>
      </w:r>
      <w:r w:rsidR="00487415">
        <w:t xml:space="preserve"> </w:t>
      </w:r>
      <w:r w:rsidRPr="008261C9">
        <w:t>cu</w:t>
      </w:r>
      <w:r w:rsidR="00487415">
        <w:t xml:space="preserve"> </w:t>
      </w:r>
      <w:r w:rsidRPr="008261C9">
        <w:t>privire</w:t>
      </w:r>
      <w:r w:rsidR="00487415">
        <w:t xml:space="preserve"> </w:t>
      </w:r>
      <w:r w:rsidRPr="008261C9">
        <w:t>la</w:t>
      </w:r>
      <w:r w:rsidR="00487415">
        <w:t xml:space="preserve"> </w:t>
      </w:r>
      <w:r w:rsidRPr="008261C9">
        <w:t>progresele</w:t>
      </w:r>
      <w:r w:rsidR="00487415">
        <w:t xml:space="preserve"> </w:t>
      </w:r>
      <w:r w:rsidRPr="008261C9">
        <w:t>generale</w:t>
      </w:r>
      <w:r w:rsidR="00487415">
        <w:t xml:space="preserve"> </w:t>
      </w:r>
      <w:r w:rsidRPr="008261C9">
        <w:t>în</w:t>
      </w:r>
      <w:r w:rsidR="00487415">
        <w:t xml:space="preserve"> </w:t>
      </w:r>
      <w:r w:rsidRPr="008261C9">
        <w:t>ceea</w:t>
      </w:r>
      <w:r w:rsidR="00487415">
        <w:t xml:space="preserve"> </w:t>
      </w:r>
      <w:r w:rsidRPr="008261C9">
        <w:t>ce</w:t>
      </w:r>
      <w:r w:rsidR="00487415">
        <w:t xml:space="preserve"> </w:t>
      </w:r>
      <w:r w:rsidRPr="008261C9">
        <w:t>privește</w:t>
      </w:r>
      <w:r w:rsidR="00487415">
        <w:t xml:space="preserve"> </w:t>
      </w:r>
      <w:r w:rsidRPr="008261C9">
        <w:t>uniunea</w:t>
      </w:r>
      <w:r w:rsidR="00487415">
        <w:t xml:space="preserve"> </w:t>
      </w:r>
      <w:r w:rsidRPr="008261C9">
        <w:t>securității</w:t>
      </w:r>
      <w:bookmarkEnd w:id="171"/>
    </w:p>
    <w:p w14:paraId="65DD02A1" w14:textId="40A6C2E5" w:rsidR="008261C9" w:rsidRPr="008261C9" w:rsidRDefault="00487415" w:rsidP="008261C9">
      <w:r>
        <w:t xml:space="preserve"> </w:t>
      </w:r>
      <w:r w:rsidR="008261C9" w:rsidRPr="008261C9">
        <w:t>Comisia</w:t>
      </w:r>
      <w:r>
        <w:t xml:space="preserve"> </w:t>
      </w:r>
      <w:r w:rsidR="008261C9" w:rsidRPr="008261C9">
        <w:t>a</w:t>
      </w:r>
      <w:r>
        <w:t xml:space="preserve"> </w:t>
      </w:r>
      <w:r w:rsidR="008261C9" w:rsidRPr="008261C9">
        <w:t>adoptat</w:t>
      </w:r>
      <w:r>
        <w:t xml:space="preserve"> </w:t>
      </w:r>
      <w:r w:rsidR="008261C9" w:rsidRPr="008261C9">
        <w:t>cel</w:t>
      </w:r>
      <w:r>
        <w:t xml:space="preserve"> </w:t>
      </w:r>
      <w:r w:rsidR="008261C9" w:rsidRPr="008261C9">
        <w:t>de</w:t>
      </w:r>
      <w:r>
        <w:t xml:space="preserve"> </w:t>
      </w:r>
      <w:r w:rsidR="008261C9" w:rsidRPr="008261C9">
        <w:t>Al</w:t>
      </w:r>
      <w:r>
        <w:t xml:space="preserve"> </w:t>
      </w:r>
      <w:r w:rsidR="008261C9" w:rsidRPr="008261C9">
        <w:t>șaptelea</w:t>
      </w:r>
      <w:r>
        <w:t xml:space="preserve"> </w:t>
      </w:r>
      <w:r w:rsidR="008261C9" w:rsidRPr="008261C9">
        <w:t>raport</w:t>
      </w:r>
      <w:r>
        <w:t xml:space="preserve"> </w:t>
      </w:r>
      <w:r w:rsidR="008261C9" w:rsidRPr="008261C9">
        <w:t>privind</w:t>
      </w:r>
      <w:r>
        <w:t xml:space="preserve"> </w:t>
      </w:r>
      <w:r w:rsidR="008261C9" w:rsidRPr="008261C9">
        <w:t>progresele</w:t>
      </w:r>
      <w:r>
        <w:t xml:space="preserve"> </w:t>
      </w:r>
      <w:r w:rsidR="008261C9" w:rsidRPr="008261C9">
        <w:t>înregistrate</w:t>
      </w:r>
      <w:r>
        <w:t xml:space="preserve"> </w:t>
      </w:r>
      <w:r w:rsidR="008261C9" w:rsidRPr="008261C9">
        <w:t>în</w:t>
      </w:r>
      <w:r>
        <w:t xml:space="preserve"> </w:t>
      </w:r>
      <w:r w:rsidR="008261C9" w:rsidRPr="008261C9">
        <w:t>punerea</w:t>
      </w:r>
      <w:r>
        <w:t xml:space="preserve"> </w:t>
      </w:r>
      <w:r w:rsidR="008261C9" w:rsidRPr="008261C9">
        <w:t>în</w:t>
      </w:r>
      <w:r>
        <w:t xml:space="preserve"> </w:t>
      </w:r>
      <w:r w:rsidR="008261C9" w:rsidRPr="008261C9">
        <w:t>aplicare</w:t>
      </w:r>
      <w:r>
        <w:t xml:space="preserve"> </w:t>
      </w:r>
      <w:r w:rsidR="008261C9" w:rsidRPr="008261C9">
        <w:t>a</w:t>
      </w:r>
      <w:r>
        <w:t xml:space="preserve"> </w:t>
      </w:r>
      <w:hyperlink r:id="rId104" w:history="1">
        <w:r w:rsidR="008261C9" w:rsidRPr="008261C9">
          <w:rPr>
            <w:rStyle w:val="Hyperlink"/>
            <w:szCs w:val="24"/>
          </w:rPr>
          <w:t>Strategiei</w:t>
        </w:r>
        <w:r>
          <w:rPr>
            <w:rStyle w:val="Hyperlink"/>
            <w:szCs w:val="24"/>
          </w:rPr>
          <w:t xml:space="preserve"> </w:t>
        </w:r>
        <w:r w:rsidR="008261C9" w:rsidRPr="008261C9">
          <w:rPr>
            <w:rStyle w:val="Hyperlink"/>
            <w:szCs w:val="24"/>
          </w:rPr>
          <w:t>UE</w:t>
        </w:r>
        <w:r>
          <w:rPr>
            <w:rStyle w:val="Hyperlink"/>
            <w:szCs w:val="24"/>
          </w:rPr>
          <w:t xml:space="preserve"> </w:t>
        </w:r>
        <w:r w:rsidR="008261C9" w:rsidRPr="008261C9">
          <w:rPr>
            <w:rStyle w:val="Hyperlink"/>
            <w:szCs w:val="24"/>
          </w:rPr>
          <w:t>privind</w:t>
        </w:r>
        <w:r>
          <w:rPr>
            <w:rStyle w:val="Hyperlink"/>
            <w:szCs w:val="24"/>
          </w:rPr>
          <w:t xml:space="preserve"> </w:t>
        </w:r>
        <w:r w:rsidR="008261C9" w:rsidRPr="008261C9">
          <w:rPr>
            <w:rStyle w:val="Hyperlink"/>
            <w:szCs w:val="24"/>
          </w:rPr>
          <w:t>uniunea</w:t>
        </w:r>
        <w:r>
          <w:rPr>
            <w:rStyle w:val="Hyperlink"/>
            <w:szCs w:val="24"/>
          </w:rPr>
          <w:t xml:space="preserve"> </w:t>
        </w:r>
        <w:r w:rsidR="008261C9" w:rsidRPr="008261C9">
          <w:rPr>
            <w:rStyle w:val="Hyperlink"/>
            <w:szCs w:val="24"/>
          </w:rPr>
          <w:t>securității</w:t>
        </w:r>
      </w:hyperlink>
      <w:r>
        <w:t xml:space="preserve"> </w:t>
      </w:r>
      <w:r w:rsidR="008261C9" w:rsidRPr="008261C9">
        <w:t>pentru</w:t>
      </w:r>
      <w:r>
        <w:t xml:space="preserve"> </w:t>
      </w:r>
      <w:r w:rsidR="008261C9" w:rsidRPr="008261C9">
        <w:t>perioada</w:t>
      </w:r>
      <w:r>
        <w:t xml:space="preserve"> </w:t>
      </w:r>
      <w:r w:rsidR="008261C9" w:rsidRPr="008261C9">
        <w:t>2020-2025.</w:t>
      </w:r>
    </w:p>
    <w:p w14:paraId="6ABAB8AC" w14:textId="5DA15962" w:rsidR="008261C9" w:rsidRPr="008261C9" w:rsidRDefault="00072F9E" w:rsidP="008261C9">
      <w:r>
        <w:rPr>
          <w:noProof/>
          <w:lang w:eastAsia="ro-RO"/>
        </w:rPr>
        <w:drawing>
          <wp:anchor distT="0" distB="0" distL="114300" distR="114300" simplePos="0" relativeHeight="251664384" behindDoc="0" locked="0" layoutInCell="1" allowOverlap="1" wp14:anchorId="44B11F27" wp14:editId="41E2DBAF">
            <wp:simplePos x="0" y="0"/>
            <wp:positionH relativeFrom="column">
              <wp:posOffset>5080</wp:posOffset>
            </wp:positionH>
            <wp:positionV relativeFrom="paragraph">
              <wp:posOffset>107315</wp:posOffset>
            </wp:positionV>
            <wp:extent cx="2160000" cy="1442825"/>
            <wp:effectExtent l="0" t="0" r="0" b="0"/>
            <wp:wrapSquare wrapText="bothSides"/>
            <wp:docPr id="930310018"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2160000" cy="1442825"/>
                    </a:xfrm>
                    <a:prstGeom prst="rect">
                      <a:avLst/>
                    </a:prstGeom>
                    <a:noFill/>
                    <a:ln>
                      <a:noFill/>
                    </a:ln>
                  </pic:spPr>
                </pic:pic>
              </a:graphicData>
            </a:graphic>
          </wp:anchor>
        </w:drawing>
      </w:r>
      <w:r w:rsidR="008261C9" w:rsidRPr="008261C9">
        <w:t>Raportul</w:t>
      </w:r>
      <w:r w:rsidR="00487415">
        <w:t xml:space="preserve"> </w:t>
      </w:r>
      <w:r w:rsidR="008261C9" w:rsidRPr="008261C9">
        <w:t>oferă</w:t>
      </w:r>
      <w:r w:rsidR="00487415">
        <w:t xml:space="preserve"> </w:t>
      </w:r>
      <w:r w:rsidR="008261C9" w:rsidRPr="008261C9">
        <w:t>o</w:t>
      </w:r>
      <w:r w:rsidR="00487415">
        <w:t xml:space="preserve"> </w:t>
      </w:r>
      <w:r w:rsidR="008261C9" w:rsidRPr="008261C9">
        <w:t>imagine</w:t>
      </w:r>
      <w:r w:rsidR="00487415">
        <w:t xml:space="preserve"> </w:t>
      </w:r>
      <w:r w:rsidR="008261C9" w:rsidRPr="008261C9">
        <w:t>de</w:t>
      </w:r>
      <w:r w:rsidR="00487415">
        <w:t xml:space="preserve"> </w:t>
      </w:r>
      <w:r w:rsidR="008261C9" w:rsidRPr="008261C9">
        <w:t>ansamblu</w:t>
      </w:r>
      <w:r w:rsidR="00487415">
        <w:t xml:space="preserve"> </w:t>
      </w:r>
      <w:r w:rsidR="008261C9" w:rsidRPr="008261C9">
        <w:t>a</w:t>
      </w:r>
      <w:r w:rsidR="00487415">
        <w:t xml:space="preserve"> </w:t>
      </w:r>
      <w:r w:rsidR="008261C9" w:rsidRPr="008261C9">
        <w:t>punerii</w:t>
      </w:r>
      <w:r w:rsidR="00487415">
        <w:t xml:space="preserve"> </w:t>
      </w:r>
      <w:r w:rsidR="008261C9" w:rsidRPr="008261C9">
        <w:t>în</w:t>
      </w:r>
      <w:r w:rsidR="00487415">
        <w:t xml:space="preserve"> </w:t>
      </w:r>
      <w:r w:rsidR="008261C9" w:rsidRPr="008261C9">
        <w:t>aplicare</w:t>
      </w:r>
      <w:r w:rsidR="00487415">
        <w:t xml:space="preserve"> </w:t>
      </w:r>
      <w:r w:rsidR="008261C9" w:rsidRPr="008261C9">
        <w:t>a</w:t>
      </w:r>
      <w:r w:rsidR="00487415">
        <w:t xml:space="preserve"> </w:t>
      </w:r>
      <w:r w:rsidR="008261C9" w:rsidRPr="008261C9">
        <w:t>Strategiei</w:t>
      </w:r>
      <w:r w:rsidR="00487415">
        <w:t xml:space="preserve"> </w:t>
      </w:r>
      <w:r w:rsidR="008261C9" w:rsidRPr="008261C9">
        <w:t>privind</w:t>
      </w:r>
      <w:r w:rsidR="00487415">
        <w:t xml:space="preserve"> </w:t>
      </w:r>
      <w:r w:rsidR="008261C9" w:rsidRPr="008261C9">
        <w:t>uniunea</w:t>
      </w:r>
      <w:r w:rsidR="00487415">
        <w:t xml:space="preserve"> </w:t>
      </w:r>
      <w:r w:rsidR="008261C9" w:rsidRPr="008261C9">
        <w:t>securității</w:t>
      </w:r>
      <w:r w:rsidR="00487415">
        <w:t xml:space="preserve"> </w:t>
      </w:r>
      <w:r w:rsidR="008261C9" w:rsidRPr="008261C9">
        <w:t>de</w:t>
      </w:r>
      <w:r w:rsidR="00487415">
        <w:t xml:space="preserve"> </w:t>
      </w:r>
      <w:r w:rsidR="008261C9" w:rsidRPr="008261C9">
        <w:t>la</w:t>
      </w:r>
      <w:r w:rsidR="00487415">
        <w:t xml:space="preserve"> </w:t>
      </w:r>
      <w:r w:rsidR="008261C9" w:rsidRPr="008261C9">
        <w:t>adoptarea</w:t>
      </w:r>
      <w:r w:rsidR="00487415">
        <w:t xml:space="preserve"> </w:t>
      </w:r>
      <w:r w:rsidR="008261C9" w:rsidRPr="008261C9">
        <w:t>sa</w:t>
      </w:r>
      <w:r w:rsidR="00487415">
        <w:t xml:space="preserve"> </w:t>
      </w:r>
      <w:r w:rsidR="008261C9" w:rsidRPr="008261C9">
        <w:t>în</w:t>
      </w:r>
      <w:r w:rsidR="00487415">
        <w:t xml:space="preserve"> </w:t>
      </w:r>
      <w:r w:rsidR="008261C9" w:rsidRPr="008261C9">
        <w:t>2020.</w:t>
      </w:r>
      <w:r w:rsidR="00487415">
        <w:t xml:space="preserve"> </w:t>
      </w:r>
      <w:r w:rsidR="008261C9" w:rsidRPr="008261C9">
        <w:t>Acesta</w:t>
      </w:r>
      <w:r w:rsidR="00487415">
        <w:t xml:space="preserve"> </w:t>
      </w:r>
      <w:r w:rsidR="008261C9" w:rsidRPr="008261C9">
        <w:t>face</w:t>
      </w:r>
      <w:r w:rsidR="00487415">
        <w:t xml:space="preserve"> </w:t>
      </w:r>
      <w:r w:rsidR="008261C9" w:rsidRPr="008261C9">
        <w:t>bilanțul</w:t>
      </w:r>
      <w:r w:rsidR="00487415">
        <w:t xml:space="preserve"> </w:t>
      </w:r>
      <w:r w:rsidR="008261C9" w:rsidRPr="008261C9">
        <w:t>progreselor</w:t>
      </w:r>
      <w:r w:rsidR="00487415">
        <w:t xml:space="preserve"> </w:t>
      </w:r>
      <w:r w:rsidR="008261C9" w:rsidRPr="008261C9">
        <w:t>înregistrate</w:t>
      </w:r>
      <w:r w:rsidR="00487415">
        <w:t xml:space="preserve"> </w:t>
      </w:r>
      <w:r w:rsidR="008261C9" w:rsidRPr="008261C9">
        <w:t>în</w:t>
      </w:r>
      <w:r w:rsidR="00487415">
        <w:t xml:space="preserve"> </w:t>
      </w:r>
      <w:r w:rsidR="008261C9" w:rsidRPr="008261C9">
        <w:t>5</w:t>
      </w:r>
      <w:r w:rsidR="00487415">
        <w:t xml:space="preserve"> </w:t>
      </w:r>
      <w:r w:rsidR="008261C9" w:rsidRPr="008261C9">
        <w:t>domenii-cheie:</w:t>
      </w:r>
      <w:r w:rsidR="00487415">
        <w:t xml:space="preserve"> </w:t>
      </w:r>
      <w:r w:rsidR="008261C9" w:rsidRPr="008261C9">
        <w:t>protejarea</w:t>
      </w:r>
      <w:r w:rsidR="00487415">
        <w:t xml:space="preserve"> </w:t>
      </w:r>
      <w:r w:rsidR="008261C9" w:rsidRPr="008261C9">
        <w:t>infrastructurii</w:t>
      </w:r>
      <w:r w:rsidR="00487415">
        <w:t xml:space="preserve"> </w:t>
      </w:r>
      <w:r w:rsidR="008261C9" w:rsidRPr="008261C9">
        <w:t>fizice</w:t>
      </w:r>
      <w:r w:rsidR="00487415">
        <w:t xml:space="preserve"> </w:t>
      </w:r>
      <w:r w:rsidR="008261C9" w:rsidRPr="008261C9">
        <w:t>și</w:t>
      </w:r>
      <w:r w:rsidR="00487415">
        <w:t xml:space="preserve"> </w:t>
      </w:r>
      <w:r w:rsidR="008261C9" w:rsidRPr="008261C9">
        <w:t>digitale</w:t>
      </w:r>
      <w:r w:rsidR="00487415">
        <w:t xml:space="preserve"> </w:t>
      </w:r>
      <w:r w:rsidR="008261C9" w:rsidRPr="008261C9">
        <w:t>a</w:t>
      </w:r>
      <w:r w:rsidR="00487415">
        <w:t xml:space="preserve"> </w:t>
      </w:r>
      <w:r w:rsidR="008261C9" w:rsidRPr="008261C9">
        <w:t>UE;</w:t>
      </w:r>
      <w:r w:rsidR="00487415">
        <w:t xml:space="preserve"> </w:t>
      </w:r>
      <w:r w:rsidR="008261C9" w:rsidRPr="008261C9">
        <w:t>combaterea</w:t>
      </w:r>
      <w:r w:rsidR="00487415">
        <w:t xml:space="preserve"> </w:t>
      </w:r>
      <w:r w:rsidR="008261C9" w:rsidRPr="008261C9">
        <w:t>terorismului</w:t>
      </w:r>
      <w:r w:rsidR="00487415">
        <w:t xml:space="preserve"> </w:t>
      </w:r>
      <w:r w:rsidR="008261C9" w:rsidRPr="008261C9">
        <w:t>și</w:t>
      </w:r>
      <w:r w:rsidR="00487415">
        <w:t xml:space="preserve"> </w:t>
      </w:r>
      <w:r w:rsidR="008261C9" w:rsidRPr="008261C9">
        <w:t>a</w:t>
      </w:r>
      <w:r w:rsidR="00487415">
        <w:t xml:space="preserve"> </w:t>
      </w:r>
      <w:r w:rsidR="008261C9" w:rsidRPr="008261C9">
        <w:t>radicalizării;</w:t>
      </w:r>
      <w:r w:rsidR="00487415">
        <w:t xml:space="preserve"> </w:t>
      </w:r>
      <w:r w:rsidR="008261C9" w:rsidRPr="008261C9">
        <w:t>combaterea</w:t>
      </w:r>
      <w:r w:rsidR="00487415">
        <w:t xml:space="preserve"> </w:t>
      </w:r>
      <w:r w:rsidR="008261C9" w:rsidRPr="008261C9">
        <w:t>criminalității</w:t>
      </w:r>
      <w:r w:rsidR="00487415">
        <w:t xml:space="preserve"> </w:t>
      </w:r>
      <w:r w:rsidR="008261C9" w:rsidRPr="008261C9">
        <w:t>organizate;</w:t>
      </w:r>
      <w:r w:rsidR="00487415">
        <w:t xml:space="preserve"> </w:t>
      </w:r>
      <w:r w:rsidR="008261C9" w:rsidRPr="008261C9">
        <w:t>consolidarea</w:t>
      </w:r>
      <w:r w:rsidR="00487415">
        <w:t xml:space="preserve"> </w:t>
      </w:r>
      <w:r w:rsidR="008261C9" w:rsidRPr="008261C9">
        <w:t>cooperării</w:t>
      </w:r>
      <w:r w:rsidR="00487415">
        <w:t xml:space="preserve"> </w:t>
      </w:r>
      <w:r w:rsidR="008261C9" w:rsidRPr="008261C9">
        <w:t>în</w:t>
      </w:r>
      <w:r w:rsidR="00487415">
        <w:t xml:space="preserve"> </w:t>
      </w:r>
      <w:r w:rsidR="008261C9" w:rsidRPr="008261C9">
        <w:t>ceea</w:t>
      </w:r>
      <w:r w:rsidR="00487415">
        <w:t xml:space="preserve"> </w:t>
      </w:r>
      <w:r w:rsidR="008261C9" w:rsidRPr="008261C9">
        <w:t>ce</w:t>
      </w:r>
      <w:r w:rsidR="00487415">
        <w:t xml:space="preserve"> </w:t>
      </w:r>
      <w:r w:rsidR="008261C9" w:rsidRPr="008261C9">
        <w:t>privește</w:t>
      </w:r>
      <w:r w:rsidR="00487415">
        <w:t xml:space="preserve"> </w:t>
      </w:r>
      <w:r w:rsidR="008261C9" w:rsidRPr="008261C9">
        <w:t>asigurarea</w:t>
      </w:r>
      <w:r w:rsidR="00487415">
        <w:t xml:space="preserve"> </w:t>
      </w:r>
      <w:r w:rsidR="008261C9" w:rsidRPr="008261C9">
        <w:t>respectării</w:t>
      </w:r>
      <w:r w:rsidR="00487415">
        <w:t xml:space="preserve"> </w:t>
      </w:r>
      <w:r w:rsidR="008261C9" w:rsidRPr="008261C9">
        <w:t>legii</w:t>
      </w:r>
      <w:r w:rsidR="00487415">
        <w:t xml:space="preserve"> </w:t>
      </w:r>
      <w:r w:rsidR="008261C9" w:rsidRPr="008261C9">
        <w:t>și</w:t>
      </w:r>
      <w:r w:rsidR="00487415">
        <w:t xml:space="preserve"> </w:t>
      </w:r>
      <w:r w:rsidR="008261C9" w:rsidRPr="008261C9">
        <w:t>a</w:t>
      </w:r>
      <w:r w:rsidR="00487415">
        <w:t xml:space="preserve"> </w:t>
      </w:r>
      <w:r w:rsidR="008261C9" w:rsidRPr="008261C9">
        <w:t>cooperării</w:t>
      </w:r>
      <w:r w:rsidR="00487415">
        <w:t xml:space="preserve"> </w:t>
      </w:r>
      <w:r w:rsidR="008261C9" w:rsidRPr="008261C9">
        <w:t>judiciare</w:t>
      </w:r>
      <w:r w:rsidR="00487415">
        <w:t xml:space="preserve"> </w:t>
      </w:r>
      <w:r w:rsidR="008261C9" w:rsidRPr="008261C9">
        <w:t>și</w:t>
      </w:r>
      <w:r w:rsidR="00487415">
        <w:t xml:space="preserve"> </w:t>
      </w:r>
      <w:r w:rsidR="008261C9" w:rsidRPr="008261C9">
        <w:t>cooperarea</w:t>
      </w:r>
      <w:r w:rsidR="00487415">
        <w:t xml:space="preserve"> </w:t>
      </w:r>
      <w:r w:rsidR="008261C9" w:rsidRPr="008261C9">
        <w:t>cu</w:t>
      </w:r>
      <w:r w:rsidR="00487415">
        <w:t xml:space="preserve"> </w:t>
      </w:r>
      <w:r w:rsidR="008261C9" w:rsidRPr="008261C9">
        <w:t>partenerii</w:t>
      </w:r>
      <w:r w:rsidR="00487415">
        <w:t xml:space="preserve"> </w:t>
      </w:r>
      <w:r w:rsidR="008261C9" w:rsidRPr="008261C9">
        <w:t>internaționali.</w:t>
      </w:r>
    </w:p>
    <w:p w14:paraId="184B84B0" w14:textId="2EFAF374" w:rsidR="008261C9" w:rsidRPr="008261C9" w:rsidRDefault="008261C9" w:rsidP="008261C9">
      <w:r w:rsidRPr="008261C9">
        <w:t>Comisia</w:t>
      </w:r>
      <w:r w:rsidR="00487415">
        <w:t xml:space="preserve"> </w:t>
      </w:r>
      <w:r w:rsidRPr="008261C9">
        <w:t>și-a</w:t>
      </w:r>
      <w:r w:rsidR="00487415">
        <w:t xml:space="preserve"> </w:t>
      </w:r>
      <w:r w:rsidRPr="008261C9">
        <w:t>ținut</w:t>
      </w:r>
      <w:r w:rsidR="00487415">
        <w:t xml:space="preserve"> </w:t>
      </w:r>
      <w:r w:rsidRPr="008261C9">
        <w:t>toate</w:t>
      </w:r>
      <w:r w:rsidR="00487415">
        <w:t xml:space="preserve"> </w:t>
      </w:r>
      <w:r w:rsidRPr="008261C9">
        <w:t>angajamentele</w:t>
      </w:r>
      <w:r w:rsidR="00487415">
        <w:t xml:space="preserve"> </w:t>
      </w:r>
      <w:r w:rsidRPr="008261C9">
        <w:t>asumate</w:t>
      </w:r>
      <w:r w:rsidR="00487415">
        <w:t xml:space="preserve"> </w:t>
      </w:r>
      <w:r w:rsidRPr="008261C9">
        <w:t>prin</w:t>
      </w:r>
      <w:r w:rsidR="00487415">
        <w:t xml:space="preserve"> </w:t>
      </w:r>
      <w:r w:rsidRPr="008261C9">
        <w:t>Strategia</w:t>
      </w:r>
      <w:r w:rsidR="00487415">
        <w:t xml:space="preserve"> </w:t>
      </w:r>
      <w:r w:rsidRPr="008261C9">
        <w:t>privind</w:t>
      </w:r>
      <w:r w:rsidR="00487415">
        <w:t xml:space="preserve"> </w:t>
      </w:r>
      <w:r w:rsidRPr="008261C9">
        <w:t>o</w:t>
      </w:r>
      <w:r w:rsidR="00487415">
        <w:t xml:space="preserve"> </w:t>
      </w:r>
      <w:r w:rsidRPr="008261C9">
        <w:t>uniune</w:t>
      </w:r>
      <w:r w:rsidR="00487415">
        <w:t xml:space="preserve"> </w:t>
      </w:r>
      <w:r w:rsidRPr="008261C9">
        <w:t>a</w:t>
      </w:r>
      <w:r w:rsidR="00487415">
        <w:t xml:space="preserve"> </w:t>
      </w:r>
      <w:r w:rsidRPr="008261C9">
        <w:t>securității</w:t>
      </w:r>
      <w:r w:rsidR="00487415">
        <w:t xml:space="preserve"> </w:t>
      </w:r>
      <w:r w:rsidRPr="008261C9">
        <w:t>și</w:t>
      </w:r>
      <w:r w:rsidR="00487415">
        <w:t xml:space="preserve"> </w:t>
      </w:r>
      <w:r w:rsidRPr="008261C9">
        <w:t>a</w:t>
      </w:r>
      <w:r w:rsidR="00487415">
        <w:t xml:space="preserve"> </w:t>
      </w:r>
      <w:r w:rsidRPr="008261C9">
        <w:t>inclus</w:t>
      </w:r>
      <w:r w:rsidR="00487415">
        <w:t xml:space="preserve"> </w:t>
      </w:r>
      <w:r w:rsidRPr="008261C9">
        <w:t>noi</w:t>
      </w:r>
      <w:r w:rsidR="00487415">
        <w:t xml:space="preserve"> </w:t>
      </w:r>
      <w:r w:rsidRPr="008261C9">
        <w:t>inițiative</w:t>
      </w:r>
      <w:r w:rsidR="00487415">
        <w:t xml:space="preserve"> </w:t>
      </w:r>
      <w:r w:rsidRPr="008261C9">
        <w:t>menite</w:t>
      </w:r>
      <w:r w:rsidR="00487415">
        <w:t xml:space="preserve"> </w:t>
      </w:r>
      <w:r w:rsidRPr="008261C9">
        <w:t>să</w:t>
      </w:r>
      <w:r w:rsidR="00487415">
        <w:t xml:space="preserve"> </w:t>
      </w:r>
      <w:r w:rsidRPr="008261C9">
        <w:t>răspundă,</w:t>
      </w:r>
      <w:r w:rsidR="00487415">
        <w:t xml:space="preserve"> </w:t>
      </w:r>
      <w:r w:rsidRPr="008261C9">
        <w:t>de-a</w:t>
      </w:r>
      <w:r w:rsidR="00487415">
        <w:t xml:space="preserve"> </w:t>
      </w:r>
      <w:r w:rsidRPr="008261C9">
        <w:t>lungul</w:t>
      </w:r>
      <w:r w:rsidR="00487415">
        <w:t xml:space="preserve"> </w:t>
      </w:r>
      <w:r w:rsidRPr="008261C9">
        <w:t>timpului,</w:t>
      </w:r>
      <w:r w:rsidR="00487415">
        <w:t xml:space="preserve"> </w:t>
      </w:r>
      <w:r w:rsidRPr="008261C9">
        <w:t>provocărilor</w:t>
      </w:r>
      <w:r w:rsidR="00487415">
        <w:t xml:space="preserve"> </w:t>
      </w:r>
      <w:r w:rsidRPr="008261C9">
        <w:t>în</w:t>
      </w:r>
      <w:r w:rsidR="00487415">
        <w:t xml:space="preserve"> </w:t>
      </w:r>
      <w:r w:rsidRPr="008261C9">
        <w:t>materie</w:t>
      </w:r>
      <w:r w:rsidR="00487415">
        <w:t xml:space="preserve"> </w:t>
      </w:r>
      <w:r w:rsidRPr="008261C9">
        <w:t>de</w:t>
      </w:r>
      <w:r w:rsidR="00487415">
        <w:t xml:space="preserve"> </w:t>
      </w:r>
      <w:r w:rsidRPr="008261C9">
        <w:t>securitate</w:t>
      </w:r>
      <w:r w:rsidR="00487415">
        <w:t xml:space="preserve"> </w:t>
      </w:r>
      <w:r w:rsidRPr="008261C9">
        <w:t>emergente</w:t>
      </w:r>
      <w:r w:rsidR="00487415">
        <w:t xml:space="preserve"> </w:t>
      </w:r>
      <w:r w:rsidRPr="008261C9">
        <w:t>și</w:t>
      </w:r>
      <w:r w:rsidR="00487415">
        <w:t xml:space="preserve"> </w:t>
      </w:r>
      <w:r w:rsidRPr="008261C9">
        <w:t>în</w:t>
      </w:r>
      <w:r w:rsidR="00487415">
        <w:t xml:space="preserve"> </w:t>
      </w:r>
      <w:r w:rsidRPr="008261C9">
        <w:t>continuă</w:t>
      </w:r>
      <w:r w:rsidR="00487415">
        <w:t xml:space="preserve"> </w:t>
      </w:r>
      <w:r w:rsidRPr="008261C9">
        <w:t>evoluție.</w:t>
      </w:r>
      <w:r w:rsidR="00487415">
        <w:t xml:space="preserve"> </w:t>
      </w:r>
      <w:r w:rsidRPr="008261C9">
        <w:t>La</w:t>
      </w:r>
      <w:r w:rsidR="00487415">
        <w:t xml:space="preserve"> </w:t>
      </w:r>
      <w:r w:rsidRPr="008261C9">
        <w:t>patru</w:t>
      </w:r>
      <w:r w:rsidR="00487415">
        <w:t xml:space="preserve"> </w:t>
      </w:r>
      <w:r w:rsidRPr="008261C9">
        <w:t>ani</w:t>
      </w:r>
      <w:r w:rsidR="00487415">
        <w:t xml:space="preserve"> </w:t>
      </w:r>
      <w:r w:rsidRPr="008261C9">
        <w:t>de</w:t>
      </w:r>
      <w:r w:rsidR="00487415">
        <w:t xml:space="preserve"> </w:t>
      </w:r>
      <w:r w:rsidRPr="008261C9">
        <w:t>la</w:t>
      </w:r>
      <w:r w:rsidR="00487415">
        <w:t xml:space="preserve"> </w:t>
      </w:r>
      <w:r w:rsidRPr="008261C9">
        <w:t>punerea</w:t>
      </w:r>
      <w:r w:rsidR="00487415">
        <w:t xml:space="preserve"> </w:t>
      </w:r>
      <w:r w:rsidRPr="008261C9">
        <w:t>sa</w:t>
      </w:r>
      <w:r w:rsidR="00487415">
        <w:t xml:space="preserve"> </w:t>
      </w:r>
      <w:r w:rsidRPr="008261C9">
        <w:t>în</w:t>
      </w:r>
      <w:r w:rsidR="00487415">
        <w:t xml:space="preserve"> </w:t>
      </w:r>
      <w:r w:rsidRPr="008261C9">
        <w:t>aplicare,</w:t>
      </w:r>
      <w:r w:rsidR="00487415">
        <w:t xml:space="preserve"> </w:t>
      </w:r>
      <w:r w:rsidRPr="008261C9">
        <w:t>strategia</w:t>
      </w:r>
      <w:r w:rsidR="00487415">
        <w:t xml:space="preserve"> </w:t>
      </w:r>
      <w:r w:rsidRPr="008261C9">
        <w:t>a</w:t>
      </w:r>
      <w:r w:rsidR="00487415">
        <w:t xml:space="preserve"> </w:t>
      </w:r>
      <w:r w:rsidRPr="008261C9">
        <w:t>consolidat</w:t>
      </w:r>
      <w:r w:rsidR="00487415">
        <w:t xml:space="preserve"> </w:t>
      </w:r>
      <w:r w:rsidRPr="008261C9">
        <w:t>setul</w:t>
      </w:r>
      <w:r w:rsidR="00487415">
        <w:t xml:space="preserve"> </w:t>
      </w:r>
      <w:r w:rsidRPr="008261C9">
        <w:t>de</w:t>
      </w:r>
      <w:r w:rsidR="00487415">
        <w:t xml:space="preserve"> </w:t>
      </w:r>
      <w:r w:rsidRPr="008261C9">
        <w:t>instrumente</w:t>
      </w:r>
      <w:r w:rsidR="00487415">
        <w:t xml:space="preserve"> </w:t>
      </w:r>
      <w:r w:rsidRPr="008261C9">
        <w:t>de</w:t>
      </w:r>
      <w:r w:rsidR="00487415">
        <w:t xml:space="preserve"> </w:t>
      </w:r>
      <w:r w:rsidRPr="008261C9">
        <w:t>securitate</w:t>
      </w:r>
      <w:r w:rsidR="00487415">
        <w:t xml:space="preserve"> </w:t>
      </w:r>
      <w:r w:rsidRPr="008261C9">
        <w:t>al</w:t>
      </w:r>
      <w:r w:rsidR="00487415">
        <w:t xml:space="preserve"> </w:t>
      </w:r>
      <w:r w:rsidRPr="008261C9">
        <w:t>UE</w:t>
      </w:r>
      <w:r w:rsidR="00487415">
        <w:t xml:space="preserve"> </w:t>
      </w:r>
      <w:r w:rsidRPr="008261C9">
        <w:t>și</w:t>
      </w:r>
      <w:r w:rsidR="00487415">
        <w:t xml:space="preserve"> </w:t>
      </w:r>
      <w:r w:rsidRPr="008261C9">
        <w:t>oferă,</w:t>
      </w:r>
      <w:r w:rsidR="00487415">
        <w:t xml:space="preserve"> </w:t>
      </w:r>
      <w:r w:rsidRPr="008261C9">
        <w:t>în</w:t>
      </w:r>
      <w:r w:rsidR="00487415">
        <w:t xml:space="preserve"> </w:t>
      </w:r>
      <w:r w:rsidRPr="008261C9">
        <w:t>prezent,</w:t>
      </w:r>
      <w:r w:rsidR="00487415">
        <w:t xml:space="preserve"> </w:t>
      </w:r>
      <w:r w:rsidRPr="008261C9">
        <w:t>o</w:t>
      </w:r>
      <w:r w:rsidR="00487415">
        <w:t xml:space="preserve"> </w:t>
      </w:r>
      <w:r w:rsidRPr="008261C9">
        <w:t>bază</w:t>
      </w:r>
      <w:r w:rsidR="00487415">
        <w:t xml:space="preserve"> </w:t>
      </w:r>
      <w:r w:rsidRPr="008261C9">
        <w:t>solidă</w:t>
      </w:r>
      <w:r w:rsidR="00487415">
        <w:t xml:space="preserve"> </w:t>
      </w:r>
      <w:r w:rsidRPr="008261C9">
        <w:t>pentru</w:t>
      </w:r>
      <w:r w:rsidR="00487415">
        <w:t xml:space="preserve"> </w:t>
      </w:r>
      <w:r w:rsidRPr="008261C9">
        <w:t>protecția</w:t>
      </w:r>
      <w:r w:rsidR="00487415">
        <w:t xml:space="preserve"> </w:t>
      </w:r>
      <w:r w:rsidRPr="008261C9">
        <w:t>europenilor</w:t>
      </w:r>
      <w:r w:rsidR="00487415">
        <w:t xml:space="preserve"> </w:t>
      </w:r>
      <w:r w:rsidRPr="008261C9">
        <w:t>în</w:t>
      </w:r>
      <w:r w:rsidR="00487415">
        <w:t xml:space="preserve"> </w:t>
      </w:r>
      <w:r w:rsidRPr="008261C9">
        <w:t>viitor.</w:t>
      </w:r>
    </w:p>
    <w:p w14:paraId="242E247D" w14:textId="652F2212" w:rsidR="008261C9" w:rsidRPr="008261C9" w:rsidRDefault="008261C9" w:rsidP="008261C9">
      <w:r w:rsidRPr="008261C9">
        <w:rPr>
          <w:b/>
          <w:bCs/>
        </w:rPr>
        <w:t>Mai</w:t>
      </w:r>
      <w:r w:rsidR="00487415">
        <w:rPr>
          <w:b/>
          <w:bCs/>
        </w:rPr>
        <w:t xml:space="preserve"> </w:t>
      </w:r>
      <w:r w:rsidRPr="008261C9">
        <w:rPr>
          <w:b/>
          <w:bCs/>
        </w:rPr>
        <w:t>exact:</w:t>
      </w:r>
    </w:p>
    <w:p w14:paraId="193A8D01" w14:textId="00349208" w:rsidR="008261C9" w:rsidRPr="008261C9" w:rsidRDefault="008261C9">
      <w:pPr>
        <w:numPr>
          <w:ilvl w:val="0"/>
          <w:numId w:val="5"/>
        </w:numPr>
      </w:pPr>
      <w:r w:rsidRPr="008261C9">
        <w:rPr>
          <w:b/>
          <w:bCs/>
        </w:rPr>
        <w:t>Consolidarea</w:t>
      </w:r>
      <w:r w:rsidR="00487415">
        <w:rPr>
          <w:b/>
          <w:bCs/>
        </w:rPr>
        <w:t xml:space="preserve"> </w:t>
      </w:r>
      <w:r w:rsidRPr="008261C9">
        <w:rPr>
          <w:b/>
          <w:bCs/>
        </w:rPr>
        <w:t>infrastructurii</w:t>
      </w:r>
      <w:r w:rsidR="00487415">
        <w:rPr>
          <w:b/>
          <w:bCs/>
        </w:rPr>
        <w:t xml:space="preserve"> </w:t>
      </w:r>
      <w:r w:rsidRPr="008261C9">
        <w:rPr>
          <w:b/>
          <w:bCs/>
        </w:rPr>
        <w:t>fizice</w:t>
      </w:r>
      <w:r w:rsidR="00487415">
        <w:rPr>
          <w:b/>
          <w:bCs/>
        </w:rPr>
        <w:t xml:space="preserve"> </w:t>
      </w:r>
      <w:r w:rsidRPr="008261C9">
        <w:rPr>
          <w:b/>
          <w:bCs/>
        </w:rPr>
        <w:t>și</w:t>
      </w:r>
      <w:r w:rsidR="00487415">
        <w:rPr>
          <w:b/>
          <w:bCs/>
        </w:rPr>
        <w:t xml:space="preserve"> </w:t>
      </w:r>
      <w:r w:rsidRPr="008261C9">
        <w:rPr>
          <w:b/>
          <w:bCs/>
        </w:rPr>
        <w:t>digitale</w:t>
      </w:r>
      <w:r w:rsidR="00487415">
        <w:rPr>
          <w:b/>
          <w:bCs/>
        </w:rPr>
        <w:t xml:space="preserve"> </w:t>
      </w:r>
      <w:r w:rsidRPr="008261C9">
        <w:rPr>
          <w:b/>
          <w:bCs/>
        </w:rPr>
        <w:t>a</w:t>
      </w:r>
      <w:r w:rsidR="00487415">
        <w:rPr>
          <w:b/>
          <w:bCs/>
        </w:rPr>
        <w:t xml:space="preserve"> </w:t>
      </w:r>
      <w:r w:rsidRPr="008261C9">
        <w:rPr>
          <w:b/>
          <w:bCs/>
        </w:rPr>
        <w:t>UE</w:t>
      </w:r>
    </w:p>
    <w:p w14:paraId="76401EAD" w14:textId="56D6D188" w:rsidR="008261C9" w:rsidRPr="008261C9" w:rsidRDefault="008261C9" w:rsidP="008261C9">
      <w:r w:rsidRPr="008261C9">
        <w:t>Intensificarea</w:t>
      </w:r>
      <w:r w:rsidR="00487415">
        <w:t xml:space="preserve"> </w:t>
      </w:r>
      <w:r w:rsidRPr="008261C9">
        <w:t>atacurilor</w:t>
      </w:r>
      <w:r w:rsidR="00487415">
        <w:t xml:space="preserve"> </w:t>
      </w:r>
      <w:r w:rsidRPr="008261C9">
        <w:t>hibride</w:t>
      </w:r>
      <w:r w:rsidR="00487415">
        <w:t xml:space="preserve"> </w:t>
      </w:r>
      <w:r w:rsidRPr="008261C9">
        <w:t>împotriva</w:t>
      </w:r>
      <w:r w:rsidR="00487415">
        <w:t xml:space="preserve"> </w:t>
      </w:r>
      <w:r w:rsidRPr="008261C9">
        <w:t>infrastructurii</w:t>
      </w:r>
      <w:r w:rsidR="00487415">
        <w:t xml:space="preserve"> </w:t>
      </w:r>
      <w:r w:rsidRPr="008261C9">
        <w:t>critice</w:t>
      </w:r>
      <w:r w:rsidR="00487415">
        <w:t xml:space="preserve"> </w:t>
      </w:r>
      <w:r w:rsidRPr="008261C9">
        <w:t>a</w:t>
      </w:r>
      <w:r w:rsidR="00487415">
        <w:t xml:space="preserve"> </w:t>
      </w:r>
      <w:r w:rsidRPr="008261C9">
        <w:t>UE</w:t>
      </w:r>
      <w:r w:rsidR="00487415">
        <w:t xml:space="preserve"> </w:t>
      </w:r>
      <w:r w:rsidRPr="008261C9">
        <w:t>a</w:t>
      </w:r>
      <w:r w:rsidR="00487415">
        <w:t xml:space="preserve"> </w:t>
      </w:r>
      <w:r w:rsidRPr="008261C9">
        <w:t>evidențiat</w:t>
      </w:r>
      <w:r w:rsidR="00487415">
        <w:t xml:space="preserve"> </w:t>
      </w:r>
      <w:r w:rsidRPr="008261C9">
        <w:t>necesitatea</w:t>
      </w:r>
      <w:r w:rsidR="00487415">
        <w:t xml:space="preserve"> </w:t>
      </w:r>
      <w:r w:rsidRPr="008261C9">
        <w:t>de</w:t>
      </w:r>
      <w:r w:rsidR="00487415">
        <w:t xml:space="preserve"> </w:t>
      </w:r>
      <w:r w:rsidRPr="008261C9">
        <w:t>a</w:t>
      </w:r>
      <w:r w:rsidR="00487415">
        <w:t xml:space="preserve"> </w:t>
      </w:r>
      <w:r w:rsidRPr="008261C9">
        <w:t>spori</w:t>
      </w:r>
      <w:r w:rsidR="00487415">
        <w:t xml:space="preserve"> </w:t>
      </w:r>
      <w:r w:rsidRPr="008261C9">
        <w:t>protecția</w:t>
      </w:r>
      <w:r w:rsidR="00487415">
        <w:t xml:space="preserve"> </w:t>
      </w:r>
      <w:r w:rsidRPr="008261C9">
        <w:t>și</w:t>
      </w:r>
      <w:r w:rsidR="00487415">
        <w:t xml:space="preserve"> </w:t>
      </w:r>
      <w:r w:rsidRPr="008261C9">
        <w:t>reziliența</w:t>
      </w:r>
      <w:r w:rsidR="00487415">
        <w:t xml:space="preserve"> </w:t>
      </w:r>
      <w:r w:rsidRPr="008261C9">
        <w:t>infrastructurii</w:t>
      </w:r>
      <w:r w:rsidR="00487415">
        <w:t xml:space="preserve"> </w:t>
      </w:r>
      <w:r w:rsidRPr="008261C9">
        <w:t>fizice</w:t>
      </w:r>
      <w:r w:rsidR="00487415">
        <w:t xml:space="preserve"> </w:t>
      </w:r>
      <w:r w:rsidRPr="008261C9">
        <w:t>și</w:t>
      </w:r>
      <w:r w:rsidR="00487415">
        <w:t xml:space="preserve"> </w:t>
      </w:r>
      <w:r w:rsidRPr="008261C9">
        <w:t>digitale,</w:t>
      </w:r>
      <w:r w:rsidR="00487415">
        <w:t xml:space="preserve"> </w:t>
      </w:r>
      <w:r w:rsidRPr="008261C9">
        <w:t>pentru</w:t>
      </w:r>
      <w:r w:rsidR="00487415">
        <w:t xml:space="preserve"> </w:t>
      </w:r>
      <w:r w:rsidRPr="008261C9">
        <w:t>a</w:t>
      </w:r>
      <w:r w:rsidR="00487415">
        <w:t xml:space="preserve"> </w:t>
      </w:r>
      <w:r w:rsidRPr="008261C9">
        <w:t>preveni</w:t>
      </w:r>
      <w:r w:rsidR="00487415">
        <w:t xml:space="preserve"> </w:t>
      </w:r>
      <w:r w:rsidRPr="008261C9">
        <w:t>sau</w:t>
      </w:r>
      <w:r w:rsidR="00487415">
        <w:t xml:space="preserve"> </w:t>
      </w:r>
      <w:r w:rsidRPr="008261C9">
        <w:t>a</w:t>
      </w:r>
      <w:r w:rsidR="00487415">
        <w:t xml:space="preserve"> </w:t>
      </w:r>
      <w:r w:rsidRPr="008261C9">
        <w:t>atenua</w:t>
      </w:r>
      <w:r w:rsidR="00487415">
        <w:t xml:space="preserve"> </w:t>
      </w:r>
      <w:r w:rsidRPr="008261C9">
        <w:t>impactul</w:t>
      </w:r>
      <w:r w:rsidR="00487415">
        <w:t xml:space="preserve"> </w:t>
      </w:r>
      <w:r w:rsidRPr="008261C9">
        <w:t>perturbărilor</w:t>
      </w:r>
      <w:r w:rsidR="00487415">
        <w:t xml:space="preserve"> </w:t>
      </w:r>
      <w:r w:rsidRPr="008261C9">
        <w:t>serviciilor</w:t>
      </w:r>
      <w:r w:rsidR="00487415">
        <w:t xml:space="preserve"> </w:t>
      </w:r>
      <w:r w:rsidRPr="008261C9">
        <w:t>esențiale</w:t>
      </w:r>
      <w:r w:rsidR="00487415">
        <w:t xml:space="preserve"> </w:t>
      </w:r>
      <w:r w:rsidRPr="008261C9">
        <w:t>pe</w:t>
      </w:r>
      <w:r w:rsidR="00487415">
        <w:t xml:space="preserve"> </w:t>
      </w:r>
      <w:r w:rsidRPr="008261C9">
        <w:t>care</w:t>
      </w:r>
      <w:r w:rsidR="00487415">
        <w:t xml:space="preserve"> </w:t>
      </w:r>
      <w:r w:rsidRPr="008261C9">
        <w:t>acestea</w:t>
      </w:r>
      <w:r w:rsidR="00487415">
        <w:t xml:space="preserve"> </w:t>
      </w:r>
      <w:r w:rsidRPr="008261C9">
        <w:t>se</w:t>
      </w:r>
      <w:r w:rsidR="00487415">
        <w:t xml:space="preserve"> </w:t>
      </w:r>
      <w:r w:rsidRPr="008261C9">
        <w:t>bazează.</w:t>
      </w:r>
      <w:r w:rsidR="00487415">
        <w:t xml:space="preserve"> </w:t>
      </w:r>
      <w:r w:rsidRPr="008261C9">
        <w:t>Din</w:t>
      </w:r>
      <w:r w:rsidR="00487415">
        <w:t xml:space="preserve"> </w:t>
      </w:r>
      <w:r w:rsidRPr="008261C9">
        <w:t>2020,</w:t>
      </w:r>
      <w:r w:rsidR="00487415">
        <w:t xml:space="preserve"> </w:t>
      </w:r>
      <w:r w:rsidRPr="008261C9">
        <w:t>Comisia</w:t>
      </w:r>
      <w:r w:rsidR="00487415">
        <w:t xml:space="preserve"> </w:t>
      </w:r>
      <w:r w:rsidRPr="008261C9">
        <w:t>a</w:t>
      </w:r>
      <w:r w:rsidR="00487415">
        <w:t xml:space="preserve"> </w:t>
      </w:r>
      <w:r w:rsidRPr="008261C9">
        <w:t>propus</w:t>
      </w:r>
      <w:r w:rsidR="00487415">
        <w:t xml:space="preserve"> </w:t>
      </w:r>
      <w:r w:rsidRPr="008261C9">
        <w:t>norme</w:t>
      </w:r>
      <w:r w:rsidR="00487415">
        <w:t xml:space="preserve"> </w:t>
      </w:r>
      <w:r w:rsidRPr="008261C9">
        <w:t>orizontale</w:t>
      </w:r>
      <w:r w:rsidR="00487415">
        <w:t xml:space="preserve"> </w:t>
      </w:r>
      <w:r w:rsidRPr="008261C9">
        <w:t>noi</w:t>
      </w:r>
      <w:r w:rsidR="00487415">
        <w:t xml:space="preserve"> </w:t>
      </w:r>
      <w:r w:rsidRPr="008261C9">
        <w:t>menite</w:t>
      </w:r>
      <w:r w:rsidR="00487415">
        <w:t xml:space="preserve"> </w:t>
      </w:r>
      <w:r w:rsidRPr="008261C9">
        <w:t>să</w:t>
      </w:r>
      <w:r w:rsidR="00487415">
        <w:t xml:space="preserve"> </w:t>
      </w:r>
      <w:r w:rsidRPr="008261C9">
        <w:t>consolideze</w:t>
      </w:r>
      <w:r w:rsidR="00487415">
        <w:t xml:space="preserve"> </w:t>
      </w:r>
      <w:r w:rsidRPr="008261C9">
        <w:t>infrastructurile</w:t>
      </w:r>
      <w:r w:rsidR="00487415">
        <w:t xml:space="preserve"> </w:t>
      </w:r>
      <w:r w:rsidRPr="008261C9">
        <w:t>critice</w:t>
      </w:r>
      <w:r w:rsidR="00487415">
        <w:t xml:space="preserve"> </w:t>
      </w:r>
      <w:r w:rsidRPr="008261C9">
        <w:t>ale</w:t>
      </w:r>
      <w:r w:rsidR="00487415">
        <w:t xml:space="preserve"> </w:t>
      </w:r>
      <w:r w:rsidRPr="008261C9">
        <w:t>UE,</w:t>
      </w:r>
      <w:r w:rsidR="00487415">
        <w:t xml:space="preserve"> </w:t>
      </w:r>
      <w:r w:rsidRPr="008261C9">
        <w:t>atât</w:t>
      </w:r>
      <w:r w:rsidR="00487415">
        <w:t xml:space="preserve"> </w:t>
      </w:r>
      <w:r w:rsidRPr="008261C9">
        <w:t>online,</w:t>
      </w:r>
      <w:r w:rsidR="00487415">
        <w:t xml:space="preserve"> </w:t>
      </w:r>
      <w:r w:rsidRPr="008261C9">
        <w:t>cât</w:t>
      </w:r>
      <w:r w:rsidR="00487415">
        <w:t xml:space="preserve"> </w:t>
      </w:r>
      <w:r w:rsidRPr="008261C9">
        <w:t>și</w:t>
      </w:r>
      <w:r w:rsidR="00487415">
        <w:t xml:space="preserve"> </w:t>
      </w:r>
      <w:r w:rsidRPr="008261C9">
        <w:t>offline,</w:t>
      </w:r>
      <w:r w:rsidR="00487415">
        <w:t xml:space="preserve"> </w:t>
      </w:r>
      <w:r w:rsidRPr="008261C9">
        <w:t>într-o</w:t>
      </w:r>
      <w:r w:rsidR="00487415">
        <w:t xml:space="preserve"> </w:t>
      </w:r>
      <w:r w:rsidRPr="008261C9">
        <w:t>gamă</w:t>
      </w:r>
      <w:r w:rsidR="00487415">
        <w:t xml:space="preserve"> </w:t>
      </w:r>
      <w:r w:rsidRPr="008261C9">
        <w:t>mai</w:t>
      </w:r>
      <w:r w:rsidR="00487415">
        <w:t xml:space="preserve"> </w:t>
      </w:r>
      <w:r w:rsidRPr="008261C9">
        <w:t>largă</w:t>
      </w:r>
      <w:r w:rsidR="00487415">
        <w:t xml:space="preserve"> </w:t>
      </w:r>
      <w:r w:rsidRPr="008261C9">
        <w:t>de</w:t>
      </w:r>
      <w:r w:rsidR="00487415">
        <w:t xml:space="preserve"> </w:t>
      </w:r>
      <w:r w:rsidRPr="008261C9">
        <w:t>sectoare:</w:t>
      </w:r>
      <w:r w:rsidR="00487415">
        <w:t xml:space="preserve"> </w:t>
      </w:r>
      <w:hyperlink r:id="rId106" w:history="1">
        <w:r w:rsidRPr="008261C9">
          <w:rPr>
            <w:rStyle w:val="Hyperlink"/>
            <w:szCs w:val="24"/>
          </w:rPr>
          <w:t>Directiva</w:t>
        </w:r>
        <w:r w:rsidR="00487415">
          <w:rPr>
            <w:rStyle w:val="Hyperlink"/>
            <w:szCs w:val="24"/>
          </w:rPr>
          <w:t xml:space="preserve"> </w:t>
        </w:r>
        <w:r w:rsidRPr="008261C9">
          <w:rPr>
            <w:rStyle w:val="Hyperlink"/>
            <w:szCs w:val="24"/>
          </w:rPr>
          <w:t>privind</w:t>
        </w:r>
        <w:r w:rsidR="00487415">
          <w:rPr>
            <w:rStyle w:val="Hyperlink"/>
            <w:szCs w:val="24"/>
          </w:rPr>
          <w:t xml:space="preserve"> </w:t>
        </w:r>
        <w:r w:rsidRPr="008261C9">
          <w:rPr>
            <w:rStyle w:val="Hyperlink"/>
            <w:szCs w:val="24"/>
          </w:rPr>
          <w:t>reziliența</w:t>
        </w:r>
        <w:r w:rsidR="00487415">
          <w:rPr>
            <w:rStyle w:val="Hyperlink"/>
            <w:szCs w:val="24"/>
          </w:rPr>
          <w:t xml:space="preserve"> </w:t>
        </w:r>
        <w:r w:rsidRPr="008261C9">
          <w:rPr>
            <w:rStyle w:val="Hyperlink"/>
            <w:szCs w:val="24"/>
          </w:rPr>
          <w:t>entităților</w:t>
        </w:r>
        <w:r w:rsidR="00487415">
          <w:rPr>
            <w:rStyle w:val="Hyperlink"/>
            <w:szCs w:val="24"/>
          </w:rPr>
          <w:t xml:space="preserve"> </w:t>
        </w:r>
        <w:r w:rsidRPr="008261C9">
          <w:rPr>
            <w:rStyle w:val="Hyperlink"/>
            <w:szCs w:val="24"/>
          </w:rPr>
          <w:t>critice</w:t>
        </w:r>
      </w:hyperlink>
      <w:r w:rsidR="00487415">
        <w:t xml:space="preserve"> </w:t>
      </w:r>
      <w:r w:rsidRPr="008261C9">
        <w:t>și</w:t>
      </w:r>
      <w:r w:rsidR="00487415">
        <w:t xml:space="preserve"> </w:t>
      </w:r>
      <w:hyperlink r:id="rId107" w:history="1">
        <w:r w:rsidRPr="008261C9">
          <w:rPr>
            <w:rStyle w:val="Hyperlink"/>
            <w:szCs w:val="24"/>
          </w:rPr>
          <w:t>Directiva</w:t>
        </w:r>
        <w:r w:rsidR="00487415">
          <w:rPr>
            <w:rStyle w:val="Hyperlink"/>
            <w:szCs w:val="24"/>
          </w:rPr>
          <w:t xml:space="preserve"> </w:t>
        </w:r>
        <w:r w:rsidRPr="008261C9">
          <w:rPr>
            <w:rStyle w:val="Hyperlink"/>
            <w:szCs w:val="24"/>
          </w:rPr>
          <w:t>privind</w:t>
        </w:r>
        <w:r w:rsidR="00487415">
          <w:rPr>
            <w:rStyle w:val="Hyperlink"/>
            <w:szCs w:val="24"/>
          </w:rPr>
          <w:t xml:space="preserve"> </w:t>
        </w:r>
        <w:r w:rsidRPr="008261C9">
          <w:rPr>
            <w:rStyle w:val="Hyperlink"/>
            <w:szCs w:val="24"/>
          </w:rPr>
          <w:t>securitatea</w:t>
        </w:r>
        <w:r w:rsidR="00487415">
          <w:rPr>
            <w:rStyle w:val="Hyperlink"/>
            <w:szCs w:val="24"/>
          </w:rPr>
          <w:t xml:space="preserve"> </w:t>
        </w:r>
        <w:r w:rsidRPr="008261C9">
          <w:rPr>
            <w:rStyle w:val="Hyperlink"/>
            <w:szCs w:val="24"/>
          </w:rPr>
          <w:t>rețelelor</w:t>
        </w:r>
        <w:r w:rsidR="00487415">
          <w:rPr>
            <w:rStyle w:val="Hyperlink"/>
            <w:szCs w:val="24"/>
          </w:rPr>
          <w:t xml:space="preserve"> </w:t>
        </w:r>
        <w:r w:rsidRPr="008261C9">
          <w:rPr>
            <w:rStyle w:val="Hyperlink"/>
            <w:szCs w:val="24"/>
          </w:rPr>
          <w:t>și</w:t>
        </w:r>
        <w:r w:rsidR="00487415">
          <w:rPr>
            <w:rStyle w:val="Hyperlink"/>
            <w:szCs w:val="24"/>
          </w:rPr>
          <w:t xml:space="preserve"> </w:t>
        </w:r>
        <w:r w:rsidRPr="008261C9">
          <w:rPr>
            <w:rStyle w:val="Hyperlink"/>
            <w:szCs w:val="24"/>
          </w:rPr>
          <w:t>a</w:t>
        </w:r>
        <w:r w:rsidR="00487415">
          <w:rPr>
            <w:rStyle w:val="Hyperlink"/>
            <w:szCs w:val="24"/>
          </w:rPr>
          <w:t xml:space="preserve"> </w:t>
        </w:r>
        <w:r w:rsidRPr="008261C9">
          <w:rPr>
            <w:rStyle w:val="Hyperlink"/>
            <w:szCs w:val="24"/>
          </w:rPr>
          <w:t>sistemelor</w:t>
        </w:r>
        <w:r w:rsidR="00487415">
          <w:rPr>
            <w:rStyle w:val="Hyperlink"/>
            <w:szCs w:val="24"/>
          </w:rPr>
          <w:t xml:space="preserve"> </w:t>
        </w:r>
        <w:r w:rsidRPr="008261C9">
          <w:rPr>
            <w:rStyle w:val="Hyperlink"/>
            <w:szCs w:val="24"/>
          </w:rPr>
          <w:t>informatice</w:t>
        </w:r>
      </w:hyperlink>
      <w:r w:rsidR="00487415">
        <w:t xml:space="preserve"> </w:t>
      </w:r>
      <w:r w:rsidRPr="008261C9">
        <w:t>(NIS</w:t>
      </w:r>
      <w:r w:rsidR="00487415">
        <w:t xml:space="preserve"> </w:t>
      </w:r>
      <w:r w:rsidRPr="008261C9">
        <w:t>II)</w:t>
      </w:r>
      <w:r w:rsidR="00487415">
        <w:t xml:space="preserve"> </w:t>
      </w:r>
      <w:r w:rsidRPr="008261C9">
        <w:t>au</w:t>
      </w:r>
      <w:r w:rsidR="00487415">
        <w:t xml:space="preserve"> </w:t>
      </w:r>
      <w:r w:rsidRPr="008261C9">
        <w:t>intrat</w:t>
      </w:r>
      <w:r w:rsidR="00487415">
        <w:t xml:space="preserve"> </w:t>
      </w:r>
      <w:r w:rsidRPr="008261C9">
        <w:t>în</w:t>
      </w:r>
      <w:r w:rsidR="00487415">
        <w:t xml:space="preserve"> </w:t>
      </w:r>
      <w:r w:rsidRPr="008261C9">
        <w:t>vigoare,</w:t>
      </w:r>
      <w:r w:rsidR="00487415">
        <w:t xml:space="preserve"> </w:t>
      </w:r>
      <w:r w:rsidRPr="008261C9">
        <w:t>amândouă,</w:t>
      </w:r>
      <w:r w:rsidR="00487415">
        <w:t xml:space="preserve"> </w:t>
      </w:r>
      <w:r w:rsidRPr="008261C9">
        <w:t>în</w:t>
      </w:r>
      <w:r w:rsidR="00487415">
        <w:t xml:space="preserve"> </w:t>
      </w:r>
      <w:r w:rsidRPr="008261C9">
        <w:t>ianuarie</w:t>
      </w:r>
      <w:r w:rsidR="00487415">
        <w:t xml:space="preserve"> </w:t>
      </w:r>
      <w:r w:rsidRPr="008261C9">
        <w:t>2023.</w:t>
      </w:r>
      <w:r w:rsidR="00487415">
        <w:t xml:space="preserve"> </w:t>
      </w:r>
      <w:r w:rsidRPr="008261C9">
        <w:t>De</w:t>
      </w:r>
      <w:r w:rsidR="00487415">
        <w:t xml:space="preserve"> </w:t>
      </w:r>
      <w:r w:rsidRPr="008261C9">
        <w:t>asemenea,</w:t>
      </w:r>
      <w:r w:rsidR="00487415">
        <w:t xml:space="preserve"> </w:t>
      </w:r>
      <w:r w:rsidRPr="008261C9">
        <w:t>Comisia</w:t>
      </w:r>
      <w:r w:rsidR="00487415">
        <w:t xml:space="preserve"> </w:t>
      </w:r>
      <w:r w:rsidRPr="008261C9">
        <w:t>a</w:t>
      </w:r>
      <w:r w:rsidR="00487415">
        <w:t xml:space="preserve"> </w:t>
      </w:r>
      <w:r w:rsidRPr="008261C9">
        <w:t>întreprins</w:t>
      </w:r>
      <w:r w:rsidR="00487415">
        <w:t xml:space="preserve"> </w:t>
      </w:r>
      <w:r w:rsidRPr="008261C9">
        <w:t>o</w:t>
      </w:r>
      <w:r w:rsidR="00487415">
        <w:t xml:space="preserve"> </w:t>
      </w:r>
      <w:r w:rsidRPr="008261C9">
        <w:t>serie</w:t>
      </w:r>
      <w:r w:rsidR="00487415">
        <w:t xml:space="preserve"> </w:t>
      </w:r>
      <w:r w:rsidRPr="008261C9">
        <w:t>de</w:t>
      </w:r>
      <w:r w:rsidR="00487415">
        <w:t xml:space="preserve"> </w:t>
      </w:r>
      <w:r w:rsidRPr="008261C9">
        <w:t>acțiuni</w:t>
      </w:r>
      <w:r w:rsidR="00487415">
        <w:t xml:space="preserve"> </w:t>
      </w:r>
      <w:r w:rsidRPr="008261C9">
        <w:t>la</w:t>
      </w:r>
      <w:r w:rsidR="00487415">
        <w:t xml:space="preserve"> </w:t>
      </w:r>
      <w:r w:rsidRPr="008261C9">
        <w:t>nivel</w:t>
      </w:r>
      <w:r w:rsidR="00487415">
        <w:t xml:space="preserve"> </w:t>
      </w:r>
      <w:r w:rsidRPr="008261C9">
        <w:t>sectorial</w:t>
      </w:r>
      <w:r w:rsidR="00487415">
        <w:t xml:space="preserve"> </w:t>
      </w:r>
      <w:r w:rsidRPr="008261C9">
        <w:t>pentru</w:t>
      </w:r>
      <w:r w:rsidR="00487415">
        <w:t xml:space="preserve"> </w:t>
      </w:r>
      <w:r w:rsidRPr="008261C9">
        <w:t>a</w:t>
      </w:r>
      <w:r w:rsidR="00487415">
        <w:t xml:space="preserve"> </w:t>
      </w:r>
      <w:r w:rsidRPr="008261C9">
        <w:t>spori</w:t>
      </w:r>
      <w:r w:rsidR="00487415">
        <w:t xml:space="preserve"> </w:t>
      </w:r>
      <w:r w:rsidRPr="008261C9">
        <w:t>reziliența</w:t>
      </w:r>
      <w:r w:rsidR="00487415">
        <w:t xml:space="preserve"> </w:t>
      </w:r>
      <w:r w:rsidRPr="008261C9">
        <w:t>infrastructurilor</w:t>
      </w:r>
      <w:r w:rsidR="00487415">
        <w:t xml:space="preserve"> </w:t>
      </w:r>
      <w:r w:rsidRPr="008261C9">
        <w:t>critice,</w:t>
      </w:r>
      <w:r w:rsidR="00487415">
        <w:t xml:space="preserve"> </w:t>
      </w:r>
      <w:r w:rsidRPr="008261C9">
        <w:t>inclusiv</w:t>
      </w:r>
      <w:r w:rsidR="00487415">
        <w:t xml:space="preserve"> </w:t>
      </w:r>
      <w:r w:rsidRPr="008261C9">
        <w:t>în</w:t>
      </w:r>
      <w:r w:rsidR="00487415">
        <w:t xml:space="preserve"> </w:t>
      </w:r>
      <w:r w:rsidRPr="008261C9">
        <w:t>sectorul</w:t>
      </w:r>
      <w:r w:rsidR="00487415">
        <w:t xml:space="preserve"> </w:t>
      </w:r>
      <w:r w:rsidRPr="008261C9">
        <w:t>energetic,</w:t>
      </w:r>
      <w:r w:rsidR="00487415">
        <w:t xml:space="preserve"> </w:t>
      </w:r>
      <w:r w:rsidRPr="008261C9">
        <w:t>al</w:t>
      </w:r>
      <w:r w:rsidR="00487415">
        <w:t xml:space="preserve"> </w:t>
      </w:r>
      <w:r w:rsidRPr="008261C9">
        <w:t>transporturilor,</w:t>
      </w:r>
      <w:r w:rsidR="00487415">
        <w:t xml:space="preserve"> </w:t>
      </w:r>
      <w:r w:rsidRPr="008261C9">
        <w:t>al</w:t>
      </w:r>
      <w:r w:rsidR="00487415">
        <w:t xml:space="preserve"> </w:t>
      </w:r>
      <w:r w:rsidRPr="008261C9">
        <w:t>securității</w:t>
      </w:r>
      <w:r w:rsidR="00487415">
        <w:t xml:space="preserve"> </w:t>
      </w:r>
      <w:r w:rsidRPr="008261C9">
        <w:t>maritime,</w:t>
      </w:r>
      <w:r w:rsidR="00487415">
        <w:t xml:space="preserve"> </w:t>
      </w:r>
      <w:r w:rsidRPr="008261C9">
        <w:t>al</w:t>
      </w:r>
      <w:r w:rsidR="00487415">
        <w:t xml:space="preserve"> </w:t>
      </w:r>
      <w:r w:rsidRPr="008261C9">
        <w:t>conectivității,</w:t>
      </w:r>
      <w:r w:rsidR="00487415">
        <w:t xml:space="preserve"> </w:t>
      </w:r>
      <w:r w:rsidRPr="008261C9">
        <w:t>al</w:t>
      </w:r>
      <w:r w:rsidR="00487415">
        <w:t xml:space="preserve"> </w:t>
      </w:r>
      <w:r w:rsidRPr="008261C9">
        <w:t>climei,</w:t>
      </w:r>
      <w:r w:rsidR="00487415">
        <w:t xml:space="preserve"> </w:t>
      </w:r>
      <w:r w:rsidRPr="008261C9">
        <w:t>spațial,</w:t>
      </w:r>
      <w:r w:rsidR="00487415">
        <w:t xml:space="preserve"> </w:t>
      </w:r>
      <w:r w:rsidRPr="008261C9">
        <w:t>al</w:t>
      </w:r>
      <w:r w:rsidR="00487415">
        <w:t xml:space="preserve"> </w:t>
      </w:r>
      <w:r w:rsidRPr="008261C9">
        <w:t>finanțelor</w:t>
      </w:r>
      <w:r w:rsidR="00487415">
        <w:t xml:space="preserve"> </w:t>
      </w:r>
      <w:r w:rsidRPr="008261C9">
        <w:t>și</w:t>
      </w:r>
      <w:r w:rsidR="00487415">
        <w:t xml:space="preserve"> </w:t>
      </w:r>
      <w:r w:rsidRPr="008261C9">
        <w:t>al</w:t>
      </w:r>
      <w:r w:rsidR="00487415">
        <w:t xml:space="preserve"> </w:t>
      </w:r>
      <w:r w:rsidRPr="008261C9">
        <w:t>sănătății.</w:t>
      </w:r>
    </w:p>
    <w:p w14:paraId="14E5BF59" w14:textId="40E8971E" w:rsidR="008261C9" w:rsidRPr="008261C9" w:rsidRDefault="008261C9" w:rsidP="008261C9">
      <w:r w:rsidRPr="008261C9">
        <w:t>În</w:t>
      </w:r>
      <w:r w:rsidR="00487415">
        <w:t xml:space="preserve"> </w:t>
      </w:r>
      <w:r w:rsidRPr="008261C9">
        <w:t>contextul</w:t>
      </w:r>
      <w:r w:rsidR="00487415">
        <w:t xml:space="preserve"> </w:t>
      </w:r>
      <w:r w:rsidRPr="008261C9">
        <w:t>intensificării</w:t>
      </w:r>
      <w:r w:rsidR="00487415">
        <w:t xml:space="preserve"> </w:t>
      </w:r>
      <w:r w:rsidRPr="008261C9">
        <w:t>atacurilor</w:t>
      </w:r>
      <w:r w:rsidR="00487415">
        <w:t xml:space="preserve"> </w:t>
      </w:r>
      <w:r w:rsidRPr="008261C9">
        <w:t>cibernetice</w:t>
      </w:r>
      <w:r w:rsidR="00487415">
        <w:t xml:space="preserve"> </w:t>
      </w:r>
      <w:r w:rsidRPr="008261C9">
        <w:t>în</w:t>
      </w:r>
      <w:r w:rsidR="00487415">
        <w:t xml:space="preserve"> </w:t>
      </w:r>
      <w:r w:rsidRPr="008261C9">
        <w:t>ultimii</w:t>
      </w:r>
      <w:r w:rsidR="00487415">
        <w:t xml:space="preserve"> </w:t>
      </w:r>
      <w:r w:rsidRPr="008261C9">
        <w:t>ani,</w:t>
      </w:r>
      <w:r w:rsidR="00487415">
        <w:t xml:space="preserve"> </w:t>
      </w:r>
      <w:r w:rsidRPr="008261C9">
        <w:t>Comisia</w:t>
      </w:r>
      <w:r w:rsidR="00487415">
        <w:t xml:space="preserve"> </w:t>
      </w:r>
      <w:r w:rsidRPr="008261C9">
        <w:t>a</w:t>
      </w:r>
      <w:r w:rsidR="00487415">
        <w:t xml:space="preserve"> </w:t>
      </w:r>
      <w:r w:rsidRPr="008261C9">
        <w:t>luat</w:t>
      </w:r>
      <w:r w:rsidR="00487415">
        <w:t xml:space="preserve"> </w:t>
      </w:r>
      <w:r w:rsidRPr="008261C9">
        <w:t>măsuri</w:t>
      </w:r>
      <w:r w:rsidR="00487415">
        <w:t xml:space="preserve"> </w:t>
      </w:r>
      <w:r w:rsidRPr="008261C9">
        <w:t>importante</w:t>
      </w:r>
      <w:r w:rsidR="00487415">
        <w:t xml:space="preserve"> </w:t>
      </w:r>
      <w:r w:rsidRPr="008261C9">
        <w:t>pentru</w:t>
      </w:r>
      <w:r w:rsidR="00487415">
        <w:t xml:space="preserve"> </w:t>
      </w:r>
      <w:r w:rsidRPr="008261C9">
        <w:t>consolidarea</w:t>
      </w:r>
      <w:r w:rsidR="00487415">
        <w:t xml:space="preserve"> </w:t>
      </w:r>
      <w:r w:rsidRPr="008261C9">
        <w:t>securității</w:t>
      </w:r>
      <w:r w:rsidR="00487415">
        <w:t xml:space="preserve"> </w:t>
      </w:r>
      <w:r w:rsidRPr="008261C9">
        <w:t>cibernetice</w:t>
      </w:r>
      <w:r w:rsidR="00487415">
        <w:t xml:space="preserve"> </w:t>
      </w:r>
      <w:r w:rsidRPr="008261C9">
        <w:t>în</w:t>
      </w:r>
      <w:r w:rsidR="00487415">
        <w:t xml:space="preserve"> </w:t>
      </w:r>
      <w:r w:rsidRPr="008261C9">
        <w:t>statele</w:t>
      </w:r>
      <w:r w:rsidR="00487415">
        <w:t xml:space="preserve"> </w:t>
      </w:r>
      <w:r w:rsidRPr="008261C9">
        <w:t>membre,</w:t>
      </w:r>
      <w:r w:rsidR="00487415">
        <w:t xml:space="preserve"> </w:t>
      </w:r>
      <w:r w:rsidRPr="008261C9">
        <w:t>precum</w:t>
      </w:r>
      <w:r w:rsidR="00487415">
        <w:t xml:space="preserve"> </w:t>
      </w:r>
      <w:r w:rsidRPr="008261C9">
        <w:t>și</w:t>
      </w:r>
      <w:r w:rsidR="00487415">
        <w:t xml:space="preserve"> </w:t>
      </w:r>
      <w:r w:rsidRPr="008261C9">
        <w:t>în</w:t>
      </w:r>
      <w:r w:rsidR="00487415">
        <w:t xml:space="preserve"> </w:t>
      </w:r>
      <w:r w:rsidRPr="008261C9">
        <w:t>instituțiile,</w:t>
      </w:r>
      <w:r w:rsidR="00487415">
        <w:t xml:space="preserve"> </w:t>
      </w:r>
      <w:r w:rsidRPr="008261C9">
        <w:t>organele,</w:t>
      </w:r>
      <w:r w:rsidR="00487415">
        <w:t xml:space="preserve"> </w:t>
      </w:r>
      <w:r w:rsidRPr="008261C9">
        <w:t>oficiile</w:t>
      </w:r>
      <w:r w:rsidR="00487415">
        <w:t xml:space="preserve"> </w:t>
      </w:r>
      <w:r w:rsidRPr="008261C9">
        <w:t>și</w:t>
      </w:r>
      <w:r w:rsidR="00487415">
        <w:t xml:space="preserve"> </w:t>
      </w:r>
      <w:r w:rsidRPr="008261C9">
        <w:t>agențiile</w:t>
      </w:r>
      <w:r w:rsidR="00487415">
        <w:t xml:space="preserve"> </w:t>
      </w:r>
      <w:r w:rsidRPr="008261C9">
        <w:t>UE,</w:t>
      </w:r>
      <w:r w:rsidR="00487415">
        <w:t xml:space="preserve"> </w:t>
      </w:r>
      <w:r w:rsidRPr="008261C9">
        <w:t>pentru</w:t>
      </w:r>
      <w:r w:rsidR="00487415">
        <w:t xml:space="preserve"> </w:t>
      </w:r>
      <w:r w:rsidRPr="008261C9">
        <w:t>consolidarea</w:t>
      </w:r>
      <w:r w:rsidR="00487415">
        <w:t xml:space="preserve"> </w:t>
      </w:r>
      <w:r w:rsidRPr="008261C9">
        <w:t>securității</w:t>
      </w:r>
      <w:r w:rsidR="00487415">
        <w:t xml:space="preserve"> </w:t>
      </w:r>
      <w:r w:rsidRPr="008261C9">
        <w:t>lanțurilor</w:t>
      </w:r>
      <w:r w:rsidR="00487415">
        <w:t xml:space="preserve"> </w:t>
      </w:r>
      <w:r w:rsidRPr="008261C9">
        <w:t>de</w:t>
      </w:r>
      <w:r w:rsidR="00487415">
        <w:t xml:space="preserve"> </w:t>
      </w:r>
      <w:r w:rsidRPr="008261C9">
        <w:t>aprovizionare</w:t>
      </w:r>
      <w:r w:rsidR="00487415">
        <w:t xml:space="preserve"> </w:t>
      </w:r>
      <w:r w:rsidRPr="008261C9">
        <w:t>și</w:t>
      </w:r>
      <w:r w:rsidR="00487415">
        <w:t xml:space="preserve"> </w:t>
      </w:r>
      <w:r w:rsidRPr="008261C9">
        <w:t>a</w:t>
      </w:r>
      <w:r w:rsidR="00487415">
        <w:t xml:space="preserve"> </w:t>
      </w:r>
      <w:r w:rsidRPr="008261C9">
        <w:t>produselor</w:t>
      </w:r>
      <w:r w:rsidR="00487415">
        <w:t xml:space="preserve"> </w:t>
      </w:r>
      <w:r w:rsidRPr="008261C9">
        <w:t>și</w:t>
      </w:r>
      <w:r w:rsidR="00487415">
        <w:t xml:space="preserve"> </w:t>
      </w:r>
      <w:r w:rsidRPr="008261C9">
        <w:t>pentru</w:t>
      </w:r>
      <w:r w:rsidR="00487415">
        <w:t xml:space="preserve"> </w:t>
      </w:r>
      <w:r w:rsidRPr="008261C9">
        <w:t>stimularea</w:t>
      </w:r>
      <w:r w:rsidR="00487415">
        <w:t xml:space="preserve"> </w:t>
      </w:r>
      <w:r w:rsidRPr="008261C9">
        <w:t>capacităților</w:t>
      </w:r>
      <w:r w:rsidR="00487415">
        <w:t xml:space="preserve"> </w:t>
      </w:r>
      <w:r w:rsidRPr="008261C9">
        <w:t>de</w:t>
      </w:r>
      <w:r w:rsidR="00487415">
        <w:t xml:space="preserve"> </w:t>
      </w:r>
      <w:r w:rsidRPr="008261C9">
        <w:t>depistare</w:t>
      </w:r>
      <w:r w:rsidR="00487415">
        <w:t xml:space="preserve"> </w:t>
      </w:r>
      <w:r w:rsidRPr="008261C9">
        <w:t>a</w:t>
      </w:r>
      <w:r w:rsidR="00487415">
        <w:t xml:space="preserve"> </w:t>
      </w:r>
      <w:r w:rsidRPr="008261C9">
        <w:t>incidentelor</w:t>
      </w:r>
      <w:r w:rsidR="00487415">
        <w:t xml:space="preserve"> </w:t>
      </w:r>
      <w:r w:rsidRPr="008261C9">
        <w:t>cibernetice</w:t>
      </w:r>
      <w:r w:rsidR="00487415">
        <w:t xml:space="preserve"> </w:t>
      </w:r>
      <w:r w:rsidRPr="008261C9">
        <w:t>și</w:t>
      </w:r>
      <w:r w:rsidR="00487415">
        <w:t xml:space="preserve"> </w:t>
      </w:r>
      <w:r w:rsidRPr="008261C9">
        <w:t>de</w:t>
      </w:r>
      <w:r w:rsidR="00487415">
        <w:t xml:space="preserve"> </w:t>
      </w:r>
      <w:r w:rsidRPr="008261C9">
        <w:t>răspuns</w:t>
      </w:r>
      <w:r w:rsidR="00487415">
        <w:t xml:space="preserve"> </w:t>
      </w:r>
      <w:r w:rsidRPr="008261C9">
        <w:t>la</w:t>
      </w:r>
      <w:r w:rsidR="00487415">
        <w:t xml:space="preserve"> </w:t>
      </w:r>
      <w:r w:rsidRPr="008261C9">
        <w:t>acestea</w:t>
      </w:r>
      <w:r w:rsidR="00487415">
        <w:t xml:space="preserve"> </w:t>
      </w:r>
      <w:r w:rsidRPr="008261C9">
        <w:t>la</w:t>
      </w:r>
      <w:r w:rsidR="00487415">
        <w:t xml:space="preserve"> </w:t>
      </w:r>
      <w:r w:rsidRPr="008261C9">
        <w:t>nivelul</w:t>
      </w:r>
      <w:r w:rsidR="00487415">
        <w:t xml:space="preserve"> </w:t>
      </w:r>
      <w:r w:rsidRPr="008261C9">
        <w:t>UE.</w:t>
      </w:r>
      <w:r w:rsidR="00487415">
        <w:t xml:space="preserve"> </w:t>
      </w:r>
      <w:r w:rsidRPr="008261C9">
        <w:t>Printre</w:t>
      </w:r>
      <w:r w:rsidR="00487415">
        <w:t xml:space="preserve"> </w:t>
      </w:r>
      <w:r w:rsidRPr="008261C9">
        <w:t>acestea</w:t>
      </w:r>
      <w:r w:rsidR="00487415">
        <w:t xml:space="preserve"> </w:t>
      </w:r>
      <w:r w:rsidRPr="008261C9">
        <w:t>se</w:t>
      </w:r>
      <w:r w:rsidR="00487415">
        <w:t xml:space="preserve"> </w:t>
      </w:r>
      <w:r w:rsidRPr="008261C9">
        <w:t>numără</w:t>
      </w:r>
      <w:r w:rsidR="00487415">
        <w:t xml:space="preserve"> </w:t>
      </w:r>
      <w:r w:rsidRPr="008261C9">
        <w:t>Actul</w:t>
      </w:r>
      <w:r w:rsidR="00487415">
        <w:t xml:space="preserve"> </w:t>
      </w:r>
      <w:r w:rsidRPr="008261C9">
        <w:t>privind</w:t>
      </w:r>
      <w:r w:rsidR="00487415">
        <w:t xml:space="preserve"> </w:t>
      </w:r>
      <w:r w:rsidRPr="008261C9">
        <w:t>reziliența</w:t>
      </w:r>
      <w:r w:rsidR="00487415">
        <w:t xml:space="preserve"> </w:t>
      </w:r>
      <w:r w:rsidRPr="008261C9">
        <w:t>cibernetică,</w:t>
      </w:r>
      <w:r w:rsidR="00487415">
        <w:t xml:space="preserve"> </w:t>
      </w:r>
      <w:r w:rsidRPr="008261C9">
        <w:t>care</w:t>
      </w:r>
      <w:r w:rsidR="00487415">
        <w:t xml:space="preserve"> </w:t>
      </w:r>
      <w:r w:rsidRPr="008261C9">
        <w:t>va</w:t>
      </w:r>
      <w:r w:rsidR="00487415">
        <w:t xml:space="preserve"> </w:t>
      </w:r>
      <w:r w:rsidRPr="008261C9">
        <w:t>asigura</w:t>
      </w:r>
      <w:r w:rsidR="00487415">
        <w:t xml:space="preserve"> </w:t>
      </w:r>
      <w:r w:rsidRPr="008261C9">
        <w:t>securitatea</w:t>
      </w:r>
      <w:r w:rsidR="00487415">
        <w:t xml:space="preserve"> </w:t>
      </w:r>
      <w:r w:rsidRPr="008261C9">
        <w:t>cibernetică</w:t>
      </w:r>
      <w:r w:rsidR="00487415">
        <w:t xml:space="preserve"> </w:t>
      </w:r>
      <w:r w:rsidRPr="008261C9">
        <w:t>a</w:t>
      </w:r>
      <w:r w:rsidR="00487415">
        <w:t xml:space="preserve"> </w:t>
      </w:r>
      <w:r w:rsidRPr="008261C9">
        <w:t>produselor</w:t>
      </w:r>
      <w:r w:rsidR="00487415">
        <w:t xml:space="preserve"> </w:t>
      </w:r>
      <w:r w:rsidRPr="008261C9">
        <w:t>hardware</w:t>
      </w:r>
      <w:r w:rsidR="00487415">
        <w:t xml:space="preserve"> </w:t>
      </w:r>
      <w:r w:rsidRPr="008261C9">
        <w:t>și</w:t>
      </w:r>
      <w:r w:rsidR="00487415">
        <w:t xml:space="preserve"> </w:t>
      </w:r>
      <w:r w:rsidRPr="008261C9">
        <w:t>software</w:t>
      </w:r>
      <w:r w:rsidR="00487415">
        <w:t xml:space="preserve"> </w:t>
      </w:r>
      <w:r w:rsidRPr="008261C9">
        <w:t>începând</w:t>
      </w:r>
      <w:r w:rsidR="00487415">
        <w:t xml:space="preserve"> </w:t>
      </w:r>
      <w:r w:rsidRPr="008261C9">
        <w:t>din</w:t>
      </w:r>
      <w:r w:rsidR="00487415">
        <w:t xml:space="preserve"> </w:t>
      </w:r>
      <w:r w:rsidRPr="008261C9">
        <w:t>momentul</w:t>
      </w:r>
      <w:r w:rsidR="00487415">
        <w:t xml:space="preserve"> </w:t>
      </w:r>
      <w:r w:rsidRPr="008261C9">
        <w:t>conceperii</w:t>
      </w:r>
      <w:r w:rsidR="00487415">
        <w:t xml:space="preserve"> </w:t>
      </w:r>
      <w:r w:rsidRPr="008261C9">
        <w:t>lor,</w:t>
      </w:r>
      <w:r w:rsidR="00487415">
        <w:t xml:space="preserve"> </w:t>
      </w:r>
      <w:r w:rsidRPr="008261C9">
        <w:t>și</w:t>
      </w:r>
      <w:r w:rsidR="00487415">
        <w:t xml:space="preserve"> </w:t>
      </w:r>
      <w:r w:rsidRPr="008261C9">
        <w:t>Regulamentul</w:t>
      </w:r>
      <w:r w:rsidR="00487415">
        <w:t xml:space="preserve"> </w:t>
      </w:r>
      <w:r w:rsidRPr="008261C9">
        <w:t>privind</w:t>
      </w:r>
      <w:r w:rsidR="00487415">
        <w:t xml:space="preserve"> </w:t>
      </w:r>
      <w:r w:rsidRPr="008261C9">
        <w:lastRenderedPageBreak/>
        <w:t>solidaritatea</w:t>
      </w:r>
      <w:r w:rsidR="00487415">
        <w:t xml:space="preserve"> </w:t>
      </w:r>
      <w:r w:rsidRPr="008261C9">
        <w:t>cibernetică,</w:t>
      </w:r>
      <w:r w:rsidR="00487415">
        <w:t xml:space="preserve"> </w:t>
      </w:r>
      <w:r w:rsidRPr="008261C9">
        <w:t>care</w:t>
      </w:r>
      <w:r w:rsidR="00487415">
        <w:t xml:space="preserve"> </w:t>
      </w:r>
      <w:r w:rsidRPr="008261C9">
        <w:t>va</w:t>
      </w:r>
      <w:r w:rsidR="00487415">
        <w:t xml:space="preserve"> </w:t>
      </w:r>
      <w:r w:rsidRPr="008261C9">
        <w:t>consolida</w:t>
      </w:r>
      <w:r w:rsidR="00487415">
        <w:t xml:space="preserve"> </w:t>
      </w:r>
      <w:r w:rsidRPr="008261C9">
        <w:t>capacitățile</w:t>
      </w:r>
      <w:r w:rsidR="00487415">
        <w:t xml:space="preserve"> </w:t>
      </w:r>
      <w:r w:rsidRPr="008261C9">
        <w:t>UE</w:t>
      </w:r>
      <w:r w:rsidR="00487415">
        <w:t xml:space="preserve"> </w:t>
      </w:r>
      <w:r w:rsidRPr="008261C9">
        <w:t>de</w:t>
      </w:r>
      <w:r w:rsidR="00487415">
        <w:t xml:space="preserve"> </w:t>
      </w:r>
      <w:r w:rsidRPr="008261C9">
        <w:t>depistare,</w:t>
      </w:r>
      <w:r w:rsidR="00487415">
        <w:t xml:space="preserve"> </w:t>
      </w:r>
      <w:r w:rsidRPr="008261C9">
        <w:t>pregătire</w:t>
      </w:r>
      <w:r w:rsidR="00487415">
        <w:t xml:space="preserve"> </w:t>
      </w:r>
      <w:r w:rsidRPr="008261C9">
        <w:t>și</w:t>
      </w:r>
      <w:r w:rsidR="00487415">
        <w:t xml:space="preserve"> </w:t>
      </w:r>
      <w:r w:rsidRPr="008261C9">
        <w:t>răspuns</w:t>
      </w:r>
      <w:r w:rsidR="00487415">
        <w:t xml:space="preserve"> </w:t>
      </w:r>
      <w:r w:rsidRPr="008261C9">
        <w:t>la</w:t>
      </w:r>
      <w:r w:rsidR="00487415">
        <w:t xml:space="preserve"> </w:t>
      </w:r>
      <w:r w:rsidRPr="008261C9">
        <w:t>amenințările</w:t>
      </w:r>
      <w:r w:rsidR="00487415">
        <w:t xml:space="preserve"> </w:t>
      </w:r>
      <w:r w:rsidRPr="008261C9">
        <w:t>și</w:t>
      </w:r>
      <w:r w:rsidR="00487415">
        <w:t xml:space="preserve"> </w:t>
      </w:r>
      <w:r w:rsidRPr="008261C9">
        <w:t>atacurile</w:t>
      </w:r>
      <w:r w:rsidR="00487415">
        <w:t xml:space="preserve"> </w:t>
      </w:r>
      <w:r w:rsidRPr="008261C9">
        <w:t>cibernetice</w:t>
      </w:r>
      <w:r w:rsidR="00487415">
        <w:t xml:space="preserve"> </w:t>
      </w:r>
      <w:r w:rsidRPr="008261C9">
        <w:t>semnificative</w:t>
      </w:r>
      <w:r w:rsidR="00487415">
        <w:t xml:space="preserve"> </w:t>
      </w:r>
      <w:r w:rsidRPr="008261C9">
        <w:t>și</w:t>
      </w:r>
      <w:r w:rsidR="00487415">
        <w:t xml:space="preserve"> </w:t>
      </w:r>
      <w:r w:rsidRPr="008261C9">
        <w:t>la</w:t>
      </w:r>
      <w:r w:rsidR="00487415">
        <w:t xml:space="preserve"> </w:t>
      </w:r>
      <w:r w:rsidRPr="008261C9">
        <w:t>scară</w:t>
      </w:r>
      <w:r w:rsidR="00487415">
        <w:t xml:space="preserve"> </w:t>
      </w:r>
      <w:r w:rsidRPr="008261C9">
        <w:t>largă.</w:t>
      </w:r>
    </w:p>
    <w:p w14:paraId="4CEA6D68" w14:textId="0B324F50" w:rsidR="008261C9" w:rsidRPr="008261C9" w:rsidRDefault="008261C9">
      <w:pPr>
        <w:numPr>
          <w:ilvl w:val="0"/>
          <w:numId w:val="6"/>
        </w:numPr>
      </w:pPr>
      <w:r w:rsidRPr="008261C9">
        <w:rPr>
          <w:b/>
          <w:bCs/>
        </w:rPr>
        <w:t>Combaterea</w:t>
      </w:r>
      <w:r w:rsidR="00487415">
        <w:rPr>
          <w:b/>
          <w:bCs/>
        </w:rPr>
        <w:t xml:space="preserve"> </w:t>
      </w:r>
      <w:r w:rsidRPr="008261C9">
        <w:rPr>
          <w:b/>
          <w:bCs/>
        </w:rPr>
        <w:t>terorismului</w:t>
      </w:r>
      <w:r w:rsidR="00487415">
        <w:rPr>
          <w:b/>
          <w:bCs/>
        </w:rPr>
        <w:t xml:space="preserve"> </w:t>
      </w:r>
      <w:r w:rsidRPr="008261C9">
        <w:rPr>
          <w:b/>
          <w:bCs/>
        </w:rPr>
        <w:t>și</w:t>
      </w:r>
      <w:r w:rsidR="00487415">
        <w:rPr>
          <w:b/>
          <w:bCs/>
        </w:rPr>
        <w:t xml:space="preserve"> </w:t>
      </w:r>
      <w:r w:rsidRPr="008261C9">
        <w:rPr>
          <w:b/>
          <w:bCs/>
        </w:rPr>
        <w:t>a</w:t>
      </w:r>
      <w:r w:rsidR="00487415">
        <w:rPr>
          <w:b/>
          <w:bCs/>
        </w:rPr>
        <w:t xml:space="preserve"> </w:t>
      </w:r>
      <w:r w:rsidRPr="008261C9">
        <w:rPr>
          <w:b/>
          <w:bCs/>
        </w:rPr>
        <w:t>radicalizării</w:t>
      </w:r>
    </w:p>
    <w:p w14:paraId="587411D6" w14:textId="18EEFA8D" w:rsidR="008261C9" w:rsidRPr="008261C9" w:rsidRDefault="008261C9" w:rsidP="008261C9">
      <w:r w:rsidRPr="008261C9">
        <w:t>Pe</w:t>
      </w:r>
      <w:r w:rsidR="00487415">
        <w:t xml:space="preserve"> </w:t>
      </w:r>
      <w:r w:rsidRPr="008261C9">
        <w:t>parcursul</w:t>
      </w:r>
      <w:r w:rsidR="00487415">
        <w:t xml:space="preserve"> </w:t>
      </w:r>
      <w:r w:rsidRPr="008261C9">
        <w:t>mandatului</w:t>
      </w:r>
      <w:r w:rsidR="00487415">
        <w:t xml:space="preserve"> </w:t>
      </w:r>
      <w:r w:rsidRPr="008261C9">
        <w:t>actualei</w:t>
      </w:r>
      <w:r w:rsidR="00487415">
        <w:t xml:space="preserve"> </w:t>
      </w:r>
      <w:r w:rsidRPr="008261C9">
        <w:t>Comisii,</w:t>
      </w:r>
      <w:r w:rsidR="00487415">
        <w:t xml:space="preserve"> </w:t>
      </w:r>
      <w:r w:rsidRPr="008261C9">
        <w:t>combaterea</w:t>
      </w:r>
      <w:r w:rsidR="00487415">
        <w:t xml:space="preserve"> </w:t>
      </w:r>
      <w:r w:rsidRPr="008261C9">
        <w:t>terorismului</w:t>
      </w:r>
      <w:r w:rsidR="00487415">
        <w:t xml:space="preserve"> </w:t>
      </w:r>
      <w:r w:rsidRPr="008261C9">
        <w:t>a</w:t>
      </w:r>
      <w:r w:rsidR="00487415">
        <w:t xml:space="preserve"> </w:t>
      </w:r>
      <w:r w:rsidRPr="008261C9">
        <w:t>reprezentat</w:t>
      </w:r>
      <w:r w:rsidR="00487415">
        <w:t xml:space="preserve"> </w:t>
      </w:r>
      <w:r w:rsidRPr="008261C9">
        <w:t>o</w:t>
      </w:r>
      <w:r w:rsidR="00487415">
        <w:t xml:space="preserve"> </w:t>
      </w:r>
      <w:r w:rsidRPr="008261C9">
        <w:t>prioritate</w:t>
      </w:r>
      <w:r w:rsidR="00487415">
        <w:t xml:space="preserve"> </w:t>
      </w:r>
      <w:r w:rsidRPr="008261C9">
        <w:t>a</w:t>
      </w:r>
      <w:r w:rsidR="00487415">
        <w:t xml:space="preserve"> </w:t>
      </w:r>
      <w:r w:rsidRPr="008261C9">
        <w:t>Strategiei</w:t>
      </w:r>
      <w:r w:rsidR="00487415">
        <w:t xml:space="preserve"> </w:t>
      </w:r>
      <w:r w:rsidRPr="008261C9">
        <w:t>UE</w:t>
      </w:r>
      <w:r w:rsidR="00487415">
        <w:t xml:space="preserve"> </w:t>
      </w:r>
      <w:r w:rsidRPr="008261C9">
        <w:t>privind</w:t>
      </w:r>
      <w:r w:rsidR="00487415">
        <w:t xml:space="preserve"> </w:t>
      </w:r>
      <w:r w:rsidRPr="008261C9">
        <w:t>uniunea</w:t>
      </w:r>
      <w:r w:rsidR="00487415">
        <w:t xml:space="preserve"> </w:t>
      </w:r>
      <w:r w:rsidRPr="008261C9">
        <w:t>securității</w:t>
      </w:r>
      <w:r w:rsidR="00487415">
        <w:t xml:space="preserve"> </w:t>
      </w:r>
      <w:r w:rsidRPr="008261C9">
        <w:t>pentru</w:t>
      </w:r>
      <w:r w:rsidR="00487415">
        <w:t xml:space="preserve"> </w:t>
      </w:r>
      <w:r w:rsidRPr="008261C9">
        <w:t>perioada</w:t>
      </w:r>
      <w:r w:rsidR="00487415">
        <w:t xml:space="preserve"> </w:t>
      </w:r>
      <w:r w:rsidRPr="008261C9">
        <w:t>2020-2025,</w:t>
      </w:r>
      <w:r w:rsidR="00487415">
        <w:t xml:space="preserve"> </w:t>
      </w:r>
      <w:r w:rsidRPr="008261C9">
        <w:t>iar</w:t>
      </w:r>
      <w:r w:rsidR="00487415">
        <w:t xml:space="preserve"> </w:t>
      </w:r>
      <w:r w:rsidRPr="008261C9">
        <w:t>punerea</w:t>
      </w:r>
      <w:r w:rsidR="00487415">
        <w:t xml:space="preserve"> </w:t>
      </w:r>
      <w:r w:rsidRPr="008261C9">
        <w:t>în</w:t>
      </w:r>
      <w:r w:rsidR="00487415">
        <w:t xml:space="preserve"> </w:t>
      </w:r>
      <w:r w:rsidRPr="008261C9">
        <w:t>aplicare</w:t>
      </w:r>
      <w:r w:rsidR="00487415">
        <w:t xml:space="preserve"> </w:t>
      </w:r>
      <w:r w:rsidRPr="008261C9">
        <w:t>a</w:t>
      </w:r>
      <w:r w:rsidR="00487415">
        <w:t xml:space="preserve"> </w:t>
      </w:r>
      <w:hyperlink r:id="rId108" w:history="1">
        <w:r w:rsidRPr="008261C9">
          <w:rPr>
            <w:rStyle w:val="Hyperlink"/>
            <w:szCs w:val="24"/>
          </w:rPr>
          <w:t>Agendei</w:t>
        </w:r>
        <w:r w:rsidR="00487415">
          <w:rPr>
            <w:rStyle w:val="Hyperlink"/>
            <w:szCs w:val="24"/>
          </w:rPr>
          <w:t xml:space="preserve"> </w:t>
        </w:r>
        <w:r w:rsidRPr="008261C9">
          <w:rPr>
            <w:rStyle w:val="Hyperlink"/>
            <w:szCs w:val="24"/>
          </w:rPr>
          <w:t>UE</w:t>
        </w:r>
        <w:r w:rsidR="00487415">
          <w:rPr>
            <w:rStyle w:val="Hyperlink"/>
            <w:szCs w:val="24"/>
          </w:rPr>
          <w:t xml:space="preserve"> </w:t>
        </w:r>
        <w:r w:rsidRPr="008261C9">
          <w:rPr>
            <w:rStyle w:val="Hyperlink"/>
            <w:szCs w:val="24"/>
          </w:rPr>
          <w:t>privind</w:t>
        </w:r>
        <w:r w:rsidR="00487415">
          <w:rPr>
            <w:rStyle w:val="Hyperlink"/>
            <w:szCs w:val="24"/>
          </w:rPr>
          <w:t xml:space="preserve"> </w:t>
        </w:r>
        <w:r w:rsidRPr="008261C9">
          <w:rPr>
            <w:rStyle w:val="Hyperlink"/>
            <w:szCs w:val="24"/>
          </w:rPr>
          <w:t>combaterea</w:t>
        </w:r>
        <w:r w:rsidR="00487415">
          <w:rPr>
            <w:rStyle w:val="Hyperlink"/>
            <w:szCs w:val="24"/>
          </w:rPr>
          <w:t xml:space="preserve"> </w:t>
        </w:r>
        <w:r w:rsidRPr="008261C9">
          <w:rPr>
            <w:rStyle w:val="Hyperlink"/>
            <w:szCs w:val="24"/>
          </w:rPr>
          <w:t>terorismului</w:t>
        </w:r>
      </w:hyperlink>
      <w:r w:rsidR="00487415">
        <w:t xml:space="preserve"> </w:t>
      </w:r>
      <w:r w:rsidRPr="008261C9">
        <w:t>din</w:t>
      </w:r>
      <w:r w:rsidR="00487415">
        <w:t xml:space="preserve"> </w:t>
      </w:r>
      <w:r w:rsidRPr="008261C9">
        <w:t>2020</w:t>
      </w:r>
      <w:r w:rsidR="00487415">
        <w:t xml:space="preserve"> </w:t>
      </w:r>
      <w:r w:rsidRPr="008261C9">
        <w:t>este</w:t>
      </w:r>
      <w:r w:rsidR="00487415">
        <w:t xml:space="preserve"> </w:t>
      </w:r>
      <w:r w:rsidRPr="008261C9">
        <w:t>pe</w:t>
      </w:r>
      <w:r w:rsidR="00487415">
        <w:t xml:space="preserve"> </w:t>
      </w:r>
      <w:r w:rsidRPr="008261C9">
        <w:t>drumul</w:t>
      </w:r>
      <w:r w:rsidR="00487415">
        <w:t xml:space="preserve"> </w:t>
      </w:r>
      <w:r w:rsidRPr="008261C9">
        <w:t>cel</w:t>
      </w:r>
      <w:r w:rsidR="00487415">
        <w:t xml:space="preserve"> </w:t>
      </w:r>
      <w:r w:rsidRPr="008261C9">
        <w:t>bun.</w:t>
      </w:r>
      <w:r w:rsidR="00487415">
        <w:t xml:space="preserve"> </w:t>
      </w:r>
      <w:r w:rsidRPr="008261C9">
        <w:t>Comisia</w:t>
      </w:r>
      <w:r w:rsidR="00487415">
        <w:t xml:space="preserve"> </w:t>
      </w:r>
      <w:r w:rsidRPr="008261C9">
        <w:t>a</w:t>
      </w:r>
      <w:r w:rsidR="00487415">
        <w:t xml:space="preserve"> </w:t>
      </w:r>
      <w:r w:rsidRPr="008261C9">
        <w:t>luat</w:t>
      </w:r>
      <w:r w:rsidR="00487415">
        <w:t xml:space="preserve"> </w:t>
      </w:r>
      <w:r w:rsidRPr="008261C9">
        <w:t>măsuri</w:t>
      </w:r>
      <w:r w:rsidR="00487415">
        <w:t xml:space="preserve"> </w:t>
      </w:r>
      <w:r w:rsidRPr="008261C9">
        <w:t>de</w:t>
      </w:r>
      <w:r w:rsidR="00487415">
        <w:t xml:space="preserve"> </w:t>
      </w:r>
      <w:r w:rsidRPr="008261C9">
        <w:t>combatere</w:t>
      </w:r>
      <w:r w:rsidR="00487415">
        <w:t xml:space="preserve"> </w:t>
      </w:r>
      <w:r w:rsidRPr="008261C9">
        <w:t>a</w:t>
      </w:r>
      <w:r w:rsidR="00487415">
        <w:t xml:space="preserve"> </w:t>
      </w:r>
      <w:r w:rsidRPr="008261C9">
        <w:t>terorismului</w:t>
      </w:r>
      <w:r w:rsidR="00487415">
        <w:t xml:space="preserve"> </w:t>
      </w:r>
      <w:r w:rsidRPr="008261C9">
        <w:t>sub</w:t>
      </w:r>
      <w:r w:rsidR="00487415">
        <w:t xml:space="preserve"> </w:t>
      </w:r>
      <w:r w:rsidRPr="008261C9">
        <w:t>toate</w:t>
      </w:r>
      <w:r w:rsidR="00487415">
        <w:t xml:space="preserve"> </w:t>
      </w:r>
      <w:r w:rsidRPr="008261C9">
        <w:t>formele</w:t>
      </w:r>
      <w:r w:rsidR="00487415">
        <w:t xml:space="preserve"> </w:t>
      </w:r>
      <w:r w:rsidRPr="008261C9">
        <w:t>sale:</w:t>
      </w:r>
      <w:r w:rsidR="00487415">
        <w:t xml:space="preserve"> </w:t>
      </w:r>
      <w:r w:rsidRPr="008261C9">
        <w:t>de</w:t>
      </w:r>
      <w:r w:rsidR="00487415">
        <w:t xml:space="preserve"> </w:t>
      </w:r>
      <w:r w:rsidRPr="008261C9">
        <w:t>la</w:t>
      </w:r>
      <w:r w:rsidR="00487415">
        <w:t xml:space="preserve"> </w:t>
      </w:r>
      <w:r w:rsidRPr="008261C9">
        <w:t>prevenirea</w:t>
      </w:r>
      <w:r w:rsidR="00487415">
        <w:t xml:space="preserve"> </w:t>
      </w:r>
      <w:r w:rsidRPr="008261C9">
        <w:t>radicalizării</w:t>
      </w:r>
      <w:r w:rsidR="00487415">
        <w:t xml:space="preserve"> </w:t>
      </w:r>
      <w:r w:rsidRPr="008261C9">
        <w:t>online</w:t>
      </w:r>
      <w:r w:rsidR="00487415">
        <w:t xml:space="preserve"> </w:t>
      </w:r>
      <w:r w:rsidRPr="008261C9">
        <w:t>și</w:t>
      </w:r>
      <w:r w:rsidR="00487415">
        <w:t xml:space="preserve"> </w:t>
      </w:r>
      <w:r w:rsidRPr="008261C9">
        <w:t>offline</w:t>
      </w:r>
      <w:r w:rsidR="00487415">
        <w:t xml:space="preserve"> </w:t>
      </w:r>
      <w:r w:rsidRPr="008261C9">
        <w:t>până</w:t>
      </w:r>
      <w:r w:rsidR="00487415">
        <w:t xml:space="preserve"> </w:t>
      </w:r>
      <w:r w:rsidRPr="008261C9">
        <w:t>la</w:t>
      </w:r>
      <w:r w:rsidR="00487415">
        <w:t xml:space="preserve"> </w:t>
      </w:r>
      <w:r w:rsidRPr="008261C9">
        <w:t>sprijinirea</w:t>
      </w:r>
      <w:r w:rsidR="00487415">
        <w:t xml:space="preserve"> </w:t>
      </w:r>
      <w:r w:rsidRPr="008261C9">
        <w:t>statelor</w:t>
      </w:r>
      <w:r w:rsidR="00487415">
        <w:t xml:space="preserve"> </w:t>
      </w:r>
      <w:r w:rsidRPr="008261C9">
        <w:t>membre</w:t>
      </w:r>
      <w:r w:rsidR="00487415">
        <w:t xml:space="preserve"> </w:t>
      </w:r>
      <w:r w:rsidRPr="008261C9">
        <w:t>în</w:t>
      </w:r>
      <w:r w:rsidR="00487415">
        <w:t xml:space="preserve"> </w:t>
      </w:r>
      <w:r w:rsidRPr="008261C9">
        <w:t>ceea</w:t>
      </w:r>
      <w:r w:rsidR="00487415">
        <w:t xml:space="preserve"> </w:t>
      </w:r>
      <w:r w:rsidRPr="008261C9">
        <w:t>ce</w:t>
      </w:r>
      <w:r w:rsidR="00487415">
        <w:t xml:space="preserve"> </w:t>
      </w:r>
      <w:r w:rsidRPr="008261C9">
        <w:t>privește</w:t>
      </w:r>
      <w:r w:rsidR="00487415">
        <w:t xml:space="preserve"> </w:t>
      </w:r>
      <w:r w:rsidRPr="008261C9">
        <w:t>protejarea</w:t>
      </w:r>
      <w:r w:rsidR="00487415">
        <w:t xml:space="preserve"> </w:t>
      </w:r>
      <w:r w:rsidRPr="008261C9">
        <w:t>spațiilor</w:t>
      </w:r>
      <w:r w:rsidR="00487415">
        <w:t xml:space="preserve"> </w:t>
      </w:r>
      <w:r w:rsidRPr="008261C9">
        <w:t>publice</w:t>
      </w:r>
      <w:r w:rsidR="00487415">
        <w:t xml:space="preserve"> </w:t>
      </w:r>
      <w:r w:rsidRPr="008261C9">
        <w:t>și</w:t>
      </w:r>
      <w:r w:rsidR="00487415">
        <w:t xml:space="preserve"> </w:t>
      </w:r>
      <w:r w:rsidRPr="008261C9">
        <w:t>reducerea</w:t>
      </w:r>
      <w:r w:rsidR="00487415">
        <w:t xml:space="preserve"> </w:t>
      </w:r>
      <w:r w:rsidRPr="008261C9">
        <w:t>accesului</w:t>
      </w:r>
      <w:r w:rsidR="00487415">
        <w:t xml:space="preserve"> </w:t>
      </w:r>
      <w:r w:rsidRPr="008261C9">
        <w:t>teroriștilor</w:t>
      </w:r>
      <w:r w:rsidR="00487415">
        <w:t xml:space="preserve"> </w:t>
      </w:r>
      <w:r w:rsidRPr="008261C9">
        <w:t>la</w:t>
      </w:r>
      <w:r w:rsidR="00487415">
        <w:t xml:space="preserve"> </w:t>
      </w:r>
      <w:r w:rsidRPr="008261C9">
        <w:t>arme</w:t>
      </w:r>
      <w:r w:rsidR="00487415">
        <w:t xml:space="preserve"> </w:t>
      </w:r>
      <w:r w:rsidRPr="008261C9">
        <w:t>și</w:t>
      </w:r>
      <w:r w:rsidR="00487415">
        <w:t xml:space="preserve"> </w:t>
      </w:r>
      <w:r w:rsidRPr="008261C9">
        <w:t>finanțare.</w:t>
      </w:r>
    </w:p>
    <w:p w14:paraId="77DD1D86" w14:textId="785FA778" w:rsidR="008261C9" w:rsidRPr="008261C9" w:rsidRDefault="008261C9" w:rsidP="008261C9">
      <w:r w:rsidRPr="008261C9">
        <w:t>Pentru</w:t>
      </w:r>
      <w:r w:rsidR="00487415">
        <w:t xml:space="preserve"> </w:t>
      </w:r>
      <w:r w:rsidRPr="008261C9">
        <w:t>a</w:t>
      </w:r>
      <w:r w:rsidR="00487415">
        <w:t xml:space="preserve"> </w:t>
      </w:r>
      <w:r w:rsidRPr="008261C9">
        <w:t>preveni</w:t>
      </w:r>
      <w:r w:rsidR="00487415">
        <w:t xml:space="preserve"> </w:t>
      </w:r>
      <w:r w:rsidRPr="008261C9">
        <w:t>radicalizarea,</w:t>
      </w:r>
      <w:r w:rsidR="00487415">
        <w:t xml:space="preserve"> </w:t>
      </w:r>
      <w:r w:rsidRPr="008261C9">
        <w:t>Comisia</w:t>
      </w:r>
      <w:r w:rsidR="00487415">
        <w:t xml:space="preserve"> </w:t>
      </w:r>
      <w:r w:rsidRPr="008261C9">
        <w:t>a</w:t>
      </w:r>
      <w:r w:rsidR="00487415">
        <w:t xml:space="preserve"> </w:t>
      </w:r>
      <w:r w:rsidRPr="008261C9">
        <w:t>sprijinit</w:t>
      </w:r>
      <w:r w:rsidR="00487415">
        <w:t xml:space="preserve"> </w:t>
      </w:r>
      <w:r w:rsidRPr="008261C9">
        <w:t>statele</w:t>
      </w:r>
      <w:r w:rsidR="00487415">
        <w:t xml:space="preserve"> </w:t>
      </w:r>
      <w:r w:rsidRPr="008261C9">
        <w:t>membre</w:t>
      </w:r>
      <w:r w:rsidR="00487415">
        <w:t xml:space="preserve"> </w:t>
      </w:r>
      <w:r w:rsidRPr="008261C9">
        <w:t>prin</w:t>
      </w:r>
      <w:r w:rsidR="00487415">
        <w:t xml:space="preserve"> </w:t>
      </w:r>
      <w:r w:rsidRPr="008261C9">
        <w:t>intermediul</w:t>
      </w:r>
      <w:r w:rsidR="00487415">
        <w:t xml:space="preserve"> </w:t>
      </w:r>
      <w:r w:rsidRPr="008261C9">
        <w:t>Rețelei</w:t>
      </w:r>
      <w:r w:rsidR="00487415">
        <w:t xml:space="preserve"> </w:t>
      </w:r>
      <w:r w:rsidRPr="008261C9">
        <w:t>pentru</w:t>
      </w:r>
      <w:r w:rsidR="00487415">
        <w:t xml:space="preserve"> </w:t>
      </w:r>
      <w:r w:rsidRPr="008261C9">
        <w:t>sensibilizarea</w:t>
      </w:r>
      <w:r w:rsidR="00487415">
        <w:t xml:space="preserve"> </w:t>
      </w:r>
      <w:r w:rsidRPr="008261C9">
        <w:t>publicului</w:t>
      </w:r>
      <w:r w:rsidR="00487415">
        <w:t xml:space="preserve"> </w:t>
      </w:r>
      <w:r w:rsidRPr="008261C9">
        <w:t>cu</w:t>
      </w:r>
      <w:r w:rsidR="00487415">
        <w:t xml:space="preserve"> </w:t>
      </w:r>
      <w:r w:rsidRPr="008261C9">
        <w:t>privire</w:t>
      </w:r>
      <w:r w:rsidR="00487415">
        <w:t xml:space="preserve"> </w:t>
      </w:r>
      <w:r w:rsidRPr="008261C9">
        <w:t>la</w:t>
      </w:r>
      <w:r w:rsidR="00487415">
        <w:t xml:space="preserve"> </w:t>
      </w:r>
      <w:r w:rsidRPr="008261C9">
        <w:t>radicalizare</w:t>
      </w:r>
      <w:r w:rsidR="00487415">
        <w:t xml:space="preserve"> </w:t>
      </w:r>
      <w:r w:rsidRPr="008261C9">
        <w:t>și</w:t>
      </w:r>
      <w:r w:rsidR="00487415">
        <w:t xml:space="preserve"> </w:t>
      </w:r>
      <w:r w:rsidRPr="008261C9">
        <w:t>a</w:t>
      </w:r>
      <w:r w:rsidR="00487415">
        <w:t xml:space="preserve"> </w:t>
      </w:r>
      <w:r w:rsidRPr="008261C9">
        <w:t>instituit</w:t>
      </w:r>
      <w:r w:rsidR="00487415">
        <w:t xml:space="preserve"> </w:t>
      </w:r>
      <w:r w:rsidRPr="008261C9">
        <w:t>noi</w:t>
      </w:r>
      <w:r w:rsidR="00487415">
        <w:t xml:space="preserve"> </w:t>
      </w:r>
      <w:r w:rsidRPr="008261C9">
        <w:t>instrumente</w:t>
      </w:r>
      <w:r w:rsidR="00487415">
        <w:t xml:space="preserve"> </w:t>
      </w:r>
      <w:r w:rsidRPr="008261C9">
        <w:t>juridice</w:t>
      </w:r>
      <w:r w:rsidR="00487415">
        <w:t xml:space="preserve"> </w:t>
      </w:r>
      <w:r w:rsidRPr="008261C9">
        <w:t>pentru</w:t>
      </w:r>
      <w:r w:rsidR="00487415">
        <w:t xml:space="preserve"> </w:t>
      </w:r>
      <w:r w:rsidRPr="008261C9">
        <w:t>a-i</w:t>
      </w:r>
      <w:r w:rsidR="00487415">
        <w:t xml:space="preserve"> </w:t>
      </w:r>
      <w:r w:rsidRPr="008261C9">
        <w:t>proteja</w:t>
      </w:r>
      <w:r w:rsidR="00487415">
        <w:t xml:space="preserve"> </w:t>
      </w:r>
      <w:r w:rsidRPr="008261C9">
        <w:t>pe</w:t>
      </w:r>
      <w:r w:rsidR="00487415">
        <w:t xml:space="preserve"> </w:t>
      </w:r>
      <w:r w:rsidRPr="008261C9">
        <w:t>cetățeni</w:t>
      </w:r>
      <w:r w:rsidR="00487415">
        <w:t xml:space="preserve"> </w:t>
      </w:r>
      <w:r w:rsidRPr="008261C9">
        <w:t>de</w:t>
      </w:r>
      <w:r w:rsidR="00487415">
        <w:t xml:space="preserve"> </w:t>
      </w:r>
      <w:r w:rsidRPr="008261C9">
        <w:t>conținutul</w:t>
      </w:r>
      <w:r w:rsidR="00487415">
        <w:t xml:space="preserve"> </w:t>
      </w:r>
      <w:r w:rsidRPr="008261C9">
        <w:t>extremist</w:t>
      </w:r>
      <w:r w:rsidR="00487415">
        <w:t xml:space="preserve"> </w:t>
      </w:r>
      <w:r w:rsidRPr="008261C9">
        <w:t>și</w:t>
      </w:r>
      <w:r w:rsidR="00487415">
        <w:t xml:space="preserve"> </w:t>
      </w:r>
      <w:r w:rsidRPr="008261C9">
        <w:t>terorist</w:t>
      </w:r>
      <w:r w:rsidR="00487415">
        <w:t xml:space="preserve"> </w:t>
      </w:r>
      <w:r w:rsidRPr="008261C9">
        <w:t>dăunător</w:t>
      </w:r>
      <w:r w:rsidR="00487415">
        <w:t xml:space="preserve"> </w:t>
      </w:r>
      <w:r w:rsidRPr="008261C9">
        <w:t>online</w:t>
      </w:r>
      <w:r w:rsidR="00487415">
        <w:t xml:space="preserve"> </w:t>
      </w:r>
      <w:r w:rsidRPr="008261C9">
        <w:t>și</w:t>
      </w:r>
      <w:r w:rsidR="00487415">
        <w:t xml:space="preserve"> </w:t>
      </w:r>
      <w:r w:rsidRPr="008261C9">
        <w:t>offline.</w:t>
      </w:r>
      <w:r w:rsidR="00487415">
        <w:t xml:space="preserve"> </w:t>
      </w:r>
      <w:r w:rsidRPr="008261C9">
        <w:t>Conform</w:t>
      </w:r>
      <w:r w:rsidR="00487415">
        <w:t xml:space="preserve"> </w:t>
      </w:r>
      <w:hyperlink r:id="rId109" w:history="1">
        <w:r w:rsidRPr="008261C9">
          <w:rPr>
            <w:rStyle w:val="Hyperlink"/>
            <w:szCs w:val="24"/>
          </w:rPr>
          <w:t>Regulamentului</w:t>
        </w:r>
        <w:r w:rsidR="00487415">
          <w:rPr>
            <w:rStyle w:val="Hyperlink"/>
            <w:szCs w:val="24"/>
          </w:rPr>
          <w:t xml:space="preserve"> </w:t>
        </w:r>
        <w:r w:rsidRPr="008261C9">
          <w:rPr>
            <w:rStyle w:val="Hyperlink"/>
            <w:szCs w:val="24"/>
          </w:rPr>
          <w:t>privind</w:t>
        </w:r>
        <w:r w:rsidR="00487415">
          <w:rPr>
            <w:rStyle w:val="Hyperlink"/>
            <w:szCs w:val="24"/>
          </w:rPr>
          <w:t xml:space="preserve"> </w:t>
        </w:r>
        <w:r w:rsidRPr="008261C9">
          <w:rPr>
            <w:rStyle w:val="Hyperlink"/>
            <w:szCs w:val="24"/>
          </w:rPr>
          <w:t>conținutul</w:t>
        </w:r>
        <w:r w:rsidR="00487415">
          <w:rPr>
            <w:rStyle w:val="Hyperlink"/>
            <w:szCs w:val="24"/>
          </w:rPr>
          <w:t xml:space="preserve"> </w:t>
        </w:r>
        <w:r w:rsidRPr="008261C9">
          <w:rPr>
            <w:rStyle w:val="Hyperlink"/>
            <w:szCs w:val="24"/>
          </w:rPr>
          <w:t>online</w:t>
        </w:r>
        <w:r w:rsidR="00487415">
          <w:rPr>
            <w:rStyle w:val="Hyperlink"/>
            <w:szCs w:val="24"/>
          </w:rPr>
          <w:t xml:space="preserve"> </w:t>
        </w:r>
        <w:r w:rsidRPr="008261C9">
          <w:rPr>
            <w:rStyle w:val="Hyperlink"/>
            <w:szCs w:val="24"/>
          </w:rPr>
          <w:t>cu</w:t>
        </w:r>
        <w:r w:rsidR="00487415">
          <w:rPr>
            <w:rStyle w:val="Hyperlink"/>
            <w:szCs w:val="24"/>
          </w:rPr>
          <w:t xml:space="preserve"> </w:t>
        </w:r>
        <w:r w:rsidRPr="008261C9">
          <w:rPr>
            <w:rStyle w:val="Hyperlink"/>
            <w:szCs w:val="24"/>
          </w:rPr>
          <w:t>caracter</w:t>
        </w:r>
        <w:r w:rsidR="00487415">
          <w:rPr>
            <w:rStyle w:val="Hyperlink"/>
            <w:szCs w:val="24"/>
          </w:rPr>
          <w:t xml:space="preserve"> </w:t>
        </w:r>
        <w:r w:rsidRPr="008261C9">
          <w:rPr>
            <w:rStyle w:val="Hyperlink"/>
            <w:szCs w:val="24"/>
          </w:rPr>
          <w:t>terorist</w:t>
        </w:r>
      </w:hyperlink>
      <w:r w:rsidRPr="008261C9">
        <w:t>,</w:t>
      </w:r>
      <w:r w:rsidR="00487415">
        <w:t xml:space="preserve"> </w:t>
      </w:r>
      <w:r w:rsidRPr="008261C9">
        <w:t>platformele</w:t>
      </w:r>
      <w:r w:rsidR="00487415">
        <w:t xml:space="preserve"> </w:t>
      </w:r>
      <w:r w:rsidRPr="008261C9">
        <w:t>trebuie</w:t>
      </w:r>
      <w:r w:rsidR="00487415">
        <w:t xml:space="preserve"> </w:t>
      </w:r>
      <w:r w:rsidRPr="008261C9">
        <w:t>să</w:t>
      </w:r>
      <w:r w:rsidR="00487415">
        <w:t xml:space="preserve"> </w:t>
      </w:r>
      <w:r w:rsidRPr="008261C9">
        <w:t>elimine</w:t>
      </w:r>
      <w:r w:rsidR="00487415">
        <w:t xml:space="preserve"> </w:t>
      </w:r>
      <w:r w:rsidRPr="008261C9">
        <w:t>conținutul</w:t>
      </w:r>
      <w:r w:rsidR="00487415">
        <w:t xml:space="preserve"> </w:t>
      </w:r>
      <w:r w:rsidRPr="008261C9">
        <w:t>cu</w:t>
      </w:r>
      <w:r w:rsidR="00487415">
        <w:t xml:space="preserve"> </w:t>
      </w:r>
      <w:r w:rsidRPr="008261C9">
        <w:t>caracter</w:t>
      </w:r>
      <w:r w:rsidR="00487415">
        <w:t xml:space="preserve"> </w:t>
      </w:r>
      <w:r w:rsidRPr="008261C9">
        <w:t>terorist</w:t>
      </w:r>
      <w:r w:rsidR="00487415">
        <w:t xml:space="preserve"> </w:t>
      </w:r>
      <w:r w:rsidRPr="008261C9">
        <w:t>în</w:t>
      </w:r>
      <w:r w:rsidR="00487415">
        <w:t xml:space="preserve"> </w:t>
      </w:r>
      <w:r w:rsidRPr="008261C9">
        <w:t>termen</w:t>
      </w:r>
      <w:r w:rsidR="00487415">
        <w:t xml:space="preserve"> </w:t>
      </w:r>
      <w:r w:rsidRPr="008261C9">
        <w:t>de</w:t>
      </w:r>
      <w:r w:rsidR="00487415">
        <w:t xml:space="preserve"> </w:t>
      </w:r>
      <w:r w:rsidRPr="008261C9">
        <w:t>o</w:t>
      </w:r>
      <w:r w:rsidR="00487415">
        <w:t xml:space="preserve"> </w:t>
      </w:r>
      <w:r w:rsidRPr="008261C9">
        <w:t>oră.</w:t>
      </w:r>
      <w:r w:rsidR="00487415">
        <w:t xml:space="preserve"> </w:t>
      </w:r>
      <w:r w:rsidRPr="008261C9">
        <w:t>În</w:t>
      </w:r>
      <w:r w:rsidR="00487415">
        <w:t xml:space="preserve"> </w:t>
      </w:r>
      <w:r w:rsidRPr="008261C9">
        <w:t>plus,</w:t>
      </w:r>
      <w:r w:rsidR="00487415">
        <w:t xml:space="preserve"> </w:t>
      </w:r>
      <w:r w:rsidRPr="008261C9">
        <w:t>Comisia</w:t>
      </w:r>
      <w:r w:rsidR="00487415">
        <w:t xml:space="preserve"> </w:t>
      </w:r>
      <w:r w:rsidRPr="008261C9">
        <w:t>continuă</w:t>
      </w:r>
      <w:r w:rsidR="00487415">
        <w:t xml:space="preserve"> </w:t>
      </w:r>
      <w:r w:rsidRPr="008261C9">
        <w:t>să</w:t>
      </w:r>
      <w:r w:rsidR="00487415">
        <w:t xml:space="preserve"> </w:t>
      </w:r>
      <w:r w:rsidRPr="008261C9">
        <w:t>colaboreze</w:t>
      </w:r>
      <w:r w:rsidR="00487415">
        <w:t xml:space="preserve"> </w:t>
      </w:r>
      <w:r w:rsidRPr="008261C9">
        <w:t>cu</w:t>
      </w:r>
      <w:r w:rsidR="00487415">
        <w:t xml:space="preserve"> </w:t>
      </w:r>
      <w:r w:rsidRPr="008261C9">
        <w:t>companiile</w:t>
      </w:r>
      <w:r w:rsidR="00487415">
        <w:t xml:space="preserve"> </w:t>
      </w:r>
      <w:r w:rsidRPr="008261C9">
        <w:t>de</w:t>
      </w:r>
      <w:r w:rsidR="00487415">
        <w:t xml:space="preserve"> </w:t>
      </w:r>
      <w:r w:rsidRPr="008261C9">
        <w:t>tehnologie</w:t>
      </w:r>
      <w:r w:rsidR="00487415">
        <w:t xml:space="preserve"> </w:t>
      </w:r>
      <w:r w:rsidRPr="008261C9">
        <w:t>în</w:t>
      </w:r>
      <w:r w:rsidR="00487415">
        <w:t xml:space="preserve"> </w:t>
      </w:r>
      <w:r w:rsidRPr="008261C9">
        <w:t>cadrul</w:t>
      </w:r>
      <w:r w:rsidR="00487415">
        <w:t xml:space="preserve"> </w:t>
      </w:r>
      <w:r w:rsidRPr="008261C9">
        <w:t>Forumului</w:t>
      </w:r>
      <w:r w:rsidR="00487415">
        <w:t xml:space="preserve"> </w:t>
      </w:r>
      <w:r w:rsidRPr="008261C9">
        <w:t>UE</w:t>
      </w:r>
      <w:r w:rsidR="00487415">
        <w:t xml:space="preserve"> </w:t>
      </w:r>
      <w:r w:rsidRPr="008261C9">
        <w:t>pentru</w:t>
      </w:r>
      <w:r w:rsidR="00487415">
        <w:t xml:space="preserve"> </w:t>
      </w:r>
      <w:r w:rsidRPr="008261C9">
        <w:t>internet,</w:t>
      </w:r>
      <w:r w:rsidR="00487415">
        <w:t xml:space="preserve"> </w:t>
      </w:r>
      <w:r w:rsidRPr="008261C9">
        <w:t>cu</w:t>
      </w:r>
      <w:r w:rsidR="00487415">
        <w:t xml:space="preserve"> </w:t>
      </w:r>
      <w:r w:rsidRPr="008261C9">
        <w:t>scopul</w:t>
      </w:r>
      <w:r w:rsidR="00487415">
        <w:t xml:space="preserve"> </w:t>
      </w:r>
      <w:r w:rsidRPr="008261C9">
        <w:t>de</w:t>
      </w:r>
      <w:r w:rsidR="00487415">
        <w:t xml:space="preserve"> </w:t>
      </w:r>
      <w:r w:rsidRPr="008261C9">
        <w:t>a</w:t>
      </w:r>
      <w:r w:rsidR="00487415">
        <w:t xml:space="preserve"> </w:t>
      </w:r>
      <w:r w:rsidRPr="008261C9">
        <w:t>combate</w:t>
      </w:r>
      <w:r w:rsidR="00487415">
        <w:t xml:space="preserve"> </w:t>
      </w:r>
      <w:r w:rsidRPr="008261C9">
        <w:t>exploatarea</w:t>
      </w:r>
      <w:r w:rsidR="00487415">
        <w:t xml:space="preserve"> </w:t>
      </w:r>
      <w:r w:rsidRPr="008261C9">
        <w:t>rețelei</w:t>
      </w:r>
      <w:r w:rsidR="00487415">
        <w:t xml:space="preserve"> </w:t>
      </w:r>
      <w:r w:rsidRPr="008261C9">
        <w:t>de</w:t>
      </w:r>
      <w:r w:rsidR="00487415">
        <w:t xml:space="preserve"> </w:t>
      </w:r>
      <w:r w:rsidRPr="008261C9">
        <w:t>către</w:t>
      </w:r>
      <w:r w:rsidR="00487415">
        <w:t xml:space="preserve"> </w:t>
      </w:r>
      <w:r w:rsidRPr="008261C9">
        <w:t>extremiști</w:t>
      </w:r>
      <w:r w:rsidR="00487415">
        <w:t xml:space="preserve"> </w:t>
      </w:r>
      <w:r w:rsidRPr="008261C9">
        <w:t>și</w:t>
      </w:r>
      <w:r w:rsidR="00487415">
        <w:t xml:space="preserve"> </w:t>
      </w:r>
      <w:r w:rsidRPr="008261C9">
        <w:t>teroriști</w:t>
      </w:r>
      <w:r w:rsidR="00487415">
        <w:t xml:space="preserve"> </w:t>
      </w:r>
      <w:r w:rsidRPr="008261C9">
        <w:t>violenți.</w:t>
      </w:r>
    </w:p>
    <w:p w14:paraId="78C29543" w14:textId="6F812530" w:rsidR="008261C9" w:rsidRPr="008261C9" w:rsidRDefault="008261C9" w:rsidP="008261C9">
      <w:r w:rsidRPr="008261C9">
        <w:t>Pentru</w:t>
      </w:r>
      <w:r w:rsidR="00487415">
        <w:t xml:space="preserve"> </w:t>
      </w:r>
      <w:r w:rsidRPr="008261C9">
        <w:t>a-i</w:t>
      </w:r>
      <w:r w:rsidR="00487415">
        <w:t xml:space="preserve"> </w:t>
      </w:r>
      <w:r w:rsidRPr="008261C9">
        <w:t>priva</w:t>
      </w:r>
      <w:r w:rsidR="00487415">
        <w:t xml:space="preserve"> </w:t>
      </w:r>
      <w:r w:rsidRPr="008261C9">
        <w:t>pe</w:t>
      </w:r>
      <w:r w:rsidR="00487415">
        <w:t xml:space="preserve"> </w:t>
      </w:r>
      <w:r w:rsidRPr="008261C9">
        <w:t>teroriști</w:t>
      </w:r>
      <w:r w:rsidR="00487415">
        <w:t xml:space="preserve"> </w:t>
      </w:r>
      <w:r w:rsidRPr="008261C9">
        <w:t>de</w:t>
      </w:r>
      <w:r w:rsidR="00487415">
        <w:t xml:space="preserve"> </w:t>
      </w:r>
      <w:r w:rsidRPr="008261C9">
        <w:t>mijloacele</w:t>
      </w:r>
      <w:r w:rsidR="00487415">
        <w:t xml:space="preserve"> </w:t>
      </w:r>
      <w:r w:rsidRPr="008261C9">
        <w:t>necesare</w:t>
      </w:r>
      <w:r w:rsidR="00487415">
        <w:t xml:space="preserve"> </w:t>
      </w:r>
      <w:r w:rsidRPr="008261C9">
        <w:t>comiterii</w:t>
      </w:r>
      <w:r w:rsidR="00487415">
        <w:t xml:space="preserve"> </w:t>
      </w:r>
      <w:r w:rsidRPr="008261C9">
        <w:t>de</w:t>
      </w:r>
      <w:r w:rsidR="00487415">
        <w:t xml:space="preserve"> </w:t>
      </w:r>
      <w:r w:rsidRPr="008261C9">
        <w:t>atacuri,</w:t>
      </w:r>
      <w:r w:rsidR="00487415">
        <w:t xml:space="preserve"> </w:t>
      </w:r>
      <w:r w:rsidRPr="008261C9">
        <w:t>legislația</w:t>
      </w:r>
      <w:r w:rsidR="00487415">
        <w:t xml:space="preserve"> </w:t>
      </w:r>
      <w:r w:rsidRPr="008261C9">
        <w:t>adoptată</w:t>
      </w:r>
      <w:r w:rsidR="00487415">
        <w:t xml:space="preserve"> </w:t>
      </w:r>
      <w:r w:rsidRPr="008261C9">
        <w:t>în</w:t>
      </w:r>
      <w:r w:rsidR="00487415">
        <w:t xml:space="preserve"> </w:t>
      </w:r>
      <w:r w:rsidRPr="008261C9">
        <w:t>2021</w:t>
      </w:r>
      <w:r w:rsidR="00487415">
        <w:t xml:space="preserve"> </w:t>
      </w:r>
      <w:r w:rsidRPr="008261C9">
        <w:t>limitează</w:t>
      </w:r>
      <w:r w:rsidR="00487415">
        <w:t xml:space="preserve"> </w:t>
      </w:r>
      <w:r w:rsidRPr="008261C9">
        <w:t>accesibilitatea</w:t>
      </w:r>
      <w:r w:rsidR="00487415">
        <w:t xml:space="preserve"> </w:t>
      </w:r>
      <w:r w:rsidRPr="008261C9">
        <w:t>la</w:t>
      </w:r>
      <w:r w:rsidR="00487415">
        <w:t xml:space="preserve"> </w:t>
      </w:r>
      <w:r w:rsidRPr="008261C9">
        <w:t>precursorii</w:t>
      </w:r>
      <w:r w:rsidR="00487415">
        <w:t xml:space="preserve"> </w:t>
      </w:r>
      <w:r w:rsidRPr="008261C9">
        <w:t>de</w:t>
      </w:r>
      <w:r w:rsidR="00487415">
        <w:t xml:space="preserve"> </w:t>
      </w:r>
      <w:r w:rsidRPr="008261C9">
        <w:t>explozivi</w:t>
      </w:r>
      <w:r w:rsidR="00487415">
        <w:t xml:space="preserve"> </w:t>
      </w:r>
      <w:r w:rsidRPr="008261C9">
        <w:t>utilizați</w:t>
      </w:r>
      <w:r w:rsidR="00487415">
        <w:t xml:space="preserve"> </w:t>
      </w:r>
      <w:r w:rsidRPr="008261C9">
        <w:t>pentru</w:t>
      </w:r>
      <w:r w:rsidR="00487415">
        <w:t xml:space="preserve"> </w:t>
      </w:r>
      <w:r w:rsidRPr="008261C9">
        <w:t>producerea</w:t>
      </w:r>
      <w:r w:rsidR="00487415">
        <w:t xml:space="preserve"> </w:t>
      </w:r>
      <w:r w:rsidRPr="008261C9">
        <w:t>de</w:t>
      </w:r>
      <w:r w:rsidR="00487415">
        <w:t xml:space="preserve"> </w:t>
      </w:r>
      <w:r w:rsidRPr="008261C9">
        <w:t>explozivi.</w:t>
      </w:r>
      <w:r w:rsidR="00487415">
        <w:t xml:space="preserve"> </w:t>
      </w:r>
      <w:r w:rsidRPr="008261C9">
        <w:t>De</w:t>
      </w:r>
      <w:r w:rsidR="00487415">
        <w:t xml:space="preserve"> </w:t>
      </w:r>
      <w:r w:rsidRPr="008261C9">
        <w:t>asemenea,</w:t>
      </w:r>
      <w:r w:rsidR="00487415">
        <w:t xml:space="preserve"> </w:t>
      </w:r>
      <w:r w:rsidRPr="008261C9">
        <w:t>Comisia</w:t>
      </w:r>
      <w:r w:rsidR="00487415">
        <w:t xml:space="preserve"> </w:t>
      </w:r>
      <w:r w:rsidRPr="008261C9">
        <w:t>ajută</w:t>
      </w:r>
      <w:r w:rsidR="00487415">
        <w:t xml:space="preserve"> </w:t>
      </w:r>
      <w:r w:rsidRPr="008261C9">
        <w:t>statele</w:t>
      </w:r>
      <w:r w:rsidR="00487415">
        <w:t xml:space="preserve"> </w:t>
      </w:r>
      <w:r w:rsidRPr="008261C9">
        <w:t>membre</w:t>
      </w:r>
      <w:r w:rsidR="00487415">
        <w:t xml:space="preserve"> </w:t>
      </w:r>
      <w:r w:rsidRPr="008261C9">
        <w:t>să</w:t>
      </w:r>
      <w:r w:rsidR="00487415">
        <w:t xml:space="preserve"> </w:t>
      </w:r>
      <w:r w:rsidRPr="008261C9">
        <w:t>protejeze</w:t>
      </w:r>
      <w:r w:rsidR="00487415">
        <w:t xml:space="preserve"> </w:t>
      </w:r>
      <w:r w:rsidRPr="008261C9">
        <w:t>spațiile</w:t>
      </w:r>
      <w:r w:rsidR="00487415">
        <w:t xml:space="preserve"> </w:t>
      </w:r>
      <w:r w:rsidRPr="008261C9">
        <w:t>publice,</w:t>
      </w:r>
      <w:r w:rsidR="00487415">
        <w:t xml:space="preserve"> </w:t>
      </w:r>
      <w:r w:rsidRPr="008261C9">
        <w:t>prin</w:t>
      </w:r>
      <w:r w:rsidR="00487415">
        <w:t xml:space="preserve"> </w:t>
      </w:r>
      <w:r w:rsidRPr="008261C9">
        <w:t>intermediul</w:t>
      </w:r>
      <w:r w:rsidR="00487415">
        <w:t xml:space="preserve"> </w:t>
      </w:r>
      <w:r w:rsidRPr="008261C9">
        <w:t>programului</w:t>
      </w:r>
      <w:r w:rsidR="00487415">
        <w:t xml:space="preserve"> </w:t>
      </w:r>
      <w:r w:rsidRPr="008261C9">
        <w:t>de</w:t>
      </w:r>
      <w:r w:rsidR="00487415">
        <w:t xml:space="preserve"> </w:t>
      </w:r>
      <w:r w:rsidRPr="008261C9">
        <w:t>consilieri</w:t>
      </w:r>
      <w:r w:rsidR="00487415">
        <w:t xml:space="preserve"> </w:t>
      </w:r>
      <w:r w:rsidRPr="008261C9">
        <w:t>în</w:t>
      </w:r>
      <w:r w:rsidR="00487415">
        <w:t xml:space="preserve"> </w:t>
      </w:r>
      <w:r w:rsidRPr="008261C9">
        <w:t>materie</w:t>
      </w:r>
      <w:r w:rsidR="00487415">
        <w:t xml:space="preserve"> </w:t>
      </w:r>
      <w:r w:rsidRPr="008261C9">
        <w:t>de</w:t>
      </w:r>
      <w:r w:rsidR="00487415">
        <w:t xml:space="preserve"> </w:t>
      </w:r>
      <w:r w:rsidRPr="008261C9">
        <w:t>securitate</w:t>
      </w:r>
      <w:r w:rsidR="00487415">
        <w:t xml:space="preserve"> </w:t>
      </w:r>
      <w:r w:rsidRPr="008261C9">
        <w:t>și</w:t>
      </w:r>
      <w:r w:rsidR="00487415">
        <w:t xml:space="preserve"> </w:t>
      </w:r>
      <w:r w:rsidRPr="008261C9">
        <w:t>de</w:t>
      </w:r>
      <w:r w:rsidR="00487415">
        <w:t xml:space="preserve"> </w:t>
      </w:r>
      <w:r w:rsidRPr="008261C9">
        <w:t>protecție</w:t>
      </w:r>
      <w:r w:rsidR="00487415">
        <w:t xml:space="preserve"> </w:t>
      </w:r>
      <w:r w:rsidRPr="008261C9">
        <w:t>al</w:t>
      </w:r>
      <w:r w:rsidR="00487415">
        <w:t xml:space="preserve"> </w:t>
      </w:r>
      <w:r w:rsidRPr="008261C9">
        <w:t>UE,</w:t>
      </w:r>
      <w:r w:rsidR="00487415">
        <w:t xml:space="preserve"> </w:t>
      </w:r>
      <w:r w:rsidRPr="008261C9">
        <w:t>și,</w:t>
      </w:r>
      <w:r w:rsidR="00487415">
        <w:t xml:space="preserve"> </w:t>
      </w:r>
      <w:r w:rsidRPr="008261C9">
        <w:t>începând</w:t>
      </w:r>
      <w:r w:rsidR="00487415">
        <w:t xml:space="preserve"> </w:t>
      </w:r>
      <w:r w:rsidRPr="008261C9">
        <w:t>din</w:t>
      </w:r>
      <w:r w:rsidR="00487415">
        <w:t xml:space="preserve"> </w:t>
      </w:r>
      <w:r w:rsidRPr="008261C9">
        <w:t>2020,</w:t>
      </w:r>
      <w:r w:rsidR="00487415">
        <w:t xml:space="preserve"> </w:t>
      </w:r>
      <w:r w:rsidRPr="008261C9">
        <w:t>prin</w:t>
      </w:r>
      <w:r w:rsidR="00487415">
        <w:t xml:space="preserve"> </w:t>
      </w:r>
      <w:r w:rsidRPr="008261C9">
        <w:t>finanțare</w:t>
      </w:r>
      <w:r w:rsidR="00487415">
        <w:t xml:space="preserve"> </w:t>
      </w:r>
      <w:r w:rsidRPr="008261C9">
        <w:t>în</w:t>
      </w:r>
      <w:r w:rsidR="00487415">
        <w:t xml:space="preserve"> </w:t>
      </w:r>
      <w:r w:rsidRPr="008261C9">
        <w:t>valoare</w:t>
      </w:r>
      <w:r w:rsidR="00487415">
        <w:t xml:space="preserve"> </w:t>
      </w:r>
      <w:r w:rsidRPr="008261C9">
        <w:t>de</w:t>
      </w:r>
      <w:r w:rsidR="00487415">
        <w:t xml:space="preserve"> </w:t>
      </w:r>
      <w:r w:rsidRPr="008261C9">
        <w:t>peste</w:t>
      </w:r>
      <w:r w:rsidR="00487415">
        <w:t xml:space="preserve"> </w:t>
      </w:r>
      <w:r w:rsidRPr="008261C9">
        <w:t>30</w:t>
      </w:r>
      <w:r w:rsidR="00487415">
        <w:t xml:space="preserve"> </w:t>
      </w:r>
      <w:r w:rsidRPr="008261C9">
        <w:t>de</w:t>
      </w:r>
      <w:r w:rsidR="00487415">
        <w:t xml:space="preserve"> </w:t>
      </w:r>
      <w:r w:rsidRPr="008261C9">
        <w:t>milioane</w:t>
      </w:r>
      <w:r w:rsidR="00487415">
        <w:t xml:space="preserve"> </w:t>
      </w:r>
      <w:r w:rsidRPr="008261C9">
        <w:t>EUR</w:t>
      </w:r>
      <w:r w:rsidR="00487415">
        <w:t xml:space="preserve"> </w:t>
      </w:r>
      <w:r w:rsidRPr="008261C9">
        <w:t>din</w:t>
      </w:r>
      <w:r w:rsidR="00487415">
        <w:t xml:space="preserve"> </w:t>
      </w:r>
      <w:r w:rsidRPr="008261C9">
        <w:t>Fondul</w:t>
      </w:r>
      <w:r w:rsidR="00487415">
        <w:t xml:space="preserve"> </w:t>
      </w:r>
      <w:r w:rsidRPr="008261C9">
        <w:t>pentru</w:t>
      </w:r>
      <w:r w:rsidR="00487415">
        <w:t xml:space="preserve"> </w:t>
      </w:r>
      <w:r w:rsidRPr="008261C9">
        <w:t>securitate</w:t>
      </w:r>
      <w:r w:rsidR="00487415">
        <w:t xml:space="preserve"> </w:t>
      </w:r>
      <w:r w:rsidRPr="008261C9">
        <w:t>internă</w:t>
      </w:r>
      <w:r w:rsidR="00487415">
        <w:t xml:space="preserve"> </w:t>
      </w:r>
      <w:r w:rsidRPr="008261C9">
        <w:t>pentru</w:t>
      </w:r>
      <w:r w:rsidR="00487415">
        <w:t xml:space="preserve"> </w:t>
      </w:r>
      <w:r w:rsidRPr="008261C9">
        <w:t>protejarea</w:t>
      </w:r>
      <w:r w:rsidR="00487415">
        <w:t xml:space="preserve"> </w:t>
      </w:r>
      <w:r w:rsidRPr="008261C9">
        <w:t>spațiilor</w:t>
      </w:r>
      <w:r w:rsidR="00487415">
        <w:t xml:space="preserve"> </w:t>
      </w:r>
      <w:r w:rsidRPr="008261C9">
        <w:t>publice,</w:t>
      </w:r>
      <w:r w:rsidR="00487415">
        <w:t xml:space="preserve"> </w:t>
      </w:r>
      <w:r w:rsidRPr="008261C9">
        <w:t>inclusiv</w:t>
      </w:r>
      <w:r w:rsidR="00487415">
        <w:t xml:space="preserve"> </w:t>
      </w:r>
      <w:r w:rsidRPr="008261C9">
        <w:t>a</w:t>
      </w:r>
      <w:r w:rsidR="00487415">
        <w:t xml:space="preserve"> </w:t>
      </w:r>
      <w:r w:rsidRPr="008261C9">
        <w:t>lăcașurilor</w:t>
      </w:r>
      <w:r w:rsidR="00487415">
        <w:t xml:space="preserve"> </w:t>
      </w:r>
      <w:r w:rsidRPr="008261C9">
        <w:t>de</w:t>
      </w:r>
      <w:r w:rsidR="00487415">
        <w:t xml:space="preserve"> </w:t>
      </w:r>
      <w:r w:rsidRPr="008261C9">
        <w:t>cult.</w:t>
      </w:r>
    </w:p>
    <w:p w14:paraId="5BE527A5" w14:textId="456ADD14" w:rsidR="008261C9" w:rsidRPr="008261C9" w:rsidRDefault="008261C9" w:rsidP="008261C9">
      <w:r w:rsidRPr="008261C9">
        <w:t>În</w:t>
      </w:r>
      <w:r w:rsidR="00487415">
        <w:t xml:space="preserve"> </w:t>
      </w:r>
      <w:r w:rsidRPr="008261C9">
        <w:t>cele</w:t>
      </w:r>
      <w:r w:rsidR="00487415">
        <w:t xml:space="preserve"> </w:t>
      </w:r>
      <w:r w:rsidRPr="008261C9">
        <w:t>din</w:t>
      </w:r>
      <w:r w:rsidR="00487415">
        <w:t xml:space="preserve"> </w:t>
      </w:r>
      <w:r w:rsidRPr="008261C9">
        <w:t>urmă,</w:t>
      </w:r>
      <w:r w:rsidR="00487415">
        <w:t xml:space="preserve"> </w:t>
      </w:r>
      <w:r w:rsidRPr="008261C9">
        <w:t>UE</w:t>
      </w:r>
      <w:r w:rsidR="00487415">
        <w:t xml:space="preserve"> </w:t>
      </w:r>
      <w:r w:rsidRPr="008261C9">
        <w:t>continuă</w:t>
      </w:r>
      <w:r w:rsidR="00487415">
        <w:t xml:space="preserve"> </w:t>
      </w:r>
      <w:r w:rsidRPr="008261C9">
        <w:t>să</w:t>
      </w:r>
      <w:r w:rsidR="00487415">
        <w:t xml:space="preserve"> </w:t>
      </w:r>
      <w:r w:rsidRPr="008261C9">
        <w:t>consolideze</w:t>
      </w:r>
      <w:r w:rsidR="00487415">
        <w:t xml:space="preserve"> </w:t>
      </w:r>
      <w:r w:rsidRPr="008261C9">
        <w:t>cadrul</w:t>
      </w:r>
      <w:r w:rsidR="00487415">
        <w:t xml:space="preserve"> </w:t>
      </w:r>
      <w:r w:rsidRPr="008261C9">
        <w:t>UE</w:t>
      </w:r>
      <w:r w:rsidR="00487415">
        <w:t xml:space="preserve"> </w:t>
      </w:r>
      <w:r w:rsidRPr="008261C9">
        <w:t>de</w:t>
      </w:r>
      <w:r w:rsidR="00487415">
        <w:t xml:space="preserve"> </w:t>
      </w:r>
      <w:r w:rsidRPr="008261C9">
        <w:t>prevenire</w:t>
      </w:r>
      <w:r w:rsidR="00487415">
        <w:t xml:space="preserve"> </w:t>
      </w:r>
      <w:r w:rsidRPr="008261C9">
        <w:t>și</w:t>
      </w:r>
      <w:r w:rsidR="00487415">
        <w:t xml:space="preserve"> </w:t>
      </w:r>
      <w:r w:rsidRPr="008261C9">
        <w:t>combatere</w:t>
      </w:r>
      <w:r w:rsidR="00487415">
        <w:t xml:space="preserve"> </w:t>
      </w:r>
      <w:r w:rsidRPr="008261C9">
        <w:t>a</w:t>
      </w:r>
      <w:r w:rsidR="00487415">
        <w:t xml:space="preserve"> </w:t>
      </w:r>
      <w:r w:rsidRPr="008261C9">
        <w:t>spălării</w:t>
      </w:r>
      <w:r w:rsidR="00487415">
        <w:t xml:space="preserve"> </w:t>
      </w:r>
      <w:r w:rsidRPr="008261C9">
        <w:t>banilor</w:t>
      </w:r>
      <w:r w:rsidR="00487415">
        <w:t xml:space="preserve"> </w:t>
      </w:r>
      <w:r w:rsidRPr="008261C9">
        <w:t>și</w:t>
      </w:r>
      <w:r w:rsidR="00487415">
        <w:t xml:space="preserve"> </w:t>
      </w:r>
      <w:r w:rsidRPr="008261C9">
        <w:t>a</w:t>
      </w:r>
      <w:r w:rsidR="00487415">
        <w:t xml:space="preserve"> </w:t>
      </w:r>
      <w:r w:rsidRPr="008261C9">
        <w:t>finanțării</w:t>
      </w:r>
      <w:r w:rsidR="00487415">
        <w:t xml:space="preserve"> </w:t>
      </w:r>
      <w:r w:rsidRPr="008261C9">
        <w:t>terorismului,</w:t>
      </w:r>
      <w:r w:rsidR="00487415">
        <w:t xml:space="preserve"> </w:t>
      </w:r>
      <w:r w:rsidRPr="008261C9">
        <w:t>astfel</w:t>
      </w:r>
      <w:r w:rsidR="00487415">
        <w:t xml:space="preserve"> </w:t>
      </w:r>
      <w:r w:rsidRPr="008261C9">
        <w:t>încât</w:t>
      </w:r>
      <w:r w:rsidR="00487415">
        <w:t xml:space="preserve"> </w:t>
      </w:r>
      <w:r w:rsidRPr="008261C9">
        <w:t>fondurile</w:t>
      </w:r>
      <w:r w:rsidR="00487415">
        <w:t xml:space="preserve"> </w:t>
      </w:r>
      <w:r w:rsidRPr="008261C9">
        <w:t>destinate</w:t>
      </w:r>
      <w:r w:rsidR="00487415">
        <w:t xml:space="preserve"> </w:t>
      </w:r>
      <w:r w:rsidRPr="008261C9">
        <w:t>finanțării</w:t>
      </w:r>
      <w:r w:rsidR="00487415">
        <w:t xml:space="preserve"> </w:t>
      </w:r>
      <w:r w:rsidRPr="008261C9">
        <w:t>organizațiilor</w:t>
      </w:r>
      <w:r w:rsidR="00487415">
        <w:t xml:space="preserve"> </w:t>
      </w:r>
      <w:r w:rsidRPr="008261C9">
        <w:t>teroriste</w:t>
      </w:r>
      <w:r w:rsidR="00487415">
        <w:t xml:space="preserve"> </w:t>
      </w:r>
      <w:r w:rsidRPr="008261C9">
        <w:t>să</w:t>
      </w:r>
      <w:r w:rsidR="00487415">
        <w:t xml:space="preserve"> </w:t>
      </w:r>
      <w:r w:rsidRPr="008261C9">
        <w:t>fie</w:t>
      </w:r>
      <w:r w:rsidR="00487415">
        <w:t xml:space="preserve"> </w:t>
      </w:r>
      <w:r w:rsidRPr="008261C9">
        <w:t>depistate</w:t>
      </w:r>
      <w:r w:rsidR="00487415">
        <w:t xml:space="preserve"> </w:t>
      </w:r>
      <w:r w:rsidRPr="008261C9">
        <w:t>mai</w:t>
      </w:r>
      <w:r w:rsidR="00487415">
        <w:t xml:space="preserve"> </w:t>
      </w:r>
      <w:r w:rsidRPr="008261C9">
        <w:t>eficient.</w:t>
      </w:r>
    </w:p>
    <w:p w14:paraId="012ECBF9" w14:textId="7589712F" w:rsidR="008261C9" w:rsidRPr="008261C9" w:rsidRDefault="008261C9">
      <w:pPr>
        <w:numPr>
          <w:ilvl w:val="0"/>
          <w:numId w:val="7"/>
        </w:numPr>
      </w:pPr>
      <w:r w:rsidRPr="008261C9">
        <w:rPr>
          <w:b/>
          <w:bCs/>
        </w:rPr>
        <w:t>Combaterea</w:t>
      </w:r>
      <w:r w:rsidR="00487415">
        <w:rPr>
          <w:b/>
          <w:bCs/>
        </w:rPr>
        <w:t xml:space="preserve"> </w:t>
      </w:r>
      <w:r w:rsidRPr="008261C9">
        <w:rPr>
          <w:b/>
          <w:bCs/>
        </w:rPr>
        <w:t>criminalității</w:t>
      </w:r>
      <w:r w:rsidR="00487415">
        <w:rPr>
          <w:b/>
          <w:bCs/>
        </w:rPr>
        <w:t xml:space="preserve"> </w:t>
      </w:r>
      <w:r w:rsidRPr="008261C9">
        <w:rPr>
          <w:b/>
          <w:bCs/>
        </w:rPr>
        <w:t>organizate</w:t>
      </w:r>
    </w:p>
    <w:p w14:paraId="7B53B990" w14:textId="32919054" w:rsidR="008261C9" w:rsidRPr="008261C9" w:rsidRDefault="008261C9" w:rsidP="008261C9">
      <w:r w:rsidRPr="008261C9">
        <w:t>De</w:t>
      </w:r>
      <w:r w:rsidR="00487415">
        <w:t xml:space="preserve"> </w:t>
      </w:r>
      <w:r w:rsidRPr="008261C9">
        <w:t>la</w:t>
      </w:r>
      <w:r w:rsidR="00487415">
        <w:t xml:space="preserve"> </w:t>
      </w:r>
      <w:r w:rsidRPr="008261C9">
        <w:t>începutul</w:t>
      </w:r>
      <w:r w:rsidR="00487415">
        <w:t xml:space="preserve"> </w:t>
      </w:r>
      <w:r w:rsidRPr="008261C9">
        <w:t>actualului</w:t>
      </w:r>
      <w:r w:rsidR="00487415">
        <w:t xml:space="preserve"> </w:t>
      </w:r>
      <w:r w:rsidRPr="008261C9">
        <w:t>mandat,</w:t>
      </w:r>
      <w:r w:rsidR="00487415">
        <w:t xml:space="preserve"> </w:t>
      </w:r>
      <w:r w:rsidRPr="008261C9">
        <w:t>Comisia</w:t>
      </w:r>
      <w:r w:rsidR="00487415">
        <w:t xml:space="preserve"> </w:t>
      </w:r>
      <w:r w:rsidRPr="008261C9">
        <w:t>și-a</w:t>
      </w:r>
      <w:r w:rsidR="00487415">
        <w:t xml:space="preserve"> </w:t>
      </w:r>
      <w:r w:rsidRPr="008261C9">
        <w:t>intensificat</w:t>
      </w:r>
      <w:r w:rsidR="00487415">
        <w:t xml:space="preserve"> </w:t>
      </w:r>
      <w:r w:rsidRPr="008261C9">
        <w:t>eforturile</w:t>
      </w:r>
      <w:r w:rsidR="00487415">
        <w:t xml:space="preserve"> </w:t>
      </w:r>
      <w:r w:rsidRPr="008261C9">
        <w:t>de</w:t>
      </w:r>
      <w:r w:rsidR="00487415">
        <w:t xml:space="preserve"> </w:t>
      </w:r>
      <w:r w:rsidRPr="008261C9">
        <w:t>combatere</w:t>
      </w:r>
      <w:r w:rsidR="00487415">
        <w:t xml:space="preserve"> </w:t>
      </w:r>
      <w:r w:rsidRPr="008261C9">
        <w:t>a</w:t>
      </w:r>
      <w:r w:rsidR="00487415">
        <w:t xml:space="preserve"> </w:t>
      </w:r>
      <w:r w:rsidRPr="008261C9">
        <w:t>traficului</w:t>
      </w:r>
      <w:r w:rsidR="00487415">
        <w:t xml:space="preserve"> </w:t>
      </w:r>
      <w:r w:rsidRPr="008261C9">
        <w:t>de</w:t>
      </w:r>
      <w:r w:rsidR="00487415">
        <w:t xml:space="preserve"> </w:t>
      </w:r>
      <w:r w:rsidRPr="008261C9">
        <w:t>droguri</w:t>
      </w:r>
      <w:r w:rsidR="00487415">
        <w:t xml:space="preserve"> </w:t>
      </w:r>
      <w:r w:rsidRPr="008261C9">
        <w:t>și</w:t>
      </w:r>
      <w:r w:rsidR="00487415">
        <w:t xml:space="preserve"> </w:t>
      </w:r>
      <w:r w:rsidRPr="008261C9">
        <w:t>a</w:t>
      </w:r>
      <w:r w:rsidR="00487415">
        <w:t xml:space="preserve"> </w:t>
      </w:r>
      <w:r w:rsidRPr="008261C9">
        <w:t>criminalității</w:t>
      </w:r>
      <w:r w:rsidR="00487415">
        <w:t xml:space="preserve"> </w:t>
      </w:r>
      <w:r w:rsidRPr="008261C9">
        <w:t>organizate.</w:t>
      </w:r>
      <w:r w:rsidR="00487415">
        <w:t xml:space="preserve"> </w:t>
      </w:r>
      <w:r w:rsidRPr="008261C9">
        <w:t>Comisia</w:t>
      </w:r>
      <w:r w:rsidR="00487415">
        <w:t xml:space="preserve"> </w:t>
      </w:r>
      <w:r w:rsidRPr="008261C9">
        <w:t>a</w:t>
      </w:r>
      <w:r w:rsidR="00487415">
        <w:t xml:space="preserve"> </w:t>
      </w:r>
      <w:r w:rsidRPr="008261C9">
        <w:t>lansat</w:t>
      </w:r>
      <w:r w:rsidR="00487415">
        <w:t xml:space="preserve"> </w:t>
      </w:r>
      <w:r w:rsidRPr="008261C9">
        <w:t>mai</w:t>
      </w:r>
      <w:r w:rsidR="00487415">
        <w:t xml:space="preserve"> </w:t>
      </w:r>
      <w:r w:rsidRPr="008261C9">
        <w:t>multe</w:t>
      </w:r>
      <w:r w:rsidR="00487415">
        <w:t xml:space="preserve"> </w:t>
      </w:r>
      <w:r w:rsidRPr="008261C9">
        <w:t>inițiative,</w:t>
      </w:r>
      <w:r w:rsidR="00487415">
        <w:t xml:space="preserve"> </w:t>
      </w:r>
      <w:r w:rsidRPr="008261C9">
        <w:t>inclusiv</w:t>
      </w:r>
      <w:r w:rsidR="00487415">
        <w:t xml:space="preserve"> </w:t>
      </w:r>
      <w:hyperlink r:id="rId110" w:history="1">
        <w:r w:rsidRPr="008261C9">
          <w:rPr>
            <w:rStyle w:val="Hyperlink"/>
            <w:szCs w:val="24"/>
          </w:rPr>
          <w:t>Strategia</w:t>
        </w:r>
        <w:r w:rsidR="00487415">
          <w:rPr>
            <w:rStyle w:val="Hyperlink"/>
            <w:szCs w:val="24"/>
          </w:rPr>
          <w:t xml:space="preserve"> </w:t>
        </w:r>
        <w:r w:rsidRPr="008261C9">
          <w:rPr>
            <w:rStyle w:val="Hyperlink"/>
            <w:szCs w:val="24"/>
          </w:rPr>
          <w:t>UE</w:t>
        </w:r>
        <w:r w:rsidR="00487415">
          <w:rPr>
            <w:rStyle w:val="Hyperlink"/>
            <w:szCs w:val="24"/>
          </w:rPr>
          <w:t xml:space="preserve"> </w:t>
        </w:r>
        <w:r w:rsidRPr="008261C9">
          <w:rPr>
            <w:rStyle w:val="Hyperlink"/>
            <w:szCs w:val="24"/>
          </w:rPr>
          <w:t>de</w:t>
        </w:r>
        <w:r w:rsidR="00487415">
          <w:rPr>
            <w:rStyle w:val="Hyperlink"/>
            <w:szCs w:val="24"/>
          </w:rPr>
          <w:t xml:space="preserve"> </w:t>
        </w:r>
        <w:r w:rsidRPr="008261C9">
          <w:rPr>
            <w:rStyle w:val="Hyperlink"/>
            <w:szCs w:val="24"/>
          </w:rPr>
          <w:t>combatere</w:t>
        </w:r>
        <w:r w:rsidR="00487415">
          <w:rPr>
            <w:rStyle w:val="Hyperlink"/>
            <w:szCs w:val="24"/>
          </w:rPr>
          <w:t xml:space="preserve"> </w:t>
        </w:r>
        <w:r w:rsidRPr="008261C9">
          <w:rPr>
            <w:rStyle w:val="Hyperlink"/>
            <w:szCs w:val="24"/>
          </w:rPr>
          <w:t>a</w:t>
        </w:r>
        <w:r w:rsidR="00487415">
          <w:rPr>
            <w:rStyle w:val="Hyperlink"/>
            <w:szCs w:val="24"/>
          </w:rPr>
          <w:t xml:space="preserve"> </w:t>
        </w:r>
        <w:r w:rsidRPr="008261C9">
          <w:rPr>
            <w:rStyle w:val="Hyperlink"/>
            <w:szCs w:val="24"/>
          </w:rPr>
          <w:t>criminalității</w:t>
        </w:r>
        <w:r w:rsidR="00487415">
          <w:rPr>
            <w:rStyle w:val="Hyperlink"/>
            <w:szCs w:val="24"/>
          </w:rPr>
          <w:t xml:space="preserve"> </w:t>
        </w:r>
        <w:r w:rsidRPr="008261C9">
          <w:rPr>
            <w:rStyle w:val="Hyperlink"/>
            <w:szCs w:val="24"/>
          </w:rPr>
          <w:t>organizate</w:t>
        </w:r>
        <w:r w:rsidR="00487415">
          <w:rPr>
            <w:rStyle w:val="Hyperlink"/>
            <w:szCs w:val="24"/>
          </w:rPr>
          <w:t xml:space="preserve"> </w:t>
        </w:r>
        <w:r w:rsidRPr="008261C9">
          <w:rPr>
            <w:rStyle w:val="Hyperlink"/>
            <w:szCs w:val="24"/>
          </w:rPr>
          <w:t>2021-2025</w:t>
        </w:r>
      </w:hyperlink>
      <w:r w:rsidR="00487415">
        <w:t xml:space="preserve"> </w:t>
      </w:r>
      <w:r w:rsidRPr="008261C9">
        <w:t>și</w:t>
      </w:r>
      <w:r w:rsidR="00487415">
        <w:t xml:space="preserve"> </w:t>
      </w:r>
      <w:hyperlink r:id="rId111" w:history="1">
        <w:r w:rsidRPr="008261C9">
          <w:rPr>
            <w:rStyle w:val="Hyperlink"/>
            <w:szCs w:val="24"/>
          </w:rPr>
          <w:t>Strategia</w:t>
        </w:r>
        <w:r w:rsidR="00487415">
          <w:rPr>
            <w:rStyle w:val="Hyperlink"/>
            <w:szCs w:val="24"/>
          </w:rPr>
          <w:t xml:space="preserve"> </w:t>
        </w:r>
        <w:r w:rsidRPr="008261C9">
          <w:rPr>
            <w:rStyle w:val="Hyperlink"/>
            <w:szCs w:val="24"/>
          </w:rPr>
          <w:t>UE</w:t>
        </w:r>
        <w:r w:rsidR="00487415">
          <w:rPr>
            <w:rStyle w:val="Hyperlink"/>
            <w:szCs w:val="24"/>
          </w:rPr>
          <w:t xml:space="preserve"> </w:t>
        </w:r>
        <w:r w:rsidRPr="008261C9">
          <w:rPr>
            <w:rStyle w:val="Hyperlink"/>
            <w:szCs w:val="24"/>
          </w:rPr>
          <w:t>în</w:t>
        </w:r>
        <w:r w:rsidR="00487415">
          <w:rPr>
            <w:rStyle w:val="Hyperlink"/>
            <w:szCs w:val="24"/>
          </w:rPr>
          <w:t xml:space="preserve"> </w:t>
        </w:r>
        <w:r w:rsidRPr="008261C9">
          <w:rPr>
            <w:rStyle w:val="Hyperlink"/>
            <w:szCs w:val="24"/>
          </w:rPr>
          <w:t>materie</w:t>
        </w:r>
        <w:r w:rsidR="00487415">
          <w:rPr>
            <w:rStyle w:val="Hyperlink"/>
            <w:szCs w:val="24"/>
          </w:rPr>
          <w:t xml:space="preserve"> </w:t>
        </w:r>
        <w:r w:rsidRPr="008261C9">
          <w:rPr>
            <w:rStyle w:val="Hyperlink"/>
            <w:szCs w:val="24"/>
          </w:rPr>
          <w:t>de</w:t>
        </w:r>
        <w:r w:rsidR="00487415">
          <w:rPr>
            <w:rStyle w:val="Hyperlink"/>
            <w:szCs w:val="24"/>
          </w:rPr>
          <w:t xml:space="preserve"> </w:t>
        </w:r>
        <w:r w:rsidRPr="008261C9">
          <w:rPr>
            <w:rStyle w:val="Hyperlink"/>
            <w:szCs w:val="24"/>
          </w:rPr>
          <w:t>droguri</w:t>
        </w:r>
        <w:r w:rsidR="00487415">
          <w:rPr>
            <w:rStyle w:val="Hyperlink"/>
            <w:szCs w:val="24"/>
          </w:rPr>
          <w:t xml:space="preserve"> </w:t>
        </w:r>
        <w:r w:rsidRPr="008261C9">
          <w:rPr>
            <w:rStyle w:val="Hyperlink"/>
            <w:szCs w:val="24"/>
          </w:rPr>
          <w:t>2021-2025</w:t>
        </w:r>
      </w:hyperlink>
      <w:r w:rsidRPr="008261C9">
        <w:t>.</w:t>
      </w:r>
    </w:p>
    <w:p w14:paraId="5602CCA9" w14:textId="15F548D1" w:rsidR="008261C9" w:rsidRPr="008261C9" w:rsidRDefault="008261C9" w:rsidP="008261C9">
      <w:r w:rsidRPr="008261C9">
        <w:t>În</w:t>
      </w:r>
      <w:r w:rsidR="00487415">
        <w:t xml:space="preserve"> </w:t>
      </w:r>
      <w:r w:rsidRPr="008261C9">
        <w:t>octombrie</w:t>
      </w:r>
      <w:r w:rsidR="00487415">
        <w:t xml:space="preserve"> </w:t>
      </w:r>
      <w:r w:rsidRPr="008261C9">
        <w:t>2023,</w:t>
      </w:r>
      <w:r w:rsidR="00487415">
        <w:t xml:space="preserve"> </w:t>
      </w:r>
      <w:r w:rsidRPr="008261C9">
        <w:t>Comisia</w:t>
      </w:r>
      <w:r w:rsidR="00487415">
        <w:t xml:space="preserve"> </w:t>
      </w:r>
      <w:r w:rsidRPr="008261C9">
        <w:t>a</w:t>
      </w:r>
      <w:r w:rsidR="00487415">
        <w:t xml:space="preserve"> </w:t>
      </w:r>
      <w:r w:rsidRPr="008261C9">
        <w:t>pus</w:t>
      </w:r>
      <w:r w:rsidR="00487415">
        <w:t xml:space="preserve"> </w:t>
      </w:r>
      <w:r w:rsidRPr="008261C9">
        <w:t>în</w:t>
      </w:r>
      <w:r w:rsidR="00487415">
        <w:t xml:space="preserve"> </w:t>
      </w:r>
      <w:r w:rsidRPr="008261C9">
        <w:t>aplicare</w:t>
      </w:r>
      <w:r w:rsidR="00487415">
        <w:t xml:space="preserve"> </w:t>
      </w:r>
      <w:r w:rsidRPr="008261C9">
        <w:t>Foaia</w:t>
      </w:r>
      <w:r w:rsidR="00487415">
        <w:t xml:space="preserve"> </w:t>
      </w:r>
      <w:r w:rsidRPr="008261C9">
        <w:t>de</w:t>
      </w:r>
      <w:r w:rsidR="00487415">
        <w:t xml:space="preserve"> </w:t>
      </w:r>
      <w:r w:rsidRPr="008261C9">
        <w:t>parcurs</w:t>
      </w:r>
      <w:r w:rsidR="00487415">
        <w:t xml:space="preserve"> </w:t>
      </w:r>
      <w:r w:rsidRPr="008261C9">
        <w:t>a</w:t>
      </w:r>
      <w:r w:rsidR="00487415">
        <w:t xml:space="preserve"> </w:t>
      </w:r>
      <w:r w:rsidRPr="008261C9">
        <w:t>UE</w:t>
      </w:r>
      <w:r w:rsidR="00487415">
        <w:t xml:space="preserve"> </w:t>
      </w:r>
      <w:r w:rsidRPr="008261C9">
        <w:t>pentru</w:t>
      </w:r>
      <w:r w:rsidR="00487415">
        <w:t xml:space="preserve"> </w:t>
      </w:r>
      <w:r w:rsidRPr="008261C9">
        <w:t>combaterea</w:t>
      </w:r>
      <w:r w:rsidR="00487415">
        <w:t xml:space="preserve"> </w:t>
      </w:r>
      <w:r w:rsidRPr="008261C9">
        <w:t>traficului</w:t>
      </w:r>
      <w:r w:rsidR="00487415">
        <w:t xml:space="preserve"> </w:t>
      </w:r>
      <w:r w:rsidRPr="008261C9">
        <w:t>de</w:t>
      </w:r>
      <w:r w:rsidR="00487415">
        <w:t xml:space="preserve"> </w:t>
      </w:r>
      <w:r w:rsidRPr="008261C9">
        <w:t>droguri</w:t>
      </w:r>
      <w:r w:rsidR="00487415">
        <w:t xml:space="preserve"> </w:t>
      </w:r>
      <w:r w:rsidRPr="008261C9">
        <w:t>și</w:t>
      </w:r>
      <w:r w:rsidR="00487415">
        <w:t xml:space="preserve"> </w:t>
      </w:r>
      <w:r w:rsidRPr="008261C9">
        <w:t>a</w:t>
      </w:r>
      <w:r w:rsidR="00487415">
        <w:t xml:space="preserve"> </w:t>
      </w:r>
      <w:r w:rsidRPr="008261C9">
        <w:t>criminalității</w:t>
      </w:r>
      <w:r w:rsidR="00487415">
        <w:t xml:space="preserve"> </w:t>
      </w:r>
      <w:r w:rsidRPr="008261C9">
        <w:t>organizate,</w:t>
      </w:r>
      <w:r w:rsidR="00487415">
        <w:t xml:space="preserve"> </w:t>
      </w:r>
      <w:r w:rsidRPr="008261C9">
        <w:t>care</w:t>
      </w:r>
      <w:r w:rsidR="00487415">
        <w:t xml:space="preserve"> </w:t>
      </w:r>
      <w:r w:rsidRPr="008261C9">
        <w:t>cuprinde</w:t>
      </w:r>
      <w:r w:rsidR="00487415">
        <w:t xml:space="preserve"> </w:t>
      </w:r>
      <w:r w:rsidRPr="008261C9">
        <w:t>17</w:t>
      </w:r>
      <w:r w:rsidR="00487415">
        <w:t xml:space="preserve"> </w:t>
      </w:r>
      <w:r w:rsidRPr="008261C9">
        <w:t>acțiuni</w:t>
      </w:r>
      <w:r w:rsidR="00487415">
        <w:t xml:space="preserve"> </w:t>
      </w:r>
      <w:r w:rsidRPr="008261C9">
        <w:t>prioritare,</w:t>
      </w:r>
      <w:r w:rsidR="00487415">
        <w:t xml:space="preserve"> </w:t>
      </w:r>
      <w:r w:rsidRPr="008261C9">
        <w:t>inclusiv</w:t>
      </w:r>
      <w:r w:rsidR="00487415">
        <w:t xml:space="preserve"> </w:t>
      </w:r>
      <w:hyperlink r:id="rId112" w:history="1">
        <w:r w:rsidRPr="008261C9">
          <w:rPr>
            <w:rStyle w:val="Hyperlink"/>
            <w:szCs w:val="24"/>
          </w:rPr>
          <w:t>Alianța</w:t>
        </w:r>
        <w:r w:rsidR="00487415">
          <w:rPr>
            <w:rStyle w:val="Hyperlink"/>
            <w:szCs w:val="24"/>
          </w:rPr>
          <w:t xml:space="preserve"> </w:t>
        </w:r>
        <w:r w:rsidRPr="008261C9">
          <w:rPr>
            <w:rStyle w:val="Hyperlink"/>
            <w:szCs w:val="24"/>
          </w:rPr>
          <w:t>portuară</w:t>
        </w:r>
        <w:r w:rsidR="00487415">
          <w:rPr>
            <w:rStyle w:val="Hyperlink"/>
            <w:szCs w:val="24"/>
          </w:rPr>
          <w:t xml:space="preserve"> </w:t>
        </w:r>
        <w:r w:rsidRPr="008261C9">
          <w:rPr>
            <w:rStyle w:val="Hyperlink"/>
            <w:szCs w:val="24"/>
          </w:rPr>
          <w:t>europeană</w:t>
        </w:r>
      </w:hyperlink>
      <w:r w:rsidRPr="008261C9">
        <w:t>,</w:t>
      </w:r>
      <w:r w:rsidR="00487415">
        <w:t xml:space="preserve"> </w:t>
      </w:r>
      <w:r w:rsidRPr="008261C9">
        <w:t>care</w:t>
      </w:r>
      <w:r w:rsidR="00487415">
        <w:t xml:space="preserve"> </w:t>
      </w:r>
      <w:r w:rsidRPr="008261C9">
        <w:t>a</w:t>
      </w:r>
      <w:r w:rsidR="00487415">
        <w:t xml:space="preserve"> </w:t>
      </w:r>
      <w:r w:rsidRPr="008261C9">
        <w:t>fost</w:t>
      </w:r>
      <w:r w:rsidR="00487415">
        <w:t xml:space="preserve"> </w:t>
      </w:r>
      <w:r w:rsidRPr="008261C9">
        <w:t>lansată</w:t>
      </w:r>
      <w:r w:rsidR="00487415">
        <w:t xml:space="preserve"> </w:t>
      </w:r>
      <w:r w:rsidRPr="008261C9">
        <w:t>în</w:t>
      </w:r>
      <w:r w:rsidR="00487415">
        <w:t xml:space="preserve"> </w:t>
      </w:r>
      <w:r w:rsidRPr="008261C9">
        <w:t>ianuarie</w:t>
      </w:r>
      <w:r w:rsidR="00487415">
        <w:t xml:space="preserve"> </w:t>
      </w:r>
      <w:r w:rsidRPr="008261C9">
        <w:t>2024</w:t>
      </w:r>
      <w:r w:rsidR="00487415">
        <w:t xml:space="preserve"> </w:t>
      </w:r>
      <w:r w:rsidRPr="008261C9">
        <w:t>pentru</w:t>
      </w:r>
      <w:r w:rsidR="00487415">
        <w:t xml:space="preserve"> </w:t>
      </w:r>
      <w:r w:rsidRPr="008261C9">
        <w:t>a</w:t>
      </w:r>
      <w:r w:rsidR="00487415">
        <w:t xml:space="preserve"> </w:t>
      </w:r>
      <w:r w:rsidRPr="008261C9">
        <w:t>consolida</w:t>
      </w:r>
      <w:r w:rsidR="00487415">
        <w:t xml:space="preserve"> </w:t>
      </w:r>
      <w:r w:rsidRPr="008261C9">
        <w:t>reziliența</w:t>
      </w:r>
      <w:r w:rsidR="00487415">
        <w:t xml:space="preserve"> </w:t>
      </w:r>
      <w:r w:rsidRPr="008261C9">
        <w:t>porturilor.</w:t>
      </w:r>
      <w:r w:rsidR="00487415">
        <w:t xml:space="preserve"> </w:t>
      </w:r>
      <w:r w:rsidRPr="008261C9">
        <w:t>De</w:t>
      </w:r>
      <w:r w:rsidR="00487415">
        <w:t xml:space="preserve"> </w:t>
      </w:r>
      <w:r w:rsidRPr="008261C9">
        <w:t>asemenea,</w:t>
      </w:r>
      <w:r w:rsidR="00487415">
        <w:t xml:space="preserve"> </w:t>
      </w:r>
      <w:r w:rsidRPr="008261C9">
        <w:t>Comisia</w:t>
      </w:r>
      <w:r w:rsidR="00487415">
        <w:t xml:space="preserve"> </w:t>
      </w:r>
      <w:r w:rsidRPr="008261C9">
        <w:t>a</w:t>
      </w:r>
      <w:r w:rsidR="00487415">
        <w:t xml:space="preserve"> </w:t>
      </w:r>
      <w:r w:rsidRPr="008261C9">
        <w:t>consolidat</w:t>
      </w:r>
      <w:r w:rsidR="00487415">
        <w:t xml:space="preserve"> </w:t>
      </w:r>
      <w:r w:rsidRPr="008261C9">
        <w:t>mandatul</w:t>
      </w:r>
      <w:r w:rsidR="00487415">
        <w:t xml:space="preserve"> </w:t>
      </w:r>
      <w:r w:rsidRPr="008261C9">
        <w:t>viitoarei</w:t>
      </w:r>
      <w:r w:rsidR="00487415">
        <w:t xml:space="preserve"> </w:t>
      </w:r>
      <w:hyperlink r:id="rId113" w:history="1">
        <w:r w:rsidRPr="008261C9">
          <w:rPr>
            <w:rStyle w:val="Hyperlink"/>
            <w:szCs w:val="24"/>
          </w:rPr>
          <w:t>Agenții</w:t>
        </w:r>
        <w:r w:rsidR="00487415">
          <w:rPr>
            <w:rStyle w:val="Hyperlink"/>
            <w:szCs w:val="24"/>
          </w:rPr>
          <w:t xml:space="preserve"> </w:t>
        </w:r>
        <w:r w:rsidRPr="008261C9">
          <w:rPr>
            <w:rStyle w:val="Hyperlink"/>
            <w:szCs w:val="24"/>
          </w:rPr>
          <w:t>a</w:t>
        </w:r>
        <w:r w:rsidR="00487415">
          <w:rPr>
            <w:rStyle w:val="Hyperlink"/>
            <w:szCs w:val="24"/>
          </w:rPr>
          <w:t xml:space="preserve"> </w:t>
        </w:r>
        <w:r w:rsidRPr="008261C9">
          <w:rPr>
            <w:rStyle w:val="Hyperlink"/>
            <w:szCs w:val="24"/>
          </w:rPr>
          <w:t>UE</w:t>
        </w:r>
        <w:r w:rsidR="00487415">
          <w:rPr>
            <w:rStyle w:val="Hyperlink"/>
            <w:szCs w:val="24"/>
          </w:rPr>
          <w:t xml:space="preserve"> </w:t>
        </w:r>
        <w:r w:rsidRPr="008261C9">
          <w:rPr>
            <w:rStyle w:val="Hyperlink"/>
            <w:szCs w:val="24"/>
          </w:rPr>
          <w:t>privind</w:t>
        </w:r>
        <w:r w:rsidR="00487415">
          <w:rPr>
            <w:rStyle w:val="Hyperlink"/>
            <w:szCs w:val="24"/>
          </w:rPr>
          <w:t xml:space="preserve"> </w:t>
        </w:r>
        <w:r w:rsidRPr="008261C9">
          <w:rPr>
            <w:rStyle w:val="Hyperlink"/>
            <w:szCs w:val="24"/>
          </w:rPr>
          <w:t>Drogurile</w:t>
        </w:r>
      </w:hyperlink>
      <w:r w:rsidR="00487415">
        <w:t xml:space="preserve"> </w:t>
      </w:r>
      <w:r w:rsidRPr="008261C9">
        <w:t>și</w:t>
      </w:r>
      <w:r w:rsidR="00487415">
        <w:t xml:space="preserve"> </w:t>
      </w:r>
      <w:r w:rsidRPr="008261C9">
        <w:t>a</w:t>
      </w:r>
      <w:r w:rsidR="00487415">
        <w:t xml:space="preserve"> </w:t>
      </w:r>
      <w:r w:rsidRPr="008261C9">
        <w:t>îmbunătățit</w:t>
      </w:r>
      <w:r w:rsidR="00487415">
        <w:t xml:space="preserve"> </w:t>
      </w:r>
      <w:r w:rsidRPr="008261C9">
        <w:t>cooperarea</w:t>
      </w:r>
      <w:r w:rsidR="00487415">
        <w:t xml:space="preserve"> </w:t>
      </w:r>
      <w:r w:rsidRPr="008261C9">
        <w:t>dintre</w:t>
      </w:r>
      <w:r w:rsidR="00487415">
        <w:t xml:space="preserve"> </w:t>
      </w:r>
      <w:r w:rsidRPr="008261C9">
        <w:t>autoritățile</w:t>
      </w:r>
      <w:r w:rsidR="00487415">
        <w:t xml:space="preserve"> </w:t>
      </w:r>
      <w:r w:rsidRPr="008261C9">
        <w:t>de</w:t>
      </w:r>
      <w:r w:rsidR="00487415">
        <w:t xml:space="preserve"> </w:t>
      </w:r>
      <w:r w:rsidRPr="008261C9">
        <w:t>aplicare</w:t>
      </w:r>
      <w:r w:rsidR="00487415">
        <w:t xml:space="preserve"> </w:t>
      </w:r>
      <w:r w:rsidRPr="008261C9">
        <w:t>a</w:t>
      </w:r>
      <w:r w:rsidR="00487415">
        <w:t xml:space="preserve"> </w:t>
      </w:r>
      <w:r w:rsidRPr="008261C9">
        <w:t>legii</w:t>
      </w:r>
      <w:r w:rsidR="00487415">
        <w:t xml:space="preserve"> </w:t>
      </w:r>
      <w:r w:rsidRPr="008261C9">
        <w:t>din</w:t>
      </w:r>
      <w:r w:rsidR="00487415">
        <w:t xml:space="preserve"> </w:t>
      </w:r>
      <w:r w:rsidRPr="008261C9">
        <w:t>statele</w:t>
      </w:r>
      <w:r w:rsidR="00487415">
        <w:t xml:space="preserve"> </w:t>
      </w:r>
      <w:r w:rsidRPr="008261C9">
        <w:t>membre</w:t>
      </w:r>
      <w:r w:rsidR="00487415">
        <w:t xml:space="preserve"> </w:t>
      </w:r>
      <w:r w:rsidRPr="008261C9">
        <w:t>și</w:t>
      </w:r>
      <w:r w:rsidR="00487415">
        <w:t xml:space="preserve"> </w:t>
      </w:r>
      <w:r w:rsidRPr="008261C9">
        <w:t>cu</w:t>
      </w:r>
      <w:r w:rsidR="00487415">
        <w:t xml:space="preserve"> </w:t>
      </w:r>
      <w:r w:rsidRPr="008261C9">
        <w:t>țările</w:t>
      </w:r>
      <w:r w:rsidR="00487415">
        <w:t xml:space="preserve"> </w:t>
      </w:r>
      <w:r w:rsidRPr="008261C9">
        <w:t>din</w:t>
      </w:r>
      <w:r w:rsidR="00487415">
        <w:t xml:space="preserve"> </w:t>
      </w:r>
      <w:r w:rsidRPr="008261C9">
        <w:t>America</w:t>
      </w:r>
      <w:r w:rsidR="00487415">
        <w:t xml:space="preserve"> </w:t>
      </w:r>
      <w:r w:rsidRPr="008261C9">
        <w:t>Latină.</w:t>
      </w:r>
    </w:p>
    <w:p w14:paraId="447264CF" w14:textId="0363802D" w:rsidR="008261C9" w:rsidRPr="008261C9" w:rsidRDefault="008261C9" w:rsidP="008261C9">
      <w:r w:rsidRPr="008261C9">
        <w:t>Alte</w:t>
      </w:r>
      <w:r w:rsidR="00487415">
        <w:t xml:space="preserve"> </w:t>
      </w:r>
      <w:r w:rsidRPr="008261C9">
        <w:t>domenii</w:t>
      </w:r>
      <w:r w:rsidR="00487415">
        <w:t xml:space="preserve"> </w:t>
      </w:r>
      <w:r w:rsidRPr="008261C9">
        <w:t>ale</w:t>
      </w:r>
      <w:r w:rsidR="00487415">
        <w:t xml:space="preserve"> </w:t>
      </w:r>
      <w:r w:rsidRPr="008261C9">
        <w:t>criminalității</w:t>
      </w:r>
      <w:r w:rsidR="00487415">
        <w:t xml:space="preserve"> </w:t>
      </w:r>
      <w:r w:rsidRPr="008261C9">
        <w:t>organizate</w:t>
      </w:r>
      <w:r w:rsidR="00487415">
        <w:t xml:space="preserve"> </w:t>
      </w:r>
      <w:r w:rsidRPr="008261C9">
        <w:t>care</w:t>
      </w:r>
      <w:r w:rsidR="00487415">
        <w:t xml:space="preserve"> </w:t>
      </w:r>
      <w:r w:rsidRPr="008261C9">
        <w:t>s-au</w:t>
      </w:r>
      <w:r w:rsidR="00487415">
        <w:t xml:space="preserve"> </w:t>
      </w:r>
      <w:r w:rsidRPr="008261C9">
        <w:t>abordat</w:t>
      </w:r>
      <w:r w:rsidR="00487415">
        <w:t xml:space="preserve"> </w:t>
      </w:r>
      <w:r w:rsidRPr="008261C9">
        <w:t>în</w:t>
      </w:r>
      <w:r w:rsidR="00487415">
        <w:t xml:space="preserve"> </w:t>
      </w:r>
      <w:r w:rsidRPr="008261C9">
        <w:t>ultimii</w:t>
      </w:r>
      <w:r w:rsidR="00487415">
        <w:t xml:space="preserve"> </w:t>
      </w:r>
      <w:r w:rsidRPr="008261C9">
        <w:t>ani</w:t>
      </w:r>
      <w:r w:rsidR="00487415">
        <w:t xml:space="preserve"> </w:t>
      </w:r>
      <w:r w:rsidRPr="008261C9">
        <w:t>includ</w:t>
      </w:r>
      <w:r w:rsidR="00487415">
        <w:t xml:space="preserve"> </w:t>
      </w:r>
      <w:r w:rsidRPr="008261C9">
        <w:t>criminalitatea</w:t>
      </w:r>
      <w:r w:rsidR="00487415">
        <w:t xml:space="preserve"> </w:t>
      </w:r>
      <w:r w:rsidRPr="008261C9">
        <w:t>informatică,</w:t>
      </w:r>
      <w:r w:rsidR="00487415">
        <w:t xml:space="preserve"> </w:t>
      </w:r>
      <w:r w:rsidRPr="008261C9">
        <w:t>introducerea</w:t>
      </w:r>
      <w:r w:rsidR="00487415">
        <w:t xml:space="preserve"> </w:t>
      </w:r>
      <w:r w:rsidRPr="008261C9">
        <w:t>ilegală</w:t>
      </w:r>
      <w:r w:rsidR="00487415">
        <w:t xml:space="preserve"> </w:t>
      </w:r>
      <w:r w:rsidRPr="008261C9">
        <w:t>de</w:t>
      </w:r>
      <w:r w:rsidR="00487415">
        <w:t xml:space="preserve"> </w:t>
      </w:r>
      <w:r w:rsidRPr="008261C9">
        <w:t>migranți</w:t>
      </w:r>
      <w:r w:rsidR="00487415">
        <w:t xml:space="preserve"> </w:t>
      </w:r>
      <w:r w:rsidRPr="008261C9">
        <w:t>și</w:t>
      </w:r>
      <w:r w:rsidR="00487415">
        <w:t xml:space="preserve"> </w:t>
      </w:r>
      <w:r w:rsidRPr="008261C9">
        <w:t>traficul</w:t>
      </w:r>
      <w:r w:rsidR="00487415">
        <w:t xml:space="preserve"> </w:t>
      </w:r>
      <w:r w:rsidRPr="008261C9">
        <w:t>de</w:t>
      </w:r>
      <w:r w:rsidR="00487415">
        <w:t xml:space="preserve"> </w:t>
      </w:r>
      <w:r w:rsidRPr="008261C9">
        <w:t>persoane,</w:t>
      </w:r>
      <w:r w:rsidR="00487415">
        <w:t xml:space="preserve"> </w:t>
      </w:r>
      <w:r w:rsidRPr="008261C9">
        <w:t>traficul</w:t>
      </w:r>
      <w:r w:rsidR="00487415">
        <w:t xml:space="preserve"> </w:t>
      </w:r>
      <w:r w:rsidRPr="008261C9">
        <w:t>ilicit</w:t>
      </w:r>
      <w:r w:rsidR="00487415">
        <w:t xml:space="preserve"> </w:t>
      </w:r>
      <w:r w:rsidRPr="008261C9">
        <w:t>de</w:t>
      </w:r>
      <w:r w:rsidR="00487415">
        <w:t xml:space="preserve"> </w:t>
      </w:r>
      <w:r w:rsidRPr="008261C9">
        <w:t>droguri</w:t>
      </w:r>
      <w:r w:rsidR="00487415">
        <w:t xml:space="preserve"> </w:t>
      </w:r>
      <w:r w:rsidRPr="008261C9">
        <w:t>și</w:t>
      </w:r>
      <w:r w:rsidR="00487415">
        <w:t xml:space="preserve"> </w:t>
      </w:r>
      <w:r w:rsidRPr="008261C9">
        <w:t>de</w:t>
      </w:r>
      <w:r w:rsidR="00487415">
        <w:t xml:space="preserve"> </w:t>
      </w:r>
      <w:r w:rsidRPr="008261C9">
        <w:t>alte</w:t>
      </w:r>
      <w:r w:rsidR="00487415">
        <w:t xml:space="preserve"> </w:t>
      </w:r>
      <w:r w:rsidRPr="008261C9">
        <w:t>bunuri,</w:t>
      </w:r>
      <w:r w:rsidR="00487415">
        <w:t xml:space="preserve"> </w:t>
      </w:r>
      <w:r w:rsidRPr="008261C9">
        <w:t>infracțiunile</w:t>
      </w:r>
      <w:r w:rsidR="00487415">
        <w:t xml:space="preserve"> </w:t>
      </w:r>
      <w:r w:rsidRPr="008261C9">
        <w:t>împotriva</w:t>
      </w:r>
      <w:r w:rsidR="00487415">
        <w:t xml:space="preserve"> </w:t>
      </w:r>
      <w:r w:rsidRPr="008261C9">
        <w:t>mediului,</w:t>
      </w:r>
      <w:r w:rsidR="00487415">
        <w:t xml:space="preserve"> </w:t>
      </w:r>
      <w:r w:rsidRPr="008261C9">
        <w:t>infracțiunile</w:t>
      </w:r>
      <w:r w:rsidR="00487415">
        <w:t xml:space="preserve"> </w:t>
      </w:r>
      <w:r w:rsidRPr="008261C9">
        <w:t>economice</w:t>
      </w:r>
      <w:r w:rsidR="00487415">
        <w:t xml:space="preserve"> </w:t>
      </w:r>
      <w:r w:rsidRPr="008261C9">
        <w:t>și</w:t>
      </w:r>
      <w:r w:rsidR="00487415">
        <w:t xml:space="preserve"> </w:t>
      </w:r>
      <w:r w:rsidRPr="008261C9">
        <w:t>financiare</w:t>
      </w:r>
      <w:r w:rsidR="00487415">
        <w:t xml:space="preserve"> </w:t>
      </w:r>
      <w:r w:rsidRPr="008261C9">
        <w:t>și</w:t>
      </w:r>
      <w:r w:rsidR="00487415">
        <w:t xml:space="preserve"> </w:t>
      </w:r>
      <w:r w:rsidRPr="008261C9">
        <w:t>corupția.</w:t>
      </w:r>
      <w:r w:rsidR="00487415">
        <w:t xml:space="preserve"> </w:t>
      </w:r>
      <w:r w:rsidRPr="008261C9">
        <w:t>În</w:t>
      </w:r>
      <w:r w:rsidR="00487415">
        <w:t xml:space="preserve"> </w:t>
      </w:r>
      <w:r w:rsidRPr="008261C9">
        <w:t>mai</w:t>
      </w:r>
      <w:r w:rsidR="00487415">
        <w:t xml:space="preserve"> </w:t>
      </w:r>
      <w:r w:rsidRPr="008261C9">
        <w:t>2023,</w:t>
      </w:r>
      <w:r w:rsidR="00487415">
        <w:t xml:space="preserve"> </w:t>
      </w:r>
      <w:r w:rsidRPr="008261C9">
        <w:t>Comisia</w:t>
      </w:r>
      <w:r w:rsidR="00487415">
        <w:t xml:space="preserve"> </w:t>
      </w:r>
      <w:r w:rsidRPr="008261C9">
        <w:t>a</w:t>
      </w:r>
      <w:r w:rsidR="00487415">
        <w:t xml:space="preserve"> </w:t>
      </w:r>
      <w:r w:rsidRPr="008261C9">
        <w:t>propus</w:t>
      </w:r>
      <w:r w:rsidR="00487415">
        <w:t xml:space="preserve"> </w:t>
      </w:r>
      <w:hyperlink r:id="rId114" w:history="1">
        <w:r w:rsidRPr="008261C9">
          <w:rPr>
            <w:rStyle w:val="Hyperlink"/>
            <w:szCs w:val="24"/>
          </w:rPr>
          <w:t>noi</w:t>
        </w:r>
        <w:r w:rsidR="00487415">
          <w:rPr>
            <w:rStyle w:val="Hyperlink"/>
            <w:szCs w:val="24"/>
          </w:rPr>
          <w:t xml:space="preserve"> </w:t>
        </w:r>
        <w:r w:rsidRPr="008261C9">
          <w:rPr>
            <w:rStyle w:val="Hyperlink"/>
            <w:szCs w:val="24"/>
          </w:rPr>
          <w:t>norme</w:t>
        </w:r>
        <w:r w:rsidR="00487415">
          <w:rPr>
            <w:rStyle w:val="Hyperlink"/>
            <w:szCs w:val="24"/>
          </w:rPr>
          <w:t xml:space="preserve"> </w:t>
        </w:r>
        <w:r w:rsidRPr="008261C9">
          <w:rPr>
            <w:rStyle w:val="Hyperlink"/>
            <w:szCs w:val="24"/>
          </w:rPr>
          <w:t>consolidate</w:t>
        </w:r>
        <w:r w:rsidR="00487415">
          <w:rPr>
            <w:rStyle w:val="Hyperlink"/>
            <w:szCs w:val="24"/>
          </w:rPr>
          <w:t xml:space="preserve"> </w:t>
        </w:r>
        <w:r w:rsidRPr="008261C9">
          <w:rPr>
            <w:rStyle w:val="Hyperlink"/>
            <w:szCs w:val="24"/>
          </w:rPr>
          <w:t>de</w:t>
        </w:r>
        <w:r w:rsidR="00487415">
          <w:rPr>
            <w:rStyle w:val="Hyperlink"/>
            <w:szCs w:val="24"/>
          </w:rPr>
          <w:t xml:space="preserve"> </w:t>
        </w:r>
        <w:r w:rsidRPr="008261C9">
          <w:rPr>
            <w:rStyle w:val="Hyperlink"/>
            <w:szCs w:val="24"/>
          </w:rPr>
          <w:t>incriminare</w:t>
        </w:r>
        <w:r w:rsidR="00487415">
          <w:rPr>
            <w:rStyle w:val="Hyperlink"/>
            <w:szCs w:val="24"/>
          </w:rPr>
          <w:t xml:space="preserve"> </w:t>
        </w:r>
        <w:r w:rsidRPr="008261C9">
          <w:rPr>
            <w:rStyle w:val="Hyperlink"/>
            <w:szCs w:val="24"/>
          </w:rPr>
          <w:t>a</w:t>
        </w:r>
        <w:r w:rsidR="00487415">
          <w:rPr>
            <w:rStyle w:val="Hyperlink"/>
            <w:szCs w:val="24"/>
          </w:rPr>
          <w:t xml:space="preserve"> </w:t>
        </w:r>
        <w:r w:rsidRPr="008261C9">
          <w:rPr>
            <w:rStyle w:val="Hyperlink"/>
            <w:szCs w:val="24"/>
          </w:rPr>
          <w:t>infracțiunilor</w:t>
        </w:r>
        <w:r w:rsidR="00487415">
          <w:rPr>
            <w:rStyle w:val="Hyperlink"/>
            <w:szCs w:val="24"/>
          </w:rPr>
          <w:t xml:space="preserve"> </w:t>
        </w:r>
        <w:r w:rsidRPr="008261C9">
          <w:rPr>
            <w:rStyle w:val="Hyperlink"/>
            <w:szCs w:val="24"/>
          </w:rPr>
          <w:t>de</w:t>
        </w:r>
        <w:r w:rsidR="00487415">
          <w:rPr>
            <w:rStyle w:val="Hyperlink"/>
            <w:szCs w:val="24"/>
          </w:rPr>
          <w:t xml:space="preserve"> </w:t>
        </w:r>
        <w:r w:rsidRPr="008261C9">
          <w:rPr>
            <w:rStyle w:val="Hyperlink"/>
            <w:szCs w:val="24"/>
          </w:rPr>
          <w:t>corupție</w:t>
        </w:r>
      </w:hyperlink>
      <w:r w:rsidR="00487415">
        <w:t xml:space="preserve"> </w:t>
      </w:r>
      <w:r w:rsidRPr="008261C9">
        <w:t>și</w:t>
      </w:r>
      <w:r w:rsidR="00487415">
        <w:t xml:space="preserve"> </w:t>
      </w:r>
      <w:r w:rsidRPr="008261C9">
        <w:t>de</w:t>
      </w:r>
      <w:r w:rsidR="00487415">
        <w:t xml:space="preserve"> </w:t>
      </w:r>
      <w:r w:rsidRPr="008261C9">
        <w:t>armonizare</w:t>
      </w:r>
      <w:r w:rsidR="00487415">
        <w:t xml:space="preserve"> </w:t>
      </w:r>
      <w:r w:rsidRPr="008261C9">
        <w:t>a</w:t>
      </w:r>
      <w:r w:rsidR="00487415">
        <w:t xml:space="preserve"> </w:t>
      </w:r>
      <w:r w:rsidRPr="008261C9">
        <w:t>sancțiunilor</w:t>
      </w:r>
      <w:r w:rsidR="00487415">
        <w:t xml:space="preserve"> </w:t>
      </w:r>
      <w:r w:rsidRPr="008261C9">
        <w:t>în</w:t>
      </w:r>
      <w:r w:rsidR="00487415">
        <w:t xml:space="preserve"> </w:t>
      </w:r>
      <w:r w:rsidRPr="008261C9">
        <w:t>întreaga</w:t>
      </w:r>
      <w:r w:rsidR="00487415">
        <w:t xml:space="preserve"> </w:t>
      </w:r>
      <w:r w:rsidRPr="008261C9">
        <w:t>UE.</w:t>
      </w:r>
      <w:r w:rsidR="00487415">
        <w:t xml:space="preserve"> </w:t>
      </w:r>
      <w:r w:rsidRPr="008261C9">
        <w:t>În</w:t>
      </w:r>
      <w:r w:rsidR="00487415">
        <w:t xml:space="preserve"> </w:t>
      </w:r>
      <w:r w:rsidRPr="008261C9">
        <w:t>plus,</w:t>
      </w:r>
      <w:r w:rsidR="00487415">
        <w:t xml:space="preserve"> </w:t>
      </w:r>
      <w:r w:rsidRPr="008261C9">
        <w:t>Parchetul</w:t>
      </w:r>
      <w:r w:rsidR="00487415">
        <w:t xml:space="preserve"> </w:t>
      </w:r>
      <w:r w:rsidRPr="008261C9">
        <w:t>European</w:t>
      </w:r>
      <w:r w:rsidR="00487415">
        <w:t xml:space="preserve"> </w:t>
      </w:r>
      <w:r w:rsidRPr="008261C9">
        <w:t>și-a</w:t>
      </w:r>
      <w:r w:rsidR="00487415">
        <w:t xml:space="preserve"> </w:t>
      </w:r>
      <w:r w:rsidRPr="008261C9">
        <w:t>început</w:t>
      </w:r>
      <w:r w:rsidR="00487415">
        <w:t xml:space="preserve"> </w:t>
      </w:r>
      <w:r w:rsidRPr="008261C9">
        <w:t>activitatea</w:t>
      </w:r>
      <w:r w:rsidR="00487415">
        <w:t xml:space="preserve"> </w:t>
      </w:r>
      <w:r w:rsidRPr="008261C9">
        <w:t>în</w:t>
      </w:r>
      <w:r w:rsidR="00487415">
        <w:t xml:space="preserve"> </w:t>
      </w:r>
      <w:r w:rsidRPr="008261C9">
        <w:t>2020.</w:t>
      </w:r>
      <w:r w:rsidR="00487415">
        <w:t xml:space="preserve"> </w:t>
      </w:r>
      <w:r w:rsidRPr="008261C9">
        <w:t>Până</w:t>
      </w:r>
      <w:r w:rsidR="00487415">
        <w:t xml:space="preserve"> </w:t>
      </w:r>
      <w:r w:rsidRPr="008261C9">
        <w:t>la</w:t>
      </w:r>
      <w:r w:rsidR="00487415">
        <w:t xml:space="preserve"> </w:t>
      </w:r>
      <w:r w:rsidRPr="008261C9">
        <w:t>sfârșitul</w:t>
      </w:r>
      <w:r w:rsidR="00487415">
        <w:t xml:space="preserve"> </w:t>
      </w:r>
      <w:r w:rsidRPr="008261C9">
        <w:t>anului</w:t>
      </w:r>
      <w:r w:rsidR="00487415">
        <w:t xml:space="preserve"> </w:t>
      </w:r>
      <w:r w:rsidRPr="008261C9">
        <w:t>2023,</w:t>
      </w:r>
      <w:r w:rsidR="00487415">
        <w:t xml:space="preserve"> </w:t>
      </w:r>
      <w:r w:rsidRPr="008261C9">
        <w:t>acesta</w:t>
      </w:r>
      <w:r w:rsidR="00487415">
        <w:t xml:space="preserve"> </w:t>
      </w:r>
      <w:r w:rsidRPr="008261C9">
        <w:t>investiga</w:t>
      </w:r>
      <w:r w:rsidR="00487415">
        <w:t xml:space="preserve"> </w:t>
      </w:r>
      <w:r w:rsidRPr="008261C9">
        <w:t>deja</w:t>
      </w:r>
      <w:r w:rsidR="00487415">
        <w:t xml:space="preserve"> </w:t>
      </w:r>
      <w:r w:rsidRPr="008261C9">
        <w:t>aproape</w:t>
      </w:r>
      <w:r w:rsidR="00487415">
        <w:t xml:space="preserve"> </w:t>
      </w:r>
      <w:r w:rsidRPr="008261C9">
        <w:t>2</w:t>
      </w:r>
      <w:r w:rsidR="00487415">
        <w:t xml:space="preserve"> </w:t>
      </w:r>
      <w:r w:rsidRPr="008261C9">
        <w:t>000</w:t>
      </w:r>
      <w:r w:rsidR="00487415">
        <w:t xml:space="preserve"> </w:t>
      </w:r>
      <w:r w:rsidRPr="008261C9">
        <w:t>de</w:t>
      </w:r>
      <w:r w:rsidR="00487415">
        <w:t xml:space="preserve"> </w:t>
      </w:r>
      <w:r w:rsidRPr="008261C9">
        <w:t>cazuri</w:t>
      </w:r>
      <w:r w:rsidR="00487415">
        <w:t xml:space="preserve"> </w:t>
      </w:r>
      <w:r w:rsidRPr="008261C9">
        <w:t>de</w:t>
      </w:r>
      <w:r w:rsidR="00487415">
        <w:t xml:space="preserve"> </w:t>
      </w:r>
      <w:r w:rsidRPr="008261C9">
        <w:t>infracțiuni</w:t>
      </w:r>
      <w:r w:rsidR="00487415">
        <w:t xml:space="preserve"> </w:t>
      </w:r>
      <w:r w:rsidRPr="008261C9">
        <w:t>care</w:t>
      </w:r>
      <w:r w:rsidR="00487415">
        <w:t xml:space="preserve"> </w:t>
      </w:r>
      <w:r w:rsidRPr="008261C9">
        <w:t>afectează</w:t>
      </w:r>
      <w:r w:rsidR="00487415">
        <w:t xml:space="preserve"> </w:t>
      </w:r>
      <w:r w:rsidRPr="008261C9">
        <w:t>bugetul</w:t>
      </w:r>
      <w:r w:rsidR="00487415">
        <w:t xml:space="preserve"> </w:t>
      </w:r>
      <w:r w:rsidRPr="008261C9">
        <w:t>UE.</w:t>
      </w:r>
    </w:p>
    <w:p w14:paraId="739224E0" w14:textId="5045D983" w:rsidR="008261C9" w:rsidRPr="008261C9" w:rsidRDefault="008261C9">
      <w:pPr>
        <w:numPr>
          <w:ilvl w:val="0"/>
          <w:numId w:val="8"/>
        </w:numPr>
      </w:pPr>
      <w:r w:rsidRPr="008261C9">
        <w:rPr>
          <w:b/>
          <w:bCs/>
        </w:rPr>
        <w:t>Consolidarea</w:t>
      </w:r>
      <w:r w:rsidR="00487415">
        <w:rPr>
          <w:b/>
          <w:bCs/>
        </w:rPr>
        <w:t xml:space="preserve"> </w:t>
      </w:r>
      <w:r w:rsidRPr="008261C9">
        <w:rPr>
          <w:b/>
          <w:bCs/>
        </w:rPr>
        <w:t>cooperării</w:t>
      </w:r>
      <w:r w:rsidR="00487415">
        <w:rPr>
          <w:b/>
          <w:bCs/>
        </w:rPr>
        <w:t xml:space="preserve"> </w:t>
      </w:r>
      <w:r w:rsidRPr="008261C9">
        <w:rPr>
          <w:b/>
          <w:bCs/>
        </w:rPr>
        <w:t>în</w:t>
      </w:r>
      <w:r w:rsidR="00487415">
        <w:rPr>
          <w:b/>
          <w:bCs/>
        </w:rPr>
        <w:t xml:space="preserve"> </w:t>
      </w:r>
      <w:r w:rsidRPr="008261C9">
        <w:rPr>
          <w:b/>
          <w:bCs/>
        </w:rPr>
        <w:t>ceea</w:t>
      </w:r>
      <w:r w:rsidR="00487415">
        <w:rPr>
          <w:b/>
          <w:bCs/>
        </w:rPr>
        <w:t xml:space="preserve"> </w:t>
      </w:r>
      <w:r w:rsidRPr="008261C9">
        <w:rPr>
          <w:b/>
          <w:bCs/>
        </w:rPr>
        <w:t>ce</w:t>
      </w:r>
      <w:r w:rsidR="00487415">
        <w:rPr>
          <w:b/>
          <w:bCs/>
        </w:rPr>
        <w:t xml:space="preserve"> </w:t>
      </w:r>
      <w:r w:rsidRPr="008261C9">
        <w:rPr>
          <w:b/>
          <w:bCs/>
        </w:rPr>
        <w:t>privește</w:t>
      </w:r>
      <w:r w:rsidR="00487415">
        <w:rPr>
          <w:b/>
          <w:bCs/>
        </w:rPr>
        <w:t xml:space="preserve"> </w:t>
      </w:r>
      <w:r w:rsidRPr="008261C9">
        <w:rPr>
          <w:b/>
          <w:bCs/>
        </w:rPr>
        <w:t>asigurarea</w:t>
      </w:r>
      <w:r w:rsidR="00487415">
        <w:rPr>
          <w:b/>
          <w:bCs/>
        </w:rPr>
        <w:t xml:space="preserve"> </w:t>
      </w:r>
      <w:r w:rsidRPr="008261C9">
        <w:rPr>
          <w:b/>
          <w:bCs/>
        </w:rPr>
        <w:t>respectării</w:t>
      </w:r>
      <w:r w:rsidR="00487415">
        <w:rPr>
          <w:b/>
          <w:bCs/>
        </w:rPr>
        <w:t xml:space="preserve"> </w:t>
      </w:r>
      <w:r w:rsidRPr="008261C9">
        <w:rPr>
          <w:b/>
          <w:bCs/>
        </w:rPr>
        <w:t>legii</w:t>
      </w:r>
      <w:r w:rsidR="00487415">
        <w:rPr>
          <w:b/>
          <w:bCs/>
        </w:rPr>
        <w:t xml:space="preserve"> </w:t>
      </w:r>
      <w:r w:rsidRPr="008261C9">
        <w:rPr>
          <w:b/>
          <w:bCs/>
        </w:rPr>
        <w:t>și</w:t>
      </w:r>
      <w:r w:rsidR="00487415">
        <w:rPr>
          <w:b/>
          <w:bCs/>
        </w:rPr>
        <w:t xml:space="preserve"> </w:t>
      </w:r>
      <w:r w:rsidRPr="008261C9">
        <w:rPr>
          <w:b/>
          <w:bCs/>
        </w:rPr>
        <w:t>a</w:t>
      </w:r>
      <w:r w:rsidR="00487415">
        <w:rPr>
          <w:b/>
          <w:bCs/>
        </w:rPr>
        <w:t xml:space="preserve"> </w:t>
      </w:r>
      <w:r w:rsidRPr="008261C9">
        <w:rPr>
          <w:b/>
          <w:bCs/>
        </w:rPr>
        <w:t>cooperării</w:t>
      </w:r>
      <w:r w:rsidR="00487415">
        <w:rPr>
          <w:b/>
          <w:bCs/>
        </w:rPr>
        <w:t xml:space="preserve"> </w:t>
      </w:r>
      <w:r w:rsidRPr="008261C9">
        <w:rPr>
          <w:b/>
          <w:bCs/>
        </w:rPr>
        <w:t>judiciare</w:t>
      </w:r>
    </w:p>
    <w:p w14:paraId="489D90BF" w14:textId="32E934F1" w:rsidR="008261C9" w:rsidRPr="008261C9" w:rsidRDefault="008261C9" w:rsidP="008261C9">
      <w:r w:rsidRPr="008261C9">
        <w:t>Comisia</w:t>
      </w:r>
      <w:r w:rsidR="00487415">
        <w:t xml:space="preserve"> </w:t>
      </w:r>
      <w:r w:rsidRPr="008261C9">
        <w:t>a</w:t>
      </w:r>
      <w:r w:rsidR="00487415">
        <w:t xml:space="preserve"> </w:t>
      </w:r>
      <w:r w:rsidRPr="008261C9">
        <w:t>consolidat</w:t>
      </w:r>
      <w:r w:rsidR="00487415">
        <w:t xml:space="preserve"> </w:t>
      </w:r>
      <w:r w:rsidRPr="008261C9">
        <w:t>cooperarea</w:t>
      </w:r>
      <w:r w:rsidR="00487415">
        <w:t xml:space="preserve"> </w:t>
      </w:r>
      <w:r w:rsidRPr="008261C9">
        <w:t>dintre</w:t>
      </w:r>
      <w:r w:rsidR="00487415">
        <w:t xml:space="preserve"> </w:t>
      </w:r>
      <w:r w:rsidRPr="008261C9">
        <w:t>autoritățile</w:t>
      </w:r>
      <w:r w:rsidR="00487415">
        <w:t xml:space="preserve"> </w:t>
      </w:r>
      <w:r w:rsidRPr="008261C9">
        <w:t>de</w:t>
      </w:r>
      <w:r w:rsidR="00487415">
        <w:t xml:space="preserve"> </w:t>
      </w:r>
      <w:r w:rsidRPr="008261C9">
        <w:t>aplicare</w:t>
      </w:r>
      <w:r w:rsidR="00487415">
        <w:t xml:space="preserve"> </w:t>
      </w:r>
      <w:r w:rsidRPr="008261C9">
        <w:t>a</w:t>
      </w:r>
      <w:r w:rsidR="00487415">
        <w:t xml:space="preserve"> </w:t>
      </w:r>
      <w:r w:rsidRPr="008261C9">
        <w:t>legii</w:t>
      </w:r>
      <w:r w:rsidR="00487415">
        <w:t xml:space="preserve"> </w:t>
      </w:r>
      <w:r w:rsidRPr="008261C9">
        <w:t>și</w:t>
      </w:r>
      <w:r w:rsidR="00487415">
        <w:t xml:space="preserve"> </w:t>
      </w:r>
      <w:r w:rsidRPr="008261C9">
        <w:t>autoritățile</w:t>
      </w:r>
      <w:r w:rsidR="00487415">
        <w:t xml:space="preserve"> </w:t>
      </w:r>
      <w:r w:rsidRPr="008261C9">
        <w:t>judiciare</w:t>
      </w:r>
      <w:r w:rsidR="00487415">
        <w:t xml:space="preserve"> </w:t>
      </w:r>
      <w:r w:rsidRPr="008261C9">
        <w:t>din</w:t>
      </w:r>
      <w:r w:rsidR="00487415">
        <w:t xml:space="preserve"> </w:t>
      </w:r>
      <w:r w:rsidRPr="008261C9">
        <w:t>întreaga</w:t>
      </w:r>
      <w:r w:rsidR="00487415">
        <w:t xml:space="preserve"> </w:t>
      </w:r>
      <w:r w:rsidRPr="008261C9">
        <w:t>UE,</w:t>
      </w:r>
      <w:r w:rsidR="00487415">
        <w:t xml:space="preserve"> </w:t>
      </w:r>
      <w:r w:rsidRPr="008261C9">
        <w:t>în</w:t>
      </w:r>
      <w:r w:rsidR="00487415">
        <w:t xml:space="preserve"> </w:t>
      </w:r>
      <w:r w:rsidRPr="008261C9">
        <w:t>special</w:t>
      </w:r>
      <w:r w:rsidR="00487415">
        <w:t xml:space="preserve"> </w:t>
      </w:r>
      <w:r w:rsidRPr="008261C9">
        <w:t>prin</w:t>
      </w:r>
      <w:r w:rsidR="00487415">
        <w:t xml:space="preserve"> </w:t>
      </w:r>
      <w:r w:rsidRPr="008261C9">
        <w:t>cadrul</w:t>
      </w:r>
      <w:r w:rsidR="00487415">
        <w:t xml:space="preserve"> </w:t>
      </w:r>
      <w:r w:rsidRPr="008261C9">
        <w:t>legislativ</w:t>
      </w:r>
      <w:r w:rsidR="00487415">
        <w:t xml:space="preserve"> </w:t>
      </w:r>
      <w:r w:rsidRPr="008261C9">
        <w:t>privind</w:t>
      </w:r>
      <w:r w:rsidR="00487415">
        <w:t xml:space="preserve"> </w:t>
      </w:r>
      <w:r w:rsidRPr="008261C9">
        <w:t>cooperarea</w:t>
      </w:r>
      <w:r w:rsidR="00487415">
        <w:t xml:space="preserve"> </w:t>
      </w:r>
      <w:r w:rsidRPr="008261C9">
        <w:t>polițienească</w:t>
      </w:r>
      <w:r w:rsidR="00487415">
        <w:t xml:space="preserve"> </w:t>
      </w:r>
      <w:r w:rsidRPr="008261C9">
        <w:t>adoptat</w:t>
      </w:r>
      <w:r w:rsidR="00487415">
        <w:t xml:space="preserve"> </w:t>
      </w:r>
      <w:r w:rsidRPr="008261C9">
        <w:t>în</w:t>
      </w:r>
      <w:r w:rsidR="00487415">
        <w:t xml:space="preserve"> </w:t>
      </w:r>
      <w:r w:rsidRPr="008261C9">
        <w:t>2024,</w:t>
      </w:r>
      <w:r w:rsidR="00487415">
        <w:t xml:space="preserve"> </w:t>
      </w:r>
      <w:r w:rsidRPr="008261C9">
        <w:t>care</w:t>
      </w:r>
      <w:r w:rsidR="00487415">
        <w:t xml:space="preserve"> </w:t>
      </w:r>
      <w:r w:rsidRPr="008261C9">
        <w:t>a</w:t>
      </w:r>
      <w:r w:rsidR="00487415">
        <w:t xml:space="preserve"> </w:t>
      </w:r>
      <w:r w:rsidRPr="008261C9">
        <w:t>actualizat</w:t>
      </w:r>
      <w:r w:rsidR="00487415">
        <w:t xml:space="preserve"> </w:t>
      </w:r>
      <w:r w:rsidRPr="008261C9">
        <w:t>instrumentele-cheie</w:t>
      </w:r>
      <w:r w:rsidR="00487415">
        <w:t xml:space="preserve"> </w:t>
      </w:r>
      <w:r w:rsidRPr="008261C9">
        <w:t>disponibile</w:t>
      </w:r>
      <w:r w:rsidR="00487415">
        <w:t xml:space="preserve"> </w:t>
      </w:r>
      <w:r w:rsidRPr="008261C9">
        <w:t>pentru</w:t>
      </w:r>
      <w:r w:rsidR="00487415">
        <w:t xml:space="preserve"> </w:t>
      </w:r>
      <w:r w:rsidRPr="008261C9">
        <w:t>a</w:t>
      </w:r>
      <w:r w:rsidR="00487415">
        <w:t xml:space="preserve"> </w:t>
      </w:r>
      <w:r w:rsidRPr="008261C9">
        <w:t>îmbunătăți</w:t>
      </w:r>
      <w:r w:rsidR="00487415">
        <w:t xml:space="preserve"> </w:t>
      </w:r>
      <w:r w:rsidRPr="008261C9">
        <w:t>operațiunile</w:t>
      </w:r>
      <w:r w:rsidR="00487415">
        <w:t xml:space="preserve"> </w:t>
      </w:r>
      <w:r w:rsidRPr="008261C9">
        <w:t>transfrontaliere</w:t>
      </w:r>
      <w:r w:rsidR="00487415">
        <w:t xml:space="preserve"> </w:t>
      </w:r>
      <w:r w:rsidRPr="008261C9">
        <w:t>în</w:t>
      </w:r>
      <w:r w:rsidR="00487415">
        <w:t xml:space="preserve"> </w:t>
      </w:r>
      <w:r w:rsidRPr="008261C9">
        <w:t>UE.</w:t>
      </w:r>
      <w:r w:rsidR="00487415">
        <w:t xml:space="preserve"> </w:t>
      </w:r>
      <w:r w:rsidRPr="008261C9">
        <w:t>Acestea</w:t>
      </w:r>
      <w:r w:rsidR="00487415">
        <w:t xml:space="preserve"> </w:t>
      </w:r>
      <w:r w:rsidRPr="008261C9">
        <w:t>includ</w:t>
      </w:r>
      <w:r w:rsidR="00487415">
        <w:t xml:space="preserve"> </w:t>
      </w:r>
      <w:r w:rsidRPr="008261C9">
        <w:t>norme</w:t>
      </w:r>
      <w:r w:rsidR="00487415">
        <w:t xml:space="preserve"> </w:t>
      </w:r>
      <w:r w:rsidRPr="008261C9">
        <w:t>noi</w:t>
      </w:r>
      <w:r w:rsidR="00487415">
        <w:t xml:space="preserve"> </w:t>
      </w:r>
      <w:r w:rsidRPr="008261C9">
        <w:t>privind</w:t>
      </w:r>
      <w:r w:rsidR="00487415">
        <w:t xml:space="preserve"> </w:t>
      </w:r>
      <w:r w:rsidRPr="008261C9">
        <w:t>schimbul</w:t>
      </w:r>
      <w:r w:rsidR="00487415">
        <w:t xml:space="preserve"> </w:t>
      </w:r>
      <w:r w:rsidRPr="008261C9">
        <w:t>de</w:t>
      </w:r>
      <w:r w:rsidR="00487415">
        <w:t xml:space="preserve"> </w:t>
      </w:r>
      <w:r w:rsidRPr="008261C9">
        <w:t>informații</w:t>
      </w:r>
      <w:r w:rsidR="00487415">
        <w:t xml:space="preserve"> </w:t>
      </w:r>
      <w:r w:rsidRPr="008261C9">
        <w:t>și</w:t>
      </w:r>
      <w:r w:rsidR="00487415">
        <w:t xml:space="preserve"> </w:t>
      </w:r>
      <w:r w:rsidRPr="008261C9">
        <w:t>o</w:t>
      </w:r>
      <w:r w:rsidR="00487415">
        <w:t xml:space="preserve"> </w:t>
      </w:r>
      <w:r w:rsidRPr="008261C9">
        <w:t>revizuire</w:t>
      </w:r>
      <w:r w:rsidR="00487415">
        <w:t xml:space="preserve"> </w:t>
      </w:r>
      <w:r w:rsidRPr="008261C9">
        <w:t>a</w:t>
      </w:r>
      <w:r w:rsidR="00487415">
        <w:t xml:space="preserve"> </w:t>
      </w:r>
      <w:hyperlink r:id="rId115" w:history="1">
        <w:r w:rsidRPr="008261C9">
          <w:rPr>
            <w:rStyle w:val="Hyperlink"/>
            <w:szCs w:val="24"/>
          </w:rPr>
          <w:t>cadrului</w:t>
        </w:r>
        <w:r w:rsidR="00487415">
          <w:rPr>
            <w:rStyle w:val="Hyperlink"/>
            <w:szCs w:val="24"/>
          </w:rPr>
          <w:t xml:space="preserve"> </w:t>
        </w:r>
        <w:r w:rsidRPr="008261C9">
          <w:rPr>
            <w:rStyle w:val="Hyperlink"/>
            <w:szCs w:val="24"/>
          </w:rPr>
          <w:t>Prüm</w:t>
        </w:r>
      </w:hyperlink>
      <w:r w:rsidR="00487415">
        <w:t xml:space="preserve"> </w:t>
      </w:r>
      <w:r w:rsidRPr="008261C9">
        <w:t>privind</w:t>
      </w:r>
      <w:r w:rsidR="00487415">
        <w:t xml:space="preserve"> </w:t>
      </w:r>
      <w:r w:rsidRPr="008261C9">
        <w:t>schimbul</w:t>
      </w:r>
      <w:r w:rsidR="00487415">
        <w:t xml:space="preserve"> </w:t>
      </w:r>
      <w:r w:rsidRPr="008261C9">
        <w:t>automatizat</w:t>
      </w:r>
      <w:r w:rsidR="00487415">
        <w:t xml:space="preserve"> </w:t>
      </w:r>
      <w:r w:rsidRPr="008261C9">
        <w:t>de</w:t>
      </w:r>
      <w:r w:rsidR="00487415">
        <w:t xml:space="preserve"> </w:t>
      </w:r>
      <w:r w:rsidRPr="008261C9">
        <w:t>date</w:t>
      </w:r>
      <w:r w:rsidR="00487415">
        <w:t xml:space="preserve"> </w:t>
      </w:r>
      <w:r w:rsidRPr="008261C9">
        <w:t>în</w:t>
      </w:r>
      <w:r w:rsidR="00487415">
        <w:t xml:space="preserve"> </w:t>
      </w:r>
      <w:r w:rsidRPr="008261C9">
        <w:t>scopul</w:t>
      </w:r>
      <w:r w:rsidR="00487415">
        <w:t xml:space="preserve"> </w:t>
      </w:r>
      <w:r w:rsidRPr="008261C9">
        <w:t>cooperării</w:t>
      </w:r>
      <w:r w:rsidR="00487415">
        <w:t xml:space="preserve"> </w:t>
      </w:r>
      <w:r w:rsidRPr="008261C9">
        <w:t>polițienești,</w:t>
      </w:r>
      <w:r w:rsidR="00487415">
        <w:t xml:space="preserve"> </w:t>
      </w:r>
      <w:r w:rsidRPr="008261C9">
        <w:t>norme</w:t>
      </w:r>
      <w:r w:rsidR="00487415">
        <w:t xml:space="preserve"> </w:t>
      </w:r>
      <w:r w:rsidRPr="008261C9">
        <w:t>noi</w:t>
      </w:r>
      <w:r w:rsidR="00487415">
        <w:t xml:space="preserve"> </w:t>
      </w:r>
      <w:r w:rsidRPr="008261C9">
        <w:t>privind</w:t>
      </w:r>
      <w:r w:rsidR="00487415">
        <w:t xml:space="preserve"> </w:t>
      </w:r>
      <w:hyperlink r:id="rId116" w:history="1">
        <w:r w:rsidRPr="008261C9">
          <w:rPr>
            <w:rStyle w:val="Hyperlink"/>
            <w:szCs w:val="24"/>
          </w:rPr>
          <w:t>informațiile</w:t>
        </w:r>
        <w:r w:rsidR="00487415">
          <w:rPr>
            <w:rStyle w:val="Hyperlink"/>
            <w:szCs w:val="24"/>
          </w:rPr>
          <w:t xml:space="preserve"> </w:t>
        </w:r>
        <w:r w:rsidRPr="008261C9">
          <w:rPr>
            <w:rStyle w:val="Hyperlink"/>
            <w:szCs w:val="24"/>
          </w:rPr>
          <w:t>prealabile</w:t>
        </w:r>
        <w:r w:rsidR="00487415">
          <w:rPr>
            <w:rStyle w:val="Hyperlink"/>
            <w:szCs w:val="24"/>
          </w:rPr>
          <w:t xml:space="preserve"> </w:t>
        </w:r>
        <w:r w:rsidRPr="008261C9">
          <w:rPr>
            <w:rStyle w:val="Hyperlink"/>
            <w:szCs w:val="24"/>
          </w:rPr>
          <w:t>referitoare</w:t>
        </w:r>
        <w:r w:rsidR="00487415">
          <w:rPr>
            <w:rStyle w:val="Hyperlink"/>
            <w:szCs w:val="24"/>
          </w:rPr>
          <w:t xml:space="preserve"> </w:t>
        </w:r>
        <w:r w:rsidRPr="008261C9">
          <w:rPr>
            <w:rStyle w:val="Hyperlink"/>
            <w:szCs w:val="24"/>
          </w:rPr>
          <w:t>la</w:t>
        </w:r>
        <w:r w:rsidR="00487415">
          <w:rPr>
            <w:rStyle w:val="Hyperlink"/>
            <w:szCs w:val="24"/>
          </w:rPr>
          <w:t xml:space="preserve"> </w:t>
        </w:r>
        <w:r w:rsidRPr="008261C9">
          <w:rPr>
            <w:rStyle w:val="Hyperlink"/>
            <w:szCs w:val="24"/>
          </w:rPr>
          <w:t>pasageri</w:t>
        </w:r>
      </w:hyperlink>
      <w:r w:rsidR="00487415">
        <w:t xml:space="preserve"> </w:t>
      </w:r>
      <w:r w:rsidRPr="008261C9">
        <w:t>și</w:t>
      </w:r>
      <w:r w:rsidR="00487415">
        <w:t xml:space="preserve"> </w:t>
      </w:r>
      <w:r w:rsidRPr="008261C9">
        <w:t>întărirea</w:t>
      </w:r>
      <w:r w:rsidR="00487415">
        <w:t xml:space="preserve"> </w:t>
      </w:r>
      <w:r w:rsidRPr="008261C9">
        <w:t>rolului</w:t>
      </w:r>
      <w:r w:rsidR="00487415">
        <w:t xml:space="preserve"> </w:t>
      </w:r>
      <w:r w:rsidRPr="008261C9">
        <w:t>Europolului.</w:t>
      </w:r>
      <w:r w:rsidR="00487415">
        <w:t xml:space="preserve"> </w:t>
      </w:r>
      <w:r w:rsidRPr="008261C9">
        <w:t>Acest</w:t>
      </w:r>
      <w:r w:rsidR="00487415">
        <w:t xml:space="preserve"> </w:t>
      </w:r>
      <w:r w:rsidRPr="008261C9">
        <w:t>lucru</w:t>
      </w:r>
      <w:r w:rsidR="00487415">
        <w:t xml:space="preserve"> </w:t>
      </w:r>
      <w:r w:rsidRPr="008261C9">
        <w:t>va</w:t>
      </w:r>
      <w:r w:rsidR="00487415">
        <w:t xml:space="preserve"> </w:t>
      </w:r>
      <w:r w:rsidRPr="008261C9">
        <w:t>consolida</w:t>
      </w:r>
      <w:r w:rsidR="00487415">
        <w:t xml:space="preserve"> </w:t>
      </w:r>
      <w:r w:rsidRPr="008261C9">
        <w:t>prevenirea,</w:t>
      </w:r>
      <w:r w:rsidR="00487415">
        <w:t xml:space="preserve"> </w:t>
      </w:r>
      <w:r w:rsidRPr="008261C9">
        <w:t>depistarea,</w:t>
      </w:r>
      <w:r w:rsidR="00487415">
        <w:t xml:space="preserve"> </w:t>
      </w:r>
      <w:r w:rsidRPr="008261C9">
        <w:t>investigarea</w:t>
      </w:r>
      <w:r w:rsidR="00487415">
        <w:t xml:space="preserve"> </w:t>
      </w:r>
      <w:r w:rsidRPr="008261C9">
        <w:t>și</w:t>
      </w:r>
      <w:r w:rsidR="00487415">
        <w:t xml:space="preserve"> </w:t>
      </w:r>
      <w:r w:rsidRPr="008261C9">
        <w:t>urmărirea</w:t>
      </w:r>
      <w:r w:rsidR="00487415">
        <w:t xml:space="preserve"> </w:t>
      </w:r>
      <w:r w:rsidRPr="008261C9">
        <w:t>penală</w:t>
      </w:r>
      <w:r w:rsidR="00487415">
        <w:t xml:space="preserve"> </w:t>
      </w:r>
      <w:r w:rsidRPr="008261C9">
        <w:t>a</w:t>
      </w:r>
      <w:r w:rsidR="00487415">
        <w:t xml:space="preserve"> </w:t>
      </w:r>
      <w:r w:rsidRPr="008261C9">
        <w:t>infracțiunilor</w:t>
      </w:r>
      <w:r w:rsidR="00487415">
        <w:t xml:space="preserve"> </w:t>
      </w:r>
      <w:r w:rsidRPr="008261C9">
        <w:t>de</w:t>
      </w:r>
      <w:r w:rsidR="00487415">
        <w:t xml:space="preserve"> </w:t>
      </w:r>
      <w:r w:rsidRPr="008261C9">
        <w:t>terorism</w:t>
      </w:r>
      <w:r w:rsidR="00487415">
        <w:t xml:space="preserve"> </w:t>
      </w:r>
      <w:r w:rsidRPr="008261C9">
        <w:t>și</w:t>
      </w:r>
      <w:r w:rsidR="00487415">
        <w:t xml:space="preserve"> </w:t>
      </w:r>
      <w:r w:rsidRPr="008261C9">
        <w:t>a</w:t>
      </w:r>
      <w:r w:rsidR="00487415">
        <w:t xml:space="preserve"> </w:t>
      </w:r>
      <w:r w:rsidRPr="008261C9">
        <w:t>infracțiunilor</w:t>
      </w:r>
      <w:r w:rsidR="00487415">
        <w:t xml:space="preserve"> </w:t>
      </w:r>
      <w:r w:rsidRPr="008261C9">
        <w:t>grave.</w:t>
      </w:r>
      <w:r w:rsidR="00487415">
        <w:t xml:space="preserve"> </w:t>
      </w:r>
      <w:r w:rsidRPr="008261C9">
        <w:t>Noile</w:t>
      </w:r>
      <w:r w:rsidR="00487415">
        <w:t xml:space="preserve"> </w:t>
      </w:r>
      <w:r w:rsidRPr="008261C9">
        <w:t>norme</w:t>
      </w:r>
      <w:r w:rsidR="00487415">
        <w:t xml:space="preserve"> </w:t>
      </w:r>
      <w:r w:rsidRPr="008261C9">
        <w:t>privind</w:t>
      </w:r>
      <w:r w:rsidR="00487415">
        <w:t xml:space="preserve"> </w:t>
      </w:r>
      <w:hyperlink r:id="rId117" w:history="1">
        <w:r w:rsidRPr="008261C9">
          <w:rPr>
            <w:rStyle w:val="Hyperlink"/>
            <w:szCs w:val="24"/>
          </w:rPr>
          <w:t>transferul</w:t>
        </w:r>
        <w:r w:rsidR="00487415">
          <w:rPr>
            <w:rStyle w:val="Hyperlink"/>
            <w:szCs w:val="24"/>
          </w:rPr>
          <w:t xml:space="preserve"> </w:t>
        </w:r>
        <w:r w:rsidRPr="008261C9">
          <w:rPr>
            <w:rStyle w:val="Hyperlink"/>
            <w:szCs w:val="24"/>
          </w:rPr>
          <w:t>de</w:t>
        </w:r>
        <w:r w:rsidR="00487415">
          <w:rPr>
            <w:rStyle w:val="Hyperlink"/>
            <w:szCs w:val="24"/>
          </w:rPr>
          <w:t xml:space="preserve"> </w:t>
        </w:r>
        <w:r w:rsidRPr="008261C9">
          <w:rPr>
            <w:rStyle w:val="Hyperlink"/>
            <w:szCs w:val="24"/>
          </w:rPr>
          <w:t>proceduri</w:t>
        </w:r>
        <w:r w:rsidR="00487415">
          <w:rPr>
            <w:rStyle w:val="Hyperlink"/>
            <w:szCs w:val="24"/>
          </w:rPr>
          <w:t xml:space="preserve"> </w:t>
        </w:r>
        <w:r w:rsidRPr="008261C9">
          <w:rPr>
            <w:rStyle w:val="Hyperlink"/>
            <w:szCs w:val="24"/>
          </w:rPr>
          <w:t>în</w:t>
        </w:r>
        <w:r w:rsidR="00487415">
          <w:rPr>
            <w:rStyle w:val="Hyperlink"/>
            <w:szCs w:val="24"/>
          </w:rPr>
          <w:t xml:space="preserve"> </w:t>
        </w:r>
        <w:r w:rsidRPr="008261C9">
          <w:rPr>
            <w:rStyle w:val="Hyperlink"/>
            <w:szCs w:val="24"/>
          </w:rPr>
          <w:t>materie</w:t>
        </w:r>
        <w:r w:rsidR="00487415">
          <w:rPr>
            <w:rStyle w:val="Hyperlink"/>
            <w:szCs w:val="24"/>
          </w:rPr>
          <w:t xml:space="preserve"> </w:t>
        </w:r>
        <w:r w:rsidRPr="008261C9">
          <w:rPr>
            <w:rStyle w:val="Hyperlink"/>
            <w:szCs w:val="24"/>
          </w:rPr>
          <w:t>penală</w:t>
        </w:r>
      </w:hyperlink>
      <w:r w:rsidR="00487415">
        <w:t xml:space="preserve"> </w:t>
      </w:r>
      <w:r w:rsidRPr="008261C9">
        <w:t>vor</w:t>
      </w:r>
      <w:r w:rsidR="00487415">
        <w:t xml:space="preserve"> </w:t>
      </w:r>
      <w:r w:rsidRPr="008261C9">
        <w:t>contribui</w:t>
      </w:r>
      <w:r w:rsidR="00487415">
        <w:t xml:space="preserve"> </w:t>
      </w:r>
      <w:r w:rsidRPr="008261C9">
        <w:t>la</w:t>
      </w:r>
      <w:r w:rsidR="00487415">
        <w:t xml:space="preserve"> </w:t>
      </w:r>
      <w:r w:rsidRPr="008261C9">
        <w:t>prevenirea</w:t>
      </w:r>
      <w:r w:rsidR="00487415">
        <w:t xml:space="preserve"> </w:t>
      </w:r>
      <w:r w:rsidRPr="008261C9">
        <w:t>dublării</w:t>
      </w:r>
      <w:r w:rsidR="00487415">
        <w:t xml:space="preserve"> </w:t>
      </w:r>
      <w:r w:rsidRPr="008261C9">
        <w:t>ineficiente</w:t>
      </w:r>
      <w:r w:rsidR="00487415">
        <w:t xml:space="preserve"> </w:t>
      </w:r>
      <w:r w:rsidRPr="008261C9">
        <w:t>a</w:t>
      </w:r>
      <w:r w:rsidR="00487415">
        <w:t xml:space="preserve"> </w:t>
      </w:r>
      <w:r w:rsidRPr="008261C9">
        <w:t>procedurilor</w:t>
      </w:r>
      <w:r w:rsidR="00487415">
        <w:t xml:space="preserve"> </w:t>
      </w:r>
      <w:r w:rsidRPr="008261C9">
        <w:t>și</w:t>
      </w:r>
      <w:r w:rsidR="00487415">
        <w:t xml:space="preserve"> </w:t>
      </w:r>
      <w:r w:rsidRPr="008261C9">
        <w:t>la</w:t>
      </w:r>
      <w:r w:rsidR="00487415">
        <w:t xml:space="preserve"> </w:t>
      </w:r>
      <w:r w:rsidRPr="008261C9">
        <w:t>evitarea</w:t>
      </w:r>
      <w:r w:rsidR="00487415">
        <w:t xml:space="preserve"> </w:t>
      </w:r>
      <w:r w:rsidRPr="008261C9">
        <w:t>cazurilor</w:t>
      </w:r>
      <w:r w:rsidR="00487415">
        <w:t xml:space="preserve"> </w:t>
      </w:r>
      <w:r w:rsidRPr="008261C9">
        <w:t>de</w:t>
      </w:r>
      <w:r w:rsidR="00487415">
        <w:t xml:space="preserve"> </w:t>
      </w:r>
      <w:r w:rsidRPr="008261C9">
        <w:t>impunitate.</w:t>
      </w:r>
    </w:p>
    <w:p w14:paraId="5FC6D477" w14:textId="06E7793B" w:rsidR="008261C9" w:rsidRPr="008261C9" w:rsidRDefault="008261C9">
      <w:pPr>
        <w:numPr>
          <w:ilvl w:val="0"/>
          <w:numId w:val="9"/>
        </w:numPr>
      </w:pPr>
      <w:r w:rsidRPr="008261C9">
        <w:rPr>
          <w:b/>
          <w:bCs/>
        </w:rPr>
        <w:lastRenderedPageBreak/>
        <w:t>Întărirea</w:t>
      </w:r>
      <w:r w:rsidR="00487415">
        <w:rPr>
          <w:b/>
          <w:bCs/>
        </w:rPr>
        <w:t xml:space="preserve"> </w:t>
      </w:r>
      <w:r w:rsidRPr="008261C9">
        <w:rPr>
          <w:b/>
          <w:bCs/>
        </w:rPr>
        <w:t>cooperării</w:t>
      </w:r>
      <w:r w:rsidR="00487415">
        <w:rPr>
          <w:b/>
          <w:bCs/>
        </w:rPr>
        <w:t xml:space="preserve"> </w:t>
      </w:r>
      <w:r w:rsidRPr="008261C9">
        <w:rPr>
          <w:b/>
          <w:bCs/>
        </w:rPr>
        <w:t>în</w:t>
      </w:r>
      <w:r w:rsidR="00487415">
        <w:rPr>
          <w:b/>
          <w:bCs/>
        </w:rPr>
        <w:t xml:space="preserve"> </w:t>
      </w:r>
      <w:r w:rsidRPr="008261C9">
        <w:rPr>
          <w:b/>
          <w:bCs/>
        </w:rPr>
        <w:t>domeniul</w:t>
      </w:r>
      <w:r w:rsidR="00487415">
        <w:rPr>
          <w:b/>
          <w:bCs/>
        </w:rPr>
        <w:t xml:space="preserve"> </w:t>
      </w:r>
      <w:r w:rsidRPr="008261C9">
        <w:rPr>
          <w:b/>
          <w:bCs/>
        </w:rPr>
        <w:t>securității</w:t>
      </w:r>
      <w:r w:rsidR="00487415">
        <w:rPr>
          <w:b/>
          <w:bCs/>
        </w:rPr>
        <w:t xml:space="preserve"> </w:t>
      </w:r>
      <w:r w:rsidRPr="008261C9">
        <w:rPr>
          <w:b/>
          <w:bCs/>
        </w:rPr>
        <w:t>cu</w:t>
      </w:r>
      <w:r w:rsidR="00487415">
        <w:rPr>
          <w:b/>
          <w:bCs/>
        </w:rPr>
        <w:t xml:space="preserve"> </w:t>
      </w:r>
      <w:r w:rsidRPr="008261C9">
        <w:rPr>
          <w:b/>
          <w:bCs/>
        </w:rPr>
        <w:t>partenerii</w:t>
      </w:r>
      <w:r w:rsidR="00487415">
        <w:rPr>
          <w:b/>
          <w:bCs/>
        </w:rPr>
        <w:t xml:space="preserve"> </w:t>
      </w:r>
      <w:r w:rsidRPr="008261C9">
        <w:rPr>
          <w:b/>
          <w:bCs/>
        </w:rPr>
        <w:t>internaționali</w:t>
      </w:r>
    </w:p>
    <w:p w14:paraId="69D1B457" w14:textId="4AACD2DE" w:rsidR="008261C9" w:rsidRPr="008261C9" w:rsidRDefault="008261C9" w:rsidP="008261C9">
      <w:r w:rsidRPr="008261C9">
        <w:t>Pe</w:t>
      </w:r>
      <w:r w:rsidR="00487415">
        <w:t xml:space="preserve"> </w:t>
      </w:r>
      <w:r w:rsidRPr="008261C9">
        <w:t>parcursul</w:t>
      </w:r>
      <w:r w:rsidR="00487415">
        <w:t xml:space="preserve"> </w:t>
      </w:r>
      <w:r w:rsidRPr="008261C9">
        <w:t>actualului</w:t>
      </w:r>
      <w:r w:rsidR="00487415">
        <w:t xml:space="preserve"> </w:t>
      </w:r>
      <w:r w:rsidRPr="008261C9">
        <w:t>mandat,</w:t>
      </w:r>
      <w:r w:rsidR="00487415">
        <w:t xml:space="preserve"> </w:t>
      </w:r>
      <w:r w:rsidRPr="008261C9">
        <w:t>Comisia</w:t>
      </w:r>
      <w:r w:rsidR="00487415">
        <w:t xml:space="preserve"> </w:t>
      </w:r>
      <w:r w:rsidRPr="008261C9">
        <w:t>a</w:t>
      </w:r>
      <w:r w:rsidR="00487415">
        <w:t xml:space="preserve"> </w:t>
      </w:r>
      <w:r w:rsidRPr="008261C9">
        <w:t>acționat</w:t>
      </w:r>
      <w:r w:rsidR="00487415">
        <w:t xml:space="preserve"> </w:t>
      </w:r>
      <w:r w:rsidRPr="008261C9">
        <w:t>rapid</w:t>
      </w:r>
      <w:r w:rsidR="00487415">
        <w:t xml:space="preserve"> </w:t>
      </w:r>
      <w:r w:rsidRPr="008261C9">
        <w:t>pentru</w:t>
      </w:r>
      <w:r w:rsidR="00487415">
        <w:t xml:space="preserve"> </w:t>
      </w:r>
      <w:r w:rsidRPr="008261C9">
        <w:t>a</w:t>
      </w:r>
      <w:r w:rsidR="00487415">
        <w:t xml:space="preserve"> </w:t>
      </w:r>
      <w:r w:rsidRPr="008261C9">
        <w:t>preveni</w:t>
      </w:r>
      <w:r w:rsidR="00487415">
        <w:t xml:space="preserve"> </w:t>
      </w:r>
      <w:r w:rsidRPr="008261C9">
        <w:t>amenințările</w:t>
      </w:r>
      <w:r w:rsidR="00487415">
        <w:t xml:space="preserve"> </w:t>
      </w:r>
      <w:r w:rsidRPr="008261C9">
        <w:t>la</w:t>
      </w:r>
      <w:r w:rsidR="00487415">
        <w:t xml:space="preserve"> </w:t>
      </w:r>
      <w:r w:rsidRPr="008261C9">
        <w:t>adresa</w:t>
      </w:r>
      <w:r w:rsidR="00487415">
        <w:t xml:space="preserve"> </w:t>
      </w:r>
      <w:r w:rsidRPr="008261C9">
        <w:t>securității</w:t>
      </w:r>
      <w:r w:rsidR="00487415">
        <w:t xml:space="preserve"> </w:t>
      </w:r>
      <w:r w:rsidRPr="008261C9">
        <w:t>interne</w:t>
      </w:r>
      <w:r w:rsidR="00487415">
        <w:t xml:space="preserve"> </w:t>
      </w:r>
      <w:r w:rsidRPr="008261C9">
        <w:t>generate</w:t>
      </w:r>
      <w:r w:rsidR="00487415">
        <w:t xml:space="preserve"> </w:t>
      </w:r>
      <w:r w:rsidRPr="008261C9">
        <w:t>de</w:t>
      </w:r>
      <w:r w:rsidR="00487415">
        <w:t xml:space="preserve"> </w:t>
      </w:r>
      <w:r w:rsidRPr="008261C9">
        <w:t>războiul</w:t>
      </w:r>
      <w:r w:rsidR="00487415">
        <w:t xml:space="preserve"> </w:t>
      </w:r>
      <w:r w:rsidRPr="008261C9">
        <w:t>de</w:t>
      </w:r>
      <w:r w:rsidR="00487415">
        <w:t xml:space="preserve"> </w:t>
      </w:r>
      <w:r w:rsidRPr="008261C9">
        <w:t>agresiune</w:t>
      </w:r>
      <w:r w:rsidR="00487415">
        <w:t xml:space="preserve"> </w:t>
      </w:r>
      <w:r w:rsidRPr="008261C9">
        <w:t>al</w:t>
      </w:r>
      <w:r w:rsidR="00487415">
        <w:t xml:space="preserve"> </w:t>
      </w:r>
      <w:r w:rsidRPr="008261C9">
        <w:t>Rusiei</w:t>
      </w:r>
      <w:r w:rsidR="00487415">
        <w:t xml:space="preserve"> </w:t>
      </w:r>
      <w:r w:rsidRPr="008261C9">
        <w:t>împotriva</w:t>
      </w:r>
      <w:r w:rsidR="00487415">
        <w:t xml:space="preserve"> </w:t>
      </w:r>
      <w:r w:rsidRPr="008261C9">
        <w:t>Ucrainei,</w:t>
      </w:r>
      <w:r w:rsidR="00487415">
        <w:t xml:space="preserve"> </w:t>
      </w:r>
      <w:r w:rsidRPr="008261C9">
        <w:t>inclusiv</w:t>
      </w:r>
      <w:r w:rsidR="00487415">
        <w:t xml:space="preserve"> </w:t>
      </w:r>
      <w:r w:rsidRPr="008261C9">
        <w:t>prin</w:t>
      </w:r>
      <w:r w:rsidR="00487415">
        <w:t xml:space="preserve"> </w:t>
      </w:r>
      <w:r w:rsidRPr="008261C9">
        <w:t>instituirea</w:t>
      </w:r>
      <w:r w:rsidR="00487415">
        <w:t xml:space="preserve"> </w:t>
      </w:r>
      <w:r w:rsidRPr="008261C9">
        <w:t>unui</w:t>
      </w:r>
      <w:r w:rsidR="00487415">
        <w:t xml:space="preserve"> </w:t>
      </w:r>
      <w:r w:rsidRPr="008261C9">
        <w:t>centru</w:t>
      </w:r>
      <w:r w:rsidR="00487415">
        <w:t xml:space="preserve"> </w:t>
      </w:r>
      <w:r w:rsidRPr="008261C9">
        <w:t>de</w:t>
      </w:r>
      <w:r w:rsidR="00487415">
        <w:t xml:space="preserve"> </w:t>
      </w:r>
      <w:r w:rsidRPr="008261C9">
        <w:t>sprijin</w:t>
      </w:r>
      <w:r w:rsidR="00487415">
        <w:t xml:space="preserve"> </w:t>
      </w:r>
      <w:r w:rsidRPr="008261C9">
        <w:t>pentru</w:t>
      </w:r>
      <w:r w:rsidR="00487415">
        <w:t xml:space="preserve"> </w:t>
      </w:r>
      <w:r w:rsidRPr="008261C9">
        <w:t>securitatea</w:t>
      </w:r>
      <w:r w:rsidR="00487415">
        <w:t xml:space="preserve"> </w:t>
      </w:r>
      <w:r w:rsidRPr="008261C9">
        <w:t>internă</w:t>
      </w:r>
      <w:r w:rsidR="00487415">
        <w:t xml:space="preserve"> </w:t>
      </w:r>
      <w:r w:rsidRPr="008261C9">
        <w:t>și</w:t>
      </w:r>
      <w:r w:rsidR="00487415">
        <w:t xml:space="preserve"> </w:t>
      </w:r>
      <w:r w:rsidRPr="008261C9">
        <w:t>gestionarea</w:t>
      </w:r>
      <w:r w:rsidR="00487415">
        <w:t xml:space="preserve"> </w:t>
      </w:r>
      <w:r w:rsidRPr="008261C9">
        <w:t>frontierelor</w:t>
      </w:r>
      <w:r w:rsidR="00487415">
        <w:t xml:space="preserve"> </w:t>
      </w:r>
      <w:r w:rsidRPr="008261C9">
        <w:t>în</w:t>
      </w:r>
      <w:r w:rsidR="00487415">
        <w:t xml:space="preserve"> </w:t>
      </w:r>
      <w:r w:rsidRPr="008261C9">
        <w:t>Republica</w:t>
      </w:r>
      <w:r w:rsidR="00487415">
        <w:t xml:space="preserve"> </w:t>
      </w:r>
      <w:r w:rsidRPr="008261C9">
        <w:t>Moldova.</w:t>
      </w:r>
      <w:r w:rsidR="00487415">
        <w:t xml:space="preserve"> </w:t>
      </w:r>
      <w:r w:rsidRPr="008261C9">
        <w:t>Situația</w:t>
      </w:r>
      <w:r w:rsidR="00487415">
        <w:t xml:space="preserve"> </w:t>
      </w:r>
      <w:r w:rsidRPr="008261C9">
        <w:t>actuală</w:t>
      </w:r>
      <w:r w:rsidR="00487415">
        <w:t xml:space="preserve"> </w:t>
      </w:r>
      <w:r w:rsidRPr="008261C9">
        <w:t>din</w:t>
      </w:r>
      <w:r w:rsidR="00487415">
        <w:t xml:space="preserve"> </w:t>
      </w:r>
      <w:r w:rsidRPr="008261C9">
        <w:t>Orientul</w:t>
      </w:r>
      <w:r w:rsidR="00487415">
        <w:t xml:space="preserve"> </w:t>
      </w:r>
      <w:r w:rsidRPr="008261C9">
        <w:t>Mijlociu</w:t>
      </w:r>
      <w:r w:rsidR="00487415">
        <w:t xml:space="preserve"> </w:t>
      </w:r>
      <w:r w:rsidRPr="008261C9">
        <w:t>ar</w:t>
      </w:r>
      <w:r w:rsidR="00487415">
        <w:t xml:space="preserve"> </w:t>
      </w:r>
      <w:r w:rsidRPr="008261C9">
        <w:t>putea,</w:t>
      </w:r>
      <w:r w:rsidR="00487415">
        <w:t xml:space="preserve"> </w:t>
      </w:r>
      <w:r w:rsidRPr="008261C9">
        <w:t>de</w:t>
      </w:r>
      <w:r w:rsidR="00487415">
        <w:t xml:space="preserve"> </w:t>
      </w:r>
      <w:r w:rsidRPr="008261C9">
        <w:t>asemenea,</w:t>
      </w:r>
      <w:r w:rsidR="00487415">
        <w:t xml:space="preserve"> </w:t>
      </w:r>
      <w:r w:rsidRPr="008261C9">
        <w:t>să</w:t>
      </w:r>
      <w:r w:rsidR="00487415">
        <w:t xml:space="preserve"> </w:t>
      </w:r>
      <w:r w:rsidRPr="008261C9">
        <w:t>afecteze</w:t>
      </w:r>
      <w:r w:rsidR="00487415">
        <w:t xml:space="preserve"> </w:t>
      </w:r>
      <w:r w:rsidRPr="008261C9">
        <w:t>securitatea</w:t>
      </w:r>
      <w:r w:rsidR="00487415">
        <w:t xml:space="preserve"> </w:t>
      </w:r>
      <w:r w:rsidRPr="008261C9">
        <w:t>internă</w:t>
      </w:r>
      <w:r w:rsidR="00487415">
        <w:t xml:space="preserve"> </w:t>
      </w:r>
      <w:r w:rsidRPr="008261C9">
        <w:t>a</w:t>
      </w:r>
      <w:r w:rsidR="00487415">
        <w:t xml:space="preserve"> </w:t>
      </w:r>
      <w:r w:rsidRPr="008261C9">
        <w:t>UE.</w:t>
      </w:r>
      <w:r w:rsidR="00487415">
        <w:t xml:space="preserve"> </w:t>
      </w:r>
      <w:r w:rsidRPr="008261C9">
        <w:t>Pentru</w:t>
      </w:r>
      <w:r w:rsidR="00487415">
        <w:t xml:space="preserve"> </w:t>
      </w:r>
      <w:r w:rsidRPr="008261C9">
        <w:t>a</w:t>
      </w:r>
      <w:r w:rsidR="00487415">
        <w:t xml:space="preserve"> </w:t>
      </w:r>
      <w:r w:rsidRPr="008261C9">
        <w:t>sprijini</w:t>
      </w:r>
      <w:r w:rsidR="00487415">
        <w:t xml:space="preserve"> </w:t>
      </w:r>
      <w:r w:rsidRPr="008261C9">
        <w:t>investigațiile</w:t>
      </w:r>
      <w:r w:rsidR="00487415">
        <w:t xml:space="preserve"> </w:t>
      </w:r>
      <w:r w:rsidRPr="008261C9">
        <w:t>legate</w:t>
      </w:r>
      <w:r w:rsidR="00487415">
        <w:t xml:space="preserve"> </w:t>
      </w:r>
      <w:r w:rsidRPr="008261C9">
        <w:t>de</w:t>
      </w:r>
      <w:r w:rsidR="00487415">
        <w:t xml:space="preserve"> </w:t>
      </w:r>
      <w:r w:rsidRPr="008261C9">
        <w:t>finanțarea</w:t>
      </w:r>
      <w:r w:rsidR="00487415">
        <w:t xml:space="preserve"> </w:t>
      </w:r>
      <w:r w:rsidRPr="008261C9">
        <w:t>terorismului,</w:t>
      </w:r>
      <w:r w:rsidR="00487415">
        <w:t xml:space="preserve"> </w:t>
      </w:r>
      <w:r w:rsidRPr="008261C9">
        <w:t>în</w:t>
      </w:r>
      <w:r w:rsidR="00487415">
        <w:t xml:space="preserve"> </w:t>
      </w:r>
      <w:r w:rsidRPr="008261C9">
        <w:t>2021,</w:t>
      </w:r>
      <w:r w:rsidR="00487415">
        <w:t xml:space="preserve"> </w:t>
      </w:r>
      <w:r w:rsidRPr="008261C9">
        <w:t>Comisia</w:t>
      </w:r>
      <w:r w:rsidR="00487415">
        <w:t xml:space="preserve"> </w:t>
      </w:r>
      <w:r w:rsidRPr="008261C9">
        <w:t>a</w:t>
      </w:r>
      <w:r w:rsidR="00487415">
        <w:t xml:space="preserve"> </w:t>
      </w:r>
      <w:r w:rsidRPr="008261C9">
        <w:t>instituit</w:t>
      </w:r>
      <w:r w:rsidR="00487415">
        <w:t xml:space="preserve"> </w:t>
      </w:r>
      <w:r w:rsidRPr="008261C9">
        <w:t>și</w:t>
      </w:r>
      <w:r w:rsidR="00487415">
        <w:t xml:space="preserve"> </w:t>
      </w:r>
      <w:r w:rsidRPr="008261C9">
        <w:t>o</w:t>
      </w:r>
      <w:r w:rsidR="00487415">
        <w:t xml:space="preserve"> </w:t>
      </w:r>
      <w:r w:rsidRPr="008261C9">
        <w:t>rețea</w:t>
      </w:r>
      <w:r w:rsidR="00487415">
        <w:t xml:space="preserve"> </w:t>
      </w:r>
      <w:r w:rsidRPr="008261C9">
        <w:t>de</w:t>
      </w:r>
      <w:r w:rsidR="00487415">
        <w:t xml:space="preserve"> </w:t>
      </w:r>
      <w:r w:rsidRPr="008261C9">
        <w:t>anchetatori</w:t>
      </w:r>
      <w:r w:rsidR="00487415">
        <w:t xml:space="preserve"> </w:t>
      </w:r>
      <w:r w:rsidRPr="008261C9">
        <w:t>financiari</w:t>
      </w:r>
      <w:r w:rsidR="00487415">
        <w:t xml:space="preserve"> </w:t>
      </w:r>
      <w:r w:rsidRPr="008261C9">
        <w:t>în</w:t>
      </w:r>
      <w:r w:rsidR="00487415">
        <w:t xml:space="preserve"> </w:t>
      </w:r>
      <w:r w:rsidRPr="008261C9">
        <w:t>domeniul</w:t>
      </w:r>
      <w:r w:rsidR="00487415">
        <w:t xml:space="preserve"> </w:t>
      </w:r>
      <w:r w:rsidRPr="008261C9">
        <w:t>combaterii</w:t>
      </w:r>
      <w:r w:rsidR="00487415">
        <w:t xml:space="preserve"> </w:t>
      </w:r>
      <w:r w:rsidRPr="008261C9">
        <w:t>terorismului.</w:t>
      </w:r>
      <w:r w:rsidR="00487415">
        <w:t xml:space="preserve"> </w:t>
      </w:r>
      <w:r w:rsidRPr="008261C9">
        <w:t>Rețeaua,</w:t>
      </w:r>
      <w:r w:rsidR="00487415">
        <w:t xml:space="preserve"> </w:t>
      </w:r>
      <w:r w:rsidRPr="008261C9">
        <w:t>prezidată</w:t>
      </w:r>
      <w:r w:rsidR="00487415">
        <w:t xml:space="preserve"> </w:t>
      </w:r>
      <w:r w:rsidRPr="008261C9">
        <w:t>de</w:t>
      </w:r>
      <w:r w:rsidR="00487415">
        <w:t xml:space="preserve"> </w:t>
      </w:r>
      <w:r w:rsidRPr="008261C9">
        <w:t>Comisie,</w:t>
      </w:r>
      <w:r w:rsidR="00487415">
        <w:t xml:space="preserve"> </w:t>
      </w:r>
      <w:r w:rsidRPr="008261C9">
        <w:t>sprijină</w:t>
      </w:r>
      <w:r w:rsidR="00487415">
        <w:t xml:space="preserve"> </w:t>
      </w:r>
      <w:r w:rsidRPr="008261C9">
        <w:t>schimburile</w:t>
      </w:r>
      <w:r w:rsidR="00487415">
        <w:t xml:space="preserve"> </w:t>
      </w:r>
      <w:r w:rsidRPr="008261C9">
        <w:t>dintre</w:t>
      </w:r>
      <w:r w:rsidR="00487415">
        <w:t xml:space="preserve"> </w:t>
      </w:r>
      <w:r w:rsidRPr="008261C9">
        <w:t>anchetatorii</w:t>
      </w:r>
      <w:r w:rsidR="00487415">
        <w:t xml:space="preserve"> </w:t>
      </w:r>
      <w:r w:rsidRPr="008261C9">
        <w:t>din</w:t>
      </w:r>
      <w:r w:rsidR="00487415">
        <w:t xml:space="preserve"> </w:t>
      </w:r>
      <w:r w:rsidRPr="008261C9">
        <w:t>statele</w:t>
      </w:r>
      <w:r w:rsidR="00487415">
        <w:t xml:space="preserve"> </w:t>
      </w:r>
      <w:r w:rsidRPr="008261C9">
        <w:t>membre</w:t>
      </w:r>
      <w:r w:rsidR="00487415">
        <w:t xml:space="preserve"> </w:t>
      </w:r>
      <w:r w:rsidRPr="008261C9">
        <w:t>cu</w:t>
      </w:r>
      <w:r w:rsidR="00487415">
        <w:t xml:space="preserve"> </w:t>
      </w:r>
      <w:r w:rsidRPr="008261C9">
        <w:t>privire</w:t>
      </w:r>
      <w:r w:rsidR="00487415">
        <w:t xml:space="preserve"> </w:t>
      </w:r>
      <w:r w:rsidRPr="008261C9">
        <w:t>la</w:t>
      </w:r>
      <w:r w:rsidR="00487415">
        <w:t xml:space="preserve"> </w:t>
      </w:r>
      <w:r w:rsidRPr="008261C9">
        <w:t>tehnicile</w:t>
      </w:r>
      <w:r w:rsidR="00487415">
        <w:t xml:space="preserve"> </w:t>
      </w:r>
      <w:r w:rsidRPr="008261C9">
        <w:t>și</w:t>
      </w:r>
      <w:r w:rsidR="00487415">
        <w:t xml:space="preserve"> </w:t>
      </w:r>
      <w:r w:rsidRPr="008261C9">
        <w:t>experiențele</w:t>
      </w:r>
      <w:r w:rsidR="00487415">
        <w:t xml:space="preserve"> </w:t>
      </w:r>
      <w:r w:rsidRPr="008261C9">
        <w:t>legate</w:t>
      </w:r>
      <w:r w:rsidR="00487415">
        <w:t xml:space="preserve"> </w:t>
      </w:r>
      <w:r w:rsidRPr="008261C9">
        <w:t>de</w:t>
      </w:r>
      <w:r w:rsidR="00487415">
        <w:t xml:space="preserve"> </w:t>
      </w:r>
      <w:r w:rsidRPr="008261C9">
        <w:t>combaterea</w:t>
      </w:r>
      <w:r w:rsidR="00487415">
        <w:t xml:space="preserve"> </w:t>
      </w:r>
      <w:r w:rsidRPr="008261C9">
        <w:t>finanțării</w:t>
      </w:r>
      <w:r w:rsidR="00487415">
        <w:t xml:space="preserve"> </w:t>
      </w:r>
      <w:r w:rsidRPr="008261C9">
        <w:t>terorismului.</w:t>
      </w:r>
      <w:r w:rsidR="00487415">
        <w:t xml:space="preserve"> </w:t>
      </w:r>
      <w:r w:rsidRPr="008261C9">
        <w:t>UE</w:t>
      </w:r>
      <w:r w:rsidR="00487415">
        <w:t xml:space="preserve"> </w:t>
      </w:r>
      <w:r w:rsidRPr="008261C9">
        <w:t>a</w:t>
      </w:r>
      <w:r w:rsidR="00487415">
        <w:t xml:space="preserve"> </w:t>
      </w:r>
      <w:r w:rsidRPr="008261C9">
        <w:t>intensificat</w:t>
      </w:r>
      <w:r w:rsidR="00487415">
        <w:t xml:space="preserve"> </w:t>
      </w:r>
      <w:r w:rsidRPr="008261C9">
        <w:t>cooperarea</w:t>
      </w:r>
      <w:r w:rsidR="00487415">
        <w:t xml:space="preserve"> </w:t>
      </w:r>
      <w:r w:rsidRPr="008261C9">
        <w:t>cu</w:t>
      </w:r>
      <w:r w:rsidR="00487415">
        <w:t xml:space="preserve"> </w:t>
      </w:r>
      <w:r w:rsidRPr="008261C9">
        <w:t>țările</w:t>
      </w:r>
      <w:r w:rsidR="00487415">
        <w:t xml:space="preserve"> </w:t>
      </w:r>
      <w:r w:rsidRPr="008261C9">
        <w:t>partenere,</w:t>
      </w:r>
      <w:r w:rsidR="00487415">
        <w:t xml:space="preserve"> </w:t>
      </w:r>
      <w:r w:rsidRPr="008261C9">
        <w:t>colaborează</w:t>
      </w:r>
      <w:r w:rsidR="00487415">
        <w:t xml:space="preserve"> </w:t>
      </w:r>
      <w:r w:rsidRPr="008261C9">
        <w:t>îndeaproape</w:t>
      </w:r>
      <w:r w:rsidR="00487415">
        <w:t xml:space="preserve"> </w:t>
      </w:r>
      <w:r w:rsidRPr="008261C9">
        <w:t>cu</w:t>
      </w:r>
      <w:r w:rsidR="00487415">
        <w:t xml:space="preserve"> </w:t>
      </w:r>
      <w:r w:rsidRPr="008261C9">
        <w:t>ONU</w:t>
      </w:r>
      <w:r w:rsidR="00487415">
        <w:t xml:space="preserve"> </w:t>
      </w:r>
      <w:r w:rsidRPr="008261C9">
        <w:t>și</w:t>
      </w:r>
      <w:r w:rsidR="00487415">
        <w:t xml:space="preserve"> </w:t>
      </w:r>
      <w:r w:rsidRPr="008261C9">
        <w:t>și-a</w:t>
      </w:r>
      <w:r w:rsidR="00487415">
        <w:t xml:space="preserve"> </w:t>
      </w:r>
      <w:r w:rsidRPr="008261C9">
        <w:t>extins</w:t>
      </w:r>
      <w:r w:rsidR="00487415">
        <w:t xml:space="preserve"> </w:t>
      </w:r>
      <w:r w:rsidRPr="008261C9">
        <w:t>cooperarea</w:t>
      </w:r>
      <w:r w:rsidR="00487415">
        <w:t xml:space="preserve"> </w:t>
      </w:r>
      <w:r w:rsidRPr="008261C9">
        <w:t>cu</w:t>
      </w:r>
      <w:r w:rsidR="00487415">
        <w:t xml:space="preserve"> </w:t>
      </w:r>
      <w:r w:rsidRPr="008261C9">
        <w:t>NATO.</w:t>
      </w:r>
    </w:p>
    <w:p w14:paraId="2D006904" w14:textId="242BDB61" w:rsidR="008261C9" w:rsidRPr="008261C9" w:rsidRDefault="008261C9">
      <w:pPr>
        <w:numPr>
          <w:ilvl w:val="0"/>
          <w:numId w:val="10"/>
        </w:numPr>
      </w:pPr>
      <w:r w:rsidRPr="008261C9">
        <w:rPr>
          <w:b/>
          <w:bCs/>
        </w:rPr>
        <w:t>Colaborarea</w:t>
      </w:r>
      <w:r w:rsidR="00487415">
        <w:rPr>
          <w:b/>
          <w:bCs/>
        </w:rPr>
        <w:t xml:space="preserve"> </w:t>
      </w:r>
      <w:r w:rsidRPr="008261C9">
        <w:rPr>
          <w:b/>
          <w:bCs/>
        </w:rPr>
        <w:t>cu</w:t>
      </w:r>
      <w:r w:rsidR="00487415">
        <w:rPr>
          <w:b/>
          <w:bCs/>
        </w:rPr>
        <w:t xml:space="preserve"> </w:t>
      </w:r>
      <w:r w:rsidRPr="008261C9">
        <w:rPr>
          <w:b/>
          <w:bCs/>
        </w:rPr>
        <w:t>agențiile</w:t>
      </w:r>
      <w:r w:rsidR="00487415">
        <w:rPr>
          <w:b/>
          <w:bCs/>
        </w:rPr>
        <w:t xml:space="preserve"> </w:t>
      </w:r>
      <w:r w:rsidRPr="008261C9">
        <w:rPr>
          <w:b/>
          <w:bCs/>
        </w:rPr>
        <w:t>UE</w:t>
      </w:r>
      <w:r w:rsidR="00487415">
        <w:rPr>
          <w:b/>
          <w:bCs/>
        </w:rPr>
        <w:t xml:space="preserve"> </w:t>
      </w:r>
      <w:r w:rsidRPr="008261C9">
        <w:rPr>
          <w:b/>
          <w:bCs/>
        </w:rPr>
        <w:t>pentru</w:t>
      </w:r>
      <w:r w:rsidR="00487415">
        <w:rPr>
          <w:b/>
          <w:bCs/>
        </w:rPr>
        <w:t xml:space="preserve"> </w:t>
      </w:r>
      <w:r w:rsidRPr="008261C9">
        <w:rPr>
          <w:b/>
          <w:bCs/>
        </w:rPr>
        <w:t>punerea</w:t>
      </w:r>
      <w:r w:rsidR="00487415">
        <w:rPr>
          <w:b/>
          <w:bCs/>
        </w:rPr>
        <w:t xml:space="preserve"> </w:t>
      </w:r>
      <w:r w:rsidRPr="008261C9">
        <w:rPr>
          <w:b/>
          <w:bCs/>
        </w:rPr>
        <w:t>în</w:t>
      </w:r>
      <w:r w:rsidR="00487415">
        <w:rPr>
          <w:b/>
          <w:bCs/>
        </w:rPr>
        <w:t xml:space="preserve"> </w:t>
      </w:r>
      <w:r w:rsidRPr="008261C9">
        <w:rPr>
          <w:b/>
          <w:bCs/>
        </w:rPr>
        <w:t>aplicare</w:t>
      </w:r>
      <w:r w:rsidR="00487415">
        <w:rPr>
          <w:b/>
          <w:bCs/>
        </w:rPr>
        <w:t xml:space="preserve"> </w:t>
      </w:r>
      <w:r w:rsidRPr="008261C9">
        <w:rPr>
          <w:b/>
          <w:bCs/>
        </w:rPr>
        <w:t>a</w:t>
      </w:r>
      <w:r w:rsidR="00487415">
        <w:rPr>
          <w:b/>
          <w:bCs/>
        </w:rPr>
        <w:t xml:space="preserve"> </w:t>
      </w:r>
      <w:r w:rsidRPr="008261C9">
        <w:rPr>
          <w:b/>
          <w:bCs/>
        </w:rPr>
        <w:t>uniunii</w:t>
      </w:r>
      <w:r w:rsidR="00487415">
        <w:rPr>
          <w:b/>
          <w:bCs/>
        </w:rPr>
        <w:t xml:space="preserve"> </w:t>
      </w:r>
      <w:r w:rsidRPr="008261C9">
        <w:rPr>
          <w:b/>
          <w:bCs/>
        </w:rPr>
        <w:t>securității</w:t>
      </w:r>
    </w:p>
    <w:p w14:paraId="03C97827" w14:textId="095E20C4" w:rsidR="008261C9" w:rsidRPr="008261C9" w:rsidRDefault="008261C9" w:rsidP="008261C9">
      <w:r w:rsidRPr="008261C9">
        <w:t>Agențiile</w:t>
      </w:r>
      <w:r w:rsidR="00487415">
        <w:t xml:space="preserve"> </w:t>
      </w:r>
      <w:r w:rsidRPr="008261C9">
        <w:t>și</w:t>
      </w:r>
      <w:r w:rsidR="00487415">
        <w:t xml:space="preserve"> </w:t>
      </w:r>
      <w:r w:rsidRPr="008261C9">
        <w:t>organele</w:t>
      </w:r>
      <w:r w:rsidR="00487415">
        <w:t xml:space="preserve"> </w:t>
      </w:r>
      <w:r w:rsidRPr="008261C9">
        <w:t>UE</w:t>
      </w:r>
      <w:r w:rsidR="00487415">
        <w:t xml:space="preserve"> </w:t>
      </w:r>
      <w:r w:rsidRPr="008261C9">
        <w:t>din</w:t>
      </w:r>
      <w:r w:rsidR="00487415">
        <w:t xml:space="preserve"> </w:t>
      </w:r>
      <w:r w:rsidRPr="008261C9">
        <w:t>domeniul</w:t>
      </w:r>
      <w:r w:rsidR="00487415">
        <w:t xml:space="preserve"> </w:t>
      </w:r>
      <w:r w:rsidRPr="008261C9">
        <w:t>justiției,</w:t>
      </w:r>
      <w:r w:rsidR="00487415">
        <w:t xml:space="preserve"> </w:t>
      </w:r>
      <w:r w:rsidRPr="008261C9">
        <w:t>afacerilor</w:t>
      </w:r>
      <w:r w:rsidR="00487415">
        <w:t xml:space="preserve"> </w:t>
      </w:r>
      <w:r w:rsidRPr="008261C9">
        <w:t>interne</w:t>
      </w:r>
      <w:r w:rsidR="00487415">
        <w:t xml:space="preserve"> </w:t>
      </w:r>
      <w:r w:rsidRPr="008261C9">
        <w:t>și</w:t>
      </w:r>
      <w:r w:rsidR="00487415">
        <w:t xml:space="preserve"> </w:t>
      </w:r>
      <w:r w:rsidRPr="008261C9">
        <w:t>securității</w:t>
      </w:r>
      <w:r w:rsidR="00487415">
        <w:t xml:space="preserve"> </w:t>
      </w:r>
      <w:r w:rsidRPr="008261C9">
        <w:t>cibernetice,</w:t>
      </w:r>
      <w:r w:rsidR="00487415">
        <w:t xml:space="preserve"> </w:t>
      </w:r>
      <w:r w:rsidRPr="008261C9">
        <w:t>precum</w:t>
      </w:r>
      <w:r w:rsidR="00487415">
        <w:t xml:space="preserve"> </w:t>
      </w:r>
      <w:r w:rsidRPr="008261C9">
        <w:t>Europol,</w:t>
      </w:r>
      <w:r w:rsidR="00487415">
        <w:t xml:space="preserve"> </w:t>
      </w:r>
      <w:r w:rsidRPr="008261C9">
        <w:t>Eurojust,</w:t>
      </w:r>
      <w:r w:rsidR="00487415">
        <w:t xml:space="preserve"> </w:t>
      </w:r>
      <w:r w:rsidRPr="008261C9">
        <w:t>ENISA,</w:t>
      </w:r>
      <w:r w:rsidR="00487415">
        <w:t xml:space="preserve"> </w:t>
      </w:r>
      <w:r w:rsidRPr="008261C9">
        <w:t>Frontex</w:t>
      </w:r>
      <w:r w:rsidR="00487415">
        <w:t xml:space="preserve"> </w:t>
      </w:r>
      <w:r w:rsidRPr="008261C9">
        <w:t>sau</w:t>
      </w:r>
      <w:r w:rsidR="00487415">
        <w:t xml:space="preserve"> </w:t>
      </w:r>
      <w:r w:rsidRPr="008261C9">
        <w:t>EPPO,</w:t>
      </w:r>
      <w:r w:rsidR="00487415">
        <w:t xml:space="preserve"> </w:t>
      </w:r>
      <w:r w:rsidRPr="008261C9">
        <w:t>dar</w:t>
      </w:r>
      <w:r w:rsidR="00487415">
        <w:t xml:space="preserve"> </w:t>
      </w:r>
      <w:r w:rsidRPr="008261C9">
        <w:t>și</w:t>
      </w:r>
      <w:r w:rsidR="00487415">
        <w:t xml:space="preserve"> </w:t>
      </w:r>
      <w:r w:rsidRPr="008261C9">
        <w:t>agențiile</w:t>
      </w:r>
      <w:r w:rsidR="00487415">
        <w:t xml:space="preserve"> </w:t>
      </w:r>
      <w:r w:rsidRPr="008261C9">
        <w:t>sectoriale</w:t>
      </w:r>
      <w:r w:rsidR="00487415">
        <w:t xml:space="preserve"> </w:t>
      </w:r>
      <w:r w:rsidRPr="008261C9">
        <w:t>(Agenția</w:t>
      </w:r>
      <w:r w:rsidR="00487415">
        <w:t xml:space="preserve"> </w:t>
      </w:r>
      <w:r w:rsidRPr="008261C9">
        <w:t>UE</w:t>
      </w:r>
      <w:r w:rsidR="00487415">
        <w:t xml:space="preserve"> </w:t>
      </w:r>
      <w:r w:rsidRPr="008261C9">
        <w:t>privind</w:t>
      </w:r>
      <w:r w:rsidR="00487415">
        <w:t xml:space="preserve"> </w:t>
      </w:r>
      <w:r w:rsidRPr="008261C9">
        <w:t>Drogurile,</w:t>
      </w:r>
      <w:r w:rsidR="00487415">
        <w:t xml:space="preserve"> </w:t>
      </w:r>
      <w:r w:rsidRPr="008261C9">
        <w:t>Autoritatea</w:t>
      </w:r>
      <w:r w:rsidR="00487415">
        <w:t xml:space="preserve"> </w:t>
      </w:r>
      <w:r w:rsidRPr="008261C9">
        <w:t>pentru</w:t>
      </w:r>
      <w:r w:rsidR="00487415">
        <w:t xml:space="preserve"> </w:t>
      </w:r>
      <w:r w:rsidRPr="008261C9">
        <w:t>Combaterea</w:t>
      </w:r>
      <w:r w:rsidR="00487415">
        <w:t xml:space="preserve"> </w:t>
      </w:r>
      <w:r w:rsidRPr="008261C9">
        <w:t>Spălării</w:t>
      </w:r>
      <w:r w:rsidR="00487415">
        <w:t xml:space="preserve"> </w:t>
      </w:r>
      <w:r w:rsidRPr="008261C9">
        <w:t>Banilor,</w:t>
      </w:r>
      <w:r w:rsidR="00487415">
        <w:t xml:space="preserve"> </w:t>
      </w:r>
      <w:r w:rsidRPr="008261C9">
        <w:t>Agenția</w:t>
      </w:r>
      <w:r w:rsidR="00487415">
        <w:t xml:space="preserve"> </w:t>
      </w:r>
      <w:r w:rsidRPr="008261C9">
        <w:t>UE</w:t>
      </w:r>
      <w:r w:rsidR="00487415">
        <w:t xml:space="preserve"> </w:t>
      </w:r>
      <w:r w:rsidRPr="008261C9">
        <w:t>pentru</w:t>
      </w:r>
      <w:r w:rsidR="00487415">
        <w:t xml:space="preserve"> </w:t>
      </w:r>
      <w:r w:rsidRPr="008261C9">
        <w:t>Siguranța</w:t>
      </w:r>
      <w:r w:rsidR="00487415">
        <w:t xml:space="preserve"> </w:t>
      </w:r>
      <w:r w:rsidRPr="008261C9">
        <w:t>Aviației,</w:t>
      </w:r>
      <w:r w:rsidR="00487415">
        <w:t xml:space="preserve"> </w:t>
      </w:r>
      <w:r w:rsidRPr="008261C9">
        <w:t>Agenția</w:t>
      </w:r>
      <w:r w:rsidR="00487415">
        <w:t xml:space="preserve"> </w:t>
      </w:r>
      <w:r w:rsidRPr="008261C9">
        <w:t>Europeană</w:t>
      </w:r>
      <w:r w:rsidR="00487415">
        <w:t xml:space="preserve"> </w:t>
      </w:r>
      <w:r w:rsidRPr="008261C9">
        <w:t>pentru</w:t>
      </w:r>
      <w:r w:rsidR="00487415">
        <w:t xml:space="preserve"> </w:t>
      </w:r>
      <w:r w:rsidRPr="008261C9">
        <w:t>Siguranță</w:t>
      </w:r>
      <w:r w:rsidR="00487415">
        <w:t xml:space="preserve"> </w:t>
      </w:r>
      <w:r w:rsidRPr="008261C9">
        <w:t>Maritimă</w:t>
      </w:r>
      <w:r w:rsidR="00487415">
        <w:t xml:space="preserve"> </w:t>
      </w:r>
      <w:r w:rsidRPr="008261C9">
        <w:t>și</w:t>
      </w:r>
      <w:r w:rsidR="00487415">
        <w:t xml:space="preserve"> </w:t>
      </w:r>
      <w:r w:rsidRPr="008261C9">
        <w:t>Agenția</w:t>
      </w:r>
      <w:r w:rsidR="00487415">
        <w:t xml:space="preserve"> </w:t>
      </w:r>
      <w:r w:rsidRPr="008261C9">
        <w:t>Europeană</w:t>
      </w:r>
      <w:r w:rsidR="00487415">
        <w:t xml:space="preserve"> </w:t>
      </w:r>
      <w:r w:rsidRPr="008261C9">
        <w:t>pentru</w:t>
      </w:r>
      <w:r w:rsidR="00487415">
        <w:t xml:space="preserve"> </w:t>
      </w:r>
      <w:r w:rsidRPr="008261C9">
        <w:t>Controlul</w:t>
      </w:r>
      <w:r w:rsidR="00487415">
        <w:t xml:space="preserve"> </w:t>
      </w:r>
      <w:r w:rsidRPr="008261C9">
        <w:t>Pescuitului)</w:t>
      </w:r>
      <w:r w:rsidR="00487415">
        <w:t xml:space="preserve"> </w:t>
      </w:r>
      <w:r w:rsidRPr="008261C9">
        <w:t>s-au</w:t>
      </w:r>
      <w:r w:rsidR="00487415">
        <w:t xml:space="preserve"> </w:t>
      </w:r>
      <w:r w:rsidRPr="008261C9">
        <w:t>dovedit</w:t>
      </w:r>
      <w:r w:rsidR="00487415">
        <w:t xml:space="preserve"> </w:t>
      </w:r>
      <w:r w:rsidRPr="008261C9">
        <w:t>a</w:t>
      </w:r>
      <w:r w:rsidR="00487415">
        <w:t xml:space="preserve"> </w:t>
      </w:r>
      <w:r w:rsidRPr="008261C9">
        <w:t>fi</w:t>
      </w:r>
      <w:r w:rsidR="00487415">
        <w:t xml:space="preserve"> </w:t>
      </w:r>
      <w:r w:rsidRPr="008261C9">
        <w:t>esențiale</w:t>
      </w:r>
      <w:r w:rsidR="00487415">
        <w:t xml:space="preserve"> </w:t>
      </w:r>
      <w:r w:rsidRPr="008261C9">
        <w:t>pentru</w:t>
      </w:r>
      <w:r w:rsidR="00487415">
        <w:t xml:space="preserve"> </w:t>
      </w:r>
      <w:r w:rsidRPr="008261C9">
        <w:t>sprijinirea</w:t>
      </w:r>
      <w:r w:rsidR="00487415">
        <w:t xml:space="preserve"> </w:t>
      </w:r>
      <w:r w:rsidRPr="008261C9">
        <w:t>punerii</w:t>
      </w:r>
      <w:r w:rsidR="00487415">
        <w:t xml:space="preserve"> </w:t>
      </w:r>
      <w:r w:rsidRPr="008261C9">
        <w:t>în</w:t>
      </w:r>
      <w:r w:rsidR="00487415">
        <w:t xml:space="preserve"> </w:t>
      </w:r>
      <w:r w:rsidRPr="008261C9">
        <w:t>aplicare</w:t>
      </w:r>
      <w:r w:rsidR="00487415">
        <w:t xml:space="preserve"> </w:t>
      </w:r>
      <w:r w:rsidRPr="008261C9">
        <w:t>a</w:t>
      </w:r>
      <w:r w:rsidR="00487415">
        <w:t xml:space="preserve"> </w:t>
      </w:r>
      <w:r w:rsidRPr="008261C9">
        <w:t>acestui</w:t>
      </w:r>
      <w:r w:rsidR="00487415">
        <w:t xml:space="preserve"> </w:t>
      </w:r>
      <w:r w:rsidRPr="008261C9">
        <w:t>cadru</w:t>
      </w:r>
      <w:r w:rsidR="00487415">
        <w:t xml:space="preserve"> </w:t>
      </w:r>
      <w:r w:rsidRPr="008261C9">
        <w:t>solid</w:t>
      </w:r>
      <w:r w:rsidR="00487415">
        <w:t xml:space="preserve"> </w:t>
      </w:r>
      <w:r w:rsidRPr="008261C9">
        <w:t>al</w:t>
      </w:r>
      <w:r w:rsidR="00487415">
        <w:t xml:space="preserve"> </w:t>
      </w:r>
      <w:r w:rsidRPr="008261C9">
        <w:t>UE</w:t>
      </w:r>
      <w:r w:rsidR="00487415">
        <w:t xml:space="preserve"> </w:t>
      </w:r>
      <w:r w:rsidRPr="008261C9">
        <w:t>în</w:t>
      </w:r>
      <w:r w:rsidR="00487415">
        <w:t xml:space="preserve"> </w:t>
      </w:r>
      <w:r w:rsidRPr="008261C9">
        <w:t>materie</w:t>
      </w:r>
      <w:r w:rsidR="00487415">
        <w:t xml:space="preserve"> </w:t>
      </w:r>
      <w:r w:rsidRPr="008261C9">
        <w:t>de</w:t>
      </w:r>
      <w:r w:rsidR="00487415">
        <w:t xml:space="preserve"> </w:t>
      </w:r>
      <w:r w:rsidRPr="008261C9">
        <w:t>securitate.</w:t>
      </w:r>
      <w:r w:rsidR="00487415">
        <w:t xml:space="preserve"> </w:t>
      </w:r>
      <w:r w:rsidRPr="008261C9">
        <w:t>Cooperarea</w:t>
      </w:r>
      <w:r w:rsidR="00487415">
        <w:t xml:space="preserve"> </w:t>
      </w:r>
      <w:r w:rsidRPr="008261C9">
        <w:t>consolidată</w:t>
      </w:r>
      <w:r w:rsidR="00487415">
        <w:t xml:space="preserve"> </w:t>
      </w:r>
      <w:r w:rsidRPr="008261C9">
        <w:t>dintre</w:t>
      </w:r>
      <w:r w:rsidR="00487415">
        <w:t xml:space="preserve"> </w:t>
      </w:r>
      <w:r w:rsidRPr="008261C9">
        <w:t>agenții</w:t>
      </w:r>
      <w:r w:rsidR="00487415">
        <w:t xml:space="preserve"> </w:t>
      </w:r>
      <w:r w:rsidRPr="008261C9">
        <w:t>a</w:t>
      </w:r>
      <w:r w:rsidR="00487415">
        <w:t xml:space="preserve"> </w:t>
      </w:r>
      <w:r w:rsidRPr="008261C9">
        <w:t>condus</w:t>
      </w:r>
      <w:r w:rsidR="00487415">
        <w:t xml:space="preserve"> </w:t>
      </w:r>
      <w:r w:rsidRPr="008261C9">
        <w:t>la</w:t>
      </w:r>
      <w:r w:rsidR="00487415">
        <w:t xml:space="preserve"> </w:t>
      </w:r>
      <w:r w:rsidRPr="008261C9">
        <w:t>rezultate</w:t>
      </w:r>
      <w:r w:rsidR="00487415">
        <w:t xml:space="preserve"> </w:t>
      </w:r>
      <w:r w:rsidRPr="008261C9">
        <w:t>operaționale</w:t>
      </w:r>
      <w:r w:rsidR="00487415">
        <w:t xml:space="preserve"> </w:t>
      </w:r>
      <w:r w:rsidRPr="008261C9">
        <w:t>concrete,</w:t>
      </w:r>
      <w:r w:rsidR="00487415">
        <w:t xml:space="preserve"> </w:t>
      </w:r>
      <w:r w:rsidRPr="008261C9">
        <w:t>contribuind</w:t>
      </w:r>
      <w:r w:rsidR="00487415">
        <w:t xml:space="preserve"> </w:t>
      </w:r>
      <w:r w:rsidRPr="008261C9">
        <w:t>la</w:t>
      </w:r>
      <w:r w:rsidR="00487415">
        <w:t xml:space="preserve"> </w:t>
      </w:r>
      <w:r w:rsidRPr="008261C9">
        <w:t>consolidarea</w:t>
      </w:r>
      <w:r w:rsidR="00487415">
        <w:t xml:space="preserve"> </w:t>
      </w:r>
      <w:r w:rsidRPr="008261C9">
        <w:t>securității</w:t>
      </w:r>
      <w:r w:rsidR="00487415">
        <w:t xml:space="preserve"> </w:t>
      </w:r>
      <w:r w:rsidRPr="008261C9">
        <w:t>generale</w:t>
      </w:r>
      <w:r w:rsidR="00487415">
        <w:t xml:space="preserve"> </w:t>
      </w:r>
      <w:r w:rsidRPr="008261C9">
        <w:t>în</w:t>
      </w:r>
      <w:r w:rsidR="00487415">
        <w:t xml:space="preserve"> </w:t>
      </w:r>
      <w:r w:rsidRPr="008261C9">
        <w:t>statele</w:t>
      </w:r>
      <w:r w:rsidR="00487415">
        <w:t xml:space="preserve"> </w:t>
      </w:r>
      <w:r w:rsidRPr="008261C9">
        <w:t>membre.</w:t>
      </w:r>
      <w:r w:rsidR="00487415">
        <w:t xml:space="preserve">  </w:t>
      </w:r>
    </w:p>
    <w:p w14:paraId="63131E66" w14:textId="73854DA5" w:rsidR="008261C9" w:rsidRPr="008261C9" w:rsidRDefault="008261C9" w:rsidP="008261C9">
      <w:r w:rsidRPr="008261C9">
        <w:rPr>
          <w:b/>
          <w:bCs/>
        </w:rPr>
        <w:t>Informații</w:t>
      </w:r>
      <w:r w:rsidR="00487415">
        <w:rPr>
          <w:b/>
          <w:bCs/>
        </w:rPr>
        <w:t xml:space="preserve"> </w:t>
      </w:r>
      <w:r w:rsidRPr="008261C9">
        <w:rPr>
          <w:b/>
          <w:bCs/>
        </w:rPr>
        <w:t>suplimentare</w:t>
      </w:r>
    </w:p>
    <w:p w14:paraId="6F820BAA" w14:textId="455340EA" w:rsidR="008261C9" w:rsidRPr="008261C9" w:rsidRDefault="00E50D30" w:rsidP="008261C9">
      <w:hyperlink r:id="rId118" w:history="1">
        <w:r w:rsidR="008261C9" w:rsidRPr="008261C9">
          <w:rPr>
            <w:rStyle w:val="Hyperlink"/>
            <w:szCs w:val="24"/>
          </w:rPr>
          <w:t>Al</w:t>
        </w:r>
        <w:r w:rsidR="00487415">
          <w:rPr>
            <w:rStyle w:val="Hyperlink"/>
            <w:szCs w:val="24"/>
          </w:rPr>
          <w:t xml:space="preserve"> </w:t>
        </w:r>
        <w:r w:rsidR="008261C9" w:rsidRPr="008261C9">
          <w:rPr>
            <w:rStyle w:val="Hyperlink"/>
            <w:szCs w:val="24"/>
          </w:rPr>
          <w:t>șaptelea</w:t>
        </w:r>
        <w:r w:rsidR="00487415">
          <w:rPr>
            <w:rStyle w:val="Hyperlink"/>
            <w:szCs w:val="24"/>
          </w:rPr>
          <w:t xml:space="preserve"> </w:t>
        </w:r>
        <w:r w:rsidR="008261C9" w:rsidRPr="008261C9">
          <w:rPr>
            <w:rStyle w:val="Hyperlink"/>
            <w:szCs w:val="24"/>
          </w:rPr>
          <w:t>raport</w:t>
        </w:r>
        <w:r w:rsidR="00487415">
          <w:rPr>
            <w:rStyle w:val="Hyperlink"/>
            <w:szCs w:val="24"/>
          </w:rPr>
          <w:t xml:space="preserve"> </w:t>
        </w:r>
        <w:r w:rsidR="008261C9" w:rsidRPr="008261C9">
          <w:rPr>
            <w:rStyle w:val="Hyperlink"/>
            <w:szCs w:val="24"/>
          </w:rPr>
          <w:t>privind</w:t>
        </w:r>
        <w:r w:rsidR="00487415">
          <w:rPr>
            <w:rStyle w:val="Hyperlink"/>
            <w:szCs w:val="24"/>
          </w:rPr>
          <w:t xml:space="preserve"> </w:t>
        </w:r>
        <w:r w:rsidR="008261C9" w:rsidRPr="008261C9">
          <w:rPr>
            <w:rStyle w:val="Hyperlink"/>
            <w:szCs w:val="24"/>
          </w:rPr>
          <w:t>progresele</w:t>
        </w:r>
        <w:r w:rsidR="00487415">
          <w:rPr>
            <w:rStyle w:val="Hyperlink"/>
            <w:szCs w:val="24"/>
          </w:rPr>
          <w:t xml:space="preserve"> </w:t>
        </w:r>
        <w:r w:rsidR="008261C9" w:rsidRPr="008261C9">
          <w:rPr>
            <w:rStyle w:val="Hyperlink"/>
            <w:szCs w:val="24"/>
          </w:rPr>
          <w:t>înregistrate</w:t>
        </w:r>
        <w:r w:rsidR="00487415">
          <w:rPr>
            <w:rStyle w:val="Hyperlink"/>
            <w:szCs w:val="24"/>
          </w:rPr>
          <w:t xml:space="preserve"> </w:t>
        </w:r>
        <w:r w:rsidR="008261C9" w:rsidRPr="008261C9">
          <w:rPr>
            <w:rStyle w:val="Hyperlink"/>
            <w:szCs w:val="24"/>
          </w:rPr>
          <w:t>în</w:t>
        </w:r>
        <w:r w:rsidR="00487415">
          <w:rPr>
            <w:rStyle w:val="Hyperlink"/>
            <w:szCs w:val="24"/>
          </w:rPr>
          <w:t xml:space="preserve"> </w:t>
        </w:r>
        <w:r w:rsidR="008261C9" w:rsidRPr="008261C9">
          <w:rPr>
            <w:rStyle w:val="Hyperlink"/>
            <w:szCs w:val="24"/>
          </w:rPr>
          <w:t>punerea</w:t>
        </w:r>
        <w:r w:rsidR="00487415">
          <w:rPr>
            <w:rStyle w:val="Hyperlink"/>
            <w:szCs w:val="24"/>
          </w:rPr>
          <w:t xml:space="preserve"> </w:t>
        </w:r>
        <w:r w:rsidR="008261C9" w:rsidRPr="008261C9">
          <w:rPr>
            <w:rStyle w:val="Hyperlink"/>
            <w:szCs w:val="24"/>
          </w:rPr>
          <w:t>în</w:t>
        </w:r>
        <w:r w:rsidR="00487415">
          <w:rPr>
            <w:rStyle w:val="Hyperlink"/>
            <w:szCs w:val="24"/>
          </w:rPr>
          <w:t xml:space="preserve"> </w:t>
        </w:r>
        <w:r w:rsidR="008261C9" w:rsidRPr="008261C9">
          <w:rPr>
            <w:rStyle w:val="Hyperlink"/>
            <w:szCs w:val="24"/>
          </w:rPr>
          <w:t>aplicare</w:t>
        </w:r>
        <w:r w:rsidR="00487415">
          <w:rPr>
            <w:rStyle w:val="Hyperlink"/>
            <w:szCs w:val="24"/>
          </w:rPr>
          <w:t xml:space="preserve"> </w:t>
        </w:r>
        <w:r w:rsidR="008261C9" w:rsidRPr="008261C9">
          <w:rPr>
            <w:rStyle w:val="Hyperlink"/>
            <w:szCs w:val="24"/>
          </w:rPr>
          <w:t>a</w:t>
        </w:r>
        <w:r w:rsidR="00487415">
          <w:rPr>
            <w:rStyle w:val="Hyperlink"/>
            <w:szCs w:val="24"/>
          </w:rPr>
          <w:t xml:space="preserve"> </w:t>
        </w:r>
        <w:r w:rsidR="008261C9" w:rsidRPr="008261C9">
          <w:rPr>
            <w:rStyle w:val="Hyperlink"/>
            <w:szCs w:val="24"/>
          </w:rPr>
          <w:t>Strategiei</w:t>
        </w:r>
        <w:r w:rsidR="00487415">
          <w:rPr>
            <w:rStyle w:val="Hyperlink"/>
            <w:szCs w:val="24"/>
          </w:rPr>
          <w:t xml:space="preserve"> </w:t>
        </w:r>
        <w:r w:rsidR="008261C9" w:rsidRPr="008261C9">
          <w:rPr>
            <w:rStyle w:val="Hyperlink"/>
            <w:szCs w:val="24"/>
          </w:rPr>
          <w:t>UE</w:t>
        </w:r>
        <w:r w:rsidR="00487415">
          <w:rPr>
            <w:rStyle w:val="Hyperlink"/>
            <w:szCs w:val="24"/>
          </w:rPr>
          <w:t xml:space="preserve"> </w:t>
        </w:r>
        <w:r w:rsidR="008261C9" w:rsidRPr="008261C9">
          <w:rPr>
            <w:rStyle w:val="Hyperlink"/>
            <w:szCs w:val="24"/>
          </w:rPr>
          <w:t>privind</w:t>
        </w:r>
        <w:r w:rsidR="00487415">
          <w:rPr>
            <w:rStyle w:val="Hyperlink"/>
            <w:szCs w:val="24"/>
          </w:rPr>
          <w:t xml:space="preserve"> </w:t>
        </w:r>
        <w:r w:rsidR="008261C9" w:rsidRPr="008261C9">
          <w:rPr>
            <w:rStyle w:val="Hyperlink"/>
            <w:szCs w:val="24"/>
          </w:rPr>
          <w:t>uniunea</w:t>
        </w:r>
        <w:r w:rsidR="00487415">
          <w:rPr>
            <w:rStyle w:val="Hyperlink"/>
            <w:szCs w:val="24"/>
          </w:rPr>
          <w:t xml:space="preserve"> </w:t>
        </w:r>
        <w:r w:rsidR="008261C9" w:rsidRPr="008261C9">
          <w:rPr>
            <w:rStyle w:val="Hyperlink"/>
            <w:szCs w:val="24"/>
          </w:rPr>
          <w:t>securității</w:t>
        </w:r>
      </w:hyperlink>
    </w:p>
    <w:p w14:paraId="6B066613" w14:textId="4CD79A27" w:rsidR="008261C9" w:rsidRPr="008261C9" w:rsidRDefault="008261C9" w:rsidP="008261C9">
      <w:r w:rsidRPr="008261C9">
        <w:t>Fișă</w:t>
      </w:r>
      <w:r w:rsidR="00487415">
        <w:t xml:space="preserve"> </w:t>
      </w:r>
      <w:r w:rsidRPr="008261C9">
        <w:t>informativă:</w:t>
      </w:r>
      <w:r w:rsidR="00487415">
        <w:t xml:space="preserve"> </w:t>
      </w:r>
      <w:hyperlink r:id="rId119" w:history="1">
        <w:r w:rsidRPr="008261C9">
          <w:rPr>
            <w:rStyle w:val="Hyperlink"/>
            <w:szCs w:val="24"/>
          </w:rPr>
          <w:t>Uniunea</w:t>
        </w:r>
        <w:r w:rsidR="00487415">
          <w:rPr>
            <w:rStyle w:val="Hyperlink"/>
            <w:szCs w:val="24"/>
          </w:rPr>
          <w:t xml:space="preserve"> </w:t>
        </w:r>
        <w:r w:rsidRPr="008261C9">
          <w:rPr>
            <w:rStyle w:val="Hyperlink"/>
            <w:szCs w:val="24"/>
          </w:rPr>
          <w:t>securității</w:t>
        </w:r>
        <w:r w:rsidR="00487415">
          <w:rPr>
            <w:rStyle w:val="Hyperlink"/>
            <w:szCs w:val="24"/>
          </w:rPr>
          <w:t xml:space="preserve"> </w:t>
        </w:r>
        <w:r w:rsidRPr="008261C9">
          <w:rPr>
            <w:rStyle w:val="Hyperlink"/>
            <w:szCs w:val="24"/>
          </w:rPr>
          <w:t>în</w:t>
        </w:r>
        <w:r w:rsidR="00487415">
          <w:rPr>
            <w:rStyle w:val="Hyperlink"/>
            <w:szCs w:val="24"/>
          </w:rPr>
          <w:t xml:space="preserve"> </w:t>
        </w:r>
        <w:r w:rsidRPr="008261C9">
          <w:rPr>
            <w:rStyle w:val="Hyperlink"/>
            <w:szCs w:val="24"/>
          </w:rPr>
          <w:t>UE</w:t>
        </w:r>
        <w:r w:rsidR="00487415">
          <w:rPr>
            <w:rStyle w:val="Hyperlink"/>
            <w:szCs w:val="24"/>
          </w:rPr>
          <w:t xml:space="preserve"> </w:t>
        </w:r>
        <w:r w:rsidRPr="008261C9">
          <w:rPr>
            <w:rStyle w:val="Hyperlink"/>
            <w:szCs w:val="24"/>
          </w:rPr>
          <w:t>–</w:t>
        </w:r>
        <w:r w:rsidR="00487415">
          <w:rPr>
            <w:rStyle w:val="Hyperlink"/>
            <w:szCs w:val="24"/>
          </w:rPr>
          <w:t xml:space="preserve"> </w:t>
        </w:r>
        <w:r w:rsidRPr="008261C9">
          <w:rPr>
            <w:rStyle w:val="Hyperlink"/>
            <w:szCs w:val="24"/>
          </w:rPr>
          <w:t>realizări</w:t>
        </w:r>
        <w:r w:rsidR="00487415">
          <w:rPr>
            <w:rStyle w:val="Hyperlink"/>
            <w:szCs w:val="24"/>
          </w:rPr>
          <w:t xml:space="preserve"> </w:t>
        </w:r>
        <w:r w:rsidRPr="008261C9">
          <w:rPr>
            <w:rStyle w:val="Hyperlink"/>
            <w:szCs w:val="24"/>
          </w:rPr>
          <w:t>esențiale</w:t>
        </w:r>
      </w:hyperlink>
    </w:p>
    <w:p w14:paraId="6F86E7B4" w14:textId="6CD10450" w:rsidR="008261C9" w:rsidRPr="008261C9" w:rsidRDefault="00E50D30" w:rsidP="008261C9">
      <w:hyperlink r:id="rId120" w:history="1">
        <w:r w:rsidR="008261C9" w:rsidRPr="008261C9">
          <w:rPr>
            <w:rStyle w:val="Hyperlink"/>
            <w:szCs w:val="24"/>
          </w:rPr>
          <w:t>Uniunea</w:t>
        </w:r>
        <w:r w:rsidR="00487415">
          <w:rPr>
            <w:rStyle w:val="Hyperlink"/>
            <w:szCs w:val="24"/>
          </w:rPr>
          <w:t xml:space="preserve"> </w:t>
        </w:r>
        <w:r w:rsidR="008261C9" w:rsidRPr="008261C9">
          <w:rPr>
            <w:rStyle w:val="Hyperlink"/>
            <w:szCs w:val="24"/>
          </w:rPr>
          <w:t>europeană</w:t>
        </w:r>
        <w:r w:rsidR="00487415">
          <w:rPr>
            <w:rStyle w:val="Hyperlink"/>
            <w:szCs w:val="24"/>
          </w:rPr>
          <w:t xml:space="preserve"> </w:t>
        </w:r>
        <w:r w:rsidR="008261C9" w:rsidRPr="008261C9">
          <w:rPr>
            <w:rStyle w:val="Hyperlink"/>
            <w:szCs w:val="24"/>
          </w:rPr>
          <w:t>a</w:t>
        </w:r>
        <w:r w:rsidR="00487415">
          <w:rPr>
            <w:rStyle w:val="Hyperlink"/>
            <w:szCs w:val="24"/>
          </w:rPr>
          <w:t xml:space="preserve"> </w:t>
        </w:r>
        <w:r w:rsidR="008261C9" w:rsidRPr="008261C9">
          <w:rPr>
            <w:rStyle w:val="Hyperlink"/>
            <w:szCs w:val="24"/>
          </w:rPr>
          <w:t>securității</w:t>
        </w:r>
        <w:r w:rsidR="00487415">
          <w:rPr>
            <w:rStyle w:val="Hyperlink"/>
            <w:szCs w:val="24"/>
          </w:rPr>
          <w:t xml:space="preserve"> </w:t>
        </w:r>
        <w:r w:rsidR="008261C9" w:rsidRPr="008261C9">
          <w:rPr>
            <w:rStyle w:val="Hyperlink"/>
            <w:szCs w:val="24"/>
          </w:rPr>
          <w:t>–</w:t>
        </w:r>
        <w:r w:rsidR="00487415">
          <w:rPr>
            <w:rStyle w:val="Hyperlink"/>
            <w:szCs w:val="24"/>
          </w:rPr>
          <w:t xml:space="preserve"> </w:t>
        </w:r>
        <w:r w:rsidR="008261C9" w:rsidRPr="008261C9">
          <w:rPr>
            <w:rStyle w:val="Hyperlink"/>
            <w:szCs w:val="24"/>
          </w:rPr>
          <w:t>Comisia</w:t>
        </w:r>
        <w:r w:rsidR="00487415">
          <w:rPr>
            <w:rStyle w:val="Hyperlink"/>
            <w:szCs w:val="24"/>
          </w:rPr>
          <w:t xml:space="preserve"> </w:t>
        </w:r>
        <w:r w:rsidR="008261C9" w:rsidRPr="008261C9">
          <w:rPr>
            <w:rStyle w:val="Hyperlink"/>
            <w:szCs w:val="24"/>
          </w:rPr>
          <w:t>Europeană</w:t>
        </w:r>
        <w:r w:rsidR="00487415">
          <w:rPr>
            <w:rStyle w:val="Hyperlink"/>
            <w:szCs w:val="24"/>
          </w:rPr>
          <w:t xml:space="preserve"> </w:t>
        </w:r>
        <w:r w:rsidR="008261C9" w:rsidRPr="008261C9">
          <w:rPr>
            <w:rStyle w:val="Hyperlink"/>
            <w:szCs w:val="24"/>
          </w:rPr>
          <w:t>(europa.eu).</w:t>
        </w:r>
      </w:hyperlink>
    </w:p>
    <w:p w14:paraId="52B2ACFB" w14:textId="6D28043E" w:rsidR="008261C9" w:rsidRDefault="00072F9E" w:rsidP="00072F9E">
      <w:pPr>
        <w:pStyle w:val="separatorarticole"/>
      </w:pPr>
      <w:r>
        <w:t>*</w:t>
      </w:r>
    </w:p>
    <w:p w14:paraId="326F25B8" w14:textId="14E89F24" w:rsidR="00072F9E" w:rsidRPr="00072F9E" w:rsidRDefault="00072F9E" w:rsidP="00072F9E">
      <w:pPr>
        <w:pStyle w:val="TitluArticolinINFOUE"/>
      </w:pPr>
      <w:bookmarkStart w:id="172" w:name="_Toc167086346"/>
      <w:r w:rsidRPr="00072F9E">
        <w:t>Comisia</w:t>
      </w:r>
      <w:r w:rsidR="00487415">
        <w:t xml:space="preserve"> </w:t>
      </w:r>
      <w:r w:rsidRPr="00072F9E">
        <w:t>deschide</w:t>
      </w:r>
      <w:r w:rsidR="00487415">
        <w:t xml:space="preserve"> </w:t>
      </w:r>
      <w:r w:rsidRPr="00072F9E">
        <w:t>proceduri</w:t>
      </w:r>
      <w:r w:rsidR="00487415">
        <w:t xml:space="preserve"> </w:t>
      </w:r>
      <w:r w:rsidRPr="00072F9E">
        <w:t>oficiale</w:t>
      </w:r>
      <w:r w:rsidR="00487415">
        <w:t xml:space="preserve"> </w:t>
      </w:r>
      <w:r w:rsidRPr="00072F9E">
        <w:t>împotriva</w:t>
      </w:r>
      <w:r w:rsidR="00487415">
        <w:t xml:space="preserve"> </w:t>
      </w:r>
      <w:r w:rsidRPr="00072F9E">
        <w:t>Meta</w:t>
      </w:r>
      <w:r w:rsidR="00487415">
        <w:t xml:space="preserve"> </w:t>
      </w:r>
      <w:r w:rsidRPr="00072F9E">
        <w:t>în</w:t>
      </w:r>
      <w:r w:rsidR="00487415">
        <w:t xml:space="preserve"> </w:t>
      </w:r>
      <w:r w:rsidRPr="00072F9E">
        <w:t>temeiul</w:t>
      </w:r>
      <w:r w:rsidR="00487415">
        <w:t xml:space="preserve"> </w:t>
      </w:r>
      <w:r w:rsidRPr="00072F9E">
        <w:t>Actului</w:t>
      </w:r>
      <w:r w:rsidR="00487415">
        <w:t xml:space="preserve"> </w:t>
      </w:r>
      <w:r w:rsidRPr="00072F9E">
        <w:t>legislativ</w:t>
      </w:r>
      <w:r w:rsidR="00487415">
        <w:t xml:space="preserve"> </w:t>
      </w:r>
      <w:r w:rsidRPr="00072F9E">
        <w:t>privind</w:t>
      </w:r>
      <w:r w:rsidR="00487415">
        <w:t xml:space="preserve"> </w:t>
      </w:r>
      <w:r w:rsidRPr="00072F9E">
        <w:t>serviciile</w:t>
      </w:r>
      <w:r w:rsidR="00487415">
        <w:t xml:space="preserve"> </w:t>
      </w:r>
      <w:r w:rsidRPr="00072F9E">
        <w:t>digitale</w:t>
      </w:r>
      <w:r w:rsidR="00487415">
        <w:t xml:space="preserve"> </w:t>
      </w:r>
      <w:r w:rsidRPr="00072F9E">
        <w:t>în</w:t>
      </w:r>
      <w:r w:rsidR="00487415">
        <w:t xml:space="preserve"> </w:t>
      </w:r>
      <w:r w:rsidRPr="00072F9E">
        <w:t>legătură</w:t>
      </w:r>
      <w:r w:rsidR="00487415">
        <w:t xml:space="preserve"> </w:t>
      </w:r>
      <w:r w:rsidRPr="00072F9E">
        <w:t>cu</w:t>
      </w:r>
      <w:r w:rsidR="00487415">
        <w:t xml:space="preserve"> </w:t>
      </w:r>
      <w:r w:rsidRPr="00072F9E">
        <w:t>protecția</w:t>
      </w:r>
      <w:r w:rsidR="00487415">
        <w:t xml:space="preserve"> </w:t>
      </w:r>
      <w:r w:rsidRPr="00072F9E">
        <w:t>minorilor</w:t>
      </w:r>
      <w:r w:rsidR="00487415">
        <w:t xml:space="preserve"> </w:t>
      </w:r>
      <w:r w:rsidRPr="00072F9E">
        <w:t>pe</w:t>
      </w:r>
      <w:r w:rsidR="00487415">
        <w:t xml:space="preserve"> </w:t>
      </w:r>
      <w:r w:rsidRPr="00072F9E">
        <w:t>Facebook</w:t>
      </w:r>
      <w:r w:rsidR="00487415">
        <w:t xml:space="preserve"> </w:t>
      </w:r>
      <w:r w:rsidRPr="00072F9E">
        <w:t>și</w:t>
      </w:r>
      <w:r w:rsidR="00487415">
        <w:t xml:space="preserve"> </w:t>
      </w:r>
      <w:r w:rsidRPr="00072F9E">
        <w:t>Instagram</w:t>
      </w:r>
      <w:bookmarkEnd w:id="172"/>
    </w:p>
    <w:p w14:paraId="472872FA" w14:textId="0B79F5D7" w:rsidR="00586474" w:rsidRPr="00586474" w:rsidRDefault="00586474" w:rsidP="00586474">
      <w:r w:rsidRPr="00586474">
        <w:t>Comisia</w:t>
      </w:r>
      <w:r w:rsidR="00487415">
        <w:t xml:space="preserve"> </w:t>
      </w:r>
      <w:r w:rsidRPr="00586474">
        <w:t>a</w:t>
      </w:r>
      <w:r w:rsidR="00487415">
        <w:t xml:space="preserve"> </w:t>
      </w:r>
      <w:r w:rsidRPr="00586474">
        <w:t>inițiat</w:t>
      </w:r>
      <w:r w:rsidR="00487415">
        <w:t xml:space="preserve"> </w:t>
      </w:r>
      <w:r w:rsidRPr="00586474">
        <w:t>proceduri</w:t>
      </w:r>
      <w:r w:rsidR="00487415">
        <w:t xml:space="preserve"> </w:t>
      </w:r>
      <w:r w:rsidRPr="00586474">
        <w:t>oficiale</w:t>
      </w:r>
      <w:r w:rsidR="00487415">
        <w:t xml:space="preserve"> </w:t>
      </w:r>
      <w:r w:rsidRPr="00586474">
        <w:t>pentru</w:t>
      </w:r>
      <w:r w:rsidR="00487415">
        <w:t xml:space="preserve"> </w:t>
      </w:r>
      <w:r w:rsidRPr="00586474">
        <w:t>a</w:t>
      </w:r>
      <w:r w:rsidR="00487415">
        <w:t xml:space="preserve"> </w:t>
      </w:r>
      <w:r w:rsidRPr="00586474">
        <w:t>evalua</w:t>
      </w:r>
      <w:r w:rsidR="00487415">
        <w:t xml:space="preserve"> </w:t>
      </w:r>
      <w:r w:rsidRPr="00586474">
        <w:t>dacă</w:t>
      </w:r>
      <w:r w:rsidR="00487415">
        <w:t xml:space="preserve"> </w:t>
      </w:r>
      <w:r w:rsidRPr="00586474">
        <w:t>este</w:t>
      </w:r>
      <w:r w:rsidR="00487415">
        <w:t xml:space="preserve"> </w:t>
      </w:r>
      <w:r w:rsidRPr="00586474">
        <w:t>posibil</w:t>
      </w:r>
      <w:r w:rsidR="00487415">
        <w:t xml:space="preserve"> </w:t>
      </w:r>
      <w:r w:rsidRPr="00586474">
        <w:t>ca</w:t>
      </w:r>
      <w:r w:rsidR="00487415">
        <w:t xml:space="preserve"> </w:t>
      </w:r>
      <w:r w:rsidRPr="00586474">
        <w:t>Meta,</w:t>
      </w:r>
      <w:r w:rsidR="00487415">
        <w:t xml:space="preserve"> </w:t>
      </w:r>
      <w:r w:rsidRPr="00586474">
        <w:t>furnizorul</w:t>
      </w:r>
      <w:r w:rsidR="00487415">
        <w:t xml:space="preserve"> </w:t>
      </w:r>
      <w:r w:rsidRPr="00586474">
        <w:t>Facebook</w:t>
      </w:r>
      <w:r w:rsidR="00487415">
        <w:t xml:space="preserve"> </w:t>
      </w:r>
      <w:r w:rsidRPr="00586474">
        <w:t>și</w:t>
      </w:r>
      <w:r w:rsidR="00487415">
        <w:t xml:space="preserve"> </w:t>
      </w:r>
      <w:r w:rsidRPr="00586474">
        <w:t>Instagram,</w:t>
      </w:r>
      <w:r w:rsidR="00487415">
        <w:t xml:space="preserve"> </w:t>
      </w:r>
      <w:r w:rsidRPr="00586474">
        <w:t>să</w:t>
      </w:r>
      <w:r w:rsidR="00487415">
        <w:t xml:space="preserve"> </w:t>
      </w:r>
      <w:r w:rsidRPr="00586474">
        <w:t>fi</w:t>
      </w:r>
      <w:r w:rsidR="00487415">
        <w:t xml:space="preserve"> </w:t>
      </w:r>
      <w:r w:rsidRPr="00586474">
        <w:t>încălcat</w:t>
      </w:r>
      <w:r w:rsidR="00487415">
        <w:t xml:space="preserve"> </w:t>
      </w:r>
      <w:hyperlink r:id="rId121" w:history="1">
        <w:r w:rsidRPr="00586474">
          <w:rPr>
            <w:rStyle w:val="Hyperlink"/>
            <w:szCs w:val="24"/>
          </w:rPr>
          <w:t>Actul</w:t>
        </w:r>
        <w:r w:rsidR="00487415">
          <w:rPr>
            <w:rStyle w:val="Hyperlink"/>
            <w:szCs w:val="24"/>
          </w:rPr>
          <w:t xml:space="preserve"> </w:t>
        </w:r>
        <w:r w:rsidRPr="00586474">
          <w:rPr>
            <w:rStyle w:val="Hyperlink"/>
            <w:szCs w:val="24"/>
          </w:rPr>
          <w:t>legislativ</w:t>
        </w:r>
        <w:r w:rsidR="00487415">
          <w:rPr>
            <w:rStyle w:val="Hyperlink"/>
            <w:szCs w:val="24"/>
          </w:rPr>
          <w:t xml:space="preserve"> </w:t>
        </w:r>
        <w:r w:rsidRPr="00586474">
          <w:rPr>
            <w:rStyle w:val="Hyperlink"/>
            <w:szCs w:val="24"/>
          </w:rPr>
          <w:t>privind</w:t>
        </w:r>
        <w:r w:rsidR="00487415">
          <w:rPr>
            <w:rStyle w:val="Hyperlink"/>
            <w:szCs w:val="24"/>
          </w:rPr>
          <w:t xml:space="preserve"> </w:t>
        </w:r>
        <w:r w:rsidRPr="00586474">
          <w:rPr>
            <w:rStyle w:val="Hyperlink"/>
            <w:szCs w:val="24"/>
          </w:rPr>
          <w:t>serviciile</w:t>
        </w:r>
        <w:r w:rsidR="00487415">
          <w:rPr>
            <w:rStyle w:val="Hyperlink"/>
            <w:szCs w:val="24"/>
          </w:rPr>
          <w:t xml:space="preserve"> </w:t>
        </w:r>
        <w:r w:rsidRPr="00586474">
          <w:rPr>
            <w:rStyle w:val="Hyperlink"/>
            <w:szCs w:val="24"/>
          </w:rPr>
          <w:t>digitale</w:t>
        </w:r>
        <w:r w:rsidR="00487415">
          <w:rPr>
            <w:rStyle w:val="Hyperlink"/>
            <w:szCs w:val="24"/>
          </w:rPr>
          <w:t xml:space="preserve"> </w:t>
        </w:r>
        <w:r w:rsidRPr="00586474">
          <w:rPr>
            <w:rStyle w:val="Hyperlink"/>
            <w:szCs w:val="24"/>
          </w:rPr>
          <w:t>(DSA)</w:t>
        </w:r>
      </w:hyperlink>
      <w:r w:rsidR="00487415">
        <w:t xml:space="preserve"> </w:t>
      </w:r>
      <w:r w:rsidRPr="00586474">
        <w:t>în</w:t>
      </w:r>
      <w:r w:rsidR="00487415">
        <w:t xml:space="preserve"> </w:t>
      </w:r>
      <w:r w:rsidRPr="00586474">
        <w:t>domenii</w:t>
      </w:r>
      <w:r w:rsidR="00487415">
        <w:t xml:space="preserve"> </w:t>
      </w:r>
      <w:r w:rsidRPr="00586474">
        <w:t>legate</w:t>
      </w:r>
      <w:r w:rsidR="00487415">
        <w:t xml:space="preserve"> </w:t>
      </w:r>
      <w:r w:rsidRPr="00586474">
        <w:t>de</w:t>
      </w:r>
      <w:r w:rsidR="00487415">
        <w:t xml:space="preserve"> </w:t>
      </w:r>
      <w:r w:rsidRPr="00586474">
        <w:t>protecția</w:t>
      </w:r>
      <w:r w:rsidR="00487415">
        <w:t xml:space="preserve"> </w:t>
      </w:r>
      <w:r w:rsidRPr="00586474">
        <w:t>minorilor.</w:t>
      </w:r>
      <w:r w:rsidR="00487415">
        <w:t xml:space="preserve"> </w:t>
      </w:r>
    </w:p>
    <w:p w14:paraId="75CFC48C" w14:textId="5B8C9CE4" w:rsidR="00586474" w:rsidRPr="00586474" w:rsidRDefault="00586474" w:rsidP="00586474">
      <w:r w:rsidRPr="00586474">
        <w:t>Comisia</w:t>
      </w:r>
      <w:r w:rsidR="00487415">
        <w:t xml:space="preserve"> </w:t>
      </w:r>
      <w:r w:rsidRPr="00586474">
        <w:t>este</w:t>
      </w:r>
      <w:r w:rsidR="00487415">
        <w:t xml:space="preserve"> </w:t>
      </w:r>
      <w:r w:rsidRPr="00586474">
        <w:t>preocupată</w:t>
      </w:r>
      <w:r w:rsidR="00487415">
        <w:t xml:space="preserve"> </w:t>
      </w:r>
      <w:r w:rsidRPr="00586474">
        <w:t>de</w:t>
      </w:r>
      <w:r w:rsidR="00487415">
        <w:t xml:space="preserve"> </w:t>
      </w:r>
      <w:r w:rsidRPr="00586474">
        <w:t>faptul</w:t>
      </w:r>
      <w:r w:rsidR="00487415">
        <w:t xml:space="preserve"> </w:t>
      </w:r>
      <w:r w:rsidRPr="00586474">
        <w:t>că</w:t>
      </w:r>
      <w:r w:rsidR="00487415">
        <w:t xml:space="preserve"> </w:t>
      </w:r>
      <w:r w:rsidRPr="00586474">
        <w:t>sistemele</w:t>
      </w:r>
      <w:r w:rsidR="00487415">
        <w:t xml:space="preserve"> </w:t>
      </w:r>
      <w:r w:rsidRPr="00586474">
        <w:t>Facebook</w:t>
      </w:r>
      <w:r w:rsidR="00487415">
        <w:t xml:space="preserve"> </w:t>
      </w:r>
      <w:r w:rsidRPr="00586474">
        <w:t>și</w:t>
      </w:r>
      <w:r w:rsidR="00487415">
        <w:t xml:space="preserve"> </w:t>
      </w:r>
      <w:r w:rsidRPr="00586474">
        <w:t>Instagram,</w:t>
      </w:r>
      <w:r w:rsidR="00487415">
        <w:t xml:space="preserve"> </w:t>
      </w:r>
      <w:r w:rsidRPr="00586474">
        <w:t>inclusiv</w:t>
      </w:r>
      <w:r w:rsidR="00487415">
        <w:t xml:space="preserve"> </w:t>
      </w:r>
      <w:r w:rsidRPr="00586474">
        <w:t>algoritmii</w:t>
      </w:r>
      <w:r w:rsidR="00487415">
        <w:t xml:space="preserve"> </w:t>
      </w:r>
      <w:r w:rsidRPr="00586474">
        <w:t>acestora,</w:t>
      </w:r>
      <w:r w:rsidR="00487415">
        <w:t xml:space="preserve"> </w:t>
      </w:r>
      <w:r w:rsidRPr="00586474">
        <w:t>pot</w:t>
      </w:r>
      <w:r w:rsidR="00487415">
        <w:t xml:space="preserve"> </w:t>
      </w:r>
      <w:r w:rsidRPr="00586474">
        <w:t>stimula</w:t>
      </w:r>
      <w:r w:rsidR="00487415">
        <w:t xml:space="preserve"> </w:t>
      </w:r>
      <w:r w:rsidRPr="00586474">
        <w:t>dependențele</w:t>
      </w:r>
      <w:r w:rsidR="00487415">
        <w:t xml:space="preserve"> </w:t>
      </w:r>
      <w:r w:rsidRPr="00586474">
        <w:t>comportamentale</w:t>
      </w:r>
      <w:r w:rsidR="00487415">
        <w:t xml:space="preserve"> </w:t>
      </w:r>
      <w:r w:rsidRPr="00586474">
        <w:t>la</w:t>
      </w:r>
      <w:r w:rsidR="00487415">
        <w:t xml:space="preserve"> </w:t>
      </w:r>
      <w:r w:rsidRPr="00586474">
        <w:t>copii</w:t>
      </w:r>
      <w:r w:rsidR="00487415">
        <w:t xml:space="preserve"> </w:t>
      </w:r>
      <w:r w:rsidRPr="00586474">
        <w:t>și</w:t>
      </w:r>
      <w:r w:rsidR="00487415">
        <w:t xml:space="preserve"> </w:t>
      </w:r>
      <w:r w:rsidRPr="00586474">
        <w:t>pot</w:t>
      </w:r>
      <w:r w:rsidR="00487415">
        <w:t xml:space="preserve"> </w:t>
      </w:r>
      <w:r w:rsidRPr="00586474">
        <w:t>crea</w:t>
      </w:r>
      <w:r w:rsidR="00487415">
        <w:t xml:space="preserve"> </w:t>
      </w:r>
      <w:r w:rsidRPr="00586474">
        <w:t>așa-numitele</w:t>
      </w:r>
      <w:r w:rsidR="00487415">
        <w:t xml:space="preserve"> </w:t>
      </w:r>
      <w:r w:rsidRPr="00586474">
        <w:t>„efecte</w:t>
      </w:r>
      <w:r w:rsidR="00487415">
        <w:t xml:space="preserve"> </w:t>
      </w:r>
      <w:r w:rsidRPr="00586474">
        <w:t>de</w:t>
      </w:r>
      <w:r w:rsidR="00487415">
        <w:t xml:space="preserve"> </w:t>
      </w:r>
      <w:r w:rsidRPr="00586474">
        <w:t>gaură</w:t>
      </w:r>
      <w:r w:rsidR="00487415">
        <w:t xml:space="preserve"> </w:t>
      </w:r>
      <w:r w:rsidRPr="00586474">
        <w:t>de</w:t>
      </w:r>
      <w:r w:rsidR="00487415">
        <w:t xml:space="preserve"> </w:t>
      </w:r>
      <w:r w:rsidRPr="00586474">
        <w:t>iepure”.</w:t>
      </w:r>
      <w:r w:rsidR="00487415">
        <w:t xml:space="preserve"> </w:t>
      </w:r>
      <w:r w:rsidRPr="00586474">
        <w:t>În</w:t>
      </w:r>
      <w:r w:rsidR="00487415">
        <w:t xml:space="preserve"> </w:t>
      </w:r>
      <w:r w:rsidRPr="00586474">
        <w:t>plus,</w:t>
      </w:r>
      <w:r w:rsidR="00487415">
        <w:t xml:space="preserve"> </w:t>
      </w:r>
      <w:r w:rsidRPr="00586474">
        <w:t>Comisia</w:t>
      </w:r>
      <w:r w:rsidR="00487415">
        <w:t xml:space="preserve"> </w:t>
      </w:r>
      <w:r w:rsidRPr="00586474">
        <w:t>este</w:t>
      </w:r>
      <w:r w:rsidR="00487415">
        <w:t xml:space="preserve"> </w:t>
      </w:r>
      <w:r w:rsidRPr="00586474">
        <w:t>preocupată,</w:t>
      </w:r>
      <w:r w:rsidR="00487415">
        <w:t xml:space="preserve"> </w:t>
      </w:r>
      <w:r w:rsidRPr="00586474">
        <w:t>de</w:t>
      </w:r>
      <w:r w:rsidR="00487415">
        <w:t xml:space="preserve"> </w:t>
      </w:r>
      <w:r w:rsidRPr="00586474">
        <w:t>asemenea,</w:t>
      </w:r>
      <w:r w:rsidR="00487415">
        <w:t xml:space="preserve"> </w:t>
      </w:r>
      <w:r w:rsidRPr="00586474">
        <w:t>de</w:t>
      </w:r>
      <w:r w:rsidR="00487415">
        <w:t xml:space="preserve"> </w:t>
      </w:r>
      <w:r w:rsidRPr="00586474">
        <w:t>metodele</w:t>
      </w:r>
      <w:r w:rsidR="00487415">
        <w:t xml:space="preserve"> </w:t>
      </w:r>
      <w:r w:rsidRPr="00586474">
        <w:t>de</w:t>
      </w:r>
      <w:r w:rsidR="00487415">
        <w:t xml:space="preserve"> </w:t>
      </w:r>
      <w:r w:rsidRPr="00586474">
        <w:t>asigurare</w:t>
      </w:r>
      <w:r w:rsidR="00487415">
        <w:t xml:space="preserve"> </w:t>
      </w:r>
      <w:r w:rsidRPr="00586474">
        <w:t>a</w:t>
      </w:r>
      <w:r w:rsidR="00487415">
        <w:t xml:space="preserve"> </w:t>
      </w:r>
      <w:r w:rsidRPr="00586474">
        <w:t>vârstei</w:t>
      </w:r>
      <w:r w:rsidR="00487415">
        <w:t xml:space="preserve"> </w:t>
      </w:r>
      <w:r w:rsidRPr="00586474">
        <w:t>și</w:t>
      </w:r>
      <w:r w:rsidR="00487415">
        <w:t xml:space="preserve"> </w:t>
      </w:r>
      <w:r w:rsidRPr="00586474">
        <w:t>de</w:t>
      </w:r>
      <w:r w:rsidR="00487415">
        <w:t xml:space="preserve"> </w:t>
      </w:r>
      <w:r w:rsidRPr="00586474">
        <w:t>verificare</w:t>
      </w:r>
      <w:r w:rsidR="00487415">
        <w:t xml:space="preserve"> </w:t>
      </w:r>
      <w:r w:rsidRPr="00586474">
        <w:t>instituite</w:t>
      </w:r>
      <w:r w:rsidR="00487415">
        <w:t xml:space="preserve"> </w:t>
      </w:r>
      <w:r w:rsidRPr="00586474">
        <w:t>de</w:t>
      </w:r>
      <w:r w:rsidR="00487415">
        <w:t xml:space="preserve"> </w:t>
      </w:r>
      <w:r w:rsidRPr="00586474">
        <w:t>Meta.</w:t>
      </w:r>
    </w:p>
    <w:p w14:paraId="3EB425FF" w14:textId="4C74E93C" w:rsidR="00586474" w:rsidRPr="00586474" w:rsidRDefault="00586474" w:rsidP="00586474">
      <w:r w:rsidRPr="00586474">
        <w:t>Deschiderea</w:t>
      </w:r>
      <w:r w:rsidR="00487415">
        <w:t xml:space="preserve"> </w:t>
      </w:r>
      <w:r w:rsidRPr="00586474">
        <w:t>de</w:t>
      </w:r>
      <w:r w:rsidR="00487415">
        <w:t xml:space="preserve"> </w:t>
      </w:r>
      <w:r w:rsidRPr="00586474">
        <w:t>astăzi</w:t>
      </w:r>
      <w:r w:rsidR="00487415">
        <w:t xml:space="preserve"> </w:t>
      </w:r>
      <w:r w:rsidRPr="00586474">
        <w:t>a</w:t>
      </w:r>
      <w:r w:rsidR="00487415">
        <w:t xml:space="preserve"> </w:t>
      </w:r>
      <w:r w:rsidRPr="00586474">
        <w:t>procedurilor</w:t>
      </w:r>
      <w:r w:rsidR="00487415">
        <w:t xml:space="preserve"> </w:t>
      </w:r>
      <w:r w:rsidRPr="00586474">
        <w:t>se</w:t>
      </w:r>
      <w:r w:rsidR="00487415">
        <w:t xml:space="preserve"> </w:t>
      </w:r>
      <w:r w:rsidRPr="00586474">
        <w:t>bazează</w:t>
      </w:r>
      <w:r w:rsidR="00487415">
        <w:t xml:space="preserve"> </w:t>
      </w:r>
      <w:r w:rsidRPr="00586474">
        <w:t>pe</w:t>
      </w:r>
      <w:r w:rsidR="00487415">
        <w:t xml:space="preserve"> </w:t>
      </w:r>
      <w:r w:rsidRPr="00586474">
        <w:t>o</w:t>
      </w:r>
      <w:r w:rsidR="00487415">
        <w:t xml:space="preserve"> </w:t>
      </w:r>
      <w:r w:rsidRPr="00586474">
        <w:t>analiză</w:t>
      </w:r>
      <w:r w:rsidR="00487415">
        <w:t xml:space="preserve"> </w:t>
      </w:r>
      <w:r w:rsidRPr="00586474">
        <w:t>preliminară</w:t>
      </w:r>
      <w:r w:rsidR="00487415">
        <w:t xml:space="preserve"> </w:t>
      </w:r>
      <w:r w:rsidRPr="00586474">
        <w:t>a</w:t>
      </w:r>
      <w:r w:rsidR="00487415">
        <w:t xml:space="preserve"> </w:t>
      </w:r>
      <w:r w:rsidRPr="00586474">
        <w:t>raportului</w:t>
      </w:r>
      <w:r w:rsidR="00487415">
        <w:t xml:space="preserve"> </w:t>
      </w:r>
      <w:r w:rsidRPr="00586474">
        <w:t>de</w:t>
      </w:r>
      <w:r w:rsidR="00487415">
        <w:t xml:space="preserve"> </w:t>
      </w:r>
      <w:r w:rsidRPr="00586474">
        <w:t>evaluare</w:t>
      </w:r>
      <w:r w:rsidR="00487415">
        <w:t xml:space="preserve"> </w:t>
      </w:r>
      <w:r w:rsidRPr="00586474">
        <w:t>a</w:t>
      </w:r>
      <w:r w:rsidR="00487415">
        <w:t xml:space="preserve"> </w:t>
      </w:r>
      <w:r w:rsidRPr="00586474">
        <w:t>riscurilor</w:t>
      </w:r>
      <w:r w:rsidR="00487415">
        <w:t xml:space="preserve"> </w:t>
      </w:r>
      <w:r w:rsidRPr="00586474">
        <w:t>transmis</w:t>
      </w:r>
      <w:r w:rsidR="00487415">
        <w:t xml:space="preserve"> </w:t>
      </w:r>
      <w:r w:rsidRPr="00586474">
        <w:t>de</w:t>
      </w:r>
      <w:r w:rsidR="00487415">
        <w:t xml:space="preserve"> </w:t>
      </w:r>
      <w:r w:rsidRPr="00586474">
        <w:t>Meta</w:t>
      </w:r>
      <w:r w:rsidR="00487415">
        <w:t xml:space="preserve"> </w:t>
      </w:r>
      <w:r w:rsidRPr="00586474">
        <w:t>în</w:t>
      </w:r>
      <w:r w:rsidR="00487415">
        <w:t xml:space="preserve"> </w:t>
      </w:r>
      <w:r w:rsidRPr="00586474">
        <w:t>septembrie</w:t>
      </w:r>
      <w:r w:rsidR="00487415">
        <w:t xml:space="preserve"> </w:t>
      </w:r>
      <w:r w:rsidRPr="00586474">
        <w:t>2023,</w:t>
      </w:r>
      <w:r w:rsidR="00487415">
        <w:t xml:space="preserve"> </w:t>
      </w:r>
      <w:r w:rsidRPr="00586474">
        <w:t>pe</w:t>
      </w:r>
      <w:r w:rsidR="00487415">
        <w:t xml:space="preserve"> </w:t>
      </w:r>
      <w:r w:rsidRPr="00586474">
        <w:t>răspunsurile</w:t>
      </w:r>
      <w:r w:rsidR="00487415">
        <w:t xml:space="preserve"> </w:t>
      </w:r>
      <w:r w:rsidRPr="00586474">
        <w:t>Meta</w:t>
      </w:r>
      <w:r w:rsidR="00487415">
        <w:t xml:space="preserve"> </w:t>
      </w:r>
      <w:r w:rsidRPr="00586474">
        <w:t>la</w:t>
      </w:r>
      <w:r w:rsidR="00487415">
        <w:t xml:space="preserve"> </w:t>
      </w:r>
      <w:r w:rsidRPr="00586474">
        <w:t>solicitările</w:t>
      </w:r>
      <w:r w:rsidR="00487415">
        <w:t xml:space="preserve"> </w:t>
      </w:r>
      <w:r w:rsidRPr="00586474">
        <w:t>oficiale</w:t>
      </w:r>
      <w:r w:rsidR="00487415">
        <w:t xml:space="preserve"> </w:t>
      </w:r>
      <w:r w:rsidRPr="00586474">
        <w:t>de</w:t>
      </w:r>
      <w:r w:rsidR="00487415">
        <w:t xml:space="preserve"> </w:t>
      </w:r>
      <w:r w:rsidRPr="00586474">
        <w:t>informații</w:t>
      </w:r>
      <w:r w:rsidR="00487415">
        <w:t xml:space="preserve"> </w:t>
      </w:r>
      <w:r w:rsidRPr="00586474">
        <w:t>ale</w:t>
      </w:r>
      <w:r w:rsidR="00487415">
        <w:t xml:space="preserve"> </w:t>
      </w:r>
      <w:r w:rsidRPr="00586474">
        <w:t>Comisiei</w:t>
      </w:r>
      <w:r w:rsidR="00487415">
        <w:t xml:space="preserve"> </w:t>
      </w:r>
      <w:r w:rsidRPr="00586474">
        <w:t>(</w:t>
      </w:r>
      <w:hyperlink r:id="rId122" w:history="1">
        <w:r w:rsidRPr="00586474">
          <w:rPr>
            <w:rStyle w:val="Hyperlink"/>
            <w:szCs w:val="24"/>
          </w:rPr>
          <w:t>privind</w:t>
        </w:r>
        <w:r w:rsidR="00487415">
          <w:rPr>
            <w:rStyle w:val="Hyperlink"/>
            <w:szCs w:val="24"/>
          </w:rPr>
          <w:t xml:space="preserve"> </w:t>
        </w:r>
        <w:r w:rsidRPr="00586474">
          <w:rPr>
            <w:rStyle w:val="Hyperlink"/>
            <w:szCs w:val="24"/>
          </w:rPr>
          <w:t>protecția</w:t>
        </w:r>
        <w:r w:rsidR="00487415">
          <w:rPr>
            <w:rStyle w:val="Hyperlink"/>
            <w:szCs w:val="24"/>
          </w:rPr>
          <w:t xml:space="preserve"> </w:t>
        </w:r>
        <w:r w:rsidRPr="00586474">
          <w:rPr>
            <w:rStyle w:val="Hyperlink"/>
            <w:szCs w:val="24"/>
          </w:rPr>
          <w:t>minorilor</w:t>
        </w:r>
      </w:hyperlink>
      <w:r w:rsidR="00487415">
        <w:t xml:space="preserve"> </w:t>
      </w:r>
      <w:r w:rsidRPr="00586474">
        <w:t>și</w:t>
      </w:r>
      <w:r w:rsidR="00487415">
        <w:t xml:space="preserve"> </w:t>
      </w:r>
      <w:hyperlink r:id="rId123" w:history="1">
        <w:r w:rsidRPr="00586474">
          <w:rPr>
            <w:rStyle w:val="Hyperlink"/>
            <w:szCs w:val="24"/>
          </w:rPr>
          <w:t>metodologia</w:t>
        </w:r>
        <w:r w:rsidR="00487415">
          <w:rPr>
            <w:rStyle w:val="Hyperlink"/>
            <w:szCs w:val="24"/>
          </w:rPr>
          <w:t xml:space="preserve"> </w:t>
        </w:r>
        <w:r w:rsidRPr="00586474">
          <w:rPr>
            <w:rStyle w:val="Hyperlink"/>
            <w:szCs w:val="24"/>
          </w:rPr>
          <w:t>de</w:t>
        </w:r>
        <w:r w:rsidR="00487415">
          <w:rPr>
            <w:rStyle w:val="Hyperlink"/>
            <w:szCs w:val="24"/>
          </w:rPr>
          <w:t xml:space="preserve"> </w:t>
        </w:r>
        <w:r w:rsidRPr="00586474">
          <w:rPr>
            <w:rStyle w:val="Hyperlink"/>
            <w:szCs w:val="24"/>
          </w:rPr>
          <w:t>evaluare</w:t>
        </w:r>
        <w:r w:rsidR="00487415">
          <w:rPr>
            <w:rStyle w:val="Hyperlink"/>
            <w:szCs w:val="24"/>
          </w:rPr>
          <w:t xml:space="preserve"> </w:t>
        </w:r>
        <w:r w:rsidRPr="00586474">
          <w:rPr>
            <w:rStyle w:val="Hyperlink"/>
            <w:szCs w:val="24"/>
          </w:rPr>
          <w:t>a</w:t>
        </w:r>
        <w:r w:rsidR="00487415">
          <w:rPr>
            <w:rStyle w:val="Hyperlink"/>
            <w:szCs w:val="24"/>
          </w:rPr>
          <w:t xml:space="preserve"> </w:t>
        </w:r>
        <w:r w:rsidRPr="00586474">
          <w:rPr>
            <w:rStyle w:val="Hyperlink"/>
            <w:szCs w:val="24"/>
          </w:rPr>
          <w:t>riscurilor</w:t>
        </w:r>
      </w:hyperlink>
      <w:r w:rsidRPr="00586474">
        <w:t>),</w:t>
      </w:r>
      <w:r w:rsidR="00487415">
        <w:t xml:space="preserve"> </w:t>
      </w:r>
      <w:r w:rsidRPr="00586474">
        <w:t>pe</w:t>
      </w:r>
      <w:r w:rsidR="00487415">
        <w:t xml:space="preserve"> </w:t>
      </w:r>
      <w:r w:rsidRPr="00586474">
        <w:t>rapoartele</w:t>
      </w:r>
      <w:r w:rsidR="00487415">
        <w:t xml:space="preserve"> </w:t>
      </w:r>
      <w:r w:rsidRPr="00586474">
        <w:t>disponibile</w:t>
      </w:r>
      <w:r w:rsidR="00487415">
        <w:t xml:space="preserve"> </w:t>
      </w:r>
      <w:r w:rsidRPr="00586474">
        <w:t>public,</w:t>
      </w:r>
      <w:r w:rsidR="00487415">
        <w:t xml:space="preserve"> </w:t>
      </w:r>
      <w:r w:rsidRPr="00586474">
        <w:t>precum</w:t>
      </w:r>
      <w:r w:rsidR="00487415">
        <w:t xml:space="preserve"> </w:t>
      </w:r>
      <w:r w:rsidRPr="00586474">
        <w:t>și</w:t>
      </w:r>
      <w:r w:rsidR="00487415">
        <w:t xml:space="preserve"> </w:t>
      </w:r>
      <w:r w:rsidRPr="00586474">
        <w:t>pe</w:t>
      </w:r>
      <w:r w:rsidR="00487415">
        <w:t xml:space="preserve"> </w:t>
      </w:r>
      <w:r w:rsidRPr="00586474">
        <w:t>analiza</w:t>
      </w:r>
      <w:r w:rsidR="00487415">
        <w:t xml:space="preserve"> </w:t>
      </w:r>
      <w:r w:rsidRPr="00586474">
        <w:t>proprie</w:t>
      </w:r>
      <w:r w:rsidR="00487415">
        <w:t xml:space="preserve"> </w:t>
      </w:r>
      <w:r w:rsidRPr="00586474">
        <w:t>a</w:t>
      </w:r>
      <w:r w:rsidR="00487415">
        <w:t xml:space="preserve"> </w:t>
      </w:r>
      <w:r w:rsidRPr="00586474">
        <w:t>Comisiei.</w:t>
      </w:r>
    </w:p>
    <w:p w14:paraId="20227A49" w14:textId="7264CAD2" w:rsidR="00586474" w:rsidRPr="00586474" w:rsidRDefault="00586474" w:rsidP="00586474">
      <w:r w:rsidRPr="00586474">
        <w:t>Prezenta</w:t>
      </w:r>
      <w:r w:rsidR="00487415">
        <w:t xml:space="preserve"> </w:t>
      </w:r>
      <w:r w:rsidRPr="00586474">
        <w:t>procedură</w:t>
      </w:r>
      <w:r w:rsidR="00487415">
        <w:t xml:space="preserve"> </w:t>
      </w:r>
      <w:r w:rsidRPr="00586474">
        <w:t>abordează</w:t>
      </w:r>
      <w:r w:rsidR="00487415">
        <w:t xml:space="preserve"> </w:t>
      </w:r>
      <w:r w:rsidRPr="00586474">
        <w:t>următoarele</w:t>
      </w:r>
      <w:r w:rsidR="00487415">
        <w:t xml:space="preserve"> </w:t>
      </w:r>
      <w:r w:rsidRPr="00586474">
        <w:t>domenii:</w:t>
      </w:r>
      <w:r w:rsidR="00487415">
        <w:t xml:space="preserve"> </w:t>
      </w:r>
    </w:p>
    <w:p w14:paraId="65BA0368" w14:textId="2E57D961" w:rsidR="00586474" w:rsidRPr="00586474" w:rsidRDefault="00586474">
      <w:pPr>
        <w:numPr>
          <w:ilvl w:val="0"/>
          <w:numId w:val="11"/>
        </w:numPr>
      </w:pPr>
      <w:r w:rsidRPr="00586474">
        <w:t>Respectarea</w:t>
      </w:r>
      <w:r w:rsidR="00487415">
        <w:t xml:space="preserve"> </w:t>
      </w:r>
      <w:r w:rsidRPr="00586474">
        <w:t>de</w:t>
      </w:r>
      <w:r w:rsidR="00487415">
        <w:t xml:space="preserve"> </w:t>
      </w:r>
      <w:r w:rsidRPr="00586474">
        <w:t>către</w:t>
      </w:r>
      <w:r w:rsidR="00487415">
        <w:t xml:space="preserve"> </w:t>
      </w:r>
      <w:r w:rsidRPr="00586474">
        <w:t>Meta</w:t>
      </w:r>
      <w:r w:rsidR="00487415">
        <w:t xml:space="preserve"> </w:t>
      </w:r>
      <w:r w:rsidRPr="00586474">
        <w:t>a</w:t>
      </w:r>
      <w:r w:rsidR="00487415">
        <w:t xml:space="preserve"> </w:t>
      </w:r>
      <w:r w:rsidRPr="00586474">
        <w:t>obligațiilor</w:t>
      </w:r>
      <w:r w:rsidR="00487415">
        <w:t xml:space="preserve"> </w:t>
      </w:r>
      <w:r w:rsidRPr="00586474">
        <w:t>prevăzute</w:t>
      </w:r>
      <w:r w:rsidR="00487415">
        <w:t xml:space="preserve"> </w:t>
      </w:r>
      <w:r w:rsidRPr="00586474">
        <w:t>de</w:t>
      </w:r>
      <w:r w:rsidR="00487415">
        <w:t xml:space="preserve"> </w:t>
      </w:r>
      <w:r w:rsidRPr="00586474">
        <w:t>Actul</w:t>
      </w:r>
      <w:r w:rsidR="00487415">
        <w:t xml:space="preserve"> </w:t>
      </w:r>
      <w:r w:rsidRPr="00586474">
        <w:t>legislativ</w:t>
      </w:r>
      <w:r w:rsidR="00487415">
        <w:t xml:space="preserve"> </w:t>
      </w:r>
      <w:r w:rsidRPr="00586474">
        <w:t>privind</w:t>
      </w:r>
      <w:r w:rsidR="00487415">
        <w:t xml:space="preserve"> </w:t>
      </w:r>
      <w:r w:rsidRPr="00586474">
        <w:t>serviciile</w:t>
      </w:r>
      <w:r w:rsidR="00487415">
        <w:t xml:space="preserve"> </w:t>
      </w:r>
      <w:r w:rsidRPr="00586474">
        <w:t>digitale</w:t>
      </w:r>
      <w:r w:rsidR="00487415">
        <w:t xml:space="preserve"> </w:t>
      </w:r>
      <w:r w:rsidRPr="00586474">
        <w:t>în</w:t>
      </w:r>
      <w:r w:rsidR="00487415">
        <w:t xml:space="preserve"> </w:t>
      </w:r>
      <w:r w:rsidRPr="00586474">
        <w:t>ceea</w:t>
      </w:r>
      <w:r w:rsidR="00487415">
        <w:t xml:space="preserve"> </w:t>
      </w:r>
      <w:r w:rsidRPr="00586474">
        <w:t>ce</w:t>
      </w:r>
      <w:r w:rsidR="00487415">
        <w:t xml:space="preserve"> </w:t>
      </w:r>
      <w:r w:rsidRPr="00586474">
        <w:t>privește</w:t>
      </w:r>
      <w:r w:rsidR="00487415">
        <w:t xml:space="preserve"> </w:t>
      </w:r>
      <w:r w:rsidRPr="00586474">
        <w:t>evaluarea</w:t>
      </w:r>
      <w:r w:rsidR="00487415">
        <w:t xml:space="preserve"> </w:t>
      </w:r>
      <w:r w:rsidRPr="00586474">
        <w:t>și</w:t>
      </w:r>
      <w:r w:rsidR="00487415">
        <w:t xml:space="preserve"> </w:t>
      </w:r>
      <w:r w:rsidRPr="00586474">
        <w:t>atenuarea</w:t>
      </w:r>
      <w:r w:rsidR="00487415">
        <w:t xml:space="preserve"> </w:t>
      </w:r>
      <w:r w:rsidRPr="00586474">
        <w:t>riscurilor</w:t>
      </w:r>
      <w:r w:rsidR="00487415">
        <w:t xml:space="preserve"> </w:t>
      </w:r>
      <w:r w:rsidRPr="00586474">
        <w:t>cauzate</w:t>
      </w:r>
      <w:r w:rsidR="00487415">
        <w:t xml:space="preserve"> </w:t>
      </w:r>
      <w:r w:rsidRPr="00586474">
        <w:t>de</w:t>
      </w:r>
      <w:r w:rsidR="00487415">
        <w:t xml:space="preserve"> </w:t>
      </w:r>
      <w:r w:rsidRPr="00586474">
        <w:t>proiectarea</w:t>
      </w:r>
      <w:r w:rsidR="00487415">
        <w:t xml:space="preserve"> </w:t>
      </w:r>
      <w:r w:rsidRPr="00586474">
        <w:t>interfețelor</w:t>
      </w:r>
      <w:r w:rsidR="00487415">
        <w:t xml:space="preserve"> </w:t>
      </w:r>
      <w:r w:rsidRPr="00586474">
        <w:t>online</w:t>
      </w:r>
      <w:r w:rsidR="00487415">
        <w:t xml:space="preserve"> </w:t>
      </w:r>
      <w:r w:rsidRPr="00586474">
        <w:t>ale</w:t>
      </w:r>
      <w:r w:rsidR="00487415">
        <w:t xml:space="preserve"> </w:t>
      </w:r>
      <w:r w:rsidRPr="00586474">
        <w:t>Facebook</w:t>
      </w:r>
      <w:r w:rsidR="00487415">
        <w:t xml:space="preserve"> </w:t>
      </w:r>
      <w:r w:rsidRPr="00586474">
        <w:t>și</w:t>
      </w:r>
      <w:r w:rsidR="00487415">
        <w:t xml:space="preserve"> </w:t>
      </w:r>
      <w:r w:rsidRPr="00586474">
        <w:t>Instagram,</w:t>
      </w:r>
      <w:r w:rsidR="00487415">
        <w:t xml:space="preserve"> </w:t>
      </w:r>
      <w:r w:rsidRPr="00586474">
        <w:t>care</w:t>
      </w:r>
      <w:r w:rsidR="00487415">
        <w:t xml:space="preserve"> </w:t>
      </w:r>
      <w:r w:rsidRPr="00586474">
        <w:t>pot</w:t>
      </w:r>
      <w:r w:rsidR="00487415">
        <w:t xml:space="preserve"> </w:t>
      </w:r>
      <w:r w:rsidRPr="00586474">
        <w:t>exploata</w:t>
      </w:r>
      <w:r w:rsidR="00487415">
        <w:t xml:space="preserve"> </w:t>
      </w:r>
      <w:r w:rsidRPr="00586474">
        <w:rPr>
          <w:b/>
          <w:bCs/>
        </w:rPr>
        <w:t>deficiențele</w:t>
      </w:r>
      <w:r w:rsidR="00487415">
        <w:rPr>
          <w:b/>
          <w:bCs/>
        </w:rPr>
        <w:t xml:space="preserve"> </w:t>
      </w:r>
      <w:r w:rsidRPr="00586474">
        <w:rPr>
          <w:b/>
          <w:bCs/>
        </w:rPr>
        <w:t>și</w:t>
      </w:r>
      <w:r w:rsidR="00487415">
        <w:rPr>
          <w:b/>
          <w:bCs/>
        </w:rPr>
        <w:t xml:space="preserve"> </w:t>
      </w:r>
      <w:r w:rsidRPr="00586474">
        <w:rPr>
          <w:b/>
          <w:bCs/>
        </w:rPr>
        <w:t>lipsa</w:t>
      </w:r>
      <w:r w:rsidR="00487415">
        <w:rPr>
          <w:b/>
          <w:bCs/>
        </w:rPr>
        <w:t xml:space="preserve"> </w:t>
      </w:r>
      <w:r w:rsidRPr="00586474">
        <w:rPr>
          <w:b/>
          <w:bCs/>
        </w:rPr>
        <w:t>de</w:t>
      </w:r>
      <w:r w:rsidR="00487415">
        <w:rPr>
          <w:b/>
          <w:bCs/>
        </w:rPr>
        <w:t xml:space="preserve"> </w:t>
      </w:r>
      <w:r w:rsidRPr="00586474">
        <w:rPr>
          <w:b/>
          <w:bCs/>
        </w:rPr>
        <w:t>experiență</w:t>
      </w:r>
      <w:r w:rsidR="00487415">
        <w:rPr>
          <w:b/>
          <w:bCs/>
        </w:rPr>
        <w:t xml:space="preserve"> </w:t>
      </w:r>
      <w:r w:rsidRPr="00586474">
        <w:rPr>
          <w:b/>
          <w:bCs/>
        </w:rPr>
        <w:t>a</w:t>
      </w:r>
      <w:r w:rsidR="00487415">
        <w:rPr>
          <w:b/>
          <w:bCs/>
        </w:rPr>
        <w:t xml:space="preserve"> </w:t>
      </w:r>
      <w:r w:rsidRPr="00586474">
        <w:rPr>
          <w:b/>
          <w:bCs/>
        </w:rPr>
        <w:t>minorilor</w:t>
      </w:r>
      <w:r w:rsidR="00487415">
        <w:t xml:space="preserve"> </w:t>
      </w:r>
      <w:r w:rsidRPr="00586474">
        <w:t>și</w:t>
      </w:r>
      <w:r w:rsidR="00487415">
        <w:t xml:space="preserve"> </w:t>
      </w:r>
      <w:r w:rsidRPr="00586474">
        <w:t>pot</w:t>
      </w:r>
      <w:r w:rsidR="00487415">
        <w:t xml:space="preserve"> </w:t>
      </w:r>
      <w:r w:rsidRPr="00586474">
        <w:t>cauza</w:t>
      </w:r>
      <w:r w:rsidR="00487415">
        <w:t xml:space="preserve"> </w:t>
      </w:r>
      <w:r w:rsidRPr="00586474">
        <w:t>un</w:t>
      </w:r>
      <w:r w:rsidR="00487415">
        <w:t xml:space="preserve"> </w:t>
      </w:r>
      <w:r w:rsidRPr="00586474">
        <w:rPr>
          <w:b/>
          <w:bCs/>
        </w:rPr>
        <w:t>comportament</w:t>
      </w:r>
      <w:r w:rsidR="00487415">
        <w:rPr>
          <w:b/>
          <w:bCs/>
        </w:rPr>
        <w:t xml:space="preserve"> </w:t>
      </w:r>
      <w:r w:rsidRPr="00586474">
        <w:rPr>
          <w:b/>
          <w:bCs/>
        </w:rPr>
        <w:t>care</w:t>
      </w:r>
      <w:r w:rsidR="00487415">
        <w:rPr>
          <w:b/>
          <w:bCs/>
        </w:rPr>
        <w:t xml:space="preserve"> </w:t>
      </w:r>
      <w:r w:rsidRPr="00586474">
        <w:rPr>
          <w:b/>
          <w:bCs/>
        </w:rPr>
        <w:t>creează</w:t>
      </w:r>
      <w:r w:rsidR="00487415">
        <w:rPr>
          <w:b/>
          <w:bCs/>
        </w:rPr>
        <w:t xml:space="preserve"> </w:t>
      </w:r>
      <w:r w:rsidRPr="00586474">
        <w:rPr>
          <w:b/>
          <w:bCs/>
        </w:rPr>
        <w:t>dependență</w:t>
      </w:r>
      <w:r w:rsidR="00487415">
        <w:rPr>
          <w:b/>
          <w:bCs/>
        </w:rPr>
        <w:t xml:space="preserve"> </w:t>
      </w:r>
      <w:r w:rsidRPr="00586474">
        <w:rPr>
          <w:b/>
          <w:bCs/>
        </w:rPr>
        <w:t>și/sau</w:t>
      </w:r>
      <w:r w:rsidR="00487415">
        <w:rPr>
          <w:b/>
          <w:bCs/>
        </w:rPr>
        <w:t xml:space="preserve"> </w:t>
      </w:r>
      <w:r w:rsidRPr="00586474">
        <w:rPr>
          <w:b/>
          <w:bCs/>
        </w:rPr>
        <w:t>pot</w:t>
      </w:r>
      <w:r w:rsidR="00487415">
        <w:rPr>
          <w:b/>
          <w:bCs/>
        </w:rPr>
        <w:t xml:space="preserve"> </w:t>
      </w:r>
      <w:r w:rsidRPr="00586474">
        <w:rPr>
          <w:b/>
          <w:bCs/>
        </w:rPr>
        <w:t>consolida</w:t>
      </w:r>
      <w:r w:rsidR="00487415">
        <w:rPr>
          <w:b/>
          <w:bCs/>
        </w:rPr>
        <w:t xml:space="preserve"> </w:t>
      </w:r>
      <w:r w:rsidRPr="00586474">
        <w:rPr>
          <w:b/>
          <w:bCs/>
        </w:rPr>
        <w:t>așa-numitul</w:t>
      </w:r>
      <w:r w:rsidR="00487415">
        <w:rPr>
          <w:b/>
          <w:bCs/>
        </w:rPr>
        <w:t xml:space="preserve"> </w:t>
      </w:r>
      <w:r w:rsidRPr="00586474">
        <w:rPr>
          <w:b/>
          <w:bCs/>
        </w:rPr>
        <w:t>efect</w:t>
      </w:r>
      <w:r w:rsidR="00487415">
        <w:rPr>
          <w:b/>
          <w:bCs/>
        </w:rPr>
        <w:t xml:space="preserve"> </w:t>
      </w:r>
      <w:r w:rsidRPr="00586474">
        <w:rPr>
          <w:b/>
          <w:bCs/>
        </w:rPr>
        <w:t>al</w:t>
      </w:r>
      <w:r w:rsidR="00487415">
        <w:rPr>
          <w:b/>
          <w:bCs/>
        </w:rPr>
        <w:t xml:space="preserve"> </w:t>
      </w:r>
      <w:r w:rsidRPr="00586474">
        <w:rPr>
          <w:b/>
          <w:bCs/>
        </w:rPr>
        <w:t>„găurii</w:t>
      </w:r>
      <w:r w:rsidR="00487415">
        <w:rPr>
          <w:b/>
          <w:bCs/>
        </w:rPr>
        <w:t xml:space="preserve"> </w:t>
      </w:r>
      <w:r w:rsidRPr="00586474">
        <w:rPr>
          <w:b/>
          <w:bCs/>
        </w:rPr>
        <w:t>de</w:t>
      </w:r>
      <w:r w:rsidR="00487415">
        <w:rPr>
          <w:b/>
          <w:bCs/>
        </w:rPr>
        <w:t xml:space="preserve"> </w:t>
      </w:r>
      <w:r w:rsidRPr="00586474">
        <w:rPr>
          <w:b/>
          <w:bCs/>
        </w:rPr>
        <w:t>iepure</w:t>
      </w:r>
      <w:r w:rsidRPr="00586474">
        <w:t>”.</w:t>
      </w:r>
      <w:r w:rsidR="00487415">
        <w:t xml:space="preserve"> </w:t>
      </w:r>
      <w:r w:rsidRPr="00586474">
        <w:t>O</w:t>
      </w:r>
      <w:r w:rsidR="00487415">
        <w:t xml:space="preserve"> </w:t>
      </w:r>
      <w:r w:rsidRPr="00586474">
        <w:t>astfel</w:t>
      </w:r>
      <w:r w:rsidR="00487415">
        <w:t xml:space="preserve"> </w:t>
      </w:r>
      <w:r w:rsidRPr="00586474">
        <w:t>de</w:t>
      </w:r>
      <w:r w:rsidR="00487415">
        <w:t xml:space="preserve"> </w:t>
      </w:r>
      <w:r w:rsidRPr="00586474">
        <w:t>evaluare</w:t>
      </w:r>
      <w:r w:rsidR="00487415">
        <w:t xml:space="preserve"> </w:t>
      </w:r>
      <w:r w:rsidRPr="00586474">
        <w:t>este</w:t>
      </w:r>
      <w:r w:rsidR="00487415">
        <w:t xml:space="preserve"> </w:t>
      </w:r>
      <w:r w:rsidRPr="00586474">
        <w:t>necesară</w:t>
      </w:r>
      <w:r w:rsidR="00487415">
        <w:t xml:space="preserve"> </w:t>
      </w:r>
      <w:r w:rsidRPr="00586474">
        <w:t>pentru</w:t>
      </w:r>
      <w:r w:rsidR="00487415">
        <w:t xml:space="preserve"> </w:t>
      </w:r>
      <w:r w:rsidRPr="00586474">
        <w:t>a</w:t>
      </w:r>
      <w:r w:rsidR="00487415">
        <w:t xml:space="preserve"> </w:t>
      </w:r>
      <w:r w:rsidRPr="00586474">
        <w:t>contracara</w:t>
      </w:r>
      <w:r w:rsidR="00487415">
        <w:t xml:space="preserve"> </w:t>
      </w:r>
      <w:r w:rsidRPr="00586474">
        <w:t>riscurile</w:t>
      </w:r>
      <w:r w:rsidR="00487415">
        <w:t xml:space="preserve"> </w:t>
      </w:r>
      <w:r w:rsidRPr="00586474">
        <w:t>potențiale</w:t>
      </w:r>
      <w:r w:rsidR="00487415">
        <w:t xml:space="preserve"> </w:t>
      </w:r>
      <w:r w:rsidRPr="00586474">
        <w:t>la</w:t>
      </w:r>
      <w:r w:rsidR="00487415">
        <w:t xml:space="preserve"> </w:t>
      </w:r>
      <w:r w:rsidRPr="00586474">
        <w:t>adresa</w:t>
      </w:r>
      <w:r w:rsidR="00487415">
        <w:t xml:space="preserve"> </w:t>
      </w:r>
      <w:r w:rsidRPr="00586474">
        <w:t>exercitării</w:t>
      </w:r>
      <w:r w:rsidR="00487415">
        <w:t xml:space="preserve"> </w:t>
      </w:r>
      <w:r w:rsidRPr="00586474">
        <w:t>dreptului</w:t>
      </w:r>
      <w:r w:rsidR="00487415">
        <w:t xml:space="preserve"> </w:t>
      </w:r>
      <w:r w:rsidRPr="00586474">
        <w:t>fundamental</w:t>
      </w:r>
      <w:r w:rsidR="00487415">
        <w:t xml:space="preserve"> </w:t>
      </w:r>
      <w:r w:rsidRPr="00586474">
        <w:t>la</w:t>
      </w:r>
      <w:r w:rsidR="00487415">
        <w:t xml:space="preserve"> </w:t>
      </w:r>
      <w:r w:rsidRPr="00586474">
        <w:rPr>
          <w:b/>
          <w:bCs/>
        </w:rPr>
        <w:t>bunăstarea</w:t>
      </w:r>
      <w:r w:rsidR="00487415">
        <w:rPr>
          <w:b/>
          <w:bCs/>
        </w:rPr>
        <w:t xml:space="preserve"> </w:t>
      </w:r>
      <w:r w:rsidRPr="00586474">
        <w:rPr>
          <w:b/>
          <w:bCs/>
        </w:rPr>
        <w:t>fizică</w:t>
      </w:r>
      <w:r w:rsidR="00487415">
        <w:rPr>
          <w:b/>
          <w:bCs/>
        </w:rPr>
        <w:t xml:space="preserve"> </w:t>
      </w:r>
      <w:r w:rsidRPr="00586474">
        <w:rPr>
          <w:b/>
          <w:bCs/>
        </w:rPr>
        <w:t>și</w:t>
      </w:r>
      <w:r w:rsidR="00487415">
        <w:rPr>
          <w:b/>
          <w:bCs/>
        </w:rPr>
        <w:t xml:space="preserve"> </w:t>
      </w:r>
      <w:r w:rsidRPr="00586474">
        <w:rPr>
          <w:b/>
          <w:bCs/>
        </w:rPr>
        <w:t>mentală</w:t>
      </w:r>
      <w:r w:rsidR="00487415">
        <w:rPr>
          <w:b/>
          <w:bCs/>
        </w:rPr>
        <w:t xml:space="preserve"> </w:t>
      </w:r>
      <w:r w:rsidRPr="00586474">
        <w:rPr>
          <w:b/>
          <w:bCs/>
        </w:rPr>
        <w:t>a</w:t>
      </w:r>
      <w:r w:rsidR="00487415">
        <w:rPr>
          <w:b/>
          <w:bCs/>
        </w:rPr>
        <w:t xml:space="preserve"> </w:t>
      </w:r>
      <w:r w:rsidRPr="00586474">
        <w:rPr>
          <w:b/>
          <w:bCs/>
        </w:rPr>
        <w:t>copiilor,</w:t>
      </w:r>
      <w:r w:rsidR="00487415">
        <w:rPr>
          <w:b/>
          <w:bCs/>
        </w:rPr>
        <w:t xml:space="preserve"> </w:t>
      </w:r>
      <w:r w:rsidRPr="00586474">
        <w:rPr>
          <w:b/>
          <w:bCs/>
        </w:rPr>
        <w:t>precum</w:t>
      </w:r>
      <w:r w:rsidR="00487415">
        <w:rPr>
          <w:b/>
          <w:bCs/>
        </w:rPr>
        <w:t xml:space="preserve"> </w:t>
      </w:r>
      <w:r w:rsidRPr="00586474">
        <w:rPr>
          <w:b/>
          <w:bCs/>
        </w:rPr>
        <w:t>și</w:t>
      </w:r>
      <w:r w:rsidR="00487415">
        <w:rPr>
          <w:b/>
          <w:bCs/>
        </w:rPr>
        <w:t xml:space="preserve"> </w:t>
      </w:r>
      <w:r w:rsidRPr="00586474">
        <w:rPr>
          <w:b/>
          <w:bCs/>
        </w:rPr>
        <w:t>la</w:t>
      </w:r>
      <w:r w:rsidR="00487415">
        <w:rPr>
          <w:b/>
          <w:bCs/>
        </w:rPr>
        <w:t xml:space="preserve"> </w:t>
      </w:r>
      <w:r w:rsidRPr="00586474">
        <w:rPr>
          <w:b/>
          <w:bCs/>
        </w:rPr>
        <w:t>respectarea</w:t>
      </w:r>
      <w:r w:rsidR="00487415">
        <w:rPr>
          <w:b/>
          <w:bCs/>
        </w:rPr>
        <w:t xml:space="preserve"> </w:t>
      </w:r>
      <w:r w:rsidRPr="00586474">
        <w:rPr>
          <w:b/>
          <w:bCs/>
        </w:rPr>
        <w:t>drepturilor</w:t>
      </w:r>
      <w:r w:rsidR="00487415">
        <w:rPr>
          <w:b/>
          <w:bCs/>
        </w:rPr>
        <w:t xml:space="preserve"> </w:t>
      </w:r>
      <w:r w:rsidRPr="00586474">
        <w:rPr>
          <w:b/>
          <w:bCs/>
        </w:rPr>
        <w:t>acestora</w:t>
      </w:r>
      <w:r w:rsidRPr="00586474">
        <w:t>.</w:t>
      </w:r>
      <w:r w:rsidR="00487415">
        <w:t xml:space="preserve"> </w:t>
      </w:r>
    </w:p>
    <w:p w14:paraId="2C219229" w14:textId="4807A145" w:rsidR="00586474" w:rsidRPr="00586474" w:rsidRDefault="00586474">
      <w:pPr>
        <w:numPr>
          <w:ilvl w:val="0"/>
          <w:numId w:val="11"/>
        </w:numPr>
      </w:pPr>
      <w:r w:rsidRPr="00586474">
        <w:t>Respectarea</w:t>
      </w:r>
      <w:r w:rsidR="00487415">
        <w:t xml:space="preserve"> </w:t>
      </w:r>
      <w:r w:rsidRPr="00586474">
        <w:t>de</w:t>
      </w:r>
      <w:r w:rsidR="00487415">
        <w:t xml:space="preserve"> </w:t>
      </w:r>
      <w:r w:rsidRPr="00586474">
        <w:t>către</w:t>
      </w:r>
      <w:r w:rsidR="00487415">
        <w:t xml:space="preserve"> </w:t>
      </w:r>
      <w:r w:rsidRPr="00586474">
        <w:t>Meta</w:t>
      </w:r>
      <w:r w:rsidR="00487415">
        <w:t xml:space="preserve"> </w:t>
      </w:r>
      <w:r w:rsidRPr="00586474">
        <w:t>a</w:t>
      </w:r>
      <w:r w:rsidR="00487415">
        <w:t xml:space="preserve"> </w:t>
      </w:r>
      <w:r w:rsidRPr="00586474">
        <w:t>cerințelor</w:t>
      </w:r>
      <w:r w:rsidR="00487415">
        <w:t xml:space="preserve"> </w:t>
      </w:r>
      <w:r w:rsidRPr="00586474">
        <w:t>DSA</w:t>
      </w:r>
      <w:r w:rsidR="00487415">
        <w:t xml:space="preserve"> </w:t>
      </w:r>
      <w:r w:rsidRPr="00586474">
        <w:t>în</w:t>
      </w:r>
      <w:r w:rsidR="00487415">
        <w:t xml:space="preserve"> </w:t>
      </w:r>
      <w:r w:rsidRPr="00586474">
        <w:t>ceea</w:t>
      </w:r>
      <w:r w:rsidR="00487415">
        <w:t xml:space="preserve"> </w:t>
      </w:r>
      <w:r w:rsidRPr="00586474">
        <w:t>ce</w:t>
      </w:r>
      <w:r w:rsidR="00487415">
        <w:t xml:space="preserve"> </w:t>
      </w:r>
      <w:r w:rsidRPr="00586474">
        <w:t>privește</w:t>
      </w:r>
      <w:r w:rsidR="00487415">
        <w:t xml:space="preserve"> </w:t>
      </w:r>
      <w:r w:rsidRPr="00586474">
        <w:t>măsurile</w:t>
      </w:r>
      <w:r w:rsidR="00487415">
        <w:t xml:space="preserve"> </w:t>
      </w:r>
      <w:r w:rsidRPr="00586474">
        <w:t>de</w:t>
      </w:r>
      <w:r w:rsidR="00487415">
        <w:t xml:space="preserve"> </w:t>
      </w:r>
      <w:r w:rsidRPr="00586474">
        <w:t>atenuare</w:t>
      </w:r>
      <w:r w:rsidR="00487415">
        <w:t xml:space="preserve"> </w:t>
      </w:r>
      <w:r w:rsidRPr="00586474">
        <w:t>menite</w:t>
      </w:r>
      <w:r w:rsidR="00487415">
        <w:t xml:space="preserve"> </w:t>
      </w:r>
      <w:r w:rsidRPr="00586474">
        <w:t>să</w:t>
      </w:r>
      <w:r w:rsidR="00487415">
        <w:t xml:space="preserve"> </w:t>
      </w:r>
      <w:r w:rsidRPr="00586474">
        <w:t>prevină</w:t>
      </w:r>
      <w:r w:rsidR="00487415">
        <w:t xml:space="preserve"> </w:t>
      </w:r>
      <w:r w:rsidRPr="00586474">
        <w:t>accesul</w:t>
      </w:r>
      <w:r w:rsidR="00487415">
        <w:t xml:space="preserve"> </w:t>
      </w:r>
      <w:r w:rsidRPr="00586474">
        <w:t>minorilor</w:t>
      </w:r>
      <w:r w:rsidR="00487415">
        <w:t xml:space="preserve"> </w:t>
      </w:r>
      <w:r w:rsidRPr="00586474">
        <w:t>la</w:t>
      </w:r>
      <w:r w:rsidR="00487415">
        <w:t xml:space="preserve"> </w:t>
      </w:r>
      <w:r w:rsidRPr="00586474">
        <w:t>conținut</w:t>
      </w:r>
      <w:r w:rsidR="00487415">
        <w:t xml:space="preserve"> </w:t>
      </w:r>
      <w:r w:rsidRPr="00586474">
        <w:t>necorespunzător,</w:t>
      </w:r>
      <w:r w:rsidR="00487415">
        <w:t xml:space="preserve"> </w:t>
      </w:r>
      <w:r w:rsidRPr="00586474">
        <w:t>în</w:t>
      </w:r>
      <w:r w:rsidR="00487415">
        <w:t xml:space="preserve"> </w:t>
      </w:r>
      <w:r w:rsidRPr="00586474">
        <w:t>special</w:t>
      </w:r>
      <w:r w:rsidR="00487415">
        <w:t xml:space="preserve"> </w:t>
      </w:r>
      <w:r w:rsidRPr="00586474">
        <w:t>la</w:t>
      </w:r>
      <w:r w:rsidR="00487415">
        <w:t xml:space="preserve"> </w:t>
      </w:r>
      <w:r w:rsidRPr="00586474">
        <w:rPr>
          <w:b/>
          <w:bCs/>
        </w:rPr>
        <w:t>instrumentele</w:t>
      </w:r>
      <w:r w:rsidR="00487415">
        <w:rPr>
          <w:b/>
          <w:bCs/>
        </w:rPr>
        <w:t xml:space="preserve"> </w:t>
      </w:r>
      <w:r w:rsidRPr="00586474">
        <w:rPr>
          <w:b/>
          <w:bCs/>
        </w:rPr>
        <w:t>de</w:t>
      </w:r>
      <w:r w:rsidR="00487415">
        <w:rPr>
          <w:b/>
          <w:bCs/>
        </w:rPr>
        <w:t xml:space="preserve"> </w:t>
      </w:r>
      <w:r w:rsidRPr="00586474">
        <w:rPr>
          <w:b/>
          <w:bCs/>
        </w:rPr>
        <w:t>verificare</w:t>
      </w:r>
      <w:r w:rsidR="00487415">
        <w:t xml:space="preserve"> </w:t>
      </w:r>
      <w:r w:rsidRPr="00586474">
        <w:t>a</w:t>
      </w:r>
      <w:r w:rsidR="00487415">
        <w:t xml:space="preserve"> </w:t>
      </w:r>
      <w:r w:rsidRPr="00586474">
        <w:t>vârstei</w:t>
      </w:r>
      <w:r w:rsidR="00487415">
        <w:t xml:space="preserve"> </w:t>
      </w:r>
      <w:r w:rsidRPr="00586474">
        <w:t>utilizate</w:t>
      </w:r>
      <w:r w:rsidR="00487415">
        <w:t xml:space="preserve"> </w:t>
      </w:r>
      <w:r w:rsidRPr="00586474">
        <w:t>de</w:t>
      </w:r>
      <w:r w:rsidR="00487415">
        <w:t xml:space="preserve"> </w:t>
      </w:r>
      <w:r w:rsidRPr="00586474">
        <w:t>Meta,</w:t>
      </w:r>
      <w:r w:rsidR="00487415">
        <w:t xml:space="preserve"> </w:t>
      </w:r>
      <w:r w:rsidRPr="00586474">
        <w:t>care</w:t>
      </w:r>
      <w:r w:rsidR="00487415">
        <w:t xml:space="preserve"> </w:t>
      </w:r>
      <w:r w:rsidRPr="00586474">
        <w:t>ar</w:t>
      </w:r>
      <w:r w:rsidR="00487415">
        <w:t xml:space="preserve"> </w:t>
      </w:r>
      <w:r w:rsidRPr="00586474">
        <w:t>putea</w:t>
      </w:r>
      <w:r w:rsidR="00487415">
        <w:t xml:space="preserve"> </w:t>
      </w:r>
      <w:r w:rsidRPr="00586474">
        <w:t>să</w:t>
      </w:r>
      <w:r w:rsidR="00487415">
        <w:t xml:space="preserve"> </w:t>
      </w:r>
      <w:r w:rsidRPr="00586474">
        <w:t>nu</w:t>
      </w:r>
      <w:r w:rsidR="00487415">
        <w:t xml:space="preserve"> </w:t>
      </w:r>
      <w:r w:rsidRPr="00586474">
        <w:t>fie</w:t>
      </w:r>
      <w:r w:rsidR="00487415">
        <w:t xml:space="preserve"> </w:t>
      </w:r>
      <w:r w:rsidRPr="00586474">
        <w:t>rezonabile,</w:t>
      </w:r>
      <w:r w:rsidR="00487415">
        <w:t xml:space="preserve"> </w:t>
      </w:r>
      <w:r w:rsidRPr="00586474">
        <w:t>proporționale</w:t>
      </w:r>
      <w:r w:rsidR="00487415">
        <w:t xml:space="preserve"> </w:t>
      </w:r>
      <w:r w:rsidRPr="00586474">
        <w:t>și</w:t>
      </w:r>
      <w:r w:rsidR="00487415">
        <w:t xml:space="preserve"> </w:t>
      </w:r>
      <w:r w:rsidRPr="00586474">
        <w:t>eficace.</w:t>
      </w:r>
    </w:p>
    <w:p w14:paraId="1EF0FF85" w14:textId="4110EAE7" w:rsidR="00586474" w:rsidRPr="00586474" w:rsidRDefault="00586474">
      <w:pPr>
        <w:numPr>
          <w:ilvl w:val="0"/>
          <w:numId w:val="11"/>
        </w:numPr>
      </w:pPr>
      <w:r w:rsidRPr="00586474">
        <w:lastRenderedPageBreak/>
        <w:t>Respectarea</w:t>
      </w:r>
      <w:r w:rsidR="00487415">
        <w:t xml:space="preserve"> </w:t>
      </w:r>
      <w:r w:rsidRPr="00586474">
        <w:t>de</w:t>
      </w:r>
      <w:r w:rsidR="00487415">
        <w:t xml:space="preserve"> </w:t>
      </w:r>
      <w:r w:rsidRPr="00586474">
        <w:t>către</w:t>
      </w:r>
      <w:r w:rsidR="00487415">
        <w:t xml:space="preserve"> </w:t>
      </w:r>
      <w:r w:rsidRPr="00586474">
        <w:t>Meta</w:t>
      </w:r>
      <w:r w:rsidR="00487415">
        <w:t xml:space="preserve"> </w:t>
      </w:r>
      <w:r w:rsidRPr="00586474">
        <w:t>a</w:t>
      </w:r>
      <w:r w:rsidR="00487415">
        <w:t xml:space="preserve"> </w:t>
      </w:r>
      <w:r w:rsidRPr="00586474">
        <w:t>obligațiilor</w:t>
      </w:r>
      <w:r w:rsidR="00487415">
        <w:t xml:space="preserve"> </w:t>
      </w:r>
      <w:r w:rsidRPr="00586474">
        <w:t>prevăzute</w:t>
      </w:r>
      <w:r w:rsidR="00487415">
        <w:t xml:space="preserve"> </w:t>
      </w:r>
      <w:r w:rsidRPr="00586474">
        <w:t>de</w:t>
      </w:r>
      <w:r w:rsidR="00487415">
        <w:t xml:space="preserve"> </w:t>
      </w:r>
      <w:r w:rsidRPr="00586474">
        <w:t>Actul</w:t>
      </w:r>
      <w:r w:rsidR="00487415">
        <w:t xml:space="preserve"> </w:t>
      </w:r>
      <w:r w:rsidRPr="00586474">
        <w:t>legislativ</w:t>
      </w:r>
      <w:r w:rsidR="00487415">
        <w:t xml:space="preserve"> </w:t>
      </w:r>
      <w:r w:rsidRPr="00586474">
        <w:t>privind</w:t>
      </w:r>
      <w:r w:rsidR="00487415">
        <w:t xml:space="preserve"> </w:t>
      </w:r>
      <w:r w:rsidRPr="00586474">
        <w:t>serviciile</w:t>
      </w:r>
      <w:r w:rsidR="00487415">
        <w:t xml:space="preserve"> </w:t>
      </w:r>
      <w:r w:rsidRPr="00586474">
        <w:t>digitale</w:t>
      </w:r>
      <w:r w:rsidR="00487415">
        <w:t xml:space="preserve"> </w:t>
      </w:r>
      <w:r w:rsidRPr="00586474">
        <w:t>de</w:t>
      </w:r>
      <w:r w:rsidR="00487415">
        <w:t xml:space="preserve"> </w:t>
      </w:r>
      <w:r w:rsidRPr="00586474">
        <w:t>a</w:t>
      </w:r>
      <w:r w:rsidR="00487415">
        <w:t xml:space="preserve"> </w:t>
      </w:r>
      <w:r w:rsidRPr="00586474">
        <w:t>institui</w:t>
      </w:r>
      <w:r w:rsidR="00487415">
        <w:t xml:space="preserve"> </w:t>
      </w:r>
      <w:r w:rsidRPr="00586474">
        <w:t>măsuri</w:t>
      </w:r>
      <w:r w:rsidR="00487415">
        <w:t xml:space="preserve"> </w:t>
      </w:r>
      <w:r w:rsidRPr="00586474">
        <w:t>adecvate</w:t>
      </w:r>
      <w:r w:rsidR="00487415">
        <w:t xml:space="preserve"> </w:t>
      </w:r>
      <w:r w:rsidRPr="00586474">
        <w:t>și</w:t>
      </w:r>
      <w:r w:rsidR="00487415">
        <w:t xml:space="preserve"> </w:t>
      </w:r>
      <w:r w:rsidRPr="00586474">
        <w:t>proporționale</w:t>
      </w:r>
      <w:r w:rsidR="00487415">
        <w:t xml:space="preserve"> </w:t>
      </w:r>
      <w:r w:rsidRPr="00586474">
        <w:t>pentru</w:t>
      </w:r>
      <w:r w:rsidR="00487415">
        <w:t xml:space="preserve"> </w:t>
      </w:r>
      <w:r w:rsidRPr="00586474">
        <w:rPr>
          <w:b/>
          <w:bCs/>
        </w:rPr>
        <w:t>a</w:t>
      </w:r>
      <w:r w:rsidR="00487415">
        <w:rPr>
          <w:b/>
          <w:bCs/>
        </w:rPr>
        <w:t xml:space="preserve"> </w:t>
      </w:r>
      <w:r w:rsidRPr="00586474">
        <w:rPr>
          <w:b/>
          <w:bCs/>
        </w:rPr>
        <w:t>asigura</w:t>
      </w:r>
      <w:r w:rsidR="00487415">
        <w:rPr>
          <w:b/>
          <w:bCs/>
        </w:rPr>
        <w:t xml:space="preserve"> </w:t>
      </w:r>
      <w:r w:rsidRPr="00586474">
        <w:rPr>
          <w:b/>
          <w:bCs/>
        </w:rPr>
        <w:t>un</w:t>
      </w:r>
      <w:r w:rsidR="00487415">
        <w:rPr>
          <w:b/>
          <w:bCs/>
        </w:rPr>
        <w:t xml:space="preserve"> </w:t>
      </w:r>
      <w:r w:rsidRPr="00586474">
        <w:rPr>
          <w:b/>
          <w:bCs/>
        </w:rPr>
        <w:t>nivel</w:t>
      </w:r>
      <w:r w:rsidR="00487415">
        <w:rPr>
          <w:b/>
          <w:bCs/>
        </w:rPr>
        <w:t xml:space="preserve"> </w:t>
      </w:r>
      <w:r w:rsidRPr="00586474">
        <w:rPr>
          <w:b/>
          <w:bCs/>
        </w:rPr>
        <w:t>ridicat</w:t>
      </w:r>
      <w:r w:rsidR="00487415">
        <w:rPr>
          <w:b/>
          <w:bCs/>
        </w:rPr>
        <w:t xml:space="preserve"> </w:t>
      </w:r>
      <w:r w:rsidRPr="00586474">
        <w:rPr>
          <w:b/>
          <w:bCs/>
        </w:rPr>
        <w:t>de</w:t>
      </w:r>
      <w:r w:rsidR="00487415">
        <w:rPr>
          <w:b/>
          <w:bCs/>
        </w:rPr>
        <w:t xml:space="preserve"> </w:t>
      </w:r>
      <w:r w:rsidRPr="00586474">
        <w:rPr>
          <w:b/>
          <w:bCs/>
        </w:rPr>
        <w:t>confidențialitate,</w:t>
      </w:r>
      <w:r w:rsidR="00487415">
        <w:rPr>
          <w:b/>
          <w:bCs/>
        </w:rPr>
        <w:t xml:space="preserve"> </w:t>
      </w:r>
      <w:r w:rsidRPr="00586474">
        <w:rPr>
          <w:b/>
          <w:bCs/>
        </w:rPr>
        <w:t>siguranță</w:t>
      </w:r>
      <w:r w:rsidR="00487415">
        <w:rPr>
          <w:b/>
          <w:bCs/>
        </w:rPr>
        <w:t xml:space="preserve"> </w:t>
      </w:r>
      <w:r w:rsidRPr="00586474">
        <w:rPr>
          <w:b/>
          <w:bCs/>
        </w:rPr>
        <w:t>și</w:t>
      </w:r>
      <w:r w:rsidR="00487415">
        <w:rPr>
          <w:b/>
          <w:bCs/>
        </w:rPr>
        <w:t xml:space="preserve"> </w:t>
      </w:r>
      <w:r w:rsidRPr="00586474">
        <w:rPr>
          <w:b/>
          <w:bCs/>
        </w:rPr>
        <w:t>securitate</w:t>
      </w:r>
      <w:r w:rsidR="00487415">
        <w:rPr>
          <w:b/>
          <w:bCs/>
        </w:rPr>
        <w:t xml:space="preserve"> </w:t>
      </w:r>
      <w:r w:rsidRPr="00586474">
        <w:rPr>
          <w:b/>
          <w:bCs/>
        </w:rPr>
        <w:t>pentru</w:t>
      </w:r>
      <w:r w:rsidR="00487415">
        <w:rPr>
          <w:b/>
          <w:bCs/>
        </w:rPr>
        <w:t xml:space="preserve"> </w:t>
      </w:r>
      <w:r w:rsidRPr="00586474">
        <w:rPr>
          <w:b/>
          <w:bCs/>
        </w:rPr>
        <w:t>minori</w:t>
      </w:r>
      <w:r w:rsidRPr="00586474">
        <w:t>,</w:t>
      </w:r>
      <w:r w:rsidR="00487415">
        <w:t xml:space="preserve"> </w:t>
      </w:r>
      <w:r w:rsidRPr="00586474">
        <w:t>în</w:t>
      </w:r>
      <w:r w:rsidR="00487415">
        <w:t xml:space="preserve"> </w:t>
      </w:r>
      <w:r w:rsidRPr="00586474">
        <w:t>special</w:t>
      </w:r>
      <w:r w:rsidR="00487415">
        <w:t xml:space="preserve"> </w:t>
      </w:r>
      <w:r w:rsidRPr="00586474">
        <w:t>în</w:t>
      </w:r>
      <w:r w:rsidR="00487415">
        <w:t xml:space="preserve"> </w:t>
      </w:r>
      <w:r w:rsidRPr="00586474">
        <w:t>ceea</w:t>
      </w:r>
      <w:r w:rsidR="00487415">
        <w:t xml:space="preserve"> </w:t>
      </w:r>
      <w:r w:rsidRPr="00586474">
        <w:t>ce</w:t>
      </w:r>
      <w:r w:rsidR="00487415">
        <w:t xml:space="preserve"> </w:t>
      </w:r>
      <w:r w:rsidRPr="00586474">
        <w:t>privește</w:t>
      </w:r>
      <w:r w:rsidR="00487415">
        <w:t xml:space="preserve"> </w:t>
      </w:r>
      <w:r w:rsidRPr="00586474">
        <w:t>setările</w:t>
      </w:r>
      <w:r w:rsidR="00487415">
        <w:t xml:space="preserve"> </w:t>
      </w:r>
      <w:r w:rsidRPr="00586474">
        <w:t>implicite</w:t>
      </w:r>
      <w:r w:rsidR="00487415">
        <w:t xml:space="preserve"> </w:t>
      </w:r>
      <w:r w:rsidRPr="00586474">
        <w:t>de</w:t>
      </w:r>
      <w:r w:rsidR="00487415">
        <w:t xml:space="preserve"> </w:t>
      </w:r>
      <w:r w:rsidRPr="00586474">
        <w:t>confidențialitate</w:t>
      </w:r>
      <w:r w:rsidR="00487415">
        <w:t xml:space="preserve"> </w:t>
      </w:r>
      <w:r w:rsidRPr="00586474">
        <w:t>pentru</w:t>
      </w:r>
      <w:r w:rsidR="00487415">
        <w:t xml:space="preserve"> </w:t>
      </w:r>
      <w:r w:rsidRPr="00586474">
        <w:t>minori,</w:t>
      </w:r>
      <w:r w:rsidR="00487415">
        <w:t xml:space="preserve"> </w:t>
      </w:r>
      <w:r w:rsidRPr="00586474">
        <w:t>ca</w:t>
      </w:r>
      <w:r w:rsidR="00487415">
        <w:t xml:space="preserve"> </w:t>
      </w:r>
      <w:r w:rsidRPr="00586474">
        <w:t>parte</w:t>
      </w:r>
      <w:r w:rsidR="00487415">
        <w:t xml:space="preserve"> </w:t>
      </w:r>
      <w:r w:rsidRPr="00586474">
        <w:t>a</w:t>
      </w:r>
      <w:r w:rsidR="00487415">
        <w:t xml:space="preserve"> </w:t>
      </w:r>
      <w:r w:rsidRPr="00586474">
        <w:t>proiectării</w:t>
      </w:r>
      <w:r w:rsidR="00487415">
        <w:t xml:space="preserve"> </w:t>
      </w:r>
      <w:r w:rsidRPr="00586474">
        <w:t>și</w:t>
      </w:r>
      <w:r w:rsidR="00487415">
        <w:t xml:space="preserve"> </w:t>
      </w:r>
      <w:r w:rsidRPr="00586474">
        <w:t>funcționării</w:t>
      </w:r>
      <w:r w:rsidR="00487415">
        <w:t xml:space="preserve"> </w:t>
      </w:r>
      <w:r w:rsidRPr="00586474">
        <w:t>sistemelor</w:t>
      </w:r>
      <w:r w:rsidR="00487415">
        <w:t xml:space="preserve"> </w:t>
      </w:r>
      <w:r w:rsidRPr="00586474">
        <w:t>lor</w:t>
      </w:r>
      <w:r w:rsidR="00487415">
        <w:t xml:space="preserve"> </w:t>
      </w:r>
      <w:r w:rsidRPr="00586474">
        <w:t>de</w:t>
      </w:r>
      <w:r w:rsidR="00487415">
        <w:t xml:space="preserve"> </w:t>
      </w:r>
      <w:r w:rsidRPr="00586474">
        <w:t>recomandare.</w:t>
      </w:r>
    </w:p>
    <w:p w14:paraId="1E8755E1" w14:textId="6926F340" w:rsidR="00586474" w:rsidRPr="00586474" w:rsidRDefault="00586474" w:rsidP="00586474">
      <w:r w:rsidRPr="00586474">
        <w:t>Dacă</w:t>
      </w:r>
      <w:r w:rsidR="00487415">
        <w:t xml:space="preserve"> </w:t>
      </w:r>
      <w:r w:rsidRPr="00586474">
        <w:t>sunt</w:t>
      </w:r>
      <w:r w:rsidR="00487415">
        <w:t xml:space="preserve"> </w:t>
      </w:r>
      <w:r w:rsidRPr="00586474">
        <w:t>dovedite,</w:t>
      </w:r>
      <w:r w:rsidR="00487415">
        <w:t xml:space="preserve"> </w:t>
      </w:r>
      <w:r w:rsidRPr="00586474">
        <w:t>aceste</w:t>
      </w:r>
      <w:r w:rsidR="00487415">
        <w:t xml:space="preserve"> </w:t>
      </w:r>
      <w:r w:rsidRPr="00586474">
        <w:t>deficiențe</w:t>
      </w:r>
      <w:r w:rsidR="00487415">
        <w:t xml:space="preserve"> </w:t>
      </w:r>
      <w:r w:rsidRPr="00586474">
        <w:t>ar</w:t>
      </w:r>
      <w:r w:rsidR="00487415">
        <w:t xml:space="preserve"> </w:t>
      </w:r>
      <w:r w:rsidRPr="00586474">
        <w:t>constitui</w:t>
      </w:r>
      <w:r w:rsidR="00487415">
        <w:t xml:space="preserve"> </w:t>
      </w:r>
      <w:r w:rsidRPr="00586474">
        <w:t>încălcări</w:t>
      </w:r>
      <w:r w:rsidR="00487415">
        <w:t xml:space="preserve"> </w:t>
      </w:r>
      <w:r w:rsidRPr="00586474">
        <w:t>ale</w:t>
      </w:r>
      <w:r w:rsidR="00487415">
        <w:t xml:space="preserve"> </w:t>
      </w:r>
      <w:r w:rsidRPr="00586474">
        <w:t>articolelor</w:t>
      </w:r>
      <w:r w:rsidR="00487415">
        <w:t xml:space="preserve"> </w:t>
      </w:r>
      <w:r w:rsidRPr="00586474">
        <w:t>28,</w:t>
      </w:r>
      <w:r w:rsidR="00487415">
        <w:t xml:space="preserve"> </w:t>
      </w:r>
      <w:r w:rsidRPr="00586474">
        <w:t>34</w:t>
      </w:r>
      <w:r w:rsidR="00487415">
        <w:t xml:space="preserve"> </w:t>
      </w:r>
      <w:r w:rsidRPr="00586474">
        <w:t>și</w:t>
      </w:r>
      <w:r w:rsidR="00487415">
        <w:t xml:space="preserve"> </w:t>
      </w:r>
      <w:r w:rsidRPr="00586474">
        <w:t>35</w:t>
      </w:r>
      <w:r w:rsidR="00487415">
        <w:t xml:space="preserve"> </w:t>
      </w:r>
      <w:r w:rsidRPr="00586474">
        <w:t>din</w:t>
      </w:r>
      <w:r w:rsidR="00487415">
        <w:t xml:space="preserve"> </w:t>
      </w:r>
      <w:r w:rsidRPr="00586474">
        <w:t>Actul</w:t>
      </w:r>
      <w:r w:rsidR="00487415">
        <w:t xml:space="preserve"> </w:t>
      </w:r>
      <w:r w:rsidRPr="00586474">
        <w:t>legislativ</w:t>
      </w:r>
      <w:r w:rsidR="00487415">
        <w:t xml:space="preserve"> </w:t>
      </w:r>
      <w:r w:rsidRPr="00586474">
        <w:t>privind</w:t>
      </w:r>
      <w:r w:rsidR="00487415">
        <w:t xml:space="preserve"> </w:t>
      </w:r>
      <w:r w:rsidRPr="00586474">
        <w:t>serviciile</w:t>
      </w:r>
      <w:r w:rsidR="00487415">
        <w:t xml:space="preserve"> </w:t>
      </w:r>
      <w:r w:rsidRPr="00586474">
        <w:t>digitale.</w:t>
      </w:r>
      <w:r w:rsidR="00487415">
        <w:t xml:space="preserve"> </w:t>
      </w:r>
      <w:r w:rsidRPr="00586474">
        <w:t>Inițierea</w:t>
      </w:r>
      <w:r w:rsidR="00487415">
        <w:t xml:space="preserve"> </w:t>
      </w:r>
      <w:r w:rsidRPr="00586474">
        <w:t>unei</w:t>
      </w:r>
      <w:r w:rsidR="00487415">
        <w:t xml:space="preserve"> </w:t>
      </w:r>
      <w:r w:rsidRPr="00586474">
        <w:t>proceduri</w:t>
      </w:r>
      <w:r w:rsidR="00487415">
        <w:t xml:space="preserve"> </w:t>
      </w:r>
      <w:r w:rsidRPr="00586474">
        <w:t>oficiale</w:t>
      </w:r>
      <w:r w:rsidR="00487415">
        <w:t xml:space="preserve"> </w:t>
      </w:r>
      <w:r w:rsidRPr="00586474">
        <w:t>nu</w:t>
      </w:r>
      <w:r w:rsidR="00487415">
        <w:t xml:space="preserve"> </w:t>
      </w:r>
      <w:r w:rsidRPr="00586474">
        <w:t>aduce</w:t>
      </w:r>
      <w:r w:rsidR="00487415">
        <w:t xml:space="preserve"> </w:t>
      </w:r>
      <w:r w:rsidRPr="00586474">
        <w:t>atingere</w:t>
      </w:r>
      <w:r w:rsidR="00487415">
        <w:t xml:space="preserve"> </w:t>
      </w:r>
      <w:r w:rsidRPr="00586474">
        <w:t>rezultatului</w:t>
      </w:r>
      <w:r w:rsidR="00487415">
        <w:t xml:space="preserve"> </w:t>
      </w:r>
      <w:r w:rsidRPr="00586474">
        <w:t>acesteia</w:t>
      </w:r>
      <w:r w:rsidR="00487415">
        <w:t xml:space="preserve"> </w:t>
      </w:r>
      <w:r w:rsidRPr="00586474">
        <w:t>și</w:t>
      </w:r>
      <w:r w:rsidR="00487415">
        <w:t xml:space="preserve"> </w:t>
      </w:r>
      <w:r w:rsidRPr="00586474">
        <w:t>nu</w:t>
      </w:r>
      <w:r w:rsidR="00487415">
        <w:t xml:space="preserve"> </w:t>
      </w:r>
      <w:r w:rsidRPr="00586474">
        <w:t>aduce</w:t>
      </w:r>
      <w:r w:rsidR="00487415">
        <w:t xml:space="preserve"> </w:t>
      </w:r>
      <w:r w:rsidRPr="00586474">
        <w:t>atingere</w:t>
      </w:r>
      <w:r w:rsidR="00487415">
        <w:t xml:space="preserve"> </w:t>
      </w:r>
      <w:r w:rsidRPr="00586474">
        <w:t>niciunei</w:t>
      </w:r>
      <w:r w:rsidR="00487415">
        <w:t xml:space="preserve"> </w:t>
      </w:r>
      <w:r w:rsidRPr="00586474">
        <w:t>alte</w:t>
      </w:r>
      <w:r w:rsidR="00487415">
        <w:t xml:space="preserve"> </w:t>
      </w:r>
      <w:r w:rsidRPr="00586474">
        <w:t>proceduri</w:t>
      </w:r>
      <w:r w:rsidR="00487415">
        <w:t xml:space="preserve"> </w:t>
      </w:r>
      <w:r w:rsidRPr="00586474">
        <w:t>pe</w:t>
      </w:r>
      <w:r w:rsidR="00487415">
        <w:t xml:space="preserve"> </w:t>
      </w:r>
      <w:r w:rsidRPr="00586474">
        <w:t>care</w:t>
      </w:r>
      <w:r w:rsidR="00487415">
        <w:t xml:space="preserve"> </w:t>
      </w:r>
      <w:r w:rsidRPr="00586474">
        <w:t>Comisia</w:t>
      </w:r>
      <w:r w:rsidR="00487415">
        <w:t xml:space="preserve"> </w:t>
      </w:r>
      <w:r w:rsidRPr="00586474">
        <w:t>ar</w:t>
      </w:r>
      <w:r w:rsidR="00487415">
        <w:t xml:space="preserve"> </w:t>
      </w:r>
      <w:r w:rsidRPr="00586474">
        <w:t>putea</w:t>
      </w:r>
      <w:r w:rsidR="00487415">
        <w:t xml:space="preserve"> </w:t>
      </w:r>
      <w:r w:rsidRPr="00586474">
        <w:t>decide</w:t>
      </w:r>
      <w:r w:rsidR="00487415">
        <w:t xml:space="preserve"> </w:t>
      </w:r>
      <w:r w:rsidRPr="00586474">
        <w:t>să</w:t>
      </w:r>
      <w:r w:rsidR="00487415">
        <w:t xml:space="preserve"> </w:t>
      </w:r>
      <w:r w:rsidRPr="00586474">
        <w:t>o</w:t>
      </w:r>
      <w:r w:rsidR="00487415">
        <w:t xml:space="preserve"> </w:t>
      </w:r>
      <w:r w:rsidRPr="00586474">
        <w:t>inițieze</w:t>
      </w:r>
      <w:r w:rsidR="00487415">
        <w:t xml:space="preserve"> </w:t>
      </w:r>
      <w:r w:rsidRPr="00586474">
        <w:t>cu</w:t>
      </w:r>
      <w:r w:rsidR="00487415">
        <w:t xml:space="preserve"> </w:t>
      </w:r>
      <w:r w:rsidRPr="00586474">
        <w:t>privire</w:t>
      </w:r>
      <w:r w:rsidR="00487415">
        <w:t xml:space="preserve"> </w:t>
      </w:r>
      <w:r w:rsidRPr="00586474">
        <w:t>la</w:t>
      </w:r>
      <w:r w:rsidR="00487415">
        <w:t xml:space="preserve"> </w:t>
      </w:r>
      <w:r w:rsidRPr="00586474">
        <w:t>orice</w:t>
      </w:r>
      <w:r w:rsidR="00487415">
        <w:t xml:space="preserve"> </w:t>
      </w:r>
      <w:r w:rsidRPr="00586474">
        <w:t>alt</w:t>
      </w:r>
      <w:r w:rsidR="00487415">
        <w:t xml:space="preserve"> </w:t>
      </w:r>
      <w:r w:rsidRPr="00586474">
        <w:t>comportament</w:t>
      </w:r>
      <w:r w:rsidR="00487415">
        <w:t xml:space="preserve"> </w:t>
      </w:r>
      <w:r w:rsidRPr="00586474">
        <w:t>care</w:t>
      </w:r>
      <w:r w:rsidR="00487415">
        <w:t xml:space="preserve"> </w:t>
      </w:r>
      <w:r w:rsidRPr="00586474">
        <w:t>ar</w:t>
      </w:r>
      <w:r w:rsidR="00487415">
        <w:t xml:space="preserve"> </w:t>
      </w:r>
      <w:r w:rsidRPr="00586474">
        <w:t>putea</w:t>
      </w:r>
      <w:r w:rsidR="00487415">
        <w:t xml:space="preserve"> </w:t>
      </w:r>
      <w:r w:rsidRPr="00586474">
        <w:t>constitui</w:t>
      </w:r>
      <w:r w:rsidR="00487415">
        <w:t xml:space="preserve"> </w:t>
      </w:r>
      <w:r w:rsidRPr="00586474">
        <w:t>o</w:t>
      </w:r>
      <w:r w:rsidR="00487415">
        <w:t xml:space="preserve"> </w:t>
      </w:r>
      <w:r w:rsidRPr="00586474">
        <w:t>încălcare</w:t>
      </w:r>
      <w:r w:rsidR="00487415">
        <w:t xml:space="preserve"> </w:t>
      </w:r>
      <w:r w:rsidRPr="00586474">
        <w:t>în</w:t>
      </w:r>
      <w:r w:rsidR="00487415">
        <w:t xml:space="preserve"> </w:t>
      </w:r>
      <w:r w:rsidRPr="00586474">
        <w:t>temeiul</w:t>
      </w:r>
      <w:r w:rsidR="00487415">
        <w:t xml:space="preserve"> </w:t>
      </w:r>
      <w:r w:rsidRPr="00586474">
        <w:t>Actului</w:t>
      </w:r>
      <w:r w:rsidR="00487415">
        <w:t xml:space="preserve"> </w:t>
      </w:r>
      <w:r w:rsidRPr="00586474">
        <w:t>legislativ</w:t>
      </w:r>
      <w:r w:rsidR="00487415">
        <w:t xml:space="preserve"> </w:t>
      </w:r>
      <w:r w:rsidRPr="00586474">
        <w:t>privind</w:t>
      </w:r>
      <w:r w:rsidR="00487415">
        <w:t xml:space="preserve"> </w:t>
      </w:r>
      <w:r w:rsidRPr="00586474">
        <w:t>serviciile</w:t>
      </w:r>
      <w:r w:rsidR="00487415">
        <w:t xml:space="preserve"> </w:t>
      </w:r>
      <w:r w:rsidRPr="00586474">
        <w:t>digitale.</w:t>
      </w:r>
      <w:r w:rsidR="00487415">
        <w:t xml:space="preserve"> </w:t>
      </w:r>
    </w:p>
    <w:p w14:paraId="48F653EE" w14:textId="43BF660A" w:rsidR="00586474" w:rsidRPr="00586474" w:rsidRDefault="00586474" w:rsidP="00586474">
      <w:pPr>
        <w:rPr>
          <w:b/>
          <w:bCs/>
        </w:rPr>
      </w:pPr>
      <w:r w:rsidRPr="00586474">
        <w:rPr>
          <w:b/>
          <w:bCs/>
        </w:rPr>
        <w:t>Etapele</w:t>
      </w:r>
      <w:r w:rsidR="00487415">
        <w:rPr>
          <w:b/>
          <w:bCs/>
        </w:rPr>
        <w:t xml:space="preserve"> </w:t>
      </w:r>
      <w:r w:rsidRPr="00586474">
        <w:rPr>
          <w:b/>
          <w:bCs/>
        </w:rPr>
        <w:t>următoare</w:t>
      </w:r>
      <w:r w:rsidR="00487415">
        <w:rPr>
          <w:b/>
          <w:bCs/>
        </w:rPr>
        <w:t xml:space="preserve"> </w:t>
      </w:r>
    </w:p>
    <w:p w14:paraId="2CFEBE55" w14:textId="6D820C28" w:rsidR="00586474" w:rsidRPr="00586474" w:rsidRDefault="00586474" w:rsidP="00586474">
      <w:r w:rsidRPr="00586474">
        <w:t>Comisia</w:t>
      </w:r>
      <w:r w:rsidR="00487415">
        <w:t xml:space="preserve"> </w:t>
      </w:r>
      <w:r w:rsidRPr="00586474">
        <w:t>va</w:t>
      </w:r>
      <w:r w:rsidR="00487415">
        <w:t xml:space="preserve"> </w:t>
      </w:r>
      <w:r w:rsidRPr="00586474">
        <w:t>efectua</w:t>
      </w:r>
      <w:r w:rsidR="00487415">
        <w:t xml:space="preserve"> </w:t>
      </w:r>
      <w:r w:rsidRPr="00586474">
        <w:t>în</w:t>
      </w:r>
      <w:r w:rsidR="00487415">
        <w:t xml:space="preserve"> </w:t>
      </w:r>
      <w:r w:rsidRPr="00586474">
        <w:t>mod</w:t>
      </w:r>
      <w:r w:rsidR="00487415">
        <w:t xml:space="preserve"> </w:t>
      </w:r>
      <w:r w:rsidRPr="00586474">
        <w:t>prioritar</w:t>
      </w:r>
      <w:r w:rsidR="00487415">
        <w:t xml:space="preserve"> </w:t>
      </w:r>
      <w:r w:rsidRPr="00586474">
        <w:t>o</w:t>
      </w:r>
      <w:r w:rsidR="00487415">
        <w:t xml:space="preserve"> </w:t>
      </w:r>
      <w:r w:rsidRPr="00586474">
        <w:t>investigație</w:t>
      </w:r>
      <w:r w:rsidR="00487415">
        <w:t xml:space="preserve"> </w:t>
      </w:r>
      <w:r w:rsidRPr="00586474">
        <w:t>aprofundată</w:t>
      </w:r>
      <w:r w:rsidR="00487415">
        <w:t xml:space="preserve"> </w:t>
      </w:r>
      <w:r w:rsidRPr="00586474">
        <w:t>și</w:t>
      </w:r>
      <w:r w:rsidR="00487415">
        <w:t xml:space="preserve"> </w:t>
      </w:r>
      <w:r w:rsidRPr="00586474">
        <w:t>va</w:t>
      </w:r>
      <w:r w:rsidR="00487415">
        <w:t xml:space="preserve"> </w:t>
      </w:r>
      <w:r w:rsidRPr="00586474">
        <w:t>continua</w:t>
      </w:r>
      <w:r w:rsidR="00487415">
        <w:t xml:space="preserve"> </w:t>
      </w:r>
      <w:r w:rsidRPr="00586474">
        <w:t>să</w:t>
      </w:r>
      <w:r w:rsidR="00487415">
        <w:t xml:space="preserve"> </w:t>
      </w:r>
      <w:r w:rsidRPr="00586474">
        <w:t>colecteze</w:t>
      </w:r>
      <w:r w:rsidR="00487415">
        <w:t xml:space="preserve"> </w:t>
      </w:r>
      <w:r w:rsidRPr="00586474">
        <w:t>probe,</w:t>
      </w:r>
      <w:r w:rsidR="00487415">
        <w:t xml:space="preserve"> </w:t>
      </w:r>
      <w:r w:rsidRPr="00586474">
        <w:t>de</w:t>
      </w:r>
      <w:r w:rsidR="00487415">
        <w:t xml:space="preserve"> </w:t>
      </w:r>
      <w:r w:rsidRPr="00586474">
        <w:t>exemplu</w:t>
      </w:r>
      <w:r w:rsidR="00487415">
        <w:t xml:space="preserve"> </w:t>
      </w:r>
      <w:r w:rsidRPr="00586474">
        <w:t>prin</w:t>
      </w:r>
      <w:r w:rsidR="00487415">
        <w:t xml:space="preserve"> </w:t>
      </w:r>
      <w:r w:rsidRPr="00586474">
        <w:t>trimiterea</w:t>
      </w:r>
      <w:r w:rsidR="00487415">
        <w:t xml:space="preserve"> </w:t>
      </w:r>
      <w:r w:rsidRPr="00586474">
        <w:t>de</w:t>
      </w:r>
      <w:r w:rsidR="00487415">
        <w:t xml:space="preserve"> </w:t>
      </w:r>
      <w:r w:rsidRPr="00586474">
        <w:t>cereri</w:t>
      </w:r>
      <w:r w:rsidR="00487415">
        <w:t xml:space="preserve"> </w:t>
      </w:r>
      <w:r w:rsidRPr="00586474">
        <w:t>suplimentare</w:t>
      </w:r>
      <w:r w:rsidR="00487415">
        <w:t xml:space="preserve"> </w:t>
      </w:r>
      <w:r w:rsidRPr="00586474">
        <w:t>de</w:t>
      </w:r>
      <w:r w:rsidR="00487415">
        <w:t xml:space="preserve"> </w:t>
      </w:r>
      <w:r w:rsidRPr="00586474">
        <w:t>informații,</w:t>
      </w:r>
      <w:r w:rsidR="00487415">
        <w:t xml:space="preserve"> </w:t>
      </w:r>
      <w:r w:rsidRPr="00586474">
        <w:t>prin</w:t>
      </w:r>
      <w:r w:rsidR="00487415">
        <w:t xml:space="preserve"> </w:t>
      </w:r>
      <w:r w:rsidRPr="00586474">
        <w:t>desfășurarea</w:t>
      </w:r>
      <w:r w:rsidR="00487415">
        <w:t xml:space="preserve"> </w:t>
      </w:r>
      <w:r w:rsidRPr="00586474">
        <w:t>de</w:t>
      </w:r>
      <w:r w:rsidR="00487415">
        <w:t xml:space="preserve"> </w:t>
      </w:r>
      <w:r w:rsidRPr="00586474">
        <w:t>interviuri</w:t>
      </w:r>
      <w:r w:rsidR="00487415">
        <w:t xml:space="preserve"> </w:t>
      </w:r>
      <w:r w:rsidRPr="00586474">
        <w:t>sau</w:t>
      </w:r>
      <w:r w:rsidR="00487415">
        <w:t xml:space="preserve"> </w:t>
      </w:r>
      <w:r w:rsidRPr="00586474">
        <w:t>inspecții.</w:t>
      </w:r>
      <w:r w:rsidR="00487415">
        <w:t xml:space="preserve"> </w:t>
      </w:r>
    </w:p>
    <w:p w14:paraId="43D899CC" w14:textId="66FDD992" w:rsidR="00586474" w:rsidRPr="00586474" w:rsidRDefault="00586474" w:rsidP="00586474">
      <w:r w:rsidRPr="00586474">
        <w:t>Inițierea</w:t>
      </w:r>
      <w:r w:rsidR="00487415">
        <w:t xml:space="preserve"> </w:t>
      </w:r>
      <w:r w:rsidRPr="00586474">
        <w:t>procedurilor</w:t>
      </w:r>
      <w:r w:rsidR="00487415">
        <w:t xml:space="preserve"> </w:t>
      </w:r>
      <w:r w:rsidRPr="00586474">
        <w:t>oficiale</w:t>
      </w:r>
      <w:r w:rsidR="00487415">
        <w:t xml:space="preserve"> </w:t>
      </w:r>
      <w:r w:rsidRPr="00586474">
        <w:t>împuternicește</w:t>
      </w:r>
      <w:r w:rsidR="00487415">
        <w:t xml:space="preserve"> </w:t>
      </w:r>
      <w:r w:rsidRPr="00586474">
        <w:t>Comisia</w:t>
      </w:r>
      <w:r w:rsidR="00487415">
        <w:t xml:space="preserve"> </w:t>
      </w:r>
      <w:r w:rsidRPr="00586474">
        <w:t>să</w:t>
      </w:r>
      <w:r w:rsidR="00487415">
        <w:t xml:space="preserve"> </w:t>
      </w:r>
      <w:r w:rsidRPr="00586474">
        <w:t>ia</w:t>
      </w:r>
      <w:r w:rsidR="00487415">
        <w:t xml:space="preserve"> </w:t>
      </w:r>
      <w:r w:rsidRPr="00586474">
        <w:t>măsuri</w:t>
      </w:r>
      <w:r w:rsidR="00487415">
        <w:t xml:space="preserve"> </w:t>
      </w:r>
      <w:r w:rsidRPr="00586474">
        <w:t>suplimentare</w:t>
      </w:r>
      <w:r w:rsidR="00487415">
        <w:t xml:space="preserve"> </w:t>
      </w:r>
      <w:r w:rsidRPr="00586474">
        <w:t>de</w:t>
      </w:r>
      <w:r w:rsidR="00487415">
        <w:t xml:space="preserve"> </w:t>
      </w:r>
      <w:r w:rsidRPr="00586474">
        <w:t>asigurare</w:t>
      </w:r>
      <w:r w:rsidR="00487415">
        <w:t xml:space="preserve"> </w:t>
      </w:r>
      <w:r w:rsidRPr="00586474">
        <w:t>a</w:t>
      </w:r>
      <w:r w:rsidR="00487415">
        <w:t xml:space="preserve"> </w:t>
      </w:r>
      <w:r w:rsidRPr="00586474">
        <w:t>respectării</w:t>
      </w:r>
      <w:r w:rsidR="00487415">
        <w:t xml:space="preserve"> </w:t>
      </w:r>
      <w:r w:rsidRPr="00586474">
        <w:t>legislației,</w:t>
      </w:r>
      <w:r w:rsidR="00487415">
        <w:t xml:space="preserve"> </w:t>
      </w:r>
      <w:r w:rsidRPr="00586474">
        <w:t>cum</w:t>
      </w:r>
      <w:r w:rsidR="00487415">
        <w:t xml:space="preserve"> </w:t>
      </w:r>
      <w:r w:rsidRPr="00586474">
        <w:t>ar</w:t>
      </w:r>
      <w:r w:rsidR="00487415">
        <w:t xml:space="preserve"> </w:t>
      </w:r>
      <w:r w:rsidRPr="00586474">
        <w:t>fi</w:t>
      </w:r>
      <w:r w:rsidR="00487415">
        <w:t xml:space="preserve"> </w:t>
      </w:r>
      <w:r w:rsidRPr="00586474">
        <w:t>adoptarea</w:t>
      </w:r>
      <w:r w:rsidR="00487415">
        <w:t xml:space="preserve"> </w:t>
      </w:r>
      <w:r w:rsidRPr="00586474">
        <w:t>de</w:t>
      </w:r>
      <w:r w:rsidR="00487415">
        <w:t xml:space="preserve"> </w:t>
      </w:r>
      <w:r w:rsidRPr="00586474">
        <w:t>măsuri</w:t>
      </w:r>
      <w:r w:rsidR="00487415">
        <w:t xml:space="preserve"> </w:t>
      </w:r>
      <w:r w:rsidRPr="00586474">
        <w:t>provizorii</w:t>
      </w:r>
      <w:r w:rsidR="00487415">
        <w:t xml:space="preserve"> </w:t>
      </w:r>
      <w:r w:rsidRPr="00586474">
        <w:t>și</w:t>
      </w:r>
      <w:r w:rsidR="00487415">
        <w:t xml:space="preserve"> </w:t>
      </w:r>
      <w:r w:rsidRPr="00586474">
        <w:t>decizii</w:t>
      </w:r>
      <w:r w:rsidR="00487415">
        <w:t xml:space="preserve"> </w:t>
      </w:r>
      <w:r w:rsidRPr="00586474">
        <w:t>de</w:t>
      </w:r>
      <w:r w:rsidR="00487415">
        <w:t xml:space="preserve"> </w:t>
      </w:r>
      <w:r w:rsidRPr="00586474">
        <w:t>neconformitate.</w:t>
      </w:r>
      <w:r w:rsidR="00487415">
        <w:t xml:space="preserve"> </w:t>
      </w:r>
      <w:r w:rsidRPr="00586474">
        <w:t>De</w:t>
      </w:r>
      <w:r w:rsidR="00487415">
        <w:t xml:space="preserve"> </w:t>
      </w:r>
      <w:r w:rsidRPr="00586474">
        <w:t>asemenea,</w:t>
      </w:r>
      <w:r w:rsidR="00487415">
        <w:t xml:space="preserve"> </w:t>
      </w:r>
      <w:r w:rsidRPr="00586474">
        <w:t>Comisia</w:t>
      </w:r>
      <w:r w:rsidR="00487415">
        <w:t xml:space="preserve"> </w:t>
      </w:r>
      <w:r w:rsidRPr="00586474">
        <w:t>este</w:t>
      </w:r>
      <w:r w:rsidR="00487415">
        <w:t xml:space="preserve"> </w:t>
      </w:r>
      <w:r w:rsidRPr="00586474">
        <w:t>împuternicită</w:t>
      </w:r>
      <w:r w:rsidR="00487415">
        <w:t xml:space="preserve"> </w:t>
      </w:r>
      <w:r w:rsidRPr="00586474">
        <w:t>să</w:t>
      </w:r>
      <w:r w:rsidR="00487415">
        <w:t xml:space="preserve"> </w:t>
      </w:r>
      <w:r w:rsidRPr="00586474">
        <w:t>accepte</w:t>
      </w:r>
      <w:r w:rsidR="00487415">
        <w:t xml:space="preserve"> </w:t>
      </w:r>
      <w:r w:rsidRPr="00586474">
        <w:t>angajamentele</w:t>
      </w:r>
      <w:r w:rsidR="00487415">
        <w:t xml:space="preserve"> </w:t>
      </w:r>
      <w:r w:rsidRPr="00586474">
        <w:t>asumate</w:t>
      </w:r>
      <w:r w:rsidR="00487415">
        <w:t xml:space="preserve"> </w:t>
      </w:r>
      <w:r w:rsidRPr="00586474">
        <w:t>de</w:t>
      </w:r>
      <w:r w:rsidR="00487415">
        <w:t xml:space="preserve"> </w:t>
      </w:r>
      <w:r w:rsidRPr="00586474">
        <w:t>Meta</w:t>
      </w:r>
      <w:r w:rsidR="00487415">
        <w:t xml:space="preserve"> </w:t>
      </w:r>
      <w:r w:rsidRPr="00586474">
        <w:t>pentru</w:t>
      </w:r>
      <w:r w:rsidR="00487415">
        <w:t xml:space="preserve"> </w:t>
      </w:r>
      <w:r w:rsidRPr="00586474">
        <w:t>a</w:t>
      </w:r>
      <w:r w:rsidR="00487415">
        <w:t xml:space="preserve"> </w:t>
      </w:r>
      <w:r w:rsidRPr="00586474">
        <w:t>remedia</w:t>
      </w:r>
      <w:r w:rsidR="00487415">
        <w:t xml:space="preserve"> </w:t>
      </w:r>
      <w:r w:rsidRPr="00586474">
        <w:t>problemele</w:t>
      </w:r>
      <w:r w:rsidR="00487415">
        <w:t xml:space="preserve"> </w:t>
      </w:r>
      <w:r w:rsidRPr="00586474">
        <w:t>ridicate</w:t>
      </w:r>
      <w:r w:rsidR="00487415">
        <w:t xml:space="preserve"> </w:t>
      </w:r>
      <w:r w:rsidRPr="00586474">
        <w:t>în</w:t>
      </w:r>
      <w:r w:rsidR="00487415">
        <w:t xml:space="preserve"> </w:t>
      </w:r>
      <w:r w:rsidRPr="00586474">
        <w:t>cadrul</w:t>
      </w:r>
      <w:r w:rsidR="00487415">
        <w:t xml:space="preserve"> </w:t>
      </w:r>
      <w:r w:rsidRPr="00586474">
        <w:t>procedurilor.</w:t>
      </w:r>
    </w:p>
    <w:p w14:paraId="6790F58F" w14:textId="1167B698" w:rsidR="00586474" w:rsidRPr="00586474" w:rsidRDefault="00586474" w:rsidP="00586474">
      <w:r w:rsidRPr="00586474">
        <w:t>Deschiderea</w:t>
      </w:r>
      <w:r w:rsidR="00487415">
        <w:t xml:space="preserve"> </w:t>
      </w:r>
      <w:r w:rsidRPr="00586474">
        <w:t>acestor</w:t>
      </w:r>
      <w:r w:rsidR="00487415">
        <w:t xml:space="preserve"> </w:t>
      </w:r>
      <w:r w:rsidRPr="00586474">
        <w:t>proceduri</w:t>
      </w:r>
      <w:r w:rsidR="00487415">
        <w:t xml:space="preserve"> </w:t>
      </w:r>
      <w:r w:rsidRPr="00586474">
        <w:t>oficiale</w:t>
      </w:r>
      <w:r w:rsidR="00487415">
        <w:t xml:space="preserve"> </w:t>
      </w:r>
      <w:r w:rsidRPr="00586474">
        <w:t>scutește</w:t>
      </w:r>
      <w:r w:rsidR="00487415">
        <w:t xml:space="preserve"> </w:t>
      </w:r>
      <w:hyperlink r:id="rId124" w:history="1">
        <w:r w:rsidRPr="00586474">
          <w:rPr>
            <w:rStyle w:val="Hyperlink"/>
            <w:szCs w:val="24"/>
          </w:rPr>
          <w:t>coordonatorii</w:t>
        </w:r>
        <w:r w:rsidR="00487415">
          <w:rPr>
            <w:rStyle w:val="Hyperlink"/>
            <w:szCs w:val="24"/>
          </w:rPr>
          <w:t xml:space="preserve"> </w:t>
        </w:r>
        <w:r w:rsidRPr="00586474">
          <w:rPr>
            <w:rStyle w:val="Hyperlink"/>
            <w:szCs w:val="24"/>
          </w:rPr>
          <w:t>serviciilor</w:t>
        </w:r>
        <w:r w:rsidR="00487415">
          <w:rPr>
            <w:rStyle w:val="Hyperlink"/>
            <w:szCs w:val="24"/>
          </w:rPr>
          <w:t xml:space="preserve"> </w:t>
        </w:r>
        <w:r w:rsidRPr="00586474">
          <w:rPr>
            <w:rStyle w:val="Hyperlink"/>
            <w:szCs w:val="24"/>
          </w:rPr>
          <w:t>digitale</w:t>
        </w:r>
      </w:hyperlink>
      <w:r w:rsidR="00487415">
        <w:t xml:space="preserve"> </w:t>
      </w:r>
      <w:r w:rsidRPr="00586474">
        <w:t>sau</w:t>
      </w:r>
      <w:r w:rsidR="00487415">
        <w:t xml:space="preserve"> </w:t>
      </w:r>
      <w:r w:rsidRPr="00586474">
        <w:t>orice</w:t>
      </w:r>
      <w:r w:rsidR="00487415">
        <w:t xml:space="preserve"> </w:t>
      </w:r>
      <w:r w:rsidRPr="00586474">
        <w:t>altă</w:t>
      </w:r>
      <w:r w:rsidR="00487415">
        <w:t xml:space="preserve"> </w:t>
      </w:r>
      <w:r w:rsidRPr="00586474">
        <w:t>autoritate</w:t>
      </w:r>
      <w:r w:rsidR="00487415">
        <w:t xml:space="preserve"> </w:t>
      </w:r>
      <w:r w:rsidRPr="00586474">
        <w:t>competentă</w:t>
      </w:r>
      <w:r w:rsidR="00487415">
        <w:t xml:space="preserve"> </w:t>
      </w:r>
      <w:r w:rsidRPr="00586474">
        <w:t>a</w:t>
      </w:r>
      <w:r w:rsidR="00487415">
        <w:t xml:space="preserve"> </w:t>
      </w:r>
      <w:r w:rsidRPr="00586474">
        <w:t>statelor</w:t>
      </w:r>
      <w:r w:rsidR="00487415">
        <w:t xml:space="preserve"> </w:t>
      </w:r>
      <w:r w:rsidRPr="00586474">
        <w:t>membre</w:t>
      </w:r>
      <w:r w:rsidR="00487415">
        <w:t xml:space="preserve"> </w:t>
      </w:r>
      <w:r w:rsidRPr="00586474">
        <w:t>ale</w:t>
      </w:r>
      <w:r w:rsidR="00487415">
        <w:t xml:space="preserve"> </w:t>
      </w:r>
      <w:r w:rsidRPr="00586474">
        <w:t>UE</w:t>
      </w:r>
      <w:r w:rsidR="00487415">
        <w:t xml:space="preserve"> </w:t>
      </w:r>
      <w:r w:rsidRPr="00586474">
        <w:t>de</w:t>
      </w:r>
      <w:r w:rsidR="00487415">
        <w:t xml:space="preserve"> </w:t>
      </w:r>
      <w:r w:rsidRPr="00586474">
        <w:t>competența</w:t>
      </w:r>
      <w:r w:rsidR="00487415">
        <w:t xml:space="preserve"> </w:t>
      </w:r>
      <w:r w:rsidRPr="00586474">
        <w:t>lor</w:t>
      </w:r>
      <w:r w:rsidR="00487415">
        <w:t xml:space="preserve"> </w:t>
      </w:r>
      <w:r w:rsidRPr="00586474">
        <w:t>de</w:t>
      </w:r>
      <w:r w:rsidR="00487415">
        <w:t xml:space="preserve"> </w:t>
      </w:r>
      <w:r w:rsidRPr="00586474">
        <w:t>a</w:t>
      </w:r>
      <w:r w:rsidR="00487415">
        <w:t xml:space="preserve"> </w:t>
      </w:r>
      <w:r w:rsidRPr="00586474">
        <w:t>supraveghea</w:t>
      </w:r>
      <w:r w:rsidR="00487415">
        <w:t xml:space="preserve"> </w:t>
      </w:r>
      <w:r w:rsidRPr="00586474">
        <w:t>și</w:t>
      </w:r>
      <w:r w:rsidR="00487415">
        <w:t xml:space="preserve"> </w:t>
      </w:r>
      <w:r w:rsidRPr="00586474">
        <w:t>de</w:t>
      </w:r>
      <w:r w:rsidR="00487415">
        <w:t xml:space="preserve"> </w:t>
      </w:r>
      <w:r w:rsidRPr="00586474">
        <w:t>a</w:t>
      </w:r>
      <w:r w:rsidR="00487415">
        <w:t xml:space="preserve"> </w:t>
      </w:r>
      <w:r w:rsidRPr="00586474">
        <w:t>asigura</w:t>
      </w:r>
      <w:r w:rsidR="00487415">
        <w:t xml:space="preserve"> </w:t>
      </w:r>
      <w:r w:rsidRPr="00586474">
        <w:t>respectarea</w:t>
      </w:r>
      <w:r w:rsidR="00487415">
        <w:t xml:space="preserve"> </w:t>
      </w:r>
      <w:r w:rsidRPr="00586474">
        <w:t>DSA</w:t>
      </w:r>
      <w:r w:rsidR="00487415">
        <w:t xml:space="preserve"> </w:t>
      </w:r>
      <w:r w:rsidRPr="00586474">
        <w:t>în</w:t>
      </w:r>
      <w:r w:rsidR="00487415">
        <w:t xml:space="preserve"> </w:t>
      </w:r>
      <w:r w:rsidRPr="00586474">
        <w:t>legătură</w:t>
      </w:r>
      <w:r w:rsidR="00487415">
        <w:t xml:space="preserve"> </w:t>
      </w:r>
      <w:r w:rsidRPr="00586474">
        <w:t>cu</w:t>
      </w:r>
      <w:r w:rsidR="00487415">
        <w:t xml:space="preserve"> </w:t>
      </w:r>
      <w:r w:rsidRPr="00586474">
        <w:t>o</w:t>
      </w:r>
      <w:r w:rsidR="00487415">
        <w:t xml:space="preserve"> </w:t>
      </w:r>
      <w:r w:rsidRPr="00586474">
        <w:t>presupusă</w:t>
      </w:r>
      <w:r w:rsidR="00487415">
        <w:t xml:space="preserve"> </w:t>
      </w:r>
      <w:r w:rsidRPr="00586474">
        <w:t>încălcare</w:t>
      </w:r>
      <w:r w:rsidR="00487415">
        <w:t xml:space="preserve"> </w:t>
      </w:r>
      <w:r w:rsidRPr="00586474">
        <w:t>a</w:t>
      </w:r>
      <w:r w:rsidR="00487415">
        <w:t xml:space="preserve"> </w:t>
      </w:r>
      <w:r w:rsidRPr="00586474">
        <w:t>articolului</w:t>
      </w:r>
      <w:r w:rsidR="00487415">
        <w:t xml:space="preserve"> </w:t>
      </w:r>
      <w:r w:rsidRPr="00586474">
        <w:t>28</w:t>
      </w:r>
      <w:r w:rsidR="00487415">
        <w:t xml:space="preserve"> </w:t>
      </w:r>
      <w:r w:rsidRPr="00586474">
        <w:t>alineatul</w:t>
      </w:r>
      <w:r w:rsidR="00487415">
        <w:t xml:space="preserve"> </w:t>
      </w:r>
      <w:r w:rsidRPr="00586474">
        <w:t>(1).</w:t>
      </w:r>
      <w:r w:rsidR="00487415">
        <w:t xml:space="preserve"> </w:t>
      </w:r>
    </w:p>
    <w:p w14:paraId="3F294F9B" w14:textId="2E77EDF9" w:rsidR="00586474" w:rsidRPr="00586474" w:rsidRDefault="00586474" w:rsidP="00586474">
      <w:pPr>
        <w:rPr>
          <w:b/>
          <w:bCs/>
        </w:rPr>
      </w:pPr>
      <w:r w:rsidRPr="00586474">
        <w:rPr>
          <w:b/>
          <w:bCs/>
        </w:rPr>
        <w:t>Istoricul</w:t>
      </w:r>
      <w:r w:rsidR="00487415">
        <w:rPr>
          <w:b/>
          <w:bCs/>
        </w:rPr>
        <w:t xml:space="preserve"> </w:t>
      </w:r>
      <w:r w:rsidRPr="00586474">
        <w:rPr>
          <w:b/>
          <w:bCs/>
        </w:rPr>
        <w:t>dosarului</w:t>
      </w:r>
      <w:r w:rsidR="00487415">
        <w:rPr>
          <w:b/>
          <w:bCs/>
        </w:rPr>
        <w:t xml:space="preserve"> </w:t>
      </w:r>
    </w:p>
    <w:p w14:paraId="2EDFD34A" w14:textId="50F7F578" w:rsidR="00586474" w:rsidRPr="00586474" w:rsidRDefault="00586474" w:rsidP="00586474">
      <w:r w:rsidRPr="00586474">
        <w:t>Facebook</w:t>
      </w:r>
      <w:r w:rsidR="00487415">
        <w:t xml:space="preserve"> </w:t>
      </w:r>
      <w:r w:rsidRPr="00586474">
        <w:t>și</w:t>
      </w:r>
      <w:r w:rsidR="00487415">
        <w:t xml:space="preserve"> </w:t>
      </w:r>
      <w:r w:rsidRPr="00586474">
        <w:t>Instagram</w:t>
      </w:r>
      <w:r w:rsidR="00487415">
        <w:t xml:space="preserve"> </w:t>
      </w:r>
      <w:r w:rsidRPr="00586474">
        <w:t>au</w:t>
      </w:r>
      <w:r w:rsidR="00487415">
        <w:t xml:space="preserve"> </w:t>
      </w:r>
      <w:r w:rsidRPr="00586474">
        <w:t>fost</w:t>
      </w:r>
      <w:r w:rsidR="00487415">
        <w:t xml:space="preserve"> </w:t>
      </w:r>
      <w:hyperlink r:id="rId125" w:history="1">
        <w:r w:rsidRPr="00586474">
          <w:rPr>
            <w:rStyle w:val="Hyperlink"/>
            <w:szCs w:val="24"/>
          </w:rPr>
          <w:t>desemnate</w:t>
        </w:r>
        <w:r w:rsidR="00487415">
          <w:rPr>
            <w:rStyle w:val="Hyperlink"/>
            <w:szCs w:val="24"/>
          </w:rPr>
          <w:t xml:space="preserve"> </w:t>
        </w:r>
        <w:r w:rsidRPr="00586474">
          <w:rPr>
            <w:rStyle w:val="Hyperlink"/>
            <w:szCs w:val="24"/>
          </w:rPr>
          <w:t>platforme</w:t>
        </w:r>
        <w:r w:rsidR="00487415">
          <w:rPr>
            <w:rStyle w:val="Hyperlink"/>
            <w:szCs w:val="24"/>
          </w:rPr>
          <w:t xml:space="preserve"> </w:t>
        </w:r>
        <w:r w:rsidRPr="00586474">
          <w:rPr>
            <w:rStyle w:val="Hyperlink"/>
            <w:szCs w:val="24"/>
          </w:rPr>
          <w:t>online</w:t>
        </w:r>
        <w:r w:rsidR="00487415">
          <w:rPr>
            <w:rStyle w:val="Hyperlink"/>
            <w:szCs w:val="24"/>
          </w:rPr>
          <w:t xml:space="preserve"> </w:t>
        </w:r>
        <w:r w:rsidRPr="00586474">
          <w:rPr>
            <w:rStyle w:val="Hyperlink"/>
            <w:szCs w:val="24"/>
          </w:rPr>
          <w:t>foarte</w:t>
        </w:r>
        <w:r w:rsidR="00487415">
          <w:rPr>
            <w:rStyle w:val="Hyperlink"/>
            <w:szCs w:val="24"/>
          </w:rPr>
          <w:t xml:space="preserve"> </w:t>
        </w:r>
        <w:r w:rsidRPr="00586474">
          <w:rPr>
            <w:rStyle w:val="Hyperlink"/>
            <w:szCs w:val="24"/>
          </w:rPr>
          <w:t>mari</w:t>
        </w:r>
        <w:r w:rsidR="00487415">
          <w:rPr>
            <w:rStyle w:val="Hyperlink"/>
            <w:szCs w:val="24"/>
          </w:rPr>
          <w:t xml:space="preserve"> </w:t>
        </w:r>
        <w:r w:rsidRPr="00586474">
          <w:rPr>
            <w:rStyle w:val="Hyperlink"/>
            <w:szCs w:val="24"/>
          </w:rPr>
          <w:t>(VLOP</w:t>
        </w:r>
      </w:hyperlink>
      <w:r w:rsidRPr="00586474">
        <w:t>)</w:t>
      </w:r>
      <w:r w:rsidR="00487415">
        <w:t xml:space="preserve"> </w:t>
      </w:r>
      <w:r w:rsidRPr="00586474">
        <w:t>la</w:t>
      </w:r>
      <w:r w:rsidR="00487415">
        <w:t xml:space="preserve"> </w:t>
      </w:r>
      <w:r w:rsidRPr="00586474">
        <w:t>25</w:t>
      </w:r>
      <w:r w:rsidR="00487415">
        <w:t xml:space="preserve"> </w:t>
      </w:r>
      <w:r w:rsidRPr="00586474">
        <w:t>aprilie</w:t>
      </w:r>
      <w:r w:rsidR="00487415">
        <w:t xml:space="preserve"> </w:t>
      </w:r>
      <w:r w:rsidRPr="00586474">
        <w:t>2023</w:t>
      </w:r>
      <w:r w:rsidR="00487415">
        <w:t xml:space="preserve"> </w:t>
      </w:r>
      <w:r w:rsidRPr="00586474">
        <w:t>în</w:t>
      </w:r>
      <w:r w:rsidR="00487415">
        <w:t xml:space="preserve"> </w:t>
      </w:r>
      <w:r w:rsidRPr="00586474">
        <w:t>temeiul</w:t>
      </w:r>
      <w:r w:rsidR="00487415">
        <w:t xml:space="preserve"> </w:t>
      </w:r>
      <w:r w:rsidRPr="00586474">
        <w:t>Actului</w:t>
      </w:r>
      <w:r w:rsidR="00487415">
        <w:t xml:space="preserve"> </w:t>
      </w:r>
      <w:r w:rsidRPr="00586474">
        <w:t>legislativ</w:t>
      </w:r>
      <w:r w:rsidR="00487415">
        <w:t xml:space="preserve"> </w:t>
      </w:r>
      <w:r w:rsidRPr="00586474">
        <w:t>al</w:t>
      </w:r>
      <w:r w:rsidR="00487415">
        <w:t xml:space="preserve"> </w:t>
      </w:r>
      <w:r w:rsidRPr="00586474">
        <w:t>UE</w:t>
      </w:r>
      <w:r w:rsidR="00487415">
        <w:t xml:space="preserve"> </w:t>
      </w:r>
      <w:r w:rsidRPr="00586474">
        <w:t>privind</w:t>
      </w:r>
      <w:r w:rsidR="00487415">
        <w:t xml:space="preserve"> </w:t>
      </w:r>
      <w:r w:rsidRPr="00586474">
        <w:t>serviciile</w:t>
      </w:r>
      <w:r w:rsidR="00487415">
        <w:t xml:space="preserve"> </w:t>
      </w:r>
      <w:r w:rsidRPr="00586474">
        <w:t>digitale,</w:t>
      </w:r>
      <w:r w:rsidR="00487415">
        <w:t xml:space="preserve"> </w:t>
      </w:r>
      <w:r w:rsidRPr="00586474">
        <w:t>întrucât</w:t>
      </w:r>
      <w:r w:rsidR="00487415">
        <w:t xml:space="preserve"> </w:t>
      </w:r>
      <w:r w:rsidRPr="00586474">
        <w:t>ambele</w:t>
      </w:r>
      <w:r w:rsidR="00487415">
        <w:t xml:space="preserve"> </w:t>
      </w:r>
      <w:r w:rsidRPr="00586474">
        <w:t>au</w:t>
      </w:r>
      <w:r w:rsidR="00487415">
        <w:t xml:space="preserve"> </w:t>
      </w:r>
      <w:r w:rsidRPr="00586474">
        <w:t>peste</w:t>
      </w:r>
      <w:r w:rsidR="00487415">
        <w:t xml:space="preserve"> </w:t>
      </w:r>
      <w:r w:rsidRPr="00586474">
        <w:t>45</w:t>
      </w:r>
      <w:r w:rsidR="00487415">
        <w:t xml:space="preserve"> </w:t>
      </w:r>
      <w:r w:rsidRPr="00586474">
        <w:t>de</w:t>
      </w:r>
      <w:r w:rsidR="00487415">
        <w:t xml:space="preserve"> </w:t>
      </w:r>
      <w:r w:rsidRPr="00586474">
        <w:t>milioane</w:t>
      </w:r>
      <w:r w:rsidR="00487415">
        <w:t xml:space="preserve"> </w:t>
      </w:r>
      <w:r w:rsidRPr="00586474">
        <w:t>de</w:t>
      </w:r>
      <w:r w:rsidR="00487415">
        <w:t xml:space="preserve"> </w:t>
      </w:r>
      <w:r w:rsidRPr="00586474">
        <w:t>utilizatori</w:t>
      </w:r>
      <w:r w:rsidR="00487415">
        <w:t xml:space="preserve"> </w:t>
      </w:r>
      <w:r w:rsidRPr="00586474">
        <w:t>activi</w:t>
      </w:r>
      <w:r w:rsidR="00487415">
        <w:t xml:space="preserve"> </w:t>
      </w:r>
      <w:r w:rsidRPr="00586474">
        <w:t>lunar</w:t>
      </w:r>
      <w:r w:rsidR="00487415">
        <w:t xml:space="preserve"> </w:t>
      </w:r>
      <w:r w:rsidRPr="00586474">
        <w:t>în</w:t>
      </w:r>
      <w:r w:rsidR="00487415">
        <w:t xml:space="preserve"> </w:t>
      </w:r>
      <w:r w:rsidRPr="00586474">
        <w:t>UE.</w:t>
      </w:r>
      <w:r w:rsidR="00487415">
        <w:t xml:space="preserve"> </w:t>
      </w:r>
      <w:r w:rsidRPr="00586474">
        <w:t>În</w:t>
      </w:r>
      <w:r w:rsidR="00487415">
        <w:t xml:space="preserve"> </w:t>
      </w:r>
      <w:r w:rsidRPr="00586474">
        <w:t>calitate</w:t>
      </w:r>
      <w:r w:rsidR="00487415">
        <w:t xml:space="preserve"> </w:t>
      </w:r>
      <w:r w:rsidRPr="00586474">
        <w:t>de</w:t>
      </w:r>
      <w:r w:rsidR="00487415">
        <w:t xml:space="preserve"> </w:t>
      </w:r>
      <w:r w:rsidRPr="00586474">
        <w:t>VLOP,</w:t>
      </w:r>
      <w:r w:rsidR="00487415">
        <w:t xml:space="preserve"> </w:t>
      </w:r>
      <w:r w:rsidRPr="00586474">
        <w:t>la</w:t>
      </w:r>
      <w:r w:rsidR="00487415">
        <w:t xml:space="preserve"> </w:t>
      </w:r>
      <w:r w:rsidRPr="00586474">
        <w:t>patru</w:t>
      </w:r>
      <w:r w:rsidR="00487415">
        <w:t xml:space="preserve"> </w:t>
      </w:r>
      <w:r w:rsidRPr="00586474">
        <w:t>luni</w:t>
      </w:r>
      <w:r w:rsidR="00487415">
        <w:t xml:space="preserve"> </w:t>
      </w:r>
      <w:r w:rsidRPr="00586474">
        <w:t>de</w:t>
      </w:r>
      <w:r w:rsidR="00487415">
        <w:t xml:space="preserve"> </w:t>
      </w:r>
      <w:r w:rsidRPr="00586474">
        <w:t>la</w:t>
      </w:r>
      <w:r w:rsidR="00487415">
        <w:t xml:space="preserve"> </w:t>
      </w:r>
      <w:r w:rsidRPr="00586474">
        <w:t>desemnarea</w:t>
      </w:r>
      <w:r w:rsidR="00487415">
        <w:t xml:space="preserve"> </w:t>
      </w:r>
      <w:r w:rsidRPr="00586474">
        <w:t>lor,</w:t>
      </w:r>
      <w:r w:rsidR="00487415">
        <w:t xml:space="preserve"> </w:t>
      </w:r>
      <w:r w:rsidRPr="00586474">
        <w:t>și</w:t>
      </w:r>
      <w:r w:rsidR="00487415">
        <w:t xml:space="preserve"> </w:t>
      </w:r>
      <w:r w:rsidRPr="00586474">
        <w:t>anume</w:t>
      </w:r>
      <w:r w:rsidR="00487415">
        <w:t xml:space="preserve"> </w:t>
      </w:r>
      <w:r w:rsidRPr="00586474">
        <w:t>la</w:t>
      </w:r>
      <w:r w:rsidR="00487415">
        <w:t xml:space="preserve"> </w:t>
      </w:r>
      <w:r w:rsidRPr="00586474">
        <w:t>sfârșitul</w:t>
      </w:r>
      <w:r w:rsidR="00487415">
        <w:t xml:space="preserve"> </w:t>
      </w:r>
      <w:r w:rsidRPr="00586474">
        <w:t>lunii</w:t>
      </w:r>
      <w:r w:rsidR="00487415">
        <w:t xml:space="preserve"> </w:t>
      </w:r>
      <w:r w:rsidRPr="00586474">
        <w:t>august</w:t>
      </w:r>
      <w:r w:rsidR="00487415">
        <w:t xml:space="preserve"> </w:t>
      </w:r>
      <w:r w:rsidRPr="00586474">
        <w:t>2023,</w:t>
      </w:r>
      <w:r w:rsidR="00487415">
        <w:t xml:space="preserve"> </w:t>
      </w:r>
      <w:r w:rsidRPr="00586474">
        <w:t>Facebook</w:t>
      </w:r>
      <w:r w:rsidR="00487415">
        <w:t xml:space="preserve"> </w:t>
      </w:r>
      <w:r w:rsidRPr="00586474">
        <w:t>și</w:t>
      </w:r>
      <w:r w:rsidR="00487415">
        <w:t xml:space="preserve"> </w:t>
      </w:r>
      <w:r w:rsidRPr="00586474">
        <w:t>Instagram</w:t>
      </w:r>
      <w:r w:rsidR="00487415">
        <w:t xml:space="preserve"> </w:t>
      </w:r>
      <w:r w:rsidRPr="00586474">
        <w:t>au</w:t>
      </w:r>
      <w:r w:rsidR="00487415">
        <w:t xml:space="preserve"> </w:t>
      </w:r>
      <w:r w:rsidRPr="00586474">
        <w:t>trebuit</w:t>
      </w:r>
      <w:r w:rsidR="00487415">
        <w:t xml:space="preserve"> </w:t>
      </w:r>
      <w:r w:rsidRPr="00586474">
        <w:t>să</w:t>
      </w:r>
      <w:r w:rsidR="00487415">
        <w:t xml:space="preserve"> </w:t>
      </w:r>
      <w:r w:rsidRPr="00586474">
        <w:t>înceapă</w:t>
      </w:r>
      <w:r w:rsidR="00487415">
        <w:t xml:space="preserve"> </w:t>
      </w:r>
      <w:r w:rsidRPr="00586474">
        <w:t>să</w:t>
      </w:r>
      <w:r w:rsidR="00487415">
        <w:t xml:space="preserve"> </w:t>
      </w:r>
      <w:r w:rsidRPr="00586474">
        <w:t>respecte</w:t>
      </w:r>
      <w:r w:rsidR="00487415">
        <w:t xml:space="preserve"> </w:t>
      </w:r>
      <w:r w:rsidRPr="00586474">
        <w:t>o</w:t>
      </w:r>
      <w:r w:rsidR="00487415">
        <w:t xml:space="preserve"> </w:t>
      </w:r>
      <w:r w:rsidRPr="00586474">
        <w:t>serie</w:t>
      </w:r>
      <w:r w:rsidR="00487415">
        <w:t xml:space="preserve"> </w:t>
      </w:r>
      <w:r w:rsidRPr="00586474">
        <w:t>de</w:t>
      </w:r>
      <w:r w:rsidR="00487415">
        <w:t xml:space="preserve"> </w:t>
      </w:r>
      <w:r w:rsidRPr="00586474">
        <w:t>obligații</w:t>
      </w:r>
      <w:r w:rsidR="00487415">
        <w:t xml:space="preserve"> </w:t>
      </w:r>
      <w:r w:rsidRPr="00586474">
        <w:t>prevăzute</w:t>
      </w:r>
      <w:r w:rsidR="00487415">
        <w:t xml:space="preserve"> </w:t>
      </w:r>
      <w:r w:rsidRPr="00586474">
        <w:t>în</w:t>
      </w:r>
      <w:r w:rsidR="00487415">
        <w:t xml:space="preserve"> </w:t>
      </w:r>
      <w:r w:rsidRPr="00586474">
        <w:t>Actul</w:t>
      </w:r>
      <w:r w:rsidR="00487415">
        <w:t xml:space="preserve"> </w:t>
      </w:r>
      <w:r w:rsidRPr="00586474">
        <w:t>legislativ</w:t>
      </w:r>
      <w:r w:rsidR="00487415">
        <w:t xml:space="preserve"> </w:t>
      </w:r>
      <w:r w:rsidRPr="00586474">
        <w:t>privind</w:t>
      </w:r>
      <w:r w:rsidR="00487415">
        <w:t xml:space="preserve"> </w:t>
      </w:r>
      <w:r w:rsidRPr="00586474">
        <w:t>serviciile</w:t>
      </w:r>
      <w:r w:rsidR="00487415">
        <w:t xml:space="preserve"> </w:t>
      </w:r>
      <w:r w:rsidRPr="00586474">
        <w:t>digitale.</w:t>
      </w:r>
      <w:r w:rsidR="00487415">
        <w:t xml:space="preserve"> </w:t>
      </w:r>
      <w:r w:rsidRPr="00586474">
        <w:t>Începând</w:t>
      </w:r>
      <w:r w:rsidR="00487415">
        <w:t xml:space="preserve"> </w:t>
      </w:r>
      <w:r w:rsidRPr="00586474">
        <w:t>cu</w:t>
      </w:r>
      <w:r w:rsidR="00487415">
        <w:t xml:space="preserve"> </w:t>
      </w:r>
      <w:r w:rsidRPr="00586474">
        <w:t>17</w:t>
      </w:r>
      <w:r w:rsidR="00487415">
        <w:t xml:space="preserve"> </w:t>
      </w:r>
      <w:r w:rsidRPr="00586474">
        <w:t>februarie,</w:t>
      </w:r>
      <w:r w:rsidR="00487415">
        <w:t xml:space="preserve"> </w:t>
      </w:r>
      <w:r w:rsidRPr="00586474">
        <w:t>Actul</w:t>
      </w:r>
      <w:r w:rsidR="00487415">
        <w:t xml:space="preserve"> </w:t>
      </w:r>
      <w:r w:rsidRPr="00586474">
        <w:t>legislativ</w:t>
      </w:r>
      <w:r w:rsidR="00487415">
        <w:t xml:space="preserve"> </w:t>
      </w:r>
      <w:r w:rsidRPr="00586474">
        <w:t>privind</w:t>
      </w:r>
      <w:r w:rsidR="00487415">
        <w:t xml:space="preserve"> </w:t>
      </w:r>
      <w:r w:rsidRPr="00586474">
        <w:t>serviciile</w:t>
      </w:r>
      <w:r w:rsidR="00487415">
        <w:t xml:space="preserve"> </w:t>
      </w:r>
      <w:r w:rsidRPr="00586474">
        <w:t>digitale</w:t>
      </w:r>
      <w:r w:rsidR="00487415">
        <w:t xml:space="preserve"> </w:t>
      </w:r>
      <w:hyperlink r:id="rId126" w:history="1">
        <w:r w:rsidRPr="00586474">
          <w:rPr>
            <w:rStyle w:val="Hyperlink"/>
            <w:szCs w:val="24"/>
          </w:rPr>
          <w:t>se</w:t>
        </w:r>
        <w:r w:rsidR="00487415">
          <w:rPr>
            <w:rStyle w:val="Hyperlink"/>
            <w:szCs w:val="24"/>
          </w:rPr>
          <w:t xml:space="preserve"> </w:t>
        </w:r>
        <w:r w:rsidRPr="00586474">
          <w:rPr>
            <w:rStyle w:val="Hyperlink"/>
            <w:szCs w:val="24"/>
          </w:rPr>
          <w:t>aplică</w:t>
        </w:r>
      </w:hyperlink>
      <w:r w:rsidR="00487415">
        <w:t xml:space="preserve"> </w:t>
      </w:r>
      <w:r w:rsidRPr="00586474">
        <w:t>tuturor</w:t>
      </w:r>
      <w:r w:rsidR="00487415">
        <w:t xml:space="preserve"> </w:t>
      </w:r>
      <w:r w:rsidRPr="00586474">
        <w:t>intermediarilor</w:t>
      </w:r>
      <w:r w:rsidR="00487415">
        <w:t xml:space="preserve"> </w:t>
      </w:r>
      <w:r w:rsidRPr="00586474">
        <w:t>online</w:t>
      </w:r>
      <w:r w:rsidR="00487415">
        <w:t xml:space="preserve"> </w:t>
      </w:r>
      <w:r w:rsidRPr="00586474">
        <w:t>din</w:t>
      </w:r>
      <w:r w:rsidR="00487415">
        <w:t xml:space="preserve"> </w:t>
      </w:r>
      <w:r w:rsidRPr="00586474">
        <w:t>UE.</w:t>
      </w:r>
      <w:r w:rsidR="00487415">
        <w:t xml:space="preserve"> </w:t>
      </w:r>
    </w:p>
    <w:p w14:paraId="5BB97986" w14:textId="684510D3" w:rsidR="00586474" w:rsidRPr="00586474" w:rsidRDefault="00586474" w:rsidP="00586474">
      <w:r w:rsidRPr="00586474">
        <w:t>La</w:t>
      </w:r>
      <w:r w:rsidR="00487415">
        <w:t xml:space="preserve"> </w:t>
      </w:r>
      <w:r w:rsidRPr="00586474">
        <w:t>30</w:t>
      </w:r>
      <w:r w:rsidR="00487415">
        <w:t xml:space="preserve"> </w:t>
      </w:r>
      <w:r w:rsidRPr="00586474">
        <w:t>aprilie</w:t>
      </w:r>
      <w:r w:rsidR="00487415">
        <w:t xml:space="preserve"> </w:t>
      </w:r>
      <w:r w:rsidRPr="00586474">
        <w:t>2024,</w:t>
      </w:r>
      <w:r w:rsidR="00487415">
        <w:t xml:space="preserve"> </w:t>
      </w:r>
      <w:r w:rsidRPr="00586474">
        <w:t>Comisia</w:t>
      </w:r>
      <w:r w:rsidR="00487415">
        <w:t xml:space="preserve"> </w:t>
      </w:r>
      <w:r w:rsidRPr="00586474">
        <w:t>a</w:t>
      </w:r>
      <w:r w:rsidR="00487415">
        <w:t xml:space="preserve"> </w:t>
      </w:r>
      <w:r w:rsidRPr="00586474">
        <w:t>inițiat</w:t>
      </w:r>
      <w:r w:rsidR="00487415">
        <w:t xml:space="preserve"> </w:t>
      </w:r>
      <w:r w:rsidRPr="00586474">
        <w:t>deja</w:t>
      </w:r>
      <w:r w:rsidR="00487415">
        <w:t xml:space="preserve"> </w:t>
      </w:r>
      <w:hyperlink r:id="rId127" w:history="1">
        <w:r w:rsidRPr="00586474">
          <w:rPr>
            <w:rStyle w:val="Hyperlink"/>
            <w:szCs w:val="24"/>
          </w:rPr>
          <w:t>proceduri</w:t>
        </w:r>
        <w:r w:rsidR="00487415">
          <w:rPr>
            <w:rStyle w:val="Hyperlink"/>
            <w:szCs w:val="24"/>
          </w:rPr>
          <w:t xml:space="preserve"> </w:t>
        </w:r>
        <w:r w:rsidRPr="00586474">
          <w:rPr>
            <w:rStyle w:val="Hyperlink"/>
            <w:szCs w:val="24"/>
          </w:rPr>
          <w:t>oficiale</w:t>
        </w:r>
        <w:r w:rsidR="00487415">
          <w:rPr>
            <w:rStyle w:val="Hyperlink"/>
            <w:szCs w:val="24"/>
          </w:rPr>
          <w:t xml:space="preserve"> </w:t>
        </w:r>
        <w:r w:rsidRPr="00586474">
          <w:rPr>
            <w:rStyle w:val="Hyperlink"/>
            <w:szCs w:val="24"/>
          </w:rPr>
          <w:t>împotriva</w:t>
        </w:r>
        <w:r w:rsidR="00487415">
          <w:rPr>
            <w:rStyle w:val="Hyperlink"/>
            <w:szCs w:val="24"/>
          </w:rPr>
          <w:t xml:space="preserve"> </w:t>
        </w:r>
        <w:r w:rsidRPr="00586474">
          <w:rPr>
            <w:rStyle w:val="Hyperlink"/>
            <w:szCs w:val="24"/>
          </w:rPr>
          <w:t>Meta</w:t>
        </w:r>
      </w:hyperlink>
      <w:r w:rsidRPr="00586474">
        <w:t>,</w:t>
      </w:r>
      <w:r w:rsidR="00487415">
        <w:t xml:space="preserve"> </w:t>
      </w:r>
      <w:r w:rsidRPr="00586474">
        <w:t>atât</w:t>
      </w:r>
      <w:r w:rsidR="00487415">
        <w:t xml:space="preserve"> </w:t>
      </w:r>
      <w:r w:rsidRPr="00586474">
        <w:t>în</w:t>
      </w:r>
      <w:r w:rsidR="00487415">
        <w:t xml:space="preserve"> </w:t>
      </w:r>
      <w:r w:rsidRPr="00586474">
        <w:t>legătură</w:t>
      </w:r>
      <w:r w:rsidR="00487415">
        <w:t xml:space="preserve"> </w:t>
      </w:r>
      <w:r w:rsidRPr="00586474">
        <w:t>cu</w:t>
      </w:r>
      <w:r w:rsidR="00487415">
        <w:t xml:space="preserve"> </w:t>
      </w:r>
      <w:r w:rsidRPr="00586474">
        <w:t>Facebook,</w:t>
      </w:r>
      <w:r w:rsidR="00487415">
        <w:t xml:space="preserve"> </w:t>
      </w:r>
      <w:r w:rsidRPr="00586474">
        <w:t>cât</w:t>
      </w:r>
      <w:r w:rsidR="00487415">
        <w:t xml:space="preserve"> </w:t>
      </w:r>
      <w:r w:rsidRPr="00586474">
        <w:t>și</w:t>
      </w:r>
      <w:r w:rsidR="00487415">
        <w:t xml:space="preserve"> </w:t>
      </w:r>
      <w:r w:rsidRPr="00586474">
        <w:t>cu</w:t>
      </w:r>
      <w:r w:rsidR="00487415">
        <w:t xml:space="preserve"> </w:t>
      </w:r>
      <w:r w:rsidRPr="00586474">
        <w:t>Instagram,</w:t>
      </w:r>
      <w:r w:rsidR="00487415">
        <w:t xml:space="preserve"> </w:t>
      </w:r>
      <w:r w:rsidRPr="00586474">
        <w:t>cu</w:t>
      </w:r>
      <w:r w:rsidR="00487415">
        <w:t xml:space="preserve"> </w:t>
      </w:r>
      <w:r w:rsidRPr="00586474">
        <w:t>privire</w:t>
      </w:r>
      <w:r w:rsidR="00487415">
        <w:t xml:space="preserve"> </w:t>
      </w:r>
      <w:r w:rsidRPr="00586474">
        <w:t>la</w:t>
      </w:r>
      <w:r w:rsidR="00487415">
        <w:t xml:space="preserve"> </w:t>
      </w:r>
      <w:r w:rsidRPr="00586474">
        <w:t>publicitatea</w:t>
      </w:r>
      <w:r w:rsidR="00487415">
        <w:t xml:space="preserve"> </w:t>
      </w:r>
      <w:r w:rsidRPr="00586474">
        <w:t>înșelătoare,</w:t>
      </w:r>
      <w:r w:rsidR="00487415">
        <w:t xml:space="preserve"> </w:t>
      </w:r>
      <w:r w:rsidRPr="00586474">
        <w:t>conținutul</w:t>
      </w:r>
      <w:r w:rsidR="00487415">
        <w:t xml:space="preserve"> </w:t>
      </w:r>
      <w:r w:rsidRPr="00586474">
        <w:t>politic,</w:t>
      </w:r>
      <w:r w:rsidR="00487415">
        <w:t xml:space="preserve"> </w:t>
      </w:r>
      <w:r w:rsidRPr="00586474">
        <w:t>mecanismele</w:t>
      </w:r>
      <w:r w:rsidR="00487415">
        <w:t xml:space="preserve"> </w:t>
      </w:r>
      <w:r w:rsidRPr="00586474">
        <w:t>de</w:t>
      </w:r>
      <w:r w:rsidR="00487415">
        <w:t xml:space="preserve"> </w:t>
      </w:r>
      <w:r w:rsidRPr="00586474">
        <w:t>notificare</w:t>
      </w:r>
      <w:r w:rsidR="00487415">
        <w:t xml:space="preserve"> </w:t>
      </w:r>
      <w:r w:rsidRPr="00586474">
        <w:t>și</w:t>
      </w:r>
      <w:r w:rsidR="00487415">
        <w:t xml:space="preserve"> </w:t>
      </w:r>
      <w:r w:rsidRPr="00586474">
        <w:t>de</w:t>
      </w:r>
      <w:r w:rsidR="00487415">
        <w:t xml:space="preserve"> </w:t>
      </w:r>
      <w:r w:rsidRPr="00586474">
        <w:t>acțiune,</w:t>
      </w:r>
      <w:r w:rsidR="00487415">
        <w:t xml:space="preserve"> </w:t>
      </w:r>
      <w:r w:rsidRPr="00586474">
        <w:t>accesul</w:t>
      </w:r>
      <w:r w:rsidR="00487415">
        <w:t xml:space="preserve"> </w:t>
      </w:r>
      <w:r w:rsidRPr="00586474">
        <w:t>la</w:t>
      </w:r>
      <w:r w:rsidR="00487415">
        <w:t xml:space="preserve"> </w:t>
      </w:r>
      <w:r w:rsidRPr="00586474">
        <w:t>date</w:t>
      </w:r>
      <w:r w:rsidR="00487415">
        <w:t xml:space="preserve"> </w:t>
      </w:r>
      <w:r w:rsidRPr="00586474">
        <w:t>pentru</w:t>
      </w:r>
      <w:r w:rsidR="00487415">
        <w:t xml:space="preserve"> </w:t>
      </w:r>
      <w:r w:rsidRPr="00586474">
        <w:t>cercetători,</w:t>
      </w:r>
      <w:r w:rsidR="00487415">
        <w:t xml:space="preserve"> </w:t>
      </w:r>
      <w:r w:rsidRPr="00586474">
        <w:t>precum</w:t>
      </w:r>
      <w:r w:rsidR="00487415">
        <w:t xml:space="preserve"> </w:t>
      </w:r>
      <w:r w:rsidRPr="00586474">
        <w:t>și</w:t>
      </w:r>
      <w:r w:rsidR="00487415">
        <w:t xml:space="preserve"> </w:t>
      </w:r>
      <w:r w:rsidRPr="00586474">
        <w:t>cu</w:t>
      </w:r>
      <w:r w:rsidR="00487415">
        <w:t xml:space="preserve"> </w:t>
      </w:r>
      <w:r w:rsidRPr="00586474">
        <w:t>privire</w:t>
      </w:r>
      <w:r w:rsidR="00487415">
        <w:t xml:space="preserve"> </w:t>
      </w:r>
      <w:r w:rsidRPr="00586474">
        <w:t>la</w:t>
      </w:r>
      <w:r w:rsidR="00487415">
        <w:t xml:space="preserve"> </w:t>
      </w:r>
      <w:r w:rsidRPr="00586474">
        <w:t>indisponibilitatea</w:t>
      </w:r>
      <w:r w:rsidR="00487415">
        <w:t xml:space="preserve"> </w:t>
      </w:r>
      <w:r w:rsidRPr="00586474">
        <w:t>unui</w:t>
      </w:r>
      <w:r w:rsidR="00487415">
        <w:t xml:space="preserve"> </w:t>
      </w:r>
      <w:r w:rsidRPr="00586474">
        <w:t>discurs</w:t>
      </w:r>
      <w:r w:rsidR="00487415">
        <w:t xml:space="preserve"> </w:t>
      </w:r>
      <w:r w:rsidRPr="00586474">
        <w:t>civic</w:t>
      </w:r>
      <w:r w:rsidR="00487415">
        <w:t xml:space="preserve"> </w:t>
      </w:r>
      <w:r w:rsidRPr="00586474">
        <w:t>în</w:t>
      </w:r>
      <w:r w:rsidR="00487415">
        <w:t xml:space="preserve"> </w:t>
      </w:r>
      <w:r w:rsidRPr="00586474">
        <w:t>timp</w:t>
      </w:r>
      <w:r w:rsidR="00487415">
        <w:t xml:space="preserve"> </w:t>
      </w:r>
      <w:r w:rsidRPr="00586474">
        <w:t>real</w:t>
      </w:r>
      <w:r w:rsidR="00487415">
        <w:t xml:space="preserve"> </w:t>
      </w:r>
      <w:r w:rsidRPr="00586474">
        <w:t>și</w:t>
      </w:r>
      <w:r w:rsidR="00487415">
        <w:t xml:space="preserve"> </w:t>
      </w:r>
      <w:r w:rsidRPr="00586474">
        <w:t>a</w:t>
      </w:r>
      <w:r w:rsidR="00487415">
        <w:t xml:space="preserve"> </w:t>
      </w:r>
      <w:r w:rsidRPr="00586474">
        <w:t>unui</w:t>
      </w:r>
      <w:r w:rsidR="00487415">
        <w:t xml:space="preserve"> </w:t>
      </w:r>
      <w:r w:rsidRPr="00586474">
        <w:t>instrument</w:t>
      </w:r>
      <w:r w:rsidR="00487415">
        <w:t xml:space="preserve"> </w:t>
      </w:r>
      <w:r w:rsidRPr="00586474">
        <w:t>eficace</w:t>
      </w:r>
      <w:r w:rsidR="00487415">
        <w:t xml:space="preserve"> </w:t>
      </w:r>
      <w:r w:rsidRPr="00586474">
        <w:t>de</w:t>
      </w:r>
      <w:r w:rsidR="00487415">
        <w:t xml:space="preserve"> </w:t>
      </w:r>
      <w:r w:rsidRPr="00586474">
        <w:t>monitorizare</w:t>
      </w:r>
      <w:r w:rsidR="00487415">
        <w:t xml:space="preserve"> </w:t>
      </w:r>
      <w:r w:rsidRPr="00586474">
        <w:t>a</w:t>
      </w:r>
      <w:r w:rsidR="00487415">
        <w:t xml:space="preserve"> </w:t>
      </w:r>
      <w:r w:rsidRPr="00586474">
        <w:t>alegerilor</w:t>
      </w:r>
      <w:r w:rsidR="00487415">
        <w:t xml:space="preserve"> </w:t>
      </w:r>
      <w:r w:rsidRPr="00586474">
        <w:t>de</w:t>
      </w:r>
      <w:r w:rsidR="00487415">
        <w:t xml:space="preserve"> </w:t>
      </w:r>
      <w:r w:rsidRPr="00586474">
        <w:t>către</w:t>
      </w:r>
      <w:r w:rsidR="00487415">
        <w:t xml:space="preserve"> </w:t>
      </w:r>
      <w:r w:rsidRPr="00586474">
        <w:t>terți</w:t>
      </w:r>
      <w:r w:rsidR="00487415">
        <w:t xml:space="preserve"> </w:t>
      </w:r>
      <w:r w:rsidRPr="00586474">
        <w:t>înainte</w:t>
      </w:r>
      <w:r w:rsidR="00487415">
        <w:t xml:space="preserve"> </w:t>
      </w:r>
      <w:r w:rsidRPr="00586474">
        <w:t>de</w:t>
      </w:r>
      <w:r w:rsidR="00487415">
        <w:t xml:space="preserve"> </w:t>
      </w:r>
      <w:r w:rsidRPr="00586474">
        <w:t>alegerile</w:t>
      </w:r>
      <w:r w:rsidR="00487415">
        <w:t xml:space="preserve"> </w:t>
      </w:r>
      <w:r w:rsidRPr="00586474">
        <w:t>pentru</w:t>
      </w:r>
      <w:r w:rsidR="00487415">
        <w:t xml:space="preserve"> </w:t>
      </w:r>
      <w:r w:rsidRPr="00586474">
        <w:t>Parlamentul</w:t>
      </w:r>
      <w:r w:rsidR="00487415">
        <w:t xml:space="preserve"> </w:t>
      </w:r>
      <w:r w:rsidRPr="00586474">
        <w:t>European.</w:t>
      </w:r>
      <w:r w:rsidR="00487415">
        <w:t xml:space="preserve"> </w:t>
      </w:r>
    </w:p>
    <w:p w14:paraId="7577F9FF" w14:textId="348C6A7C" w:rsidR="00586474" w:rsidRPr="00586474" w:rsidRDefault="00586474" w:rsidP="00586474">
      <w:pPr>
        <w:rPr>
          <w:b/>
          <w:bCs/>
        </w:rPr>
      </w:pPr>
      <w:r w:rsidRPr="00586474">
        <w:rPr>
          <w:b/>
          <w:bCs/>
        </w:rPr>
        <w:t>Pentru</w:t>
      </w:r>
      <w:r w:rsidR="00487415">
        <w:rPr>
          <w:b/>
          <w:bCs/>
        </w:rPr>
        <w:t xml:space="preserve"> </w:t>
      </w:r>
      <w:r w:rsidRPr="00586474">
        <w:rPr>
          <w:b/>
          <w:bCs/>
        </w:rPr>
        <w:t>mai</w:t>
      </w:r>
      <w:r w:rsidR="00487415">
        <w:rPr>
          <w:b/>
          <w:bCs/>
        </w:rPr>
        <w:t xml:space="preserve"> </w:t>
      </w:r>
      <w:r w:rsidRPr="00586474">
        <w:rPr>
          <w:b/>
          <w:bCs/>
        </w:rPr>
        <w:t>multe</w:t>
      </w:r>
      <w:r w:rsidR="00487415">
        <w:rPr>
          <w:b/>
          <w:bCs/>
        </w:rPr>
        <w:t xml:space="preserve"> </w:t>
      </w:r>
      <w:r w:rsidRPr="00586474">
        <w:rPr>
          <w:b/>
          <w:bCs/>
        </w:rPr>
        <w:t>Informații</w:t>
      </w:r>
    </w:p>
    <w:p w14:paraId="16BE9031" w14:textId="3C7611F7" w:rsidR="00586474" w:rsidRPr="00586474" w:rsidRDefault="00E50D30" w:rsidP="00586474">
      <w:hyperlink r:id="rId128" w:history="1">
        <w:r w:rsidR="00586474" w:rsidRPr="00586474">
          <w:rPr>
            <w:rStyle w:val="Hyperlink"/>
            <w:szCs w:val="24"/>
          </w:rPr>
          <w:t>Textul</w:t>
        </w:r>
        <w:r w:rsidR="00487415">
          <w:rPr>
            <w:rStyle w:val="Hyperlink"/>
            <w:szCs w:val="24"/>
          </w:rPr>
          <w:t xml:space="preserve"> </w:t>
        </w:r>
        <w:r w:rsidR="00586474" w:rsidRPr="00586474">
          <w:rPr>
            <w:rStyle w:val="Hyperlink"/>
            <w:szCs w:val="24"/>
          </w:rPr>
          <w:t>din</w:t>
        </w:r>
        <w:r w:rsidR="00487415">
          <w:rPr>
            <w:rStyle w:val="Hyperlink"/>
            <w:szCs w:val="24"/>
          </w:rPr>
          <w:t xml:space="preserve"> </w:t>
        </w:r>
        <w:r w:rsidR="00586474" w:rsidRPr="00586474">
          <w:rPr>
            <w:rStyle w:val="Hyperlink"/>
            <w:szCs w:val="24"/>
          </w:rPr>
          <w:t>Jurnalul</w:t>
        </w:r>
        <w:r w:rsidR="00487415">
          <w:rPr>
            <w:rStyle w:val="Hyperlink"/>
            <w:szCs w:val="24"/>
          </w:rPr>
          <w:t xml:space="preserve"> </w:t>
        </w:r>
        <w:r w:rsidR="00586474" w:rsidRPr="00586474">
          <w:rPr>
            <w:rStyle w:val="Hyperlink"/>
            <w:szCs w:val="24"/>
          </w:rPr>
          <w:t>Oficial</w:t>
        </w:r>
        <w:r w:rsidR="00487415">
          <w:rPr>
            <w:rStyle w:val="Hyperlink"/>
            <w:szCs w:val="24"/>
          </w:rPr>
          <w:t xml:space="preserve"> </w:t>
        </w:r>
        <w:r w:rsidR="00586474" w:rsidRPr="00586474">
          <w:rPr>
            <w:rStyle w:val="Hyperlink"/>
            <w:szCs w:val="24"/>
          </w:rPr>
          <w:t>al</w:t>
        </w:r>
        <w:r w:rsidR="00487415">
          <w:rPr>
            <w:rStyle w:val="Hyperlink"/>
            <w:szCs w:val="24"/>
          </w:rPr>
          <w:t xml:space="preserve"> </w:t>
        </w:r>
        <w:r w:rsidR="00586474" w:rsidRPr="00586474">
          <w:rPr>
            <w:rStyle w:val="Hyperlink"/>
            <w:szCs w:val="24"/>
          </w:rPr>
          <w:t>UE</w:t>
        </w:r>
        <w:r w:rsidR="00487415">
          <w:rPr>
            <w:rStyle w:val="Hyperlink"/>
            <w:szCs w:val="24"/>
          </w:rPr>
          <w:t xml:space="preserve"> </w:t>
        </w:r>
        <w:r w:rsidR="00586474" w:rsidRPr="00586474">
          <w:rPr>
            <w:rStyle w:val="Hyperlink"/>
            <w:szCs w:val="24"/>
          </w:rPr>
          <w:t>al</w:t>
        </w:r>
        <w:r w:rsidR="00487415">
          <w:rPr>
            <w:rStyle w:val="Hyperlink"/>
            <w:szCs w:val="24"/>
          </w:rPr>
          <w:t xml:space="preserve"> </w:t>
        </w:r>
        <w:r w:rsidR="00586474" w:rsidRPr="00586474">
          <w:rPr>
            <w:rStyle w:val="Hyperlink"/>
            <w:szCs w:val="24"/>
          </w:rPr>
          <w:t>Regulamentului</w:t>
        </w:r>
        <w:r w:rsidR="00487415">
          <w:rPr>
            <w:rStyle w:val="Hyperlink"/>
            <w:szCs w:val="24"/>
          </w:rPr>
          <w:t xml:space="preserve"> </w:t>
        </w:r>
        <w:r w:rsidR="00586474" w:rsidRPr="00586474">
          <w:rPr>
            <w:rStyle w:val="Hyperlink"/>
            <w:szCs w:val="24"/>
          </w:rPr>
          <w:t>privind</w:t>
        </w:r>
        <w:r w:rsidR="00487415">
          <w:rPr>
            <w:rStyle w:val="Hyperlink"/>
            <w:szCs w:val="24"/>
          </w:rPr>
          <w:t xml:space="preserve"> </w:t>
        </w:r>
        <w:r w:rsidR="00586474" w:rsidRPr="00586474">
          <w:rPr>
            <w:rStyle w:val="Hyperlink"/>
            <w:szCs w:val="24"/>
          </w:rPr>
          <w:t>serviciile</w:t>
        </w:r>
        <w:r w:rsidR="00487415">
          <w:rPr>
            <w:rStyle w:val="Hyperlink"/>
            <w:szCs w:val="24"/>
          </w:rPr>
          <w:t xml:space="preserve"> </w:t>
        </w:r>
        <w:r w:rsidR="00586474" w:rsidRPr="00586474">
          <w:rPr>
            <w:rStyle w:val="Hyperlink"/>
            <w:szCs w:val="24"/>
          </w:rPr>
          <w:t>digitale</w:t>
        </w:r>
      </w:hyperlink>
      <w:r w:rsidR="00487415">
        <w:t xml:space="preserve"> </w:t>
      </w:r>
    </w:p>
    <w:p w14:paraId="27AE78A6" w14:textId="536B36DC" w:rsidR="00586474" w:rsidRPr="00586474" w:rsidRDefault="00E50D30" w:rsidP="00586474">
      <w:hyperlink r:id="rId129" w:history="1">
        <w:r w:rsidR="00586474" w:rsidRPr="00586474">
          <w:rPr>
            <w:rStyle w:val="Hyperlink"/>
            <w:szCs w:val="24"/>
          </w:rPr>
          <w:t>Platforme</w:t>
        </w:r>
        <w:r w:rsidR="00487415">
          <w:rPr>
            <w:rStyle w:val="Hyperlink"/>
            <w:szCs w:val="24"/>
          </w:rPr>
          <w:t xml:space="preserve"> </w:t>
        </w:r>
        <w:r w:rsidR="00586474" w:rsidRPr="00586474">
          <w:rPr>
            <w:rStyle w:val="Hyperlink"/>
            <w:szCs w:val="24"/>
          </w:rPr>
          <w:t>online</w:t>
        </w:r>
        <w:r w:rsidR="00487415">
          <w:rPr>
            <w:rStyle w:val="Hyperlink"/>
            <w:szCs w:val="24"/>
          </w:rPr>
          <w:t xml:space="preserve"> </w:t>
        </w:r>
        <w:r w:rsidR="00586474" w:rsidRPr="00586474">
          <w:rPr>
            <w:rStyle w:val="Hyperlink"/>
            <w:szCs w:val="24"/>
          </w:rPr>
          <w:t>și</w:t>
        </w:r>
        <w:r w:rsidR="00487415">
          <w:rPr>
            <w:rStyle w:val="Hyperlink"/>
            <w:szCs w:val="24"/>
          </w:rPr>
          <w:t xml:space="preserve"> </w:t>
        </w:r>
        <w:r w:rsidR="00586474" w:rsidRPr="00586474">
          <w:rPr>
            <w:rStyle w:val="Hyperlink"/>
            <w:szCs w:val="24"/>
          </w:rPr>
          <w:t>motoare</w:t>
        </w:r>
        <w:r w:rsidR="00487415">
          <w:rPr>
            <w:rStyle w:val="Hyperlink"/>
            <w:szCs w:val="24"/>
          </w:rPr>
          <w:t xml:space="preserve"> </w:t>
        </w:r>
        <w:r w:rsidR="00586474" w:rsidRPr="00586474">
          <w:rPr>
            <w:rStyle w:val="Hyperlink"/>
            <w:szCs w:val="24"/>
          </w:rPr>
          <w:t>de</w:t>
        </w:r>
        <w:r w:rsidR="00487415">
          <w:rPr>
            <w:rStyle w:val="Hyperlink"/>
            <w:szCs w:val="24"/>
          </w:rPr>
          <w:t xml:space="preserve"> </w:t>
        </w:r>
        <w:r w:rsidR="00586474" w:rsidRPr="00586474">
          <w:rPr>
            <w:rStyle w:val="Hyperlink"/>
            <w:szCs w:val="24"/>
          </w:rPr>
          <w:t>căutare</w:t>
        </w:r>
        <w:r w:rsidR="00487415">
          <w:rPr>
            <w:rStyle w:val="Hyperlink"/>
            <w:szCs w:val="24"/>
          </w:rPr>
          <w:t xml:space="preserve"> </w:t>
        </w:r>
        <w:r w:rsidR="00586474" w:rsidRPr="00586474">
          <w:rPr>
            <w:rStyle w:val="Hyperlink"/>
            <w:szCs w:val="24"/>
          </w:rPr>
          <w:t>foarte</w:t>
        </w:r>
        <w:r w:rsidR="00487415">
          <w:rPr>
            <w:rStyle w:val="Hyperlink"/>
            <w:szCs w:val="24"/>
          </w:rPr>
          <w:t xml:space="preserve"> </w:t>
        </w:r>
        <w:r w:rsidR="00586474" w:rsidRPr="00586474">
          <w:rPr>
            <w:rStyle w:val="Hyperlink"/>
            <w:szCs w:val="24"/>
          </w:rPr>
          <w:t>mari</w:t>
        </w:r>
        <w:r w:rsidR="00487415">
          <w:rPr>
            <w:rStyle w:val="Hyperlink"/>
            <w:szCs w:val="24"/>
          </w:rPr>
          <w:t xml:space="preserve"> </w:t>
        </w:r>
        <w:r w:rsidR="00586474" w:rsidRPr="00586474">
          <w:rPr>
            <w:rStyle w:val="Hyperlink"/>
            <w:szCs w:val="24"/>
          </w:rPr>
          <w:t>în</w:t>
        </w:r>
        <w:r w:rsidR="00487415">
          <w:rPr>
            <w:rStyle w:val="Hyperlink"/>
            <w:szCs w:val="24"/>
          </w:rPr>
          <w:t xml:space="preserve"> </w:t>
        </w:r>
        <w:r w:rsidR="00586474" w:rsidRPr="00586474">
          <w:rPr>
            <w:rStyle w:val="Hyperlink"/>
            <w:szCs w:val="24"/>
          </w:rPr>
          <w:t>temeiul</w:t>
        </w:r>
        <w:r w:rsidR="00487415">
          <w:rPr>
            <w:rStyle w:val="Hyperlink"/>
            <w:szCs w:val="24"/>
          </w:rPr>
          <w:t xml:space="preserve"> </w:t>
        </w:r>
        <w:r w:rsidR="00586474" w:rsidRPr="00586474">
          <w:rPr>
            <w:rStyle w:val="Hyperlink"/>
            <w:szCs w:val="24"/>
          </w:rPr>
          <w:t>Actului</w:t>
        </w:r>
        <w:r w:rsidR="00487415">
          <w:rPr>
            <w:rStyle w:val="Hyperlink"/>
            <w:szCs w:val="24"/>
          </w:rPr>
          <w:t xml:space="preserve"> </w:t>
        </w:r>
        <w:r w:rsidR="00586474" w:rsidRPr="00586474">
          <w:rPr>
            <w:rStyle w:val="Hyperlink"/>
            <w:szCs w:val="24"/>
          </w:rPr>
          <w:t>legislativ</w:t>
        </w:r>
        <w:r w:rsidR="00487415">
          <w:rPr>
            <w:rStyle w:val="Hyperlink"/>
            <w:szCs w:val="24"/>
          </w:rPr>
          <w:t xml:space="preserve"> </w:t>
        </w:r>
        <w:r w:rsidR="00586474" w:rsidRPr="00586474">
          <w:rPr>
            <w:rStyle w:val="Hyperlink"/>
            <w:szCs w:val="24"/>
          </w:rPr>
          <w:t>privind</w:t>
        </w:r>
        <w:r w:rsidR="00487415">
          <w:rPr>
            <w:rStyle w:val="Hyperlink"/>
            <w:szCs w:val="24"/>
          </w:rPr>
          <w:t xml:space="preserve"> </w:t>
        </w:r>
        <w:r w:rsidR="00586474" w:rsidRPr="00586474">
          <w:rPr>
            <w:rStyle w:val="Hyperlink"/>
            <w:szCs w:val="24"/>
          </w:rPr>
          <w:t>serviciile</w:t>
        </w:r>
        <w:r w:rsidR="00487415">
          <w:rPr>
            <w:rStyle w:val="Hyperlink"/>
            <w:szCs w:val="24"/>
          </w:rPr>
          <w:t xml:space="preserve"> </w:t>
        </w:r>
        <w:r w:rsidR="00586474" w:rsidRPr="00586474">
          <w:rPr>
            <w:rStyle w:val="Hyperlink"/>
            <w:szCs w:val="24"/>
          </w:rPr>
          <w:t>digitale</w:t>
        </w:r>
      </w:hyperlink>
      <w:r w:rsidR="00487415">
        <w:t xml:space="preserve"> </w:t>
      </w:r>
    </w:p>
    <w:p w14:paraId="6B5751C4" w14:textId="01FAA90C" w:rsidR="00586474" w:rsidRPr="00586474" w:rsidRDefault="00E50D30" w:rsidP="00586474">
      <w:hyperlink r:id="rId130" w:history="1">
        <w:r w:rsidR="00586474" w:rsidRPr="00586474">
          <w:rPr>
            <w:rStyle w:val="Hyperlink"/>
            <w:szCs w:val="24"/>
          </w:rPr>
          <w:t>Cadrul</w:t>
        </w:r>
        <w:r w:rsidR="00487415">
          <w:rPr>
            <w:rStyle w:val="Hyperlink"/>
            <w:szCs w:val="24"/>
          </w:rPr>
          <w:t xml:space="preserve"> </w:t>
        </w:r>
        <w:r w:rsidR="00586474" w:rsidRPr="00586474">
          <w:rPr>
            <w:rStyle w:val="Hyperlink"/>
            <w:szCs w:val="24"/>
          </w:rPr>
          <w:t>de</w:t>
        </w:r>
        <w:r w:rsidR="00487415">
          <w:rPr>
            <w:rStyle w:val="Hyperlink"/>
            <w:szCs w:val="24"/>
          </w:rPr>
          <w:t xml:space="preserve"> </w:t>
        </w:r>
        <w:r w:rsidR="00586474" w:rsidRPr="00586474">
          <w:rPr>
            <w:rStyle w:val="Hyperlink"/>
            <w:szCs w:val="24"/>
          </w:rPr>
          <w:t>asigurare</w:t>
        </w:r>
        <w:r w:rsidR="00487415">
          <w:rPr>
            <w:rStyle w:val="Hyperlink"/>
            <w:szCs w:val="24"/>
          </w:rPr>
          <w:t xml:space="preserve"> </w:t>
        </w:r>
        <w:r w:rsidR="00586474" w:rsidRPr="00586474">
          <w:rPr>
            <w:rStyle w:val="Hyperlink"/>
            <w:szCs w:val="24"/>
          </w:rPr>
          <w:t>a</w:t>
        </w:r>
        <w:r w:rsidR="00487415">
          <w:rPr>
            <w:rStyle w:val="Hyperlink"/>
            <w:szCs w:val="24"/>
          </w:rPr>
          <w:t xml:space="preserve"> </w:t>
        </w:r>
        <w:r w:rsidR="00586474" w:rsidRPr="00586474">
          <w:rPr>
            <w:rStyle w:val="Hyperlink"/>
            <w:szCs w:val="24"/>
          </w:rPr>
          <w:t>respectării</w:t>
        </w:r>
        <w:r w:rsidR="00487415">
          <w:rPr>
            <w:rStyle w:val="Hyperlink"/>
            <w:szCs w:val="24"/>
          </w:rPr>
          <w:t xml:space="preserve"> </w:t>
        </w:r>
        <w:r w:rsidR="00586474" w:rsidRPr="00586474">
          <w:rPr>
            <w:rStyle w:val="Hyperlink"/>
            <w:szCs w:val="24"/>
          </w:rPr>
          <w:t>legislației</w:t>
        </w:r>
        <w:r w:rsidR="00487415">
          <w:rPr>
            <w:rStyle w:val="Hyperlink"/>
            <w:szCs w:val="24"/>
          </w:rPr>
          <w:t xml:space="preserve"> </w:t>
        </w:r>
        <w:r w:rsidR="00586474" w:rsidRPr="00586474">
          <w:rPr>
            <w:rStyle w:val="Hyperlink"/>
            <w:szCs w:val="24"/>
          </w:rPr>
          <w:t>în</w:t>
        </w:r>
        <w:r w:rsidR="00487415">
          <w:rPr>
            <w:rStyle w:val="Hyperlink"/>
            <w:szCs w:val="24"/>
          </w:rPr>
          <w:t xml:space="preserve"> </w:t>
        </w:r>
        <w:r w:rsidR="00586474" w:rsidRPr="00586474">
          <w:rPr>
            <w:rStyle w:val="Hyperlink"/>
            <w:szCs w:val="24"/>
          </w:rPr>
          <w:t>temeiul</w:t>
        </w:r>
        <w:r w:rsidR="00487415">
          <w:rPr>
            <w:rStyle w:val="Hyperlink"/>
            <w:szCs w:val="24"/>
          </w:rPr>
          <w:t xml:space="preserve"> </w:t>
        </w:r>
        <w:r w:rsidR="00586474" w:rsidRPr="00586474">
          <w:rPr>
            <w:rStyle w:val="Hyperlink"/>
            <w:szCs w:val="24"/>
          </w:rPr>
          <w:t>Regulamentului</w:t>
        </w:r>
        <w:r w:rsidR="00487415">
          <w:rPr>
            <w:rStyle w:val="Hyperlink"/>
            <w:szCs w:val="24"/>
          </w:rPr>
          <w:t xml:space="preserve"> </w:t>
        </w:r>
        <w:r w:rsidR="00586474" w:rsidRPr="00586474">
          <w:rPr>
            <w:rStyle w:val="Hyperlink"/>
            <w:szCs w:val="24"/>
          </w:rPr>
          <w:t>privind</w:t>
        </w:r>
        <w:r w:rsidR="00487415">
          <w:rPr>
            <w:rStyle w:val="Hyperlink"/>
            <w:szCs w:val="24"/>
          </w:rPr>
          <w:t xml:space="preserve"> </w:t>
        </w:r>
        <w:r w:rsidR="00586474" w:rsidRPr="00586474">
          <w:rPr>
            <w:rStyle w:val="Hyperlink"/>
            <w:szCs w:val="24"/>
          </w:rPr>
          <w:t>serviciile</w:t>
        </w:r>
        <w:r w:rsidR="00487415">
          <w:rPr>
            <w:rStyle w:val="Hyperlink"/>
            <w:szCs w:val="24"/>
          </w:rPr>
          <w:t xml:space="preserve"> </w:t>
        </w:r>
        <w:r w:rsidR="00586474" w:rsidRPr="00586474">
          <w:rPr>
            <w:rStyle w:val="Hyperlink"/>
            <w:szCs w:val="24"/>
          </w:rPr>
          <w:t>digitale</w:t>
        </w:r>
      </w:hyperlink>
    </w:p>
    <w:p w14:paraId="0FE8C7C3" w14:textId="17BC8D2F" w:rsidR="00586474" w:rsidRDefault="00E50D30" w:rsidP="00586474">
      <w:pPr>
        <w:rPr>
          <w:rStyle w:val="Hyperlink"/>
          <w:szCs w:val="24"/>
        </w:rPr>
      </w:pPr>
      <w:hyperlink r:id="rId131" w:history="1">
        <w:r w:rsidR="00586474" w:rsidRPr="00586474">
          <w:rPr>
            <w:rStyle w:val="Hyperlink"/>
            <w:szCs w:val="24"/>
          </w:rPr>
          <w:t>Actul</w:t>
        </w:r>
        <w:r w:rsidR="00487415">
          <w:rPr>
            <w:rStyle w:val="Hyperlink"/>
            <w:szCs w:val="24"/>
          </w:rPr>
          <w:t xml:space="preserve"> </w:t>
        </w:r>
        <w:r w:rsidR="00586474" w:rsidRPr="00586474">
          <w:rPr>
            <w:rStyle w:val="Hyperlink"/>
            <w:szCs w:val="24"/>
          </w:rPr>
          <w:t>legislativ</w:t>
        </w:r>
        <w:r w:rsidR="00487415">
          <w:rPr>
            <w:rStyle w:val="Hyperlink"/>
            <w:szCs w:val="24"/>
          </w:rPr>
          <w:t xml:space="preserve"> </w:t>
        </w:r>
        <w:r w:rsidR="00586474" w:rsidRPr="00586474">
          <w:rPr>
            <w:rStyle w:val="Hyperlink"/>
            <w:szCs w:val="24"/>
          </w:rPr>
          <w:t>privind</w:t>
        </w:r>
        <w:r w:rsidR="00487415">
          <w:rPr>
            <w:rStyle w:val="Hyperlink"/>
            <w:szCs w:val="24"/>
          </w:rPr>
          <w:t xml:space="preserve"> </w:t>
        </w:r>
        <w:r w:rsidR="00586474" w:rsidRPr="00586474">
          <w:rPr>
            <w:rStyle w:val="Hyperlink"/>
            <w:szCs w:val="24"/>
          </w:rPr>
          <w:t>serviciile</w:t>
        </w:r>
        <w:r w:rsidR="00487415">
          <w:rPr>
            <w:rStyle w:val="Hyperlink"/>
            <w:szCs w:val="24"/>
          </w:rPr>
          <w:t xml:space="preserve"> </w:t>
        </w:r>
        <w:r w:rsidR="00586474" w:rsidRPr="00586474">
          <w:rPr>
            <w:rStyle w:val="Hyperlink"/>
            <w:szCs w:val="24"/>
          </w:rPr>
          <w:t>digitale</w:t>
        </w:r>
        <w:r w:rsidR="00487415">
          <w:rPr>
            <w:rStyle w:val="Hyperlink"/>
            <w:szCs w:val="24"/>
          </w:rPr>
          <w:t xml:space="preserve"> </w:t>
        </w:r>
        <w:r w:rsidR="00586474" w:rsidRPr="00586474">
          <w:rPr>
            <w:rStyle w:val="Hyperlink"/>
            <w:szCs w:val="24"/>
          </w:rPr>
          <w:t>–</w:t>
        </w:r>
        <w:r w:rsidR="00487415">
          <w:rPr>
            <w:rStyle w:val="Hyperlink"/>
            <w:szCs w:val="24"/>
          </w:rPr>
          <w:t xml:space="preserve"> </w:t>
        </w:r>
        <w:r w:rsidR="00586474" w:rsidRPr="00586474">
          <w:rPr>
            <w:rStyle w:val="Hyperlink"/>
            <w:szCs w:val="24"/>
          </w:rPr>
          <w:t>întrebări</w:t>
        </w:r>
        <w:r w:rsidR="00487415">
          <w:rPr>
            <w:rStyle w:val="Hyperlink"/>
            <w:szCs w:val="24"/>
          </w:rPr>
          <w:t xml:space="preserve"> </w:t>
        </w:r>
        <w:r w:rsidR="00586474" w:rsidRPr="00586474">
          <w:rPr>
            <w:rStyle w:val="Hyperlink"/>
            <w:szCs w:val="24"/>
          </w:rPr>
          <w:t>și</w:t>
        </w:r>
        <w:r w:rsidR="00487415">
          <w:rPr>
            <w:rStyle w:val="Hyperlink"/>
            <w:szCs w:val="24"/>
          </w:rPr>
          <w:t xml:space="preserve"> </w:t>
        </w:r>
        <w:r w:rsidR="00586474" w:rsidRPr="00586474">
          <w:rPr>
            <w:rStyle w:val="Hyperlink"/>
            <w:szCs w:val="24"/>
          </w:rPr>
          <w:t>răspunsuri</w:t>
        </w:r>
      </w:hyperlink>
    </w:p>
    <w:p w14:paraId="0F65C279" w14:textId="4DE24431" w:rsidR="00F92CE1" w:rsidRDefault="00F92CE1" w:rsidP="00F92CE1">
      <w:pPr>
        <w:pStyle w:val="separatorarticole"/>
        <w:rPr>
          <w:rStyle w:val="Hyperlink"/>
          <w:szCs w:val="24"/>
          <w:u w:val="none"/>
        </w:rPr>
      </w:pPr>
      <w:r w:rsidRPr="00F92CE1">
        <w:rPr>
          <w:rStyle w:val="Hyperlink"/>
          <w:szCs w:val="24"/>
          <w:u w:val="none"/>
        </w:rPr>
        <w:t>*</w:t>
      </w:r>
    </w:p>
    <w:p w14:paraId="7744E7C7" w14:textId="77777777" w:rsidR="00F92CE1" w:rsidRPr="00F92CE1" w:rsidRDefault="00F92CE1" w:rsidP="00F92CE1">
      <w:pPr>
        <w:pStyle w:val="TitluArticolinINFOUE"/>
      </w:pPr>
      <w:bookmarkStart w:id="173" w:name="_Toc167086347"/>
      <w:r w:rsidRPr="00F92CE1">
        <w:t>Ziua Internațională împotriva Homofobiei, Bifobiei și Transfobiei: declarația Înaltului Reprezentant, în numele UE, 17 mai 2024</w:t>
      </w:r>
      <w:bookmarkEnd w:id="173"/>
    </w:p>
    <w:p w14:paraId="297CBEB2" w14:textId="77777777" w:rsidR="00F92CE1" w:rsidRPr="00F92CE1" w:rsidRDefault="00F92CE1" w:rsidP="00F92CE1">
      <w:r w:rsidRPr="00F92CE1">
        <w:rPr>
          <w:lang w:val="en-GB"/>
        </w:rPr>
        <w:t>Homofobia, Bifobia și Transfobia nu își au locul în Uniunea Europeană și nicăieri în lume. Pentru a ne asigura că nimeni nu este lăsat în urmă, este necesar să ne concentrăm asupra combaterii inegalităților și a formelor multiple și intersecționale de discriminare. Egalitatea, libertatea și justiția trebuie să li se aplice tuturor, indiferent de orientarea lor sexuală reală sau percepută și de identitatea de gen.</w:t>
      </w:r>
    </w:p>
    <w:p w14:paraId="31AC80D1" w14:textId="77777777" w:rsidR="00F92CE1" w:rsidRPr="00F92CE1" w:rsidRDefault="00F92CE1" w:rsidP="00F92CE1">
      <w:r w:rsidRPr="00F92CE1">
        <w:rPr>
          <w:lang w:val="en-GB"/>
        </w:rPr>
        <w:t xml:space="preserve">Persoanele LGBTI din întreaga lume continuă să fie țintele violenței, discriminării și stigmatizării. În prea multe locuri, persoanele LGBTI sunt excluse și atacate pentru ceea ce sunt și pentru persoanele pe care le iubesc. UE condamnă cu fermitate legile care incriminează relațiile consensuale între persoane de </w:t>
      </w:r>
      <w:r w:rsidRPr="00F92CE1">
        <w:rPr>
          <w:lang w:val="en-GB"/>
        </w:rPr>
        <w:lastRenderedPageBreak/>
        <w:t>același sex. Astfel de legi încalcă dreptul internațional al drepturilor omului, instrumente juridice regionale și chiar constituții naționale.</w:t>
      </w:r>
    </w:p>
    <w:p w14:paraId="41D696B6" w14:textId="77777777" w:rsidR="00F92CE1" w:rsidRPr="00F92CE1" w:rsidRDefault="00F92CE1" w:rsidP="00F92CE1">
      <w:r w:rsidRPr="00F92CE1">
        <w:rPr>
          <w:lang w:val="en-GB"/>
        </w:rPr>
        <w:t>Cu ocazia Zilei Internaționale împotriva Homofobiei, Transfobiei și Bifobiei, precum și în fiecare zi, solicităm guvernelor din întreaga lume să abroge legislația discriminatorie, să ia măsuri pentru a combate și a elimina infracțiunile motivate de ură și discursurile de incitare la ură, să prevină toate formele de violență împotriva persoanelor LGBTI și să abordeze barierele structurale și instituționale și prejudecățile care limitează în continuare participarea persoanelor LGBTI la procesele decizionale și politice.</w:t>
      </w:r>
    </w:p>
    <w:p w14:paraId="60609437" w14:textId="77777777" w:rsidR="00F92CE1" w:rsidRPr="00F92CE1" w:rsidRDefault="00F92CE1" w:rsidP="00F92CE1">
      <w:r w:rsidRPr="00F92CE1">
        <w:rPr>
          <w:lang w:val="en-GB"/>
        </w:rPr>
        <w:t>În pofida unor regrese și a unei tendințe de retragere îngrijorătoare la nivel mondial, salutăm faptul că, anul trecut, alte două țări au dezincriminat relațiile consensuale între persoane de același sex și că alte câteva țări au înregistrat progrese în materie judiciară în ceea ce privește drepturile omului în cazul persoanelor LGBTI, ceea ce contribuie la asigurarea clarității și a securității juridice, precum și a egalității de tratament.</w:t>
      </w:r>
    </w:p>
    <w:p w14:paraId="7422E27C" w14:textId="77777777" w:rsidR="00F92CE1" w:rsidRPr="00F92CE1" w:rsidRDefault="00F92CE1" w:rsidP="00F92CE1">
      <w:r w:rsidRPr="00F92CE1">
        <w:rPr>
          <w:lang w:val="en-GB"/>
        </w:rPr>
        <w:t>UE continuă să coopereze cu partenerii săi în ceea ce privește legislația și politicile favorabile incluziunii. Colaborăm îndeaproape cu societatea civilă și cu apărătorii drepturilor omului în cazul persoanelor LGBTI care se confruntă atât de des cu intimidări, hărțuiri și amenințări. Salutăm și sprijinim demersurile acestora.</w:t>
      </w:r>
    </w:p>
    <w:p w14:paraId="7957AD73" w14:textId="77777777" w:rsidR="00F92CE1" w:rsidRPr="00F92CE1" w:rsidRDefault="00F92CE1" w:rsidP="00F92CE1">
      <w:r w:rsidRPr="00F92CE1">
        <w:rPr>
          <w:lang w:val="en-GB"/>
        </w:rPr>
        <w:t>Politicile favorabile incluziunii aduc o schimbare. Nu ne vom limita la a ne imagina o lume în care egalitatea să prospere și fiecare persoană să își poată atinge întregul potențial și să trăiască liber și în condiții de egalitate, ci vom continua să depunem eforturi pentru a o clădi.</w:t>
      </w:r>
    </w:p>
    <w:p w14:paraId="15BA5766" w14:textId="4F253C53" w:rsidR="00F92CE1" w:rsidRDefault="00F92CE1" w:rsidP="00F92CE1">
      <w:pPr>
        <w:pStyle w:val="separatorarticole"/>
      </w:pPr>
      <w:r>
        <w:t>*</w:t>
      </w:r>
    </w:p>
    <w:p w14:paraId="69BD1598" w14:textId="35271C7F" w:rsidR="00F92CE1" w:rsidRDefault="00D24FE5" w:rsidP="00D24FE5">
      <w:pPr>
        <w:pStyle w:val="TitluArticolinINFOUE"/>
      </w:pPr>
      <w:bookmarkStart w:id="174" w:name="_Toc167086348"/>
      <w:r w:rsidRPr="00D24FE5">
        <w:t>Uniunea piețelor de capital: Consiliul aprobă concluzii privind alfabetizarea financiară</w:t>
      </w:r>
      <w:bookmarkEnd w:id="174"/>
    </w:p>
    <w:p w14:paraId="122389DA" w14:textId="77777777" w:rsidR="00D24FE5" w:rsidRPr="00D24FE5" w:rsidRDefault="00D24FE5" w:rsidP="00D24FE5">
      <w:r w:rsidRPr="00D24FE5">
        <w:t>Consiliul a aprobat astăzi concluzii privind alfabetizarea financiară. Concluziile urmăresc să ofere orientări Comisiei și statelor membre cu privire la modalitățile de îmbunătățire a cunoștințelor și a înțelegerii de către cetățeni a finanțelor, pentru a-i ajuta să facă alegeri financiare mai bine fundamentate și pentru a-i încuraja să investească pe piețele financiare europene.</w:t>
      </w:r>
    </w:p>
    <w:p w14:paraId="786C21F2" w14:textId="77777777" w:rsidR="00D24FE5" w:rsidRPr="00D24FE5" w:rsidRDefault="00D24FE5" w:rsidP="00D24FE5">
      <w:r w:rsidRPr="00D24FE5">
        <w:t>Consolidarea alfabetizării financiare a cetățenilor este extrem de importantă pentru construirea unei uniuni a piețelor de capital mai ambițioase, mai incluzive și mai reziliente. Mă bucur că procesul pe care l-am lansat la reuniunea noastră informală ECOFIN de la Gent, din februarie 2024, s-a transformat acum în concluzii ale Consiliului. Alfabetizarea financiară este extrem de importantă dacă dorim să canalizăm economiile pasive către proiecte de investiții productive. Cu cât cetățenii sunt mai bine pregătiți în ceea ce privește finanțele lor personale, cu atât crește probabilitatea ca aceștia să ia decizii financiare optime, în interesul lor și al societății în general.</w:t>
      </w:r>
    </w:p>
    <w:p w14:paraId="675F3221" w14:textId="77777777" w:rsidR="00D24FE5" w:rsidRPr="00D24FE5" w:rsidRDefault="00D24FE5" w:rsidP="00D24FE5">
      <w:pPr>
        <w:rPr>
          <w:b/>
          <w:bCs/>
        </w:rPr>
      </w:pPr>
      <w:r w:rsidRPr="00D24FE5">
        <w:rPr>
          <w:b/>
          <w:bCs/>
        </w:rPr>
        <w:t>Ministrul belgian al finanțelor</w:t>
      </w:r>
    </w:p>
    <w:p w14:paraId="4A130783" w14:textId="77777777" w:rsidR="00D24FE5" w:rsidRPr="00D24FE5" w:rsidRDefault="00D24FE5" w:rsidP="00D24FE5">
      <w:r w:rsidRPr="00D24FE5">
        <w:t>În concluziile sale, Consiliul remarcă faptul că persoanele care au competențe financiare fac într-un grad mai ridicat alegeri în cunoștință de cauză cu privire la propriile lor finanțe și sunt mai bine înzestrate pentru a-și pregăti viitorul și a face investiții în acest sens. Aceasta include pensiile și alte proiecte de investiții. Dobândirea de cunoștințe mai solide despre finanțele personale ar avea drept rezultat o participare sporită pe piețele de capital, ceea ce ar contribui la o stabilitate financiară sporită. Consiliul recunoaște că alfabetizarea financiară aduce beneficii nu numai persoanelor, ci și societății în sens mai larg.</w:t>
      </w:r>
    </w:p>
    <w:p w14:paraId="5713F92A" w14:textId="77777777" w:rsidR="00D24FE5" w:rsidRPr="00D24FE5" w:rsidRDefault="00D24FE5" w:rsidP="00D24FE5">
      <w:r w:rsidRPr="00D24FE5">
        <w:t>Consiliul salută faptul că mai multe state membre au elaborat și pus în aplicare strategii naționale de alfabetizare financiară. Consiliul încurajează și alte state membre să facă acest lucru, acordând o atenție deosebită grupurilor vulnerabile din punct de vedere financiar, cum ar fi tinerii, persoanele cu venituri mai mici și cu niveluri mai scăzute de educație generală, aspectelor legate de inegalitatea de gen, precum și nevoilor specifice ale migranților și ale persoanelor cu handicap. Consiliul subliniază, de asemenea, importanța unor niveluri adecvate de alfabetizare financiară a potențialilor antreprenori și a IMM-urilor.</w:t>
      </w:r>
    </w:p>
    <w:p w14:paraId="344AB286" w14:textId="77777777" w:rsidR="00D24FE5" w:rsidRPr="00D24FE5" w:rsidRDefault="00D24FE5" w:rsidP="00D24FE5">
      <w:r w:rsidRPr="00D24FE5">
        <w:lastRenderedPageBreak/>
        <w:t>Consiliul încurajează statele membre să aibă în vedere integrarea educației financiare în programele școlare și să sprijine furnizarea de educație financiară adulților, de exemplu prin evenimente, seminare, ateliere și campanii de sensibilizare.</w:t>
      </w:r>
    </w:p>
    <w:p w14:paraId="30AF9898" w14:textId="77777777" w:rsidR="00D24FE5" w:rsidRPr="00D24FE5" w:rsidRDefault="00D24FE5" w:rsidP="00D24FE5">
      <w:r w:rsidRPr="00D24FE5">
        <w:t>Invită Comisia să sprijine acțiunile care pot fi realizate prin mijloace fără caracter legislativ, cum ar fi Instrumentul de sprijin tehnic (IST) și programul Erasmus+ pentru a finanța proiecte de alfabetizare financiară și recomandă Comisiei să faciliteze formarea, dezvoltarea profesională și oportunitățile de cercetare.</w:t>
      </w:r>
    </w:p>
    <w:p w14:paraId="5B7DD7DC" w14:textId="77777777" w:rsidR="00D24FE5" w:rsidRPr="00D24FE5" w:rsidRDefault="00D24FE5" w:rsidP="00D24FE5">
      <w:r w:rsidRPr="00D24FE5">
        <w:t>Consiliul îndeamnă de asemenea Comisia, statele membre și părțile interesate să stimuleze cercetarea și colaborarea prin luarea în considerare a unor oportunități de finanțare pentru îmbunătățirea alfabetizării financiare în UE.</w:t>
      </w:r>
    </w:p>
    <w:p w14:paraId="641DEEB1" w14:textId="125CBD4D" w:rsidR="00D24FE5" w:rsidRDefault="00D24FE5" w:rsidP="00D24FE5">
      <w:pPr>
        <w:pStyle w:val="separatorarticole"/>
      </w:pPr>
      <w:r>
        <w:t>*</w:t>
      </w:r>
    </w:p>
    <w:p w14:paraId="48F6ED6A" w14:textId="77777777" w:rsidR="006041F0" w:rsidRPr="006041F0" w:rsidRDefault="006041F0" w:rsidP="006041F0">
      <w:pPr>
        <w:pStyle w:val="TitluArticolinINFOUE"/>
      </w:pPr>
      <w:bookmarkStart w:id="175" w:name="_Toc167086349"/>
      <w:r w:rsidRPr="006041F0">
        <w:t>Fiscalitate: Consiliul convine asupra unor norme noi pentru procedurile privind reținerea impozitului la sursă (FASTER)</w:t>
      </w:r>
      <w:bookmarkEnd w:id="175"/>
    </w:p>
    <w:p w14:paraId="43FED87E" w14:textId="77777777" w:rsidR="006041F0" w:rsidRPr="006041F0" w:rsidRDefault="006041F0" w:rsidP="006041F0">
      <w:r w:rsidRPr="006041F0">
        <w:t>Consiliul a ajuns astăzi la un acord (abordare generală) cu privire la proceduri mai sigure și mai rapide pentru obținerea reducerii dublei impozitări, ceea ce va contribui la stimularea investițiilor transfrontaliere și la combaterea abuzurilor fiscale.</w:t>
      </w:r>
    </w:p>
    <w:p w14:paraId="22C44393" w14:textId="77777777" w:rsidR="006041F0" w:rsidRPr="006041F0" w:rsidRDefault="006041F0" w:rsidP="006041F0">
      <w:r w:rsidRPr="006041F0">
        <w:t>Așa-numita inițiativă FASTER urmărește să facă procedurile din UE privind reținerea impozitului la sursă mai sigure și mai eficiente pentru investitorii transfrontalieri, autoritățile fiscale naționale și intermediarii financiari, cum ar fi băncile sau platformele de investiții.</w:t>
      </w:r>
    </w:p>
    <w:p w14:paraId="5E612429" w14:textId="77777777" w:rsidR="006041F0" w:rsidRPr="006041F0" w:rsidRDefault="006041F0" w:rsidP="006041F0">
      <w:r w:rsidRPr="006041F0">
        <w:t>Alinierea procedurilor noastre de reducere a impozitului reținut este esențială pentru îmbunătățirea funcționării uniunii piețelor de capital. Mă bucur că am ajuns la un acord cu privire la această propunere importantă, care va contribui, de asemenea, la combaterea fraudei într-un mod mult mai eficient. Aceasta va facilita investițiile în alte țări și, sperăm, va încuraja investitorii de retail în special să investească pe piețele financiare europene, ceea ce va aduce în cele din urmă beneficii întregii economii.</w:t>
      </w:r>
    </w:p>
    <w:p w14:paraId="4FB516DB" w14:textId="77777777" w:rsidR="006041F0" w:rsidRPr="006041F0" w:rsidRDefault="006041F0" w:rsidP="006041F0">
      <w:pPr>
        <w:rPr>
          <w:b/>
          <w:bCs/>
        </w:rPr>
      </w:pPr>
      <w:r w:rsidRPr="006041F0">
        <w:rPr>
          <w:b/>
          <w:bCs/>
        </w:rPr>
        <w:t>Ministrul belgian al finanțelor</w:t>
      </w:r>
    </w:p>
    <w:p w14:paraId="713AA0DA" w14:textId="77777777" w:rsidR="006041F0" w:rsidRPr="006041F0" w:rsidRDefault="006041F0" w:rsidP="006041F0">
      <w:pPr>
        <w:rPr>
          <w:b/>
          <w:bCs/>
        </w:rPr>
      </w:pPr>
      <w:r w:rsidRPr="006041F0">
        <w:rPr>
          <w:b/>
          <w:bCs/>
        </w:rPr>
        <w:t>Dubla impozitare</w:t>
      </w:r>
    </w:p>
    <w:p w14:paraId="7139CE78" w14:textId="77777777" w:rsidR="006041F0" w:rsidRPr="006041F0" w:rsidRDefault="006041F0" w:rsidP="006041F0">
      <w:r w:rsidRPr="006041F0">
        <w:t>În prezent, în ceea ce privește investițiile transfrontaliere, multe state membre percep impozite pe dividende (aferente participațiilor la capital și acțiunilor) și pe dobânzile (la deținerile de obligațiuni) plătite investitorilor care locuiesc în străinătate. În același timp, acești investitori trebuie să plătească impozit pe venit în țara lor de reședință pentru aceleași venituri.</w:t>
      </w:r>
    </w:p>
    <w:p w14:paraId="51B2B46C" w14:textId="77777777" w:rsidR="006041F0" w:rsidRPr="006041F0" w:rsidRDefault="006041F0" w:rsidP="006041F0">
      <w:r w:rsidRPr="006041F0">
        <w:t>Deși tratatele dintre statele membre vizează soluționarea problemei dublei impozitări, în realitate procedurile de solicitare a reducerii impozitului reținut la sursă variază considerabil de la un stat membru la altul, ceea ce duce la proceduri de reducere sau de rambursare îndelungate, costisitoare și greoaie. Aceste proceduri pot fi, de asemenea, vulnerabile la fraudă fiscală la scară largă.</w:t>
      </w:r>
    </w:p>
    <w:p w14:paraId="4FC0838D" w14:textId="77777777" w:rsidR="006041F0" w:rsidRPr="006041F0" w:rsidRDefault="006041F0" w:rsidP="006041F0">
      <w:r w:rsidRPr="006041F0">
        <w:t>Inițiativa privind impozitul reținut la sursă va face ca procedurile de reducere a impozitului reținut să fie mai rapide, mai simple și, în același timp, mai sigure.</w:t>
      </w:r>
    </w:p>
    <w:p w14:paraId="27839CC7" w14:textId="77777777" w:rsidR="006041F0" w:rsidRPr="006041F0" w:rsidRDefault="006041F0" w:rsidP="006041F0">
      <w:pPr>
        <w:rPr>
          <w:b/>
          <w:bCs/>
        </w:rPr>
      </w:pPr>
      <w:r w:rsidRPr="006041F0">
        <w:rPr>
          <w:b/>
          <w:bCs/>
        </w:rPr>
        <w:t>Certificat comun de rezidență fiscală</w:t>
      </w:r>
    </w:p>
    <w:p w14:paraId="7F224EFD" w14:textId="77777777" w:rsidR="006041F0" w:rsidRPr="006041F0" w:rsidRDefault="006041F0" w:rsidP="006041F0">
      <w:r w:rsidRPr="006041F0">
        <w:t>Directiva va introduce un certificat digital comun al UE de rezidență fiscală (eCRF) pe care investitorii plătitori de impozite l-ar putea utiliza pentru a beneficia de procedurile accelerate de obținere a reducerii impozitului reținut la sursă.</w:t>
      </w:r>
    </w:p>
    <w:p w14:paraId="623D31CD" w14:textId="77777777" w:rsidR="006041F0" w:rsidRPr="006041F0" w:rsidRDefault="006041F0" w:rsidP="006041F0">
      <w:r w:rsidRPr="006041F0">
        <w:t>Statele membre vor prevedea un proces automatizat de emitere a certificatelor digitale de rezidență fiscală (eCRF) către o persoană fizică sau o entitate considerată rezidentă în jurisdicția lor în scopuri fiscale.</w:t>
      </w:r>
    </w:p>
    <w:p w14:paraId="60AC62E8" w14:textId="77777777" w:rsidR="006041F0" w:rsidRPr="006041F0" w:rsidRDefault="006041F0" w:rsidP="006041F0">
      <w:pPr>
        <w:rPr>
          <w:b/>
          <w:bCs/>
        </w:rPr>
      </w:pPr>
      <w:r w:rsidRPr="006041F0">
        <w:rPr>
          <w:b/>
          <w:bCs/>
        </w:rPr>
        <w:t>Proceduri accelerate</w:t>
      </w:r>
    </w:p>
    <w:p w14:paraId="505B4B87" w14:textId="77777777" w:rsidR="006041F0" w:rsidRPr="006041F0" w:rsidRDefault="006041F0" w:rsidP="006041F0">
      <w:r w:rsidRPr="006041F0">
        <w:t>Directiva le pune la dispoziția statelor membre două proceduri accelerate care completează actuala procedură standard de rambursare a impozitelor reținute la sursă. Acest lucru va accelera și va armoniza mai bine procesele de reducere și de rambursare din întreaga UE.</w:t>
      </w:r>
    </w:p>
    <w:p w14:paraId="596D4D70" w14:textId="77777777" w:rsidR="006041F0" w:rsidRPr="006041F0" w:rsidRDefault="006041F0" w:rsidP="006041F0">
      <w:r w:rsidRPr="006041F0">
        <w:lastRenderedPageBreak/>
        <w:t>Statele membre vor trebui să utilizeze unul dintre sistemele următoare sau ambele:</w:t>
      </w:r>
    </w:p>
    <w:p w14:paraId="5140A1E5" w14:textId="77777777" w:rsidR="006041F0" w:rsidRPr="006041F0" w:rsidRDefault="006041F0" w:rsidP="006041F0">
      <w:pPr>
        <w:numPr>
          <w:ilvl w:val="0"/>
          <w:numId w:val="16"/>
        </w:numPr>
      </w:pPr>
      <w:r w:rsidRPr="006041F0">
        <w:t>o procedură de „reducere a impozitului reținut la sursă”, prin care se aplică cota de impozitare corespunzătoare la momentul plății dividendelor sau dobânzilor</w:t>
      </w:r>
    </w:p>
    <w:p w14:paraId="378FB0B9" w14:textId="77777777" w:rsidR="006041F0" w:rsidRPr="006041F0" w:rsidRDefault="006041F0" w:rsidP="006041F0">
      <w:pPr>
        <w:numPr>
          <w:ilvl w:val="0"/>
          <w:numId w:val="16"/>
        </w:numPr>
      </w:pPr>
      <w:r w:rsidRPr="006041F0">
        <w:t>un sistem de „rambursare rapidă”, în care rambursarea surplusului de impozit reținut la sursă este acordată într-un termen stabilit</w:t>
      </w:r>
    </w:p>
    <w:p w14:paraId="1E7B7D94" w14:textId="77777777" w:rsidR="006041F0" w:rsidRPr="006041F0" w:rsidRDefault="006041F0" w:rsidP="006041F0">
      <w:r w:rsidRPr="006041F0">
        <w:t>Consiliul a convenit că statele membre trebuie să aplice procedurile accelerate în cazul în care oferă reducerea surplusului de impozit reținut la sursă pentru dividendele plătite pentru acțiuni cotate la bursă.</w:t>
      </w:r>
    </w:p>
    <w:p w14:paraId="028D5E7A" w14:textId="77777777" w:rsidR="006041F0" w:rsidRPr="006041F0" w:rsidRDefault="006041F0" w:rsidP="006041F0">
      <w:r w:rsidRPr="006041F0">
        <w:t>Statele membre vor avea opțiunea de a-și menține procedurile lor actuale și de a nu aplica capitolul III din directivă dacă:</w:t>
      </w:r>
    </w:p>
    <w:p w14:paraId="046E1B48" w14:textId="77777777" w:rsidR="006041F0" w:rsidRPr="006041F0" w:rsidRDefault="006041F0" w:rsidP="006041F0">
      <w:pPr>
        <w:numPr>
          <w:ilvl w:val="0"/>
          <w:numId w:val="17"/>
        </w:numPr>
      </w:pPr>
      <w:r w:rsidRPr="006041F0">
        <w:t>oferă un sistem cuprinzător de reducere a impozitului reținut la sursă aplicabil surplusului de impozit reținut la sursă pentru dividendele plătite pentru acțiuni cotate la bursă emise de un rezident din jurisdicția lor, iar rata lor de capitalizare bursieră se situează sub un prag de 1,5% (conform raportărilor ESMA). Cu toate acestea, dacă această rată este depășită timp de patru ani consecutivi, toate normele prevăzute de directivă vor deveni aplicabile în mod irevocabil. În astfel de cazuri, statele membre vor avea la dispoziție cinci ani pentru a transpune normele directivei în legislația națională. Aceste caracteristici țin seama de dimensiunea piețelor financiare ale statelor membre, dând în același timp anumitor state membre posibilitatea de a menține sisteme naționale care sunt adecvate pentru condițiile lor actuale de piață</w:t>
      </w:r>
    </w:p>
    <w:p w14:paraId="0F194C0A" w14:textId="77777777" w:rsidR="006041F0" w:rsidRPr="006041F0" w:rsidRDefault="006041F0" w:rsidP="006041F0">
      <w:pPr>
        <w:numPr>
          <w:ilvl w:val="0"/>
          <w:numId w:val="17"/>
        </w:numPr>
      </w:pPr>
      <w:r w:rsidRPr="006041F0">
        <w:t>oferă o reducere a surplusului de impozit reținut la sursă pentru dobânzile plătite pentru obligațiuni cotate la bursă</w:t>
      </w:r>
    </w:p>
    <w:p w14:paraId="5886CC8D" w14:textId="77777777" w:rsidR="006041F0" w:rsidRPr="006041F0" w:rsidRDefault="006041F0" w:rsidP="006041F0">
      <w:r w:rsidRPr="006041F0">
        <w:t>De asemenea, Consiliul a introdus în text circumstanțe suplimentare în care statele membre pot exclude, total sau parțial, din procedurile accelerate cererile de reducere a impozitului reținut la sursă, pentru a efectua verificări suplimentare, în vederea prevenirii fraudei.</w:t>
      </w:r>
    </w:p>
    <w:p w14:paraId="46621F44" w14:textId="77777777" w:rsidR="006041F0" w:rsidRPr="006041F0" w:rsidRDefault="006041F0" w:rsidP="006041F0">
      <w:r w:rsidRPr="006041F0">
        <w:t>Consiliul a adăugat la text dispoziții privind investițiile indirecte pentru cazurile în care investitorul nu investește în titluri de valoare în mod direct, ci printr-un organism de plasament colectiv.</w:t>
      </w:r>
    </w:p>
    <w:p w14:paraId="3D56545C" w14:textId="77777777" w:rsidR="006041F0" w:rsidRPr="006041F0" w:rsidRDefault="006041F0" w:rsidP="006041F0">
      <w:r w:rsidRPr="006041F0">
        <w:t>Aceste dispoziții asigură faptul că investitorii legitimi, cum ar fi anumite organisme de plasament colectiv sau investitorii acestora, au acces la procedurile accelerate.</w:t>
      </w:r>
    </w:p>
    <w:p w14:paraId="33EF3366" w14:textId="77777777" w:rsidR="006041F0" w:rsidRPr="006041F0" w:rsidRDefault="006041F0" w:rsidP="006041F0">
      <w:r w:rsidRPr="006041F0">
        <w:t>În conformitate cu noile norme, intermediarii financiari certificați care solicită reducerea în numele unui proprietar înregistrat vor trebui să se achite de obligația de diligență cu privire la eligibilitatea proprietarului înregistrat pentru a beneficia de reducerea impozitului reținut.</w:t>
      </w:r>
    </w:p>
    <w:p w14:paraId="7A93B20F" w14:textId="77777777" w:rsidR="006041F0" w:rsidRPr="006041F0" w:rsidRDefault="006041F0" w:rsidP="006041F0">
      <w:pPr>
        <w:rPr>
          <w:b/>
          <w:bCs/>
        </w:rPr>
      </w:pPr>
      <w:r w:rsidRPr="006041F0">
        <w:rPr>
          <w:b/>
          <w:bCs/>
        </w:rPr>
        <w:t>Raportare standardizată pentru intermediarii financiari</w:t>
      </w:r>
    </w:p>
    <w:p w14:paraId="0F22D9C5" w14:textId="77777777" w:rsidR="006041F0" w:rsidRPr="006041F0" w:rsidRDefault="006041F0" w:rsidP="006041F0">
      <w:r w:rsidRPr="006041F0">
        <w:t>Directiva va stabili o obligație de raportare standardizată pentru intermediarii financiari (cum ar fi băncile sau platformele de investiții). Acest lucru va facilita detectarea de către autoritățile fiscale naționale a potențialelor fraude sau abuzuri fiscale.</w:t>
      </w:r>
    </w:p>
    <w:p w14:paraId="470918D5" w14:textId="77777777" w:rsidR="006041F0" w:rsidRPr="006041F0" w:rsidRDefault="006041F0" w:rsidP="006041F0">
      <w:r w:rsidRPr="006041F0">
        <w:t>Statele membre vor institui registre naționale în care intermediarii financiari mari (și, opțional, mai mici) vor trebui să se înregistreze pentru a obține certificarea. Pentru a simplifica această procedură de înregistrare, Consiliul a convenit să creeze un portal european al intermediarilor financiari certificați.</w:t>
      </w:r>
    </w:p>
    <w:p w14:paraId="430A7B0C" w14:textId="77777777" w:rsidR="006041F0" w:rsidRPr="006041F0" w:rsidRDefault="006041F0" w:rsidP="006041F0">
      <w:r w:rsidRPr="006041F0">
        <w:t>Acest portal va funcționa ca site internet central dedicat prin care vor putea fi accesate registrele naționale.</w:t>
      </w:r>
    </w:p>
    <w:p w14:paraId="041F42C5" w14:textId="77777777" w:rsidR="006041F0" w:rsidRPr="006041F0" w:rsidRDefault="006041F0" w:rsidP="006041F0">
      <w:r w:rsidRPr="006041F0">
        <w:t>Statele membre își vor păstra libertatea de a înregistra și a elimina intermediari financiari certificați în anumite cazuri și de a adopta măsuri în privința acestora.</w:t>
      </w:r>
    </w:p>
    <w:p w14:paraId="3E513704" w14:textId="77777777" w:rsidR="006041F0" w:rsidRPr="006041F0" w:rsidRDefault="006041F0" w:rsidP="006041F0">
      <w:r w:rsidRPr="006041F0">
        <w:t>După înregistrare, intermediarii financiari vor trebui să raporteze autorităților fiscale competente informațiile necesare pentru ca tranzacțiile să poată fi urmărite.</w:t>
      </w:r>
    </w:p>
    <w:p w14:paraId="4CB857D0" w14:textId="77777777" w:rsidR="006041F0" w:rsidRPr="006041F0" w:rsidRDefault="006041F0" w:rsidP="006041F0">
      <w:r w:rsidRPr="006041F0">
        <w:t>Statele membre vor avea opțiunea de a solicita raportări mai detaliate cu privire la tranzacții, în vederea detectării posibilelor cazuri de abuz sau fraudă fiscală.</w:t>
      </w:r>
    </w:p>
    <w:p w14:paraId="570DABB7" w14:textId="77777777" w:rsidR="006041F0" w:rsidRPr="006041F0" w:rsidRDefault="006041F0" w:rsidP="006041F0">
      <w:r w:rsidRPr="006041F0">
        <w:lastRenderedPageBreak/>
        <w:t>Consiliul a adăugat posibilitatea raportării indirecte, pe lângă raportarea directă. În cazul raportării directe, un intermediar financiar certificat trebuie să raporteze direct autorității competente din statul membru de origine. În cazul raportării indirecte, informațiile trebuie furnizate de fiecare dintre intermediarii financiari certificați situați de-a lungul lanțului plăților titlurilor de valoare.</w:t>
      </w:r>
    </w:p>
    <w:p w14:paraId="42816D90" w14:textId="77777777" w:rsidR="006041F0" w:rsidRPr="006041F0" w:rsidRDefault="006041F0" w:rsidP="006041F0">
      <w:r w:rsidRPr="006041F0">
        <w:t>Consiliul a convenit ca statele membre să impună sancțiuni în cazul în care obligațiile care decurg din această directivă nu sunt respectate.</w:t>
      </w:r>
    </w:p>
    <w:p w14:paraId="7A54FE3B" w14:textId="77777777" w:rsidR="006041F0" w:rsidRPr="006041F0" w:rsidRDefault="006041F0" w:rsidP="006041F0">
      <w:pPr>
        <w:rPr>
          <w:b/>
          <w:bCs/>
        </w:rPr>
      </w:pPr>
      <w:r w:rsidRPr="006041F0">
        <w:rPr>
          <w:b/>
          <w:bCs/>
        </w:rPr>
        <w:t>Context și etapele următoare</w:t>
      </w:r>
    </w:p>
    <w:p w14:paraId="29AA243B" w14:textId="77777777" w:rsidR="006041F0" w:rsidRPr="006041F0" w:rsidRDefault="006041F0" w:rsidP="006041F0">
      <w:r w:rsidRPr="006041F0">
        <w:t>Comisia Europeană a prezentat propunerea de directivă FASTER la 19 iunie 2023.</w:t>
      </w:r>
    </w:p>
    <w:p w14:paraId="7F3CBC94" w14:textId="77777777" w:rsidR="006041F0" w:rsidRPr="006041F0" w:rsidRDefault="006041F0" w:rsidP="006041F0">
      <w:r w:rsidRPr="006041F0">
        <w:t>Această propunere face obiectul unei proceduri legislative speciale, în cadrul căreia Consiliul acționează în calitate de legiuitor unic. În cadrul Consiliului este necesară unanimitatea. Parlamentul European a fost consultat cu privire la propunere și a emis un aviz la 28 februarie 2024. Cu toate acestea, având în vedere modificările aduse directivei de către Consiliu în timpul negocierilor, Parlamentul European va fi consultat din nou cu privire la textul convenit.</w:t>
      </w:r>
    </w:p>
    <w:p w14:paraId="581B6F1A" w14:textId="77777777" w:rsidR="006041F0" w:rsidRPr="006041F0" w:rsidRDefault="006041F0" w:rsidP="006041F0">
      <w:r w:rsidRPr="006041F0">
        <w:t>Textul convenit va fi supus unei verificări de către experții juriști-lingviști, iar directiva va trebui să fie adoptată în mod formal de către Consiliu înainte de a fi publicată în Jurnalul Oficial al UE și de a intra în vigoare.</w:t>
      </w:r>
    </w:p>
    <w:p w14:paraId="2F8223AB" w14:textId="77777777" w:rsidR="006041F0" w:rsidRPr="006041F0" w:rsidRDefault="006041F0" w:rsidP="006041F0">
      <w:r w:rsidRPr="006041F0">
        <w:t>Statele membre vor trebui să transpună directiva în legislația națională până la 31 decembrie 2028, dar normele naționale vor trebui să devină aplicabile de la 1 ianuarie 2030.</w:t>
      </w:r>
    </w:p>
    <w:p w14:paraId="2E9F2E30" w14:textId="77777777" w:rsidR="006041F0" w:rsidRPr="006041F0" w:rsidRDefault="00E50D30" w:rsidP="006041F0">
      <w:pPr>
        <w:numPr>
          <w:ilvl w:val="0"/>
          <w:numId w:val="18"/>
        </w:numPr>
      </w:pPr>
      <w:hyperlink r:id="rId132" w:history="1">
        <w:r w:rsidR="006041F0" w:rsidRPr="006041F0">
          <w:rPr>
            <w:rStyle w:val="Hyperlink"/>
            <w:szCs w:val="24"/>
          </w:rPr>
          <w:t>Directiva Consiliului privind reducerea mai rapidă și mai sigură a surplusului de impozit reținut la sursă – abordare generală</w:t>
        </w:r>
      </w:hyperlink>
    </w:p>
    <w:p w14:paraId="2BBBC3D3" w14:textId="77777777" w:rsidR="006041F0" w:rsidRPr="006041F0" w:rsidRDefault="00E50D30" w:rsidP="006041F0">
      <w:pPr>
        <w:numPr>
          <w:ilvl w:val="0"/>
          <w:numId w:val="18"/>
        </w:numPr>
      </w:pPr>
      <w:hyperlink r:id="rId133" w:history="1">
        <w:r w:rsidR="006041F0" w:rsidRPr="006041F0">
          <w:rPr>
            <w:rStyle w:val="Hyperlink"/>
            <w:szCs w:val="24"/>
          </w:rPr>
          <w:t>Impozitare (informații generale)</w:t>
        </w:r>
      </w:hyperlink>
    </w:p>
    <w:p w14:paraId="3690D229" w14:textId="77777777" w:rsidR="00D24FE5" w:rsidRPr="00D24FE5" w:rsidRDefault="00D24FE5" w:rsidP="00D24FE5"/>
    <w:p w14:paraId="00E0296E" w14:textId="4D84D408" w:rsidR="00A771E4" w:rsidRPr="003E6478" w:rsidRDefault="008E6DC9" w:rsidP="008E6DC9">
      <w:pPr>
        <w:pStyle w:val="Stilsursa"/>
        <w:rPr>
          <w:rFonts w:eastAsiaTheme="minorHAnsi"/>
        </w:rPr>
      </w:pPr>
      <w:r w:rsidRPr="003E6478">
        <w:rPr>
          <w:rFonts w:eastAsiaTheme="minorHAnsi"/>
        </w:rPr>
        <w:t>Sursa:</w:t>
      </w:r>
      <w:r w:rsidR="00487415">
        <w:rPr>
          <w:rFonts w:eastAsiaTheme="minorHAnsi"/>
        </w:rPr>
        <w:t xml:space="preserve"> </w:t>
      </w:r>
      <w:r w:rsidR="00A771E4" w:rsidRPr="003E6478">
        <w:rPr>
          <w:rFonts w:eastAsiaTheme="minorHAnsi"/>
        </w:rPr>
        <w:t>1.</w:t>
      </w:r>
      <w:r w:rsidR="00487415">
        <w:rPr>
          <w:rFonts w:eastAsiaTheme="minorHAnsi"/>
        </w:rPr>
        <w:t xml:space="preserve"> </w:t>
      </w:r>
      <w:hyperlink r:id="rId134" w:history="1">
        <w:r w:rsidR="00A46EE9" w:rsidRPr="003E6478">
          <w:rPr>
            <w:rStyle w:val="Hyperlink"/>
            <w:rFonts w:eastAsiaTheme="minorHAnsi"/>
            <w:sz w:val="14"/>
            <w:szCs w:val="24"/>
          </w:rPr>
          <w:t>https://romania.representation.ec.europa.eu/index_ro</w:t>
        </w:r>
      </w:hyperlink>
      <w:r w:rsidR="00487415">
        <w:rPr>
          <w:rFonts w:eastAsiaTheme="minorHAnsi"/>
        </w:rPr>
        <w:t xml:space="preserve"> </w:t>
      </w:r>
    </w:p>
    <w:p w14:paraId="103DBDB6" w14:textId="1FF3F463" w:rsidR="008E6DC9" w:rsidRPr="003E6478" w:rsidRDefault="00A771E4" w:rsidP="008E6DC9">
      <w:pPr>
        <w:pStyle w:val="Stilsursa"/>
        <w:rPr>
          <w:rFonts w:eastAsiaTheme="minorHAnsi"/>
        </w:rPr>
      </w:pPr>
      <w:r w:rsidRPr="003E6478">
        <w:rPr>
          <w:rFonts w:eastAsiaTheme="minorHAnsi"/>
        </w:rPr>
        <w:t>2.</w:t>
      </w:r>
      <w:r w:rsidR="00487415">
        <w:rPr>
          <w:rFonts w:eastAsiaTheme="minorHAnsi"/>
        </w:rPr>
        <w:t xml:space="preserve"> </w:t>
      </w:r>
      <w:hyperlink r:id="rId135" w:history="1">
        <w:r w:rsidR="00A46EE9" w:rsidRPr="003E6478">
          <w:rPr>
            <w:rStyle w:val="Hyperlink"/>
            <w:rFonts w:eastAsiaTheme="minorHAnsi"/>
            <w:sz w:val="14"/>
            <w:szCs w:val="24"/>
          </w:rPr>
          <w:t>https://www.consilium.europa.eu/</w:t>
        </w:r>
      </w:hyperlink>
    </w:p>
    <w:p w14:paraId="397488D2" w14:textId="4AC97B34" w:rsidR="008E6DC9" w:rsidRPr="003E6478" w:rsidRDefault="00A771E4" w:rsidP="00E221BA">
      <w:pPr>
        <w:pStyle w:val="Stilsursa"/>
        <w:rPr>
          <w:rStyle w:val="Hyperlink"/>
          <w:rFonts w:eastAsiaTheme="minorHAnsi"/>
          <w:sz w:val="14"/>
          <w:szCs w:val="24"/>
        </w:rPr>
      </w:pPr>
      <w:r w:rsidRPr="003E6478">
        <w:rPr>
          <w:rFonts w:eastAsiaTheme="minorHAnsi"/>
        </w:rPr>
        <w:t>3.</w:t>
      </w:r>
      <w:r w:rsidR="00487415">
        <w:t xml:space="preserve"> </w:t>
      </w:r>
      <w:hyperlink r:id="rId136" w:history="1">
        <w:r w:rsidR="00874722" w:rsidRPr="003E6478">
          <w:rPr>
            <w:rStyle w:val="Hyperlink"/>
            <w:rFonts w:eastAsiaTheme="minorHAnsi"/>
            <w:sz w:val="14"/>
            <w:szCs w:val="24"/>
          </w:rPr>
          <w:t>https://www.europarl.europa.eu/</w:t>
        </w:r>
      </w:hyperlink>
    </w:p>
    <w:p w14:paraId="6A4F49CF" w14:textId="0EE0D48C" w:rsidR="00586474" w:rsidRDefault="00586474">
      <w:pPr>
        <w:spacing w:before="0"/>
        <w:jc w:val="left"/>
        <w:rPr>
          <w:rFonts w:eastAsiaTheme="minorHAnsi"/>
        </w:rPr>
      </w:pPr>
      <w:r>
        <w:rPr>
          <w:rFonts w:eastAsiaTheme="minorHAnsi"/>
        </w:rPr>
        <w:br w:type="page"/>
      </w:r>
    </w:p>
    <w:p w14:paraId="6246BCE6" w14:textId="00B819F5" w:rsidR="00782D09" w:rsidRPr="003E6478" w:rsidRDefault="00E50D30" w:rsidP="00782D09">
      <w:pPr>
        <w:rPr>
          <w:rFonts w:eastAsiaTheme="minorHAnsi"/>
        </w:rPr>
      </w:pPr>
      <w:r>
        <w:rPr>
          <w:noProof/>
          <w:spacing w:val="40"/>
          <w:sz w:val="16"/>
          <w:szCs w:val="16"/>
        </w:rPr>
        <w:lastRenderedPageBreak/>
        <w:pict w14:anchorId="4411E6B4">
          <v:shape id="Text Box 34" o:spid="_x0000_s2057" type="#_x0000_t202" style="position:absolute;left:0;text-align:left;margin-left:112.95pt;margin-top:115.35pt;width:231.9pt;height:495pt;z-index:25166489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" fillcolor="#85abcd" strokecolor="gray" strokeweight="5.25pt">
            <v:fill opacity="13107f"/>
            <v:stroke linestyle="thickThin"/>
            <v:textbox style="mso-next-textbox:#Text Box 34">
              <w:txbxContent>
                <w:p w14:paraId="5064E2CA" w14:textId="77777777" w:rsidR="00BD456C" w:rsidRDefault="00BD456C" w:rsidP="00487415">
                  <w:pPr>
                    <w:spacing w:before="96"/>
                    <w:jc w:val="center"/>
                    <w:rPr>
                      <w:rFonts w:ascii="Cambria" w:hAnsi="Cambria"/>
                      <w:b/>
                      <w:smallCaps/>
                      <w:color w:val="000080"/>
                      <w:szCs w:val="18"/>
                      <w:u w:val="single"/>
                    </w:rPr>
                  </w:pPr>
                </w:p>
                <w:p w14:paraId="54CA4EA8" w14:textId="77777777" w:rsidR="00BD456C" w:rsidRPr="003249E3" w:rsidRDefault="00BD456C" w:rsidP="00487415">
                  <w:pPr>
                    <w:spacing w:before="96"/>
                    <w:jc w:val="center"/>
                    <w:rPr>
                      <w:rFonts w:ascii="Cambria" w:hAnsi="Cambria"/>
                      <w:b/>
                      <w:smallCaps/>
                      <w:color w:val="000080"/>
                      <w:szCs w:val="18"/>
                      <w:u w:val="single"/>
                    </w:rPr>
                  </w:pPr>
                </w:p>
                <w:p w14:paraId="495D46C9" w14:textId="77777777" w:rsidR="00BD456C" w:rsidRPr="003249E3" w:rsidRDefault="00BD456C" w:rsidP="00487415">
                  <w:pPr>
                    <w:spacing w:before="96"/>
                    <w:jc w:val="center"/>
                    <w:rPr>
                      <w:rFonts w:ascii="Cambria" w:hAnsi="Cambria"/>
                      <w:b/>
                      <w:smallCaps/>
                      <w:color w:val="000080"/>
                      <w:szCs w:val="18"/>
                      <w:u w:val="single"/>
                    </w:rPr>
                  </w:pPr>
                </w:p>
                <w:p w14:paraId="1A7159F9" w14:textId="6271CD62" w:rsidR="00BD456C" w:rsidRPr="003249E3" w:rsidRDefault="00BD456C"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BD456C" w:rsidRPr="003249E3" w:rsidRDefault="00BD456C"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BD456C" w:rsidRPr="003249E3" w:rsidRDefault="00BD456C" w:rsidP="00487415">
                  <w:pPr>
                    <w:pStyle w:val="Textfeedback"/>
                    <w:tabs>
                      <w:tab w:val="clear" w:pos="4323"/>
                      <w:tab w:val="center" w:pos="3458"/>
                    </w:tabs>
                    <w:spacing w:before="576"/>
                    <w:jc w:val="center"/>
                    <w:rPr>
                      <w:rFonts w:ascii="Cambria" w:hAnsi="Cambria"/>
                      <w:szCs w:val="18"/>
                    </w:rPr>
                  </w:pPr>
                </w:p>
                <w:p w14:paraId="52CE3B05" w14:textId="77777777" w:rsidR="00BD456C" w:rsidRPr="003249E3" w:rsidRDefault="00BD456C" w:rsidP="00487415">
                  <w:pPr>
                    <w:spacing w:before="160"/>
                    <w:jc w:val="center"/>
                    <w:rPr>
                      <w:rFonts w:ascii="Cambria" w:hAnsi="Cambria"/>
                      <w:b/>
                      <w:smallCaps/>
                      <w:color w:val="000080"/>
                      <w:szCs w:val="18"/>
                    </w:rPr>
                  </w:pPr>
                </w:p>
                <w:p w14:paraId="4CBB18D7" w14:textId="77777777" w:rsidR="00BD456C" w:rsidRPr="003249E3" w:rsidRDefault="00BD456C" w:rsidP="00487415">
                  <w:pPr>
                    <w:spacing w:before="160"/>
                    <w:jc w:val="center"/>
                    <w:rPr>
                      <w:rFonts w:ascii="Cambria" w:hAnsi="Cambria"/>
                      <w:b/>
                      <w:smallCaps/>
                      <w:color w:val="000080"/>
                      <w:szCs w:val="18"/>
                    </w:rPr>
                  </w:pPr>
                </w:p>
                <w:p w14:paraId="40B4CAC5" w14:textId="77777777" w:rsidR="00BD456C" w:rsidRPr="003249E3" w:rsidRDefault="00BD456C"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BD456C" w:rsidRPr="003249E3" w:rsidRDefault="00BD456C"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r w:rsidRPr="003249E3">
                    <w:rPr>
                      <w:rFonts w:ascii="Cambria" w:hAnsi="Cambria" w:cs="Tahoma"/>
                      <w:szCs w:val="18"/>
                    </w:rPr>
                    <w:t>Bdul</w:t>
                  </w:r>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BD456C" w:rsidRPr="003249E3" w:rsidRDefault="00BD456C"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BD456C" w:rsidRPr="003249E3" w:rsidRDefault="00BD456C"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BD456C" w:rsidRPr="003249E3" w:rsidRDefault="00BD456C" w:rsidP="00487415">
                  <w:pPr>
                    <w:spacing w:before="32"/>
                    <w:jc w:val="center"/>
                    <w:rPr>
                      <w:rFonts w:ascii="Cambria" w:hAnsi="Cambria" w:cs="Tahoma"/>
                      <w:b/>
                      <w:szCs w:val="18"/>
                    </w:rPr>
                  </w:pPr>
                </w:p>
                <w:p w14:paraId="59E98203" w14:textId="77777777" w:rsidR="00BD456C" w:rsidRPr="003249E3" w:rsidRDefault="00BD456C" w:rsidP="00487415">
                  <w:pPr>
                    <w:spacing w:before="32"/>
                    <w:jc w:val="center"/>
                    <w:rPr>
                      <w:rStyle w:val="Hyperlink"/>
                      <w:rFonts w:ascii="Cambria" w:hAnsi="Cambria"/>
                    </w:rPr>
                  </w:pPr>
                  <w:hyperlink r:id="rId137"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6E2DA293" w14:textId="77777777" w:rsidR="00BD456C" w:rsidRPr="003249E3" w:rsidRDefault="00BD456C" w:rsidP="00487415">
                  <w:pPr>
                    <w:spacing w:before="32"/>
                    <w:jc w:val="center"/>
                    <w:rPr>
                      <w:rFonts w:ascii="Cambria" w:hAnsi="Cambria" w:cs="Tahoma"/>
                      <w:szCs w:val="18"/>
                    </w:rPr>
                  </w:pPr>
                </w:p>
              </w:txbxContent>
            </v:textbox>
            <w10:wrap type="topAndBottom" anchorx="margin" anchory="margin"/>
          </v:shape>
        </w:pict>
      </w:r>
    </w:p>
    <w:tbl>
      <w:tblPr>
        <w:tblpPr w:leftFromText="180" w:rightFromText="180" w:vertAnchor="text" w:horzAnchor="margin" w:tblpY="10"/>
        <w:tblW w:w="5000" w:type="pct"/>
        <w:tblLook w:val="01E0" w:firstRow="1" w:lastRow="1" w:firstColumn="1" w:lastColumn="1" w:noHBand="0" w:noVBand="0"/>
      </w:tblPr>
      <w:tblGrid>
        <w:gridCol w:w="3947"/>
        <w:gridCol w:w="5823"/>
      </w:tblGrid>
      <w:tr w:rsidR="00E57003" w:rsidRPr="003E6478" w14:paraId="403F14DC" w14:textId="77777777" w:rsidTr="00E57003">
        <w:tc>
          <w:tcPr>
            <w:tcW w:w="2020" w:type="pct"/>
            <w:shd w:val="clear" w:color="auto" w:fill="auto"/>
            <w:vAlign w:val="center"/>
          </w:tcPr>
          <w:p w14:paraId="44D72244" w14:textId="13E10D59" w:rsidR="00E57003" w:rsidRPr="003E6478" w:rsidRDefault="00E57003" w:rsidP="00E57003">
            <w:pPr>
              <w:ind w:right="198"/>
              <w:jc w:val="center"/>
              <w:rPr>
                <w:szCs w:val="18"/>
              </w:rPr>
            </w:pPr>
            <w:bookmarkStart w:id="176" w:name="_Hlk96338715"/>
            <w:bookmarkStart w:id="177" w:name="_Hlk96338547"/>
            <w:r w:rsidRPr="003E6478">
              <w:rPr>
                <w:rFonts w:cs="Arial"/>
                <w:b/>
                <w:bCs/>
                <w:noProof/>
                <w:color w:val="003399"/>
                <w:sz w:val="15"/>
                <w:szCs w:val="15"/>
                <w:lang w:eastAsia="ro-RO"/>
              </w:rPr>
              <w:drawing>
                <wp:inline distT="0" distB="0" distL="0" distR="0" wp14:anchorId="5135D1DA" wp14:editId="1F06B477">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019B82A8" w:rsidR="00E57003" w:rsidRPr="003E6478" w:rsidRDefault="00E57003" w:rsidP="00E57003">
            <w:pPr>
              <w:spacing w:before="0"/>
              <w:ind w:right="198"/>
              <w:jc w:val="center"/>
              <w:rPr>
                <w:rFonts w:cs="Arial"/>
                <w:bCs/>
                <w:color w:val="003399"/>
                <w:sz w:val="15"/>
                <w:szCs w:val="15"/>
              </w:rPr>
            </w:pPr>
            <w:r w:rsidRPr="003E6478">
              <w:rPr>
                <w:rFonts w:cs="Arial"/>
                <w:bCs/>
                <w:color w:val="003399"/>
                <w:sz w:val="15"/>
                <w:szCs w:val="15"/>
              </w:rPr>
              <w:t>Sunaţi</w:t>
            </w:r>
            <w:r w:rsidR="00487415">
              <w:rPr>
                <w:rFonts w:cs="Arial"/>
                <w:bCs/>
                <w:color w:val="003399"/>
                <w:sz w:val="15"/>
                <w:szCs w:val="15"/>
              </w:rPr>
              <w:t xml:space="preserve"> </w:t>
            </w:r>
            <w:r w:rsidRPr="003E6478">
              <w:rPr>
                <w:rFonts w:cs="Arial"/>
                <w:bCs/>
                <w:color w:val="003399"/>
                <w:sz w:val="15"/>
                <w:szCs w:val="15"/>
              </w:rPr>
              <w:t>la</w:t>
            </w:r>
            <w:r w:rsidR="00487415">
              <w:rPr>
                <w:rFonts w:cs="Arial"/>
                <w:bCs/>
                <w:color w:val="003399"/>
                <w:sz w:val="15"/>
                <w:szCs w:val="15"/>
              </w:rPr>
              <w:t xml:space="preserve"> </w:t>
            </w:r>
            <w:r w:rsidRPr="003E6478">
              <w:rPr>
                <w:rFonts w:cs="Arial"/>
                <w:bCs/>
                <w:color w:val="003399"/>
                <w:sz w:val="15"/>
                <w:szCs w:val="15"/>
              </w:rPr>
              <w:t>numărul</w:t>
            </w:r>
            <w:r w:rsidR="00487415">
              <w:rPr>
                <w:rFonts w:cs="Arial"/>
                <w:bCs/>
                <w:color w:val="003399"/>
                <w:sz w:val="15"/>
                <w:szCs w:val="15"/>
              </w:rPr>
              <w:t xml:space="preserve"> </w:t>
            </w:r>
            <w:r w:rsidRPr="003E6478">
              <w:rPr>
                <w:rFonts w:cs="Arial"/>
                <w:bCs/>
                <w:color w:val="003399"/>
                <w:sz w:val="15"/>
                <w:szCs w:val="15"/>
              </w:rPr>
              <w:t>gratuit*</w:t>
            </w:r>
            <w:r w:rsidR="00487415">
              <w:rPr>
                <w:rFonts w:cs="Arial"/>
                <w:bCs/>
                <w:color w:val="003399"/>
                <w:sz w:val="15"/>
                <w:szCs w:val="15"/>
              </w:rPr>
              <w:t xml:space="preserve"> </w:t>
            </w:r>
            <w:r w:rsidRPr="003E6478">
              <w:rPr>
                <w:rFonts w:cs="Arial"/>
                <w:bCs/>
                <w:color w:val="003399"/>
                <w:sz w:val="15"/>
                <w:szCs w:val="15"/>
              </w:rPr>
              <w:t>valabil</w:t>
            </w:r>
            <w:r w:rsidR="00487415">
              <w:rPr>
                <w:rFonts w:cs="Arial"/>
                <w:bCs/>
                <w:color w:val="003399"/>
                <w:sz w:val="15"/>
                <w:szCs w:val="15"/>
              </w:rPr>
              <w:t xml:space="preserve"> </w:t>
            </w:r>
            <w:r w:rsidRPr="003E6478">
              <w:rPr>
                <w:rFonts w:cs="Arial"/>
                <w:bCs/>
                <w:color w:val="003399"/>
                <w:sz w:val="15"/>
                <w:szCs w:val="15"/>
              </w:rPr>
              <w:t>pentru</w:t>
            </w:r>
            <w:r w:rsidR="00487415">
              <w:rPr>
                <w:rFonts w:cs="Arial"/>
                <w:bCs/>
                <w:color w:val="003399"/>
                <w:sz w:val="15"/>
                <w:szCs w:val="15"/>
              </w:rPr>
              <w:t xml:space="preserve"> </w:t>
            </w:r>
            <w:r w:rsidRPr="003E6478">
              <w:rPr>
                <w:rFonts w:cs="Arial"/>
                <w:bCs/>
                <w:color w:val="003399"/>
                <w:sz w:val="15"/>
                <w:szCs w:val="15"/>
              </w:rPr>
              <w:t>toate</w:t>
            </w:r>
            <w:r w:rsidR="00487415">
              <w:rPr>
                <w:rFonts w:cs="Arial"/>
                <w:bCs/>
                <w:color w:val="003399"/>
                <w:sz w:val="15"/>
                <w:szCs w:val="15"/>
              </w:rPr>
              <w:t xml:space="preserve"> </w:t>
            </w:r>
            <w:r w:rsidRPr="003E6478">
              <w:rPr>
                <w:rFonts w:cs="Arial"/>
                <w:bCs/>
                <w:color w:val="003399"/>
                <w:sz w:val="15"/>
                <w:szCs w:val="15"/>
              </w:rPr>
              <w:t>cele</w:t>
            </w:r>
            <w:r w:rsidR="00487415">
              <w:rPr>
                <w:rFonts w:cs="Arial"/>
                <w:bCs/>
                <w:color w:val="003399"/>
                <w:sz w:val="15"/>
                <w:szCs w:val="15"/>
              </w:rPr>
              <w:t xml:space="preserve"> </w:t>
            </w:r>
            <w:r w:rsidRPr="003E6478">
              <w:rPr>
                <w:rFonts w:cs="Arial"/>
                <w:bCs/>
                <w:color w:val="003399"/>
                <w:sz w:val="15"/>
                <w:szCs w:val="15"/>
              </w:rPr>
              <w:t>27</w:t>
            </w:r>
            <w:r w:rsidR="00487415">
              <w:rPr>
                <w:rFonts w:cs="Arial"/>
                <w:bCs/>
                <w:color w:val="003399"/>
                <w:sz w:val="15"/>
                <w:szCs w:val="15"/>
              </w:rPr>
              <w:t xml:space="preserve"> </w:t>
            </w:r>
            <w:r w:rsidRPr="003E6478">
              <w:rPr>
                <w:rFonts w:cs="Arial"/>
                <w:bCs/>
                <w:color w:val="003399"/>
                <w:sz w:val="15"/>
                <w:szCs w:val="15"/>
              </w:rPr>
              <w:t>de</w:t>
            </w:r>
            <w:r w:rsidR="00487415">
              <w:rPr>
                <w:rFonts w:cs="Arial"/>
                <w:bCs/>
                <w:color w:val="003399"/>
                <w:sz w:val="15"/>
                <w:szCs w:val="15"/>
              </w:rPr>
              <w:t xml:space="preserve"> </w:t>
            </w:r>
            <w:r w:rsidRPr="003E6478">
              <w:rPr>
                <w:rFonts w:cs="Arial"/>
                <w:bCs/>
                <w:color w:val="003399"/>
                <w:sz w:val="15"/>
                <w:szCs w:val="15"/>
              </w:rPr>
              <w:t>state-membre</w:t>
            </w:r>
            <w:r w:rsidR="00487415">
              <w:rPr>
                <w:rFonts w:cs="Arial"/>
                <w:bCs/>
                <w:color w:val="003399"/>
                <w:sz w:val="15"/>
                <w:szCs w:val="15"/>
              </w:rPr>
              <w:t xml:space="preserve"> </w:t>
            </w:r>
            <w:r w:rsidRPr="003E6478">
              <w:rPr>
                <w:rFonts w:cs="Arial"/>
                <w:bCs/>
                <w:color w:val="003399"/>
                <w:sz w:val="15"/>
                <w:szCs w:val="15"/>
              </w:rPr>
              <w:t>în</w:t>
            </w:r>
            <w:r w:rsidR="00487415">
              <w:rPr>
                <w:rFonts w:cs="Arial"/>
                <w:bCs/>
                <w:color w:val="003399"/>
                <w:sz w:val="15"/>
                <w:szCs w:val="15"/>
              </w:rPr>
              <w:t xml:space="preserve"> </w:t>
            </w:r>
            <w:r w:rsidRPr="003E6478">
              <w:rPr>
                <w:rFonts w:cs="Arial"/>
                <w:bCs/>
                <w:color w:val="003399"/>
                <w:sz w:val="15"/>
                <w:szCs w:val="15"/>
              </w:rPr>
              <w:t>cursul</w:t>
            </w:r>
            <w:r w:rsidR="00487415">
              <w:rPr>
                <w:rFonts w:cs="Arial"/>
                <w:bCs/>
                <w:color w:val="003399"/>
                <w:sz w:val="15"/>
                <w:szCs w:val="15"/>
              </w:rPr>
              <w:t xml:space="preserve"> </w:t>
            </w:r>
            <w:r w:rsidRPr="003E6478">
              <w:rPr>
                <w:rFonts w:cs="Arial"/>
                <w:bCs/>
                <w:color w:val="003399"/>
                <w:sz w:val="15"/>
                <w:szCs w:val="15"/>
              </w:rPr>
              <w:t>orelor</w:t>
            </w:r>
            <w:r w:rsidR="00487415">
              <w:rPr>
                <w:rFonts w:cs="Arial"/>
                <w:bCs/>
                <w:color w:val="003399"/>
                <w:sz w:val="15"/>
                <w:szCs w:val="15"/>
              </w:rPr>
              <w:t xml:space="preserve"> </w:t>
            </w:r>
            <w:r w:rsidRPr="003E6478">
              <w:rPr>
                <w:rFonts w:cs="Arial"/>
                <w:bCs/>
                <w:color w:val="003399"/>
                <w:sz w:val="15"/>
                <w:szCs w:val="15"/>
              </w:rPr>
              <w:t>de</w:t>
            </w:r>
            <w:r w:rsidR="00487415">
              <w:rPr>
                <w:rFonts w:cs="Arial"/>
                <w:bCs/>
                <w:color w:val="003399"/>
                <w:sz w:val="15"/>
                <w:szCs w:val="15"/>
              </w:rPr>
              <w:t xml:space="preserve"> </w:t>
            </w:r>
            <w:r w:rsidRPr="003E6478">
              <w:rPr>
                <w:rFonts w:cs="Arial"/>
                <w:bCs/>
                <w:color w:val="003399"/>
                <w:sz w:val="15"/>
                <w:szCs w:val="15"/>
              </w:rPr>
              <w:t>lucru</w:t>
            </w:r>
          </w:p>
          <w:p w14:paraId="1D957372" w14:textId="02729369" w:rsidR="00E57003" w:rsidRPr="003E6478" w:rsidRDefault="00E57003" w:rsidP="00E57003">
            <w:pPr>
              <w:spacing w:before="0"/>
              <w:ind w:right="198"/>
              <w:jc w:val="center"/>
              <w:rPr>
                <w:rFonts w:cs="Arial"/>
                <w:bCs/>
                <w:color w:val="003399"/>
                <w:sz w:val="15"/>
                <w:szCs w:val="15"/>
              </w:rPr>
            </w:pPr>
            <w:r w:rsidRPr="003E6478">
              <w:rPr>
                <w:rFonts w:cs="Arial"/>
                <w:bCs/>
                <w:color w:val="003399"/>
                <w:sz w:val="15"/>
                <w:szCs w:val="15"/>
              </w:rPr>
              <w:t>(9-8:30</w:t>
            </w:r>
            <w:r w:rsidR="00487415">
              <w:rPr>
                <w:rFonts w:cs="Arial"/>
                <w:bCs/>
                <w:color w:val="003399"/>
                <w:sz w:val="15"/>
                <w:szCs w:val="15"/>
              </w:rPr>
              <w:t xml:space="preserve"> </w:t>
            </w:r>
            <w:r w:rsidRPr="003E6478">
              <w:rPr>
                <w:rFonts w:cs="Arial"/>
                <w:bCs/>
                <w:color w:val="003399"/>
                <w:sz w:val="15"/>
                <w:szCs w:val="15"/>
              </w:rPr>
              <w:t>CET</w:t>
            </w:r>
            <w:r w:rsidR="00487415">
              <w:rPr>
                <w:rFonts w:cs="Arial"/>
                <w:bCs/>
                <w:color w:val="003399"/>
                <w:sz w:val="15"/>
                <w:szCs w:val="15"/>
              </w:rPr>
              <w:t xml:space="preserve"> </w:t>
            </w:r>
            <w:r w:rsidRPr="003E6478">
              <w:rPr>
                <w:rFonts w:cs="Arial"/>
                <w:bCs/>
                <w:color w:val="003399"/>
                <w:sz w:val="15"/>
                <w:szCs w:val="15"/>
              </w:rPr>
              <w:t>în</w:t>
            </w:r>
            <w:r w:rsidR="00487415">
              <w:rPr>
                <w:rFonts w:cs="Arial"/>
                <w:bCs/>
                <w:color w:val="003399"/>
                <w:sz w:val="15"/>
                <w:szCs w:val="15"/>
              </w:rPr>
              <w:t xml:space="preserve"> </w:t>
            </w:r>
            <w:r w:rsidRPr="003E6478">
              <w:rPr>
                <w:rFonts w:cs="Arial"/>
                <w:bCs/>
                <w:color w:val="003399"/>
                <w:sz w:val="15"/>
                <w:szCs w:val="15"/>
              </w:rPr>
              <w:t>timpul</w:t>
            </w:r>
            <w:r w:rsidR="00487415">
              <w:rPr>
                <w:rFonts w:cs="Arial"/>
                <w:bCs/>
                <w:color w:val="003399"/>
                <w:sz w:val="15"/>
                <w:szCs w:val="15"/>
              </w:rPr>
              <w:t xml:space="preserve"> </w:t>
            </w:r>
            <w:r w:rsidRPr="003E6478">
              <w:rPr>
                <w:rFonts w:cs="Arial"/>
                <w:bCs/>
                <w:color w:val="003399"/>
                <w:sz w:val="15"/>
                <w:szCs w:val="15"/>
              </w:rPr>
              <w:t>săptămânii)</w:t>
            </w:r>
            <w:r w:rsidR="00487415">
              <w:rPr>
                <w:rFonts w:cs="Arial"/>
                <w:bCs/>
                <w:color w:val="003399"/>
                <w:sz w:val="15"/>
                <w:szCs w:val="15"/>
              </w:rPr>
              <w:t xml:space="preserve"> </w:t>
            </w:r>
            <w:r w:rsidRPr="003E6478">
              <w:rPr>
                <w:rFonts w:cs="Arial"/>
                <w:bCs/>
                <w:color w:val="003399"/>
                <w:sz w:val="15"/>
                <w:szCs w:val="15"/>
              </w:rPr>
              <w:t>00</w:t>
            </w:r>
            <w:r w:rsidR="00487415">
              <w:rPr>
                <w:rFonts w:cs="Arial"/>
                <w:bCs/>
                <w:color w:val="003399"/>
                <w:sz w:val="15"/>
                <w:szCs w:val="15"/>
              </w:rPr>
              <w:t xml:space="preserve"> </w:t>
            </w:r>
            <w:r w:rsidRPr="003E6478">
              <w:rPr>
                <w:rFonts w:cs="Arial"/>
                <w:bCs/>
                <w:color w:val="003399"/>
                <w:sz w:val="15"/>
                <w:szCs w:val="15"/>
              </w:rPr>
              <w:t>800</w:t>
            </w:r>
            <w:r w:rsidR="00487415">
              <w:rPr>
                <w:rFonts w:cs="Arial"/>
                <w:bCs/>
                <w:color w:val="003399"/>
                <w:sz w:val="15"/>
                <w:szCs w:val="15"/>
              </w:rPr>
              <w:t xml:space="preserve"> </w:t>
            </w:r>
            <w:r w:rsidRPr="003E6478">
              <w:rPr>
                <w:rFonts w:cs="Arial"/>
                <w:bCs/>
                <w:color w:val="003399"/>
                <w:sz w:val="15"/>
                <w:szCs w:val="15"/>
              </w:rPr>
              <w:t>6</w:t>
            </w:r>
            <w:r w:rsidR="00487415">
              <w:rPr>
                <w:rFonts w:cs="Arial"/>
                <w:bCs/>
                <w:color w:val="003399"/>
                <w:sz w:val="15"/>
                <w:szCs w:val="15"/>
              </w:rPr>
              <w:t xml:space="preserve"> </w:t>
            </w:r>
            <w:r w:rsidRPr="003E6478">
              <w:rPr>
                <w:rFonts w:cs="Arial"/>
                <w:bCs/>
                <w:color w:val="003399"/>
                <w:sz w:val="15"/>
                <w:szCs w:val="15"/>
              </w:rPr>
              <w:t>7</w:t>
            </w:r>
            <w:r w:rsidR="00487415">
              <w:rPr>
                <w:rFonts w:cs="Arial"/>
                <w:bCs/>
                <w:color w:val="003399"/>
                <w:sz w:val="15"/>
                <w:szCs w:val="15"/>
              </w:rPr>
              <w:t xml:space="preserve"> </w:t>
            </w:r>
            <w:r w:rsidRPr="003E6478">
              <w:rPr>
                <w:rFonts w:cs="Arial"/>
                <w:bCs/>
                <w:color w:val="003399"/>
                <w:sz w:val="15"/>
                <w:szCs w:val="15"/>
              </w:rPr>
              <w:t>8</w:t>
            </w:r>
            <w:r w:rsidR="00487415">
              <w:rPr>
                <w:rFonts w:cs="Arial"/>
                <w:bCs/>
                <w:color w:val="003399"/>
                <w:sz w:val="15"/>
                <w:szCs w:val="15"/>
              </w:rPr>
              <w:t xml:space="preserve"> </w:t>
            </w:r>
            <w:r w:rsidRPr="003E6478">
              <w:rPr>
                <w:rFonts w:cs="Arial"/>
                <w:bCs/>
                <w:color w:val="003399"/>
                <w:sz w:val="15"/>
                <w:szCs w:val="15"/>
              </w:rPr>
              <w:t>9</w:t>
            </w:r>
            <w:r w:rsidR="00487415">
              <w:rPr>
                <w:rFonts w:cs="Arial"/>
                <w:bCs/>
                <w:color w:val="003399"/>
                <w:sz w:val="15"/>
                <w:szCs w:val="15"/>
              </w:rPr>
              <w:t xml:space="preserve"> </w:t>
            </w:r>
            <w:r w:rsidRPr="003E6478">
              <w:rPr>
                <w:rFonts w:cs="Arial"/>
                <w:bCs/>
                <w:color w:val="003399"/>
                <w:sz w:val="15"/>
                <w:szCs w:val="15"/>
              </w:rPr>
              <w:t>10</w:t>
            </w:r>
            <w:r w:rsidR="00487415">
              <w:rPr>
                <w:rFonts w:cs="Arial"/>
                <w:bCs/>
                <w:color w:val="003399"/>
                <w:sz w:val="15"/>
                <w:szCs w:val="15"/>
              </w:rPr>
              <w:t xml:space="preserve"> </w:t>
            </w:r>
            <w:r w:rsidRPr="003E6478">
              <w:rPr>
                <w:rFonts w:cs="Arial"/>
                <w:bCs/>
                <w:color w:val="003399"/>
                <w:sz w:val="15"/>
                <w:szCs w:val="15"/>
              </w:rPr>
              <w:t>11</w:t>
            </w:r>
          </w:p>
          <w:p w14:paraId="097A9F54" w14:textId="7BA9DF84" w:rsidR="00E57003" w:rsidRPr="003E6478" w:rsidRDefault="00E57003" w:rsidP="00E57003">
            <w:pPr>
              <w:spacing w:before="0"/>
              <w:ind w:right="198"/>
              <w:jc w:val="center"/>
              <w:rPr>
                <w:rFonts w:cs="Arial"/>
                <w:b/>
                <w:color w:val="003399"/>
                <w:sz w:val="15"/>
                <w:szCs w:val="15"/>
              </w:rPr>
            </w:pPr>
            <w:r w:rsidRPr="003E6478">
              <w:rPr>
                <w:rFonts w:cs="Arial"/>
                <w:color w:val="003399"/>
                <w:sz w:val="15"/>
                <w:szCs w:val="15"/>
              </w:rPr>
              <w:t>sau</w:t>
            </w:r>
            <w:r w:rsidR="00487415">
              <w:rPr>
                <w:rFonts w:cs="Arial"/>
                <w:color w:val="003399"/>
                <w:sz w:val="15"/>
                <w:szCs w:val="15"/>
              </w:rPr>
              <w:t xml:space="preserve"> </w:t>
            </w:r>
            <w:r w:rsidRPr="003E6478">
              <w:rPr>
                <w:rFonts w:cs="Arial"/>
                <w:color w:val="003399"/>
                <w:sz w:val="15"/>
                <w:szCs w:val="15"/>
              </w:rPr>
              <w:t>sunaţi</w:t>
            </w:r>
            <w:r w:rsidR="00487415">
              <w:rPr>
                <w:rFonts w:cs="Arial"/>
                <w:color w:val="003399"/>
                <w:sz w:val="15"/>
                <w:szCs w:val="15"/>
              </w:rPr>
              <w:t xml:space="preserve"> </w:t>
            </w:r>
            <w:r w:rsidRPr="003E6478">
              <w:rPr>
                <w:rFonts w:cs="Arial"/>
                <w:color w:val="003399"/>
                <w:sz w:val="15"/>
                <w:szCs w:val="15"/>
              </w:rPr>
              <w:t>la</w:t>
            </w:r>
            <w:r w:rsidR="00487415">
              <w:rPr>
                <w:rFonts w:cs="Arial"/>
                <w:color w:val="003399"/>
                <w:sz w:val="15"/>
                <w:szCs w:val="15"/>
              </w:rPr>
              <w:t xml:space="preserve"> </w:t>
            </w:r>
            <w:r w:rsidRPr="003E6478">
              <w:rPr>
                <w:rFonts w:cs="Arial"/>
                <w:color w:val="003399"/>
                <w:sz w:val="15"/>
                <w:szCs w:val="15"/>
              </w:rPr>
              <w:t>numărul</w:t>
            </w:r>
            <w:r w:rsidR="00487415">
              <w:rPr>
                <w:rFonts w:cs="Arial"/>
                <w:color w:val="003399"/>
                <w:sz w:val="15"/>
                <w:szCs w:val="15"/>
              </w:rPr>
              <w:t xml:space="preserve"> </w:t>
            </w:r>
            <w:r w:rsidRPr="003E6478">
              <w:rPr>
                <w:rFonts w:cs="Arial"/>
                <w:color w:val="003399"/>
                <w:sz w:val="15"/>
                <w:szCs w:val="15"/>
              </w:rPr>
              <w:t>de</w:t>
            </w:r>
            <w:r w:rsidR="00487415">
              <w:rPr>
                <w:rFonts w:cs="Arial"/>
                <w:color w:val="003399"/>
                <w:sz w:val="15"/>
                <w:szCs w:val="15"/>
              </w:rPr>
              <w:t xml:space="preserve"> </w:t>
            </w:r>
            <w:r w:rsidRPr="003E6478">
              <w:rPr>
                <w:rFonts w:cs="Arial"/>
                <w:color w:val="003399"/>
                <w:sz w:val="15"/>
                <w:szCs w:val="15"/>
              </w:rPr>
              <w:t>telefon</w:t>
            </w:r>
            <w:r w:rsidR="00487415">
              <w:rPr>
                <w:rFonts w:cs="Arial"/>
                <w:color w:val="003399"/>
                <w:sz w:val="15"/>
                <w:szCs w:val="15"/>
              </w:rPr>
              <w:t xml:space="preserve"> </w:t>
            </w:r>
            <w:r w:rsidRPr="003E6478">
              <w:rPr>
                <w:rFonts w:cs="Arial"/>
                <w:color w:val="003399"/>
                <w:sz w:val="15"/>
                <w:szCs w:val="15"/>
              </w:rPr>
              <w:t>+</w:t>
            </w:r>
            <w:r w:rsidR="00487415">
              <w:rPr>
                <w:rFonts w:cs="Arial"/>
                <w:color w:val="003399"/>
                <w:sz w:val="15"/>
                <w:szCs w:val="15"/>
              </w:rPr>
              <w:t xml:space="preserve"> </w:t>
            </w:r>
            <w:r w:rsidRPr="003E6478">
              <w:rPr>
                <w:rFonts w:cs="Arial"/>
                <w:color w:val="003399"/>
                <w:sz w:val="15"/>
                <w:szCs w:val="15"/>
              </w:rPr>
              <w:t>32-2-299.96.96</w:t>
            </w:r>
            <w:r w:rsidR="00487415">
              <w:rPr>
                <w:rFonts w:cs="Arial"/>
                <w:color w:val="003399"/>
                <w:sz w:val="15"/>
                <w:szCs w:val="15"/>
              </w:rPr>
              <w:t xml:space="preserve"> </w:t>
            </w:r>
            <w:r w:rsidRPr="003E6478">
              <w:rPr>
                <w:rFonts w:cs="Arial"/>
                <w:color w:val="003399"/>
                <w:sz w:val="15"/>
                <w:szCs w:val="15"/>
              </w:rPr>
              <w:t>accesibil</w:t>
            </w:r>
            <w:r w:rsidR="00487415">
              <w:rPr>
                <w:rFonts w:cs="Arial"/>
                <w:color w:val="003399"/>
                <w:sz w:val="15"/>
                <w:szCs w:val="15"/>
              </w:rPr>
              <w:t xml:space="preserve"> </w:t>
            </w:r>
            <w:r w:rsidRPr="003E6478">
              <w:rPr>
                <w:rFonts w:cs="Arial"/>
                <w:color w:val="003399"/>
                <w:sz w:val="15"/>
                <w:szCs w:val="15"/>
              </w:rPr>
              <w:t>de</w:t>
            </w:r>
            <w:r w:rsidR="00487415">
              <w:rPr>
                <w:rFonts w:cs="Arial"/>
                <w:color w:val="003399"/>
                <w:sz w:val="15"/>
                <w:szCs w:val="15"/>
              </w:rPr>
              <w:t xml:space="preserve"> </w:t>
            </w:r>
            <w:r w:rsidRPr="003E6478">
              <w:rPr>
                <w:rFonts w:cs="Arial"/>
                <w:color w:val="003399"/>
                <w:sz w:val="15"/>
                <w:szCs w:val="15"/>
              </w:rPr>
              <w:t>oriunde</w:t>
            </w:r>
            <w:r w:rsidR="00487415">
              <w:rPr>
                <w:rFonts w:cs="Arial"/>
                <w:color w:val="003399"/>
                <w:sz w:val="15"/>
                <w:szCs w:val="15"/>
              </w:rPr>
              <w:t xml:space="preserve"> </w:t>
            </w:r>
            <w:r w:rsidRPr="003E6478">
              <w:rPr>
                <w:rFonts w:cs="Arial"/>
                <w:color w:val="003399"/>
                <w:sz w:val="15"/>
                <w:szCs w:val="15"/>
              </w:rPr>
              <w:t>din</w:t>
            </w:r>
            <w:r w:rsidR="00487415">
              <w:rPr>
                <w:rFonts w:cs="Arial"/>
                <w:color w:val="003399"/>
                <w:sz w:val="15"/>
                <w:szCs w:val="15"/>
              </w:rPr>
              <w:t xml:space="preserve"> </w:t>
            </w:r>
            <w:r w:rsidRPr="003E6478">
              <w:rPr>
                <w:rFonts w:cs="Arial"/>
                <w:color w:val="003399"/>
                <w:sz w:val="15"/>
                <w:szCs w:val="15"/>
              </w:rPr>
              <w:t>lume</w:t>
            </w:r>
            <w:r w:rsidR="00487415">
              <w:rPr>
                <w:rFonts w:cs="Arial"/>
                <w:color w:val="003399"/>
                <w:sz w:val="15"/>
                <w:szCs w:val="15"/>
              </w:rPr>
              <w:t xml:space="preserve"> </w:t>
            </w:r>
            <w:r w:rsidRPr="003E6478">
              <w:rPr>
                <w:rFonts w:cs="Arial"/>
                <w:color w:val="003399"/>
                <w:sz w:val="15"/>
                <w:szCs w:val="15"/>
              </w:rPr>
              <w:t>(tarif</w:t>
            </w:r>
            <w:r w:rsidR="00487415">
              <w:rPr>
                <w:rFonts w:cs="Arial"/>
                <w:color w:val="003399"/>
                <w:sz w:val="15"/>
                <w:szCs w:val="15"/>
              </w:rPr>
              <w:t xml:space="preserve"> </w:t>
            </w:r>
            <w:r w:rsidRPr="003E6478">
              <w:rPr>
                <w:rFonts w:cs="Arial"/>
                <w:color w:val="003399"/>
                <w:sz w:val="15"/>
                <w:szCs w:val="15"/>
              </w:rPr>
              <w:t>normal).</w:t>
            </w:r>
          </w:p>
        </w:tc>
      </w:tr>
      <w:tr w:rsidR="00E57003" w:rsidRPr="003E6478" w14:paraId="3650B4D3" w14:textId="77777777" w:rsidTr="00E57003">
        <w:tc>
          <w:tcPr>
            <w:tcW w:w="5000" w:type="pct"/>
            <w:gridSpan w:val="2"/>
            <w:shd w:val="clear" w:color="auto" w:fill="auto"/>
          </w:tcPr>
          <w:p w14:paraId="4F10105E" w14:textId="6C27474F" w:rsidR="00E57003" w:rsidRPr="003E6478" w:rsidRDefault="00E57003" w:rsidP="00E57003">
            <w:pPr>
              <w:ind w:right="198"/>
              <w:rPr>
                <w:i/>
                <w:spacing w:val="-6"/>
                <w:sz w:val="14"/>
                <w:szCs w:val="14"/>
              </w:rPr>
            </w:pPr>
            <w:r w:rsidRPr="003E6478">
              <w:rPr>
                <w:i/>
                <w:spacing w:val="-6"/>
                <w:sz w:val="14"/>
                <w:szCs w:val="14"/>
              </w:rPr>
              <w:t>*Anumiţi</w:t>
            </w:r>
            <w:r w:rsidR="00487415">
              <w:rPr>
                <w:i/>
                <w:spacing w:val="-6"/>
                <w:sz w:val="14"/>
                <w:szCs w:val="14"/>
              </w:rPr>
              <w:t xml:space="preserve"> </w:t>
            </w:r>
            <w:r w:rsidRPr="003E6478">
              <w:rPr>
                <w:i/>
                <w:spacing w:val="-6"/>
                <w:sz w:val="14"/>
                <w:szCs w:val="14"/>
              </w:rPr>
              <w:t>operatori</w:t>
            </w:r>
            <w:r w:rsidR="00487415">
              <w:rPr>
                <w:i/>
                <w:spacing w:val="-6"/>
                <w:sz w:val="14"/>
                <w:szCs w:val="14"/>
              </w:rPr>
              <w:t xml:space="preserve"> </w:t>
            </w:r>
            <w:r w:rsidRPr="003E6478">
              <w:rPr>
                <w:i/>
                <w:spacing w:val="-6"/>
                <w:sz w:val="14"/>
                <w:szCs w:val="14"/>
              </w:rPr>
              <w:t>de</w:t>
            </w:r>
            <w:r w:rsidR="00487415">
              <w:rPr>
                <w:i/>
                <w:spacing w:val="-6"/>
                <w:sz w:val="14"/>
                <w:szCs w:val="14"/>
              </w:rPr>
              <w:t xml:space="preserve"> </w:t>
            </w:r>
            <w:r w:rsidRPr="003E6478">
              <w:rPr>
                <w:i/>
                <w:spacing w:val="-6"/>
                <w:sz w:val="14"/>
                <w:szCs w:val="14"/>
              </w:rPr>
              <w:t>telefonie</w:t>
            </w:r>
            <w:r w:rsidR="00487415">
              <w:rPr>
                <w:i/>
                <w:spacing w:val="-6"/>
                <w:sz w:val="14"/>
                <w:szCs w:val="14"/>
              </w:rPr>
              <w:t xml:space="preserve"> </w:t>
            </w:r>
            <w:r w:rsidRPr="003E6478">
              <w:rPr>
                <w:i/>
                <w:spacing w:val="-6"/>
                <w:sz w:val="14"/>
                <w:szCs w:val="14"/>
              </w:rPr>
              <w:t>mobilă</w:t>
            </w:r>
            <w:r w:rsidR="00487415">
              <w:rPr>
                <w:i/>
                <w:spacing w:val="-6"/>
                <w:sz w:val="14"/>
                <w:szCs w:val="14"/>
              </w:rPr>
              <w:t xml:space="preserve"> </w:t>
            </w:r>
            <w:r w:rsidRPr="003E6478">
              <w:rPr>
                <w:i/>
                <w:spacing w:val="-6"/>
                <w:sz w:val="14"/>
                <w:szCs w:val="14"/>
              </w:rPr>
              <w:t>nu</w:t>
            </w:r>
            <w:r w:rsidR="00487415">
              <w:rPr>
                <w:i/>
                <w:spacing w:val="-6"/>
                <w:sz w:val="14"/>
                <w:szCs w:val="14"/>
              </w:rPr>
              <w:t xml:space="preserve"> </w:t>
            </w:r>
            <w:r w:rsidRPr="003E6478">
              <w:rPr>
                <w:i/>
                <w:spacing w:val="-6"/>
                <w:sz w:val="14"/>
                <w:szCs w:val="14"/>
              </w:rPr>
              <w:t>permit</w:t>
            </w:r>
            <w:r w:rsidR="00487415">
              <w:rPr>
                <w:i/>
                <w:spacing w:val="-6"/>
                <w:sz w:val="14"/>
                <w:szCs w:val="14"/>
              </w:rPr>
              <w:t xml:space="preserve"> </w:t>
            </w:r>
            <w:r w:rsidRPr="003E6478">
              <w:rPr>
                <w:i/>
                <w:spacing w:val="-6"/>
                <w:sz w:val="14"/>
                <w:szCs w:val="14"/>
              </w:rPr>
              <w:t>accesul</w:t>
            </w:r>
            <w:r w:rsidR="00487415">
              <w:rPr>
                <w:i/>
                <w:spacing w:val="-6"/>
                <w:sz w:val="14"/>
                <w:szCs w:val="14"/>
              </w:rPr>
              <w:t xml:space="preserve"> </w:t>
            </w:r>
            <w:r w:rsidRPr="003E6478">
              <w:rPr>
                <w:i/>
                <w:spacing w:val="-6"/>
                <w:sz w:val="14"/>
                <w:szCs w:val="14"/>
              </w:rPr>
              <w:t>la</w:t>
            </w:r>
            <w:r w:rsidR="00487415">
              <w:rPr>
                <w:i/>
                <w:spacing w:val="-6"/>
                <w:sz w:val="14"/>
                <w:szCs w:val="14"/>
              </w:rPr>
              <w:t xml:space="preserve"> </w:t>
            </w:r>
            <w:r w:rsidRPr="003E6478">
              <w:rPr>
                <w:i/>
                <w:spacing w:val="-6"/>
                <w:sz w:val="14"/>
                <w:szCs w:val="14"/>
              </w:rPr>
              <w:t>numerele</w:t>
            </w:r>
            <w:r w:rsidR="00487415">
              <w:rPr>
                <w:i/>
                <w:spacing w:val="-6"/>
                <w:sz w:val="14"/>
                <w:szCs w:val="14"/>
              </w:rPr>
              <w:t xml:space="preserve"> </w:t>
            </w:r>
            <w:r w:rsidRPr="003E6478">
              <w:rPr>
                <w:i/>
                <w:spacing w:val="-6"/>
                <w:sz w:val="14"/>
                <w:szCs w:val="14"/>
              </w:rPr>
              <w:t>cu</w:t>
            </w:r>
            <w:r w:rsidR="00487415">
              <w:rPr>
                <w:i/>
                <w:spacing w:val="-6"/>
                <w:sz w:val="14"/>
                <w:szCs w:val="14"/>
              </w:rPr>
              <w:t xml:space="preserve"> </w:t>
            </w:r>
            <w:r w:rsidRPr="003E6478">
              <w:rPr>
                <w:i/>
                <w:spacing w:val="-6"/>
                <w:sz w:val="14"/>
                <w:szCs w:val="14"/>
              </w:rPr>
              <w:t>prefixul</w:t>
            </w:r>
            <w:r w:rsidR="00487415">
              <w:rPr>
                <w:i/>
                <w:spacing w:val="-6"/>
                <w:sz w:val="14"/>
                <w:szCs w:val="14"/>
              </w:rPr>
              <w:t xml:space="preserve"> </w:t>
            </w:r>
            <w:r w:rsidRPr="003E6478">
              <w:rPr>
                <w:i/>
                <w:spacing w:val="-6"/>
                <w:sz w:val="14"/>
                <w:szCs w:val="14"/>
              </w:rPr>
              <w:t>00800</w:t>
            </w:r>
            <w:r w:rsidR="00487415">
              <w:rPr>
                <w:i/>
                <w:spacing w:val="-6"/>
                <w:sz w:val="14"/>
                <w:szCs w:val="14"/>
              </w:rPr>
              <w:t xml:space="preserve"> </w:t>
            </w:r>
            <w:r w:rsidRPr="003E6478">
              <w:rPr>
                <w:i/>
                <w:spacing w:val="-6"/>
                <w:sz w:val="14"/>
                <w:szCs w:val="14"/>
              </w:rPr>
              <w:t>sau</w:t>
            </w:r>
            <w:r w:rsidR="00487415">
              <w:rPr>
                <w:i/>
                <w:spacing w:val="-6"/>
                <w:sz w:val="14"/>
                <w:szCs w:val="14"/>
              </w:rPr>
              <w:t xml:space="preserve"> </w:t>
            </w:r>
            <w:r w:rsidRPr="003E6478">
              <w:rPr>
                <w:i/>
                <w:spacing w:val="-6"/>
                <w:sz w:val="14"/>
                <w:szCs w:val="14"/>
              </w:rPr>
              <w:t>taxează</w:t>
            </w:r>
            <w:r w:rsidR="00487415">
              <w:rPr>
                <w:i/>
                <w:spacing w:val="-6"/>
                <w:sz w:val="14"/>
                <w:szCs w:val="14"/>
              </w:rPr>
              <w:t xml:space="preserve"> </w:t>
            </w:r>
            <w:r w:rsidRPr="003E6478">
              <w:rPr>
                <w:i/>
                <w:spacing w:val="-6"/>
                <w:sz w:val="14"/>
                <w:szCs w:val="14"/>
              </w:rPr>
              <w:t>aceste</w:t>
            </w:r>
            <w:r w:rsidR="00487415">
              <w:rPr>
                <w:i/>
                <w:spacing w:val="-6"/>
                <w:sz w:val="14"/>
                <w:szCs w:val="14"/>
              </w:rPr>
              <w:t xml:space="preserve"> </w:t>
            </w:r>
            <w:r w:rsidRPr="003E6478">
              <w:rPr>
                <w:i/>
                <w:spacing w:val="-6"/>
                <w:sz w:val="14"/>
                <w:szCs w:val="14"/>
              </w:rPr>
              <w:t>apeluri.</w:t>
            </w:r>
            <w:r w:rsidR="00487415">
              <w:rPr>
                <w:i/>
                <w:spacing w:val="-6"/>
                <w:sz w:val="14"/>
                <w:szCs w:val="14"/>
              </w:rPr>
              <w:t xml:space="preserve"> </w:t>
            </w:r>
            <w:r w:rsidRPr="003E6478">
              <w:rPr>
                <w:i/>
                <w:spacing w:val="-6"/>
                <w:sz w:val="14"/>
                <w:szCs w:val="14"/>
              </w:rPr>
              <w:t>În</w:t>
            </w:r>
            <w:r w:rsidR="00487415">
              <w:rPr>
                <w:i/>
                <w:spacing w:val="-6"/>
                <w:sz w:val="14"/>
                <w:szCs w:val="14"/>
              </w:rPr>
              <w:t xml:space="preserve"> </w:t>
            </w:r>
            <w:r w:rsidRPr="003E6478">
              <w:rPr>
                <w:i/>
                <w:spacing w:val="-6"/>
                <w:sz w:val="14"/>
                <w:szCs w:val="14"/>
              </w:rPr>
              <w:t>unele</w:t>
            </w:r>
            <w:r w:rsidR="00487415">
              <w:rPr>
                <w:i/>
                <w:spacing w:val="-6"/>
                <w:sz w:val="14"/>
                <w:szCs w:val="14"/>
              </w:rPr>
              <w:t xml:space="preserve"> </w:t>
            </w:r>
            <w:r w:rsidRPr="003E6478">
              <w:rPr>
                <w:i/>
                <w:spacing w:val="-6"/>
                <w:sz w:val="14"/>
                <w:szCs w:val="14"/>
              </w:rPr>
              <w:t>cazuri,</w:t>
            </w:r>
            <w:r w:rsidR="00487415">
              <w:rPr>
                <w:i/>
                <w:spacing w:val="-6"/>
                <w:sz w:val="14"/>
                <w:szCs w:val="14"/>
              </w:rPr>
              <w:t xml:space="preserve"> </w:t>
            </w:r>
            <w:r w:rsidRPr="003E6478">
              <w:rPr>
                <w:i/>
                <w:spacing w:val="-6"/>
                <w:sz w:val="14"/>
                <w:szCs w:val="14"/>
              </w:rPr>
              <w:t>aceste</w:t>
            </w:r>
            <w:r w:rsidR="00487415">
              <w:rPr>
                <w:i/>
                <w:spacing w:val="-6"/>
                <w:sz w:val="14"/>
                <w:szCs w:val="14"/>
              </w:rPr>
              <w:t xml:space="preserve"> </w:t>
            </w:r>
            <w:r w:rsidRPr="003E6478">
              <w:rPr>
                <w:i/>
                <w:spacing w:val="-6"/>
                <w:sz w:val="14"/>
                <w:szCs w:val="14"/>
              </w:rPr>
              <w:t>apeluri</w:t>
            </w:r>
            <w:r w:rsidR="00487415">
              <w:rPr>
                <w:i/>
                <w:spacing w:val="-6"/>
                <w:sz w:val="14"/>
                <w:szCs w:val="14"/>
              </w:rPr>
              <w:t xml:space="preserve"> </w:t>
            </w:r>
            <w:r w:rsidRPr="003E6478">
              <w:rPr>
                <w:i/>
                <w:spacing w:val="-6"/>
                <w:sz w:val="14"/>
                <w:szCs w:val="14"/>
              </w:rPr>
              <w:t>pot</w:t>
            </w:r>
            <w:r w:rsidR="00487415">
              <w:rPr>
                <w:i/>
                <w:spacing w:val="-6"/>
                <w:sz w:val="14"/>
                <w:szCs w:val="14"/>
              </w:rPr>
              <w:t xml:space="preserve"> </w:t>
            </w:r>
            <w:r w:rsidRPr="003E6478">
              <w:rPr>
                <w:i/>
                <w:spacing w:val="-6"/>
                <w:sz w:val="14"/>
                <w:szCs w:val="14"/>
              </w:rPr>
              <w:t>fi</w:t>
            </w:r>
            <w:r w:rsidR="00487415">
              <w:rPr>
                <w:i/>
                <w:spacing w:val="-6"/>
                <w:sz w:val="14"/>
                <w:szCs w:val="14"/>
              </w:rPr>
              <w:t xml:space="preserve"> </w:t>
            </w:r>
            <w:r w:rsidRPr="003E6478">
              <w:rPr>
                <w:i/>
                <w:spacing w:val="-6"/>
                <w:sz w:val="14"/>
                <w:szCs w:val="14"/>
              </w:rPr>
              <w:t>taxate</w:t>
            </w:r>
            <w:r w:rsidR="00487415">
              <w:rPr>
                <w:i/>
                <w:spacing w:val="-6"/>
                <w:sz w:val="14"/>
                <w:szCs w:val="14"/>
              </w:rPr>
              <w:t xml:space="preserve"> </w:t>
            </w:r>
            <w:r w:rsidRPr="003E6478">
              <w:rPr>
                <w:i/>
                <w:spacing w:val="-6"/>
                <w:sz w:val="14"/>
                <w:szCs w:val="14"/>
              </w:rPr>
              <w:t>dacă</w:t>
            </w:r>
            <w:r w:rsidR="00487415">
              <w:rPr>
                <w:i/>
                <w:spacing w:val="-6"/>
                <w:sz w:val="14"/>
                <w:szCs w:val="14"/>
              </w:rPr>
              <w:t xml:space="preserve"> </w:t>
            </w:r>
            <w:r w:rsidRPr="003E6478">
              <w:rPr>
                <w:i/>
                <w:spacing w:val="-6"/>
                <w:sz w:val="14"/>
                <w:szCs w:val="14"/>
              </w:rPr>
              <w:t>sunt</w:t>
            </w:r>
            <w:r w:rsidR="00487415">
              <w:rPr>
                <w:i/>
                <w:spacing w:val="-6"/>
                <w:sz w:val="14"/>
                <w:szCs w:val="14"/>
              </w:rPr>
              <w:t xml:space="preserve"> </w:t>
            </w:r>
            <w:r w:rsidRPr="003E6478">
              <w:rPr>
                <w:i/>
                <w:spacing w:val="-6"/>
                <w:sz w:val="14"/>
                <w:szCs w:val="14"/>
              </w:rPr>
              <w:t>efectuate</w:t>
            </w:r>
            <w:r w:rsidR="00487415">
              <w:rPr>
                <w:i/>
                <w:spacing w:val="-6"/>
                <w:sz w:val="14"/>
                <w:szCs w:val="14"/>
              </w:rPr>
              <w:t xml:space="preserve"> </w:t>
            </w:r>
            <w:r w:rsidRPr="003E6478">
              <w:rPr>
                <w:i/>
                <w:spacing w:val="-6"/>
                <w:sz w:val="14"/>
                <w:szCs w:val="14"/>
              </w:rPr>
              <w:t>de</w:t>
            </w:r>
            <w:r w:rsidR="00487415">
              <w:rPr>
                <w:i/>
                <w:spacing w:val="-6"/>
                <w:sz w:val="14"/>
                <w:szCs w:val="14"/>
              </w:rPr>
              <w:t xml:space="preserve"> </w:t>
            </w:r>
            <w:r w:rsidRPr="003E6478">
              <w:rPr>
                <w:i/>
                <w:spacing w:val="-6"/>
                <w:sz w:val="14"/>
                <w:szCs w:val="14"/>
              </w:rPr>
              <w:t>la</w:t>
            </w:r>
            <w:r w:rsidR="00487415">
              <w:rPr>
                <w:i/>
                <w:spacing w:val="-6"/>
                <w:sz w:val="14"/>
                <w:szCs w:val="14"/>
              </w:rPr>
              <w:t xml:space="preserve"> </w:t>
            </w:r>
            <w:r w:rsidRPr="003E6478">
              <w:rPr>
                <w:i/>
                <w:spacing w:val="-6"/>
                <w:sz w:val="14"/>
                <w:szCs w:val="14"/>
              </w:rPr>
              <w:t>o</w:t>
            </w:r>
            <w:r w:rsidR="00487415">
              <w:rPr>
                <w:i/>
                <w:spacing w:val="-6"/>
                <w:sz w:val="14"/>
                <w:szCs w:val="14"/>
              </w:rPr>
              <w:t xml:space="preserve"> </w:t>
            </w:r>
            <w:r w:rsidRPr="003E6478">
              <w:rPr>
                <w:i/>
                <w:spacing w:val="-6"/>
                <w:sz w:val="14"/>
                <w:szCs w:val="14"/>
              </w:rPr>
              <w:t>cabină</w:t>
            </w:r>
            <w:r w:rsidR="00487415">
              <w:rPr>
                <w:i/>
                <w:spacing w:val="-6"/>
                <w:sz w:val="14"/>
                <w:szCs w:val="14"/>
              </w:rPr>
              <w:t xml:space="preserve"> </w:t>
            </w:r>
            <w:r w:rsidRPr="003E6478">
              <w:rPr>
                <w:i/>
                <w:spacing w:val="-6"/>
                <w:sz w:val="14"/>
                <w:szCs w:val="14"/>
              </w:rPr>
              <w:t>telefonică</w:t>
            </w:r>
            <w:r w:rsidR="00487415">
              <w:rPr>
                <w:i/>
                <w:spacing w:val="-6"/>
                <w:sz w:val="14"/>
                <w:szCs w:val="14"/>
              </w:rPr>
              <w:t xml:space="preserve"> </w:t>
            </w:r>
            <w:r w:rsidRPr="003E6478">
              <w:rPr>
                <w:i/>
                <w:spacing w:val="-6"/>
                <w:sz w:val="14"/>
                <w:szCs w:val="14"/>
              </w:rPr>
              <w:t>sau</w:t>
            </w:r>
            <w:r w:rsidR="00487415">
              <w:rPr>
                <w:i/>
                <w:spacing w:val="-6"/>
                <w:sz w:val="14"/>
                <w:szCs w:val="14"/>
              </w:rPr>
              <w:t xml:space="preserve"> </w:t>
            </w:r>
            <w:r w:rsidRPr="003E6478">
              <w:rPr>
                <w:i/>
                <w:spacing w:val="-6"/>
                <w:sz w:val="14"/>
                <w:szCs w:val="14"/>
              </w:rPr>
              <w:t>de</w:t>
            </w:r>
            <w:r w:rsidR="00487415">
              <w:rPr>
                <w:i/>
                <w:spacing w:val="-6"/>
                <w:sz w:val="14"/>
                <w:szCs w:val="14"/>
              </w:rPr>
              <w:t xml:space="preserve"> </w:t>
            </w:r>
            <w:r w:rsidRPr="003E6478">
              <w:rPr>
                <w:i/>
                <w:spacing w:val="-6"/>
                <w:sz w:val="14"/>
                <w:szCs w:val="14"/>
              </w:rPr>
              <w:t>la</w:t>
            </w:r>
            <w:r w:rsidR="00487415">
              <w:rPr>
                <w:i/>
                <w:spacing w:val="-6"/>
                <w:sz w:val="14"/>
                <w:szCs w:val="14"/>
              </w:rPr>
              <w:t xml:space="preserve"> </w:t>
            </w:r>
            <w:r w:rsidRPr="003E6478">
              <w:rPr>
                <w:i/>
                <w:spacing w:val="-6"/>
                <w:sz w:val="14"/>
                <w:szCs w:val="14"/>
              </w:rPr>
              <w:t>hotel.</w:t>
            </w:r>
          </w:p>
        </w:tc>
      </w:tr>
      <w:bookmarkEnd w:id="176"/>
      <w:bookmarkEnd w:id="177"/>
    </w:tbl>
    <w:p w14:paraId="142C36A6" w14:textId="082B2F66" w:rsidR="00231851" w:rsidRPr="003E6478" w:rsidRDefault="00231851" w:rsidP="006723A8">
      <w:pPr>
        <w:spacing w:before="0"/>
        <w:jc w:val="center"/>
        <w:rPr>
          <w:color w:val="9999FF"/>
          <w:spacing w:val="40"/>
          <w:szCs w:val="18"/>
        </w:rPr>
      </w:pPr>
    </w:p>
    <w:p w14:paraId="2F4134F7" w14:textId="07DDADFE" w:rsidR="00B05821" w:rsidRPr="003E6478" w:rsidRDefault="00B05821" w:rsidP="006723A8">
      <w:pPr>
        <w:spacing w:before="0"/>
        <w:jc w:val="center"/>
        <w:rPr>
          <w:color w:val="9999FF"/>
          <w:spacing w:val="40"/>
          <w:szCs w:val="18"/>
        </w:rPr>
      </w:pPr>
    </w:p>
    <w:bookmarkEnd w:id="18"/>
    <w:bookmarkEnd w:id="19"/>
    <w:bookmarkEnd w:id="131"/>
    <w:bookmarkEnd w:id="132"/>
    <w:bookmarkEnd w:id="133"/>
    <w:p w14:paraId="709E58E4" w14:textId="7B803682" w:rsidR="0052638F" w:rsidRPr="00487415" w:rsidRDefault="0052638F" w:rsidP="0096280F">
      <w:pPr>
        <w:spacing w:before="0"/>
        <w:jc w:val="left"/>
        <w:rPr>
          <w:spacing w:val="40"/>
          <w:sz w:val="16"/>
          <w:szCs w:val="16"/>
        </w:rPr>
      </w:pPr>
    </w:p>
    <w:sectPr w:rsidR="0052638F" w:rsidRPr="00487415" w:rsidSect="006A1ECE">
      <w:headerReference w:type="even" r:id="rId139"/>
      <w:headerReference w:type="default" r:id="rId140"/>
      <w:footerReference w:type="default" r:id="rId141"/>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59F70" w14:textId="77777777" w:rsidR="00BD456C" w:rsidRDefault="00BD456C">
      <w:r>
        <w:separator/>
      </w:r>
    </w:p>
    <w:p w14:paraId="71D28D03" w14:textId="77777777" w:rsidR="00BD456C" w:rsidRDefault="00BD456C"/>
  </w:endnote>
  <w:endnote w:type="continuationSeparator" w:id="0">
    <w:p w14:paraId="6EA7EB52" w14:textId="77777777" w:rsidR="00BD456C" w:rsidRDefault="00BD456C">
      <w:r>
        <w:continuationSeparator/>
      </w:r>
    </w:p>
    <w:p w14:paraId="3AFBA9F7" w14:textId="77777777" w:rsidR="00BD456C" w:rsidRDefault="00BD456C"/>
  </w:endnote>
  <w:endnote w:type="continuationNotice" w:id="1">
    <w:p w14:paraId="164522E3" w14:textId="77777777" w:rsidR="00BD456C" w:rsidRDefault="00BD456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72"/>
      <w:gridCol w:w="1610"/>
      <w:gridCol w:w="5178"/>
      <w:gridCol w:w="1800"/>
      <w:gridCol w:w="10"/>
    </w:tblGrid>
    <w:tr w:rsidR="00BD456C" w:rsidRPr="006E031F" w14:paraId="29C45603" w14:textId="77777777" w:rsidTr="0076299F">
      <w:trPr>
        <w:gridAfter w:val="1"/>
        <w:wAfter w:w="6" w:type="pct"/>
        <w:trHeight w:val="288"/>
        <w:jc w:val="center"/>
      </w:trPr>
      <w:tc>
        <w:tcPr>
          <w:tcW w:w="600" w:type="pct"/>
          <w:vMerge w:val="restart"/>
          <w:vAlign w:val="center"/>
        </w:tcPr>
        <w:p w14:paraId="65FB61FF" w14:textId="609E670E" w:rsidR="00BD456C" w:rsidRPr="008B206B" w:rsidRDefault="00BD456C" w:rsidP="0041562B">
          <w:pPr>
            <w:pStyle w:val="Footer"/>
            <w:spacing w:before="0"/>
            <w:rPr>
              <w:szCs w:val="18"/>
            </w:rPr>
          </w:pPr>
          <w:r w:rsidRPr="008B206B">
            <w:rPr>
              <w:szCs w:val="18"/>
            </w:rPr>
            <w:t>Anul</w:t>
          </w:r>
          <w:r>
            <w:rPr>
              <w:szCs w:val="18"/>
            </w:rPr>
            <w:t xml:space="preserve"> </w:t>
          </w:r>
        </w:p>
        <w:p w14:paraId="77EB7363" w14:textId="4DBAB968" w:rsidR="00BD456C" w:rsidRPr="00E97917" w:rsidRDefault="00BD456C"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31655140" w:rsidR="00BD456C" w:rsidRPr="008B206B" w:rsidRDefault="00BD456C" w:rsidP="00404FF9">
          <w:pPr>
            <w:pStyle w:val="Footer"/>
            <w:spacing w:before="0"/>
            <w:rPr>
              <w:szCs w:val="18"/>
            </w:rPr>
          </w:pPr>
          <w:r>
            <w:rPr>
              <w:szCs w:val="18"/>
            </w:rPr>
            <w:t>Numărul 20</w:t>
          </w:r>
        </w:p>
      </w:tc>
      <w:tc>
        <w:tcPr>
          <w:tcW w:w="2650" w:type="pct"/>
          <w:vAlign w:val="center"/>
        </w:tcPr>
        <w:p w14:paraId="5CFAC056" w14:textId="3CBA1E25" w:rsidR="00BD456C" w:rsidRPr="00CD7AF9" w:rsidRDefault="00BD456C" w:rsidP="002D2178">
          <w:pPr>
            <w:spacing w:after="120"/>
            <w:jc w:val="center"/>
            <w:rPr>
              <w:rFonts w:ascii="Book Antiqua" w:hAnsi="Book Antiqua"/>
              <w:b/>
              <w:color w:val="000080"/>
              <w:spacing w:val="10"/>
              <w:szCs w:val="18"/>
            </w:rPr>
          </w:pPr>
          <w:r w:rsidRPr="00404FF9">
            <w:rPr>
              <w:rFonts w:ascii="Book Antiqua" w:hAnsi="Book Antiqua"/>
              <w:b/>
              <w:color w:val="000080"/>
              <w:spacing w:val="10"/>
              <w:szCs w:val="18"/>
            </w:rPr>
            <w:t>13 – 17 mai</w:t>
          </w:r>
        </w:p>
      </w:tc>
      <w:tc>
        <w:tcPr>
          <w:tcW w:w="921" w:type="pct"/>
          <w:vAlign w:val="center"/>
        </w:tcPr>
        <w:p w14:paraId="1AB19596" w14:textId="579F0A3B" w:rsidR="00BD456C" w:rsidRPr="008B206B" w:rsidRDefault="00BD456C"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5A4002">
            <w:rPr>
              <w:noProof/>
              <w:szCs w:val="18"/>
            </w:rPr>
            <w:t>17</w:t>
          </w:r>
          <w:r w:rsidRPr="008B206B">
            <w:rPr>
              <w:szCs w:val="18"/>
            </w:rPr>
            <w:fldChar w:fldCharType="end"/>
          </w:r>
        </w:p>
      </w:tc>
    </w:tr>
    <w:tr w:rsidR="00BD456C" w:rsidRPr="006E031F" w14:paraId="5A7A2BD8" w14:textId="77777777" w:rsidTr="0076299F">
      <w:trPr>
        <w:trHeight w:val="257"/>
        <w:jc w:val="center"/>
      </w:trPr>
      <w:tc>
        <w:tcPr>
          <w:tcW w:w="600" w:type="pct"/>
          <w:vMerge/>
        </w:tcPr>
        <w:p w14:paraId="6C24859B" w14:textId="77777777" w:rsidR="00BD456C" w:rsidRPr="006E031F" w:rsidRDefault="00BD456C" w:rsidP="0041562B">
          <w:pPr>
            <w:spacing w:before="0"/>
            <w:jc w:val="center"/>
            <w:rPr>
              <w:rFonts w:ascii="Book Antiqua" w:hAnsi="Book Antiqua"/>
              <w:b/>
              <w:color w:val="808080"/>
              <w:szCs w:val="18"/>
            </w:rPr>
          </w:pPr>
        </w:p>
      </w:tc>
      <w:tc>
        <w:tcPr>
          <w:tcW w:w="824" w:type="pct"/>
          <w:vMerge/>
          <w:vAlign w:val="center"/>
        </w:tcPr>
        <w:p w14:paraId="50268750" w14:textId="77777777" w:rsidR="00BD456C" w:rsidRPr="006E031F" w:rsidRDefault="00BD456C" w:rsidP="0041562B">
          <w:pPr>
            <w:spacing w:before="0"/>
            <w:jc w:val="center"/>
            <w:rPr>
              <w:rFonts w:ascii="Book Antiqua" w:hAnsi="Book Antiqua"/>
              <w:b/>
              <w:color w:val="808080"/>
              <w:szCs w:val="18"/>
            </w:rPr>
          </w:pPr>
        </w:p>
      </w:tc>
      <w:tc>
        <w:tcPr>
          <w:tcW w:w="2650" w:type="pct"/>
        </w:tcPr>
        <w:p w14:paraId="7121F994" w14:textId="77777777" w:rsidR="00BD456C" w:rsidRPr="006E031F" w:rsidRDefault="00BD456C"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D456C" w:rsidRPr="006E031F" w:rsidRDefault="00BD456C" w:rsidP="0041562B">
          <w:pPr>
            <w:spacing w:before="0"/>
            <w:rPr>
              <w:rFonts w:ascii="Book Antiqua" w:hAnsi="Book Antiqua"/>
              <w:b/>
              <w:color w:val="808080"/>
              <w:szCs w:val="18"/>
            </w:rPr>
          </w:pPr>
        </w:p>
      </w:tc>
    </w:tr>
  </w:tbl>
  <w:p w14:paraId="1BF0DCEE" w14:textId="5F76118D" w:rsidR="00BD456C" w:rsidRPr="00B445F1" w:rsidRDefault="00BD456C" w:rsidP="00EF3149">
    <w:pPr>
      <w:tabs>
        <w:tab w:val="left" w:pos="1956"/>
        <w:tab w:val="center" w:pos="4762"/>
      </w:tabs>
    </w:pPr>
    <w:r>
      <w:tab/>
    </w:r>
    <w:r>
      <w:tab/>
    </w:r>
  </w:p>
  <w:p w14:paraId="30EB9954" w14:textId="77777777" w:rsidR="00BD456C" w:rsidRDefault="00BD45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34857" w14:textId="77777777" w:rsidR="00BD456C" w:rsidRDefault="00BD456C">
      <w:r>
        <w:separator/>
      </w:r>
    </w:p>
    <w:p w14:paraId="21DB2094" w14:textId="77777777" w:rsidR="00BD456C" w:rsidRDefault="00BD456C"/>
  </w:footnote>
  <w:footnote w:type="continuationSeparator" w:id="0">
    <w:p w14:paraId="5FE2588C" w14:textId="77777777" w:rsidR="00BD456C" w:rsidRDefault="00BD456C">
      <w:r>
        <w:continuationSeparator/>
      </w:r>
    </w:p>
    <w:p w14:paraId="096BDE16" w14:textId="77777777" w:rsidR="00BD456C" w:rsidRDefault="00BD456C"/>
  </w:footnote>
  <w:footnote w:type="continuationNotice" w:id="1">
    <w:p w14:paraId="79F5630C" w14:textId="77777777" w:rsidR="00BD456C" w:rsidRDefault="00BD456C">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D456C" w:rsidRDefault="00BD456C" w:rsidP="00633305">
    <w:pPr>
      <w:pStyle w:val="Header"/>
    </w:pPr>
  </w:p>
  <w:p w14:paraId="3D4EE5EE" w14:textId="77777777" w:rsidR="00BD456C" w:rsidRDefault="00BD456C"/>
  <w:p w14:paraId="16D7B7A0" w14:textId="77777777" w:rsidR="00BD456C" w:rsidRDefault="00BD456C"/>
  <w:p w14:paraId="32F98579" w14:textId="77777777" w:rsidR="00BD456C" w:rsidRDefault="00BD45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2652A152" w:rsidR="00BD456C" w:rsidRDefault="00BD456C"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5246"/>
    <w:multiLevelType w:val="multilevel"/>
    <w:tmpl w:val="0606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43AB1"/>
    <w:multiLevelType w:val="multilevel"/>
    <w:tmpl w:val="A59C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6125CF"/>
    <w:multiLevelType w:val="multilevel"/>
    <w:tmpl w:val="43488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ED62CE"/>
    <w:multiLevelType w:val="multilevel"/>
    <w:tmpl w:val="7F84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F85144"/>
    <w:multiLevelType w:val="multilevel"/>
    <w:tmpl w:val="AB4880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6" w15:restartNumberingAfterBreak="0">
    <w:nsid w:val="44B33733"/>
    <w:multiLevelType w:val="multilevel"/>
    <w:tmpl w:val="B8B6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701121"/>
    <w:multiLevelType w:val="multilevel"/>
    <w:tmpl w:val="C72469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2A745D"/>
    <w:multiLevelType w:val="multilevel"/>
    <w:tmpl w:val="E500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5D22F9"/>
    <w:multiLevelType w:val="multilevel"/>
    <w:tmpl w:val="CCFA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B01938"/>
    <w:multiLevelType w:val="multilevel"/>
    <w:tmpl w:val="4CE0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FD0C86"/>
    <w:multiLevelType w:val="multilevel"/>
    <w:tmpl w:val="5D3A12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F597888"/>
    <w:multiLevelType w:val="multilevel"/>
    <w:tmpl w:val="A4164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96634F"/>
    <w:multiLevelType w:val="multilevel"/>
    <w:tmpl w:val="386A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C4429C"/>
    <w:multiLevelType w:val="multilevel"/>
    <w:tmpl w:val="1D6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5E0993"/>
    <w:multiLevelType w:val="multilevel"/>
    <w:tmpl w:val="0ACCA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7"/>
  </w:num>
  <w:num w:numId="4">
    <w:abstractNumId w:val="1"/>
  </w:num>
  <w:num w:numId="5">
    <w:abstractNumId w:val="2"/>
  </w:num>
  <w:num w:numId="6">
    <w:abstractNumId w:val="13"/>
  </w:num>
  <w:num w:numId="7">
    <w:abstractNumId w:val="4"/>
  </w:num>
  <w:num w:numId="8">
    <w:abstractNumId w:val="7"/>
  </w:num>
  <w:num w:numId="9">
    <w:abstractNumId w:val="16"/>
  </w:num>
  <w:num w:numId="10">
    <w:abstractNumId w:val="11"/>
  </w:num>
  <w:num w:numId="11">
    <w:abstractNumId w:val="8"/>
  </w:num>
  <w:num w:numId="12">
    <w:abstractNumId w:val="14"/>
  </w:num>
  <w:num w:numId="13">
    <w:abstractNumId w:val="15"/>
  </w:num>
  <w:num w:numId="14">
    <w:abstractNumId w:val="3"/>
  </w:num>
  <w:num w:numId="15">
    <w:abstractNumId w:val="6"/>
  </w:num>
  <w:num w:numId="16">
    <w:abstractNumId w:val="0"/>
  </w:num>
  <w:num w:numId="17">
    <w:abstractNumId w:val="9"/>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68"/>
  </w:hdrShapeDefaults>
  <w:footnotePr>
    <w:footnote w:id="-1"/>
    <w:footnote w:id="0"/>
    <w:footnote w:id="1"/>
  </w:footnotePr>
  <w:endnotePr>
    <w:endnote w:id="-1"/>
    <w:endnote w:id="0"/>
    <w:endnote w:id="1"/>
  </w:endnotePr>
  <w:compat>
    <w:compatSetting w:name="compatibilityMode" w:uri="http://schemas.microsoft.com/office/word" w:val="12"/>
  </w:compat>
  <w:rsids>
    <w:rsidRoot w:val="0055595A"/>
    <w:rsid w:val="000002AF"/>
    <w:rsid w:val="000004DD"/>
    <w:rsid w:val="000005AA"/>
    <w:rsid w:val="00000A6F"/>
    <w:rsid w:val="00001170"/>
    <w:rsid w:val="00001387"/>
    <w:rsid w:val="000014C2"/>
    <w:rsid w:val="0000152E"/>
    <w:rsid w:val="0000158F"/>
    <w:rsid w:val="000015D1"/>
    <w:rsid w:val="00001639"/>
    <w:rsid w:val="00001E0A"/>
    <w:rsid w:val="0000250F"/>
    <w:rsid w:val="000026DF"/>
    <w:rsid w:val="00002754"/>
    <w:rsid w:val="00002BD0"/>
    <w:rsid w:val="00002F72"/>
    <w:rsid w:val="0000348F"/>
    <w:rsid w:val="00003544"/>
    <w:rsid w:val="000035FE"/>
    <w:rsid w:val="0000361A"/>
    <w:rsid w:val="0000369F"/>
    <w:rsid w:val="00003C37"/>
    <w:rsid w:val="0000418C"/>
    <w:rsid w:val="000041A4"/>
    <w:rsid w:val="000042CB"/>
    <w:rsid w:val="000043DC"/>
    <w:rsid w:val="000049F8"/>
    <w:rsid w:val="00004D2A"/>
    <w:rsid w:val="00004E05"/>
    <w:rsid w:val="0000509F"/>
    <w:rsid w:val="00005140"/>
    <w:rsid w:val="000054E9"/>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66"/>
    <w:rsid w:val="000118B7"/>
    <w:rsid w:val="00011D4D"/>
    <w:rsid w:val="00011E08"/>
    <w:rsid w:val="00012669"/>
    <w:rsid w:val="00012986"/>
    <w:rsid w:val="00012E09"/>
    <w:rsid w:val="000132E9"/>
    <w:rsid w:val="0001366D"/>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6C83"/>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E0D"/>
    <w:rsid w:val="00021F94"/>
    <w:rsid w:val="000223F0"/>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D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1A6"/>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4D23"/>
    <w:rsid w:val="00034F55"/>
    <w:rsid w:val="000350F5"/>
    <w:rsid w:val="00035692"/>
    <w:rsid w:val="00035BFE"/>
    <w:rsid w:val="0003611C"/>
    <w:rsid w:val="000362A9"/>
    <w:rsid w:val="0003633A"/>
    <w:rsid w:val="00036672"/>
    <w:rsid w:val="00036BED"/>
    <w:rsid w:val="00036C94"/>
    <w:rsid w:val="00036D18"/>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23"/>
    <w:rsid w:val="00040DF4"/>
    <w:rsid w:val="00040F01"/>
    <w:rsid w:val="00040F98"/>
    <w:rsid w:val="0004103A"/>
    <w:rsid w:val="00041044"/>
    <w:rsid w:val="0004135C"/>
    <w:rsid w:val="00041508"/>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46F"/>
    <w:rsid w:val="000478FA"/>
    <w:rsid w:val="00047F08"/>
    <w:rsid w:val="00047F24"/>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A2B"/>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085"/>
    <w:rsid w:val="0006319F"/>
    <w:rsid w:val="000631C6"/>
    <w:rsid w:val="000632A9"/>
    <w:rsid w:val="000636A2"/>
    <w:rsid w:val="00063A4C"/>
    <w:rsid w:val="00063EDA"/>
    <w:rsid w:val="00063FB7"/>
    <w:rsid w:val="0006489A"/>
    <w:rsid w:val="000648D5"/>
    <w:rsid w:val="000649A3"/>
    <w:rsid w:val="0006539B"/>
    <w:rsid w:val="00065AE2"/>
    <w:rsid w:val="00065BE4"/>
    <w:rsid w:val="00065C15"/>
    <w:rsid w:val="00066000"/>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7A7"/>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2F9E"/>
    <w:rsid w:val="00073428"/>
    <w:rsid w:val="000734EE"/>
    <w:rsid w:val="00073964"/>
    <w:rsid w:val="000739BA"/>
    <w:rsid w:val="00073ABD"/>
    <w:rsid w:val="00073CFA"/>
    <w:rsid w:val="00073DDB"/>
    <w:rsid w:val="00073E8E"/>
    <w:rsid w:val="0007473A"/>
    <w:rsid w:val="00074A59"/>
    <w:rsid w:val="000751D1"/>
    <w:rsid w:val="000751F0"/>
    <w:rsid w:val="0007555D"/>
    <w:rsid w:val="000759DD"/>
    <w:rsid w:val="00075A2B"/>
    <w:rsid w:val="00075CCA"/>
    <w:rsid w:val="00076021"/>
    <w:rsid w:val="000767C8"/>
    <w:rsid w:val="00076992"/>
    <w:rsid w:val="00076C6C"/>
    <w:rsid w:val="00076F88"/>
    <w:rsid w:val="00077499"/>
    <w:rsid w:val="00077640"/>
    <w:rsid w:val="00077957"/>
    <w:rsid w:val="00077A98"/>
    <w:rsid w:val="00077AB3"/>
    <w:rsid w:val="00077D46"/>
    <w:rsid w:val="00077E76"/>
    <w:rsid w:val="00080063"/>
    <w:rsid w:val="00080ABB"/>
    <w:rsid w:val="00080AE9"/>
    <w:rsid w:val="00080C16"/>
    <w:rsid w:val="00080C99"/>
    <w:rsid w:val="00080FC3"/>
    <w:rsid w:val="000811A0"/>
    <w:rsid w:val="000813B4"/>
    <w:rsid w:val="000815CC"/>
    <w:rsid w:val="00081B9E"/>
    <w:rsid w:val="00081DEB"/>
    <w:rsid w:val="00081F26"/>
    <w:rsid w:val="00081FDD"/>
    <w:rsid w:val="000822A3"/>
    <w:rsid w:val="00082406"/>
    <w:rsid w:val="0008242A"/>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179"/>
    <w:rsid w:val="0009029C"/>
    <w:rsid w:val="000903EE"/>
    <w:rsid w:val="0009056C"/>
    <w:rsid w:val="0009097B"/>
    <w:rsid w:val="00090A7F"/>
    <w:rsid w:val="00090CF4"/>
    <w:rsid w:val="00090D0C"/>
    <w:rsid w:val="00090D76"/>
    <w:rsid w:val="00091506"/>
    <w:rsid w:val="000915D7"/>
    <w:rsid w:val="00091795"/>
    <w:rsid w:val="000918AC"/>
    <w:rsid w:val="000919A5"/>
    <w:rsid w:val="00091A1F"/>
    <w:rsid w:val="00091BE9"/>
    <w:rsid w:val="00091D54"/>
    <w:rsid w:val="00091F2F"/>
    <w:rsid w:val="0009204C"/>
    <w:rsid w:val="00092732"/>
    <w:rsid w:val="0009294A"/>
    <w:rsid w:val="00092AAE"/>
    <w:rsid w:val="00092AAF"/>
    <w:rsid w:val="00092CEF"/>
    <w:rsid w:val="00092EB1"/>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24D"/>
    <w:rsid w:val="000974F7"/>
    <w:rsid w:val="000976EE"/>
    <w:rsid w:val="000977AF"/>
    <w:rsid w:val="00097DBC"/>
    <w:rsid w:val="000A004C"/>
    <w:rsid w:val="000A015E"/>
    <w:rsid w:val="000A01FA"/>
    <w:rsid w:val="000A0921"/>
    <w:rsid w:val="000A0A65"/>
    <w:rsid w:val="000A0E5B"/>
    <w:rsid w:val="000A10D4"/>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3E"/>
    <w:rsid w:val="000A346D"/>
    <w:rsid w:val="000A3962"/>
    <w:rsid w:val="000A3964"/>
    <w:rsid w:val="000A3C23"/>
    <w:rsid w:val="000A402F"/>
    <w:rsid w:val="000A409E"/>
    <w:rsid w:val="000A40CF"/>
    <w:rsid w:val="000A4883"/>
    <w:rsid w:val="000A4A8C"/>
    <w:rsid w:val="000A4B6F"/>
    <w:rsid w:val="000A4BC7"/>
    <w:rsid w:val="000A4F6E"/>
    <w:rsid w:val="000A51E0"/>
    <w:rsid w:val="000A5291"/>
    <w:rsid w:val="000A5652"/>
    <w:rsid w:val="000A5DFD"/>
    <w:rsid w:val="000A6166"/>
    <w:rsid w:val="000A6375"/>
    <w:rsid w:val="000A665B"/>
    <w:rsid w:val="000A6C97"/>
    <w:rsid w:val="000A6FDB"/>
    <w:rsid w:val="000A71A0"/>
    <w:rsid w:val="000A7453"/>
    <w:rsid w:val="000A766B"/>
    <w:rsid w:val="000A77FE"/>
    <w:rsid w:val="000A797F"/>
    <w:rsid w:val="000A7B12"/>
    <w:rsid w:val="000B019A"/>
    <w:rsid w:val="000B0319"/>
    <w:rsid w:val="000B0469"/>
    <w:rsid w:val="000B04EF"/>
    <w:rsid w:val="000B09C7"/>
    <w:rsid w:val="000B0BFA"/>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0E80"/>
    <w:rsid w:val="000C0FA6"/>
    <w:rsid w:val="000C11E6"/>
    <w:rsid w:val="000C14C1"/>
    <w:rsid w:val="000C1662"/>
    <w:rsid w:val="000C1BFC"/>
    <w:rsid w:val="000C1DAF"/>
    <w:rsid w:val="000C229B"/>
    <w:rsid w:val="000C22E8"/>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1EC"/>
    <w:rsid w:val="000C65AD"/>
    <w:rsid w:val="000C671C"/>
    <w:rsid w:val="000C6C00"/>
    <w:rsid w:val="000C71F1"/>
    <w:rsid w:val="000C7338"/>
    <w:rsid w:val="000C74C6"/>
    <w:rsid w:val="000C7504"/>
    <w:rsid w:val="000C78D8"/>
    <w:rsid w:val="000C7BA6"/>
    <w:rsid w:val="000C7FB1"/>
    <w:rsid w:val="000D0440"/>
    <w:rsid w:val="000D0688"/>
    <w:rsid w:val="000D0704"/>
    <w:rsid w:val="000D087C"/>
    <w:rsid w:val="000D0974"/>
    <w:rsid w:val="000D0C7E"/>
    <w:rsid w:val="000D10F8"/>
    <w:rsid w:val="000D1279"/>
    <w:rsid w:val="000D13EB"/>
    <w:rsid w:val="000D1938"/>
    <w:rsid w:val="000D194B"/>
    <w:rsid w:val="000D1BEB"/>
    <w:rsid w:val="000D1C6D"/>
    <w:rsid w:val="000D1DF1"/>
    <w:rsid w:val="000D1FC5"/>
    <w:rsid w:val="000D2025"/>
    <w:rsid w:val="000D233C"/>
    <w:rsid w:val="000D2405"/>
    <w:rsid w:val="000D247E"/>
    <w:rsid w:val="000D2645"/>
    <w:rsid w:val="000D2A10"/>
    <w:rsid w:val="000D2A49"/>
    <w:rsid w:val="000D2D1E"/>
    <w:rsid w:val="000D2E10"/>
    <w:rsid w:val="000D2E85"/>
    <w:rsid w:val="000D347C"/>
    <w:rsid w:val="000D371E"/>
    <w:rsid w:val="000D3C67"/>
    <w:rsid w:val="000D3DE8"/>
    <w:rsid w:val="000D3ECC"/>
    <w:rsid w:val="000D41E5"/>
    <w:rsid w:val="000D4221"/>
    <w:rsid w:val="000D4266"/>
    <w:rsid w:val="000D4526"/>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5DC"/>
    <w:rsid w:val="000E05EF"/>
    <w:rsid w:val="000E06AC"/>
    <w:rsid w:val="000E0BB1"/>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32"/>
    <w:rsid w:val="000E29AD"/>
    <w:rsid w:val="000E2D73"/>
    <w:rsid w:val="000E30E1"/>
    <w:rsid w:val="000E31EE"/>
    <w:rsid w:val="000E352B"/>
    <w:rsid w:val="000E37A1"/>
    <w:rsid w:val="000E3988"/>
    <w:rsid w:val="000E3D83"/>
    <w:rsid w:val="000E4006"/>
    <w:rsid w:val="000E458B"/>
    <w:rsid w:val="000E4727"/>
    <w:rsid w:val="000E4879"/>
    <w:rsid w:val="000E4D72"/>
    <w:rsid w:val="000E4DC3"/>
    <w:rsid w:val="000E5114"/>
    <w:rsid w:val="000E52B4"/>
    <w:rsid w:val="000E54B0"/>
    <w:rsid w:val="000E54BA"/>
    <w:rsid w:val="000E5DFC"/>
    <w:rsid w:val="000E5E0D"/>
    <w:rsid w:val="000E5E5B"/>
    <w:rsid w:val="000E62E0"/>
    <w:rsid w:val="000E6A54"/>
    <w:rsid w:val="000E6C52"/>
    <w:rsid w:val="000E6DFB"/>
    <w:rsid w:val="000E708E"/>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63D"/>
    <w:rsid w:val="000F07A0"/>
    <w:rsid w:val="000F0995"/>
    <w:rsid w:val="000F0A49"/>
    <w:rsid w:val="000F0D65"/>
    <w:rsid w:val="000F0F6D"/>
    <w:rsid w:val="000F0F95"/>
    <w:rsid w:val="000F1116"/>
    <w:rsid w:val="000F12E4"/>
    <w:rsid w:val="000F1348"/>
    <w:rsid w:val="000F15BD"/>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6EB"/>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896"/>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570"/>
    <w:rsid w:val="00110B44"/>
    <w:rsid w:val="00110BE7"/>
    <w:rsid w:val="00110C62"/>
    <w:rsid w:val="001110DF"/>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00"/>
    <w:rsid w:val="00117A2A"/>
    <w:rsid w:val="00117EEF"/>
    <w:rsid w:val="00120287"/>
    <w:rsid w:val="00120339"/>
    <w:rsid w:val="00120355"/>
    <w:rsid w:val="001204E3"/>
    <w:rsid w:val="0012071B"/>
    <w:rsid w:val="00120808"/>
    <w:rsid w:val="001209A6"/>
    <w:rsid w:val="00120A37"/>
    <w:rsid w:val="00121199"/>
    <w:rsid w:val="00121232"/>
    <w:rsid w:val="0012140F"/>
    <w:rsid w:val="001214BD"/>
    <w:rsid w:val="00121A65"/>
    <w:rsid w:val="00121B95"/>
    <w:rsid w:val="00121DA5"/>
    <w:rsid w:val="00121E55"/>
    <w:rsid w:val="0012241A"/>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2FF"/>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BD3"/>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3F6D"/>
    <w:rsid w:val="001445CB"/>
    <w:rsid w:val="00144B03"/>
    <w:rsid w:val="00144B80"/>
    <w:rsid w:val="00144EE2"/>
    <w:rsid w:val="00145289"/>
    <w:rsid w:val="001456DB"/>
    <w:rsid w:val="00145776"/>
    <w:rsid w:val="00145856"/>
    <w:rsid w:val="00146920"/>
    <w:rsid w:val="00146A21"/>
    <w:rsid w:val="00146B88"/>
    <w:rsid w:val="00146F25"/>
    <w:rsid w:val="00147052"/>
    <w:rsid w:val="001471A6"/>
    <w:rsid w:val="001475BC"/>
    <w:rsid w:val="001476EA"/>
    <w:rsid w:val="001478C9"/>
    <w:rsid w:val="0014798B"/>
    <w:rsid w:val="00147B3C"/>
    <w:rsid w:val="00147B72"/>
    <w:rsid w:val="00147CD5"/>
    <w:rsid w:val="00150366"/>
    <w:rsid w:val="001505F3"/>
    <w:rsid w:val="001506F9"/>
    <w:rsid w:val="001508AA"/>
    <w:rsid w:val="00150C93"/>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57C"/>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348"/>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1D7"/>
    <w:rsid w:val="00165279"/>
    <w:rsid w:val="0016557D"/>
    <w:rsid w:val="00165BB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9C8"/>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6A8"/>
    <w:rsid w:val="00171A3C"/>
    <w:rsid w:val="00171A7D"/>
    <w:rsid w:val="001722F0"/>
    <w:rsid w:val="00172425"/>
    <w:rsid w:val="00172D2C"/>
    <w:rsid w:val="00172D86"/>
    <w:rsid w:val="00173D0B"/>
    <w:rsid w:val="00173DFF"/>
    <w:rsid w:val="0017457D"/>
    <w:rsid w:val="001745DC"/>
    <w:rsid w:val="001747F0"/>
    <w:rsid w:val="00174F54"/>
    <w:rsid w:val="001751A5"/>
    <w:rsid w:val="001751D7"/>
    <w:rsid w:val="00175217"/>
    <w:rsid w:val="00175712"/>
    <w:rsid w:val="001757BD"/>
    <w:rsid w:val="00175884"/>
    <w:rsid w:val="00175E42"/>
    <w:rsid w:val="00176493"/>
    <w:rsid w:val="00176604"/>
    <w:rsid w:val="00176B0E"/>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5D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7E7"/>
    <w:rsid w:val="001878BA"/>
    <w:rsid w:val="00187BB9"/>
    <w:rsid w:val="00187BDE"/>
    <w:rsid w:val="00187C23"/>
    <w:rsid w:val="00187F8A"/>
    <w:rsid w:val="00190381"/>
    <w:rsid w:val="001907A1"/>
    <w:rsid w:val="00190FC9"/>
    <w:rsid w:val="00191379"/>
    <w:rsid w:val="00191AF9"/>
    <w:rsid w:val="00191D2C"/>
    <w:rsid w:val="001927D7"/>
    <w:rsid w:val="001927FF"/>
    <w:rsid w:val="00192B0E"/>
    <w:rsid w:val="00192B69"/>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6FA"/>
    <w:rsid w:val="001A1C07"/>
    <w:rsid w:val="001A1FC6"/>
    <w:rsid w:val="001A2033"/>
    <w:rsid w:val="001A287F"/>
    <w:rsid w:val="001A28BA"/>
    <w:rsid w:val="001A2B66"/>
    <w:rsid w:val="001A2D32"/>
    <w:rsid w:val="001A2DB0"/>
    <w:rsid w:val="001A3122"/>
    <w:rsid w:val="001A368A"/>
    <w:rsid w:val="001A38F8"/>
    <w:rsid w:val="001A39E5"/>
    <w:rsid w:val="001A3AAF"/>
    <w:rsid w:val="001A3C49"/>
    <w:rsid w:val="001A3EE3"/>
    <w:rsid w:val="001A41EB"/>
    <w:rsid w:val="001A424E"/>
    <w:rsid w:val="001A4259"/>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02"/>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3F"/>
    <w:rsid w:val="001B1CAE"/>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995"/>
    <w:rsid w:val="001B6A50"/>
    <w:rsid w:val="001B6B32"/>
    <w:rsid w:val="001B6E55"/>
    <w:rsid w:val="001B6EAF"/>
    <w:rsid w:val="001B6EC1"/>
    <w:rsid w:val="001B7550"/>
    <w:rsid w:val="001B759F"/>
    <w:rsid w:val="001B7757"/>
    <w:rsid w:val="001B787B"/>
    <w:rsid w:val="001B7DA9"/>
    <w:rsid w:val="001C00FC"/>
    <w:rsid w:val="001C02F2"/>
    <w:rsid w:val="001C0764"/>
    <w:rsid w:val="001C07E5"/>
    <w:rsid w:val="001C08BA"/>
    <w:rsid w:val="001C0B4A"/>
    <w:rsid w:val="001C0FCC"/>
    <w:rsid w:val="001C0FF6"/>
    <w:rsid w:val="001C10E8"/>
    <w:rsid w:val="001C1364"/>
    <w:rsid w:val="001C138C"/>
    <w:rsid w:val="001C1576"/>
    <w:rsid w:val="001C1658"/>
    <w:rsid w:val="001C1944"/>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3A2"/>
    <w:rsid w:val="001C73B6"/>
    <w:rsid w:val="001C7402"/>
    <w:rsid w:val="001C7A3A"/>
    <w:rsid w:val="001C7AC2"/>
    <w:rsid w:val="001C7CEC"/>
    <w:rsid w:val="001D0158"/>
    <w:rsid w:val="001D056B"/>
    <w:rsid w:val="001D068D"/>
    <w:rsid w:val="001D06B3"/>
    <w:rsid w:val="001D071F"/>
    <w:rsid w:val="001D08E8"/>
    <w:rsid w:val="001D093D"/>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2B5A"/>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0EC"/>
    <w:rsid w:val="001E2554"/>
    <w:rsid w:val="001E2BB7"/>
    <w:rsid w:val="001E2CEF"/>
    <w:rsid w:val="001E2F10"/>
    <w:rsid w:val="001E3172"/>
    <w:rsid w:val="001E36A5"/>
    <w:rsid w:val="001E36C5"/>
    <w:rsid w:val="001E3B34"/>
    <w:rsid w:val="001E3C66"/>
    <w:rsid w:val="001E3D3C"/>
    <w:rsid w:val="001E400F"/>
    <w:rsid w:val="001E476A"/>
    <w:rsid w:val="001E486E"/>
    <w:rsid w:val="001E4922"/>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58D"/>
    <w:rsid w:val="001E66C9"/>
    <w:rsid w:val="001E6A9E"/>
    <w:rsid w:val="001E6B94"/>
    <w:rsid w:val="001E6C6A"/>
    <w:rsid w:val="001E71CE"/>
    <w:rsid w:val="001E75C1"/>
    <w:rsid w:val="001E77D9"/>
    <w:rsid w:val="001E7C25"/>
    <w:rsid w:val="001E7D9A"/>
    <w:rsid w:val="001E7E91"/>
    <w:rsid w:val="001F0007"/>
    <w:rsid w:val="001F00B7"/>
    <w:rsid w:val="001F0ABF"/>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11"/>
    <w:rsid w:val="001F5773"/>
    <w:rsid w:val="001F5EBB"/>
    <w:rsid w:val="001F619B"/>
    <w:rsid w:val="001F63F6"/>
    <w:rsid w:val="001F6D88"/>
    <w:rsid w:val="001F6EC8"/>
    <w:rsid w:val="001F6F16"/>
    <w:rsid w:val="001F72C3"/>
    <w:rsid w:val="001F7413"/>
    <w:rsid w:val="001F7445"/>
    <w:rsid w:val="001F787C"/>
    <w:rsid w:val="001F79AB"/>
    <w:rsid w:val="001F7A61"/>
    <w:rsid w:val="001F7AB1"/>
    <w:rsid w:val="001F7CB5"/>
    <w:rsid w:val="001F7CE6"/>
    <w:rsid w:val="002004DA"/>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917"/>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605"/>
    <w:rsid w:val="0021593D"/>
    <w:rsid w:val="002159B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484"/>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590"/>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5CA"/>
    <w:rsid w:val="002425F6"/>
    <w:rsid w:val="0024264E"/>
    <w:rsid w:val="002428B3"/>
    <w:rsid w:val="00242DE1"/>
    <w:rsid w:val="00242DFF"/>
    <w:rsid w:val="0024301F"/>
    <w:rsid w:val="002437F3"/>
    <w:rsid w:val="00243A87"/>
    <w:rsid w:val="00243AC4"/>
    <w:rsid w:val="00243AD6"/>
    <w:rsid w:val="00243E5C"/>
    <w:rsid w:val="002441CA"/>
    <w:rsid w:val="002441F4"/>
    <w:rsid w:val="00244350"/>
    <w:rsid w:val="00244605"/>
    <w:rsid w:val="002447A5"/>
    <w:rsid w:val="00244A68"/>
    <w:rsid w:val="00244D8F"/>
    <w:rsid w:val="0024538D"/>
    <w:rsid w:val="00245700"/>
    <w:rsid w:val="00245829"/>
    <w:rsid w:val="00245F25"/>
    <w:rsid w:val="002462EB"/>
    <w:rsid w:val="002463A0"/>
    <w:rsid w:val="002463B4"/>
    <w:rsid w:val="0024647D"/>
    <w:rsid w:val="00247465"/>
    <w:rsid w:val="00247483"/>
    <w:rsid w:val="002474E6"/>
    <w:rsid w:val="00247526"/>
    <w:rsid w:val="002476AE"/>
    <w:rsid w:val="002477F4"/>
    <w:rsid w:val="00247BBC"/>
    <w:rsid w:val="00247DE7"/>
    <w:rsid w:val="0025067C"/>
    <w:rsid w:val="00250722"/>
    <w:rsid w:val="00250A97"/>
    <w:rsid w:val="00250ADC"/>
    <w:rsid w:val="00250D6D"/>
    <w:rsid w:val="00251651"/>
    <w:rsid w:val="002518C5"/>
    <w:rsid w:val="002519CA"/>
    <w:rsid w:val="00251CFC"/>
    <w:rsid w:val="00251D16"/>
    <w:rsid w:val="00251EC3"/>
    <w:rsid w:val="00251EEE"/>
    <w:rsid w:val="00252020"/>
    <w:rsid w:val="00252305"/>
    <w:rsid w:val="00252391"/>
    <w:rsid w:val="002527D0"/>
    <w:rsid w:val="00252A60"/>
    <w:rsid w:val="00252B74"/>
    <w:rsid w:val="00252CCB"/>
    <w:rsid w:val="00253261"/>
    <w:rsid w:val="00253264"/>
    <w:rsid w:val="0025328A"/>
    <w:rsid w:val="0025372A"/>
    <w:rsid w:val="002538AF"/>
    <w:rsid w:val="00253912"/>
    <w:rsid w:val="002539AB"/>
    <w:rsid w:val="00253B9E"/>
    <w:rsid w:val="00253F82"/>
    <w:rsid w:val="00254318"/>
    <w:rsid w:val="002545E5"/>
    <w:rsid w:val="00254614"/>
    <w:rsid w:val="002548EF"/>
    <w:rsid w:val="002549DF"/>
    <w:rsid w:val="00254FAE"/>
    <w:rsid w:val="002553DE"/>
    <w:rsid w:val="002553F0"/>
    <w:rsid w:val="002555C7"/>
    <w:rsid w:val="0025595D"/>
    <w:rsid w:val="00256632"/>
    <w:rsid w:val="0025688A"/>
    <w:rsid w:val="002568C4"/>
    <w:rsid w:val="00256A3D"/>
    <w:rsid w:val="00256E80"/>
    <w:rsid w:val="002572D7"/>
    <w:rsid w:val="00257640"/>
    <w:rsid w:val="002578B3"/>
    <w:rsid w:val="002578C3"/>
    <w:rsid w:val="00257A9A"/>
    <w:rsid w:val="00257F90"/>
    <w:rsid w:val="002600E9"/>
    <w:rsid w:val="0026018C"/>
    <w:rsid w:val="00260638"/>
    <w:rsid w:val="002608C1"/>
    <w:rsid w:val="00260921"/>
    <w:rsid w:val="00260DB5"/>
    <w:rsid w:val="00260EB9"/>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7D8"/>
    <w:rsid w:val="00266880"/>
    <w:rsid w:val="00266AF2"/>
    <w:rsid w:val="00266B37"/>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A5F"/>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9DD"/>
    <w:rsid w:val="00272D1C"/>
    <w:rsid w:val="00272FA0"/>
    <w:rsid w:val="00272FAE"/>
    <w:rsid w:val="0027300E"/>
    <w:rsid w:val="00273800"/>
    <w:rsid w:val="00273B4B"/>
    <w:rsid w:val="00273FA1"/>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5D1"/>
    <w:rsid w:val="00276B05"/>
    <w:rsid w:val="00276B6B"/>
    <w:rsid w:val="00276BF5"/>
    <w:rsid w:val="00277610"/>
    <w:rsid w:val="00277818"/>
    <w:rsid w:val="00277963"/>
    <w:rsid w:val="0028000C"/>
    <w:rsid w:val="002803EB"/>
    <w:rsid w:val="00280D67"/>
    <w:rsid w:val="00280FE5"/>
    <w:rsid w:val="00281031"/>
    <w:rsid w:val="002812AB"/>
    <w:rsid w:val="002814BA"/>
    <w:rsid w:val="00281983"/>
    <w:rsid w:val="00281ADE"/>
    <w:rsid w:val="00281B3A"/>
    <w:rsid w:val="00281BF8"/>
    <w:rsid w:val="00281C04"/>
    <w:rsid w:val="002825B6"/>
    <w:rsid w:val="00282843"/>
    <w:rsid w:val="00282C51"/>
    <w:rsid w:val="00282E64"/>
    <w:rsid w:val="00282EF9"/>
    <w:rsid w:val="002839F0"/>
    <w:rsid w:val="00283A55"/>
    <w:rsid w:val="00283B71"/>
    <w:rsid w:val="00283DCE"/>
    <w:rsid w:val="00283DD6"/>
    <w:rsid w:val="00284012"/>
    <w:rsid w:val="00284639"/>
    <w:rsid w:val="00284E52"/>
    <w:rsid w:val="0028523C"/>
    <w:rsid w:val="0028535B"/>
    <w:rsid w:val="00285397"/>
    <w:rsid w:val="00285432"/>
    <w:rsid w:val="00285560"/>
    <w:rsid w:val="00285609"/>
    <w:rsid w:val="0028580E"/>
    <w:rsid w:val="00285A80"/>
    <w:rsid w:val="00285AEA"/>
    <w:rsid w:val="00285BDA"/>
    <w:rsid w:val="00285BDD"/>
    <w:rsid w:val="00286129"/>
    <w:rsid w:val="0028656F"/>
    <w:rsid w:val="00286646"/>
    <w:rsid w:val="00286AF7"/>
    <w:rsid w:val="00286C17"/>
    <w:rsid w:val="00286CA7"/>
    <w:rsid w:val="00287242"/>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8C"/>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2E29"/>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7F3"/>
    <w:rsid w:val="002B0D2A"/>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996"/>
    <w:rsid w:val="002B3AF9"/>
    <w:rsid w:val="002B4291"/>
    <w:rsid w:val="002B43F4"/>
    <w:rsid w:val="002B4AA6"/>
    <w:rsid w:val="002B4CCC"/>
    <w:rsid w:val="002B55CD"/>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07C"/>
    <w:rsid w:val="002C0270"/>
    <w:rsid w:val="002C0429"/>
    <w:rsid w:val="002C0699"/>
    <w:rsid w:val="002C0B7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06C"/>
    <w:rsid w:val="002C72F3"/>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78"/>
    <w:rsid w:val="002D218D"/>
    <w:rsid w:val="002D23CC"/>
    <w:rsid w:val="002D2446"/>
    <w:rsid w:val="002D2661"/>
    <w:rsid w:val="002D26C8"/>
    <w:rsid w:val="002D27F0"/>
    <w:rsid w:val="002D2863"/>
    <w:rsid w:val="002D2A4F"/>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4C"/>
    <w:rsid w:val="002E22E2"/>
    <w:rsid w:val="002E23EB"/>
    <w:rsid w:val="002E2472"/>
    <w:rsid w:val="002E270D"/>
    <w:rsid w:val="002E2975"/>
    <w:rsid w:val="002E2B64"/>
    <w:rsid w:val="002E2BB2"/>
    <w:rsid w:val="002E2C79"/>
    <w:rsid w:val="002E2CDC"/>
    <w:rsid w:val="002E2F40"/>
    <w:rsid w:val="002E33CC"/>
    <w:rsid w:val="002E364A"/>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684"/>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33"/>
    <w:rsid w:val="002F55C2"/>
    <w:rsid w:val="002F55DE"/>
    <w:rsid w:val="002F596D"/>
    <w:rsid w:val="002F5DFE"/>
    <w:rsid w:val="002F5E3A"/>
    <w:rsid w:val="002F5F0D"/>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12CB"/>
    <w:rsid w:val="00301848"/>
    <w:rsid w:val="003019C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5C"/>
    <w:rsid w:val="003059E3"/>
    <w:rsid w:val="00305B19"/>
    <w:rsid w:val="00305E97"/>
    <w:rsid w:val="00305F30"/>
    <w:rsid w:val="00306065"/>
    <w:rsid w:val="003060DA"/>
    <w:rsid w:val="003063B9"/>
    <w:rsid w:val="003066DE"/>
    <w:rsid w:val="0030672E"/>
    <w:rsid w:val="0030692F"/>
    <w:rsid w:val="00306967"/>
    <w:rsid w:val="003069C5"/>
    <w:rsid w:val="00306AD8"/>
    <w:rsid w:val="00306BED"/>
    <w:rsid w:val="003071D7"/>
    <w:rsid w:val="00307264"/>
    <w:rsid w:val="003072E2"/>
    <w:rsid w:val="00307525"/>
    <w:rsid w:val="003075AF"/>
    <w:rsid w:val="00307C1A"/>
    <w:rsid w:val="00307CE1"/>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3CC8"/>
    <w:rsid w:val="003141EF"/>
    <w:rsid w:val="003141F3"/>
    <w:rsid w:val="003145D4"/>
    <w:rsid w:val="0031486A"/>
    <w:rsid w:val="003148CB"/>
    <w:rsid w:val="00314AB7"/>
    <w:rsid w:val="00314EF5"/>
    <w:rsid w:val="00314F74"/>
    <w:rsid w:val="00315B33"/>
    <w:rsid w:val="00315E04"/>
    <w:rsid w:val="00315F3D"/>
    <w:rsid w:val="00316091"/>
    <w:rsid w:val="003161CB"/>
    <w:rsid w:val="0031627F"/>
    <w:rsid w:val="00316500"/>
    <w:rsid w:val="00316810"/>
    <w:rsid w:val="00316956"/>
    <w:rsid w:val="003170E1"/>
    <w:rsid w:val="003171E5"/>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2EDA"/>
    <w:rsid w:val="00323269"/>
    <w:rsid w:val="003233B6"/>
    <w:rsid w:val="0032343A"/>
    <w:rsid w:val="003234DB"/>
    <w:rsid w:val="00323FAE"/>
    <w:rsid w:val="00324017"/>
    <w:rsid w:val="003249E3"/>
    <w:rsid w:val="00324AE5"/>
    <w:rsid w:val="00324B26"/>
    <w:rsid w:val="00324D71"/>
    <w:rsid w:val="00324DBA"/>
    <w:rsid w:val="00324EB4"/>
    <w:rsid w:val="00324F15"/>
    <w:rsid w:val="00324FAE"/>
    <w:rsid w:val="003250C8"/>
    <w:rsid w:val="0032522E"/>
    <w:rsid w:val="00325314"/>
    <w:rsid w:val="00325359"/>
    <w:rsid w:val="00325560"/>
    <w:rsid w:val="0032576F"/>
    <w:rsid w:val="00325B03"/>
    <w:rsid w:val="00325D0A"/>
    <w:rsid w:val="00326284"/>
    <w:rsid w:val="00326580"/>
    <w:rsid w:val="00326ED3"/>
    <w:rsid w:val="00327387"/>
    <w:rsid w:val="00327537"/>
    <w:rsid w:val="00327644"/>
    <w:rsid w:val="0032774F"/>
    <w:rsid w:val="00327AF1"/>
    <w:rsid w:val="00327B5D"/>
    <w:rsid w:val="00327CB5"/>
    <w:rsid w:val="00330006"/>
    <w:rsid w:val="00330177"/>
    <w:rsid w:val="00330C33"/>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4F3"/>
    <w:rsid w:val="00335653"/>
    <w:rsid w:val="003358C1"/>
    <w:rsid w:val="00335960"/>
    <w:rsid w:val="0033598A"/>
    <w:rsid w:val="00335AFE"/>
    <w:rsid w:val="00335B52"/>
    <w:rsid w:val="00335CAB"/>
    <w:rsid w:val="00336097"/>
    <w:rsid w:val="00336205"/>
    <w:rsid w:val="00336B14"/>
    <w:rsid w:val="00336B79"/>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33A"/>
    <w:rsid w:val="0034354F"/>
    <w:rsid w:val="00343B87"/>
    <w:rsid w:val="00343C07"/>
    <w:rsid w:val="003440BF"/>
    <w:rsid w:val="00344216"/>
    <w:rsid w:val="003447C5"/>
    <w:rsid w:val="00344894"/>
    <w:rsid w:val="003448CE"/>
    <w:rsid w:val="0034491B"/>
    <w:rsid w:val="0034527D"/>
    <w:rsid w:val="003452CD"/>
    <w:rsid w:val="003454AF"/>
    <w:rsid w:val="003457B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4FF"/>
    <w:rsid w:val="0035095A"/>
    <w:rsid w:val="003509F8"/>
    <w:rsid w:val="00350A25"/>
    <w:rsid w:val="00350BE1"/>
    <w:rsid w:val="00350D44"/>
    <w:rsid w:val="00350DAE"/>
    <w:rsid w:val="00350FE2"/>
    <w:rsid w:val="00351019"/>
    <w:rsid w:val="0035131F"/>
    <w:rsid w:val="003514A3"/>
    <w:rsid w:val="00351947"/>
    <w:rsid w:val="00351ACE"/>
    <w:rsid w:val="00351DAF"/>
    <w:rsid w:val="00352672"/>
    <w:rsid w:val="00352AA6"/>
    <w:rsid w:val="003531BC"/>
    <w:rsid w:val="00353248"/>
    <w:rsid w:val="0035362A"/>
    <w:rsid w:val="003536A0"/>
    <w:rsid w:val="00353842"/>
    <w:rsid w:val="00353F24"/>
    <w:rsid w:val="00354006"/>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BD4"/>
    <w:rsid w:val="00361C03"/>
    <w:rsid w:val="00361C42"/>
    <w:rsid w:val="00361CC6"/>
    <w:rsid w:val="00361FF3"/>
    <w:rsid w:val="003621C3"/>
    <w:rsid w:val="00362464"/>
    <w:rsid w:val="0036259C"/>
    <w:rsid w:val="0036267A"/>
    <w:rsid w:val="00362787"/>
    <w:rsid w:val="00362C9F"/>
    <w:rsid w:val="00362CAE"/>
    <w:rsid w:val="00362D5B"/>
    <w:rsid w:val="00362F97"/>
    <w:rsid w:val="00363396"/>
    <w:rsid w:val="0036360C"/>
    <w:rsid w:val="00363A15"/>
    <w:rsid w:val="00363A47"/>
    <w:rsid w:val="00363C1F"/>
    <w:rsid w:val="00363C3F"/>
    <w:rsid w:val="00363C91"/>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C2A"/>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1CB8"/>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458"/>
    <w:rsid w:val="00374562"/>
    <w:rsid w:val="003745B7"/>
    <w:rsid w:val="0037471B"/>
    <w:rsid w:val="00374A20"/>
    <w:rsid w:val="00374AB6"/>
    <w:rsid w:val="00374BCE"/>
    <w:rsid w:val="00374C91"/>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08"/>
    <w:rsid w:val="00382AEF"/>
    <w:rsid w:val="00382D10"/>
    <w:rsid w:val="00382DEF"/>
    <w:rsid w:val="00382E06"/>
    <w:rsid w:val="003833C9"/>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14FA"/>
    <w:rsid w:val="0039205A"/>
    <w:rsid w:val="00392252"/>
    <w:rsid w:val="00392349"/>
    <w:rsid w:val="0039260D"/>
    <w:rsid w:val="00392703"/>
    <w:rsid w:val="00392790"/>
    <w:rsid w:val="003927B9"/>
    <w:rsid w:val="0039282C"/>
    <w:rsid w:val="00392933"/>
    <w:rsid w:val="00392A97"/>
    <w:rsid w:val="00392B8C"/>
    <w:rsid w:val="00392DBD"/>
    <w:rsid w:val="00392E22"/>
    <w:rsid w:val="0039300D"/>
    <w:rsid w:val="0039353F"/>
    <w:rsid w:val="003935B0"/>
    <w:rsid w:val="003936BA"/>
    <w:rsid w:val="003937BC"/>
    <w:rsid w:val="00394011"/>
    <w:rsid w:val="003943FB"/>
    <w:rsid w:val="0039446A"/>
    <w:rsid w:val="00394495"/>
    <w:rsid w:val="00394510"/>
    <w:rsid w:val="003947E4"/>
    <w:rsid w:val="00394911"/>
    <w:rsid w:val="003949EC"/>
    <w:rsid w:val="00394C6C"/>
    <w:rsid w:val="00394D16"/>
    <w:rsid w:val="0039504E"/>
    <w:rsid w:val="0039566B"/>
    <w:rsid w:val="003957D6"/>
    <w:rsid w:val="00395F31"/>
    <w:rsid w:val="003961DB"/>
    <w:rsid w:val="00396407"/>
    <w:rsid w:val="00396546"/>
    <w:rsid w:val="00396760"/>
    <w:rsid w:val="00397562"/>
    <w:rsid w:val="003979FA"/>
    <w:rsid w:val="00397BD5"/>
    <w:rsid w:val="003A035E"/>
    <w:rsid w:val="003A048E"/>
    <w:rsid w:val="003A0698"/>
    <w:rsid w:val="003A0926"/>
    <w:rsid w:val="003A0A96"/>
    <w:rsid w:val="003A0B0A"/>
    <w:rsid w:val="003A0B8E"/>
    <w:rsid w:val="003A0DD4"/>
    <w:rsid w:val="003A1648"/>
    <w:rsid w:val="003A18E3"/>
    <w:rsid w:val="003A1C81"/>
    <w:rsid w:val="003A201E"/>
    <w:rsid w:val="003A2464"/>
    <w:rsid w:val="003A290D"/>
    <w:rsid w:val="003A2914"/>
    <w:rsid w:val="003A29C2"/>
    <w:rsid w:val="003A2B09"/>
    <w:rsid w:val="003A2FBB"/>
    <w:rsid w:val="003A309E"/>
    <w:rsid w:val="003A3287"/>
    <w:rsid w:val="003A3663"/>
    <w:rsid w:val="003A3726"/>
    <w:rsid w:val="003A388C"/>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C7C"/>
    <w:rsid w:val="003A7F77"/>
    <w:rsid w:val="003B00D6"/>
    <w:rsid w:val="003B0124"/>
    <w:rsid w:val="003B03E9"/>
    <w:rsid w:val="003B05D2"/>
    <w:rsid w:val="003B0CD9"/>
    <w:rsid w:val="003B0D4B"/>
    <w:rsid w:val="003B0E2F"/>
    <w:rsid w:val="003B108E"/>
    <w:rsid w:val="003B11C9"/>
    <w:rsid w:val="003B12F5"/>
    <w:rsid w:val="003B1627"/>
    <w:rsid w:val="003B16CB"/>
    <w:rsid w:val="003B17C3"/>
    <w:rsid w:val="003B19E0"/>
    <w:rsid w:val="003B19ED"/>
    <w:rsid w:val="003B1A7E"/>
    <w:rsid w:val="003B1D81"/>
    <w:rsid w:val="003B1DB1"/>
    <w:rsid w:val="003B1DC1"/>
    <w:rsid w:val="003B22AB"/>
    <w:rsid w:val="003B25C0"/>
    <w:rsid w:val="003B26F6"/>
    <w:rsid w:val="003B27A1"/>
    <w:rsid w:val="003B2B52"/>
    <w:rsid w:val="003B2C50"/>
    <w:rsid w:val="003B2DF0"/>
    <w:rsid w:val="003B2FD0"/>
    <w:rsid w:val="003B305F"/>
    <w:rsid w:val="003B30FF"/>
    <w:rsid w:val="003B32DB"/>
    <w:rsid w:val="003B34A2"/>
    <w:rsid w:val="003B379C"/>
    <w:rsid w:val="003B37E3"/>
    <w:rsid w:val="003B3DF6"/>
    <w:rsid w:val="003B4151"/>
    <w:rsid w:val="003B41B8"/>
    <w:rsid w:val="003B4259"/>
    <w:rsid w:val="003B4326"/>
    <w:rsid w:val="003B4333"/>
    <w:rsid w:val="003B44B8"/>
    <w:rsid w:val="003B45D4"/>
    <w:rsid w:val="003B45FB"/>
    <w:rsid w:val="003B47CB"/>
    <w:rsid w:val="003B4CF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19"/>
    <w:rsid w:val="003B735E"/>
    <w:rsid w:val="003B752D"/>
    <w:rsid w:val="003B75AE"/>
    <w:rsid w:val="003B77AD"/>
    <w:rsid w:val="003B77C7"/>
    <w:rsid w:val="003B788C"/>
    <w:rsid w:val="003B7945"/>
    <w:rsid w:val="003B7B6C"/>
    <w:rsid w:val="003B7D7A"/>
    <w:rsid w:val="003B7DBA"/>
    <w:rsid w:val="003B7E0D"/>
    <w:rsid w:val="003B7E60"/>
    <w:rsid w:val="003C013D"/>
    <w:rsid w:val="003C013F"/>
    <w:rsid w:val="003C0209"/>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216E"/>
    <w:rsid w:val="003C2478"/>
    <w:rsid w:val="003C26C1"/>
    <w:rsid w:val="003C2890"/>
    <w:rsid w:val="003C2C26"/>
    <w:rsid w:val="003C2C60"/>
    <w:rsid w:val="003C2D8F"/>
    <w:rsid w:val="003C2DB4"/>
    <w:rsid w:val="003C312D"/>
    <w:rsid w:val="003C3267"/>
    <w:rsid w:val="003C32BB"/>
    <w:rsid w:val="003C33F6"/>
    <w:rsid w:val="003C3421"/>
    <w:rsid w:val="003C36AE"/>
    <w:rsid w:val="003C3A29"/>
    <w:rsid w:val="003C3B6A"/>
    <w:rsid w:val="003C3F9E"/>
    <w:rsid w:val="003C3FC4"/>
    <w:rsid w:val="003C4231"/>
    <w:rsid w:val="003C4678"/>
    <w:rsid w:val="003C491D"/>
    <w:rsid w:val="003C4B66"/>
    <w:rsid w:val="003C4F86"/>
    <w:rsid w:val="003C4FC6"/>
    <w:rsid w:val="003C5205"/>
    <w:rsid w:val="003C5420"/>
    <w:rsid w:val="003C5611"/>
    <w:rsid w:val="003C5648"/>
    <w:rsid w:val="003C6170"/>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216"/>
    <w:rsid w:val="003C7461"/>
    <w:rsid w:val="003C7C9F"/>
    <w:rsid w:val="003C7E30"/>
    <w:rsid w:val="003D05AE"/>
    <w:rsid w:val="003D0602"/>
    <w:rsid w:val="003D0603"/>
    <w:rsid w:val="003D0704"/>
    <w:rsid w:val="003D09EF"/>
    <w:rsid w:val="003D0ACE"/>
    <w:rsid w:val="003D0B11"/>
    <w:rsid w:val="003D0C21"/>
    <w:rsid w:val="003D0C8B"/>
    <w:rsid w:val="003D0E04"/>
    <w:rsid w:val="003D1201"/>
    <w:rsid w:val="003D122A"/>
    <w:rsid w:val="003D133D"/>
    <w:rsid w:val="003D17F9"/>
    <w:rsid w:val="003D1DB0"/>
    <w:rsid w:val="003D20B6"/>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735"/>
    <w:rsid w:val="003D5938"/>
    <w:rsid w:val="003D5A3F"/>
    <w:rsid w:val="003D5A6A"/>
    <w:rsid w:val="003D5F7C"/>
    <w:rsid w:val="003D60E1"/>
    <w:rsid w:val="003D63C8"/>
    <w:rsid w:val="003D6710"/>
    <w:rsid w:val="003D672E"/>
    <w:rsid w:val="003D678D"/>
    <w:rsid w:val="003D68EB"/>
    <w:rsid w:val="003D6BC3"/>
    <w:rsid w:val="003D6E7D"/>
    <w:rsid w:val="003D7320"/>
    <w:rsid w:val="003D7786"/>
    <w:rsid w:val="003D79B9"/>
    <w:rsid w:val="003D7B08"/>
    <w:rsid w:val="003D7B83"/>
    <w:rsid w:val="003E028F"/>
    <w:rsid w:val="003E03DD"/>
    <w:rsid w:val="003E040A"/>
    <w:rsid w:val="003E06AE"/>
    <w:rsid w:val="003E092E"/>
    <w:rsid w:val="003E0BE0"/>
    <w:rsid w:val="003E0BE6"/>
    <w:rsid w:val="003E0E06"/>
    <w:rsid w:val="003E1570"/>
    <w:rsid w:val="003E1E00"/>
    <w:rsid w:val="003E2013"/>
    <w:rsid w:val="003E2103"/>
    <w:rsid w:val="003E247E"/>
    <w:rsid w:val="003E28D4"/>
    <w:rsid w:val="003E2A44"/>
    <w:rsid w:val="003E2BF3"/>
    <w:rsid w:val="003E2D8A"/>
    <w:rsid w:val="003E311E"/>
    <w:rsid w:val="003E3327"/>
    <w:rsid w:val="003E34AE"/>
    <w:rsid w:val="003E3544"/>
    <w:rsid w:val="003E3972"/>
    <w:rsid w:val="003E411B"/>
    <w:rsid w:val="003E41A7"/>
    <w:rsid w:val="003E41DB"/>
    <w:rsid w:val="003E4A9D"/>
    <w:rsid w:val="003E4C62"/>
    <w:rsid w:val="003E4DA9"/>
    <w:rsid w:val="003E4F26"/>
    <w:rsid w:val="003E5128"/>
    <w:rsid w:val="003E55A9"/>
    <w:rsid w:val="003E5691"/>
    <w:rsid w:val="003E576C"/>
    <w:rsid w:val="003E5829"/>
    <w:rsid w:val="003E58A6"/>
    <w:rsid w:val="003E5BAE"/>
    <w:rsid w:val="003E5CCE"/>
    <w:rsid w:val="003E5D62"/>
    <w:rsid w:val="003E6478"/>
    <w:rsid w:val="003E652E"/>
    <w:rsid w:val="003E68CA"/>
    <w:rsid w:val="003E6B34"/>
    <w:rsid w:val="003E6E97"/>
    <w:rsid w:val="003E718B"/>
    <w:rsid w:val="003E76AC"/>
    <w:rsid w:val="003E77B2"/>
    <w:rsid w:val="003E7BDA"/>
    <w:rsid w:val="003E7C3C"/>
    <w:rsid w:val="003E7CF1"/>
    <w:rsid w:val="003F0527"/>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4FF9"/>
    <w:rsid w:val="004051EE"/>
    <w:rsid w:val="004053B0"/>
    <w:rsid w:val="00405413"/>
    <w:rsid w:val="004054B4"/>
    <w:rsid w:val="004056B5"/>
    <w:rsid w:val="00405BE7"/>
    <w:rsid w:val="00405DDF"/>
    <w:rsid w:val="00405F48"/>
    <w:rsid w:val="00406149"/>
    <w:rsid w:val="00406300"/>
    <w:rsid w:val="0040670B"/>
    <w:rsid w:val="004067DD"/>
    <w:rsid w:val="00406A00"/>
    <w:rsid w:val="00406A97"/>
    <w:rsid w:val="00406EE0"/>
    <w:rsid w:val="00407144"/>
    <w:rsid w:val="0040745E"/>
    <w:rsid w:val="004074AD"/>
    <w:rsid w:val="0040765F"/>
    <w:rsid w:val="004077AC"/>
    <w:rsid w:val="00407CD6"/>
    <w:rsid w:val="00407CD8"/>
    <w:rsid w:val="0041028F"/>
    <w:rsid w:val="0041038D"/>
    <w:rsid w:val="004103E1"/>
    <w:rsid w:val="00410558"/>
    <w:rsid w:val="0041075C"/>
    <w:rsid w:val="00410A5A"/>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5E02"/>
    <w:rsid w:val="0041620D"/>
    <w:rsid w:val="0041623D"/>
    <w:rsid w:val="004162CB"/>
    <w:rsid w:val="00416372"/>
    <w:rsid w:val="0041669C"/>
    <w:rsid w:val="0041695E"/>
    <w:rsid w:val="00416D10"/>
    <w:rsid w:val="00416D72"/>
    <w:rsid w:val="00416E6C"/>
    <w:rsid w:val="00417070"/>
    <w:rsid w:val="00417089"/>
    <w:rsid w:val="0041721F"/>
    <w:rsid w:val="00417661"/>
    <w:rsid w:val="00417E09"/>
    <w:rsid w:val="00417F28"/>
    <w:rsid w:val="004205CA"/>
    <w:rsid w:val="00420696"/>
    <w:rsid w:val="0042083E"/>
    <w:rsid w:val="00420848"/>
    <w:rsid w:val="00420919"/>
    <w:rsid w:val="00420998"/>
    <w:rsid w:val="00420E90"/>
    <w:rsid w:val="00421039"/>
    <w:rsid w:val="004212D9"/>
    <w:rsid w:val="00421609"/>
    <w:rsid w:val="00421AD4"/>
    <w:rsid w:val="00421D17"/>
    <w:rsid w:val="00421E08"/>
    <w:rsid w:val="00421EE9"/>
    <w:rsid w:val="00421FA9"/>
    <w:rsid w:val="0042209F"/>
    <w:rsid w:val="004221BD"/>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57"/>
    <w:rsid w:val="004276E7"/>
    <w:rsid w:val="00427745"/>
    <w:rsid w:val="004278D0"/>
    <w:rsid w:val="004279BF"/>
    <w:rsid w:val="00427C15"/>
    <w:rsid w:val="00427C29"/>
    <w:rsid w:val="00427FEA"/>
    <w:rsid w:val="004301E7"/>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7E"/>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98F"/>
    <w:rsid w:val="00437B74"/>
    <w:rsid w:val="00437BD1"/>
    <w:rsid w:val="00437D68"/>
    <w:rsid w:val="00437EDC"/>
    <w:rsid w:val="00440241"/>
    <w:rsid w:val="00440290"/>
    <w:rsid w:val="004404F2"/>
    <w:rsid w:val="00440A01"/>
    <w:rsid w:val="00440B12"/>
    <w:rsid w:val="00440CF1"/>
    <w:rsid w:val="00440E4C"/>
    <w:rsid w:val="004411E8"/>
    <w:rsid w:val="00441264"/>
    <w:rsid w:val="004412F9"/>
    <w:rsid w:val="00441329"/>
    <w:rsid w:val="00441532"/>
    <w:rsid w:val="00441C28"/>
    <w:rsid w:val="0044207F"/>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5A8"/>
    <w:rsid w:val="0045062E"/>
    <w:rsid w:val="0045073F"/>
    <w:rsid w:val="00450B57"/>
    <w:rsid w:val="00450CCA"/>
    <w:rsid w:val="00451063"/>
    <w:rsid w:val="00451417"/>
    <w:rsid w:val="00451626"/>
    <w:rsid w:val="004517C1"/>
    <w:rsid w:val="004518C0"/>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84C"/>
    <w:rsid w:val="00455D47"/>
    <w:rsid w:val="00455E04"/>
    <w:rsid w:val="0045637F"/>
    <w:rsid w:val="004567E1"/>
    <w:rsid w:val="00456844"/>
    <w:rsid w:val="004568B9"/>
    <w:rsid w:val="0045691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48"/>
    <w:rsid w:val="00462D66"/>
    <w:rsid w:val="00462F24"/>
    <w:rsid w:val="00462F59"/>
    <w:rsid w:val="00463032"/>
    <w:rsid w:val="0046306C"/>
    <w:rsid w:val="004630DA"/>
    <w:rsid w:val="004632B7"/>
    <w:rsid w:val="00463C2C"/>
    <w:rsid w:val="00464003"/>
    <w:rsid w:val="00464119"/>
    <w:rsid w:val="00464154"/>
    <w:rsid w:val="00464248"/>
    <w:rsid w:val="004644C1"/>
    <w:rsid w:val="00464760"/>
    <w:rsid w:val="004650DB"/>
    <w:rsid w:val="00465117"/>
    <w:rsid w:val="004651AF"/>
    <w:rsid w:val="00465387"/>
    <w:rsid w:val="004658F3"/>
    <w:rsid w:val="004659BB"/>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EB4"/>
    <w:rsid w:val="00467FE0"/>
    <w:rsid w:val="004704D5"/>
    <w:rsid w:val="0047059B"/>
    <w:rsid w:val="0047059D"/>
    <w:rsid w:val="004705E0"/>
    <w:rsid w:val="00470AAD"/>
    <w:rsid w:val="00470AC7"/>
    <w:rsid w:val="00470E2E"/>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DCE"/>
    <w:rsid w:val="00476E29"/>
    <w:rsid w:val="0047777F"/>
    <w:rsid w:val="00477929"/>
    <w:rsid w:val="00477C0E"/>
    <w:rsid w:val="00477DD0"/>
    <w:rsid w:val="00477E78"/>
    <w:rsid w:val="0048013A"/>
    <w:rsid w:val="00480191"/>
    <w:rsid w:val="00480958"/>
    <w:rsid w:val="00480B12"/>
    <w:rsid w:val="00480BBF"/>
    <w:rsid w:val="00480C0B"/>
    <w:rsid w:val="00480D4D"/>
    <w:rsid w:val="00480D7D"/>
    <w:rsid w:val="00480DFC"/>
    <w:rsid w:val="00480F01"/>
    <w:rsid w:val="00481098"/>
    <w:rsid w:val="00481344"/>
    <w:rsid w:val="00481669"/>
    <w:rsid w:val="00481A33"/>
    <w:rsid w:val="00481BCA"/>
    <w:rsid w:val="00481BD4"/>
    <w:rsid w:val="004821B1"/>
    <w:rsid w:val="0048221F"/>
    <w:rsid w:val="004822C4"/>
    <w:rsid w:val="0048231B"/>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C07"/>
    <w:rsid w:val="00486EB5"/>
    <w:rsid w:val="00487067"/>
    <w:rsid w:val="004873EF"/>
    <w:rsid w:val="00487415"/>
    <w:rsid w:val="004877B3"/>
    <w:rsid w:val="00487831"/>
    <w:rsid w:val="004878D0"/>
    <w:rsid w:val="00487C8C"/>
    <w:rsid w:val="00487E11"/>
    <w:rsid w:val="00487F6C"/>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AD2"/>
    <w:rsid w:val="00492C68"/>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EF4"/>
    <w:rsid w:val="00495F4D"/>
    <w:rsid w:val="00495FEA"/>
    <w:rsid w:val="004967E2"/>
    <w:rsid w:val="0049687B"/>
    <w:rsid w:val="00496A20"/>
    <w:rsid w:val="00496A21"/>
    <w:rsid w:val="00496A87"/>
    <w:rsid w:val="00496EB0"/>
    <w:rsid w:val="0049735C"/>
    <w:rsid w:val="004973CB"/>
    <w:rsid w:val="004978C7"/>
    <w:rsid w:val="00497D70"/>
    <w:rsid w:val="00497E13"/>
    <w:rsid w:val="00497FA7"/>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759"/>
    <w:rsid w:val="004A2806"/>
    <w:rsid w:val="004A290A"/>
    <w:rsid w:val="004A29B4"/>
    <w:rsid w:val="004A2B8F"/>
    <w:rsid w:val="004A2EAD"/>
    <w:rsid w:val="004A2F00"/>
    <w:rsid w:val="004A33F6"/>
    <w:rsid w:val="004A378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DE0"/>
    <w:rsid w:val="004A5FB8"/>
    <w:rsid w:val="004A6093"/>
    <w:rsid w:val="004A621F"/>
    <w:rsid w:val="004A65D4"/>
    <w:rsid w:val="004A667F"/>
    <w:rsid w:val="004A6FE4"/>
    <w:rsid w:val="004A71E1"/>
    <w:rsid w:val="004A7220"/>
    <w:rsid w:val="004B0020"/>
    <w:rsid w:val="004B0423"/>
    <w:rsid w:val="004B0679"/>
    <w:rsid w:val="004B06E6"/>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3746"/>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2B0"/>
    <w:rsid w:val="004B63FE"/>
    <w:rsid w:val="004B667B"/>
    <w:rsid w:val="004B6697"/>
    <w:rsid w:val="004B66A1"/>
    <w:rsid w:val="004B71AF"/>
    <w:rsid w:val="004B725A"/>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A7D"/>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03"/>
    <w:rsid w:val="004C7B23"/>
    <w:rsid w:val="004C7B75"/>
    <w:rsid w:val="004C7CBD"/>
    <w:rsid w:val="004C7FDC"/>
    <w:rsid w:val="004D0013"/>
    <w:rsid w:val="004D0598"/>
    <w:rsid w:val="004D060E"/>
    <w:rsid w:val="004D0791"/>
    <w:rsid w:val="004D08B8"/>
    <w:rsid w:val="004D0922"/>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3A"/>
    <w:rsid w:val="004D42ED"/>
    <w:rsid w:val="004D45A7"/>
    <w:rsid w:val="004D46E8"/>
    <w:rsid w:val="004D47A0"/>
    <w:rsid w:val="004D4C3E"/>
    <w:rsid w:val="004D504E"/>
    <w:rsid w:val="004D5165"/>
    <w:rsid w:val="004D5397"/>
    <w:rsid w:val="004D53D3"/>
    <w:rsid w:val="004D55D5"/>
    <w:rsid w:val="004D57FB"/>
    <w:rsid w:val="004D5847"/>
    <w:rsid w:val="004D58A5"/>
    <w:rsid w:val="004D5A87"/>
    <w:rsid w:val="004D5BB2"/>
    <w:rsid w:val="004D5BD0"/>
    <w:rsid w:val="004D5F55"/>
    <w:rsid w:val="004D618A"/>
    <w:rsid w:val="004D61A0"/>
    <w:rsid w:val="004D6563"/>
    <w:rsid w:val="004D67B1"/>
    <w:rsid w:val="004D6866"/>
    <w:rsid w:val="004D6A88"/>
    <w:rsid w:val="004D6FFD"/>
    <w:rsid w:val="004D7279"/>
    <w:rsid w:val="004D730E"/>
    <w:rsid w:val="004D7360"/>
    <w:rsid w:val="004D7401"/>
    <w:rsid w:val="004D77C5"/>
    <w:rsid w:val="004D7A9D"/>
    <w:rsid w:val="004D7C72"/>
    <w:rsid w:val="004D7FED"/>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37B"/>
    <w:rsid w:val="004E23A5"/>
    <w:rsid w:val="004E26AE"/>
    <w:rsid w:val="004E28C2"/>
    <w:rsid w:val="004E2BAB"/>
    <w:rsid w:val="004E2BD4"/>
    <w:rsid w:val="004E320E"/>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7D4"/>
    <w:rsid w:val="004E4862"/>
    <w:rsid w:val="004E48F3"/>
    <w:rsid w:val="004E49AD"/>
    <w:rsid w:val="004E4D2D"/>
    <w:rsid w:val="004E4E4E"/>
    <w:rsid w:val="004E5199"/>
    <w:rsid w:val="004E5B02"/>
    <w:rsid w:val="004E5E17"/>
    <w:rsid w:val="004E602F"/>
    <w:rsid w:val="004E6039"/>
    <w:rsid w:val="004E62AA"/>
    <w:rsid w:val="004E66B6"/>
    <w:rsid w:val="004E672F"/>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0F8C"/>
    <w:rsid w:val="004F1161"/>
    <w:rsid w:val="004F1430"/>
    <w:rsid w:val="004F1A19"/>
    <w:rsid w:val="004F1B66"/>
    <w:rsid w:val="004F22CA"/>
    <w:rsid w:val="004F23BB"/>
    <w:rsid w:val="004F28A2"/>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DB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21E"/>
    <w:rsid w:val="005043C4"/>
    <w:rsid w:val="00504671"/>
    <w:rsid w:val="00504ABB"/>
    <w:rsid w:val="00504BC6"/>
    <w:rsid w:val="00504D99"/>
    <w:rsid w:val="00504F31"/>
    <w:rsid w:val="0050533B"/>
    <w:rsid w:val="00505541"/>
    <w:rsid w:val="00505BF5"/>
    <w:rsid w:val="005060D4"/>
    <w:rsid w:val="00506127"/>
    <w:rsid w:val="005066D4"/>
    <w:rsid w:val="005066E0"/>
    <w:rsid w:val="00506D4D"/>
    <w:rsid w:val="00507126"/>
    <w:rsid w:val="00507473"/>
    <w:rsid w:val="0050754A"/>
    <w:rsid w:val="0050768E"/>
    <w:rsid w:val="00507747"/>
    <w:rsid w:val="00507DC7"/>
    <w:rsid w:val="00510226"/>
    <w:rsid w:val="00510288"/>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08"/>
    <w:rsid w:val="00515C3D"/>
    <w:rsid w:val="005160BE"/>
    <w:rsid w:val="00516808"/>
    <w:rsid w:val="00516949"/>
    <w:rsid w:val="00516B88"/>
    <w:rsid w:val="00516D3E"/>
    <w:rsid w:val="00516DE2"/>
    <w:rsid w:val="005173FA"/>
    <w:rsid w:val="0051761B"/>
    <w:rsid w:val="0051799E"/>
    <w:rsid w:val="00517B8F"/>
    <w:rsid w:val="005200A3"/>
    <w:rsid w:val="00520102"/>
    <w:rsid w:val="00520299"/>
    <w:rsid w:val="005203D8"/>
    <w:rsid w:val="00520996"/>
    <w:rsid w:val="00520CD1"/>
    <w:rsid w:val="00520CF8"/>
    <w:rsid w:val="00520FCC"/>
    <w:rsid w:val="005210A0"/>
    <w:rsid w:val="00521881"/>
    <w:rsid w:val="00521BF6"/>
    <w:rsid w:val="00522222"/>
    <w:rsid w:val="00522284"/>
    <w:rsid w:val="0052251C"/>
    <w:rsid w:val="005226C6"/>
    <w:rsid w:val="005227E6"/>
    <w:rsid w:val="00522DFD"/>
    <w:rsid w:val="00522E18"/>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99F"/>
    <w:rsid w:val="00526DED"/>
    <w:rsid w:val="0052709F"/>
    <w:rsid w:val="00527120"/>
    <w:rsid w:val="0052738D"/>
    <w:rsid w:val="00527430"/>
    <w:rsid w:val="00527AE6"/>
    <w:rsid w:val="00527C47"/>
    <w:rsid w:val="00527CCA"/>
    <w:rsid w:val="00527D40"/>
    <w:rsid w:val="00527F48"/>
    <w:rsid w:val="005300E3"/>
    <w:rsid w:val="00530147"/>
    <w:rsid w:val="00530182"/>
    <w:rsid w:val="00530479"/>
    <w:rsid w:val="0053072D"/>
    <w:rsid w:val="00530AD7"/>
    <w:rsid w:val="00530DF0"/>
    <w:rsid w:val="0053129F"/>
    <w:rsid w:val="0053141E"/>
    <w:rsid w:val="005314B9"/>
    <w:rsid w:val="00531553"/>
    <w:rsid w:val="005317C7"/>
    <w:rsid w:val="0053195F"/>
    <w:rsid w:val="00531B96"/>
    <w:rsid w:val="00531BF2"/>
    <w:rsid w:val="00531DCA"/>
    <w:rsid w:val="00531E60"/>
    <w:rsid w:val="00531E9D"/>
    <w:rsid w:val="00531ED9"/>
    <w:rsid w:val="005322E7"/>
    <w:rsid w:val="005324B7"/>
    <w:rsid w:val="0053250C"/>
    <w:rsid w:val="00532870"/>
    <w:rsid w:val="0053339A"/>
    <w:rsid w:val="00533597"/>
    <w:rsid w:val="0053374F"/>
    <w:rsid w:val="005337CB"/>
    <w:rsid w:val="0053398C"/>
    <w:rsid w:val="00533990"/>
    <w:rsid w:val="00533AA1"/>
    <w:rsid w:val="00533BCA"/>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3D2"/>
    <w:rsid w:val="005444F3"/>
    <w:rsid w:val="005447DD"/>
    <w:rsid w:val="00544C94"/>
    <w:rsid w:val="00544D4E"/>
    <w:rsid w:val="00544E3E"/>
    <w:rsid w:val="005451DC"/>
    <w:rsid w:val="0054523C"/>
    <w:rsid w:val="005453CD"/>
    <w:rsid w:val="005453EC"/>
    <w:rsid w:val="0054560C"/>
    <w:rsid w:val="005456BF"/>
    <w:rsid w:val="00545864"/>
    <w:rsid w:val="005458C9"/>
    <w:rsid w:val="00545A59"/>
    <w:rsid w:val="00545AB4"/>
    <w:rsid w:val="00545AC2"/>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04B"/>
    <w:rsid w:val="0056020A"/>
    <w:rsid w:val="005602C0"/>
    <w:rsid w:val="005605CA"/>
    <w:rsid w:val="005606FC"/>
    <w:rsid w:val="0056078F"/>
    <w:rsid w:val="00560A1A"/>
    <w:rsid w:val="00560B5F"/>
    <w:rsid w:val="00561271"/>
    <w:rsid w:val="005614BC"/>
    <w:rsid w:val="00561B80"/>
    <w:rsid w:val="00561C98"/>
    <w:rsid w:val="00561DEA"/>
    <w:rsid w:val="00561E15"/>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73"/>
    <w:rsid w:val="00571DE5"/>
    <w:rsid w:val="0057207A"/>
    <w:rsid w:val="005722BD"/>
    <w:rsid w:val="005726E9"/>
    <w:rsid w:val="0057272F"/>
    <w:rsid w:val="005727BF"/>
    <w:rsid w:val="00572808"/>
    <w:rsid w:val="00572A1E"/>
    <w:rsid w:val="00572A8D"/>
    <w:rsid w:val="00572ABA"/>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5E"/>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474"/>
    <w:rsid w:val="005868D3"/>
    <w:rsid w:val="00586CD2"/>
    <w:rsid w:val="00586F3C"/>
    <w:rsid w:val="00586FD0"/>
    <w:rsid w:val="0058770A"/>
    <w:rsid w:val="00587A84"/>
    <w:rsid w:val="00587AA5"/>
    <w:rsid w:val="00587AB3"/>
    <w:rsid w:val="00587BB5"/>
    <w:rsid w:val="00587E4C"/>
    <w:rsid w:val="00587FA1"/>
    <w:rsid w:val="0059009C"/>
    <w:rsid w:val="00590164"/>
    <w:rsid w:val="00590397"/>
    <w:rsid w:val="0059055F"/>
    <w:rsid w:val="00590A5E"/>
    <w:rsid w:val="00590B67"/>
    <w:rsid w:val="00590C56"/>
    <w:rsid w:val="00591392"/>
    <w:rsid w:val="00591543"/>
    <w:rsid w:val="00591553"/>
    <w:rsid w:val="005916C8"/>
    <w:rsid w:val="005917E7"/>
    <w:rsid w:val="00591918"/>
    <w:rsid w:val="00591AB6"/>
    <w:rsid w:val="00591C84"/>
    <w:rsid w:val="00591FF5"/>
    <w:rsid w:val="00592749"/>
    <w:rsid w:val="00592898"/>
    <w:rsid w:val="005928A6"/>
    <w:rsid w:val="00593069"/>
    <w:rsid w:val="00593348"/>
    <w:rsid w:val="005937F0"/>
    <w:rsid w:val="0059421F"/>
    <w:rsid w:val="00594864"/>
    <w:rsid w:val="00594C6F"/>
    <w:rsid w:val="0059534F"/>
    <w:rsid w:val="005953E2"/>
    <w:rsid w:val="00595891"/>
    <w:rsid w:val="0059589B"/>
    <w:rsid w:val="005960DB"/>
    <w:rsid w:val="005963CA"/>
    <w:rsid w:val="0059675B"/>
    <w:rsid w:val="00596A0B"/>
    <w:rsid w:val="00596CF7"/>
    <w:rsid w:val="0059716B"/>
    <w:rsid w:val="0059728F"/>
    <w:rsid w:val="005973A2"/>
    <w:rsid w:val="005973D4"/>
    <w:rsid w:val="00597699"/>
    <w:rsid w:val="00597E25"/>
    <w:rsid w:val="005A04B2"/>
    <w:rsid w:val="005A050B"/>
    <w:rsid w:val="005A08E0"/>
    <w:rsid w:val="005A0A55"/>
    <w:rsid w:val="005A0DA5"/>
    <w:rsid w:val="005A11D5"/>
    <w:rsid w:val="005A1224"/>
    <w:rsid w:val="005A14D8"/>
    <w:rsid w:val="005A17C0"/>
    <w:rsid w:val="005A1CD3"/>
    <w:rsid w:val="005A1D6F"/>
    <w:rsid w:val="005A1E0D"/>
    <w:rsid w:val="005A1F45"/>
    <w:rsid w:val="005A26E6"/>
    <w:rsid w:val="005A2898"/>
    <w:rsid w:val="005A2EEB"/>
    <w:rsid w:val="005A31A3"/>
    <w:rsid w:val="005A336B"/>
    <w:rsid w:val="005A33B9"/>
    <w:rsid w:val="005A37F5"/>
    <w:rsid w:val="005A386F"/>
    <w:rsid w:val="005A3994"/>
    <w:rsid w:val="005A3B49"/>
    <w:rsid w:val="005A3D77"/>
    <w:rsid w:val="005A4002"/>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253"/>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053"/>
    <w:rsid w:val="005B33FF"/>
    <w:rsid w:val="005B351E"/>
    <w:rsid w:val="005B3907"/>
    <w:rsid w:val="005B3B49"/>
    <w:rsid w:val="005B3B63"/>
    <w:rsid w:val="005B3B80"/>
    <w:rsid w:val="005B3BA0"/>
    <w:rsid w:val="005B3E8D"/>
    <w:rsid w:val="005B42F3"/>
    <w:rsid w:val="005B45F7"/>
    <w:rsid w:val="005B48B5"/>
    <w:rsid w:val="005B4B55"/>
    <w:rsid w:val="005B4B68"/>
    <w:rsid w:val="005B4C19"/>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51D"/>
    <w:rsid w:val="005C093F"/>
    <w:rsid w:val="005C0A9E"/>
    <w:rsid w:val="005C0B1E"/>
    <w:rsid w:val="005C0C95"/>
    <w:rsid w:val="005C0F31"/>
    <w:rsid w:val="005C105F"/>
    <w:rsid w:val="005C13D0"/>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3FC9"/>
    <w:rsid w:val="005C40D7"/>
    <w:rsid w:val="005C4983"/>
    <w:rsid w:val="005C4C24"/>
    <w:rsid w:val="005C4F51"/>
    <w:rsid w:val="005C514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DE7"/>
    <w:rsid w:val="005C7E7A"/>
    <w:rsid w:val="005D00DE"/>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E2A"/>
    <w:rsid w:val="005D1FBA"/>
    <w:rsid w:val="005D2318"/>
    <w:rsid w:val="005D2633"/>
    <w:rsid w:val="005D2BFB"/>
    <w:rsid w:val="005D2C7B"/>
    <w:rsid w:val="005D2D0C"/>
    <w:rsid w:val="005D2DD0"/>
    <w:rsid w:val="005D2E76"/>
    <w:rsid w:val="005D2EF4"/>
    <w:rsid w:val="005D3034"/>
    <w:rsid w:val="005D327D"/>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3EB"/>
    <w:rsid w:val="005E3457"/>
    <w:rsid w:val="005E3720"/>
    <w:rsid w:val="005E37BC"/>
    <w:rsid w:val="005E3BFD"/>
    <w:rsid w:val="005E3D2C"/>
    <w:rsid w:val="005E3E06"/>
    <w:rsid w:val="005E3F6E"/>
    <w:rsid w:val="005E40D4"/>
    <w:rsid w:val="005E429E"/>
    <w:rsid w:val="005E4654"/>
    <w:rsid w:val="005E4665"/>
    <w:rsid w:val="005E46D5"/>
    <w:rsid w:val="005E4705"/>
    <w:rsid w:val="005E48E7"/>
    <w:rsid w:val="005E4AA3"/>
    <w:rsid w:val="005E4C54"/>
    <w:rsid w:val="005E4CCE"/>
    <w:rsid w:val="005E4DAE"/>
    <w:rsid w:val="005E4FFC"/>
    <w:rsid w:val="005E5030"/>
    <w:rsid w:val="005E52E4"/>
    <w:rsid w:val="005E55AE"/>
    <w:rsid w:val="005E5632"/>
    <w:rsid w:val="005E56E7"/>
    <w:rsid w:val="005E5741"/>
    <w:rsid w:val="005E5BBD"/>
    <w:rsid w:val="005E5F65"/>
    <w:rsid w:val="005E6098"/>
    <w:rsid w:val="005E6101"/>
    <w:rsid w:val="005E61F2"/>
    <w:rsid w:val="005E633B"/>
    <w:rsid w:val="005E67FD"/>
    <w:rsid w:val="005E6D68"/>
    <w:rsid w:val="005E7047"/>
    <w:rsid w:val="005E76C8"/>
    <w:rsid w:val="005E77DD"/>
    <w:rsid w:val="005E7A5C"/>
    <w:rsid w:val="005E7F3C"/>
    <w:rsid w:val="005E7FAC"/>
    <w:rsid w:val="005F053A"/>
    <w:rsid w:val="005F07C3"/>
    <w:rsid w:val="005F08C6"/>
    <w:rsid w:val="005F0B46"/>
    <w:rsid w:val="005F0B87"/>
    <w:rsid w:val="005F1496"/>
    <w:rsid w:val="005F15C1"/>
    <w:rsid w:val="005F1789"/>
    <w:rsid w:val="005F1DC3"/>
    <w:rsid w:val="005F1FE6"/>
    <w:rsid w:val="005F22B5"/>
    <w:rsid w:val="005F25C8"/>
    <w:rsid w:val="005F27E2"/>
    <w:rsid w:val="005F28B1"/>
    <w:rsid w:val="005F2A7C"/>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1F0"/>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752"/>
    <w:rsid w:val="00607B63"/>
    <w:rsid w:val="00607D68"/>
    <w:rsid w:val="00607F3B"/>
    <w:rsid w:val="00607F64"/>
    <w:rsid w:val="00610457"/>
    <w:rsid w:val="006105D6"/>
    <w:rsid w:val="00610601"/>
    <w:rsid w:val="0061064D"/>
    <w:rsid w:val="00610667"/>
    <w:rsid w:val="00610733"/>
    <w:rsid w:val="00610BF6"/>
    <w:rsid w:val="0061161E"/>
    <w:rsid w:val="00611972"/>
    <w:rsid w:val="006119E9"/>
    <w:rsid w:val="00611D21"/>
    <w:rsid w:val="00611D8B"/>
    <w:rsid w:val="00612216"/>
    <w:rsid w:val="00612287"/>
    <w:rsid w:val="006124F1"/>
    <w:rsid w:val="006125FC"/>
    <w:rsid w:val="00612BD8"/>
    <w:rsid w:val="00612DE8"/>
    <w:rsid w:val="0061359B"/>
    <w:rsid w:val="00613627"/>
    <w:rsid w:val="006137C6"/>
    <w:rsid w:val="006139C5"/>
    <w:rsid w:val="00613AB1"/>
    <w:rsid w:val="00613B34"/>
    <w:rsid w:val="00613F48"/>
    <w:rsid w:val="00614963"/>
    <w:rsid w:val="00614A04"/>
    <w:rsid w:val="00614F03"/>
    <w:rsid w:val="006150F7"/>
    <w:rsid w:val="00615275"/>
    <w:rsid w:val="0061534E"/>
    <w:rsid w:val="006156AC"/>
    <w:rsid w:val="00615897"/>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6C7"/>
    <w:rsid w:val="00626857"/>
    <w:rsid w:val="00626932"/>
    <w:rsid w:val="00626DA1"/>
    <w:rsid w:val="00626ED4"/>
    <w:rsid w:val="006273E1"/>
    <w:rsid w:val="006276A5"/>
    <w:rsid w:val="006276F4"/>
    <w:rsid w:val="00627729"/>
    <w:rsid w:val="00627BFD"/>
    <w:rsid w:val="00627F62"/>
    <w:rsid w:val="00630521"/>
    <w:rsid w:val="00630940"/>
    <w:rsid w:val="006309DC"/>
    <w:rsid w:val="00630D2F"/>
    <w:rsid w:val="006313B2"/>
    <w:rsid w:val="0063179F"/>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51E"/>
    <w:rsid w:val="00635836"/>
    <w:rsid w:val="006359CA"/>
    <w:rsid w:val="00635FF9"/>
    <w:rsid w:val="006365E3"/>
    <w:rsid w:val="006366F0"/>
    <w:rsid w:val="00636BD5"/>
    <w:rsid w:val="00636CA5"/>
    <w:rsid w:val="00636E68"/>
    <w:rsid w:val="006374F6"/>
    <w:rsid w:val="006375C7"/>
    <w:rsid w:val="0063765E"/>
    <w:rsid w:val="0063789C"/>
    <w:rsid w:val="006378E6"/>
    <w:rsid w:val="00637D60"/>
    <w:rsid w:val="00637D6D"/>
    <w:rsid w:val="006401E1"/>
    <w:rsid w:val="006401F5"/>
    <w:rsid w:val="006402AB"/>
    <w:rsid w:val="00640439"/>
    <w:rsid w:val="00640525"/>
    <w:rsid w:val="00640649"/>
    <w:rsid w:val="0064088E"/>
    <w:rsid w:val="00640A20"/>
    <w:rsid w:val="00640CFF"/>
    <w:rsid w:val="0064112F"/>
    <w:rsid w:val="0064122F"/>
    <w:rsid w:val="0064127D"/>
    <w:rsid w:val="00641328"/>
    <w:rsid w:val="00642128"/>
    <w:rsid w:val="00642386"/>
    <w:rsid w:val="006428C8"/>
    <w:rsid w:val="00642967"/>
    <w:rsid w:val="00642CB7"/>
    <w:rsid w:val="00642CEC"/>
    <w:rsid w:val="00642DC3"/>
    <w:rsid w:val="00642F1E"/>
    <w:rsid w:val="00642F58"/>
    <w:rsid w:val="006432A5"/>
    <w:rsid w:val="00643522"/>
    <w:rsid w:val="006436C9"/>
    <w:rsid w:val="006437FF"/>
    <w:rsid w:val="00643A9F"/>
    <w:rsid w:val="00643DB6"/>
    <w:rsid w:val="00644148"/>
    <w:rsid w:val="00644B11"/>
    <w:rsid w:val="00644B91"/>
    <w:rsid w:val="00644C2A"/>
    <w:rsid w:val="00644EC4"/>
    <w:rsid w:val="006450F7"/>
    <w:rsid w:val="0064520B"/>
    <w:rsid w:val="00645332"/>
    <w:rsid w:val="006453A8"/>
    <w:rsid w:val="006453FA"/>
    <w:rsid w:val="0064582E"/>
    <w:rsid w:val="00645A65"/>
    <w:rsid w:val="00645E54"/>
    <w:rsid w:val="00645FE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4FEB"/>
    <w:rsid w:val="006550E0"/>
    <w:rsid w:val="006552A9"/>
    <w:rsid w:val="006554A9"/>
    <w:rsid w:val="006558F2"/>
    <w:rsid w:val="006559BE"/>
    <w:rsid w:val="00655C9E"/>
    <w:rsid w:val="00655EC7"/>
    <w:rsid w:val="00655FFF"/>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65A"/>
    <w:rsid w:val="006647A9"/>
    <w:rsid w:val="006648BA"/>
    <w:rsid w:val="00664A40"/>
    <w:rsid w:val="00664ACC"/>
    <w:rsid w:val="00664C36"/>
    <w:rsid w:val="00664C88"/>
    <w:rsid w:val="00664CA4"/>
    <w:rsid w:val="00664E0C"/>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A3E"/>
    <w:rsid w:val="00670BE3"/>
    <w:rsid w:val="00670C75"/>
    <w:rsid w:val="0067161D"/>
    <w:rsid w:val="00671672"/>
    <w:rsid w:val="00671691"/>
    <w:rsid w:val="006720CA"/>
    <w:rsid w:val="006723A8"/>
    <w:rsid w:val="00672445"/>
    <w:rsid w:val="00672451"/>
    <w:rsid w:val="0067284F"/>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32A3"/>
    <w:rsid w:val="00683B2A"/>
    <w:rsid w:val="0068402B"/>
    <w:rsid w:val="0068415C"/>
    <w:rsid w:val="00684619"/>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FA"/>
    <w:rsid w:val="006908E1"/>
    <w:rsid w:val="00690986"/>
    <w:rsid w:val="00690C95"/>
    <w:rsid w:val="00690F02"/>
    <w:rsid w:val="0069100E"/>
    <w:rsid w:val="0069118C"/>
    <w:rsid w:val="00691613"/>
    <w:rsid w:val="0069168F"/>
    <w:rsid w:val="006919BD"/>
    <w:rsid w:val="00691CB3"/>
    <w:rsid w:val="00691CD5"/>
    <w:rsid w:val="00691D87"/>
    <w:rsid w:val="00692016"/>
    <w:rsid w:val="0069213A"/>
    <w:rsid w:val="00692656"/>
    <w:rsid w:val="0069284A"/>
    <w:rsid w:val="00692921"/>
    <w:rsid w:val="006929A2"/>
    <w:rsid w:val="00692A16"/>
    <w:rsid w:val="00692A4A"/>
    <w:rsid w:val="006932BF"/>
    <w:rsid w:val="00693960"/>
    <w:rsid w:val="00693A93"/>
    <w:rsid w:val="00693C33"/>
    <w:rsid w:val="00693CB5"/>
    <w:rsid w:val="00693E29"/>
    <w:rsid w:val="00693EC2"/>
    <w:rsid w:val="00693F1C"/>
    <w:rsid w:val="00694126"/>
    <w:rsid w:val="006941F2"/>
    <w:rsid w:val="00694A6B"/>
    <w:rsid w:val="00694B10"/>
    <w:rsid w:val="00694D57"/>
    <w:rsid w:val="00695086"/>
    <w:rsid w:val="006950C1"/>
    <w:rsid w:val="006950C6"/>
    <w:rsid w:val="00695101"/>
    <w:rsid w:val="006951A4"/>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22B"/>
    <w:rsid w:val="006A0401"/>
    <w:rsid w:val="006A0968"/>
    <w:rsid w:val="006A09BF"/>
    <w:rsid w:val="006A0BF7"/>
    <w:rsid w:val="006A0D3B"/>
    <w:rsid w:val="006A0DC2"/>
    <w:rsid w:val="006A0F61"/>
    <w:rsid w:val="006A10D7"/>
    <w:rsid w:val="006A11FC"/>
    <w:rsid w:val="006A16A6"/>
    <w:rsid w:val="006A19EE"/>
    <w:rsid w:val="006A1ECE"/>
    <w:rsid w:val="006A1F3B"/>
    <w:rsid w:val="006A218B"/>
    <w:rsid w:val="006A21B0"/>
    <w:rsid w:val="006A2B6F"/>
    <w:rsid w:val="006A2D44"/>
    <w:rsid w:val="006A2E75"/>
    <w:rsid w:val="006A2EB5"/>
    <w:rsid w:val="006A3103"/>
    <w:rsid w:val="006A31DA"/>
    <w:rsid w:val="006A366C"/>
    <w:rsid w:val="006A3713"/>
    <w:rsid w:val="006A3A8C"/>
    <w:rsid w:val="006A40A6"/>
    <w:rsid w:val="006A4189"/>
    <w:rsid w:val="006A4430"/>
    <w:rsid w:val="006A4564"/>
    <w:rsid w:val="006A46AB"/>
    <w:rsid w:val="006A47B6"/>
    <w:rsid w:val="006A4BA7"/>
    <w:rsid w:val="006A50D0"/>
    <w:rsid w:val="006A5570"/>
    <w:rsid w:val="006A5D0C"/>
    <w:rsid w:val="006A5E27"/>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3F61"/>
    <w:rsid w:val="006B4110"/>
    <w:rsid w:val="006B41FD"/>
    <w:rsid w:val="006B4223"/>
    <w:rsid w:val="006B43BC"/>
    <w:rsid w:val="006B43E1"/>
    <w:rsid w:val="006B4434"/>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BB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400"/>
    <w:rsid w:val="006C35FB"/>
    <w:rsid w:val="006C3682"/>
    <w:rsid w:val="006C3AA3"/>
    <w:rsid w:val="006C3D44"/>
    <w:rsid w:val="006C3F7C"/>
    <w:rsid w:val="006C3F93"/>
    <w:rsid w:val="006C42D9"/>
    <w:rsid w:val="006C4760"/>
    <w:rsid w:val="006C4833"/>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C31"/>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853"/>
    <w:rsid w:val="006D5DB7"/>
    <w:rsid w:val="006D6015"/>
    <w:rsid w:val="006D60F9"/>
    <w:rsid w:val="006D638D"/>
    <w:rsid w:val="006D6CB6"/>
    <w:rsid w:val="006D6DFA"/>
    <w:rsid w:val="006D73A1"/>
    <w:rsid w:val="006D73A2"/>
    <w:rsid w:val="006D77B0"/>
    <w:rsid w:val="006D7840"/>
    <w:rsid w:val="006D78F2"/>
    <w:rsid w:val="006D7D2B"/>
    <w:rsid w:val="006D7E54"/>
    <w:rsid w:val="006E0076"/>
    <w:rsid w:val="006E0663"/>
    <w:rsid w:val="006E0B62"/>
    <w:rsid w:val="006E10ED"/>
    <w:rsid w:val="006E139C"/>
    <w:rsid w:val="006E13B7"/>
    <w:rsid w:val="006E1510"/>
    <w:rsid w:val="006E17EC"/>
    <w:rsid w:val="006E190B"/>
    <w:rsid w:val="006E1E67"/>
    <w:rsid w:val="006E1EEB"/>
    <w:rsid w:val="006E20DE"/>
    <w:rsid w:val="006E22F3"/>
    <w:rsid w:val="006E2DDA"/>
    <w:rsid w:val="006E2E54"/>
    <w:rsid w:val="006E38AA"/>
    <w:rsid w:val="006E3B1A"/>
    <w:rsid w:val="006E3C26"/>
    <w:rsid w:val="006E4082"/>
    <w:rsid w:val="006E40A4"/>
    <w:rsid w:val="006E40D0"/>
    <w:rsid w:val="006E4357"/>
    <w:rsid w:val="006E457E"/>
    <w:rsid w:val="006E4626"/>
    <w:rsid w:val="006E47D7"/>
    <w:rsid w:val="006E4C86"/>
    <w:rsid w:val="006E4DC4"/>
    <w:rsid w:val="006E55EC"/>
    <w:rsid w:val="006E5833"/>
    <w:rsid w:val="006E5966"/>
    <w:rsid w:val="006E5A40"/>
    <w:rsid w:val="006E5E15"/>
    <w:rsid w:val="006E5EC8"/>
    <w:rsid w:val="006E5ED9"/>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1B5"/>
    <w:rsid w:val="006F52EB"/>
    <w:rsid w:val="006F54B1"/>
    <w:rsid w:val="006F5577"/>
    <w:rsid w:val="006F56C0"/>
    <w:rsid w:val="006F5C55"/>
    <w:rsid w:val="006F5D43"/>
    <w:rsid w:val="006F5F2A"/>
    <w:rsid w:val="006F608D"/>
    <w:rsid w:val="006F6159"/>
    <w:rsid w:val="006F6638"/>
    <w:rsid w:val="006F6EA0"/>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32C"/>
    <w:rsid w:val="00705B0D"/>
    <w:rsid w:val="00705B26"/>
    <w:rsid w:val="0070608B"/>
    <w:rsid w:val="007061E6"/>
    <w:rsid w:val="00706545"/>
    <w:rsid w:val="00706B2C"/>
    <w:rsid w:val="00706C9D"/>
    <w:rsid w:val="00706D8B"/>
    <w:rsid w:val="0070731E"/>
    <w:rsid w:val="007073DC"/>
    <w:rsid w:val="0070767B"/>
    <w:rsid w:val="00707688"/>
    <w:rsid w:val="00707AB1"/>
    <w:rsid w:val="00707AF9"/>
    <w:rsid w:val="00710258"/>
    <w:rsid w:val="007102F7"/>
    <w:rsid w:val="00710712"/>
    <w:rsid w:val="00710F24"/>
    <w:rsid w:val="00710FDF"/>
    <w:rsid w:val="007111E3"/>
    <w:rsid w:val="007115CB"/>
    <w:rsid w:val="007118FE"/>
    <w:rsid w:val="00711AD5"/>
    <w:rsid w:val="007129C2"/>
    <w:rsid w:val="007129C3"/>
    <w:rsid w:val="00712C67"/>
    <w:rsid w:val="00712FA0"/>
    <w:rsid w:val="007131E4"/>
    <w:rsid w:val="007134F3"/>
    <w:rsid w:val="007136E8"/>
    <w:rsid w:val="00713745"/>
    <w:rsid w:val="00713954"/>
    <w:rsid w:val="00713AEC"/>
    <w:rsid w:val="00713D0F"/>
    <w:rsid w:val="00713DE4"/>
    <w:rsid w:val="00713FD2"/>
    <w:rsid w:val="00714002"/>
    <w:rsid w:val="007149B4"/>
    <w:rsid w:val="00714A11"/>
    <w:rsid w:val="00714D90"/>
    <w:rsid w:val="0071525D"/>
    <w:rsid w:val="0071538F"/>
    <w:rsid w:val="00715FDB"/>
    <w:rsid w:val="007163AF"/>
    <w:rsid w:val="007163EC"/>
    <w:rsid w:val="007164C6"/>
    <w:rsid w:val="007168E0"/>
    <w:rsid w:val="007169B8"/>
    <w:rsid w:val="00716ACD"/>
    <w:rsid w:val="00716C45"/>
    <w:rsid w:val="00716E00"/>
    <w:rsid w:val="00716EDF"/>
    <w:rsid w:val="007173AB"/>
    <w:rsid w:val="0071740C"/>
    <w:rsid w:val="0071741F"/>
    <w:rsid w:val="007175EE"/>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FDA"/>
    <w:rsid w:val="007260DE"/>
    <w:rsid w:val="007262CB"/>
    <w:rsid w:val="007264D5"/>
    <w:rsid w:val="007267B7"/>
    <w:rsid w:val="007267E7"/>
    <w:rsid w:val="00726E36"/>
    <w:rsid w:val="0072736E"/>
    <w:rsid w:val="007273EB"/>
    <w:rsid w:val="007279A9"/>
    <w:rsid w:val="00727BAD"/>
    <w:rsid w:val="00727BBE"/>
    <w:rsid w:val="00727E43"/>
    <w:rsid w:val="0073022E"/>
    <w:rsid w:val="00730416"/>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448"/>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9D4"/>
    <w:rsid w:val="00737D19"/>
    <w:rsid w:val="00737FEC"/>
    <w:rsid w:val="0074019B"/>
    <w:rsid w:val="00740309"/>
    <w:rsid w:val="00740576"/>
    <w:rsid w:val="007405BA"/>
    <w:rsid w:val="0074074D"/>
    <w:rsid w:val="007409B5"/>
    <w:rsid w:val="00740B6D"/>
    <w:rsid w:val="00741220"/>
    <w:rsid w:val="0074126D"/>
    <w:rsid w:val="0074146E"/>
    <w:rsid w:val="007414C5"/>
    <w:rsid w:val="00741745"/>
    <w:rsid w:val="007417AD"/>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23"/>
    <w:rsid w:val="007444BF"/>
    <w:rsid w:val="0074455E"/>
    <w:rsid w:val="00744591"/>
    <w:rsid w:val="0074477B"/>
    <w:rsid w:val="00744799"/>
    <w:rsid w:val="007448F9"/>
    <w:rsid w:val="00744950"/>
    <w:rsid w:val="00744B24"/>
    <w:rsid w:val="00744C63"/>
    <w:rsid w:val="007450E2"/>
    <w:rsid w:val="007455D0"/>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2F"/>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36"/>
    <w:rsid w:val="007534E9"/>
    <w:rsid w:val="0075367D"/>
    <w:rsid w:val="00753908"/>
    <w:rsid w:val="00754285"/>
    <w:rsid w:val="0075430D"/>
    <w:rsid w:val="0075448A"/>
    <w:rsid w:val="007544CC"/>
    <w:rsid w:val="0075452E"/>
    <w:rsid w:val="007545A5"/>
    <w:rsid w:val="007549DC"/>
    <w:rsid w:val="00754BBE"/>
    <w:rsid w:val="00754F39"/>
    <w:rsid w:val="00755394"/>
    <w:rsid w:val="00755400"/>
    <w:rsid w:val="00755698"/>
    <w:rsid w:val="00755A40"/>
    <w:rsid w:val="00755FBB"/>
    <w:rsid w:val="00756170"/>
    <w:rsid w:val="00756194"/>
    <w:rsid w:val="007561B3"/>
    <w:rsid w:val="007562FA"/>
    <w:rsid w:val="00756369"/>
    <w:rsid w:val="00756666"/>
    <w:rsid w:val="0075690C"/>
    <w:rsid w:val="00756C68"/>
    <w:rsid w:val="00756F85"/>
    <w:rsid w:val="00757252"/>
    <w:rsid w:val="007572F0"/>
    <w:rsid w:val="0075730D"/>
    <w:rsid w:val="0075735A"/>
    <w:rsid w:val="00757390"/>
    <w:rsid w:val="007573BE"/>
    <w:rsid w:val="00757437"/>
    <w:rsid w:val="007574E9"/>
    <w:rsid w:val="007574F6"/>
    <w:rsid w:val="007575F9"/>
    <w:rsid w:val="00757661"/>
    <w:rsid w:val="007576EE"/>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3CB"/>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31F"/>
    <w:rsid w:val="00776462"/>
    <w:rsid w:val="00776886"/>
    <w:rsid w:val="007768CF"/>
    <w:rsid w:val="0077697D"/>
    <w:rsid w:val="00776A42"/>
    <w:rsid w:val="00776BD0"/>
    <w:rsid w:val="00776D94"/>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A5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B20"/>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C76"/>
    <w:rsid w:val="00790D77"/>
    <w:rsid w:val="0079116A"/>
    <w:rsid w:val="0079126A"/>
    <w:rsid w:val="0079129D"/>
    <w:rsid w:val="007912E4"/>
    <w:rsid w:val="007914C7"/>
    <w:rsid w:val="007917B3"/>
    <w:rsid w:val="007917FD"/>
    <w:rsid w:val="0079183B"/>
    <w:rsid w:val="00791937"/>
    <w:rsid w:val="00791DE7"/>
    <w:rsid w:val="00791E4B"/>
    <w:rsid w:val="00791F71"/>
    <w:rsid w:val="007922E1"/>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DCF"/>
    <w:rsid w:val="00797EBA"/>
    <w:rsid w:val="007A014F"/>
    <w:rsid w:val="007A01D0"/>
    <w:rsid w:val="007A04E8"/>
    <w:rsid w:val="007A0975"/>
    <w:rsid w:val="007A0A94"/>
    <w:rsid w:val="007A0C7D"/>
    <w:rsid w:val="007A0CB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AE2"/>
    <w:rsid w:val="007A4BD7"/>
    <w:rsid w:val="007A4F05"/>
    <w:rsid w:val="007A51AC"/>
    <w:rsid w:val="007A51D2"/>
    <w:rsid w:val="007A51EB"/>
    <w:rsid w:val="007A5229"/>
    <w:rsid w:val="007A5240"/>
    <w:rsid w:val="007A55E3"/>
    <w:rsid w:val="007A572E"/>
    <w:rsid w:val="007A59E8"/>
    <w:rsid w:val="007A5F4D"/>
    <w:rsid w:val="007A5F73"/>
    <w:rsid w:val="007A63F4"/>
    <w:rsid w:val="007A63FB"/>
    <w:rsid w:val="007A66FA"/>
    <w:rsid w:val="007A6719"/>
    <w:rsid w:val="007A67C7"/>
    <w:rsid w:val="007A691F"/>
    <w:rsid w:val="007A6A85"/>
    <w:rsid w:val="007A6C1F"/>
    <w:rsid w:val="007A6D0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0AD"/>
    <w:rsid w:val="007B16F6"/>
    <w:rsid w:val="007B2364"/>
    <w:rsid w:val="007B2478"/>
    <w:rsid w:val="007B253B"/>
    <w:rsid w:val="007B2736"/>
    <w:rsid w:val="007B2754"/>
    <w:rsid w:val="007B28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71"/>
    <w:rsid w:val="007B5FC2"/>
    <w:rsid w:val="007B62A1"/>
    <w:rsid w:val="007B6341"/>
    <w:rsid w:val="007B69EE"/>
    <w:rsid w:val="007B6BB0"/>
    <w:rsid w:val="007B725A"/>
    <w:rsid w:val="007B74BB"/>
    <w:rsid w:val="007B75E0"/>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106A"/>
    <w:rsid w:val="007C1163"/>
    <w:rsid w:val="007C1638"/>
    <w:rsid w:val="007C179B"/>
    <w:rsid w:val="007C1A18"/>
    <w:rsid w:val="007C1AE7"/>
    <w:rsid w:val="007C1CF1"/>
    <w:rsid w:val="007C1DAB"/>
    <w:rsid w:val="007C20C3"/>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2FA"/>
    <w:rsid w:val="007C551F"/>
    <w:rsid w:val="007C5937"/>
    <w:rsid w:val="007C5C7A"/>
    <w:rsid w:val="007C5C8E"/>
    <w:rsid w:val="007C5E6B"/>
    <w:rsid w:val="007C5F2D"/>
    <w:rsid w:val="007C6134"/>
    <w:rsid w:val="007C61E1"/>
    <w:rsid w:val="007C637A"/>
    <w:rsid w:val="007C63F3"/>
    <w:rsid w:val="007C6760"/>
    <w:rsid w:val="007C676E"/>
    <w:rsid w:val="007C68CE"/>
    <w:rsid w:val="007C6A42"/>
    <w:rsid w:val="007C6A7B"/>
    <w:rsid w:val="007C6B2B"/>
    <w:rsid w:val="007C6C3C"/>
    <w:rsid w:val="007C6F1E"/>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4A"/>
    <w:rsid w:val="007D32C6"/>
    <w:rsid w:val="007D338C"/>
    <w:rsid w:val="007D33C0"/>
    <w:rsid w:val="007D3769"/>
    <w:rsid w:val="007D38A2"/>
    <w:rsid w:val="007D3996"/>
    <w:rsid w:val="007D3DCB"/>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E87"/>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A25"/>
    <w:rsid w:val="007E1ABF"/>
    <w:rsid w:val="007E1C23"/>
    <w:rsid w:val="007E1F0D"/>
    <w:rsid w:val="007E1FAB"/>
    <w:rsid w:val="007E2525"/>
    <w:rsid w:val="007E2592"/>
    <w:rsid w:val="007E26DA"/>
    <w:rsid w:val="007E26F1"/>
    <w:rsid w:val="007E2B82"/>
    <w:rsid w:val="007E2CCB"/>
    <w:rsid w:val="007E31C3"/>
    <w:rsid w:val="007E35EF"/>
    <w:rsid w:val="007E3619"/>
    <w:rsid w:val="007E3820"/>
    <w:rsid w:val="007E3A35"/>
    <w:rsid w:val="007E3D3C"/>
    <w:rsid w:val="007E3E08"/>
    <w:rsid w:val="007E4045"/>
    <w:rsid w:val="007E419E"/>
    <w:rsid w:val="007E4257"/>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C48"/>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7E3"/>
    <w:rsid w:val="007F7BA2"/>
    <w:rsid w:val="007F7E5E"/>
    <w:rsid w:val="0080030F"/>
    <w:rsid w:val="008005D1"/>
    <w:rsid w:val="008005F1"/>
    <w:rsid w:val="008006AE"/>
    <w:rsid w:val="00800DB3"/>
    <w:rsid w:val="00801519"/>
    <w:rsid w:val="00801599"/>
    <w:rsid w:val="008016E6"/>
    <w:rsid w:val="00801AD9"/>
    <w:rsid w:val="00801B4B"/>
    <w:rsid w:val="00801E84"/>
    <w:rsid w:val="00801FFE"/>
    <w:rsid w:val="00802155"/>
    <w:rsid w:val="00802278"/>
    <w:rsid w:val="00802339"/>
    <w:rsid w:val="0080241D"/>
    <w:rsid w:val="008024EB"/>
    <w:rsid w:val="00802B8B"/>
    <w:rsid w:val="00802D34"/>
    <w:rsid w:val="00803697"/>
    <w:rsid w:val="008037D7"/>
    <w:rsid w:val="00803A2A"/>
    <w:rsid w:val="00803AE5"/>
    <w:rsid w:val="00803BC2"/>
    <w:rsid w:val="00803CDE"/>
    <w:rsid w:val="00803F9C"/>
    <w:rsid w:val="008040B4"/>
    <w:rsid w:val="00804294"/>
    <w:rsid w:val="008045CD"/>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19E"/>
    <w:rsid w:val="008104B4"/>
    <w:rsid w:val="00810685"/>
    <w:rsid w:val="008106BF"/>
    <w:rsid w:val="00810745"/>
    <w:rsid w:val="00810DC1"/>
    <w:rsid w:val="00810DCC"/>
    <w:rsid w:val="00810E90"/>
    <w:rsid w:val="00810F8B"/>
    <w:rsid w:val="00811054"/>
    <w:rsid w:val="00811251"/>
    <w:rsid w:val="008117CE"/>
    <w:rsid w:val="00811A36"/>
    <w:rsid w:val="00811B6E"/>
    <w:rsid w:val="0081218B"/>
    <w:rsid w:val="0081262E"/>
    <w:rsid w:val="00812E5A"/>
    <w:rsid w:val="0081309A"/>
    <w:rsid w:val="00813165"/>
    <w:rsid w:val="00813651"/>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783"/>
    <w:rsid w:val="00822005"/>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145"/>
    <w:rsid w:val="00825679"/>
    <w:rsid w:val="008256C2"/>
    <w:rsid w:val="00825901"/>
    <w:rsid w:val="00825D0D"/>
    <w:rsid w:val="00825EDB"/>
    <w:rsid w:val="00825F77"/>
    <w:rsid w:val="00825FDB"/>
    <w:rsid w:val="00825FF2"/>
    <w:rsid w:val="008261C9"/>
    <w:rsid w:val="008270B2"/>
    <w:rsid w:val="00827427"/>
    <w:rsid w:val="0082754A"/>
    <w:rsid w:val="008275DC"/>
    <w:rsid w:val="0082776F"/>
    <w:rsid w:val="00827B7E"/>
    <w:rsid w:val="00827BED"/>
    <w:rsid w:val="00827C86"/>
    <w:rsid w:val="00827DC2"/>
    <w:rsid w:val="00827ECD"/>
    <w:rsid w:val="00830536"/>
    <w:rsid w:val="00830631"/>
    <w:rsid w:val="00830BD5"/>
    <w:rsid w:val="0083117B"/>
    <w:rsid w:val="008311A8"/>
    <w:rsid w:val="00831516"/>
    <w:rsid w:val="00831A60"/>
    <w:rsid w:val="00831AC7"/>
    <w:rsid w:val="00831D2C"/>
    <w:rsid w:val="00832333"/>
    <w:rsid w:val="008324F6"/>
    <w:rsid w:val="0083252C"/>
    <w:rsid w:val="008326B7"/>
    <w:rsid w:val="00832B8D"/>
    <w:rsid w:val="00833391"/>
    <w:rsid w:val="008333BE"/>
    <w:rsid w:val="00833402"/>
    <w:rsid w:val="0083375B"/>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9D8"/>
    <w:rsid w:val="00836B36"/>
    <w:rsid w:val="00836B64"/>
    <w:rsid w:val="00836F8D"/>
    <w:rsid w:val="0083704B"/>
    <w:rsid w:val="008370CA"/>
    <w:rsid w:val="0083715B"/>
    <w:rsid w:val="0083787C"/>
    <w:rsid w:val="008378E1"/>
    <w:rsid w:val="00837A44"/>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2D84"/>
    <w:rsid w:val="008436BE"/>
    <w:rsid w:val="00843787"/>
    <w:rsid w:val="0084378A"/>
    <w:rsid w:val="00843901"/>
    <w:rsid w:val="00843A72"/>
    <w:rsid w:val="00843B47"/>
    <w:rsid w:val="00843B68"/>
    <w:rsid w:val="00844058"/>
    <w:rsid w:val="008440EE"/>
    <w:rsid w:val="0084432D"/>
    <w:rsid w:val="00844419"/>
    <w:rsid w:val="00844441"/>
    <w:rsid w:val="00844489"/>
    <w:rsid w:val="00844521"/>
    <w:rsid w:val="00844DE7"/>
    <w:rsid w:val="008451CE"/>
    <w:rsid w:val="0084552D"/>
    <w:rsid w:val="008457C1"/>
    <w:rsid w:val="008458EC"/>
    <w:rsid w:val="008459A2"/>
    <w:rsid w:val="00845AB3"/>
    <w:rsid w:val="00845BAD"/>
    <w:rsid w:val="00845D4A"/>
    <w:rsid w:val="00845D4E"/>
    <w:rsid w:val="00845D79"/>
    <w:rsid w:val="00845DCB"/>
    <w:rsid w:val="00845E36"/>
    <w:rsid w:val="00846334"/>
    <w:rsid w:val="0084696F"/>
    <w:rsid w:val="00846FBD"/>
    <w:rsid w:val="008470DF"/>
    <w:rsid w:val="00847338"/>
    <w:rsid w:val="008473D4"/>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017"/>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ACD"/>
    <w:rsid w:val="00855AFF"/>
    <w:rsid w:val="00855CF5"/>
    <w:rsid w:val="00855D08"/>
    <w:rsid w:val="00855F87"/>
    <w:rsid w:val="00856298"/>
    <w:rsid w:val="00856643"/>
    <w:rsid w:val="00856B78"/>
    <w:rsid w:val="00856C14"/>
    <w:rsid w:val="00856D7F"/>
    <w:rsid w:val="00856EBB"/>
    <w:rsid w:val="00857520"/>
    <w:rsid w:val="0085753F"/>
    <w:rsid w:val="00857D15"/>
    <w:rsid w:val="00857EF6"/>
    <w:rsid w:val="0086000F"/>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2EF2"/>
    <w:rsid w:val="008636A4"/>
    <w:rsid w:val="008638F1"/>
    <w:rsid w:val="00863A3C"/>
    <w:rsid w:val="00863B17"/>
    <w:rsid w:val="00863DA3"/>
    <w:rsid w:val="00863DB2"/>
    <w:rsid w:val="00863FFF"/>
    <w:rsid w:val="0086458E"/>
    <w:rsid w:val="00864632"/>
    <w:rsid w:val="0086464D"/>
    <w:rsid w:val="00864981"/>
    <w:rsid w:val="00864988"/>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43B"/>
    <w:rsid w:val="00870722"/>
    <w:rsid w:val="008708D9"/>
    <w:rsid w:val="00871060"/>
    <w:rsid w:val="00871099"/>
    <w:rsid w:val="0087146E"/>
    <w:rsid w:val="00871565"/>
    <w:rsid w:val="008719D5"/>
    <w:rsid w:val="00871BF8"/>
    <w:rsid w:val="00872095"/>
    <w:rsid w:val="008723B1"/>
    <w:rsid w:val="008725A2"/>
    <w:rsid w:val="00872930"/>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1BB"/>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2CE"/>
    <w:rsid w:val="0087797E"/>
    <w:rsid w:val="00877EE7"/>
    <w:rsid w:val="00877F53"/>
    <w:rsid w:val="00880005"/>
    <w:rsid w:val="0088022F"/>
    <w:rsid w:val="00880232"/>
    <w:rsid w:val="008802A4"/>
    <w:rsid w:val="00880BE3"/>
    <w:rsid w:val="00881035"/>
    <w:rsid w:val="008818AA"/>
    <w:rsid w:val="00881CFE"/>
    <w:rsid w:val="00882042"/>
    <w:rsid w:val="0088205D"/>
    <w:rsid w:val="008823B4"/>
    <w:rsid w:val="00882551"/>
    <w:rsid w:val="00882F69"/>
    <w:rsid w:val="0088321D"/>
    <w:rsid w:val="008832D3"/>
    <w:rsid w:val="00883493"/>
    <w:rsid w:val="00883513"/>
    <w:rsid w:val="008836F5"/>
    <w:rsid w:val="0088390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F"/>
    <w:rsid w:val="00887B4C"/>
    <w:rsid w:val="00887BA3"/>
    <w:rsid w:val="00887CC2"/>
    <w:rsid w:val="00887CE2"/>
    <w:rsid w:val="00887D8E"/>
    <w:rsid w:val="00890B7A"/>
    <w:rsid w:val="008910A8"/>
    <w:rsid w:val="008910D2"/>
    <w:rsid w:val="00891291"/>
    <w:rsid w:val="00891414"/>
    <w:rsid w:val="008915B6"/>
    <w:rsid w:val="00891692"/>
    <w:rsid w:val="00891906"/>
    <w:rsid w:val="00891962"/>
    <w:rsid w:val="00891B3E"/>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1F51"/>
    <w:rsid w:val="008A22E4"/>
    <w:rsid w:val="008A2522"/>
    <w:rsid w:val="008A2583"/>
    <w:rsid w:val="008A2698"/>
    <w:rsid w:val="008A2BB5"/>
    <w:rsid w:val="008A2E9F"/>
    <w:rsid w:val="008A3133"/>
    <w:rsid w:val="008A3167"/>
    <w:rsid w:val="008A31BB"/>
    <w:rsid w:val="008A340E"/>
    <w:rsid w:val="008A34EA"/>
    <w:rsid w:val="008A3B7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A4"/>
    <w:rsid w:val="008B15C9"/>
    <w:rsid w:val="008B1DC3"/>
    <w:rsid w:val="008B1F2F"/>
    <w:rsid w:val="008B1FDE"/>
    <w:rsid w:val="008B216B"/>
    <w:rsid w:val="008B23DB"/>
    <w:rsid w:val="008B29EC"/>
    <w:rsid w:val="008B2AB1"/>
    <w:rsid w:val="008B2B1E"/>
    <w:rsid w:val="008B2C4C"/>
    <w:rsid w:val="008B2D50"/>
    <w:rsid w:val="008B2ED5"/>
    <w:rsid w:val="008B32EF"/>
    <w:rsid w:val="008B361D"/>
    <w:rsid w:val="008B39F3"/>
    <w:rsid w:val="008B3A7A"/>
    <w:rsid w:val="008B3F5A"/>
    <w:rsid w:val="008B4352"/>
    <w:rsid w:val="008B44A2"/>
    <w:rsid w:val="008B47F9"/>
    <w:rsid w:val="008B4803"/>
    <w:rsid w:val="008B4828"/>
    <w:rsid w:val="008B4B0E"/>
    <w:rsid w:val="008B4C0B"/>
    <w:rsid w:val="008B4C3B"/>
    <w:rsid w:val="008B52FE"/>
    <w:rsid w:val="008B536C"/>
    <w:rsid w:val="008B55CB"/>
    <w:rsid w:val="008B59BE"/>
    <w:rsid w:val="008B5B1D"/>
    <w:rsid w:val="008B5CA6"/>
    <w:rsid w:val="008B5FDB"/>
    <w:rsid w:val="008B60C9"/>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2F4F"/>
    <w:rsid w:val="008C30B5"/>
    <w:rsid w:val="008C318F"/>
    <w:rsid w:val="008C3232"/>
    <w:rsid w:val="008C33F2"/>
    <w:rsid w:val="008C3510"/>
    <w:rsid w:val="008C36A2"/>
    <w:rsid w:val="008C3944"/>
    <w:rsid w:val="008C3C36"/>
    <w:rsid w:val="008C3C49"/>
    <w:rsid w:val="008C3C97"/>
    <w:rsid w:val="008C3D15"/>
    <w:rsid w:val="008C3FF6"/>
    <w:rsid w:val="008C474A"/>
    <w:rsid w:val="008C492C"/>
    <w:rsid w:val="008C4948"/>
    <w:rsid w:val="008C4E20"/>
    <w:rsid w:val="008C50E7"/>
    <w:rsid w:val="008C561B"/>
    <w:rsid w:val="008C5666"/>
    <w:rsid w:val="008C5781"/>
    <w:rsid w:val="008C5E69"/>
    <w:rsid w:val="008C5F79"/>
    <w:rsid w:val="008C6006"/>
    <w:rsid w:val="008C63A6"/>
    <w:rsid w:val="008C6648"/>
    <w:rsid w:val="008C6879"/>
    <w:rsid w:val="008C697D"/>
    <w:rsid w:val="008C6A19"/>
    <w:rsid w:val="008C6A32"/>
    <w:rsid w:val="008C6AE7"/>
    <w:rsid w:val="008C6C6F"/>
    <w:rsid w:val="008C70C8"/>
    <w:rsid w:val="008C716B"/>
    <w:rsid w:val="008C7434"/>
    <w:rsid w:val="008C76AB"/>
    <w:rsid w:val="008C76AC"/>
    <w:rsid w:val="008C7D31"/>
    <w:rsid w:val="008C7EDE"/>
    <w:rsid w:val="008D0221"/>
    <w:rsid w:val="008D04C4"/>
    <w:rsid w:val="008D07F2"/>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27"/>
    <w:rsid w:val="008D24E0"/>
    <w:rsid w:val="008D27C9"/>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4"/>
    <w:rsid w:val="008D5C8B"/>
    <w:rsid w:val="008D649A"/>
    <w:rsid w:val="008D65B6"/>
    <w:rsid w:val="008D6707"/>
    <w:rsid w:val="008D671D"/>
    <w:rsid w:val="008D6842"/>
    <w:rsid w:val="008D6D7F"/>
    <w:rsid w:val="008D6F42"/>
    <w:rsid w:val="008D6F5B"/>
    <w:rsid w:val="008D6F72"/>
    <w:rsid w:val="008D70D6"/>
    <w:rsid w:val="008D7663"/>
    <w:rsid w:val="008D76BF"/>
    <w:rsid w:val="008D7774"/>
    <w:rsid w:val="008D781C"/>
    <w:rsid w:val="008D79DC"/>
    <w:rsid w:val="008D7C5C"/>
    <w:rsid w:val="008E01D3"/>
    <w:rsid w:val="008E0501"/>
    <w:rsid w:val="008E0683"/>
    <w:rsid w:val="008E0796"/>
    <w:rsid w:val="008E08EA"/>
    <w:rsid w:val="008E0BCF"/>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106"/>
    <w:rsid w:val="008E4888"/>
    <w:rsid w:val="008E4BC8"/>
    <w:rsid w:val="008E5316"/>
    <w:rsid w:val="008E53B1"/>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3C6"/>
    <w:rsid w:val="008F4404"/>
    <w:rsid w:val="008F4595"/>
    <w:rsid w:val="008F45D0"/>
    <w:rsid w:val="008F48D3"/>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70C"/>
    <w:rsid w:val="008F77C5"/>
    <w:rsid w:val="008F7B9F"/>
    <w:rsid w:val="008F7CB5"/>
    <w:rsid w:val="009001B4"/>
    <w:rsid w:val="009005A1"/>
    <w:rsid w:val="009005AC"/>
    <w:rsid w:val="0090071B"/>
    <w:rsid w:val="009009D1"/>
    <w:rsid w:val="00900CA1"/>
    <w:rsid w:val="00900F85"/>
    <w:rsid w:val="00901423"/>
    <w:rsid w:val="009014BB"/>
    <w:rsid w:val="00901501"/>
    <w:rsid w:val="009016C0"/>
    <w:rsid w:val="009017D9"/>
    <w:rsid w:val="00901967"/>
    <w:rsid w:val="00901A8A"/>
    <w:rsid w:val="00901B7C"/>
    <w:rsid w:val="009027A0"/>
    <w:rsid w:val="00902842"/>
    <w:rsid w:val="009029A1"/>
    <w:rsid w:val="00902BB9"/>
    <w:rsid w:val="00902D2A"/>
    <w:rsid w:val="0090300C"/>
    <w:rsid w:val="009030EA"/>
    <w:rsid w:val="00903CA2"/>
    <w:rsid w:val="00903EF2"/>
    <w:rsid w:val="009044CC"/>
    <w:rsid w:val="00904541"/>
    <w:rsid w:val="00904732"/>
    <w:rsid w:val="00904F8D"/>
    <w:rsid w:val="009051C7"/>
    <w:rsid w:val="00905286"/>
    <w:rsid w:val="0090569E"/>
    <w:rsid w:val="009056CB"/>
    <w:rsid w:val="00905936"/>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771"/>
    <w:rsid w:val="00913903"/>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6E3A"/>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7FC"/>
    <w:rsid w:val="009229AC"/>
    <w:rsid w:val="00922AC9"/>
    <w:rsid w:val="00922D97"/>
    <w:rsid w:val="009237E5"/>
    <w:rsid w:val="00923D7B"/>
    <w:rsid w:val="00923EB2"/>
    <w:rsid w:val="009244F1"/>
    <w:rsid w:val="009247CA"/>
    <w:rsid w:val="00924806"/>
    <w:rsid w:val="0092485B"/>
    <w:rsid w:val="009248EA"/>
    <w:rsid w:val="00924CC4"/>
    <w:rsid w:val="00924F06"/>
    <w:rsid w:val="00925377"/>
    <w:rsid w:val="00925445"/>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0C43"/>
    <w:rsid w:val="009310E5"/>
    <w:rsid w:val="00931126"/>
    <w:rsid w:val="00931524"/>
    <w:rsid w:val="00931EE6"/>
    <w:rsid w:val="00931FED"/>
    <w:rsid w:val="00932099"/>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4042"/>
    <w:rsid w:val="00934161"/>
    <w:rsid w:val="0093416E"/>
    <w:rsid w:val="0093436F"/>
    <w:rsid w:val="00934418"/>
    <w:rsid w:val="00934611"/>
    <w:rsid w:val="00934D0F"/>
    <w:rsid w:val="00935006"/>
    <w:rsid w:val="009350AF"/>
    <w:rsid w:val="009351DC"/>
    <w:rsid w:val="009354F0"/>
    <w:rsid w:val="0093554D"/>
    <w:rsid w:val="009358A2"/>
    <w:rsid w:val="00936990"/>
    <w:rsid w:val="00936BA2"/>
    <w:rsid w:val="00936CFF"/>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D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512"/>
    <w:rsid w:val="00946732"/>
    <w:rsid w:val="009467C9"/>
    <w:rsid w:val="00946867"/>
    <w:rsid w:val="00946A55"/>
    <w:rsid w:val="009470B4"/>
    <w:rsid w:val="009476DA"/>
    <w:rsid w:val="00947927"/>
    <w:rsid w:val="009479AE"/>
    <w:rsid w:val="00947AA8"/>
    <w:rsid w:val="00947C56"/>
    <w:rsid w:val="00947CA0"/>
    <w:rsid w:val="00950879"/>
    <w:rsid w:val="00950A2C"/>
    <w:rsid w:val="00950BE9"/>
    <w:rsid w:val="00950C85"/>
    <w:rsid w:val="00950CA8"/>
    <w:rsid w:val="00950CD0"/>
    <w:rsid w:val="00950E51"/>
    <w:rsid w:val="009511A7"/>
    <w:rsid w:val="0095177D"/>
    <w:rsid w:val="00951BFD"/>
    <w:rsid w:val="00951E66"/>
    <w:rsid w:val="00952081"/>
    <w:rsid w:val="00952379"/>
    <w:rsid w:val="0095259F"/>
    <w:rsid w:val="00952603"/>
    <w:rsid w:val="009526AD"/>
    <w:rsid w:val="00952D22"/>
    <w:rsid w:val="009532B0"/>
    <w:rsid w:val="009532EA"/>
    <w:rsid w:val="00953500"/>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80F"/>
    <w:rsid w:val="009629E0"/>
    <w:rsid w:val="00962A33"/>
    <w:rsid w:val="00962C2F"/>
    <w:rsid w:val="00963066"/>
    <w:rsid w:val="009630C0"/>
    <w:rsid w:val="009637C5"/>
    <w:rsid w:val="0096394D"/>
    <w:rsid w:val="009639B2"/>
    <w:rsid w:val="00963A13"/>
    <w:rsid w:val="00963C12"/>
    <w:rsid w:val="00963C79"/>
    <w:rsid w:val="00963DCB"/>
    <w:rsid w:val="00963F1F"/>
    <w:rsid w:val="00963FE5"/>
    <w:rsid w:val="0096452A"/>
    <w:rsid w:val="00964BE8"/>
    <w:rsid w:val="00964CFC"/>
    <w:rsid w:val="00964D84"/>
    <w:rsid w:val="00964EAD"/>
    <w:rsid w:val="00965023"/>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85C"/>
    <w:rsid w:val="00970088"/>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DC8"/>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5D7"/>
    <w:rsid w:val="009806BA"/>
    <w:rsid w:val="00980995"/>
    <w:rsid w:val="00980D00"/>
    <w:rsid w:val="00980F67"/>
    <w:rsid w:val="00981425"/>
    <w:rsid w:val="00981C29"/>
    <w:rsid w:val="00981C89"/>
    <w:rsid w:val="00981E71"/>
    <w:rsid w:val="00981F35"/>
    <w:rsid w:val="00981FF6"/>
    <w:rsid w:val="009820BD"/>
    <w:rsid w:val="0098211B"/>
    <w:rsid w:val="00982438"/>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B88"/>
    <w:rsid w:val="00985FA4"/>
    <w:rsid w:val="00986638"/>
    <w:rsid w:val="00986774"/>
    <w:rsid w:val="00986787"/>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55D"/>
    <w:rsid w:val="009928C7"/>
    <w:rsid w:val="009928F2"/>
    <w:rsid w:val="00992B71"/>
    <w:rsid w:val="00992B8E"/>
    <w:rsid w:val="0099364F"/>
    <w:rsid w:val="009936B1"/>
    <w:rsid w:val="009938F0"/>
    <w:rsid w:val="00993B86"/>
    <w:rsid w:val="00993CE7"/>
    <w:rsid w:val="009943E2"/>
    <w:rsid w:val="009947CD"/>
    <w:rsid w:val="009950CC"/>
    <w:rsid w:val="00995312"/>
    <w:rsid w:val="00995454"/>
    <w:rsid w:val="0099570E"/>
    <w:rsid w:val="0099571C"/>
    <w:rsid w:val="009957D7"/>
    <w:rsid w:val="009959C1"/>
    <w:rsid w:val="00995BB2"/>
    <w:rsid w:val="00995C64"/>
    <w:rsid w:val="00996CB1"/>
    <w:rsid w:val="00996D86"/>
    <w:rsid w:val="00996E3B"/>
    <w:rsid w:val="00996FE3"/>
    <w:rsid w:val="009971F7"/>
    <w:rsid w:val="00997441"/>
    <w:rsid w:val="00997600"/>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8EC"/>
    <w:rsid w:val="009A2C4F"/>
    <w:rsid w:val="009A2C5D"/>
    <w:rsid w:val="009A2E94"/>
    <w:rsid w:val="009A384A"/>
    <w:rsid w:val="009A39BE"/>
    <w:rsid w:val="009A3A62"/>
    <w:rsid w:val="009A3B54"/>
    <w:rsid w:val="009A3C6D"/>
    <w:rsid w:val="009A3FE7"/>
    <w:rsid w:val="009A4120"/>
    <w:rsid w:val="009A412D"/>
    <w:rsid w:val="009A4242"/>
    <w:rsid w:val="009A4332"/>
    <w:rsid w:val="009A4775"/>
    <w:rsid w:val="009A4870"/>
    <w:rsid w:val="009A48D8"/>
    <w:rsid w:val="009A4D21"/>
    <w:rsid w:val="009A4EDA"/>
    <w:rsid w:val="009A5409"/>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6E2"/>
    <w:rsid w:val="009B1BDE"/>
    <w:rsid w:val="009B1C38"/>
    <w:rsid w:val="009B1EB9"/>
    <w:rsid w:val="009B1F1B"/>
    <w:rsid w:val="009B2B33"/>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E4"/>
    <w:rsid w:val="009B7240"/>
    <w:rsid w:val="009B7665"/>
    <w:rsid w:val="009B77AD"/>
    <w:rsid w:val="009B78AB"/>
    <w:rsid w:val="009B7AA6"/>
    <w:rsid w:val="009B7EF0"/>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FD"/>
    <w:rsid w:val="009C5A1B"/>
    <w:rsid w:val="009C5A48"/>
    <w:rsid w:val="009C5AAE"/>
    <w:rsid w:val="009C5CD9"/>
    <w:rsid w:val="009C5ED8"/>
    <w:rsid w:val="009C5F98"/>
    <w:rsid w:val="009C609F"/>
    <w:rsid w:val="009C61D6"/>
    <w:rsid w:val="009C6357"/>
    <w:rsid w:val="009C66AD"/>
    <w:rsid w:val="009C6A51"/>
    <w:rsid w:val="009C6D5E"/>
    <w:rsid w:val="009C701A"/>
    <w:rsid w:val="009C706C"/>
    <w:rsid w:val="009C7137"/>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1EE4"/>
    <w:rsid w:val="009D2230"/>
    <w:rsid w:val="009D25AF"/>
    <w:rsid w:val="009D28A0"/>
    <w:rsid w:val="009D3262"/>
    <w:rsid w:val="009D3302"/>
    <w:rsid w:val="009D33A9"/>
    <w:rsid w:val="009D35E1"/>
    <w:rsid w:val="009D379E"/>
    <w:rsid w:val="009D387E"/>
    <w:rsid w:val="009D3918"/>
    <w:rsid w:val="009D3EA8"/>
    <w:rsid w:val="009D3F90"/>
    <w:rsid w:val="009D40BE"/>
    <w:rsid w:val="009D4235"/>
    <w:rsid w:val="009D43A2"/>
    <w:rsid w:val="009D447F"/>
    <w:rsid w:val="009D48ED"/>
    <w:rsid w:val="009D4A6F"/>
    <w:rsid w:val="009D4D23"/>
    <w:rsid w:val="009D4EC1"/>
    <w:rsid w:val="009D5068"/>
    <w:rsid w:val="009D5481"/>
    <w:rsid w:val="009D5656"/>
    <w:rsid w:val="009D5B58"/>
    <w:rsid w:val="009D5DAC"/>
    <w:rsid w:val="009D5F71"/>
    <w:rsid w:val="009D6262"/>
    <w:rsid w:val="009D6299"/>
    <w:rsid w:val="009D63ED"/>
    <w:rsid w:val="009D652F"/>
    <w:rsid w:val="009D6E8D"/>
    <w:rsid w:val="009D739E"/>
    <w:rsid w:val="009D7998"/>
    <w:rsid w:val="009D799E"/>
    <w:rsid w:val="009D7DD7"/>
    <w:rsid w:val="009D7FCE"/>
    <w:rsid w:val="009E01EA"/>
    <w:rsid w:val="009E02C4"/>
    <w:rsid w:val="009E0498"/>
    <w:rsid w:val="009E059A"/>
    <w:rsid w:val="009E06F2"/>
    <w:rsid w:val="009E081B"/>
    <w:rsid w:val="009E0CC1"/>
    <w:rsid w:val="009E0D23"/>
    <w:rsid w:val="009E0DCA"/>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9D7"/>
    <w:rsid w:val="009E2ADE"/>
    <w:rsid w:val="009E2C51"/>
    <w:rsid w:val="009E2DB3"/>
    <w:rsid w:val="009E2EE4"/>
    <w:rsid w:val="009E31DB"/>
    <w:rsid w:val="009E32C4"/>
    <w:rsid w:val="009E33C0"/>
    <w:rsid w:val="009E35BD"/>
    <w:rsid w:val="009E3A3D"/>
    <w:rsid w:val="009E3CB9"/>
    <w:rsid w:val="009E405E"/>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6301"/>
    <w:rsid w:val="009E6750"/>
    <w:rsid w:val="009E6BC2"/>
    <w:rsid w:val="009E72DD"/>
    <w:rsid w:val="009E7409"/>
    <w:rsid w:val="009E75E2"/>
    <w:rsid w:val="009E7E5D"/>
    <w:rsid w:val="009F01CD"/>
    <w:rsid w:val="009F0706"/>
    <w:rsid w:val="009F076A"/>
    <w:rsid w:val="009F10A8"/>
    <w:rsid w:val="009F127C"/>
    <w:rsid w:val="009F1300"/>
    <w:rsid w:val="009F1769"/>
    <w:rsid w:val="009F17D6"/>
    <w:rsid w:val="009F1BED"/>
    <w:rsid w:val="009F1E3B"/>
    <w:rsid w:val="009F1E6D"/>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475"/>
    <w:rsid w:val="009F4C79"/>
    <w:rsid w:val="009F4EC4"/>
    <w:rsid w:val="009F4FA6"/>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BD7"/>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32"/>
    <w:rsid w:val="00A02F5E"/>
    <w:rsid w:val="00A02F6D"/>
    <w:rsid w:val="00A033F7"/>
    <w:rsid w:val="00A0356A"/>
    <w:rsid w:val="00A03619"/>
    <w:rsid w:val="00A0373E"/>
    <w:rsid w:val="00A03969"/>
    <w:rsid w:val="00A03972"/>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1B9"/>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4AF"/>
    <w:rsid w:val="00A105DA"/>
    <w:rsid w:val="00A10618"/>
    <w:rsid w:val="00A1066D"/>
    <w:rsid w:val="00A10885"/>
    <w:rsid w:val="00A10899"/>
    <w:rsid w:val="00A10F91"/>
    <w:rsid w:val="00A1125D"/>
    <w:rsid w:val="00A11357"/>
    <w:rsid w:val="00A113A2"/>
    <w:rsid w:val="00A1148D"/>
    <w:rsid w:val="00A11A37"/>
    <w:rsid w:val="00A11B88"/>
    <w:rsid w:val="00A11CB9"/>
    <w:rsid w:val="00A11F07"/>
    <w:rsid w:val="00A12A42"/>
    <w:rsid w:val="00A12A6E"/>
    <w:rsid w:val="00A12E00"/>
    <w:rsid w:val="00A12E32"/>
    <w:rsid w:val="00A13200"/>
    <w:rsid w:val="00A1322A"/>
    <w:rsid w:val="00A133F2"/>
    <w:rsid w:val="00A1361F"/>
    <w:rsid w:val="00A13ACB"/>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1A7"/>
    <w:rsid w:val="00A252F5"/>
    <w:rsid w:val="00A254DD"/>
    <w:rsid w:val="00A25597"/>
    <w:rsid w:val="00A259CF"/>
    <w:rsid w:val="00A25DEB"/>
    <w:rsid w:val="00A25E51"/>
    <w:rsid w:val="00A26376"/>
    <w:rsid w:val="00A2637F"/>
    <w:rsid w:val="00A264FC"/>
    <w:rsid w:val="00A268C7"/>
    <w:rsid w:val="00A26C7E"/>
    <w:rsid w:val="00A26FF1"/>
    <w:rsid w:val="00A27034"/>
    <w:rsid w:val="00A2705C"/>
    <w:rsid w:val="00A2710A"/>
    <w:rsid w:val="00A276A1"/>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37FE1"/>
    <w:rsid w:val="00A40008"/>
    <w:rsid w:val="00A4011D"/>
    <w:rsid w:val="00A4046B"/>
    <w:rsid w:val="00A40BE7"/>
    <w:rsid w:val="00A40CAF"/>
    <w:rsid w:val="00A40D86"/>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7A5"/>
    <w:rsid w:val="00A44B5A"/>
    <w:rsid w:val="00A44CCB"/>
    <w:rsid w:val="00A44FE4"/>
    <w:rsid w:val="00A4514A"/>
    <w:rsid w:val="00A4515C"/>
    <w:rsid w:val="00A4524D"/>
    <w:rsid w:val="00A45263"/>
    <w:rsid w:val="00A45393"/>
    <w:rsid w:val="00A45428"/>
    <w:rsid w:val="00A4580C"/>
    <w:rsid w:val="00A458C0"/>
    <w:rsid w:val="00A45988"/>
    <w:rsid w:val="00A45B2A"/>
    <w:rsid w:val="00A45CC8"/>
    <w:rsid w:val="00A46305"/>
    <w:rsid w:val="00A4656F"/>
    <w:rsid w:val="00A46730"/>
    <w:rsid w:val="00A46909"/>
    <w:rsid w:val="00A46DFC"/>
    <w:rsid w:val="00A46EE9"/>
    <w:rsid w:val="00A4725C"/>
    <w:rsid w:val="00A4744E"/>
    <w:rsid w:val="00A47500"/>
    <w:rsid w:val="00A47B17"/>
    <w:rsid w:val="00A47B33"/>
    <w:rsid w:val="00A50348"/>
    <w:rsid w:val="00A504AD"/>
    <w:rsid w:val="00A50BC5"/>
    <w:rsid w:val="00A50E94"/>
    <w:rsid w:val="00A50F6D"/>
    <w:rsid w:val="00A510EE"/>
    <w:rsid w:val="00A5156F"/>
    <w:rsid w:val="00A515CF"/>
    <w:rsid w:val="00A5162E"/>
    <w:rsid w:val="00A5191B"/>
    <w:rsid w:val="00A51F92"/>
    <w:rsid w:val="00A520A7"/>
    <w:rsid w:val="00A52123"/>
    <w:rsid w:val="00A52200"/>
    <w:rsid w:val="00A52282"/>
    <w:rsid w:val="00A525AD"/>
    <w:rsid w:val="00A526C6"/>
    <w:rsid w:val="00A52ACF"/>
    <w:rsid w:val="00A52C2A"/>
    <w:rsid w:val="00A52DEC"/>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95B"/>
    <w:rsid w:val="00A56CC7"/>
    <w:rsid w:val="00A56DB7"/>
    <w:rsid w:val="00A571EF"/>
    <w:rsid w:val="00A57259"/>
    <w:rsid w:val="00A57292"/>
    <w:rsid w:val="00A57377"/>
    <w:rsid w:val="00A573E0"/>
    <w:rsid w:val="00A574A6"/>
    <w:rsid w:val="00A574EB"/>
    <w:rsid w:val="00A57787"/>
    <w:rsid w:val="00A57AFE"/>
    <w:rsid w:val="00A57C58"/>
    <w:rsid w:val="00A600E2"/>
    <w:rsid w:val="00A601D6"/>
    <w:rsid w:val="00A602A7"/>
    <w:rsid w:val="00A602FC"/>
    <w:rsid w:val="00A604AC"/>
    <w:rsid w:val="00A608C7"/>
    <w:rsid w:val="00A60995"/>
    <w:rsid w:val="00A60BA1"/>
    <w:rsid w:val="00A60E98"/>
    <w:rsid w:val="00A614EC"/>
    <w:rsid w:val="00A6153D"/>
    <w:rsid w:val="00A61627"/>
    <w:rsid w:val="00A61709"/>
    <w:rsid w:val="00A61A3A"/>
    <w:rsid w:val="00A61B37"/>
    <w:rsid w:val="00A61CE0"/>
    <w:rsid w:val="00A621BB"/>
    <w:rsid w:val="00A623B3"/>
    <w:rsid w:val="00A62717"/>
    <w:rsid w:val="00A627CD"/>
    <w:rsid w:val="00A628B4"/>
    <w:rsid w:val="00A63015"/>
    <w:rsid w:val="00A63546"/>
    <w:rsid w:val="00A63739"/>
    <w:rsid w:val="00A63F04"/>
    <w:rsid w:val="00A64517"/>
    <w:rsid w:val="00A6465B"/>
    <w:rsid w:val="00A64735"/>
    <w:rsid w:val="00A64ADA"/>
    <w:rsid w:val="00A64C43"/>
    <w:rsid w:val="00A64F7A"/>
    <w:rsid w:val="00A65535"/>
    <w:rsid w:val="00A655E9"/>
    <w:rsid w:val="00A65BC1"/>
    <w:rsid w:val="00A65CC7"/>
    <w:rsid w:val="00A6604C"/>
    <w:rsid w:val="00A660BB"/>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4B"/>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38A"/>
    <w:rsid w:val="00A7279D"/>
    <w:rsid w:val="00A727A0"/>
    <w:rsid w:val="00A72814"/>
    <w:rsid w:val="00A72872"/>
    <w:rsid w:val="00A72B15"/>
    <w:rsid w:val="00A72B82"/>
    <w:rsid w:val="00A72C8B"/>
    <w:rsid w:val="00A72E31"/>
    <w:rsid w:val="00A7351A"/>
    <w:rsid w:val="00A736D1"/>
    <w:rsid w:val="00A73B2D"/>
    <w:rsid w:val="00A74218"/>
    <w:rsid w:val="00A746F5"/>
    <w:rsid w:val="00A747A9"/>
    <w:rsid w:val="00A748BD"/>
    <w:rsid w:val="00A74B14"/>
    <w:rsid w:val="00A74B2F"/>
    <w:rsid w:val="00A74E81"/>
    <w:rsid w:val="00A74EDA"/>
    <w:rsid w:val="00A74FC0"/>
    <w:rsid w:val="00A7504F"/>
    <w:rsid w:val="00A751DB"/>
    <w:rsid w:val="00A751E4"/>
    <w:rsid w:val="00A75688"/>
    <w:rsid w:val="00A75D77"/>
    <w:rsid w:val="00A75FC8"/>
    <w:rsid w:val="00A76012"/>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51E"/>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69C"/>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4D59"/>
    <w:rsid w:val="00AA4FB5"/>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DC1"/>
    <w:rsid w:val="00AA7FCD"/>
    <w:rsid w:val="00AB0350"/>
    <w:rsid w:val="00AB06B4"/>
    <w:rsid w:val="00AB08E2"/>
    <w:rsid w:val="00AB0910"/>
    <w:rsid w:val="00AB0994"/>
    <w:rsid w:val="00AB0A9F"/>
    <w:rsid w:val="00AB0FB1"/>
    <w:rsid w:val="00AB12BC"/>
    <w:rsid w:val="00AB18B6"/>
    <w:rsid w:val="00AB1DFE"/>
    <w:rsid w:val="00AB260E"/>
    <w:rsid w:val="00AB2625"/>
    <w:rsid w:val="00AB27AE"/>
    <w:rsid w:val="00AB2A35"/>
    <w:rsid w:val="00AB2C10"/>
    <w:rsid w:val="00AB2ECA"/>
    <w:rsid w:val="00AB3714"/>
    <w:rsid w:val="00AB3750"/>
    <w:rsid w:val="00AB3799"/>
    <w:rsid w:val="00AB386A"/>
    <w:rsid w:val="00AB3A21"/>
    <w:rsid w:val="00AB3FBC"/>
    <w:rsid w:val="00AB40ED"/>
    <w:rsid w:val="00AB4501"/>
    <w:rsid w:val="00AB4710"/>
    <w:rsid w:val="00AB48F0"/>
    <w:rsid w:val="00AB4E38"/>
    <w:rsid w:val="00AB4E40"/>
    <w:rsid w:val="00AB53B6"/>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523"/>
    <w:rsid w:val="00AC0ACE"/>
    <w:rsid w:val="00AC0BEC"/>
    <w:rsid w:val="00AC0C6A"/>
    <w:rsid w:val="00AC0CFE"/>
    <w:rsid w:val="00AC1258"/>
    <w:rsid w:val="00AC138C"/>
    <w:rsid w:val="00AC14E6"/>
    <w:rsid w:val="00AC16DA"/>
    <w:rsid w:val="00AC19CF"/>
    <w:rsid w:val="00AC1B88"/>
    <w:rsid w:val="00AC21EE"/>
    <w:rsid w:val="00AC2588"/>
    <w:rsid w:val="00AC2B1D"/>
    <w:rsid w:val="00AC2C5F"/>
    <w:rsid w:val="00AC2CF9"/>
    <w:rsid w:val="00AC2DEE"/>
    <w:rsid w:val="00AC300F"/>
    <w:rsid w:val="00AC301D"/>
    <w:rsid w:val="00AC3168"/>
    <w:rsid w:val="00AC337F"/>
    <w:rsid w:val="00AC344A"/>
    <w:rsid w:val="00AC358D"/>
    <w:rsid w:val="00AC362F"/>
    <w:rsid w:val="00AC3BDC"/>
    <w:rsid w:val="00AC3CDB"/>
    <w:rsid w:val="00AC3E5F"/>
    <w:rsid w:val="00AC411D"/>
    <w:rsid w:val="00AC4166"/>
    <w:rsid w:val="00AC43CC"/>
    <w:rsid w:val="00AC4401"/>
    <w:rsid w:val="00AC4624"/>
    <w:rsid w:val="00AC4695"/>
    <w:rsid w:val="00AC4846"/>
    <w:rsid w:val="00AC4A9E"/>
    <w:rsid w:val="00AC4E51"/>
    <w:rsid w:val="00AC54A4"/>
    <w:rsid w:val="00AC5602"/>
    <w:rsid w:val="00AC5B6F"/>
    <w:rsid w:val="00AC5D62"/>
    <w:rsid w:val="00AC5E81"/>
    <w:rsid w:val="00AC5F74"/>
    <w:rsid w:val="00AC6035"/>
    <w:rsid w:val="00AC641B"/>
    <w:rsid w:val="00AC6613"/>
    <w:rsid w:val="00AC6740"/>
    <w:rsid w:val="00AC6905"/>
    <w:rsid w:val="00AC6AD5"/>
    <w:rsid w:val="00AC6C16"/>
    <w:rsid w:val="00AC6CCD"/>
    <w:rsid w:val="00AC6E57"/>
    <w:rsid w:val="00AC6FE4"/>
    <w:rsid w:val="00AC7011"/>
    <w:rsid w:val="00AC711E"/>
    <w:rsid w:val="00AC7188"/>
    <w:rsid w:val="00AC724F"/>
    <w:rsid w:val="00AC7862"/>
    <w:rsid w:val="00AC78E8"/>
    <w:rsid w:val="00AC7B26"/>
    <w:rsid w:val="00AC7F62"/>
    <w:rsid w:val="00AC7FAF"/>
    <w:rsid w:val="00AD009B"/>
    <w:rsid w:val="00AD0131"/>
    <w:rsid w:val="00AD058C"/>
    <w:rsid w:val="00AD058F"/>
    <w:rsid w:val="00AD05F1"/>
    <w:rsid w:val="00AD0AB5"/>
    <w:rsid w:val="00AD0ABF"/>
    <w:rsid w:val="00AD0AC7"/>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76E"/>
    <w:rsid w:val="00AD2A0C"/>
    <w:rsid w:val="00AD2C3E"/>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831"/>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1C39"/>
    <w:rsid w:val="00AE270A"/>
    <w:rsid w:val="00AE2AEC"/>
    <w:rsid w:val="00AE2D9D"/>
    <w:rsid w:val="00AE301F"/>
    <w:rsid w:val="00AE330D"/>
    <w:rsid w:val="00AE3325"/>
    <w:rsid w:val="00AE33EB"/>
    <w:rsid w:val="00AE3646"/>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AD"/>
    <w:rsid w:val="00AF04D4"/>
    <w:rsid w:val="00AF0636"/>
    <w:rsid w:val="00AF094A"/>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9C3"/>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52D"/>
    <w:rsid w:val="00B0790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81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49B"/>
    <w:rsid w:val="00B2059C"/>
    <w:rsid w:val="00B206F9"/>
    <w:rsid w:val="00B2100F"/>
    <w:rsid w:val="00B2101F"/>
    <w:rsid w:val="00B21268"/>
    <w:rsid w:val="00B21270"/>
    <w:rsid w:val="00B21538"/>
    <w:rsid w:val="00B215B1"/>
    <w:rsid w:val="00B219AD"/>
    <w:rsid w:val="00B21C1D"/>
    <w:rsid w:val="00B21D00"/>
    <w:rsid w:val="00B22079"/>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1D8"/>
    <w:rsid w:val="00B27247"/>
    <w:rsid w:val="00B27542"/>
    <w:rsid w:val="00B275F4"/>
    <w:rsid w:val="00B27A7D"/>
    <w:rsid w:val="00B27BA8"/>
    <w:rsid w:val="00B27C55"/>
    <w:rsid w:val="00B3021F"/>
    <w:rsid w:val="00B304F6"/>
    <w:rsid w:val="00B307AC"/>
    <w:rsid w:val="00B30914"/>
    <w:rsid w:val="00B3099D"/>
    <w:rsid w:val="00B30B31"/>
    <w:rsid w:val="00B30B38"/>
    <w:rsid w:val="00B30CEC"/>
    <w:rsid w:val="00B30D4D"/>
    <w:rsid w:val="00B30EC7"/>
    <w:rsid w:val="00B3112E"/>
    <w:rsid w:val="00B3131A"/>
    <w:rsid w:val="00B31751"/>
    <w:rsid w:val="00B317B8"/>
    <w:rsid w:val="00B31904"/>
    <w:rsid w:val="00B31DC7"/>
    <w:rsid w:val="00B32085"/>
    <w:rsid w:val="00B321C2"/>
    <w:rsid w:val="00B32248"/>
    <w:rsid w:val="00B324AE"/>
    <w:rsid w:val="00B3263E"/>
    <w:rsid w:val="00B32773"/>
    <w:rsid w:val="00B328CF"/>
    <w:rsid w:val="00B3325F"/>
    <w:rsid w:val="00B33682"/>
    <w:rsid w:val="00B3374E"/>
    <w:rsid w:val="00B3378D"/>
    <w:rsid w:val="00B3398C"/>
    <w:rsid w:val="00B33A79"/>
    <w:rsid w:val="00B33EED"/>
    <w:rsid w:val="00B34F30"/>
    <w:rsid w:val="00B34F4A"/>
    <w:rsid w:val="00B34F5B"/>
    <w:rsid w:val="00B35445"/>
    <w:rsid w:val="00B3587C"/>
    <w:rsid w:val="00B358F7"/>
    <w:rsid w:val="00B35B4C"/>
    <w:rsid w:val="00B36643"/>
    <w:rsid w:val="00B367A3"/>
    <w:rsid w:val="00B36B39"/>
    <w:rsid w:val="00B36C2A"/>
    <w:rsid w:val="00B36DF7"/>
    <w:rsid w:val="00B36F3F"/>
    <w:rsid w:val="00B37933"/>
    <w:rsid w:val="00B37AE3"/>
    <w:rsid w:val="00B37E2D"/>
    <w:rsid w:val="00B40054"/>
    <w:rsid w:val="00B404A5"/>
    <w:rsid w:val="00B40DA9"/>
    <w:rsid w:val="00B41660"/>
    <w:rsid w:val="00B417E1"/>
    <w:rsid w:val="00B41B1D"/>
    <w:rsid w:val="00B41E5F"/>
    <w:rsid w:val="00B42129"/>
    <w:rsid w:val="00B4217D"/>
    <w:rsid w:val="00B421BE"/>
    <w:rsid w:val="00B4226A"/>
    <w:rsid w:val="00B425B9"/>
    <w:rsid w:val="00B4289E"/>
    <w:rsid w:val="00B428FB"/>
    <w:rsid w:val="00B42B28"/>
    <w:rsid w:val="00B42C86"/>
    <w:rsid w:val="00B43128"/>
    <w:rsid w:val="00B43569"/>
    <w:rsid w:val="00B438C1"/>
    <w:rsid w:val="00B43B23"/>
    <w:rsid w:val="00B441D4"/>
    <w:rsid w:val="00B444B4"/>
    <w:rsid w:val="00B4459F"/>
    <w:rsid w:val="00B445F1"/>
    <w:rsid w:val="00B447AD"/>
    <w:rsid w:val="00B447DA"/>
    <w:rsid w:val="00B44C11"/>
    <w:rsid w:val="00B44F2D"/>
    <w:rsid w:val="00B45588"/>
    <w:rsid w:val="00B4577C"/>
    <w:rsid w:val="00B4581F"/>
    <w:rsid w:val="00B458D2"/>
    <w:rsid w:val="00B458FF"/>
    <w:rsid w:val="00B45956"/>
    <w:rsid w:val="00B460DB"/>
    <w:rsid w:val="00B4621B"/>
    <w:rsid w:val="00B463AE"/>
    <w:rsid w:val="00B464A1"/>
    <w:rsid w:val="00B465D8"/>
    <w:rsid w:val="00B4664B"/>
    <w:rsid w:val="00B4672A"/>
    <w:rsid w:val="00B468FB"/>
    <w:rsid w:val="00B46DAF"/>
    <w:rsid w:val="00B46FF6"/>
    <w:rsid w:val="00B47154"/>
    <w:rsid w:val="00B4732E"/>
    <w:rsid w:val="00B47476"/>
    <w:rsid w:val="00B47483"/>
    <w:rsid w:val="00B474A7"/>
    <w:rsid w:val="00B47542"/>
    <w:rsid w:val="00B47652"/>
    <w:rsid w:val="00B476F0"/>
    <w:rsid w:val="00B47895"/>
    <w:rsid w:val="00B478AC"/>
    <w:rsid w:val="00B479A2"/>
    <w:rsid w:val="00B47A5A"/>
    <w:rsid w:val="00B47BE4"/>
    <w:rsid w:val="00B47E80"/>
    <w:rsid w:val="00B47FA5"/>
    <w:rsid w:val="00B50007"/>
    <w:rsid w:val="00B504DE"/>
    <w:rsid w:val="00B5083E"/>
    <w:rsid w:val="00B50EED"/>
    <w:rsid w:val="00B513C8"/>
    <w:rsid w:val="00B51498"/>
    <w:rsid w:val="00B514AF"/>
    <w:rsid w:val="00B51738"/>
    <w:rsid w:val="00B51773"/>
    <w:rsid w:val="00B518FD"/>
    <w:rsid w:val="00B51A4E"/>
    <w:rsid w:val="00B51AD0"/>
    <w:rsid w:val="00B51CA7"/>
    <w:rsid w:val="00B51CD9"/>
    <w:rsid w:val="00B51D0E"/>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A8A"/>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ED5"/>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371"/>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5D87"/>
    <w:rsid w:val="00B66042"/>
    <w:rsid w:val="00B66100"/>
    <w:rsid w:val="00B66352"/>
    <w:rsid w:val="00B66472"/>
    <w:rsid w:val="00B664F5"/>
    <w:rsid w:val="00B666FC"/>
    <w:rsid w:val="00B66BA4"/>
    <w:rsid w:val="00B66D91"/>
    <w:rsid w:val="00B66DE4"/>
    <w:rsid w:val="00B66FE5"/>
    <w:rsid w:val="00B67433"/>
    <w:rsid w:val="00B6744C"/>
    <w:rsid w:val="00B67973"/>
    <w:rsid w:val="00B67DF4"/>
    <w:rsid w:val="00B67F7A"/>
    <w:rsid w:val="00B67FB9"/>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0DCA"/>
    <w:rsid w:val="00B810C3"/>
    <w:rsid w:val="00B81393"/>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670"/>
    <w:rsid w:val="00B86FD9"/>
    <w:rsid w:val="00B8721A"/>
    <w:rsid w:val="00B87371"/>
    <w:rsid w:val="00B873BA"/>
    <w:rsid w:val="00B87A58"/>
    <w:rsid w:val="00B87D41"/>
    <w:rsid w:val="00B87E57"/>
    <w:rsid w:val="00B9016F"/>
    <w:rsid w:val="00B90673"/>
    <w:rsid w:val="00B907A4"/>
    <w:rsid w:val="00B90860"/>
    <w:rsid w:val="00B90895"/>
    <w:rsid w:val="00B908B2"/>
    <w:rsid w:val="00B90B50"/>
    <w:rsid w:val="00B912AA"/>
    <w:rsid w:val="00B91347"/>
    <w:rsid w:val="00B91449"/>
    <w:rsid w:val="00B91934"/>
    <w:rsid w:val="00B9195A"/>
    <w:rsid w:val="00B91E5F"/>
    <w:rsid w:val="00B92090"/>
    <w:rsid w:val="00B926B5"/>
    <w:rsid w:val="00B92775"/>
    <w:rsid w:val="00B930DE"/>
    <w:rsid w:val="00B932C3"/>
    <w:rsid w:val="00B934EA"/>
    <w:rsid w:val="00B93597"/>
    <w:rsid w:val="00B9364B"/>
    <w:rsid w:val="00B93809"/>
    <w:rsid w:val="00B93849"/>
    <w:rsid w:val="00B941DA"/>
    <w:rsid w:val="00B942DB"/>
    <w:rsid w:val="00B94339"/>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7A"/>
    <w:rsid w:val="00B977CA"/>
    <w:rsid w:val="00B977D9"/>
    <w:rsid w:val="00B979C1"/>
    <w:rsid w:val="00B97C98"/>
    <w:rsid w:val="00B97E4B"/>
    <w:rsid w:val="00BA0194"/>
    <w:rsid w:val="00BA0461"/>
    <w:rsid w:val="00BA0E76"/>
    <w:rsid w:val="00BA0EB2"/>
    <w:rsid w:val="00BA0F9B"/>
    <w:rsid w:val="00BA1325"/>
    <w:rsid w:val="00BA1392"/>
    <w:rsid w:val="00BA13AF"/>
    <w:rsid w:val="00BA1B98"/>
    <w:rsid w:val="00BA1EEE"/>
    <w:rsid w:val="00BA25DA"/>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C7D"/>
    <w:rsid w:val="00BA4F1E"/>
    <w:rsid w:val="00BA50CA"/>
    <w:rsid w:val="00BA5A49"/>
    <w:rsid w:val="00BA6097"/>
    <w:rsid w:val="00BA652B"/>
    <w:rsid w:val="00BA664E"/>
    <w:rsid w:val="00BA67AE"/>
    <w:rsid w:val="00BA67C7"/>
    <w:rsid w:val="00BA6AD6"/>
    <w:rsid w:val="00BA6B26"/>
    <w:rsid w:val="00BA6DA4"/>
    <w:rsid w:val="00BA70E9"/>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A0B"/>
    <w:rsid w:val="00BB0F2F"/>
    <w:rsid w:val="00BB0FCD"/>
    <w:rsid w:val="00BB0FDE"/>
    <w:rsid w:val="00BB11AD"/>
    <w:rsid w:val="00BB11AF"/>
    <w:rsid w:val="00BB1464"/>
    <w:rsid w:val="00BB1608"/>
    <w:rsid w:val="00BB1AD0"/>
    <w:rsid w:val="00BB1B38"/>
    <w:rsid w:val="00BB2307"/>
    <w:rsid w:val="00BB23E7"/>
    <w:rsid w:val="00BB251D"/>
    <w:rsid w:val="00BB3086"/>
    <w:rsid w:val="00BB326D"/>
    <w:rsid w:val="00BB3332"/>
    <w:rsid w:val="00BB33A9"/>
    <w:rsid w:val="00BB3496"/>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178"/>
    <w:rsid w:val="00BC34D3"/>
    <w:rsid w:val="00BC3503"/>
    <w:rsid w:val="00BC3C45"/>
    <w:rsid w:val="00BC3DFD"/>
    <w:rsid w:val="00BC3EEF"/>
    <w:rsid w:val="00BC43F6"/>
    <w:rsid w:val="00BC46BC"/>
    <w:rsid w:val="00BC4758"/>
    <w:rsid w:val="00BC4A4E"/>
    <w:rsid w:val="00BC4D54"/>
    <w:rsid w:val="00BC4EFA"/>
    <w:rsid w:val="00BC56FF"/>
    <w:rsid w:val="00BC5707"/>
    <w:rsid w:val="00BC573B"/>
    <w:rsid w:val="00BC5896"/>
    <w:rsid w:val="00BC5B47"/>
    <w:rsid w:val="00BC5C36"/>
    <w:rsid w:val="00BC5CCE"/>
    <w:rsid w:val="00BC5CF9"/>
    <w:rsid w:val="00BC5DD8"/>
    <w:rsid w:val="00BC65BD"/>
    <w:rsid w:val="00BC67C5"/>
    <w:rsid w:val="00BC6CBA"/>
    <w:rsid w:val="00BC6D7B"/>
    <w:rsid w:val="00BC6D81"/>
    <w:rsid w:val="00BC6DA0"/>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26"/>
    <w:rsid w:val="00BD0CDB"/>
    <w:rsid w:val="00BD0CF0"/>
    <w:rsid w:val="00BD0E70"/>
    <w:rsid w:val="00BD0EB7"/>
    <w:rsid w:val="00BD10F0"/>
    <w:rsid w:val="00BD12AC"/>
    <w:rsid w:val="00BD18AE"/>
    <w:rsid w:val="00BD1B7E"/>
    <w:rsid w:val="00BD1CFF"/>
    <w:rsid w:val="00BD1F93"/>
    <w:rsid w:val="00BD2063"/>
    <w:rsid w:val="00BD20EE"/>
    <w:rsid w:val="00BD20FA"/>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56C"/>
    <w:rsid w:val="00BD498F"/>
    <w:rsid w:val="00BD4A03"/>
    <w:rsid w:val="00BD4DDF"/>
    <w:rsid w:val="00BD4E9B"/>
    <w:rsid w:val="00BD510C"/>
    <w:rsid w:val="00BD52A6"/>
    <w:rsid w:val="00BD5660"/>
    <w:rsid w:val="00BD568F"/>
    <w:rsid w:val="00BD5B7B"/>
    <w:rsid w:val="00BD5D32"/>
    <w:rsid w:val="00BD5E19"/>
    <w:rsid w:val="00BD5EF7"/>
    <w:rsid w:val="00BD6337"/>
    <w:rsid w:val="00BD651B"/>
    <w:rsid w:val="00BD6638"/>
    <w:rsid w:val="00BD66D7"/>
    <w:rsid w:val="00BD6A87"/>
    <w:rsid w:val="00BD6B2F"/>
    <w:rsid w:val="00BD6EED"/>
    <w:rsid w:val="00BD6F50"/>
    <w:rsid w:val="00BD70E4"/>
    <w:rsid w:val="00BD723E"/>
    <w:rsid w:val="00BD7683"/>
    <w:rsid w:val="00BD787F"/>
    <w:rsid w:val="00BD79FB"/>
    <w:rsid w:val="00BD7E23"/>
    <w:rsid w:val="00BE01D4"/>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2F9C"/>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02"/>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36D"/>
    <w:rsid w:val="00BF0635"/>
    <w:rsid w:val="00BF0F3D"/>
    <w:rsid w:val="00BF102E"/>
    <w:rsid w:val="00BF10F0"/>
    <w:rsid w:val="00BF1154"/>
    <w:rsid w:val="00BF1251"/>
    <w:rsid w:val="00BF126E"/>
    <w:rsid w:val="00BF13DA"/>
    <w:rsid w:val="00BF146B"/>
    <w:rsid w:val="00BF155E"/>
    <w:rsid w:val="00BF181D"/>
    <w:rsid w:val="00BF191E"/>
    <w:rsid w:val="00BF1F3A"/>
    <w:rsid w:val="00BF1FEA"/>
    <w:rsid w:val="00BF23EB"/>
    <w:rsid w:val="00BF2545"/>
    <w:rsid w:val="00BF2647"/>
    <w:rsid w:val="00BF267C"/>
    <w:rsid w:val="00BF2729"/>
    <w:rsid w:val="00BF29CF"/>
    <w:rsid w:val="00BF2B19"/>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424"/>
    <w:rsid w:val="00BF4437"/>
    <w:rsid w:val="00BF454B"/>
    <w:rsid w:val="00BF4968"/>
    <w:rsid w:val="00BF4D81"/>
    <w:rsid w:val="00BF501B"/>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0FAC"/>
    <w:rsid w:val="00C014FE"/>
    <w:rsid w:val="00C0169F"/>
    <w:rsid w:val="00C019B0"/>
    <w:rsid w:val="00C01DEC"/>
    <w:rsid w:val="00C01DF5"/>
    <w:rsid w:val="00C01FA3"/>
    <w:rsid w:val="00C0239D"/>
    <w:rsid w:val="00C0261A"/>
    <w:rsid w:val="00C02923"/>
    <w:rsid w:val="00C029BB"/>
    <w:rsid w:val="00C031CA"/>
    <w:rsid w:val="00C03504"/>
    <w:rsid w:val="00C03579"/>
    <w:rsid w:val="00C03C65"/>
    <w:rsid w:val="00C03C81"/>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1CB"/>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120"/>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B57"/>
    <w:rsid w:val="00C17D0D"/>
    <w:rsid w:val="00C17DD3"/>
    <w:rsid w:val="00C17DEB"/>
    <w:rsid w:val="00C17E49"/>
    <w:rsid w:val="00C203A3"/>
    <w:rsid w:val="00C20416"/>
    <w:rsid w:val="00C206AB"/>
    <w:rsid w:val="00C20832"/>
    <w:rsid w:val="00C20D06"/>
    <w:rsid w:val="00C20D11"/>
    <w:rsid w:val="00C20D27"/>
    <w:rsid w:val="00C20F55"/>
    <w:rsid w:val="00C21441"/>
    <w:rsid w:val="00C2152A"/>
    <w:rsid w:val="00C216E9"/>
    <w:rsid w:val="00C2177D"/>
    <w:rsid w:val="00C217A3"/>
    <w:rsid w:val="00C2206B"/>
    <w:rsid w:val="00C22071"/>
    <w:rsid w:val="00C221DE"/>
    <w:rsid w:val="00C22289"/>
    <w:rsid w:val="00C22333"/>
    <w:rsid w:val="00C2275B"/>
    <w:rsid w:val="00C2288E"/>
    <w:rsid w:val="00C2296D"/>
    <w:rsid w:val="00C22AA6"/>
    <w:rsid w:val="00C2300C"/>
    <w:rsid w:val="00C230A6"/>
    <w:rsid w:val="00C23143"/>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1B3"/>
    <w:rsid w:val="00C25258"/>
    <w:rsid w:val="00C254A9"/>
    <w:rsid w:val="00C2573E"/>
    <w:rsid w:val="00C2576B"/>
    <w:rsid w:val="00C257BD"/>
    <w:rsid w:val="00C25A4D"/>
    <w:rsid w:val="00C25B7B"/>
    <w:rsid w:val="00C25CBD"/>
    <w:rsid w:val="00C25D13"/>
    <w:rsid w:val="00C25DC7"/>
    <w:rsid w:val="00C25F83"/>
    <w:rsid w:val="00C2621A"/>
    <w:rsid w:val="00C265B7"/>
    <w:rsid w:val="00C2699E"/>
    <w:rsid w:val="00C26D6E"/>
    <w:rsid w:val="00C26F70"/>
    <w:rsid w:val="00C27076"/>
    <w:rsid w:val="00C2713B"/>
    <w:rsid w:val="00C272B1"/>
    <w:rsid w:val="00C272BE"/>
    <w:rsid w:val="00C274B1"/>
    <w:rsid w:val="00C2756D"/>
    <w:rsid w:val="00C2757C"/>
    <w:rsid w:val="00C27A0C"/>
    <w:rsid w:val="00C27B49"/>
    <w:rsid w:val="00C27FF4"/>
    <w:rsid w:val="00C3032E"/>
    <w:rsid w:val="00C30D91"/>
    <w:rsid w:val="00C30F2A"/>
    <w:rsid w:val="00C30F6F"/>
    <w:rsid w:val="00C30FC7"/>
    <w:rsid w:val="00C311D7"/>
    <w:rsid w:val="00C31303"/>
    <w:rsid w:val="00C3137D"/>
    <w:rsid w:val="00C313A3"/>
    <w:rsid w:val="00C313CC"/>
    <w:rsid w:val="00C3145D"/>
    <w:rsid w:val="00C314E9"/>
    <w:rsid w:val="00C3195B"/>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3FCC"/>
    <w:rsid w:val="00C34217"/>
    <w:rsid w:val="00C342BA"/>
    <w:rsid w:val="00C34660"/>
    <w:rsid w:val="00C34D83"/>
    <w:rsid w:val="00C34E9E"/>
    <w:rsid w:val="00C35028"/>
    <w:rsid w:val="00C35095"/>
    <w:rsid w:val="00C350E0"/>
    <w:rsid w:val="00C35527"/>
    <w:rsid w:val="00C35A6E"/>
    <w:rsid w:val="00C35DB9"/>
    <w:rsid w:val="00C35E3D"/>
    <w:rsid w:val="00C360B1"/>
    <w:rsid w:val="00C36BAF"/>
    <w:rsid w:val="00C36EA2"/>
    <w:rsid w:val="00C3717F"/>
    <w:rsid w:val="00C371F6"/>
    <w:rsid w:val="00C37500"/>
    <w:rsid w:val="00C37506"/>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C55"/>
    <w:rsid w:val="00C41EDB"/>
    <w:rsid w:val="00C42831"/>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92"/>
    <w:rsid w:val="00C445D8"/>
    <w:rsid w:val="00C449EA"/>
    <w:rsid w:val="00C44AB8"/>
    <w:rsid w:val="00C44BCA"/>
    <w:rsid w:val="00C44BFC"/>
    <w:rsid w:val="00C45075"/>
    <w:rsid w:val="00C4539A"/>
    <w:rsid w:val="00C45429"/>
    <w:rsid w:val="00C454D1"/>
    <w:rsid w:val="00C454D8"/>
    <w:rsid w:val="00C4551A"/>
    <w:rsid w:val="00C45622"/>
    <w:rsid w:val="00C45780"/>
    <w:rsid w:val="00C457C2"/>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47E62"/>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6A9"/>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1F6"/>
    <w:rsid w:val="00C605BC"/>
    <w:rsid w:val="00C605C4"/>
    <w:rsid w:val="00C6062B"/>
    <w:rsid w:val="00C6091A"/>
    <w:rsid w:val="00C609E0"/>
    <w:rsid w:val="00C60B66"/>
    <w:rsid w:val="00C60C7D"/>
    <w:rsid w:val="00C60E48"/>
    <w:rsid w:val="00C61121"/>
    <w:rsid w:val="00C613EC"/>
    <w:rsid w:val="00C6151B"/>
    <w:rsid w:val="00C615BC"/>
    <w:rsid w:val="00C61739"/>
    <w:rsid w:val="00C61755"/>
    <w:rsid w:val="00C61ABA"/>
    <w:rsid w:val="00C61BCE"/>
    <w:rsid w:val="00C61DF0"/>
    <w:rsid w:val="00C61E21"/>
    <w:rsid w:val="00C61ED3"/>
    <w:rsid w:val="00C6209E"/>
    <w:rsid w:val="00C620B8"/>
    <w:rsid w:val="00C621EE"/>
    <w:rsid w:val="00C625ED"/>
    <w:rsid w:val="00C62896"/>
    <w:rsid w:val="00C62C6A"/>
    <w:rsid w:val="00C62D8A"/>
    <w:rsid w:val="00C63247"/>
    <w:rsid w:val="00C6334B"/>
    <w:rsid w:val="00C634DE"/>
    <w:rsid w:val="00C63582"/>
    <w:rsid w:val="00C63A55"/>
    <w:rsid w:val="00C63B2E"/>
    <w:rsid w:val="00C63B93"/>
    <w:rsid w:val="00C63F4C"/>
    <w:rsid w:val="00C63FD8"/>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9E0"/>
    <w:rsid w:val="00C66B2F"/>
    <w:rsid w:val="00C66C34"/>
    <w:rsid w:val="00C67034"/>
    <w:rsid w:val="00C6742D"/>
    <w:rsid w:val="00C67710"/>
    <w:rsid w:val="00C6788C"/>
    <w:rsid w:val="00C70B53"/>
    <w:rsid w:val="00C71068"/>
    <w:rsid w:val="00C71485"/>
    <w:rsid w:val="00C717C1"/>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0E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18"/>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AAC"/>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E0A"/>
    <w:rsid w:val="00C93F91"/>
    <w:rsid w:val="00C9436E"/>
    <w:rsid w:val="00C94CE6"/>
    <w:rsid w:val="00C94DDF"/>
    <w:rsid w:val="00C94ECD"/>
    <w:rsid w:val="00C95180"/>
    <w:rsid w:val="00C952B4"/>
    <w:rsid w:val="00C9560B"/>
    <w:rsid w:val="00C95617"/>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9F8"/>
    <w:rsid w:val="00CA3AB5"/>
    <w:rsid w:val="00CA3E59"/>
    <w:rsid w:val="00CA3FAB"/>
    <w:rsid w:val="00CA44DA"/>
    <w:rsid w:val="00CA4643"/>
    <w:rsid w:val="00CA48A4"/>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A7E22"/>
    <w:rsid w:val="00CB0388"/>
    <w:rsid w:val="00CB084C"/>
    <w:rsid w:val="00CB0C81"/>
    <w:rsid w:val="00CB0CD2"/>
    <w:rsid w:val="00CB0E80"/>
    <w:rsid w:val="00CB1204"/>
    <w:rsid w:val="00CB1408"/>
    <w:rsid w:val="00CB1429"/>
    <w:rsid w:val="00CB15F3"/>
    <w:rsid w:val="00CB1A12"/>
    <w:rsid w:val="00CB1D6E"/>
    <w:rsid w:val="00CB1DA7"/>
    <w:rsid w:val="00CB22BF"/>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C83"/>
    <w:rsid w:val="00CB4ED3"/>
    <w:rsid w:val="00CB516C"/>
    <w:rsid w:val="00CB5471"/>
    <w:rsid w:val="00CB55E5"/>
    <w:rsid w:val="00CB589A"/>
    <w:rsid w:val="00CB596C"/>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2CD8"/>
    <w:rsid w:val="00CC3000"/>
    <w:rsid w:val="00CC330B"/>
    <w:rsid w:val="00CC3431"/>
    <w:rsid w:val="00CC3832"/>
    <w:rsid w:val="00CC3AC9"/>
    <w:rsid w:val="00CC3B0D"/>
    <w:rsid w:val="00CC3C53"/>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41"/>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5AF"/>
    <w:rsid w:val="00CE15CE"/>
    <w:rsid w:val="00CE16D6"/>
    <w:rsid w:val="00CE17DC"/>
    <w:rsid w:val="00CE1B26"/>
    <w:rsid w:val="00CE1E16"/>
    <w:rsid w:val="00CE2062"/>
    <w:rsid w:val="00CE220F"/>
    <w:rsid w:val="00CE24D0"/>
    <w:rsid w:val="00CE2E8A"/>
    <w:rsid w:val="00CE2FCD"/>
    <w:rsid w:val="00CE3230"/>
    <w:rsid w:val="00CE3311"/>
    <w:rsid w:val="00CE358F"/>
    <w:rsid w:val="00CE36F9"/>
    <w:rsid w:val="00CE37F4"/>
    <w:rsid w:val="00CE38E5"/>
    <w:rsid w:val="00CE3A45"/>
    <w:rsid w:val="00CE3BBE"/>
    <w:rsid w:val="00CE3C2F"/>
    <w:rsid w:val="00CE3D51"/>
    <w:rsid w:val="00CE4148"/>
    <w:rsid w:val="00CE4292"/>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C9"/>
    <w:rsid w:val="00CF1CE7"/>
    <w:rsid w:val="00CF21FC"/>
    <w:rsid w:val="00CF233D"/>
    <w:rsid w:val="00CF23C5"/>
    <w:rsid w:val="00CF243E"/>
    <w:rsid w:val="00CF28AB"/>
    <w:rsid w:val="00CF2E29"/>
    <w:rsid w:val="00CF372D"/>
    <w:rsid w:val="00CF397A"/>
    <w:rsid w:val="00CF3C57"/>
    <w:rsid w:val="00CF3E11"/>
    <w:rsid w:val="00CF4041"/>
    <w:rsid w:val="00CF40BF"/>
    <w:rsid w:val="00CF4256"/>
    <w:rsid w:val="00CF42D6"/>
    <w:rsid w:val="00CF47E8"/>
    <w:rsid w:val="00CF4AE0"/>
    <w:rsid w:val="00CF4BDA"/>
    <w:rsid w:val="00CF4CF1"/>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7FD"/>
    <w:rsid w:val="00CF780E"/>
    <w:rsid w:val="00CF784D"/>
    <w:rsid w:val="00CF7A9F"/>
    <w:rsid w:val="00CF7C61"/>
    <w:rsid w:val="00CF7DDE"/>
    <w:rsid w:val="00D00129"/>
    <w:rsid w:val="00D004F9"/>
    <w:rsid w:val="00D00591"/>
    <w:rsid w:val="00D00786"/>
    <w:rsid w:val="00D00B61"/>
    <w:rsid w:val="00D00BD6"/>
    <w:rsid w:val="00D010B5"/>
    <w:rsid w:val="00D010FA"/>
    <w:rsid w:val="00D01115"/>
    <w:rsid w:val="00D016E3"/>
    <w:rsid w:val="00D017C6"/>
    <w:rsid w:val="00D01A74"/>
    <w:rsid w:val="00D0204A"/>
    <w:rsid w:val="00D0234C"/>
    <w:rsid w:val="00D023C9"/>
    <w:rsid w:val="00D023DE"/>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6EA"/>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283"/>
    <w:rsid w:val="00D11486"/>
    <w:rsid w:val="00D115F3"/>
    <w:rsid w:val="00D1189A"/>
    <w:rsid w:val="00D11BC5"/>
    <w:rsid w:val="00D124A2"/>
    <w:rsid w:val="00D1272A"/>
    <w:rsid w:val="00D12826"/>
    <w:rsid w:val="00D1291A"/>
    <w:rsid w:val="00D12A28"/>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7D0"/>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281"/>
    <w:rsid w:val="00D17A00"/>
    <w:rsid w:val="00D17C72"/>
    <w:rsid w:val="00D17E92"/>
    <w:rsid w:val="00D17EEF"/>
    <w:rsid w:val="00D200CA"/>
    <w:rsid w:val="00D2069F"/>
    <w:rsid w:val="00D20726"/>
    <w:rsid w:val="00D20A55"/>
    <w:rsid w:val="00D20AA0"/>
    <w:rsid w:val="00D20BFD"/>
    <w:rsid w:val="00D20EEF"/>
    <w:rsid w:val="00D21212"/>
    <w:rsid w:val="00D21317"/>
    <w:rsid w:val="00D21420"/>
    <w:rsid w:val="00D2177E"/>
    <w:rsid w:val="00D21BAA"/>
    <w:rsid w:val="00D21BF0"/>
    <w:rsid w:val="00D21D5F"/>
    <w:rsid w:val="00D21FCE"/>
    <w:rsid w:val="00D225F0"/>
    <w:rsid w:val="00D229AE"/>
    <w:rsid w:val="00D22B14"/>
    <w:rsid w:val="00D22C3C"/>
    <w:rsid w:val="00D22EB2"/>
    <w:rsid w:val="00D23180"/>
    <w:rsid w:val="00D238DF"/>
    <w:rsid w:val="00D23935"/>
    <w:rsid w:val="00D24220"/>
    <w:rsid w:val="00D24389"/>
    <w:rsid w:val="00D244CE"/>
    <w:rsid w:val="00D24587"/>
    <w:rsid w:val="00D245B4"/>
    <w:rsid w:val="00D246ED"/>
    <w:rsid w:val="00D24720"/>
    <w:rsid w:val="00D24967"/>
    <w:rsid w:val="00D249B1"/>
    <w:rsid w:val="00D24AD4"/>
    <w:rsid w:val="00D24FE5"/>
    <w:rsid w:val="00D250C0"/>
    <w:rsid w:val="00D2521E"/>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0B6"/>
    <w:rsid w:val="00D3424D"/>
    <w:rsid w:val="00D346E7"/>
    <w:rsid w:val="00D347BD"/>
    <w:rsid w:val="00D349FF"/>
    <w:rsid w:val="00D34AD8"/>
    <w:rsid w:val="00D34C31"/>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6DC1"/>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2F"/>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E5C"/>
    <w:rsid w:val="00D45FD4"/>
    <w:rsid w:val="00D4635E"/>
    <w:rsid w:val="00D46402"/>
    <w:rsid w:val="00D464C7"/>
    <w:rsid w:val="00D466CE"/>
    <w:rsid w:val="00D468FF"/>
    <w:rsid w:val="00D46C33"/>
    <w:rsid w:val="00D46F51"/>
    <w:rsid w:val="00D46F84"/>
    <w:rsid w:val="00D46F85"/>
    <w:rsid w:val="00D470A5"/>
    <w:rsid w:val="00D470BC"/>
    <w:rsid w:val="00D472BA"/>
    <w:rsid w:val="00D47300"/>
    <w:rsid w:val="00D47377"/>
    <w:rsid w:val="00D47822"/>
    <w:rsid w:val="00D478B0"/>
    <w:rsid w:val="00D47918"/>
    <w:rsid w:val="00D47A8A"/>
    <w:rsid w:val="00D47B9E"/>
    <w:rsid w:val="00D47D9B"/>
    <w:rsid w:val="00D47E77"/>
    <w:rsid w:val="00D50047"/>
    <w:rsid w:val="00D5025E"/>
    <w:rsid w:val="00D503A8"/>
    <w:rsid w:val="00D503E5"/>
    <w:rsid w:val="00D507C2"/>
    <w:rsid w:val="00D508B4"/>
    <w:rsid w:val="00D50941"/>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4FA"/>
    <w:rsid w:val="00D527BD"/>
    <w:rsid w:val="00D52C9A"/>
    <w:rsid w:val="00D52CA7"/>
    <w:rsid w:val="00D53374"/>
    <w:rsid w:val="00D53595"/>
    <w:rsid w:val="00D535C2"/>
    <w:rsid w:val="00D53809"/>
    <w:rsid w:val="00D53909"/>
    <w:rsid w:val="00D53953"/>
    <w:rsid w:val="00D539C6"/>
    <w:rsid w:val="00D53C63"/>
    <w:rsid w:val="00D53FB6"/>
    <w:rsid w:val="00D5466E"/>
    <w:rsid w:val="00D548C1"/>
    <w:rsid w:val="00D54A17"/>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D3"/>
    <w:rsid w:val="00D6178B"/>
    <w:rsid w:val="00D61854"/>
    <w:rsid w:val="00D61A92"/>
    <w:rsid w:val="00D61B4A"/>
    <w:rsid w:val="00D61ED6"/>
    <w:rsid w:val="00D622BA"/>
    <w:rsid w:val="00D62457"/>
    <w:rsid w:val="00D625C1"/>
    <w:rsid w:val="00D628DE"/>
    <w:rsid w:val="00D62E26"/>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5C"/>
    <w:rsid w:val="00D65C8D"/>
    <w:rsid w:val="00D65D0A"/>
    <w:rsid w:val="00D65DCA"/>
    <w:rsid w:val="00D65EBD"/>
    <w:rsid w:val="00D65F27"/>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25E"/>
    <w:rsid w:val="00D72716"/>
    <w:rsid w:val="00D727AF"/>
    <w:rsid w:val="00D7284D"/>
    <w:rsid w:val="00D72891"/>
    <w:rsid w:val="00D72AEC"/>
    <w:rsid w:val="00D72BD0"/>
    <w:rsid w:val="00D72F1E"/>
    <w:rsid w:val="00D73734"/>
    <w:rsid w:val="00D73EE9"/>
    <w:rsid w:val="00D73EF6"/>
    <w:rsid w:val="00D73FAB"/>
    <w:rsid w:val="00D74093"/>
    <w:rsid w:val="00D74ECE"/>
    <w:rsid w:val="00D7508B"/>
    <w:rsid w:val="00D751A0"/>
    <w:rsid w:val="00D75269"/>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4A"/>
    <w:rsid w:val="00D8499B"/>
    <w:rsid w:val="00D849EC"/>
    <w:rsid w:val="00D84A50"/>
    <w:rsid w:val="00D851A7"/>
    <w:rsid w:val="00D851F2"/>
    <w:rsid w:val="00D85269"/>
    <w:rsid w:val="00D85365"/>
    <w:rsid w:val="00D85626"/>
    <w:rsid w:val="00D85AD4"/>
    <w:rsid w:val="00D85D56"/>
    <w:rsid w:val="00D85DDD"/>
    <w:rsid w:val="00D860C3"/>
    <w:rsid w:val="00D86817"/>
    <w:rsid w:val="00D86B32"/>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6BAF"/>
    <w:rsid w:val="00D9711A"/>
    <w:rsid w:val="00D9717A"/>
    <w:rsid w:val="00D97DE6"/>
    <w:rsid w:val="00D97ED2"/>
    <w:rsid w:val="00DA0508"/>
    <w:rsid w:val="00DA0660"/>
    <w:rsid w:val="00DA0809"/>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EC3"/>
    <w:rsid w:val="00DA2F67"/>
    <w:rsid w:val="00DA3149"/>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320"/>
    <w:rsid w:val="00DB156A"/>
    <w:rsid w:val="00DB1642"/>
    <w:rsid w:val="00DB17EC"/>
    <w:rsid w:val="00DB181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82"/>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7F6"/>
    <w:rsid w:val="00DB5AAF"/>
    <w:rsid w:val="00DB6007"/>
    <w:rsid w:val="00DB6278"/>
    <w:rsid w:val="00DB64E7"/>
    <w:rsid w:val="00DB672F"/>
    <w:rsid w:val="00DB67BC"/>
    <w:rsid w:val="00DB6851"/>
    <w:rsid w:val="00DB6A52"/>
    <w:rsid w:val="00DB6A84"/>
    <w:rsid w:val="00DB715D"/>
    <w:rsid w:val="00DB7170"/>
    <w:rsid w:val="00DB7269"/>
    <w:rsid w:val="00DB736F"/>
    <w:rsid w:val="00DB73D1"/>
    <w:rsid w:val="00DB74D3"/>
    <w:rsid w:val="00DB76B4"/>
    <w:rsid w:val="00DB7987"/>
    <w:rsid w:val="00DB7FD3"/>
    <w:rsid w:val="00DC007B"/>
    <w:rsid w:val="00DC0422"/>
    <w:rsid w:val="00DC0486"/>
    <w:rsid w:val="00DC0635"/>
    <w:rsid w:val="00DC0937"/>
    <w:rsid w:val="00DC0FEE"/>
    <w:rsid w:val="00DC106B"/>
    <w:rsid w:val="00DC1840"/>
    <w:rsid w:val="00DC18E6"/>
    <w:rsid w:val="00DC1D5E"/>
    <w:rsid w:val="00DC1E76"/>
    <w:rsid w:val="00DC203A"/>
    <w:rsid w:val="00DC211A"/>
    <w:rsid w:val="00DC2131"/>
    <w:rsid w:val="00DC2475"/>
    <w:rsid w:val="00DC255C"/>
    <w:rsid w:val="00DC2595"/>
    <w:rsid w:val="00DC25D9"/>
    <w:rsid w:val="00DC26DE"/>
    <w:rsid w:val="00DC2955"/>
    <w:rsid w:val="00DC2CCA"/>
    <w:rsid w:val="00DC2F81"/>
    <w:rsid w:val="00DC34EB"/>
    <w:rsid w:val="00DC3948"/>
    <w:rsid w:val="00DC3BE1"/>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E5"/>
    <w:rsid w:val="00DC7D56"/>
    <w:rsid w:val="00DC7DAF"/>
    <w:rsid w:val="00DC7E53"/>
    <w:rsid w:val="00DD024E"/>
    <w:rsid w:val="00DD0354"/>
    <w:rsid w:val="00DD043D"/>
    <w:rsid w:val="00DD0570"/>
    <w:rsid w:val="00DD0BEE"/>
    <w:rsid w:val="00DD12A4"/>
    <w:rsid w:val="00DD12D7"/>
    <w:rsid w:val="00DD1471"/>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3E8"/>
    <w:rsid w:val="00DD4421"/>
    <w:rsid w:val="00DD448D"/>
    <w:rsid w:val="00DD458A"/>
    <w:rsid w:val="00DD475A"/>
    <w:rsid w:val="00DD4BFF"/>
    <w:rsid w:val="00DD50B8"/>
    <w:rsid w:val="00DD530D"/>
    <w:rsid w:val="00DD5596"/>
    <w:rsid w:val="00DD5782"/>
    <w:rsid w:val="00DD5799"/>
    <w:rsid w:val="00DD59E6"/>
    <w:rsid w:val="00DD5C01"/>
    <w:rsid w:val="00DD5CC5"/>
    <w:rsid w:val="00DD5DE8"/>
    <w:rsid w:val="00DD5F3F"/>
    <w:rsid w:val="00DD60E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677"/>
    <w:rsid w:val="00DE1704"/>
    <w:rsid w:val="00DE170D"/>
    <w:rsid w:val="00DE198A"/>
    <w:rsid w:val="00DE1ABF"/>
    <w:rsid w:val="00DE1DAB"/>
    <w:rsid w:val="00DE211E"/>
    <w:rsid w:val="00DE2415"/>
    <w:rsid w:val="00DE25B1"/>
    <w:rsid w:val="00DE2730"/>
    <w:rsid w:val="00DE28D5"/>
    <w:rsid w:val="00DE2C02"/>
    <w:rsid w:val="00DE2F07"/>
    <w:rsid w:val="00DE3057"/>
    <w:rsid w:val="00DE316B"/>
    <w:rsid w:val="00DE3302"/>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A5F"/>
    <w:rsid w:val="00DE7E8B"/>
    <w:rsid w:val="00DF0077"/>
    <w:rsid w:val="00DF010D"/>
    <w:rsid w:val="00DF0315"/>
    <w:rsid w:val="00DF0836"/>
    <w:rsid w:val="00DF0BED"/>
    <w:rsid w:val="00DF0C9A"/>
    <w:rsid w:val="00DF0D24"/>
    <w:rsid w:val="00DF126D"/>
    <w:rsid w:val="00DF132C"/>
    <w:rsid w:val="00DF134F"/>
    <w:rsid w:val="00DF17E0"/>
    <w:rsid w:val="00DF183E"/>
    <w:rsid w:val="00DF18C6"/>
    <w:rsid w:val="00DF1968"/>
    <w:rsid w:val="00DF1BED"/>
    <w:rsid w:val="00DF1E27"/>
    <w:rsid w:val="00DF1E8E"/>
    <w:rsid w:val="00DF1F36"/>
    <w:rsid w:val="00DF2183"/>
    <w:rsid w:val="00DF21AB"/>
    <w:rsid w:val="00DF2AC0"/>
    <w:rsid w:val="00DF2F48"/>
    <w:rsid w:val="00DF31F2"/>
    <w:rsid w:val="00DF331B"/>
    <w:rsid w:val="00DF349A"/>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654"/>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61F"/>
    <w:rsid w:val="00E04716"/>
    <w:rsid w:val="00E049AE"/>
    <w:rsid w:val="00E04D0A"/>
    <w:rsid w:val="00E04D5D"/>
    <w:rsid w:val="00E05148"/>
    <w:rsid w:val="00E055CE"/>
    <w:rsid w:val="00E057D2"/>
    <w:rsid w:val="00E058B8"/>
    <w:rsid w:val="00E05904"/>
    <w:rsid w:val="00E059E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B89"/>
    <w:rsid w:val="00E14E03"/>
    <w:rsid w:val="00E14F11"/>
    <w:rsid w:val="00E15162"/>
    <w:rsid w:val="00E15AD3"/>
    <w:rsid w:val="00E15B59"/>
    <w:rsid w:val="00E1603C"/>
    <w:rsid w:val="00E1648E"/>
    <w:rsid w:val="00E1694A"/>
    <w:rsid w:val="00E1696F"/>
    <w:rsid w:val="00E16EA3"/>
    <w:rsid w:val="00E16ECE"/>
    <w:rsid w:val="00E17008"/>
    <w:rsid w:val="00E17053"/>
    <w:rsid w:val="00E170CA"/>
    <w:rsid w:val="00E174E8"/>
    <w:rsid w:val="00E17A8A"/>
    <w:rsid w:val="00E17AC8"/>
    <w:rsid w:val="00E17C46"/>
    <w:rsid w:val="00E17E2A"/>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2E92"/>
    <w:rsid w:val="00E231A0"/>
    <w:rsid w:val="00E232AF"/>
    <w:rsid w:val="00E235BD"/>
    <w:rsid w:val="00E23871"/>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9B1"/>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CD"/>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DF"/>
    <w:rsid w:val="00E42E05"/>
    <w:rsid w:val="00E42F0D"/>
    <w:rsid w:val="00E42FDA"/>
    <w:rsid w:val="00E43153"/>
    <w:rsid w:val="00E43983"/>
    <w:rsid w:val="00E43C0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6FB8"/>
    <w:rsid w:val="00E47672"/>
    <w:rsid w:val="00E50027"/>
    <w:rsid w:val="00E501C9"/>
    <w:rsid w:val="00E505D1"/>
    <w:rsid w:val="00E50C91"/>
    <w:rsid w:val="00E50D30"/>
    <w:rsid w:val="00E50F6F"/>
    <w:rsid w:val="00E51142"/>
    <w:rsid w:val="00E51247"/>
    <w:rsid w:val="00E51458"/>
    <w:rsid w:val="00E514FF"/>
    <w:rsid w:val="00E51601"/>
    <w:rsid w:val="00E51F1A"/>
    <w:rsid w:val="00E5247B"/>
    <w:rsid w:val="00E5250E"/>
    <w:rsid w:val="00E52A1C"/>
    <w:rsid w:val="00E52ADD"/>
    <w:rsid w:val="00E52CCB"/>
    <w:rsid w:val="00E52DE4"/>
    <w:rsid w:val="00E52EFB"/>
    <w:rsid w:val="00E53316"/>
    <w:rsid w:val="00E53396"/>
    <w:rsid w:val="00E538FF"/>
    <w:rsid w:val="00E541B1"/>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70E"/>
    <w:rsid w:val="00E57E2A"/>
    <w:rsid w:val="00E57F28"/>
    <w:rsid w:val="00E57F8B"/>
    <w:rsid w:val="00E60814"/>
    <w:rsid w:val="00E60827"/>
    <w:rsid w:val="00E60AB1"/>
    <w:rsid w:val="00E60C09"/>
    <w:rsid w:val="00E60F68"/>
    <w:rsid w:val="00E61085"/>
    <w:rsid w:val="00E61228"/>
    <w:rsid w:val="00E61675"/>
    <w:rsid w:val="00E6174D"/>
    <w:rsid w:val="00E61FB0"/>
    <w:rsid w:val="00E61FC0"/>
    <w:rsid w:val="00E6238C"/>
    <w:rsid w:val="00E623F4"/>
    <w:rsid w:val="00E62937"/>
    <w:rsid w:val="00E629B6"/>
    <w:rsid w:val="00E62D7A"/>
    <w:rsid w:val="00E632E1"/>
    <w:rsid w:val="00E63474"/>
    <w:rsid w:val="00E63DBF"/>
    <w:rsid w:val="00E6473F"/>
    <w:rsid w:val="00E6479C"/>
    <w:rsid w:val="00E64A7A"/>
    <w:rsid w:val="00E64FE0"/>
    <w:rsid w:val="00E6510F"/>
    <w:rsid w:val="00E651CD"/>
    <w:rsid w:val="00E65242"/>
    <w:rsid w:val="00E654A3"/>
    <w:rsid w:val="00E654F6"/>
    <w:rsid w:val="00E65954"/>
    <w:rsid w:val="00E65A5F"/>
    <w:rsid w:val="00E66462"/>
    <w:rsid w:val="00E66672"/>
    <w:rsid w:val="00E6686C"/>
    <w:rsid w:val="00E6694B"/>
    <w:rsid w:val="00E66967"/>
    <w:rsid w:val="00E66A7A"/>
    <w:rsid w:val="00E66E90"/>
    <w:rsid w:val="00E66ED5"/>
    <w:rsid w:val="00E671C8"/>
    <w:rsid w:val="00E679E4"/>
    <w:rsid w:val="00E67A3C"/>
    <w:rsid w:val="00E67D2D"/>
    <w:rsid w:val="00E67F71"/>
    <w:rsid w:val="00E70093"/>
    <w:rsid w:val="00E700D2"/>
    <w:rsid w:val="00E700DA"/>
    <w:rsid w:val="00E70196"/>
    <w:rsid w:val="00E70396"/>
    <w:rsid w:val="00E705B5"/>
    <w:rsid w:val="00E707FB"/>
    <w:rsid w:val="00E70926"/>
    <w:rsid w:val="00E70AE7"/>
    <w:rsid w:val="00E70D05"/>
    <w:rsid w:val="00E70FFD"/>
    <w:rsid w:val="00E7153F"/>
    <w:rsid w:val="00E71554"/>
    <w:rsid w:val="00E7168B"/>
    <w:rsid w:val="00E719A7"/>
    <w:rsid w:val="00E71CE8"/>
    <w:rsid w:val="00E71D44"/>
    <w:rsid w:val="00E72646"/>
    <w:rsid w:val="00E72789"/>
    <w:rsid w:val="00E7278F"/>
    <w:rsid w:val="00E72B13"/>
    <w:rsid w:val="00E72EAB"/>
    <w:rsid w:val="00E72ECD"/>
    <w:rsid w:val="00E73402"/>
    <w:rsid w:val="00E73407"/>
    <w:rsid w:val="00E73513"/>
    <w:rsid w:val="00E738CC"/>
    <w:rsid w:val="00E73E7B"/>
    <w:rsid w:val="00E7436C"/>
    <w:rsid w:val="00E743F0"/>
    <w:rsid w:val="00E745E6"/>
    <w:rsid w:val="00E74641"/>
    <w:rsid w:val="00E74819"/>
    <w:rsid w:val="00E749EA"/>
    <w:rsid w:val="00E74CB5"/>
    <w:rsid w:val="00E74CF2"/>
    <w:rsid w:val="00E75087"/>
    <w:rsid w:val="00E750D7"/>
    <w:rsid w:val="00E756E4"/>
    <w:rsid w:val="00E75823"/>
    <w:rsid w:val="00E75939"/>
    <w:rsid w:val="00E75BFE"/>
    <w:rsid w:val="00E76114"/>
    <w:rsid w:val="00E7667A"/>
    <w:rsid w:val="00E767EE"/>
    <w:rsid w:val="00E77487"/>
    <w:rsid w:val="00E7789C"/>
    <w:rsid w:val="00E77A75"/>
    <w:rsid w:val="00E77BE7"/>
    <w:rsid w:val="00E77EED"/>
    <w:rsid w:val="00E80053"/>
    <w:rsid w:val="00E80211"/>
    <w:rsid w:val="00E80252"/>
    <w:rsid w:val="00E80371"/>
    <w:rsid w:val="00E8051C"/>
    <w:rsid w:val="00E805F3"/>
    <w:rsid w:val="00E8076E"/>
    <w:rsid w:val="00E8094E"/>
    <w:rsid w:val="00E80E6A"/>
    <w:rsid w:val="00E8115C"/>
    <w:rsid w:val="00E8183D"/>
    <w:rsid w:val="00E81A9A"/>
    <w:rsid w:val="00E82193"/>
    <w:rsid w:val="00E824B0"/>
    <w:rsid w:val="00E824C3"/>
    <w:rsid w:val="00E825F7"/>
    <w:rsid w:val="00E8276C"/>
    <w:rsid w:val="00E82FBD"/>
    <w:rsid w:val="00E8313E"/>
    <w:rsid w:val="00E8316E"/>
    <w:rsid w:val="00E833C6"/>
    <w:rsid w:val="00E836D1"/>
    <w:rsid w:val="00E8372C"/>
    <w:rsid w:val="00E83B14"/>
    <w:rsid w:val="00E83D43"/>
    <w:rsid w:val="00E83EDC"/>
    <w:rsid w:val="00E845FF"/>
    <w:rsid w:val="00E84616"/>
    <w:rsid w:val="00E84729"/>
    <w:rsid w:val="00E84B7F"/>
    <w:rsid w:val="00E84F1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87E82"/>
    <w:rsid w:val="00E900A5"/>
    <w:rsid w:val="00E900C1"/>
    <w:rsid w:val="00E901EC"/>
    <w:rsid w:val="00E9026F"/>
    <w:rsid w:val="00E90972"/>
    <w:rsid w:val="00E9105D"/>
    <w:rsid w:val="00E9117B"/>
    <w:rsid w:val="00E913A6"/>
    <w:rsid w:val="00E91539"/>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665"/>
    <w:rsid w:val="00E956CD"/>
    <w:rsid w:val="00E9574D"/>
    <w:rsid w:val="00E957D7"/>
    <w:rsid w:val="00E95886"/>
    <w:rsid w:val="00E95C8B"/>
    <w:rsid w:val="00E95FAC"/>
    <w:rsid w:val="00E96037"/>
    <w:rsid w:val="00E96077"/>
    <w:rsid w:val="00E960A6"/>
    <w:rsid w:val="00E961AA"/>
    <w:rsid w:val="00E962B1"/>
    <w:rsid w:val="00E96353"/>
    <w:rsid w:val="00E963DA"/>
    <w:rsid w:val="00E9665C"/>
    <w:rsid w:val="00E96770"/>
    <w:rsid w:val="00E96849"/>
    <w:rsid w:val="00E96A28"/>
    <w:rsid w:val="00E96C73"/>
    <w:rsid w:val="00E9738E"/>
    <w:rsid w:val="00E974B7"/>
    <w:rsid w:val="00E975F0"/>
    <w:rsid w:val="00E97838"/>
    <w:rsid w:val="00E97917"/>
    <w:rsid w:val="00EA0022"/>
    <w:rsid w:val="00EA0472"/>
    <w:rsid w:val="00EA04F5"/>
    <w:rsid w:val="00EA0696"/>
    <w:rsid w:val="00EA08DE"/>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790"/>
    <w:rsid w:val="00EA69AC"/>
    <w:rsid w:val="00EA6B3E"/>
    <w:rsid w:val="00EA6E16"/>
    <w:rsid w:val="00EA7018"/>
    <w:rsid w:val="00EA73A7"/>
    <w:rsid w:val="00EA73F7"/>
    <w:rsid w:val="00EA787D"/>
    <w:rsid w:val="00EA7D6A"/>
    <w:rsid w:val="00EB000E"/>
    <w:rsid w:val="00EB00C8"/>
    <w:rsid w:val="00EB01B7"/>
    <w:rsid w:val="00EB04F9"/>
    <w:rsid w:val="00EB05C5"/>
    <w:rsid w:val="00EB0741"/>
    <w:rsid w:val="00EB0981"/>
    <w:rsid w:val="00EB0BB1"/>
    <w:rsid w:val="00EB0BD0"/>
    <w:rsid w:val="00EB10E0"/>
    <w:rsid w:val="00EB13AC"/>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2FAA"/>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73"/>
    <w:rsid w:val="00EB5EC1"/>
    <w:rsid w:val="00EB6158"/>
    <w:rsid w:val="00EB6553"/>
    <w:rsid w:val="00EB6A87"/>
    <w:rsid w:val="00EB6B0D"/>
    <w:rsid w:val="00EB6B52"/>
    <w:rsid w:val="00EB6C50"/>
    <w:rsid w:val="00EB6CE4"/>
    <w:rsid w:val="00EB6DD1"/>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0DD5"/>
    <w:rsid w:val="00EC102E"/>
    <w:rsid w:val="00EC105E"/>
    <w:rsid w:val="00EC1073"/>
    <w:rsid w:val="00EC109A"/>
    <w:rsid w:val="00EC14C6"/>
    <w:rsid w:val="00EC160D"/>
    <w:rsid w:val="00EC16A4"/>
    <w:rsid w:val="00EC1C9A"/>
    <w:rsid w:val="00EC1EC2"/>
    <w:rsid w:val="00EC2636"/>
    <w:rsid w:val="00EC2C99"/>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8CB"/>
    <w:rsid w:val="00ED0B95"/>
    <w:rsid w:val="00ED0DED"/>
    <w:rsid w:val="00ED1205"/>
    <w:rsid w:val="00ED1260"/>
    <w:rsid w:val="00ED1482"/>
    <w:rsid w:val="00ED14A9"/>
    <w:rsid w:val="00ED1BD5"/>
    <w:rsid w:val="00ED1E59"/>
    <w:rsid w:val="00ED229D"/>
    <w:rsid w:val="00ED23C0"/>
    <w:rsid w:val="00ED259C"/>
    <w:rsid w:val="00ED293F"/>
    <w:rsid w:val="00ED29FC"/>
    <w:rsid w:val="00ED2A66"/>
    <w:rsid w:val="00ED2ABF"/>
    <w:rsid w:val="00ED2C37"/>
    <w:rsid w:val="00ED2C4A"/>
    <w:rsid w:val="00ED2D2F"/>
    <w:rsid w:val="00ED320D"/>
    <w:rsid w:val="00ED36F8"/>
    <w:rsid w:val="00ED3949"/>
    <w:rsid w:val="00ED3FB1"/>
    <w:rsid w:val="00ED458D"/>
    <w:rsid w:val="00ED47FB"/>
    <w:rsid w:val="00ED4B47"/>
    <w:rsid w:val="00ED4E1C"/>
    <w:rsid w:val="00ED5858"/>
    <w:rsid w:val="00ED5A34"/>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3BD"/>
    <w:rsid w:val="00EF0482"/>
    <w:rsid w:val="00EF06CA"/>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4C4C"/>
    <w:rsid w:val="00EF5440"/>
    <w:rsid w:val="00EF59EA"/>
    <w:rsid w:val="00EF5E7C"/>
    <w:rsid w:val="00EF61FB"/>
    <w:rsid w:val="00EF6703"/>
    <w:rsid w:val="00EF6874"/>
    <w:rsid w:val="00EF6DE3"/>
    <w:rsid w:val="00EF7041"/>
    <w:rsid w:val="00EF71E5"/>
    <w:rsid w:val="00EF739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3FD"/>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1C1"/>
    <w:rsid w:val="00F1030D"/>
    <w:rsid w:val="00F103DE"/>
    <w:rsid w:val="00F105A6"/>
    <w:rsid w:val="00F10992"/>
    <w:rsid w:val="00F10D15"/>
    <w:rsid w:val="00F1130B"/>
    <w:rsid w:val="00F118FC"/>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D03"/>
    <w:rsid w:val="00F14F78"/>
    <w:rsid w:val="00F15292"/>
    <w:rsid w:val="00F154F8"/>
    <w:rsid w:val="00F15515"/>
    <w:rsid w:val="00F157AE"/>
    <w:rsid w:val="00F158EF"/>
    <w:rsid w:val="00F15FCD"/>
    <w:rsid w:val="00F167E0"/>
    <w:rsid w:val="00F16A1D"/>
    <w:rsid w:val="00F16AF8"/>
    <w:rsid w:val="00F16BD8"/>
    <w:rsid w:val="00F16F29"/>
    <w:rsid w:val="00F17694"/>
    <w:rsid w:val="00F177AC"/>
    <w:rsid w:val="00F17A10"/>
    <w:rsid w:val="00F17A64"/>
    <w:rsid w:val="00F17AE7"/>
    <w:rsid w:val="00F17C9F"/>
    <w:rsid w:val="00F17D67"/>
    <w:rsid w:val="00F2019F"/>
    <w:rsid w:val="00F20381"/>
    <w:rsid w:val="00F20394"/>
    <w:rsid w:val="00F204C6"/>
    <w:rsid w:val="00F20533"/>
    <w:rsid w:val="00F20B9B"/>
    <w:rsid w:val="00F20C1B"/>
    <w:rsid w:val="00F21026"/>
    <w:rsid w:val="00F213F3"/>
    <w:rsid w:val="00F214F3"/>
    <w:rsid w:val="00F2179F"/>
    <w:rsid w:val="00F218A1"/>
    <w:rsid w:val="00F218E4"/>
    <w:rsid w:val="00F2196B"/>
    <w:rsid w:val="00F21A21"/>
    <w:rsid w:val="00F21FA3"/>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E8A"/>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5BB2"/>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1C"/>
    <w:rsid w:val="00F30C86"/>
    <w:rsid w:val="00F30E93"/>
    <w:rsid w:val="00F30FAF"/>
    <w:rsid w:val="00F3120A"/>
    <w:rsid w:val="00F31591"/>
    <w:rsid w:val="00F31944"/>
    <w:rsid w:val="00F319B7"/>
    <w:rsid w:val="00F31E63"/>
    <w:rsid w:val="00F31EC5"/>
    <w:rsid w:val="00F3221C"/>
    <w:rsid w:val="00F323CA"/>
    <w:rsid w:val="00F32489"/>
    <w:rsid w:val="00F324E8"/>
    <w:rsid w:val="00F3270F"/>
    <w:rsid w:val="00F327AC"/>
    <w:rsid w:val="00F329D5"/>
    <w:rsid w:val="00F32C81"/>
    <w:rsid w:val="00F32F13"/>
    <w:rsid w:val="00F33084"/>
    <w:rsid w:val="00F3328F"/>
    <w:rsid w:val="00F3351E"/>
    <w:rsid w:val="00F33778"/>
    <w:rsid w:val="00F33952"/>
    <w:rsid w:val="00F33B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AAA"/>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2B9"/>
    <w:rsid w:val="00F4743B"/>
    <w:rsid w:val="00F479AB"/>
    <w:rsid w:val="00F47B51"/>
    <w:rsid w:val="00F5010C"/>
    <w:rsid w:val="00F5018F"/>
    <w:rsid w:val="00F504C1"/>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A1B"/>
    <w:rsid w:val="00F56B78"/>
    <w:rsid w:val="00F56C1A"/>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1DF5"/>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67E"/>
    <w:rsid w:val="00F64AEC"/>
    <w:rsid w:val="00F64BA0"/>
    <w:rsid w:val="00F64BAE"/>
    <w:rsid w:val="00F64BF8"/>
    <w:rsid w:val="00F64C47"/>
    <w:rsid w:val="00F64DC6"/>
    <w:rsid w:val="00F64E02"/>
    <w:rsid w:val="00F64EA1"/>
    <w:rsid w:val="00F652EA"/>
    <w:rsid w:val="00F65389"/>
    <w:rsid w:val="00F658B4"/>
    <w:rsid w:val="00F65A05"/>
    <w:rsid w:val="00F660C7"/>
    <w:rsid w:val="00F66288"/>
    <w:rsid w:val="00F66517"/>
    <w:rsid w:val="00F66620"/>
    <w:rsid w:val="00F667CC"/>
    <w:rsid w:val="00F6680F"/>
    <w:rsid w:val="00F669F8"/>
    <w:rsid w:val="00F66A96"/>
    <w:rsid w:val="00F66CBA"/>
    <w:rsid w:val="00F66F86"/>
    <w:rsid w:val="00F67212"/>
    <w:rsid w:val="00F6783F"/>
    <w:rsid w:val="00F67AB4"/>
    <w:rsid w:val="00F67C20"/>
    <w:rsid w:val="00F67CC0"/>
    <w:rsid w:val="00F67CD4"/>
    <w:rsid w:val="00F67EDF"/>
    <w:rsid w:val="00F67FC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1B10"/>
    <w:rsid w:val="00F7224D"/>
    <w:rsid w:val="00F723B0"/>
    <w:rsid w:val="00F72BF5"/>
    <w:rsid w:val="00F731EB"/>
    <w:rsid w:val="00F7378B"/>
    <w:rsid w:val="00F73807"/>
    <w:rsid w:val="00F7383D"/>
    <w:rsid w:val="00F73C8C"/>
    <w:rsid w:val="00F73D4D"/>
    <w:rsid w:val="00F740E3"/>
    <w:rsid w:val="00F741F1"/>
    <w:rsid w:val="00F742F6"/>
    <w:rsid w:val="00F7432B"/>
    <w:rsid w:val="00F74408"/>
    <w:rsid w:val="00F74737"/>
    <w:rsid w:val="00F747B6"/>
    <w:rsid w:val="00F74DA9"/>
    <w:rsid w:val="00F74EB0"/>
    <w:rsid w:val="00F754F1"/>
    <w:rsid w:val="00F75B0E"/>
    <w:rsid w:val="00F760AA"/>
    <w:rsid w:val="00F760DC"/>
    <w:rsid w:val="00F7617F"/>
    <w:rsid w:val="00F76189"/>
    <w:rsid w:val="00F7648F"/>
    <w:rsid w:val="00F768D1"/>
    <w:rsid w:val="00F768F6"/>
    <w:rsid w:val="00F76C7F"/>
    <w:rsid w:val="00F7701C"/>
    <w:rsid w:val="00F77374"/>
    <w:rsid w:val="00F7760D"/>
    <w:rsid w:val="00F7784B"/>
    <w:rsid w:val="00F7792C"/>
    <w:rsid w:val="00F77D71"/>
    <w:rsid w:val="00F77F57"/>
    <w:rsid w:val="00F801CF"/>
    <w:rsid w:val="00F80286"/>
    <w:rsid w:val="00F80594"/>
    <w:rsid w:val="00F806EE"/>
    <w:rsid w:val="00F807FA"/>
    <w:rsid w:val="00F80A71"/>
    <w:rsid w:val="00F80C0A"/>
    <w:rsid w:val="00F80C89"/>
    <w:rsid w:val="00F80DE1"/>
    <w:rsid w:val="00F80EA0"/>
    <w:rsid w:val="00F8135F"/>
    <w:rsid w:val="00F813E9"/>
    <w:rsid w:val="00F814AF"/>
    <w:rsid w:val="00F815D2"/>
    <w:rsid w:val="00F81847"/>
    <w:rsid w:val="00F81943"/>
    <w:rsid w:val="00F81A0D"/>
    <w:rsid w:val="00F82233"/>
    <w:rsid w:val="00F825BE"/>
    <w:rsid w:val="00F826CC"/>
    <w:rsid w:val="00F827C6"/>
    <w:rsid w:val="00F827F3"/>
    <w:rsid w:val="00F828DD"/>
    <w:rsid w:val="00F82935"/>
    <w:rsid w:val="00F83085"/>
    <w:rsid w:val="00F830A4"/>
    <w:rsid w:val="00F833ED"/>
    <w:rsid w:val="00F83524"/>
    <w:rsid w:val="00F838DC"/>
    <w:rsid w:val="00F839CA"/>
    <w:rsid w:val="00F83EC4"/>
    <w:rsid w:val="00F8400C"/>
    <w:rsid w:val="00F84038"/>
    <w:rsid w:val="00F84DD0"/>
    <w:rsid w:val="00F84DFB"/>
    <w:rsid w:val="00F85228"/>
    <w:rsid w:val="00F854CD"/>
    <w:rsid w:val="00F85574"/>
    <w:rsid w:val="00F85B99"/>
    <w:rsid w:val="00F85D53"/>
    <w:rsid w:val="00F85D84"/>
    <w:rsid w:val="00F85FE0"/>
    <w:rsid w:val="00F8608A"/>
    <w:rsid w:val="00F86454"/>
    <w:rsid w:val="00F86582"/>
    <w:rsid w:val="00F865E1"/>
    <w:rsid w:val="00F86709"/>
    <w:rsid w:val="00F86A20"/>
    <w:rsid w:val="00F86BB5"/>
    <w:rsid w:val="00F875EC"/>
    <w:rsid w:val="00F87B69"/>
    <w:rsid w:val="00F87C06"/>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06"/>
    <w:rsid w:val="00F928A4"/>
    <w:rsid w:val="00F92CE1"/>
    <w:rsid w:val="00F933AF"/>
    <w:rsid w:val="00F93556"/>
    <w:rsid w:val="00F93FDE"/>
    <w:rsid w:val="00F9402C"/>
    <w:rsid w:val="00F94115"/>
    <w:rsid w:val="00F943AF"/>
    <w:rsid w:val="00F943D9"/>
    <w:rsid w:val="00F948DB"/>
    <w:rsid w:val="00F94A18"/>
    <w:rsid w:val="00F94B2C"/>
    <w:rsid w:val="00F94B84"/>
    <w:rsid w:val="00F94B86"/>
    <w:rsid w:val="00F9527D"/>
    <w:rsid w:val="00F953C6"/>
    <w:rsid w:val="00F9552E"/>
    <w:rsid w:val="00F956E1"/>
    <w:rsid w:val="00F95817"/>
    <w:rsid w:val="00F95A7A"/>
    <w:rsid w:val="00F95BBF"/>
    <w:rsid w:val="00F95E76"/>
    <w:rsid w:val="00F95F48"/>
    <w:rsid w:val="00F961BE"/>
    <w:rsid w:val="00F963A6"/>
    <w:rsid w:val="00F963CE"/>
    <w:rsid w:val="00F96CBD"/>
    <w:rsid w:val="00F96DF8"/>
    <w:rsid w:val="00F96EAA"/>
    <w:rsid w:val="00F96FAF"/>
    <w:rsid w:val="00F976B2"/>
    <w:rsid w:val="00F978C0"/>
    <w:rsid w:val="00F97AD3"/>
    <w:rsid w:val="00F97EB0"/>
    <w:rsid w:val="00FA05A8"/>
    <w:rsid w:val="00FA0653"/>
    <w:rsid w:val="00FA0868"/>
    <w:rsid w:val="00FA09A8"/>
    <w:rsid w:val="00FA0A95"/>
    <w:rsid w:val="00FA0BBD"/>
    <w:rsid w:val="00FA0D32"/>
    <w:rsid w:val="00FA0FB9"/>
    <w:rsid w:val="00FA150D"/>
    <w:rsid w:val="00FA1668"/>
    <w:rsid w:val="00FA199B"/>
    <w:rsid w:val="00FA1ABF"/>
    <w:rsid w:val="00FA1B6A"/>
    <w:rsid w:val="00FA1D60"/>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541"/>
    <w:rsid w:val="00FA5725"/>
    <w:rsid w:val="00FA57AA"/>
    <w:rsid w:val="00FA5C96"/>
    <w:rsid w:val="00FA5F26"/>
    <w:rsid w:val="00FA6545"/>
    <w:rsid w:val="00FA65F5"/>
    <w:rsid w:val="00FA6811"/>
    <w:rsid w:val="00FA6D7F"/>
    <w:rsid w:val="00FA748E"/>
    <w:rsid w:val="00FA781D"/>
    <w:rsid w:val="00FA78E2"/>
    <w:rsid w:val="00FA7AC2"/>
    <w:rsid w:val="00FA7C9D"/>
    <w:rsid w:val="00FA7E1A"/>
    <w:rsid w:val="00FA7F03"/>
    <w:rsid w:val="00FB00D2"/>
    <w:rsid w:val="00FB0119"/>
    <w:rsid w:val="00FB0728"/>
    <w:rsid w:val="00FB0803"/>
    <w:rsid w:val="00FB0A77"/>
    <w:rsid w:val="00FB0DAB"/>
    <w:rsid w:val="00FB0E41"/>
    <w:rsid w:val="00FB0F68"/>
    <w:rsid w:val="00FB1312"/>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5AC"/>
    <w:rsid w:val="00FB464D"/>
    <w:rsid w:val="00FB468D"/>
    <w:rsid w:val="00FB4AD1"/>
    <w:rsid w:val="00FB4C6F"/>
    <w:rsid w:val="00FB5018"/>
    <w:rsid w:val="00FB5197"/>
    <w:rsid w:val="00FB519B"/>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24"/>
    <w:rsid w:val="00FC25D4"/>
    <w:rsid w:val="00FC2635"/>
    <w:rsid w:val="00FC31AB"/>
    <w:rsid w:val="00FC3892"/>
    <w:rsid w:val="00FC3ABD"/>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C7EE6"/>
    <w:rsid w:val="00FD0058"/>
    <w:rsid w:val="00FD0276"/>
    <w:rsid w:val="00FD0688"/>
    <w:rsid w:val="00FD09A0"/>
    <w:rsid w:val="00FD0A9A"/>
    <w:rsid w:val="00FD0CBC"/>
    <w:rsid w:val="00FD11E7"/>
    <w:rsid w:val="00FD15B1"/>
    <w:rsid w:val="00FD1725"/>
    <w:rsid w:val="00FD2073"/>
    <w:rsid w:val="00FD226E"/>
    <w:rsid w:val="00FD2409"/>
    <w:rsid w:val="00FD2452"/>
    <w:rsid w:val="00FD2B30"/>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0AB"/>
    <w:rsid w:val="00FD527F"/>
    <w:rsid w:val="00FD53BE"/>
    <w:rsid w:val="00FD5731"/>
    <w:rsid w:val="00FD5C17"/>
    <w:rsid w:val="00FD5F93"/>
    <w:rsid w:val="00FD618A"/>
    <w:rsid w:val="00FD6220"/>
    <w:rsid w:val="00FD6256"/>
    <w:rsid w:val="00FD6427"/>
    <w:rsid w:val="00FD696B"/>
    <w:rsid w:val="00FD6C07"/>
    <w:rsid w:val="00FD6CDD"/>
    <w:rsid w:val="00FD6DDA"/>
    <w:rsid w:val="00FD7114"/>
    <w:rsid w:val="00FD730B"/>
    <w:rsid w:val="00FD73CE"/>
    <w:rsid w:val="00FD7508"/>
    <w:rsid w:val="00FD7681"/>
    <w:rsid w:val="00FD7930"/>
    <w:rsid w:val="00FD7F0C"/>
    <w:rsid w:val="00FE0127"/>
    <w:rsid w:val="00FE038A"/>
    <w:rsid w:val="00FE0B48"/>
    <w:rsid w:val="00FE11C5"/>
    <w:rsid w:val="00FE14A4"/>
    <w:rsid w:val="00FE153E"/>
    <w:rsid w:val="00FE172D"/>
    <w:rsid w:val="00FE2034"/>
    <w:rsid w:val="00FE21C1"/>
    <w:rsid w:val="00FE2314"/>
    <w:rsid w:val="00FE2604"/>
    <w:rsid w:val="00FE2643"/>
    <w:rsid w:val="00FE270A"/>
    <w:rsid w:val="00FE2795"/>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95"/>
    <w:rsid w:val="00FE3CAC"/>
    <w:rsid w:val="00FE3FE8"/>
    <w:rsid w:val="00FE418E"/>
    <w:rsid w:val="00FE44AB"/>
    <w:rsid w:val="00FE4558"/>
    <w:rsid w:val="00FE4B8E"/>
    <w:rsid w:val="00FE4BDE"/>
    <w:rsid w:val="00FE4DA0"/>
    <w:rsid w:val="00FE4F93"/>
    <w:rsid w:val="00FE4FC3"/>
    <w:rsid w:val="00FE503F"/>
    <w:rsid w:val="00FE516A"/>
    <w:rsid w:val="00FE5358"/>
    <w:rsid w:val="00FE5588"/>
    <w:rsid w:val="00FE56AE"/>
    <w:rsid w:val="00FE5E3F"/>
    <w:rsid w:val="00FE5F04"/>
    <w:rsid w:val="00FE6066"/>
    <w:rsid w:val="00FE69DF"/>
    <w:rsid w:val="00FE6A9B"/>
    <w:rsid w:val="00FE6D72"/>
    <w:rsid w:val="00FE6DCC"/>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62B237F9"/>
  <w15:docId w15:val="{25C896CB-D673-4E1A-8777-DEF3D877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590"/>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MeniuneNerezolvat78">
    <w:name w:val="Mențiune Nerezolvat78"/>
    <w:basedOn w:val="DefaultParagraphFont"/>
    <w:uiPriority w:val="99"/>
    <w:semiHidden/>
    <w:unhideWhenUsed/>
    <w:rsid w:val="00FA0653"/>
    <w:rPr>
      <w:color w:val="605E5C"/>
      <w:shd w:val="clear" w:color="auto" w:fill="E1DFDD"/>
    </w:rPr>
  </w:style>
  <w:style w:type="character" w:customStyle="1" w:styleId="MeniuneNerezolvat79">
    <w:name w:val="Mențiune Nerezolvat79"/>
    <w:basedOn w:val="DefaultParagraphFont"/>
    <w:uiPriority w:val="99"/>
    <w:semiHidden/>
    <w:unhideWhenUsed/>
    <w:rsid w:val="00CD736E"/>
    <w:rPr>
      <w:color w:val="605E5C"/>
      <w:shd w:val="clear" w:color="auto" w:fill="E1DFDD"/>
    </w:rPr>
  </w:style>
  <w:style w:type="character" w:customStyle="1" w:styleId="MeniuneNerezolvat80">
    <w:name w:val="Mențiune Nerezolvat80"/>
    <w:basedOn w:val="DefaultParagraphFont"/>
    <w:uiPriority w:val="99"/>
    <w:semiHidden/>
    <w:unhideWhenUsed/>
    <w:rsid w:val="00440241"/>
    <w:rPr>
      <w:color w:val="605E5C"/>
      <w:shd w:val="clear" w:color="auto" w:fill="E1DFDD"/>
    </w:rPr>
  </w:style>
  <w:style w:type="character" w:customStyle="1" w:styleId="MeniuneNerezolvat81">
    <w:name w:val="Mențiune Nerezolvat81"/>
    <w:basedOn w:val="DefaultParagraphFont"/>
    <w:uiPriority w:val="99"/>
    <w:semiHidden/>
    <w:unhideWhenUsed/>
    <w:rsid w:val="00D470A5"/>
    <w:rPr>
      <w:color w:val="605E5C"/>
      <w:shd w:val="clear" w:color="auto" w:fill="E1DFDD"/>
    </w:rPr>
  </w:style>
  <w:style w:type="character" w:customStyle="1" w:styleId="MeniuneNerezolvat82">
    <w:name w:val="Mențiune Nerezolvat82"/>
    <w:basedOn w:val="DefaultParagraphFont"/>
    <w:uiPriority w:val="99"/>
    <w:semiHidden/>
    <w:unhideWhenUsed/>
    <w:rsid w:val="00F67FCF"/>
    <w:rPr>
      <w:color w:val="605E5C"/>
      <w:shd w:val="clear" w:color="auto" w:fill="E1DFDD"/>
    </w:rPr>
  </w:style>
  <w:style w:type="character" w:customStyle="1" w:styleId="MeniuneNerezolvat83">
    <w:name w:val="Mențiune Nerezolvat83"/>
    <w:basedOn w:val="DefaultParagraphFont"/>
    <w:uiPriority w:val="99"/>
    <w:semiHidden/>
    <w:unhideWhenUsed/>
    <w:rsid w:val="00C2177D"/>
    <w:rPr>
      <w:color w:val="605E5C"/>
      <w:shd w:val="clear" w:color="auto" w:fill="E1DFDD"/>
    </w:rPr>
  </w:style>
  <w:style w:type="character" w:customStyle="1" w:styleId="UnresolvedMention">
    <w:name w:val="Unresolved Mention"/>
    <w:basedOn w:val="DefaultParagraphFont"/>
    <w:uiPriority w:val="99"/>
    <w:semiHidden/>
    <w:unhideWhenUsed/>
    <w:rsid w:val="00E65954"/>
    <w:rPr>
      <w:color w:val="605E5C"/>
      <w:shd w:val="clear" w:color="auto" w:fill="E1DFDD"/>
    </w:rPr>
  </w:style>
  <w:style w:type="paragraph" w:customStyle="1" w:styleId="gsc-link--europa">
    <w:name w:val="gsc-link--europa"/>
    <w:basedOn w:val="Normal"/>
    <w:rsid w:val="00D24FE5"/>
    <w:pPr>
      <w:spacing w:before="100" w:beforeAutospacing="1" w:after="100" w:afterAutospacing="1"/>
      <w:jc w:val="left"/>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
        <w:div w:id="593365409">
          <w:marLeft w:val="0"/>
          <w:marRight w:val="0"/>
          <w:marTop w:val="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46419076">
          <w:marLeft w:val="0"/>
          <w:marRight w:val="0"/>
          <w:marTop w:val="300"/>
          <w:marBottom w:val="0"/>
          <w:divBdr>
            <w:top w:val="none" w:sz="0" w:space="0" w:color="auto"/>
            <w:left w:val="none" w:sz="0" w:space="0" w:color="auto"/>
            <w:bottom w:val="none" w:sz="0" w:space="0" w:color="auto"/>
            <w:right w:val="none" w:sz="0" w:space="0" w:color="auto"/>
          </w:divBdr>
        </w:div>
        <w:div w:id="348798637">
          <w:marLeft w:val="0"/>
          <w:marRight w:val="0"/>
          <w:marTop w:val="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147987942">
          <w:marLeft w:val="0"/>
          <w:marRight w:val="0"/>
          <w:marTop w:val="300"/>
          <w:marBottom w:val="0"/>
          <w:divBdr>
            <w:top w:val="none" w:sz="0" w:space="0" w:color="auto"/>
            <w:left w:val="none" w:sz="0" w:space="0" w:color="auto"/>
            <w:bottom w:val="none" w:sz="0" w:space="0" w:color="auto"/>
            <w:right w:val="none" w:sz="0" w:space="0" w:color="auto"/>
          </w:divBdr>
        </w:div>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417976">
      <w:bodyDiv w:val="1"/>
      <w:marLeft w:val="0"/>
      <w:marRight w:val="0"/>
      <w:marTop w:val="0"/>
      <w:marBottom w:val="0"/>
      <w:divBdr>
        <w:top w:val="none" w:sz="0" w:space="0" w:color="auto"/>
        <w:left w:val="none" w:sz="0" w:space="0" w:color="auto"/>
        <w:bottom w:val="none" w:sz="0" w:space="0" w:color="auto"/>
        <w:right w:val="none" w:sz="0" w:space="0" w:color="auto"/>
      </w:divBdr>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27948">
      <w:bodyDiv w:val="1"/>
      <w:marLeft w:val="0"/>
      <w:marRight w:val="0"/>
      <w:marTop w:val="0"/>
      <w:marBottom w:val="0"/>
      <w:divBdr>
        <w:top w:val="none" w:sz="0" w:space="0" w:color="auto"/>
        <w:left w:val="none" w:sz="0" w:space="0" w:color="auto"/>
        <w:bottom w:val="none" w:sz="0" w:space="0" w:color="auto"/>
        <w:right w:val="none" w:sz="0" w:space="0" w:color="auto"/>
      </w:divBdr>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09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510880635">
          <w:marLeft w:val="0"/>
          <w:marRight w:val="0"/>
          <w:marTop w:val="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
    <w:div w:id="15734669">
      <w:bodyDiv w:val="1"/>
      <w:marLeft w:val="0"/>
      <w:marRight w:val="0"/>
      <w:marTop w:val="0"/>
      <w:marBottom w:val="0"/>
      <w:divBdr>
        <w:top w:val="none" w:sz="0" w:space="0" w:color="auto"/>
        <w:left w:val="none" w:sz="0" w:space="0" w:color="auto"/>
        <w:bottom w:val="none" w:sz="0" w:space="0" w:color="auto"/>
        <w:right w:val="none" w:sz="0" w:space="0" w:color="auto"/>
      </w:divBdr>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472912914">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440616001">
          <w:marLeft w:val="0"/>
          <w:marRight w:val="0"/>
          <w:marTop w:val="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469248280">
          <w:marLeft w:val="0"/>
          <w:marRight w:val="0"/>
          <w:marTop w:val="0"/>
          <w:marBottom w:val="0"/>
          <w:divBdr>
            <w:top w:val="none" w:sz="0" w:space="0" w:color="auto"/>
            <w:left w:val="none" w:sz="0" w:space="0" w:color="auto"/>
            <w:bottom w:val="none" w:sz="0" w:space="0" w:color="auto"/>
            <w:right w:val="none" w:sz="0" w:space="0" w:color="auto"/>
          </w:divBdr>
        </w:div>
        <w:div w:id="934050383">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772790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2674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332">
      <w:bodyDiv w:val="1"/>
      <w:marLeft w:val="0"/>
      <w:marRight w:val="0"/>
      <w:marTop w:val="0"/>
      <w:marBottom w:val="0"/>
      <w:divBdr>
        <w:top w:val="none" w:sz="0" w:space="0" w:color="auto"/>
        <w:left w:val="none" w:sz="0" w:space="0" w:color="auto"/>
        <w:bottom w:val="none" w:sz="0" w:space="0" w:color="auto"/>
        <w:right w:val="none" w:sz="0" w:space="0" w:color="auto"/>
      </w:divBdr>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58051">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183786023">
          <w:marLeft w:val="0"/>
          <w:marRight w:val="0"/>
          <w:marTop w:val="0"/>
          <w:marBottom w:val="0"/>
          <w:divBdr>
            <w:top w:val="none" w:sz="0" w:space="0" w:color="auto"/>
            <w:left w:val="none" w:sz="0" w:space="0" w:color="auto"/>
            <w:bottom w:val="none" w:sz="0" w:space="0" w:color="auto"/>
            <w:right w:val="none" w:sz="0" w:space="0" w:color="auto"/>
          </w:divBdr>
        </w:div>
        <w:div w:id="494996738">
          <w:marLeft w:val="0"/>
          <w:marRight w:val="0"/>
          <w:marTop w:val="300"/>
          <w:marBottom w:val="30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
    <w:div w:id="34819851">
      <w:bodyDiv w:val="1"/>
      <w:marLeft w:val="0"/>
      <w:marRight w:val="0"/>
      <w:marTop w:val="0"/>
      <w:marBottom w:val="0"/>
      <w:divBdr>
        <w:top w:val="none" w:sz="0" w:space="0" w:color="auto"/>
        <w:left w:val="none" w:sz="0" w:space="0" w:color="auto"/>
        <w:bottom w:val="none" w:sz="0" w:space="0" w:color="auto"/>
        <w:right w:val="none" w:sz="0" w:space="0" w:color="auto"/>
      </w:divBdr>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12249">
      <w:bodyDiv w:val="1"/>
      <w:marLeft w:val="0"/>
      <w:marRight w:val="0"/>
      <w:marTop w:val="0"/>
      <w:marBottom w:val="0"/>
      <w:divBdr>
        <w:top w:val="none" w:sz="0" w:space="0" w:color="auto"/>
        <w:left w:val="none" w:sz="0" w:space="0" w:color="auto"/>
        <w:bottom w:val="none" w:sz="0" w:space="0" w:color="auto"/>
        <w:right w:val="none" w:sz="0" w:space="0" w:color="auto"/>
      </w:divBdr>
      <w:divsChild>
        <w:div w:id="158010817">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6575">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279384962">
          <w:marLeft w:val="0"/>
          <w:marRight w:val="0"/>
          <w:marTop w:val="300"/>
          <w:marBottom w:val="0"/>
          <w:divBdr>
            <w:top w:val="none" w:sz="0" w:space="0" w:color="auto"/>
            <w:left w:val="none" w:sz="0" w:space="0" w:color="auto"/>
            <w:bottom w:val="none" w:sz="0" w:space="0" w:color="auto"/>
            <w:right w:val="none" w:sz="0" w:space="0" w:color="auto"/>
          </w:divBdr>
        </w:div>
        <w:div w:id="335230348">
          <w:marLeft w:val="0"/>
          <w:marRight w:val="0"/>
          <w:marTop w:val="300"/>
          <w:marBottom w:val="30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1906825">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5764318">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86">
      <w:bodyDiv w:val="1"/>
      <w:marLeft w:val="0"/>
      <w:marRight w:val="0"/>
      <w:marTop w:val="0"/>
      <w:marBottom w:val="0"/>
      <w:divBdr>
        <w:top w:val="none" w:sz="0" w:space="0" w:color="auto"/>
        <w:left w:val="none" w:sz="0" w:space="0" w:color="auto"/>
        <w:bottom w:val="none" w:sz="0" w:space="0" w:color="auto"/>
        <w:right w:val="none" w:sz="0" w:space="0" w:color="auto"/>
      </w:divBdr>
      <w:divsChild>
        <w:div w:id="252083234">
          <w:marLeft w:val="0"/>
          <w:marRight w:val="0"/>
          <w:marTop w:val="0"/>
          <w:marBottom w:val="360"/>
          <w:divBdr>
            <w:top w:val="none" w:sz="0" w:space="0" w:color="auto"/>
            <w:left w:val="none" w:sz="0" w:space="0" w:color="auto"/>
            <w:bottom w:val="none" w:sz="0" w:space="0" w:color="auto"/>
            <w:right w:val="none" w:sz="0" w:space="0" w:color="auto"/>
          </w:divBdr>
        </w:div>
        <w:div w:id="560560951">
          <w:marLeft w:val="0"/>
          <w:marRight w:val="0"/>
          <w:marTop w:val="0"/>
          <w:marBottom w:val="36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
      </w:divsChild>
    </w:div>
    <w:div w:id="52002316">
      <w:bodyDiv w:val="1"/>
      <w:marLeft w:val="0"/>
      <w:marRight w:val="0"/>
      <w:marTop w:val="0"/>
      <w:marBottom w:val="0"/>
      <w:divBdr>
        <w:top w:val="none" w:sz="0" w:space="0" w:color="auto"/>
        <w:left w:val="none" w:sz="0" w:space="0" w:color="auto"/>
        <w:bottom w:val="none" w:sz="0" w:space="0" w:color="auto"/>
        <w:right w:val="none" w:sz="0" w:space="0" w:color="auto"/>
      </w:divBdr>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96085800">
          <w:marLeft w:val="0"/>
          <w:marRight w:val="0"/>
          <w:marTop w:val="0"/>
          <w:marBottom w:val="0"/>
          <w:divBdr>
            <w:top w:val="none" w:sz="0" w:space="0" w:color="auto"/>
            <w:left w:val="none" w:sz="0" w:space="0" w:color="auto"/>
            <w:bottom w:val="none" w:sz="0" w:space="0" w:color="auto"/>
            <w:right w:val="none" w:sz="0" w:space="0" w:color="auto"/>
          </w:divBdr>
          <w:divsChild>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216163545">
          <w:marLeft w:val="0"/>
          <w:marRight w:val="0"/>
          <w:marTop w:val="300"/>
          <w:marBottom w:val="0"/>
          <w:divBdr>
            <w:top w:val="none" w:sz="0" w:space="0" w:color="auto"/>
            <w:left w:val="none" w:sz="0" w:space="0" w:color="auto"/>
            <w:bottom w:val="none" w:sz="0" w:space="0" w:color="auto"/>
            <w:right w:val="none" w:sz="0" w:space="0" w:color="auto"/>
          </w:divBdr>
        </w:div>
        <w:div w:id="351609151">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700202445">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6565828">
          <w:marLeft w:val="0"/>
          <w:marRight w:val="0"/>
          <w:marTop w:val="300"/>
          <w:marBottom w:val="0"/>
          <w:divBdr>
            <w:top w:val="none" w:sz="0" w:space="0" w:color="auto"/>
            <w:left w:val="none" w:sz="0" w:space="0" w:color="auto"/>
            <w:bottom w:val="none" w:sz="0" w:space="0" w:color="auto"/>
            <w:right w:val="none" w:sz="0" w:space="0" w:color="auto"/>
          </w:divBdr>
        </w:div>
        <w:div w:id="409960219">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1832640">
      <w:bodyDiv w:val="1"/>
      <w:marLeft w:val="0"/>
      <w:marRight w:val="0"/>
      <w:marTop w:val="0"/>
      <w:marBottom w:val="0"/>
      <w:divBdr>
        <w:top w:val="none" w:sz="0" w:space="0" w:color="auto"/>
        <w:left w:val="none" w:sz="0" w:space="0" w:color="auto"/>
        <w:bottom w:val="none" w:sz="0" w:space="0" w:color="auto"/>
        <w:right w:val="none" w:sz="0" w:space="0" w:color="auto"/>
      </w:divBdr>
      <w:divsChild>
        <w:div w:id="1197696510">
          <w:marLeft w:val="0"/>
          <w:marRight w:val="0"/>
          <w:marTop w:val="0"/>
          <w:marBottom w:val="0"/>
          <w:divBdr>
            <w:top w:val="none" w:sz="0" w:space="0" w:color="auto"/>
            <w:left w:val="none" w:sz="0" w:space="0" w:color="auto"/>
            <w:bottom w:val="none" w:sz="0" w:space="0" w:color="auto"/>
            <w:right w:val="none" w:sz="0" w:space="0" w:color="auto"/>
          </w:divBdr>
          <w:divsChild>
            <w:div w:id="481433720">
              <w:marLeft w:val="0"/>
              <w:marRight w:val="0"/>
              <w:marTop w:val="0"/>
              <w:marBottom w:val="0"/>
              <w:divBdr>
                <w:top w:val="none" w:sz="0" w:space="0" w:color="auto"/>
                <w:left w:val="none" w:sz="0" w:space="0" w:color="auto"/>
                <w:bottom w:val="none" w:sz="0" w:space="0" w:color="auto"/>
                <w:right w:val="none" w:sz="0" w:space="0" w:color="auto"/>
              </w:divBdr>
              <w:divsChild>
                <w:div w:id="1789854014">
                  <w:marLeft w:val="0"/>
                  <w:marRight w:val="0"/>
                  <w:marTop w:val="0"/>
                  <w:marBottom w:val="0"/>
                  <w:divBdr>
                    <w:top w:val="none" w:sz="0" w:space="0" w:color="auto"/>
                    <w:left w:val="none" w:sz="0" w:space="0" w:color="auto"/>
                    <w:bottom w:val="none" w:sz="0" w:space="0" w:color="auto"/>
                    <w:right w:val="none" w:sz="0" w:space="0" w:color="auto"/>
                  </w:divBdr>
                  <w:divsChild>
                    <w:div w:id="1725712530">
                      <w:marLeft w:val="0"/>
                      <w:marRight w:val="0"/>
                      <w:marTop w:val="0"/>
                      <w:marBottom w:val="0"/>
                      <w:divBdr>
                        <w:top w:val="none" w:sz="0" w:space="0" w:color="auto"/>
                        <w:left w:val="none" w:sz="0" w:space="0" w:color="auto"/>
                        <w:bottom w:val="none" w:sz="0" w:space="0" w:color="auto"/>
                        <w:right w:val="none" w:sz="0" w:space="0" w:color="auto"/>
                      </w:divBdr>
                    </w:div>
                    <w:div w:id="4831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1621">
          <w:marLeft w:val="0"/>
          <w:marRight w:val="0"/>
          <w:marTop w:val="0"/>
          <w:marBottom w:val="0"/>
          <w:divBdr>
            <w:top w:val="none" w:sz="0" w:space="0" w:color="auto"/>
            <w:left w:val="none" w:sz="0" w:space="0" w:color="auto"/>
            <w:bottom w:val="none" w:sz="0" w:space="0" w:color="auto"/>
            <w:right w:val="none" w:sz="0" w:space="0" w:color="auto"/>
          </w:divBdr>
          <w:divsChild>
            <w:div w:id="945579500">
              <w:marLeft w:val="0"/>
              <w:marRight w:val="0"/>
              <w:marTop w:val="0"/>
              <w:marBottom w:val="0"/>
              <w:divBdr>
                <w:top w:val="none" w:sz="0" w:space="0" w:color="auto"/>
                <w:left w:val="none" w:sz="0" w:space="0" w:color="auto"/>
                <w:bottom w:val="none" w:sz="0" w:space="0" w:color="auto"/>
                <w:right w:val="none" w:sz="0" w:space="0" w:color="auto"/>
              </w:divBdr>
              <w:divsChild>
                <w:div w:id="1506478846">
                  <w:marLeft w:val="0"/>
                  <w:marRight w:val="0"/>
                  <w:marTop w:val="0"/>
                  <w:marBottom w:val="0"/>
                  <w:divBdr>
                    <w:top w:val="none" w:sz="0" w:space="0" w:color="auto"/>
                    <w:left w:val="none" w:sz="0" w:space="0" w:color="auto"/>
                    <w:bottom w:val="none" w:sz="0" w:space="0" w:color="auto"/>
                    <w:right w:val="none" w:sz="0" w:space="0" w:color="auto"/>
                  </w:divBdr>
                  <w:divsChild>
                    <w:div w:id="384066646">
                      <w:marLeft w:val="0"/>
                      <w:marRight w:val="0"/>
                      <w:marTop w:val="0"/>
                      <w:marBottom w:val="0"/>
                      <w:divBdr>
                        <w:top w:val="none" w:sz="0" w:space="0" w:color="auto"/>
                        <w:left w:val="none" w:sz="0" w:space="0" w:color="auto"/>
                        <w:bottom w:val="none" w:sz="0" w:space="0" w:color="auto"/>
                        <w:right w:val="none" w:sz="0" w:space="0" w:color="auto"/>
                      </w:divBdr>
                      <w:divsChild>
                        <w:div w:id="358240472">
                          <w:marLeft w:val="0"/>
                          <w:marRight w:val="0"/>
                          <w:marTop w:val="0"/>
                          <w:marBottom w:val="0"/>
                          <w:divBdr>
                            <w:top w:val="none" w:sz="0" w:space="0" w:color="auto"/>
                            <w:left w:val="none" w:sz="0" w:space="0" w:color="auto"/>
                            <w:bottom w:val="none" w:sz="0" w:space="0" w:color="auto"/>
                            <w:right w:val="none" w:sz="0" w:space="0" w:color="auto"/>
                          </w:divBdr>
                          <w:divsChild>
                            <w:div w:id="1098212933">
                              <w:marLeft w:val="0"/>
                              <w:marRight w:val="0"/>
                              <w:marTop w:val="0"/>
                              <w:marBottom w:val="0"/>
                              <w:divBdr>
                                <w:top w:val="none" w:sz="0" w:space="0" w:color="auto"/>
                                <w:left w:val="none" w:sz="0" w:space="0" w:color="auto"/>
                                <w:bottom w:val="none" w:sz="0" w:space="0" w:color="auto"/>
                                <w:right w:val="none" w:sz="0" w:space="0" w:color="auto"/>
                              </w:divBdr>
                              <w:divsChild>
                                <w:div w:id="1909991805">
                                  <w:marLeft w:val="0"/>
                                  <w:marRight w:val="0"/>
                                  <w:marTop w:val="0"/>
                                  <w:marBottom w:val="0"/>
                                  <w:divBdr>
                                    <w:top w:val="none" w:sz="0" w:space="0" w:color="auto"/>
                                    <w:left w:val="none" w:sz="0" w:space="0" w:color="auto"/>
                                    <w:bottom w:val="none" w:sz="0" w:space="0" w:color="auto"/>
                                    <w:right w:val="none" w:sz="0" w:space="0" w:color="auto"/>
                                  </w:divBdr>
                                </w:div>
                              </w:divsChild>
                            </w:div>
                            <w:div w:id="1753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539171735">
          <w:marLeft w:val="0"/>
          <w:marRight w:val="0"/>
          <w:marTop w:val="300"/>
          <w:marBottom w:val="0"/>
          <w:divBdr>
            <w:top w:val="none" w:sz="0" w:space="0" w:color="auto"/>
            <w:left w:val="none" w:sz="0" w:space="0" w:color="auto"/>
            <w:bottom w:val="none" w:sz="0" w:space="0" w:color="auto"/>
            <w:right w:val="none" w:sz="0" w:space="0" w:color="auto"/>
          </w:divBdr>
        </w:div>
        <w:div w:id="676276089">
          <w:marLeft w:val="0"/>
          <w:marRight w:val="0"/>
          <w:marTop w:val="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617108">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79331">
      <w:bodyDiv w:val="1"/>
      <w:marLeft w:val="0"/>
      <w:marRight w:val="0"/>
      <w:marTop w:val="0"/>
      <w:marBottom w:val="0"/>
      <w:divBdr>
        <w:top w:val="none" w:sz="0" w:space="0" w:color="auto"/>
        <w:left w:val="none" w:sz="0" w:space="0" w:color="auto"/>
        <w:bottom w:val="none" w:sz="0" w:space="0" w:color="auto"/>
        <w:right w:val="none" w:sz="0" w:space="0" w:color="auto"/>
      </w:divBdr>
      <w:divsChild>
        <w:div w:id="85853823">
          <w:marLeft w:val="0"/>
          <w:marRight w:val="0"/>
          <w:marTop w:val="0"/>
          <w:marBottom w:val="0"/>
          <w:divBdr>
            <w:top w:val="none" w:sz="0" w:space="0" w:color="auto"/>
            <w:left w:val="none" w:sz="0" w:space="0" w:color="auto"/>
            <w:bottom w:val="none" w:sz="0" w:space="0" w:color="auto"/>
            <w:right w:val="none" w:sz="0" w:space="0" w:color="auto"/>
          </w:divBdr>
        </w:div>
        <w:div w:id="635721410">
          <w:marLeft w:val="0"/>
          <w:marRight w:val="0"/>
          <w:marTop w:val="0"/>
          <w:marBottom w:val="0"/>
          <w:divBdr>
            <w:top w:val="none" w:sz="0" w:space="0" w:color="auto"/>
            <w:left w:val="none" w:sz="0" w:space="0" w:color="auto"/>
            <w:bottom w:val="none" w:sz="0" w:space="0" w:color="auto"/>
            <w:right w:val="none" w:sz="0" w:space="0" w:color="auto"/>
          </w:divBdr>
          <w:divsChild>
            <w:div w:id="7993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 w:id="31067173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331882">
      <w:bodyDiv w:val="1"/>
      <w:marLeft w:val="0"/>
      <w:marRight w:val="0"/>
      <w:marTop w:val="0"/>
      <w:marBottom w:val="0"/>
      <w:divBdr>
        <w:top w:val="none" w:sz="0" w:space="0" w:color="auto"/>
        <w:left w:val="none" w:sz="0" w:space="0" w:color="auto"/>
        <w:bottom w:val="none" w:sz="0" w:space="0" w:color="auto"/>
        <w:right w:val="none" w:sz="0" w:space="0" w:color="auto"/>
      </w:divBdr>
      <w:divsChild>
        <w:div w:id="252519870">
          <w:marLeft w:val="0"/>
          <w:marRight w:val="0"/>
          <w:marTop w:val="0"/>
          <w:marBottom w:val="0"/>
          <w:divBdr>
            <w:top w:val="none" w:sz="0" w:space="0" w:color="auto"/>
            <w:left w:val="none" w:sz="0" w:space="0" w:color="auto"/>
            <w:bottom w:val="none" w:sz="0" w:space="0" w:color="auto"/>
            <w:right w:val="none" w:sz="0" w:space="0" w:color="auto"/>
          </w:divBdr>
          <w:divsChild>
            <w:div w:id="1141000331">
              <w:marLeft w:val="0"/>
              <w:marRight w:val="0"/>
              <w:marTop w:val="0"/>
              <w:marBottom w:val="0"/>
              <w:divBdr>
                <w:top w:val="none" w:sz="0" w:space="0" w:color="auto"/>
                <w:left w:val="none" w:sz="0" w:space="0" w:color="auto"/>
                <w:bottom w:val="none" w:sz="0" w:space="0" w:color="auto"/>
                <w:right w:val="none" w:sz="0" w:space="0" w:color="auto"/>
              </w:divBdr>
              <w:divsChild>
                <w:div w:id="431098385">
                  <w:marLeft w:val="0"/>
                  <w:marRight w:val="0"/>
                  <w:marTop w:val="0"/>
                  <w:marBottom w:val="0"/>
                  <w:divBdr>
                    <w:top w:val="none" w:sz="0" w:space="0" w:color="auto"/>
                    <w:left w:val="none" w:sz="0" w:space="0" w:color="auto"/>
                    <w:bottom w:val="none" w:sz="0" w:space="0" w:color="auto"/>
                    <w:right w:val="none" w:sz="0" w:space="0" w:color="auto"/>
                  </w:divBdr>
                  <w:divsChild>
                    <w:div w:id="2013138922">
                      <w:marLeft w:val="0"/>
                      <w:marRight w:val="0"/>
                      <w:marTop w:val="0"/>
                      <w:marBottom w:val="0"/>
                      <w:divBdr>
                        <w:top w:val="none" w:sz="0" w:space="0" w:color="auto"/>
                        <w:left w:val="none" w:sz="0" w:space="0" w:color="auto"/>
                        <w:bottom w:val="none" w:sz="0" w:space="0" w:color="auto"/>
                        <w:right w:val="none" w:sz="0" w:space="0" w:color="auto"/>
                      </w:divBdr>
                      <w:divsChild>
                        <w:div w:id="426468295">
                          <w:marLeft w:val="0"/>
                          <w:marRight w:val="0"/>
                          <w:marTop w:val="0"/>
                          <w:marBottom w:val="0"/>
                          <w:divBdr>
                            <w:top w:val="none" w:sz="0" w:space="0" w:color="auto"/>
                            <w:left w:val="none" w:sz="0" w:space="0" w:color="auto"/>
                            <w:bottom w:val="none" w:sz="0" w:space="0" w:color="auto"/>
                            <w:right w:val="none" w:sz="0" w:space="0" w:color="auto"/>
                          </w:divBdr>
                          <w:divsChild>
                            <w:div w:id="2074422294">
                              <w:marLeft w:val="0"/>
                              <w:marRight w:val="0"/>
                              <w:marTop w:val="0"/>
                              <w:marBottom w:val="0"/>
                              <w:divBdr>
                                <w:top w:val="none" w:sz="0" w:space="0" w:color="auto"/>
                                <w:left w:val="none" w:sz="0" w:space="0" w:color="auto"/>
                                <w:bottom w:val="none" w:sz="0" w:space="0" w:color="auto"/>
                                <w:right w:val="none" w:sz="0" w:space="0" w:color="auto"/>
                              </w:divBdr>
                              <w:divsChild>
                                <w:div w:id="218131020">
                                  <w:marLeft w:val="0"/>
                                  <w:marRight w:val="0"/>
                                  <w:marTop w:val="0"/>
                                  <w:marBottom w:val="0"/>
                                  <w:divBdr>
                                    <w:top w:val="none" w:sz="0" w:space="0" w:color="auto"/>
                                    <w:left w:val="none" w:sz="0" w:space="0" w:color="auto"/>
                                    <w:bottom w:val="none" w:sz="0" w:space="0" w:color="auto"/>
                                    <w:right w:val="none" w:sz="0" w:space="0" w:color="auto"/>
                                  </w:divBdr>
                                </w:div>
                              </w:divsChild>
                            </w:div>
                            <w:div w:id="1251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338252">
      <w:bodyDiv w:val="1"/>
      <w:marLeft w:val="0"/>
      <w:marRight w:val="0"/>
      <w:marTop w:val="0"/>
      <w:marBottom w:val="0"/>
      <w:divBdr>
        <w:top w:val="none" w:sz="0" w:space="0" w:color="auto"/>
        <w:left w:val="none" w:sz="0" w:space="0" w:color="auto"/>
        <w:bottom w:val="none" w:sz="0" w:space="0" w:color="auto"/>
        <w:right w:val="none" w:sz="0" w:space="0" w:color="auto"/>
      </w:divBdr>
      <w:divsChild>
        <w:div w:id="430901354">
          <w:marLeft w:val="0"/>
          <w:marRight w:val="0"/>
          <w:marTop w:val="0"/>
          <w:marBottom w:val="0"/>
          <w:divBdr>
            <w:top w:val="none" w:sz="0" w:space="0" w:color="auto"/>
            <w:left w:val="none" w:sz="0" w:space="0" w:color="auto"/>
            <w:bottom w:val="none" w:sz="0" w:space="0" w:color="auto"/>
            <w:right w:val="none" w:sz="0" w:space="0" w:color="auto"/>
          </w:divBdr>
          <w:divsChild>
            <w:div w:id="4460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876310896">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1880546">
          <w:marLeft w:val="0"/>
          <w:marRight w:val="0"/>
          <w:marTop w:val="300"/>
          <w:marBottom w:val="0"/>
          <w:divBdr>
            <w:top w:val="none" w:sz="0" w:space="0" w:color="auto"/>
            <w:left w:val="none" w:sz="0" w:space="0" w:color="auto"/>
            <w:bottom w:val="none" w:sz="0" w:space="0" w:color="auto"/>
            <w:right w:val="none" w:sz="0" w:space="0" w:color="auto"/>
          </w:divBdr>
        </w:div>
        <w:div w:id="87696083">
          <w:marLeft w:val="0"/>
          <w:marRight w:val="0"/>
          <w:marTop w:val="300"/>
          <w:marBottom w:val="300"/>
          <w:divBdr>
            <w:top w:val="none" w:sz="0" w:space="0" w:color="auto"/>
            <w:left w:val="none" w:sz="0" w:space="0" w:color="auto"/>
            <w:bottom w:val="none" w:sz="0" w:space="0" w:color="auto"/>
            <w:right w:val="none" w:sz="0" w:space="0" w:color="auto"/>
          </w:divBdr>
        </w:div>
        <w:div w:id="290090501">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73820377">
          <w:marLeft w:val="0"/>
          <w:marRight w:val="0"/>
          <w:marTop w:val="300"/>
          <w:marBottom w:val="0"/>
          <w:divBdr>
            <w:top w:val="none" w:sz="0" w:space="0" w:color="auto"/>
            <w:left w:val="none" w:sz="0" w:space="0" w:color="auto"/>
            <w:bottom w:val="none" w:sz="0" w:space="0" w:color="auto"/>
            <w:right w:val="none" w:sz="0" w:space="0" w:color="auto"/>
          </w:divBdr>
        </w:div>
        <w:div w:id="402066577">
          <w:marLeft w:val="0"/>
          <w:marRight w:val="0"/>
          <w:marTop w:val="300"/>
          <w:marBottom w:val="300"/>
          <w:divBdr>
            <w:top w:val="none" w:sz="0" w:space="0" w:color="auto"/>
            <w:left w:val="none" w:sz="0" w:space="0" w:color="auto"/>
            <w:bottom w:val="none" w:sz="0" w:space="0" w:color="auto"/>
            <w:right w:val="none" w:sz="0" w:space="0" w:color="auto"/>
          </w:divBdr>
        </w:div>
        <w:div w:id="581722387">
          <w:marLeft w:val="0"/>
          <w:marRight w:val="0"/>
          <w:marTop w:val="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
    <w:div w:id="85661640">
      <w:bodyDiv w:val="1"/>
      <w:marLeft w:val="0"/>
      <w:marRight w:val="0"/>
      <w:marTop w:val="0"/>
      <w:marBottom w:val="0"/>
      <w:divBdr>
        <w:top w:val="none" w:sz="0" w:space="0" w:color="auto"/>
        <w:left w:val="none" w:sz="0" w:space="0" w:color="auto"/>
        <w:bottom w:val="none" w:sz="0" w:space="0" w:color="auto"/>
        <w:right w:val="none" w:sz="0" w:space="0" w:color="auto"/>
      </w:divBdr>
      <w:divsChild>
        <w:div w:id="914826706">
          <w:marLeft w:val="0"/>
          <w:marRight w:val="0"/>
          <w:marTop w:val="0"/>
          <w:marBottom w:val="0"/>
          <w:divBdr>
            <w:top w:val="none" w:sz="0" w:space="0" w:color="auto"/>
            <w:left w:val="none" w:sz="0" w:space="0" w:color="auto"/>
            <w:bottom w:val="none" w:sz="0" w:space="0" w:color="auto"/>
            <w:right w:val="none" w:sz="0" w:space="0" w:color="auto"/>
          </w:divBdr>
          <w:divsChild>
            <w:div w:id="867446765">
              <w:marLeft w:val="0"/>
              <w:marRight w:val="0"/>
              <w:marTop w:val="0"/>
              <w:marBottom w:val="0"/>
              <w:divBdr>
                <w:top w:val="none" w:sz="0" w:space="0" w:color="auto"/>
                <w:left w:val="none" w:sz="0" w:space="0" w:color="auto"/>
                <w:bottom w:val="none" w:sz="0" w:space="0" w:color="auto"/>
                <w:right w:val="none" w:sz="0" w:space="0" w:color="auto"/>
              </w:divBdr>
              <w:divsChild>
                <w:div w:id="1665546495">
                  <w:marLeft w:val="0"/>
                  <w:marRight w:val="0"/>
                  <w:marTop w:val="0"/>
                  <w:marBottom w:val="0"/>
                  <w:divBdr>
                    <w:top w:val="none" w:sz="0" w:space="0" w:color="auto"/>
                    <w:left w:val="none" w:sz="0" w:space="0" w:color="auto"/>
                    <w:bottom w:val="none" w:sz="0" w:space="0" w:color="auto"/>
                    <w:right w:val="none" w:sz="0" w:space="0" w:color="auto"/>
                  </w:divBdr>
                  <w:divsChild>
                    <w:div w:id="915821243">
                      <w:marLeft w:val="0"/>
                      <w:marRight w:val="0"/>
                      <w:marTop w:val="0"/>
                      <w:marBottom w:val="0"/>
                      <w:divBdr>
                        <w:top w:val="none" w:sz="0" w:space="0" w:color="auto"/>
                        <w:left w:val="none" w:sz="0" w:space="0" w:color="auto"/>
                        <w:bottom w:val="none" w:sz="0" w:space="0" w:color="auto"/>
                        <w:right w:val="none" w:sz="0" w:space="0" w:color="auto"/>
                      </w:divBdr>
                    </w:div>
                    <w:div w:id="2068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693">
          <w:marLeft w:val="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0"/>
              <w:marBottom w:val="0"/>
              <w:divBdr>
                <w:top w:val="none" w:sz="0" w:space="0" w:color="auto"/>
                <w:left w:val="none" w:sz="0" w:space="0" w:color="auto"/>
                <w:bottom w:val="none" w:sz="0" w:space="0" w:color="auto"/>
                <w:right w:val="none" w:sz="0" w:space="0" w:color="auto"/>
              </w:divBdr>
              <w:divsChild>
                <w:div w:id="1810437168">
                  <w:marLeft w:val="0"/>
                  <w:marRight w:val="0"/>
                  <w:marTop w:val="0"/>
                  <w:marBottom w:val="0"/>
                  <w:divBdr>
                    <w:top w:val="none" w:sz="0" w:space="0" w:color="auto"/>
                    <w:left w:val="none" w:sz="0" w:space="0" w:color="auto"/>
                    <w:bottom w:val="none" w:sz="0" w:space="0" w:color="auto"/>
                    <w:right w:val="none" w:sz="0" w:space="0" w:color="auto"/>
                  </w:divBdr>
                  <w:divsChild>
                    <w:div w:id="1263029072">
                      <w:marLeft w:val="0"/>
                      <w:marRight w:val="0"/>
                      <w:marTop w:val="0"/>
                      <w:marBottom w:val="0"/>
                      <w:divBdr>
                        <w:top w:val="none" w:sz="0" w:space="0" w:color="auto"/>
                        <w:left w:val="none" w:sz="0" w:space="0" w:color="auto"/>
                        <w:bottom w:val="none" w:sz="0" w:space="0" w:color="auto"/>
                        <w:right w:val="none" w:sz="0" w:space="0" w:color="auto"/>
                      </w:divBdr>
                      <w:divsChild>
                        <w:div w:id="58215414">
                          <w:marLeft w:val="0"/>
                          <w:marRight w:val="0"/>
                          <w:marTop w:val="0"/>
                          <w:marBottom w:val="0"/>
                          <w:divBdr>
                            <w:top w:val="none" w:sz="0" w:space="0" w:color="auto"/>
                            <w:left w:val="none" w:sz="0" w:space="0" w:color="auto"/>
                            <w:bottom w:val="none" w:sz="0" w:space="0" w:color="auto"/>
                            <w:right w:val="none" w:sz="0" w:space="0" w:color="auto"/>
                          </w:divBdr>
                          <w:divsChild>
                            <w:div w:id="281809753">
                              <w:marLeft w:val="0"/>
                              <w:marRight w:val="0"/>
                              <w:marTop w:val="0"/>
                              <w:marBottom w:val="0"/>
                              <w:divBdr>
                                <w:top w:val="none" w:sz="0" w:space="0" w:color="auto"/>
                                <w:left w:val="none" w:sz="0" w:space="0" w:color="auto"/>
                                <w:bottom w:val="none" w:sz="0" w:space="0" w:color="auto"/>
                                <w:right w:val="none" w:sz="0" w:space="0" w:color="auto"/>
                              </w:divBdr>
                              <w:divsChild>
                                <w:div w:id="175727974">
                                  <w:marLeft w:val="0"/>
                                  <w:marRight w:val="0"/>
                                  <w:marTop w:val="0"/>
                                  <w:marBottom w:val="0"/>
                                  <w:divBdr>
                                    <w:top w:val="none" w:sz="0" w:space="0" w:color="auto"/>
                                    <w:left w:val="none" w:sz="0" w:space="0" w:color="auto"/>
                                    <w:bottom w:val="none" w:sz="0" w:space="0" w:color="auto"/>
                                    <w:right w:val="none" w:sz="0" w:space="0" w:color="auto"/>
                                  </w:divBdr>
                                </w:div>
                              </w:divsChild>
                            </w:div>
                            <w:div w:id="1169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003812">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
    <w:div w:id="89283867">
      <w:bodyDiv w:val="1"/>
      <w:marLeft w:val="0"/>
      <w:marRight w:val="0"/>
      <w:marTop w:val="0"/>
      <w:marBottom w:val="0"/>
      <w:divBdr>
        <w:top w:val="none" w:sz="0" w:space="0" w:color="auto"/>
        <w:left w:val="none" w:sz="0" w:space="0" w:color="auto"/>
        <w:bottom w:val="none" w:sz="0" w:space="0" w:color="auto"/>
        <w:right w:val="none" w:sz="0" w:space="0" w:color="auto"/>
      </w:divBdr>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61176177">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99956366">
      <w:bodyDiv w:val="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single" w:sz="2" w:space="0" w:color="auto"/>
            <w:left w:val="single" w:sz="2" w:space="0" w:color="auto"/>
            <w:bottom w:val="single" w:sz="2" w:space="0" w:color="auto"/>
            <w:right w:val="single" w:sz="2" w:space="0" w:color="auto"/>
          </w:divBdr>
        </w:div>
        <w:div w:id="1445081362">
          <w:marLeft w:val="0"/>
          <w:marRight w:val="0"/>
          <w:marTop w:val="0"/>
          <w:marBottom w:val="0"/>
          <w:divBdr>
            <w:top w:val="single" w:sz="2" w:space="0" w:color="auto"/>
            <w:left w:val="single" w:sz="2" w:space="0" w:color="auto"/>
            <w:bottom w:val="single" w:sz="2" w:space="0" w:color="auto"/>
            <w:right w:val="single" w:sz="2" w:space="0" w:color="auto"/>
          </w:divBdr>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22052166">
          <w:marLeft w:val="0"/>
          <w:marRight w:val="0"/>
          <w:marTop w:val="300"/>
          <w:marBottom w:val="0"/>
          <w:divBdr>
            <w:top w:val="none" w:sz="0" w:space="0" w:color="auto"/>
            <w:left w:val="single" w:sz="12" w:space="0" w:color="005EB8"/>
            <w:bottom w:val="none" w:sz="0" w:space="0" w:color="auto"/>
            <w:right w:val="none" w:sz="0" w:space="0" w:color="auto"/>
          </w:divBdr>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sChild>
        <w:div w:id="397900001">
          <w:marLeft w:val="0"/>
          <w:marRight w:val="0"/>
          <w:marTop w:val="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171991023">
          <w:marLeft w:val="0"/>
          <w:marRight w:val="0"/>
          <w:marTop w:val="0"/>
          <w:marBottom w:val="0"/>
          <w:divBdr>
            <w:top w:val="none" w:sz="0" w:space="0" w:color="auto"/>
            <w:left w:val="none" w:sz="0" w:space="0" w:color="auto"/>
            <w:bottom w:val="none" w:sz="0" w:space="0" w:color="auto"/>
            <w:right w:val="none" w:sz="0" w:space="0" w:color="auto"/>
          </w:divBdr>
        </w:div>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514878748">
          <w:marLeft w:val="0"/>
          <w:marRight w:val="0"/>
          <w:marTop w:val="0"/>
          <w:marBottom w:val="0"/>
          <w:divBdr>
            <w:top w:val="none" w:sz="0" w:space="0" w:color="auto"/>
            <w:left w:val="none" w:sz="0" w:space="0" w:color="auto"/>
            <w:bottom w:val="none" w:sz="0" w:space="0" w:color="auto"/>
            <w:right w:val="none" w:sz="0" w:space="0" w:color="auto"/>
          </w:divBdr>
        </w:div>
        <w:div w:id="765543642">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50798718">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30886534">
          <w:marLeft w:val="0"/>
          <w:marRight w:val="0"/>
          <w:marTop w:val="300"/>
          <w:marBottom w:val="0"/>
          <w:divBdr>
            <w:top w:val="none" w:sz="0" w:space="0" w:color="auto"/>
            <w:left w:val="none" w:sz="0" w:space="0" w:color="auto"/>
            <w:bottom w:val="none" w:sz="0" w:space="0" w:color="auto"/>
            <w:right w:val="none" w:sz="0" w:space="0" w:color="auto"/>
          </w:divBdr>
        </w:div>
        <w:div w:id="15329783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
    <w:div w:id="110442996">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41794491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 w:id="364989419">
          <w:marLeft w:val="0"/>
          <w:marRight w:val="0"/>
          <w:marTop w:val="300"/>
          <w:marBottom w:val="30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sChild>
    </w:div>
    <w:div w:id="117648782">
      <w:bodyDiv w:val="1"/>
      <w:marLeft w:val="0"/>
      <w:marRight w:val="0"/>
      <w:marTop w:val="0"/>
      <w:marBottom w:val="0"/>
      <w:divBdr>
        <w:top w:val="none" w:sz="0" w:space="0" w:color="auto"/>
        <w:left w:val="none" w:sz="0" w:space="0" w:color="auto"/>
        <w:bottom w:val="none" w:sz="0" w:space="0" w:color="auto"/>
        <w:right w:val="none" w:sz="0" w:space="0" w:color="auto"/>
      </w:divBdr>
      <w:divsChild>
        <w:div w:id="345836363">
          <w:marLeft w:val="0"/>
          <w:marRight w:val="0"/>
          <w:marTop w:val="0"/>
          <w:marBottom w:val="0"/>
          <w:divBdr>
            <w:top w:val="none" w:sz="0" w:space="0" w:color="auto"/>
            <w:left w:val="none" w:sz="0" w:space="0" w:color="auto"/>
            <w:bottom w:val="none" w:sz="0" w:space="0" w:color="auto"/>
            <w:right w:val="none" w:sz="0" w:space="0" w:color="auto"/>
          </w:divBdr>
        </w:div>
        <w:div w:id="742722040">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19998718">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54380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170278">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34667109">
          <w:marLeft w:val="0"/>
          <w:marRight w:val="0"/>
          <w:marTop w:val="0"/>
          <w:marBottom w:val="0"/>
          <w:divBdr>
            <w:top w:val="none" w:sz="0" w:space="0" w:color="auto"/>
            <w:left w:val="none" w:sz="0" w:space="0" w:color="auto"/>
            <w:bottom w:val="none" w:sz="0" w:space="0" w:color="auto"/>
            <w:right w:val="none" w:sz="0" w:space="0" w:color="auto"/>
          </w:divBdr>
        </w:div>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245308408">
          <w:marLeft w:val="0"/>
          <w:marRight w:val="0"/>
          <w:marTop w:val="0"/>
          <w:marBottom w:val="0"/>
          <w:divBdr>
            <w:top w:val="none" w:sz="0" w:space="0" w:color="auto"/>
            <w:left w:val="none" w:sz="0" w:space="0" w:color="auto"/>
            <w:bottom w:val="none" w:sz="0" w:space="0" w:color="auto"/>
            <w:right w:val="none" w:sz="0" w:space="0" w:color="auto"/>
          </w:divBdr>
        </w:div>
        <w:div w:id="673606148">
          <w:marLeft w:val="0"/>
          <w:marRight w:val="0"/>
          <w:marTop w:val="0"/>
          <w:marBottom w:val="0"/>
          <w:divBdr>
            <w:top w:val="none" w:sz="0" w:space="0" w:color="auto"/>
            <w:left w:val="none" w:sz="0" w:space="0" w:color="auto"/>
            <w:bottom w:val="none" w:sz="0" w:space="0" w:color="auto"/>
            <w:right w:val="none" w:sz="0" w:space="0" w:color="auto"/>
          </w:divBdr>
        </w:div>
        <w:div w:id="84555478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5390">
      <w:bodyDiv w:val="1"/>
      <w:marLeft w:val="0"/>
      <w:marRight w:val="0"/>
      <w:marTop w:val="0"/>
      <w:marBottom w:val="0"/>
      <w:divBdr>
        <w:top w:val="none" w:sz="0" w:space="0" w:color="auto"/>
        <w:left w:val="none" w:sz="0" w:space="0" w:color="auto"/>
        <w:bottom w:val="none" w:sz="0" w:space="0" w:color="auto"/>
        <w:right w:val="none" w:sz="0" w:space="0" w:color="auto"/>
      </w:divBdr>
      <w:divsChild>
        <w:div w:id="790438021">
          <w:marLeft w:val="0"/>
          <w:marRight w:val="0"/>
          <w:marTop w:val="0"/>
          <w:marBottom w:val="0"/>
          <w:divBdr>
            <w:top w:val="none" w:sz="0" w:space="0" w:color="auto"/>
            <w:left w:val="none" w:sz="0" w:space="0" w:color="auto"/>
            <w:bottom w:val="none" w:sz="0" w:space="0" w:color="auto"/>
            <w:right w:val="none" w:sz="0" w:space="0" w:color="auto"/>
          </w:divBdr>
          <w:divsChild>
            <w:div w:id="1805350544">
              <w:marLeft w:val="0"/>
              <w:marRight w:val="0"/>
              <w:marTop w:val="0"/>
              <w:marBottom w:val="0"/>
              <w:divBdr>
                <w:top w:val="none" w:sz="0" w:space="0" w:color="auto"/>
                <w:left w:val="none" w:sz="0" w:space="0" w:color="auto"/>
                <w:bottom w:val="none" w:sz="0" w:space="0" w:color="auto"/>
                <w:right w:val="none" w:sz="0" w:space="0" w:color="auto"/>
              </w:divBdr>
              <w:divsChild>
                <w:div w:id="1525442250">
                  <w:marLeft w:val="0"/>
                  <w:marRight w:val="0"/>
                  <w:marTop w:val="0"/>
                  <w:marBottom w:val="0"/>
                  <w:divBdr>
                    <w:top w:val="none" w:sz="0" w:space="0" w:color="auto"/>
                    <w:left w:val="none" w:sz="0" w:space="0" w:color="auto"/>
                    <w:bottom w:val="none" w:sz="0" w:space="0" w:color="auto"/>
                    <w:right w:val="none" w:sz="0" w:space="0" w:color="auto"/>
                  </w:divBdr>
                  <w:divsChild>
                    <w:div w:id="1229926318">
                      <w:marLeft w:val="0"/>
                      <w:marRight w:val="0"/>
                      <w:marTop w:val="0"/>
                      <w:marBottom w:val="0"/>
                      <w:divBdr>
                        <w:top w:val="none" w:sz="0" w:space="0" w:color="auto"/>
                        <w:left w:val="none" w:sz="0" w:space="0" w:color="auto"/>
                        <w:bottom w:val="none" w:sz="0" w:space="0" w:color="auto"/>
                        <w:right w:val="none" w:sz="0" w:space="0" w:color="auto"/>
                      </w:divBdr>
                    </w:div>
                    <w:div w:id="1016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32">
          <w:marLeft w:val="0"/>
          <w:marRight w:val="0"/>
          <w:marTop w:val="0"/>
          <w:marBottom w:val="0"/>
          <w:divBdr>
            <w:top w:val="none" w:sz="0" w:space="0" w:color="auto"/>
            <w:left w:val="none" w:sz="0" w:space="0" w:color="auto"/>
            <w:bottom w:val="none" w:sz="0" w:space="0" w:color="auto"/>
            <w:right w:val="none" w:sz="0" w:space="0" w:color="auto"/>
          </w:divBdr>
          <w:divsChild>
            <w:div w:id="1945069435">
              <w:marLeft w:val="0"/>
              <w:marRight w:val="0"/>
              <w:marTop w:val="0"/>
              <w:marBottom w:val="0"/>
              <w:divBdr>
                <w:top w:val="none" w:sz="0" w:space="0" w:color="auto"/>
                <w:left w:val="none" w:sz="0" w:space="0" w:color="auto"/>
                <w:bottom w:val="none" w:sz="0" w:space="0" w:color="auto"/>
                <w:right w:val="none" w:sz="0" w:space="0" w:color="auto"/>
              </w:divBdr>
              <w:divsChild>
                <w:div w:id="813303321">
                  <w:marLeft w:val="0"/>
                  <w:marRight w:val="0"/>
                  <w:marTop w:val="0"/>
                  <w:marBottom w:val="0"/>
                  <w:divBdr>
                    <w:top w:val="none" w:sz="0" w:space="0" w:color="auto"/>
                    <w:left w:val="none" w:sz="0" w:space="0" w:color="auto"/>
                    <w:bottom w:val="none" w:sz="0" w:space="0" w:color="auto"/>
                    <w:right w:val="none" w:sz="0" w:space="0" w:color="auto"/>
                  </w:divBdr>
                  <w:divsChild>
                    <w:div w:id="120151932">
                      <w:marLeft w:val="0"/>
                      <w:marRight w:val="0"/>
                      <w:marTop w:val="0"/>
                      <w:marBottom w:val="0"/>
                      <w:divBdr>
                        <w:top w:val="none" w:sz="0" w:space="0" w:color="auto"/>
                        <w:left w:val="none" w:sz="0" w:space="0" w:color="auto"/>
                        <w:bottom w:val="none" w:sz="0" w:space="0" w:color="auto"/>
                        <w:right w:val="none" w:sz="0" w:space="0" w:color="auto"/>
                      </w:divBdr>
                      <w:divsChild>
                        <w:div w:id="1075128920">
                          <w:marLeft w:val="0"/>
                          <w:marRight w:val="0"/>
                          <w:marTop w:val="0"/>
                          <w:marBottom w:val="0"/>
                          <w:divBdr>
                            <w:top w:val="none" w:sz="0" w:space="0" w:color="auto"/>
                            <w:left w:val="none" w:sz="0" w:space="0" w:color="auto"/>
                            <w:bottom w:val="none" w:sz="0" w:space="0" w:color="auto"/>
                            <w:right w:val="none" w:sz="0" w:space="0" w:color="auto"/>
                          </w:divBdr>
                          <w:divsChild>
                            <w:div w:id="541480842">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18788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264562">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2761">
      <w:bodyDiv w:val="1"/>
      <w:marLeft w:val="0"/>
      <w:marRight w:val="0"/>
      <w:marTop w:val="0"/>
      <w:marBottom w:val="0"/>
      <w:divBdr>
        <w:top w:val="none" w:sz="0" w:space="0" w:color="auto"/>
        <w:left w:val="none" w:sz="0" w:space="0" w:color="auto"/>
        <w:bottom w:val="none" w:sz="0" w:space="0" w:color="auto"/>
        <w:right w:val="none" w:sz="0" w:space="0" w:color="auto"/>
      </w:divBdr>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8814832">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215900792">
          <w:marLeft w:val="0"/>
          <w:marRight w:val="0"/>
          <w:marTop w:val="300"/>
          <w:marBottom w:val="0"/>
          <w:divBdr>
            <w:top w:val="none" w:sz="0" w:space="0" w:color="auto"/>
            <w:left w:val="single" w:sz="12" w:space="0" w:color="005EB8"/>
            <w:bottom w:val="none" w:sz="0" w:space="0" w:color="auto"/>
            <w:right w:val="none" w:sz="0" w:space="0" w:color="auto"/>
          </w:divBdr>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31638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56300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183368">
      <w:bodyDiv w:val="1"/>
      <w:marLeft w:val="0"/>
      <w:marRight w:val="0"/>
      <w:marTop w:val="0"/>
      <w:marBottom w:val="0"/>
      <w:divBdr>
        <w:top w:val="none" w:sz="0" w:space="0" w:color="auto"/>
        <w:left w:val="none" w:sz="0" w:space="0" w:color="auto"/>
        <w:bottom w:val="none" w:sz="0" w:space="0" w:color="auto"/>
        <w:right w:val="none" w:sz="0" w:space="0" w:color="auto"/>
      </w:divBdr>
      <w:divsChild>
        <w:div w:id="279383153">
          <w:marLeft w:val="0"/>
          <w:marRight w:val="0"/>
          <w:marTop w:val="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
      </w:divsChild>
    </w:div>
    <w:div w:id="154952695">
      <w:bodyDiv w:val="1"/>
      <w:marLeft w:val="0"/>
      <w:marRight w:val="0"/>
      <w:marTop w:val="0"/>
      <w:marBottom w:val="0"/>
      <w:divBdr>
        <w:top w:val="none" w:sz="0" w:space="0" w:color="auto"/>
        <w:left w:val="none" w:sz="0" w:space="0" w:color="auto"/>
        <w:bottom w:val="none" w:sz="0" w:space="0" w:color="auto"/>
        <w:right w:val="none" w:sz="0" w:space="0" w:color="auto"/>
      </w:divBdr>
      <w:divsChild>
        <w:div w:id="730734510">
          <w:marLeft w:val="0"/>
          <w:marRight w:val="0"/>
          <w:marTop w:val="0"/>
          <w:marBottom w:val="0"/>
          <w:divBdr>
            <w:top w:val="none" w:sz="0" w:space="0" w:color="auto"/>
            <w:left w:val="none" w:sz="0" w:space="0" w:color="auto"/>
            <w:bottom w:val="none" w:sz="0" w:space="0" w:color="auto"/>
            <w:right w:val="none" w:sz="0" w:space="0" w:color="auto"/>
          </w:divBdr>
          <w:divsChild>
            <w:div w:id="80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51728162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8931864">
      <w:bodyDiv w:val="1"/>
      <w:marLeft w:val="0"/>
      <w:marRight w:val="0"/>
      <w:marTop w:val="0"/>
      <w:marBottom w:val="0"/>
      <w:divBdr>
        <w:top w:val="none" w:sz="0" w:space="0" w:color="auto"/>
        <w:left w:val="none" w:sz="0" w:space="0" w:color="auto"/>
        <w:bottom w:val="none" w:sz="0" w:space="0" w:color="auto"/>
        <w:right w:val="none" w:sz="0" w:space="0" w:color="auto"/>
      </w:divBdr>
      <w:divsChild>
        <w:div w:id="196354227">
          <w:marLeft w:val="0"/>
          <w:marRight w:val="0"/>
          <w:marTop w:val="0"/>
          <w:marBottom w:val="0"/>
          <w:divBdr>
            <w:top w:val="none" w:sz="0" w:space="0" w:color="auto"/>
            <w:left w:val="none" w:sz="0" w:space="0" w:color="auto"/>
            <w:bottom w:val="none" w:sz="0" w:space="0" w:color="auto"/>
            <w:right w:val="none" w:sz="0" w:space="0" w:color="auto"/>
          </w:divBdr>
          <w:divsChild>
            <w:div w:id="57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337776521">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
    <w:div w:id="165486168">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67701071">
          <w:marLeft w:val="0"/>
          <w:marRight w:val="0"/>
          <w:marTop w:val="0"/>
          <w:marBottom w:val="0"/>
          <w:divBdr>
            <w:top w:val="none" w:sz="0" w:space="0" w:color="auto"/>
            <w:left w:val="none" w:sz="0" w:space="0" w:color="auto"/>
            <w:bottom w:val="none" w:sz="0" w:space="0" w:color="auto"/>
            <w:right w:val="none" w:sz="0" w:space="0" w:color="auto"/>
          </w:divBdr>
        </w:div>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356442">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01075">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89955498">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135054">
      <w:bodyDiv w:val="1"/>
      <w:marLeft w:val="0"/>
      <w:marRight w:val="0"/>
      <w:marTop w:val="0"/>
      <w:marBottom w:val="0"/>
      <w:divBdr>
        <w:top w:val="none" w:sz="0" w:space="0" w:color="auto"/>
        <w:left w:val="none" w:sz="0" w:space="0" w:color="auto"/>
        <w:bottom w:val="none" w:sz="0" w:space="0" w:color="auto"/>
        <w:right w:val="none" w:sz="0" w:space="0" w:color="auto"/>
      </w:divBdr>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379859">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1964406">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36718">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270390">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
    <w:div w:id="199704951">
      <w:bodyDiv w:val="1"/>
      <w:marLeft w:val="0"/>
      <w:marRight w:val="0"/>
      <w:marTop w:val="0"/>
      <w:marBottom w:val="0"/>
      <w:divBdr>
        <w:top w:val="none" w:sz="0" w:space="0" w:color="auto"/>
        <w:left w:val="none" w:sz="0" w:space="0" w:color="auto"/>
        <w:bottom w:val="none" w:sz="0" w:space="0" w:color="auto"/>
        <w:right w:val="none" w:sz="0" w:space="0" w:color="auto"/>
      </w:divBdr>
      <w:divsChild>
        <w:div w:id="698507079">
          <w:marLeft w:val="0"/>
          <w:marRight w:val="0"/>
          <w:marTop w:val="0"/>
          <w:marBottom w:val="0"/>
          <w:divBdr>
            <w:top w:val="none" w:sz="0" w:space="0" w:color="auto"/>
            <w:left w:val="none" w:sz="0" w:space="0" w:color="auto"/>
            <w:bottom w:val="none" w:sz="0" w:space="0" w:color="auto"/>
            <w:right w:val="none" w:sz="0" w:space="0" w:color="auto"/>
          </w:divBdr>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8766237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465508467">
          <w:marLeft w:val="0"/>
          <w:marRight w:val="0"/>
          <w:marTop w:val="0"/>
          <w:marBottom w:val="0"/>
          <w:divBdr>
            <w:top w:val="none" w:sz="0" w:space="0" w:color="auto"/>
            <w:left w:val="none" w:sz="0" w:space="0" w:color="auto"/>
            <w:bottom w:val="none" w:sz="0" w:space="0" w:color="auto"/>
            <w:right w:val="none" w:sz="0" w:space="0" w:color="auto"/>
          </w:divBdr>
        </w:div>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
    <w:div w:id="202329582">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2790794">
      <w:bodyDiv w:val="1"/>
      <w:marLeft w:val="0"/>
      <w:marRight w:val="0"/>
      <w:marTop w:val="0"/>
      <w:marBottom w:val="0"/>
      <w:divBdr>
        <w:top w:val="none" w:sz="0" w:space="0" w:color="auto"/>
        <w:left w:val="none" w:sz="0" w:space="0" w:color="auto"/>
        <w:bottom w:val="none" w:sz="0" w:space="0" w:color="auto"/>
        <w:right w:val="none" w:sz="0" w:space="0" w:color="auto"/>
      </w:divBdr>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3912084">
      <w:bodyDiv w:val="1"/>
      <w:marLeft w:val="0"/>
      <w:marRight w:val="0"/>
      <w:marTop w:val="0"/>
      <w:marBottom w:val="0"/>
      <w:divBdr>
        <w:top w:val="none" w:sz="0" w:space="0" w:color="auto"/>
        <w:left w:val="none" w:sz="0" w:space="0" w:color="auto"/>
        <w:bottom w:val="none" w:sz="0" w:space="0" w:color="auto"/>
        <w:right w:val="none" w:sz="0" w:space="0" w:color="auto"/>
      </w:divBdr>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
      </w:divsChild>
    </w:div>
    <w:div w:id="204634546">
      <w:bodyDiv w:val="1"/>
      <w:marLeft w:val="0"/>
      <w:marRight w:val="0"/>
      <w:marTop w:val="0"/>
      <w:marBottom w:val="0"/>
      <w:divBdr>
        <w:top w:val="none" w:sz="0" w:space="0" w:color="auto"/>
        <w:left w:val="none" w:sz="0" w:space="0" w:color="auto"/>
        <w:bottom w:val="none" w:sz="0" w:space="0" w:color="auto"/>
        <w:right w:val="none" w:sz="0" w:space="0" w:color="auto"/>
      </w:divBdr>
      <w:divsChild>
        <w:div w:id="197397094">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852719008">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273093984">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735783636">
          <w:marLeft w:val="0"/>
          <w:marRight w:val="0"/>
          <w:marTop w:val="24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01768">
      <w:bodyDiv w:val="1"/>
      <w:marLeft w:val="0"/>
      <w:marRight w:val="0"/>
      <w:marTop w:val="0"/>
      <w:marBottom w:val="0"/>
      <w:divBdr>
        <w:top w:val="none" w:sz="0" w:space="0" w:color="auto"/>
        <w:left w:val="none" w:sz="0" w:space="0" w:color="auto"/>
        <w:bottom w:val="none" w:sz="0" w:space="0" w:color="auto"/>
        <w:right w:val="none" w:sz="0" w:space="0" w:color="auto"/>
      </w:divBdr>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784613241">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
        <w:div w:id="620771025">
          <w:marLeft w:val="0"/>
          <w:marRight w:val="0"/>
          <w:marTop w:val="0"/>
          <w:marBottom w:val="300"/>
          <w:divBdr>
            <w:top w:val="none" w:sz="0" w:space="0" w:color="auto"/>
            <w:left w:val="none" w:sz="0" w:space="0" w:color="auto"/>
            <w:bottom w:val="none" w:sz="0" w:space="0" w:color="auto"/>
            <w:right w:val="none" w:sz="0" w:space="0" w:color="auto"/>
          </w:divBdr>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709599">
      <w:bodyDiv w:val="1"/>
      <w:marLeft w:val="0"/>
      <w:marRight w:val="0"/>
      <w:marTop w:val="0"/>
      <w:marBottom w:val="0"/>
      <w:divBdr>
        <w:top w:val="none" w:sz="0" w:space="0" w:color="auto"/>
        <w:left w:val="none" w:sz="0" w:space="0" w:color="auto"/>
        <w:bottom w:val="none" w:sz="0" w:space="0" w:color="auto"/>
        <w:right w:val="none" w:sz="0" w:space="0" w:color="auto"/>
      </w:divBdr>
      <w:divsChild>
        <w:div w:id="496925355">
          <w:marLeft w:val="0"/>
          <w:marRight w:val="0"/>
          <w:marTop w:val="0"/>
          <w:marBottom w:val="0"/>
          <w:divBdr>
            <w:top w:val="none" w:sz="0" w:space="0" w:color="auto"/>
            <w:left w:val="none" w:sz="0" w:space="0" w:color="auto"/>
            <w:bottom w:val="none" w:sz="0" w:space="0" w:color="auto"/>
            <w:right w:val="none" w:sz="0" w:space="0" w:color="auto"/>
          </w:divBdr>
          <w:divsChild>
            <w:div w:id="693921510">
              <w:marLeft w:val="0"/>
              <w:marRight w:val="0"/>
              <w:marTop w:val="0"/>
              <w:marBottom w:val="0"/>
              <w:divBdr>
                <w:top w:val="none" w:sz="0" w:space="0" w:color="auto"/>
                <w:left w:val="none" w:sz="0" w:space="0" w:color="auto"/>
                <w:bottom w:val="none" w:sz="0" w:space="0" w:color="auto"/>
                <w:right w:val="none" w:sz="0" w:space="0" w:color="auto"/>
              </w:divBdr>
            </w:div>
          </w:divsChild>
        </w:div>
        <w:div w:id="896816447">
          <w:marLeft w:val="0"/>
          <w:marRight w:val="0"/>
          <w:marTop w:val="0"/>
          <w:marBottom w:val="0"/>
          <w:divBdr>
            <w:top w:val="none" w:sz="0" w:space="0" w:color="auto"/>
            <w:left w:val="none" w:sz="0" w:space="0" w:color="auto"/>
            <w:bottom w:val="none" w:sz="0" w:space="0" w:color="auto"/>
            <w:right w:val="none" w:sz="0" w:space="0" w:color="auto"/>
          </w:divBdr>
        </w:div>
      </w:divsChild>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125339">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440108">
      <w:bodyDiv w:val="1"/>
      <w:marLeft w:val="0"/>
      <w:marRight w:val="0"/>
      <w:marTop w:val="0"/>
      <w:marBottom w:val="0"/>
      <w:divBdr>
        <w:top w:val="none" w:sz="0" w:space="0" w:color="auto"/>
        <w:left w:val="none" w:sz="0" w:space="0" w:color="auto"/>
        <w:bottom w:val="none" w:sz="0" w:space="0" w:color="auto"/>
        <w:right w:val="none" w:sz="0" w:space="0" w:color="auto"/>
      </w:divBdr>
      <w:divsChild>
        <w:div w:id="149714828">
          <w:marLeft w:val="0"/>
          <w:marRight w:val="0"/>
          <w:marTop w:val="0"/>
          <w:marBottom w:val="0"/>
          <w:divBdr>
            <w:top w:val="none" w:sz="0" w:space="0" w:color="auto"/>
            <w:left w:val="none" w:sz="0" w:space="0" w:color="auto"/>
            <w:bottom w:val="none" w:sz="0" w:space="0" w:color="auto"/>
            <w:right w:val="none" w:sz="0" w:space="0" w:color="auto"/>
          </w:divBdr>
        </w:div>
        <w:div w:id="382757687">
          <w:marLeft w:val="0"/>
          <w:marRight w:val="-3000"/>
          <w:marTop w:val="0"/>
          <w:marBottom w:val="0"/>
          <w:divBdr>
            <w:top w:val="single" w:sz="6" w:space="4" w:color="023380"/>
            <w:left w:val="single" w:sz="6" w:space="4" w:color="023380"/>
            <w:bottom w:val="single" w:sz="6" w:space="4" w:color="023380"/>
            <w:right w:val="single" w:sz="6" w:space="0" w:color="023380"/>
          </w:divBdr>
        </w:div>
        <w:div w:id="842477175">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747">
      <w:bodyDiv w:val="1"/>
      <w:marLeft w:val="0"/>
      <w:marRight w:val="0"/>
      <w:marTop w:val="0"/>
      <w:marBottom w:val="0"/>
      <w:divBdr>
        <w:top w:val="none" w:sz="0" w:space="0" w:color="auto"/>
        <w:left w:val="none" w:sz="0" w:space="0" w:color="auto"/>
        <w:bottom w:val="none" w:sz="0" w:space="0" w:color="auto"/>
        <w:right w:val="none" w:sz="0" w:space="0" w:color="auto"/>
      </w:divBdr>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285963146">
          <w:marLeft w:val="0"/>
          <w:marRight w:val="0"/>
          <w:marTop w:val="0"/>
          <w:marBottom w:val="0"/>
          <w:divBdr>
            <w:top w:val="none" w:sz="0" w:space="0" w:color="auto"/>
            <w:left w:val="none" w:sz="0" w:space="0" w:color="auto"/>
            <w:bottom w:val="none" w:sz="0" w:space="0" w:color="auto"/>
            <w:right w:val="none" w:sz="0" w:space="0" w:color="auto"/>
          </w:divBdr>
        </w:div>
        <w:div w:id="341515111">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191378783">
          <w:marLeft w:val="0"/>
          <w:marRight w:val="0"/>
          <w:marTop w:val="0"/>
          <w:marBottom w:val="0"/>
          <w:divBdr>
            <w:top w:val="none" w:sz="0" w:space="0" w:color="auto"/>
            <w:left w:val="none" w:sz="0" w:space="0" w:color="auto"/>
            <w:bottom w:val="none" w:sz="0" w:space="0" w:color="auto"/>
            <w:right w:val="none" w:sz="0" w:space="0" w:color="auto"/>
          </w:divBdr>
        </w:div>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36340531">
          <w:marLeft w:val="0"/>
          <w:marRight w:val="0"/>
          <w:marTop w:val="0"/>
          <w:marBottom w:val="0"/>
          <w:divBdr>
            <w:top w:val="none" w:sz="0" w:space="0" w:color="auto"/>
            <w:left w:val="none" w:sz="0" w:space="0" w:color="auto"/>
            <w:bottom w:val="none" w:sz="0" w:space="0" w:color="auto"/>
            <w:right w:val="none" w:sz="0" w:space="0" w:color="auto"/>
          </w:divBdr>
        </w:div>
        <w:div w:id="880437744">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171084">
      <w:bodyDiv w:val="1"/>
      <w:marLeft w:val="0"/>
      <w:marRight w:val="0"/>
      <w:marTop w:val="0"/>
      <w:marBottom w:val="0"/>
      <w:divBdr>
        <w:top w:val="none" w:sz="0" w:space="0" w:color="auto"/>
        <w:left w:val="none" w:sz="0" w:space="0" w:color="auto"/>
        <w:bottom w:val="none" w:sz="0" w:space="0" w:color="auto"/>
        <w:right w:val="none" w:sz="0" w:space="0" w:color="auto"/>
      </w:divBdr>
      <w:divsChild>
        <w:div w:id="18895324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31268550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249849394">
          <w:marLeft w:val="0"/>
          <w:marRight w:val="0"/>
          <w:marTop w:val="0"/>
          <w:marBottom w:val="300"/>
          <w:divBdr>
            <w:top w:val="none" w:sz="0" w:space="0" w:color="auto"/>
            <w:left w:val="none" w:sz="0" w:space="0" w:color="auto"/>
            <w:bottom w:val="none" w:sz="0" w:space="0" w:color="auto"/>
            <w:right w:val="none" w:sz="0" w:space="0" w:color="auto"/>
          </w:divBdr>
        </w:div>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sChild>
    </w:div>
    <w:div w:id="263805113">
      <w:bodyDiv w:val="1"/>
      <w:marLeft w:val="0"/>
      <w:marRight w:val="0"/>
      <w:marTop w:val="0"/>
      <w:marBottom w:val="0"/>
      <w:divBdr>
        <w:top w:val="none" w:sz="0" w:space="0" w:color="auto"/>
        <w:left w:val="none" w:sz="0" w:space="0" w:color="auto"/>
        <w:bottom w:val="none" w:sz="0" w:space="0" w:color="auto"/>
        <w:right w:val="none" w:sz="0" w:space="0" w:color="auto"/>
      </w:divBdr>
      <w:divsChild>
        <w:div w:id="266692832">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 w:id="652880334">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399208166">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29">
          <w:marLeft w:val="0"/>
          <w:marRight w:val="0"/>
          <w:marTop w:val="0"/>
          <w:marBottom w:val="0"/>
          <w:divBdr>
            <w:top w:val="none" w:sz="0" w:space="0" w:color="auto"/>
            <w:left w:val="none" w:sz="0" w:space="0" w:color="auto"/>
            <w:bottom w:val="none" w:sz="0" w:space="0" w:color="auto"/>
            <w:right w:val="none" w:sz="0" w:space="0" w:color="auto"/>
          </w:divBdr>
        </w:div>
        <w:div w:id="571160901">
          <w:marLeft w:val="0"/>
          <w:marRight w:val="0"/>
          <w:marTop w:val="0"/>
          <w:marBottom w:val="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
    <w:div w:id="269050130">
      <w:bodyDiv w:val="1"/>
      <w:marLeft w:val="0"/>
      <w:marRight w:val="0"/>
      <w:marTop w:val="0"/>
      <w:marBottom w:val="0"/>
      <w:divBdr>
        <w:top w:val="none" w:sz="0" w:space="0" w:color="auto"/>
        <w:left w:val="none" w:sz="0" w:space="0" w:color="auto"/>
        <w:bottom w:val="none" w:sz="0" w:space="0" w:color="auto"/>
        <w:right w:val="none" w:sz="0" w:space="0" w:color="auto"/>
      </w:divBdr>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
    <w:div w:id="269819646">
      <w:bodyDiv w:val="1"/>
      <w:marLeft w:val="0"/>
      <w:marRight w:val="0"/>
      <w:marTop w:val="0"/>
      <w:marBottom w:val="0"/>
      <w:divBdr>
        <w:top w:val="none" w:sz="0" w:space="0" w:color="auto"/>
        <w:left w:val="none" w:sz="0" w:space="0" w:color="auto"/>
        <w:bottom w:val="none" w:sz="0" w:space="0" w:color="auto"/>
        <w:right w:val="none" w:sz="0" w:space="0" w:color="auto"/>
      </w:divBdr>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
    <w:div w:id="272054613">
      <w:bodyDiv w:val="1"/>
      <w:marLeft w:val="0"/>
      <w:marRight w:val="0"/>
      <w:marTop w:val="0"/>
      <w:marBottom w:val="0"/>
      <w:divBdr>
        <w:top w:val="none" w:sz="0" w:space="0" w:color="auto"/>
        <w:left w:val="none" w:sz="0" w:space="0" w:color="auto"/>
        <w:bottom w:val="none" w:sz="0" w:space="0" w:color="auto"/>
        <w:right w:val="none" w:sz="0" w:space="0" w:color="auto"/>
      </w:divBdr>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400130">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231816213">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914706514">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
      </w:divsChild>
    </w:div>
    <w:div w:id="281378798">
      <w:bodyDiv w:val="1"/>
      <w:marLeft w:val="0"/>
      <w:marRight w:val="0"/>
      <w:marTop w:val="0"/>
      <w:marBottom w:val="0"/>
      <w:divBdr>
        <w:top w:val="none" w:sz="0" w:space="0" w:color="auto"/>
        <w:left w:val="none" w:sz="0" w:space="0" w:color="auto"/>
        <w:bottom w:val="none" w:sz="0" w:space="0" w:color="auto"/>
        <w:right w:val="none" w:sz="0" w:space="0" w:color="auto"/>
      </w:divBdr>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67815">
      <w:bodyDiv w:val="1"/>
      <w:marLeft w:val="0"/>
      <w:marRight w:val="0"/>
      <w:marTop w:val="0"/>
      <w:marBottom w:val="0"/>
      <w:divBdr>
        <w:top w:val="none" w:sz="0" w:space="0" w:color="auto"/>
        <w:left w:val="none" w:sz="0" w:space="0" w:color="auto"/>
        <w:bottom w:val="none" w:sz="0" w:space="0" w:color="auto"/>
        <w:right w:val="none" w:sz="0" w:space="0" w:color="auto"/>
      </w:divBdr>
      <w:divsChild>
        <w:div w:id="1115171582">
          <w:marLeft w:val="0"/>
          <w:marRight w:val="0"/>
          <w:marTop w:val="0"/>
          <w:marBottom w:val="0"/>
          <w:divBdr>
            <w:top w:val="none" w:sz="0" w:space="0" w:color="auto"/>
            <w:left w:val="none" w:sz="0" w:space="0" w:color="auto"/>
            <w:bottom w:val="none" w:sz="0" w:space="0" w:color="auto"/>
            <w:right w:val="none" w:sz="0" w:space="0" w:color="auto"/>
          </w:divBdr>
        </w:div>
        <w:div w:id="1789002843">
          <w:marLeft w:val="0"/>
          <w:marRight w:val="0"/>
          <w:marTop w:val="0"/>
          <w:marBottom w:val="0"/>
          <w:divBdr>
            <w:top w:val="none" w:sz="0" w:space="0" w:color="auto"/>
            <w:left w:val="none" w:sz="0" w:space="0" w:color="auto"/>
            <w:bottom w:val="none" w:sz="0" w:space="0" w:color="auto"/>
            <w:right w:val="none" w:sz="0" w:space="0" w:color="auto"/>
          </w:divBdr>
          <w:divsChild>
            <w:div w:id="1568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
    <w:div w:id="289942225">
      <w:bodyDiv w:val="1"/>
      <w:marLeft w:val="0"/>
      <w:marRight w:val="0"/>
      <w:marTop w:val="0"/>
      <w:marBottom w:val="0"/>
      <w:divBdr>
        <w:top w:val="none" w:sz="0" w:space="0" w:color="auto"/>
        <w:left w:val="none" w:sz="0" w:space="0" w:color="auto"/>
        <w:bottom w:val="none" w:sz="0" w:space="0" w:color="auto"/>
        <w:right w:val="none" w:sz="0" w:space="0" w:color="auto"/>
      </w:divBdr>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sChild>
        <w:div w:id="628753281">
          <w:marLeft w:val="0"/>
          <w:marRight w:val="0"/>
          <w:marTop w:val="150"/>
          <w:marBottom w:val="150"/>
          <w:divBdr>
            <w:top w:val="single" w:sz="6" w:space="4" w:color="D7D7D7"/>
            <w:left w:val="none" w:sz="0" w:space="0" w:color="auto"/>
            <w:bottom w:val="single" w:sz="6" w:space="4" w:color="D7D7D7"/>
            <w:right w:val="none" w:sz="0" w:space="0" w:color="auto"/>
          </w:divBdr>
        </w:div>
        <w:div w:id="933435288">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1138602">
      <w:bodyDiv w:val="1"/>
      <w:marLeft w:val="0"/>
      <w:marRight w:val="0"/>
      <w:marTop w:val="0"/>
      <w:marBottom w:val="0"/>
      <w:divBdr>
        <w:top w:val="none" w:sz="0" w:space="0" w:color="auto"/>
        <w:left w:val="none" w:sz="0" w:space="0" w:color="auto"/>
        <w:bottom w:val="none" w:sz="0" w:space="0" w:color="auto"/>
        <w:right w:val="none" w:sz="0" w:space="0" w:color="auto"/>
      </w:divBdr>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633488816">
          <w:marLeft w:val="0"/>
          <w:marRight w:val="0"/>
          <w:marTop w:val="0"/>
          <w:marBottom w:val="0"/>
          <w:divBdr>
            <w:top w:val="none" w:sz="0" w:space="0" w:color="auto"/>
            <w:left w:val="none" w:sz="0" w:space="0" w:color="auto"/>
            <w:bottom w:val="none" w:sz="0" w:space="0" w:color="auto"/>
            <w:right w:val="none" w:sz="0" w:space="0" w:color="auto"/>
          </w:divBdr>
        </w:div>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02720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489999">
      <w:bodyDiv w:val="1"/>
      <w:marLeft w:val="0"/>
      <w:marRight w:val="0"/>
      <w:marTop w:val="0"/>
      <w:marBottom w:val="0"/>
      <w:divBdr>
        <w:top w:val="none" w:sz="0" w:space="0" w:color="auto"/>
        <w:left w:val="none" w:sz="0" w:space="0" w:color="auto"/>
        <w:bottom w:val="none" w:sz="0" w:space="0" w:color="auto"/>
        <w:right w:val="none" w:sz="0" w:space="0" w:color="auto"/>
      </w:divBdr>
      <w:divsChild>
        <w:div w:id="266274450">
          <w:marLeft w:val="0"/>
          <w:marRight w:val="0"/>
          <w:marTop w:val="0"/>
          <w:marBottom w:val="0"/>
          <w:divBdr>
            <w:top w:val="none" w:sz="0" w:space="0" w:color="auto"/>
            <w:left w:val="none" w:sz="0" w:space="0" w:color="auto"/>
            <w:bottom w:val="none" w:sz="0" w:space="0" w:color="auto"/>
            <w:right w:val="none" w:sz="0" w:space="0" w:color="auto"/>
          </w:divBdr>
        </w:div>
        <w:div w:id="478619127">
          <w:marLeft w:val="0"/>
          <w:marRight w:val="0"/>
          <w:marTop w:val="0"/>
          <w:marBottom w:val="0"/>
          <w:divBdr>
            <w:top w:val="none" w:sz="0" w:space="0" w:color="auto"/>
            <w:left w:val="none" w:sz="0" w:space="0" w:color="auto"/>
            <w:bottom w:val="none" w:sz="0" w:space="0" w:color="auto"/>
            <w:right w:val="none" w:sz="0" w:space="0" w:color="auto"/>
          </w:divBdr>
        </w:div>
      </w:divsChild>
    </w:div>
    <w:div w:id="297566203">
      <w:bodyDiv w:val="1"/>
      <w:marLeft w:val="0"/>
      <w:marRight w:val="0"/>
      <w:marTop w:val="0"/>
      <w:marBottom w:val="0"/>
      <w:divBdr>
        <w:top w:val="none" w:sz="0" w:space="0" w:color="auto"/>
        <w:left w:val="none" w:sz="0" w:space="0" w:color="auto"/>
        <w:bottom w:val="none" w:sz="0" w:space="0" w:color="auto"/>
        <w:right w:val="none" w:sz="0" w:space="0" w:color="auto"/>
      </w:divBdr>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475">
      <w:bodyDiv w:val="1"/>
      <w:marLeft w:val="0"/>
      <w:marRight w:val="0"/>
      <w:marTop w:val="0"/>
      <w:marBottom w:val="0"/>
      <w:divBdr>
        <w:top w:val="none" w:sz="0" w:space="0" w:color="auto"/>
        <w:left w:val="none" w:sz="0" w:space="0" w:color="auto"/>
        <w:bottom w:val="none" w:sz="0" w:space="0" w:color="auto"/>
        <w:right w:val="none" w:sz="0" w:space="0" w:color="auto"/>
      </w:divBdr>
      <w:divsChild>
        <w:div w:id="134224472">
          <w:marLeft w:val="0"/>
          <w:marRight w:val="0"/>
          <w:marTop w:val="0"/>
          <w:marBottom w:val="0"/>
          <w:divBdr>
            <w:top w:val="none" w:sz="0" w:space="0" w:color="auto"/>
            <w:left w:val="none" w:sz="0" w:space="0" w:color="auto"/>
            <w:bottom w:val="none" w:sz="0" w:space="0" w:color="auto"/>
            <w:right w:val="none" w:sz="0" w:space="0" w:color="auto"/>
          </w:divBdr>
        </w:div>
        <w:div w:id="136534556">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
    <w:div w:id="300959111">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
    <w:div w:id="302464932">
      <w:bodyDiv w:val="1"/>
      <w:marLeft w:val="0"/>
      <w:marRight w:val="0"/>
      <w:marTop w:val="0"/>
      <w:marBottom w:val="0"/>
      <w:divBdr>
        <w:top w:val="none" w:sz="0" w:space="0" w:color="auto"/>
        <w:left w:val="none" w:sz="0" w:space="0" w:color="auto"/>
        <w:bottom w:val="none" w:sz="0" w:space="0" w:color="auto"/>
        <w:right w:val="none" w:sz="0" w:space="0" w:color="auto"/>
      </w:divBdr>
      <w:divsChild>
        <w:div w:id="927924592">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
    <w:div w:id="303050930">
      <w:bodyDiv w:val="1"/>
      <w:marLeft w:val="0"/>
      <w:marRight w:val="0"/>
      <w:marTop w:val="0"/>
      <w:marBottom w:val="0"/>
      <w:divBdr>
        <w:top w:val="none" w:sz="0" w:space="0" w:color="auto"/>
        <w:left w:val="none" w:sz="0" w:space="0" w:color="auto"/>
        <w:bottom w:val="none" w:sz="0" w:space="0" w:color="auto"/>
        <w:right w:val="none" w:sz="0" w:space="0" w:color="auto"/>
      </w:divBdr>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277482">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176843">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
    <w:div w:id="309943410">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3873622">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712466562">
          <w:marLeft w:val="0"/>
          <w:marRight w:val="0"/>
          <w:marTop w:val="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2090">
      <w:bodyDiv w:val="1"/>
      <w:marLeft w:val="0"/>
      <w:marRight w:val="0"/>
      <w:marTop w:val="0"/>
      <w:marBottom w:val="0"/>
      <w:divBdr>
        <w:top w:val="none" w:sz="0" w:space="0" w:color="auto"/>
        <w:left w:val="none" w:sz="0" w:space="0" w:color="auto"/>
        <w:bottom w:val="none" w:sz="0" w:space="0" w:color="auto"/>
        <w:right w:val="none" w:sz="0" w:space="0" w:color="auto"/>
      </w:divBdr>
      <w:divsChild>
        <w:div w:id="88962996">
          <w:marLeft w:val="0"/>
          <w:marRight w:val="0"/>
          <w:marTop w:val="0"/>
          <w:marBottom w:val="30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
          </w:divsChild>
        </w:div>
        <w:div w:id="753431122">
          <w:marLeft w:val="0"/>
          <w:marRight w:val="0"/>
          <w:marTop w:val="0"/>
          <w:marBottom w:val="300"/>
          <w:divBdr>
            <w:top w:val="none" w:sz="0" w:space="0" w:color="auto"/>
            <w:left w:val="none" w:sz="0" w:space="0" w:color="auto"/>
            <w:bottom w:val="none" w:sz="0" w:space="0" w:color="auto"/>
            <w:right w:val="none" w:sz="0" w:space="0" w:color="auto"/>
          </w:divBdr>
          <w:divsChild>
            <w:div w:id="1311908764">
              <w:marLeft w:val="0"/>
              <w:marRight w:val="0"/>
              <w:marTop w:val="0"/>
              <w:marBottom w:val="0"/>
              <w:divBdr>
                <w:top w:val="none" w:sz="0" w:space="0" w:color="auto"/>
                <w:left w:val="none" w:sz="0" w:space="0" w:color="auto"/>
                <w:bottom w:val="none" w:sz="0" w:space="0" w:color="auto"/>
                <w:right w:val="none" w:sz="0" w:space="0" w:color="auto"/>
              </w:divBdr>
            </w:div>
          </w:divsChild>
        </w:div>
        <w:div w:id="1673331469">
          <w:marLeft w:val="0"/>
          <w:marRight w:val="0"/>
          <w:marTop w:val="0"/>
          <w:marBottom w:val="300"/>
          <w:divBdr>
            <w:top w:val="none" w:sz="0" w:space="0" w:color="auto"/>
            <w:left w:val="none" w:sz="0" w:space="0" w:color="auto"/>
            <w:bottom w:val="none" w:sz="0" w:space="0" w:color="auto"/>
            <w:right w:val="none" w:sz="0" w:space="0" w:color="auto"/>
          </w:divBdr>
          <w:divsChild>
            <w:div w:id="1779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114446382">
          <w:marLeft w:val="0"/>
          <w:marRight w:val="0"/>
          <w:marTop w:val="0"/>
          <w:marBottom w:val="300"/>
          <w:divBdr>
            <w:top w:val="none" w:sz="0" w:space="0" w:color="auto"/>
            <w:left w:val="none" w:sz="0" w:space="0" w:color="auto"/>
            <w:bottom w:val="none" w:sz="0" w:space="0" w:color="auto"/>
            <w:right w:val="none" w:sz="0" w:space="0" w:color="auto"/>
          </w:divBdr>
        </w:div>
        <w:div w:id="204216363">
          <w:marLeft w:val="0"/>
          <w:marRight w:val="0"/>
          <w:marTop w:val="0"/>
          <w:marBottom w:val="300"/>
          <w:divBdr>
            <w:top w:val="none" w:sz="0" w:space="0" w:color="auto"/>
            <w:left w:val="none" w:sz="0" w:space="0" w:color="auto"/>
            <w:bottom w:val="none" w:sz="0" w:space="0" w:color="auto"/>
            <w:right w:val="none" w:sz="0" w:space="0" w:color="auto"/>
          </w:divBdr>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856819603">
          <w:marLeft w:val="0"/>
          <w:marRight w:val="0"/>
          <w:marTop w:val="0"/>
          <w:marBottom w:val="0"/>
          <w:divBdr>
            <w:top w:val="none" w:sz="0" w:space="0" w:color="auto"/>
            <w:left w:val="none" w:sz="0" w:space="0" w:color="auto"/>
            <w:bottom w:val="none" w:sz="0" w:space="0" w:color="auto"/>
            <w:right w:val="none" w:sz="0" w:space="0" w:color="auto"/>
          </w:divBdr>
          <w:divsChild>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03924">
      <w:bodyDiv w:val="1"/>
      <w:marLeft w:val="0"/>
      <w:marRight w:val="0"/>
      <w:marTop w:val="0"/>
      <w:marBottom w:val="0"/>
      <w:divBdr>
        <w:top w:val="none" w:sz="0" w:space="0" w:color="auto"/>
        <w:left w:val="none" w:sz="0" w:space="0" w:color="auto"/>
        <w:bottom w:val="none" w:sz="0" w:space="0" w:color="auto"/>
        <w:right w:val="none" w:sz="0" w:space="0" w:color="auto"/>
      </w:divBdr>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0477">
      <w:bodyDiv w:val="1"/>
      <w:marLeft w:val="0"/>
      <w:marRight w:val="0"/>
      <w:marTop w:val="0"/>
      <w:marBottom w:val="0"/>
      <w:divBdr>
        <w:top w:val="none" w:sz="0" w:space="0" w:color="auto"/>
        <w:left w:val="none" w:sz="0" w:space="0" w:color="auto"/>
        <w:bottom w:val="none" w:sz="0" w:space="0" w:color="auto"/>
        <w:right w:val="none" w:sz="0" w:space="0" w:color="auto"/>
      </w:divBdr>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546933">
      <w:bodyDiv w:val="1"/>
      <w:marLeft w:val="0"/>
      <w:marRight w:val="0"/>
      <w:marTop w:val="0"/>
      <w:marBottom w:val="0"/>
      <w:divBdr>
        <w:top w:val="none" w:sz="0" w:space="0" w:color="auto"/>
        <w:left w:val="none" w:sz="0" w:space="0" w:color="auto"/>
        <w:bottom w:val="none" w:sz="0" w:space="0" w:color="auto"/>
        <w:right w:val="none" w:sz="0" w:space="0" w:color="auto"/>
      </w:divBdr>
      <w:divsChild>
        <w:div w:id="92453350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0909">
      <w:bodyDiv w:val="1"/>
      <w:marLeft w:val="0"/>
      <w:marRight w:val="0"/>
      <w:marTop w:val="0"/>
      <w:marBottom w:val="0"/>
      <w:divBdr>
        <w:top w:val="none" w:sz="0" w:space="0" w:color="auto"/>
        <w:left w:val="none" w:sz="0" w:space="0" w:color="auto"/>
        <w:bottom w:val="none" w:sz="0" w:space="0" w:color="auto"/>
        <w:right w:val="none" w:sz="0" w:space="0" w:color="auto"/>
      </w:divBdr>
      <w:divsChild>
        <w:div w:id="2091656178">
          <w:marLeft w:val="0"/>
          <w:marRight w:val="0"/>
          <w:marTop w:val="0"/>
          <w:marBottom w:val="0"/>
          <w:divBdr>
            <w:top w:val="none" w:sz="0" w:space="0" w:color="auto"/>
            <w:left w:val="none" w:sz="0" w:space="0" w:color="auto"/>
            <w:bottom w:val="none" w:sz="0" w:space="0" w:color="auto"/>
            <w:right w:val="none" w:sz="0" w:space="0" w:color="auto"/>
          </w:divBdr>
          <w:divsChild>
            <w:div w:id="792023636">
              <w:marLeft w:val="0"/>
              <w:marRight w:val="0"/>
              <w:marTop w:val="0"/>
              <w:marBottom w:val="0"/>
              <w:divBdr>
                <w:top w:val="none" w:sz="0" w:space="0" w:color="auto"/>
                <w:left w:val="none" w:sz="0" w:space="0" w:color="auto"/>
                <w:bottom w:val="none" w:sz="0" w:space="0" w:color="auto"/>
                <w:right w:val="none" w:sz="0" w:space="0" w:color="auto"/>
              </w:divBdr>
            </w:div>
          </w:divsChild>
        </w:div>
        <w:div w:id="293558415">
          <w:marLeft w:val="0"/>
          <w:marRight w:val="0"/>
          <w:marTop w:val="0"/>
          <w:marBottom w:val="0"/>
          <w:divBdr>
            <w:top w:val="none" w:sz="0" w:space="0" w:color="auto"/>
            <w:left w:val="none" w:sz="0" w:space="0" w:color="auto"/>
            <w:bottom w:val="none" w:sz="0" w:space="0" w:color="auto"/>
            <w:right w:val="none" w:sz="0" w:space="0" w:color="auto"/>
          </w:divBdr>
          <w:divsChild>
            <w:div w:id="1286617803">
              <w:marLeft w:val="0"/>
              <w:marRight w:val="0"/>
              <w:marTop w:val="0"/>
              <w:marBottom w:val="0"/>
              <w:divBdr>
                <w:top w:val="none" w:sz="0" w:space="0" w:color="auto"/>
                <w:left w:val="none" w:sz="0" w:space="0" w:color="auto"/>
                <w:bottom w:val="none" w:sz="0" w:space="0" w:color="auto"/>
                <w:right w:val="none" w:sz="0" w:space="0" w:color="auto"/>
              </w:divBdr>
              <w:divsChild>
                <w:div w:id="1090078533">
                  <w:marLeft w:val="0"/>
                  <w:marRight w:val="0"/>
                  <w:marTop w:val="0"/>
                  <w:marBottom w:val="0"/>
                  <w:divBdr>
                    <w:top w:val="none" w:sz="0" w:space="0" w:color="auto"/>
                    <w:left w:val="none" w:sz="0" w:space="0" w:color="auto"/>
                    <w:bottom w:val="none" w:sz="0" w:space="0" w:color="auto"/>
                    <w:right w:val="none" w:sz="0" w:space="0" w:color="auto"/>
                  </w:divBdr>
                  <w:divsChild>
                    <w:div w:id="2133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7662363">
      <w:bodyDiv w:val="1"/>
      <w:marLeft w:val="0"/>
      <w:marRight w:val="0"/>
      <w:marTop w:val="0"/>
      <w:marBottom w:val="0"/>
      <w:divBdr>
        <w:top w:val="none" w:sz="0" w:space="0" w:color="auto"/>
        <w:left w:val="none" w:sz="0" w:space="0" w:color="auto"/>
        <w:bottom w:val="none" w:sz="0" w:space="0" w:color="auto"/>
        <w:right w:val="none" w:sz="0" w:space="0" w:color="auto"/>
      </w:divBdr>
    </w:div>
    <w:div w:id="337925090">
      <w:bodyDiv w:val="1"/>
      <w:marLeft w:val="0"/>
      <w:marRight w:val="0"/>
      <w:marTop w:val="0"/>
      <w:marBottom w:val="0"/>
      <w:divBdr>
        <w:top w:val="none" w:sz="0" w:space="0" w:color="auto"/>
        <w:left w:val="none" w:sz="0" w:space="0" w:color="auto"/>
        <w:bottom w:val="none" w:sz="0" w:space="0" w:color="auto"/>
        <w:right w:val="none" w:sz="0" w:space="0" w:color="auto"/>
      </w:divBdr>
      <w:divsChild>
        <w:div w:id="154688926">
          <w:marLeft w:val="0"/>
          <w:marRight w:val="0"/>
          <w:marTop w:val="0"/>
          <w:marBottom w:val="0"/>
          <w:divBdr>
            <w:top w:val="none" w:sz="0" w:space="0" w:color="auto"/>
            <w:left w:val="none" w:sz="0" w:space="0" w:color="auto"/>
            <w:bottom w:val="none" w:sz="0" w:space="0" w:color="auto"/>
            <w:right w:val="none" w:sz="0" w:space="0" w:color="auto"/>
          </w:divBdr>
          <w:divsChild>
            <w:div w:id="24868272">
              <w:marLeft w:val="0"/>
              <w:marRight w:val="0"/>
              <w:marTop w:val="0"/>
              <w:marBottom w:val="0"/>
              <w:divBdr>
                <w:top w:val="none" w:sz="0" w:space="0" w:color="auto"/>
                <w:left w:val="none" w:sz="0" w:space="0" w:color="auto"/>
                <w:bottom w:val="none" w:sz="0" w:space="0" w:color="auto"/>
                <w:right w:val="none" w:sz="0" w:space="0" w:color="auto"/>
              </w:divBdr>
            </w:div>
          </w:divsChild>
        </w:div>
        <w:div w:id="626476274">
          <w:marLeft w:val="0"/>
          <w:marRight w:val="0"/>
          <w:marTop w:val="0"/>
          <w:marBottom w:val="0"/>
          <w:divBdr>
            <w:top w:val="none" w:sz="0" w:space="0" w:color="auto"/>
            <w:left w:val="none" w:sz="0" w:space="0" w:color="auto"/>
            <w:bottom w:val="none" w:sz="0" w:space="0" w:color="auto"/>
            <w:right w:val="none" w:sz="0" w:space="0" w:color="auto"/>
          </w:divBdr>
          <w:divsChild>
            <w:div w:id="437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204883">
      <w:bodyDiv w:val="1"/>
      <w:marLeft w:val="0"/>
      <w:marRight w:val="0"/>
      <w:marTop w:val="0"/>
      <w:marBottom w:val="0"/>
      <w:divBdr>
        <w:top w:val="none" w:sz="0" w:space="0" w:color="auto"/>
        <w:left w:val="none" w:sz="0" w:space="0" w:color="auto"/>
        <w:bottom w:val="none" w:sz="0" w:space="0" w:color="auto"/>
        <w:right w:val="none" w:sz="0" w:space="0" w:color="auto"/>
      </w:divBdr>
      <w:divsChild>
        <w:div w:id="856193553">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675074">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
        <w:div w:id="663818153">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893781">
      <w:bodyDiv w:val="1"/>
      <w:marLeft w:val="0"/>
      <w:marRight w:val="0"/>
      <w:marTop w:val="0"/>
      <w:marBottom w:val="0"/>
      <w:divBdr>
        <w:top w:val="none" w:sz="0" w:space="0" w:color="auto"/>
        <w:left w:val="none" w:sz="0" w:space="0" w:color="auto"/>
        <w:bottom w:val="none" w:sz="0" w:space="0" w:color="auto"/>
        <w:right w:val="none" w:sz="0" w:space="0" w:color="auto"/>
      </w:divBdr>
      <w:divsChild>
        <w:div w:id="1930918871">
          <w:marLeft w:val="0"/>
          <w:marRight w:val="0"/>
          <w:marTop w:val="0"/>
          <w:marBottom w:val="0"/>
          <w:divBdr>
            <w:top w:val="none" w:sz="0" w:space="0" w:color="auto"/>
            <w:left w:val="none" w:sz="0" w:space="0" w:color="auto"/>
            <w:bottom w:val="none" w:sz="0" w:space="0" w:color="auto"/>
            <w:right w:val="none" w:sz="0" w:space="0" w:color="auto"/>
          </w:divBdr>
        </w:div>
        <w:div w:id="400297515">
          <w:marLeft w:val="0"/>
          <w:marRight w:val="0"/>
          <w:marTop w:val="150"/>
          <w:marBottom w:val="150"/>
          <w:divBdr>
            <w:top w:val="single" w:sz="6" w:space="4" w:color="D7D7D7"/>
            <w:left w:val="none" w:sz="0" w:space="0" w:color="auto"/>
            <w:bottom w:val="single" w:sz="6" w:space="4" w:color="D7D7D7"/>
            <w:right w:val="none" w:sz="0" w:space="0" w:color="auto"/>
          </w:divBdr>
        </w:div>
        <w:div w:id="282268614">
          <w:marLeft w:val="0"/>
          <w:marRight w:val="0"/>
          <w:marTop w:val="0"/>
          <w:marBottom w:val="0"/>
          <w:divBdr>
            <w:top w:val="none" w:sz="0" w:space="0" w:color="auto"/>
            <w:left w:val="none" w:sz="0" w:space="0" w:color="auto"/>
            <w:bottom w:val="none" w:sz="0" w:space="0" w:color="auto"/>
            <w:right w:val="none" w:sz="0" w:space="0" w:color="auto"/>
          </w:divBdr>
        </w:div>
      </w:divsChild>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4868">
      <w:bodyDiv w:val="1"/>
      <w:marLeft w:val="0"/>
      <w:marRight w:val="0"/>
      <w:marTop w:val="0"/>
      <w:marBottom w:val="0"/>
      <w:divBdr>
        <w:top w:val="none" w:sz="0" w:space="0" w:color="auto"/>
        <w:left w:val="none" w:sz="0" w:space="0" w:color="auto"/>
        <w:bottom w:val="none" w:sz="0" w:space="0" w:color="auto"/>
        <w:right w:val="none" w:sz="0" w:space="0" w:color="auto"/>
      </w:divBdr>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5762359">
      <w:bodyDiv w:val="1"/>
      <w:marLeft w:val="0"/>
      <w:marRight w:val="0"/>
      <w:marTop w:val="0"/>
      <w:marBottom w:val="0"/>
      <w:divBdr>
        <w:top w:val="none" w:sz="0" w:space="0" w:color="auto"/>
        <w:left w:val="none" w:sz="0" w:space="0" w:color="auto"/>
        <w:bottom w:val="none" w:sz="0" w:space="0" w:color="auto"/>
        <w:right w:val="none" w:sz="0" w:space="0" w:color="auto"/>
      </w:divBdr>
      <w:divsChild>
        <w:div w:id="2058160338">
          <w:marLeft w:val="0"/>
          <w:marRight w:val="0"/>
          <w:marTop w:val="0"/>
          <w:marBottom w:val="0"/>
          <w:divBdr>
            <w:top w:val="none" w:sz="0" w:space="0" w:color="auto"/>
            <w:left w:val="none" w:sz="0" w:space="0" w:color="auto"/>
            <w:bottom w:val="none" w:sz="0" w:space="0" w:color="auto"/>
            <w:right w:val="none" w:sz="0" w:space="0" w:color="auto"/>
          </w:divBdr>
          <w:divsChild>
            <w:div w:id="2112703323">
              <w:marLeft w:val="0"/>
              <w:marRight w:val="0"/>
              <w:marTop w:val="0"/>
              <w:marBottom w:val="0"/>
              <w:divBdr>
                <w:top w:val="none" w:sz="0" w:space="0" w:color="auto"/>
                <w:left w:val="none" w:sz="0" w:space="0" w:color="auto"/>
                <w:bottom w:val="none" w:sz="0" w:space="0" w:color="auto"/>
                <w:right w:val="none" w:sz="0" w:space="0" w:color="auto"/>
              </w:divBdr>
            </w:div>
          </w:divsChild>
        </w:div>
        <w:div w:id="1818297385">
          <w:marLeft w:val="0"/>
          <w:marRight w:val="0"/>
          <w:marTop w:val="0"/>
          <w:marBottom w:val="0"/>
          <w:divBdr>
            <w:top w:val="none" w:sz="0" w:space="0" w:color="auto"/>
            <w:left w:val="none" w:sz="0" w:space="0" w:color="auto"/>
            <w:bottom w:val="none" w:sz="0" w:space="0" w:color="auto"/>
            <w:right w:val="none" w:sz="0" w:space="0" w:color="auto"/>
          </w:divBdr>
          <w:divsChild>
            <w:div w:id="259921704">
              <w:marLeft w:val="0"/>
              <w:marRight w:val="0"/>
              <w:marTop w:val="0"/>
              <w:marBottom w:val="0"/>
              <w:divBdr>
                <w:top w:val="none" w:sz="0" w:space="0" w:color="auto"/>
                <w:left w:val="none" w:sz="0" w:space="0" w:color="auto"/>
                <w:bottom w:val="none" w:sz="0" w:space="0" w:color="auto"/>
                <w:right w:val="none" w:sz="0" w:space="0" w:color="auto"/>
              </w:divBdr>
              <w:divsChild>
                <w:div w:id="1100763142">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 w:id="691807206">
          <w:marLeft w:val="0"/>
          <w:marRight w:val="0"/>
          <w:marTop w:val="0"/>
          <w:marBottom w:val="0"/>
          <w:divBdr>
            <w:top w:val="none" w:sz="0" w:space="0" w:color="auto"/>
            <w:left w:val="none" w:sz="0" w:space="0" w:color="auto"/>
            <w:bottom w:val="none" w:sz="0" w:space="0" w:color="auto"/>
            <w:right w:val="none" w:sz="0" w:space="0" w:color="auto"/>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
    <w:div w:id="369886571">
      <w:bodyDiv w:val="1"/>
      <w:marLeft w:val="0"/>
      <w:marRight w:val="0"/>
      <w:marTop w:val="0"/>
      <w:marBottom w:val="0"/>
      <w:divBdr>
        <w:top w:val="none" w:sz="0" w:space="0" w:color="auto"/>
        <w:left w:val="none" w:sz="0" w:space="0" w:color="auto"/>
        <w:bottom w:val="none" w:sz="0" w:space="0" w:color="auto"/>
        <w:right w:val="none" w:sz="0" w:space="0" w:color="auto"/>
      </w:divBdr>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19658">
      <w:bodyDiv w:val="1"/>
      <w:marLeft w:val="0"/>
      <w:marRight w:val="0"/>
      <w:marTop w:val="0"/>
      <w:marBottom w:val="0"/>
      <w:divBdr>
        <w:top w:val="none" w:sz="0" w:space="0" w:color="auto"/>
        <w:left w:val="none" w:sz="0" w:space="0" w:color="auto"/>
        <w:bottom w:val="none" w:sz="0" w:space="0" w:color="auto"/>
        <w:right w:val="none" w:sz="0" w:space="0" w:color="auto"/>
      </w:divBdr>
      <w:divsChild>
        <w:div w:id="1784954657">
          <w:marLeft w:val="0"/>
          <w:marRight w:val="0"/>
          <w:marTop w:val="0"/>
          <w:marBottom w:val="0"/>
          <w:divBdr>
            <w:top w:val="none" w:sz="0" w:space="0" w:color="auto"/>
            <w:left w:val="none" w:sz="0" w:space="0" w:color="auto"/>
            <w:bottom w:val="none" w:sz="0" w:space="0" w:color="auto"/>
            <w:right w:val="none" w:sz="0" w:space="0" w:color="auto"/>
          </w:divBdr>
          <w:divsChild>
            <w:div w:id="986977998">
              <w:marLeft w:val="0"/>
              <w:marRight w:val="0"/>
              <w:marTop w:val="0"/>
              <w:marBottom w:val="0"/>
              <w:divBdr>
                <w:top w:val="none" w:sz="0" w:space="0" w:color="auto"/>
                <w:left w:val="none" w:sz="0" w:space="0" w:color="auto"/>
                <w:bottom w:val="none" w:sz="0" w:space="0" w:color="auto"/>
                <w:right w:val="none" w:sz="0" w:space="0" w:color="auto"/>
              </w:divBdr>
              <w:divsChild>
                <w:div w:id="371535296">
                  <w:marLeft w:val="0"/>
                  <w:marRight w:val="0"/>
                  <w:marTop w:val="0"/>
                  <w:marBottom w:val="0"/>
                  <w:divBdr>
                    <w:top w:val="none" w:sz="0" w:space="0" w:color="auto"/>
                    <w:left w:val="none" w:sz="0" w:space="0" w:color="auto"/>
                    <w:bottom w:val="none" w:sz="0" w:space="0" w:color="auto"/>
                    <w:right w:val="none" w:sz="0" w:space="0" w:color="auto"/>
                  </w:divBdr>
                  <w:divsChild>
                    <w:div w:id="23334751">
                      <w:marLeft w:val="0"/>
                      <w:marRight w:val="0"/>
                      <w:marTop w:val="0"/>
                      <w:marBottom w:val="0"/>
                      <w:divBdr>
                        <w:top w:val="none" w:sz="0" w:space="0" w:color="auto"/>
                        <w:left w:val="none" w:sz="0" w:space="0" w:color="auto"/>
                        <w:bottom w:val="none" w:sz="0" w:space="0" w:color="auto"/>
                        <w:right w:val="none" w:sz="0" w:space="0" w:color="auto"/>
                      </w:divBdr>
                    </w:div>
                    <w:div w:id="1184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701">
          <w:marLeft w:val="0"/>
          <w:marRight w:val="0"/>
          <w:marTop w:val="0"/>
          <w:marBottom w:val="0"/>
          <w:divBdr>
            <w:top w:val="none" w:sz="0" w:space="0" w:color="auto"/>
            <w:left w:val="none" w:sz="0" w:space="0" w:color="auto"/>
            <w:bottom w:val="none" w:sz="0" w:space="0" w:color="auto"/>
            <w:right w:val="none" w:sz="0" w:space="0" w:color="auto"/>
          </w:divBdr>
          <w:divsChild>
            <w:div w:id="818156427">
              <w:marLeft w:val="0"/>
              <w:marRight w:val="0"/>
              <w:marTop w:val="0"/>
              <w:marBottom w:val="0"/>
              <w:divBdr>
                <w:top w:val="none" w:sz="0" w:space="0" w:color="auto"/>
                <w:left w:val="none" w:sz="0" w:space="0" w:color="auto"/>
                <w:bottom w:val="none" w:sz="0" w:space="0" w:color="auto"/>
                <w:right w:val="none" w:sz="0" w:space="0" w:color="auto"/>
              </w:divBdr>
              <w:divsChild>
                <w:div w:id="616957390">
                  <w:marLeft w:val="0"/>
                  <w:marRight w:val="0"/>
                  <w:marTop w:val="0"/>
                  <w:marBottom w:val="0"/>
                  <w:divBdr>
                    <w:top w:val="none" w:sz="0" w:space="0" w:color="auto"/>
                    <w:left w:val="none" w:sz="0" w:space="0" w:color="auto"/>
                    <w:bottom w:val="none" w:sz="0" w:space="0" w:color="auto"/>
                    <w:right w:val="none" w:sz="0" w:space="0" w:color="auto"/>
                  </w:divBdr>
                  <w:divsChild>
                    <w:div w:id="1454979193">
                      <w:marLeft w:val="0"/>
                      <w:marRight w:val="0"/>
                      <w:marTop w:val="0"/>
                      <w:marBottom w:val="0"/>
                      <w:divBdr>
                        <w:top w:val="none" w:sz="0" w:space="0" w:color="auto"/>
                        <w:left w:val="none" w:sz="0" w:space="0" w:color="auto"/>
                        <w:bottom w:val="none" w:sz="0" w:space="0" w:color="auto"/>
                        <w:right w:val="none" w:sz="0" w:space="0" w:color="auto"/>
                      </w:divBdr>
                      <w:divsChild>
                        <w:div w:id="2042781842">
                          <w:marLeft w:val="0"/>
                          <w:marRight w:val="0"/>
                          <w:marTop w:val="0"/>
                          <w:marBottom w:val="0"/>
                          <w:divBdr>
                            <w:top w:val="none" w:sz="0" w:space="0" w:color="auto"/>
                            <w:left w:val="none" w:sz="0" w:space="0" w:color="auto"/>
                            <w:bottom w:val="none" w:sz="0" w:space="0" w:color="auto"/>
                            <w:right w:val="none" w:sz="0" w:space="0" w:color="auto"/>
                          </w:divBdr>
                          <w:divsChild>
                            <w:div w:id="18511690">
                              <w:marLeft w:val="0"/>
                              <w:marRight w:val="0"/>
                              <w:marTop w:val="0"/>
                              <w:marBottom w:val="0"/>
                              <w:divBdr>
                                <w:top w:val="none" w:sz="0" w:space="0" w:color="auto"/>
                                <w:left w:val="none" w:sz="0" w:space="0" w:color="auto"/>
                                <w:bottom w:val="none" w:sz="0" w:space="0" w:color="auto"/>
                                <w:right w:val="none" w:sz="0" w:space="0" w:color="auto"/>
                              </w:divBdr>
                              <w:divsChild>
                                <w:div w:id="1624379703">
                                  <w:marLeft w:val="0"/>
                                  <w:marRight w:val="0"/>
                                  <w:marTop w:val="0"/>
                                  <w:marBottom w:val="0"/>
                                  <w:divBdr>
                                    <w:top w:val="none" w:sz="0" w:space="0" w:color="auto"/>
                                    <w:left w:val="none" w:sz="0" w:space="0" w:color="auto"/>
                                    <w:bottom w:val="none" w:sz="0" w:space="0" w:color="auto"/>
                                    <w:right w:val="none" w:sz="0" w:space="0" w:color="auto"/>
                                  </w:divBdr>
                                </w:div>
                              </w:divsChild>
                            </w:div>
                            <w:div w:id="23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6952903">
      <w:bodyDiv w:val="1"/>
      <w:marLeft w:val="0"/>
      <w:marRight w:val="0"/>
      <w:marTop w:val="0"/>
      <w:marBottom w:val="0"/>
      <w:divBdr>
        <w:top w:val="none" w:sz="0" w:space="0" w:color="auto"/>
        <w:left w:val="none" w:sz="0" w:space="0" w:color="auto"/>
        <w:bottom w:val="none" w:sz="0" w:space="0" w:color="auto"/>
        <w:right w:val="none" w:sz="0" w:space="0" w:color="auto"/>
      </w:divBdr>
      <w:divsChild>
        <w:div w:id="667753441">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40027">
      <w:bodyDiv w:val="1"/>
      <w:marLeft w:val="0"/>
      <w:marRight w:val="0"/>
      <w:marTop w:val="0"/>
      <w:marBottom w:val="0"/>
      <w:divBdr>
        <w:top w:val="none" w:sz="0" w:space="0" w:color="auto"/>
        <w:left w:val="none" w:sz="0" w:space="0" w:color="auto"/>
        <w:bottom w:val="none" w:sz="0" w:space="0" w:color="auto"/>
        <w:right w:val="none" w:sz="0" w:space="0" w:color="auto"/>
      </w:divBdr>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205071217">
          <w:marLeft w:val="0"/>
          <w:marRight w:val="0"/>
          <w:marTop w:val="0"/>
          <w:marBottom w:val="0"/>
          <w:divBdr>
            <w:top w:val="none" w:sz="0" w:space="0" w:color="auto"/>
            <w:left w:val="none" w:sz="0" w:space="0" w:color="auto"/>
            <w:bottom w:val="none" w:sz="0" w:space="0" w:color="auto"/>
            <w:right w:val="none" w:sz="0" w:space="0" w:color="auto"/>
          </w:divBdr>
        </w:div>
        <w:div w:id="453720442">
          <w:marLeft w:val="0"/>
          <w:marRight w:val="0"/>
          <w:marTop w:val="300"/>
          <w:marBottom w:val="30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216622874">
          <w:marLeft w:val="0"/>
          <w:marRight w:val="0"/>
          <w:marTop w:val="0"/>
          <w:marBottom w:val="0"/>
          <w:divBdr>
            <w:top w:val="none" w:sz="0" w:space="0" w:color="auto"/>
            <w:left w:val="none" w:sz="0" w:space="0" w:color="auto"/>
            <w:bottom w:val="none" w:sz="0" w:space="0" w:color="auto"/>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06535">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134035">
      <w:bodyDiv w:val="1"/>
      <w:marLeft w:val="0"/>
      <w:marRight w:val="0"/>
      <w:marTop w:val="0"/>
      <w:marBottom w:val="0"/>
      <w:divBdr>
        <w:top w:val="none" w:sz="0" w:space="0" w:color="auto"/>
        <w:left w:val="none" w:sz="0" w:space="0" w:color="auto"/>
        <w:bottom w:val="none" w:sz="0" w:space="0" w:color="auto"/>
        <w:right w:val="none" w:sz="0" w:space="0" w:color="auto"/>
      </w:divBdr>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99">
      <w:bodyDiv w:val="1"/>
      <w:marLeft w:val="0"/>
      <w:marRight w:val="0"/>
      <w:marTop w:val="0"/>
      <w:marBottom w:val="0"/>
      <w:divBdr>
        <w:top w:val="none" w:sz="0" w:space="0" w:color="auto"/>
        <w:left w:val="none" w:sz="0" w:space="0" w:color="auto"/>
        <w:bottom w:val="none" w:sz="0" w:space="0" w:color="auto"/>
        <w:right w:val="none" w:sz="0" w:space="0" w:color="auto"/>
      </w:divBdr>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
    <w:div w:id="404183038">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574265">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2176415">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202450707">
          <w:marLeft w:val="0"/>
          <w:marRight w:val="0"/>
          <w:marTop w:val="300"/>
          <w:marBottom w:val="0"/>
          <w:divBdr>
            <w:top w:val="none" w:sz="0" w:space="0" w:color="auto"/>
            <w:left w:val="none" w:sz="0" w:space="0" w:color="auto"/>
            <w:bottom w:val="none" w:sz="0" w:space="0" w:color="auto"/>
            <w:right w:val="none" w:sz="0" w:space="0" w:color="auto"/>
          </w:divBdr>
        </w:div>
        <w:div w:id="862400069">
          <w:marLeft w:val="0"/>
          <w:marRight w:val="0"/>
          <w:marTop w:val="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sChild>
    </w:div>
    <w:div w:id="411581586">
      <w:bodyDiv w:val="1"/>
      <w:marLeft w:val="0"/>
      <w:marRight w:val="0"/>
      <w:marTop w:val="0"/>
      <w:marBottom w:val="0"/>
      <w:divBdr>
        <w:top w:val="none" w:sz="0" w:space="0" w:color="auto"/>
        <w:left w:val="none" w:sz="0" w:space="0" w:color="auto"/>
        <w:bottom w:val="none" w:sz="0" w:space="0" w:color="auto"/>
        <w:right w:val="none" w:sz="0" w:space="0" w:color="auto"/>
      </w:divBdr>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6767">
      <w:bodyDiv w:val="1"/>
      <w:marLeft w:val="0"/>
      <w:marRight w:val="0"/>
      <w:marTop w:val="0"/>
      <w:marBottom w:val="0"/>
      <w:divBdr>
        <w:top w:val="none" w:sz="0" w:space="0" w:color="auto"/>
        <w:left w:val="none" w:sz="0" w:space="0" w:color="auto"/>
        <w:bottom w:val="none" w:sz="0" w:space="0" w:color="auto"/>
        <w:right w:val="none" w:sz="0" w:space="0" w:color="auto"/>
      </w:divBdr>
      <w:divsChild>
        <w:div w:id="191576814">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591565">
      <w:bodyDiv w:val="1"/>
      <w:marLeft w:val="0"/>
      <w:marRight w:val="0"/>
      <w:marTop w:val="0"/>
      <w:marBottom w:val="0"/>
      <w:divBdr>
        <w:top w:val="none" w:sz="0" w:space="0" w:color="auto"/>
        <w:left w:val="none" w:sz="0" w:space="0" w:color="auto"/>
        <w:bottom w:val="none" w:sz="0" w:space="0" w:color="auto"/>
        <w:right w:val="none" w:sz="0" w:space="0" w:color="auto"/>
      </w:divBdr>
      <w:divsChild>
        <w:div w:id="102653973">
          <w:marLeft w:val="0"/>
          <w:marRight w:val="0"/>
          <w:marTop w:val="0"/>
          <w:marBottom w:val="0"/>
          <w:divBdr>
            <w:top w:val="none" w:sz="0" w:space="0" w:color="auto"/>
            <w:left w:val="none" w:sz="0" w:space="0" w:color="auto"/>
            <w:bottom w:val="none" w:sz="0" w:space="0" w:color="auto"/>
            <w:right w:val="none" w:sz="0" w:space="0" w:color="auto"/>
          </w:divBdr>
        </w:div>
      </w:divsChild>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266083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0"/>
          <w:divBdr>
            <w:top w:val="none" w:sz="0" w:space="0" w:color="auto"/>
            <w:left w:val="none" w:sz="0" w:space="0" w:color="auto"/>
            <w:bottom w:val="none" w:sz="0" w:space="0" w:color="auto"/>
            <w:right w:val="none" w:sz="0" w:space="0" w:color="auto"/>
          </w:divBdr>
        </w:div>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sChild>
    </w:div>
    <w:div w:id="430052842">
      <w:bodyDiv w:val="1"/>
      <w:marLeft w:val="0"/>
      <w:marRight w:val="0"/>
      <w:marTop w:val="0"/>
      <w:marBottom w:val="0"/>
      <w:divBdr>
        <w:top w:val="none" w:sz="0" w:space="0" w:color="auto"/>
        <w:left w:val="none" w:sz="0" w:space="0" w:color="auto"/>
        <w:bottom w:val="none" w:sz="0" w:space="0" w:color="auto"/>
        <w:right w:val="none" w:sz="0" w:space="0" w:color="auto"/>
      </w:divBdr>
      <w:divsChild>
        <w:div w:id="233324342">
          <w:marLeft w:val="0"/>
          <w:marRight w:val="0"/>
          <w:marTop w:val="0"/>
          <w:marBottom w:val="0"/>
          <w:divBdr>
            <w:top w:val="none" w:sz="0" w:space="0" w:color="auto"/>
            <w:left w:val="none" w:sz="0" w:space="0" w:color="auto"/>
            <w:bottom w:val="none" w:sz="0" w:space="0" w:color="auto"/>
            <w:right w:val="none" w:sz="0" w:space="0" w:color="auto"/>
          </w:divBdr>
        </w:div>
        <w:div w:id="432677624">
          <w:marLeft w:val="0"/>
          <w:marRight w:val="0"/>
          <w:marTop w:val="0"/>
          <w:marBottom w:val="0"/>
          <w:divBdr>
            <w:top w:val="none" w:sz="0" w:space="0" w:color="auto"/>
            <w:left w:val="none" w:sz="0" w:space="0" w:color="auto"/>
            <w:bottom w:val="none" w:sz="0" w:space="0" w:color="auto"/>
            <w:right w:val="none" w:sz="0" w:space="0" w:color="auto"/>
          </w:divBdr>
          <w:divsChild>
            <w:div w:id="441343196">
              <w:marLeft w:val="0"/>
              <w:marRight w:val="0"/>
              <w:marTop w:val="0"/>
              <w:marBottom w:val="0"/>
              <w:divBdr>
                <w:top w:val="none" w:sz="0" w:space="0" w:color="auto"/>
                <w:left w:val="none" w:sz="0" w:space="0" w:color="auto"/>
                <w:bottom w:val="none" w:sz="0" w:space="0" w:color="auto"/>
                <w:right w:val="none" w:sz="0" w:space="0" w:color="auto"/>
              </w:divBdr>
              <w:divsChild>
                <w:div w:id="858393524">
                  <w:blockQuote w:val="1"/>
                  <w:marLeft w:val="0"/>
                  <w:marRight w:val="0"/>
                  <w:marTop w:val="0"/>
                  <w:marBottom w:val="0"/>
                  <w:divBdr>
                    <w:top w:val="none" w:sz="0" w:space="0" w:color="auto"/>
                    <w:left w:val="none" w:sz="0" w:space="0" w:color="auto"/>
                    <w:bottom w:val="none" w:sz="0" w:space="0" w:color="auto"/>
                    <w:right w:val="none" w:sz="0" w:space="0" w:color="auto"/>
                  </w:divBdr>
                  <w:divsChild>
                    <w:div w:id="579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
        <w:div w:id="424225605">
          <w:marLeft w:val="0"/>
          <w:marRight w:val="0"/>
          <w:marTop w:val="0"/>
          <w:marBottom w:val="0"/>
          <w:divBdr>
            <w:top w:val="none" w:sz="0" w:space="0" w:color="auto"/>
            <w:left w:val="none" w:sz="0" w:space="0" w:color="auto"/>
            <w:bottom w:val="none" w:sz="0" w:space="0" w:color="auto"/>
            <w:right w:val="none" w:sz="0" w:space="0" w:color="auto"/>
          </w:divBdr>
        </w:div>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060306">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6827352">
      <w:bodyDiv w:val="1"/>
      <w:marLeft w:val="0"/>
      <w:marRight w:val="0"/>
      <w:marTop w:val="0"/>
      <w:marBottom w:val="0"/>
      <w:divBdr>
        <w:top w:val="none" w:sz="0" w:space="0" w:color="auto"/>
        <w:left w:val="none" w:sz="0" w:space="0" w:color="auto"/>
        <w:bottom w:val="none" w:sz="0" w:space="0" w:color="auto"/>
        <w:right w:val="none" w:sz="0" w:space="0" w:color="auto"/>
      </w:divBdr>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259305">
      <w:bodyDiv w:val="1"/>
      <w:marLeft w:val="0"/>
      <w:marRight w:val="0"/>
      <w:marTop w:val="0"/>
      <w:marBottom w:val="0"/>
      <w:divBdr>
        <w:top w:val="none" w:sz="0" w:space="0" w:color="auto"/>
        <w:left w:val="none" w:sz="0" w:space="0" w:color="auto"/>
        <w:bottom w:val="none" w:sz="0" w:space="0" w:color="auto"/>
        <w:right w:val="none" w:sz="0" w:space="0" w:color="auto"/>
      </w:divBdr>
      <w:divsChild>
        <w:div w:id="312952399">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699810">
      <w:bodyDiv w:val="1"/>
      <w:marLeft w:val="0"/>
      <w:marRight w:val="0"/>
      <w:marTop w:val="0"/>
      <w:marBottom w:val="0"/>
      <w:divBdr>
        <w:top w:val="none" w:sz="0" w:space="0" w:color="auto"/>
        <w:left w:val="none" w:sz="0" w:space="0" w:color="auto"/>
        <w:bottom w:val="none" w:sz="0" w:space="0" w:color="auto"/>
        <w:right w:val="none" w:sz="0" w:space="0" w:color="auto"/>
      </w:divBdr>
      <w:divsChild>
        <w:div w:id="572280030">
          <w:marLeft w:val="0"/>
          <w:marRight w:val="0"/>
          <w:marTop w:val="0"/>
          <w:marBottom w:val="0"/>
          <w:divBdr>
            <w:top w:val="none" w:sz="0" w:space="0" w:color="auto"/>
            <w:left w:val="none" w:sz="0" w:space="0" w:color="auto"/>
            <w:bottom w:val="none" w:sz="0" w:space="0" w:color="auto"/>
            <w:right w:val="none" w:sz="0" w:space="0" w:color="auto"/>
          </w:divBdr>
          <w:divsChild>
            <w:div w:id="98987817">
              <w:marLeft w:val="0"/>
              <w:marRight w:val="0"/>
              <w:marTop w:val="0"/>
              <w:marBottom w:val="0"/>
              <w:divBdr>
                <w:top w:val="none" w:sz="0" w:space="0" w:color="auto"/>
                <w:left w:val="none" w:sz="0" w:space="0" w:color="auto"/>
                <w:bottom w:val="none" w:sz="0" w:space="0" w:color="auto"/>
                <w:right w:val="none" w:sz="0" w:space="0" w:color="auto"/>
              </w:divBdr>
            </w:div>
          </w:divsChild>
        </w:div>
        <w:div w:id="685643161">
          <w:marLeft w:val="0"/>
          <w:marRight w:val="0"/>
          <w:marTop w:val="0"/>
          <w:marBottom w:val="0"/>
          <w:divBdr>
            <w:top w:val="none" w:sz="0" w:space="0" w:color="auto"/>
            <w:left w:val="none" w:sz="0" w:space="0" w:color="auto"/>
            <w:bottom w:val="none" w:sz="0" w:space="0" w:color="auto"/>
            <w:right w:val="none" w:sz="0" w:space="0" w:color="auto"/>
          </w:divBdr>
        </w:div>
      </w:divsChild>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20964">
      <w:bodyDiv w:val="1"/>
      <w:marLeft w:val="0"/>
      <w:marRight w:val="0"/>
      <w:marTop w:val="0"/>
      <w:marBottom w:val="0"/>
      <w:divBdr>
        <w:top w:val="none" w:sz="0" w:space="0" w:color="auto"/>
        <w:left w:val="none" w:sz="0" w:space="0" w:color="auto"/>
        <w:bottom w:val="none" w:sz="0" w:space="0" w:color="auto"/>
        <w:right w:val="none" w:sz="0" w:space="0" w:color="auto"/>
      </w:divBdr>
      <w:divsChild>
        <w:div w:id="208761948">
          <w:marLeft w:val="0"/>
          <w:marRight w:val="0"/>
          <w:marTop w:val="0"/>
          <w:marBottom w:val="0"/>
          <w:divBdr>
            <w:top w:val="none" w:sz="0" w:space="0" w:color="auto"/>
            <w:left w:val="none" w:sz="0" w:space="0" w:color="auto"/>
            <w:bottom w:val="none" w:sz="0" w:space="0" w:color="auto"/>
            <w:right w:val="none" w:sz="0" w:space="0" w:color="auto"/>
          </w:divBdr>
        </w:div>
        <w:div w:id="814833668">
          <w:marLeft w:val="0"/>
          <w:marRight w:val="0"/>
          <w:marTop w:val="0"/>
          <w:marBottom w:val="0"/>
          <w:divBdr>
            <w:top w:val="none" w:sz="0" w:space="0" w:color="auto"/>
            <w:left w:val="none" w:sz="0" w:space="0" w:color="auto"/>
            <w:bottom w:val="none" w:sz="0" w:space="0" w:color="auto"/>
            <w:right w:val="none" w:sz="0" w:space="0" w:color="auto"/>
          </w:divBdr>
        </w:div>
      </w:divsChild>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110774">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228943">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004379">
      <w:bodyDiv w:val="1"/>
      <w:marLeft w:val="0"/>
      <w:marRight w:val="0"/>
      <w:marTop w:val="0"/>
      <w:marBottom w:val="0"/>
      <w:divBdr>
        <w:top w:val="none" w:sz="0" w:space="0" w:color="auto"/>
        <w:left w:val="none" w:sz="0" w:space="0" w:color="auto"/>
        <w:bottom w:val="none" w:sz="0" w:space="0" w:color="auto"/>
        <w:right w:val="none" w:sz="0" w:space="0" w:color="auto"/>
      </w:divBdr>
      <w:divsChild>
        <w:div w:id="563416770">
          <w:marLeft w:val="0"/>
          <w:marRight w:val="0"/>
          <w:marTop w:val="0"/>
          <w:marBottom w:val="0"/>
          <w:divBdr>
            <w:top w:val="none" w:sz="0" w:space="0" w:color="auto"/>
            <w:left w:val="none" w:sz="0" w:space="0" w:color="auto"/>
            <w:bottom w:val="none" w:sz="0" w:space="0" w:color="auto"/>
            <w:right w:val="none" w:sz="0" w:space="0" w:color="auto"/>
          </w:divBdr>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536178">
      <w:bodyDiv w:val="1"/>
      <w:marLeft w:val="0"/>
      <w:marRight w:val="0"/>
      <w:marTop w:val="0"/>
      <w:marBottom w:val="0"/>
      <w:divBdr>
        <w:top w:val="none" w:sz="0" w:space="0" w:color="auto"/>
        <w:left w:val="none" w:sz="0" w:space="0" w:color="auto"/>
        <w:bottom w:val="none" w:sz="0" w:space="0" w:color="auto"/>
        <w:right w:val="none" w:sz="0" w:space="0" w:color="auto"/>
      </w:divBdr>
      <w:divsChild>
        <w:div w:id="274486006">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334235582">
          <w:marLeft w:val="0"/>
          <w:marRight w:val="0"/>
          <w:marTop w:val="0"/>
          <w:marBottom w:val="0"/>
          <w:divBdr>
            <w:top w:val="none" w:sz="0" w:space="0" w:color="auto"/>
            <w:left w:val="none" w:sz="0" w:space="0" w:color="auto"/>
            <w:bottom w:val="none" w:sz="0" w:space="0" w:color="auto"/>
            <w:right w:val="none" w:sz="0" w:space="0" w:color="auto"/>
          </w:divBdr>
        </w:div>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54034">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67213325">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
    <w:div w:id="468287433">
      <w:bodyDiv w:val="1"/>
      <w:marLeft w:val="0"/>
      <w:marRight w:val="0"/>
      <w:marTop w:val="0"/>
      <w:marBottom w:val="0"/>
      <w:divBdr>
        <w:top w:val="none" w:sz="0" w:space="0" w:color="auto"/>
        <w:left w:val="none" w:sz="0" w:space="0" w:color="auto"/>
        <w:bottom w:val="none" w:sz="0" w:space="0" w:color="auto"/>
        <w:right w:val="none" w:sz="0" w:space="0" w:color="auto"/>
      </w:divBdr>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176720">
      <w:bodyDiv w:val="1"/>
      <w:marLeft w:val="0"/>
      <w:marRight w:val="0"/>
      <w:marTop w:val="0"/>
      <w:marBottom w:val="0"/>
      <w:divBdr>
        <w:top w:val="none" w:sz="0" w:space="0" w:color="auto"/>
        <w:left w:val="none" w:sz="0" w:space="0" w:color="auto"/>
        <w:bottom w:val="none" w:sz="0" w:space="0" w:color="auto"/>
        <w:right w:val="none" w:sz="0" w:space="0" w:color="auto"/>
      </w:divBdr>
    </w:div>
    <w:div w:id="469254278">
      <w:bodyDiv w:val="1"/>
      <w:marLeft w:val="0"/>
      <w:marRight w:val="0"/>
      <w:marTop w:val="0"/>
      <w:marBottom w:val="0"/>
      <w:divBdr>
        <w:top w:val="none" w:sz="0" w:space="0" w:color="auto"/>
        <w:left w:val="none" w:sz="0" w:space="0" w:color="auto"/>
        <w:bottom w:val="none" w:sz="0" w:space="0" w:color="auto"/>
        <w:right w:val="none" w:sz="0" w:space="0" w:color="auto"/>
      </w:divBdr>
      <w:divsChild>
        <w:div w:id="337390670">
          <w:marLeft w:val="0"/>
          <w:marRight w:val="0"/>
          <w:marTop w:val="0"/>
          <w:marBottom w:val="0"/>
          <w:divBdr>
            <w:top w:val="none" w:sz="0" w:space="0" w:color="auto"/>
            <w:left w:val="none" w:sz="0" w:space="0" w:color="auto"/>
            <w:bottom w:val="none" w:sz="0" w:space="0" w:color="auto"/>
            <w:right w:val="none" w:sz="0" w:space="0" w:color="auto"/>
          </w:divBdr>
        </w:div>
        <w:div w:id="789208211">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867573">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657674">
          <w:marLeft w:val="0"/>
          <w:marRight w:val="0"/>
          <w:marTop w:val="0"/>
          <w:marBottom w:val="30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305206915">
          <w:marLeft w:val="0"/>
          <w:marRight w:val="0"/>
          <w:marTop w:val="300"/>
          <w:marBottom w:val="0"/>
          <w:divBdr>
            <w:top w:val="none" w:sz="0" w:space="0" w:color="auto"/>
            <w:left w:val="none" w:sz="0" w:space="0" w:color="auto"/>
            <w:bottom w:val="none" w:sz="0" w:space="0" w:color="auto"/>
            <w:right w:val="none" w:sz="0" w:space="0" w:color="auto"/>
          </w:divBdr>
        </w:div>
        <w:div w:id="595940846">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7823379">
          <w:marLeft w:val="0"/>
          <w:marRight w:val="0"/>
          <w:marTop w:val="0"/>
          <w:marBottom w:val="0"/>
          <w:divBdr>
            <w:top w:val="none" w:sz="0" w:space="0" w:color="auto"/>
            <w:left w:val="none" w:sz="0" w:space="0" w:color="auto"/>
            <w:bottom w:val="none" w:sz="0" w:space="0" w:color="auto"/>
            <w:right w:val="none" w:sz="0" w:space="0" w:color="auto"/>
          </w:divBdr>
        </w:div>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825973510">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
    <w:div w:id="484979359">
      <w:bodyDiv w:val="1"/>
      <w:marLeft w:val="0"/>
      <w:marRight w:val="0"/>
      <w:marTop w:val="0"/>
      <w:marBottom w:val="0"/>
      <w:divBdr>
        <w:top w:val="none" w:sz="0" w:space="0" w:color="auto"/>
        <w:left w:val="none" w:sz="0" w:space="0" w:color="auto"/>
        <w:bottom w:val="none" w:sz="0" w:space="0" w:color="auto"/>
        <w:right w:val="none" w:sz="0" w:space="0" w:color="auto"/>
      </w:divBdr>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6820215">
      <w:bodyDiv w:val="1"/>
      <w:marLeft w:val="0"/>
      <w:marRight w:val="0"/>
      <w:marTop w:val="0"/>
      <w:marBottom w:val="0"/>
      <w:divBdr>
        <w:top w:val="none" w:sz="0" w:space="0" w:color="auto"/>
        <w:left w:val="none" w:sz="0" w:space="0" w:color="auto"/>
        <w:bottom w:val="none" w:sz="0" w:space="0" w:color="auto"/>
        <w:right w:val="none" w:sz="0" w:space="0" w:color="auto"/>
      </w:divBdr>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08732">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208806806">
          <w:marLeft w:val="0"/>
          <w:marRight w:val="0"/>
          <w:marTop w:val="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070494">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615795290">
          <w:marLeft w:val="0"/>
          <w:marRight w:val="0"/>
          <w:marTop w:val="0"/>
          <w:marBottom w:val="30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14">
      <w:bodyDiv w:val="1"/>
      <w:marLeft w:val="0"/>
      <w:marRight w:val="0"/>
      <w:marTop w:val="0"/>
      <w:marBottom w:val="0"/>
      <w:divBdr>
        <w:top w:val="none" w:sz="0" w:space="0" w:color="auto"/>
        <w:left w:val="none" w:sz="0" w:space="0" w:color="auto"/>
        <w:bottom w:val="none" w:sz="0" w:space="0" w:color="auto"/>
        <w:right w:val="none" w:sz="0" w:space="0" w:color="auto"/>
      </w:divBdr>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948">
      <w:bodyDiv w:val="1"/>
      <w:marLeft w:val="0"/>
      <w:marRight w:val="0"/>
      <w:marTop w:val="0"/>
      <w:marBottom w:val="0"/>
      <w:divBdr>
        <w:top w:val="none" w:sz="0" w:space="0" w:color="auto"/>
        <w:left w:val="none" w:sz="0" w:space="0" w:color="auto"/>
        <w:bottom w:val="none" w:sz="0" w:space="0" w:color="auto"/>
        <w:right w:val="none" w:sz="0" w:space="0" w:color="auto"/>
      </w:divBdr>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169178021">
          <w:marLeft w:val="0"/>
          <w:marRight w:val="0"/>
          <w:marTop w:val="0"/>
          <w:marBottom w:val="0"/>
          <w:divBdr>
            <w:top w:val="none" w:sz="0" w:space="0" w:color="auto"/>
            <w:left w:val="none" w:sz="0" w:space="0" w:color="auto"/>
            <w:bottom w:val="none" w:sz="0" w:space="0" w:color="auto"/>
            <w:right w:val="none" w:sz="0" w:space="0" w:color="auto"/>
          </w:divBdr>
        </w:div>
        <w:div w:id="86155185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774">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
    <w:div w:id="516190905">
      <w:bodyDiv w:val="1"/>
      <w:marLeft w:val="0"/>
      <w:marRight w:val="0"/>
      <w:marTop w:val="0"/>
      <w:marBottom w:val="0"/>
      <w:divBdr>
        <w:top w:val="none" w:sz="0" w:space="0" w:color="auto"/>
        <w:left w:val="none" w:sz="0" w:space="0" w:color="auto"/>
        <w:bottom w:val="none" w:sz="0" w:space="0" w:color="auto"/>
        <w:right w:val="none" w:sz="0" w:space="0" w:color="auto"/>
      </w:divBdr>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8667422">
      <w:bodyDiv w:val="1"/>
      <w:marLeft w:val="0"/>
      <w:marRight w:val="0"/>
      <w:marTop w:val="0"/>
      <w:marBottom w:val="0"/>
      <w:divBdr>
        <w:top w:val="none" w:sz="0" w:space="0" w:color="auto"/>
        <w:left w:val="none" w:sz="0" w:space="0" w:color="auto"/>
        <w:bottom w:val="none" w:sz="0" w:space="0" w:color="auto"/>
        <w:right w:val="none" w:sz="0" w:space="0" w:color="auto"/>
      </w:divBdr>
      <w:divsChild>
        <w:div w:id="843325177">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70739405">
          <w:marLeft w:val="0"/>
          <w:marRight w:val="0"/>
          <w:marTop w:val="0"/>
          <w:marBottom w:val="0"/>
          <w:divBdr>
            <w:top w:val="none" w:sz="0" w:space="0" w:color="auto"/>
            <w:left w:val="none" w:sz="0" w:space="0" w:color="auto"/>
            <w:bottom w:val="none" w:sz="0" w:space="0" w:color="auto"/>
            <w:right w:val="none" w:sz="0" w:space="0" w:color="auto"/>
          </w:divBdr>
        </w:div>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909379">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867666">
      <w:bodyDiv w:val="1"/>
      <w:marLeft w:val="0"/>
      <w:marRight w:val="0"/>
      <w:marTop w:val="0"/>
      <w:marBottom w:val="0"/>
      <w:divBdr>
        <w:top w:val="none" w:sz="0" w:space="0" w:color="auto"/>
        <w:left w:val="none" w:sz="0" w:space="0" w:color="auto"/>
        <w:bottom w:val="none" w:sz="0" w:space="0" w:color="auto"/>
        <w:right w:val="none" w:sz="0" w:space="0" w:color="auto"/>
      </w:divBdr>
      <w:divsChild>
        <w:div w:id="332343174">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386352">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1844423">
      <w:bodyDiv w:val="1"/>
      <w:marLeft w:val="0"/>
      <w:marRight w:val="0"/>
      <w:marTop w:val="0"/>
      <w:marBottom w:val="0"/>
      <w:divBdr>
        <w:top w:val="none" w:sz="0" w:space="0" w:color="auto"/>
        <w:left w:val="none" w:sz="0" w:space="0" w:color="auto"/>
        <w:bottom w:val="none" w:sz="0" w:space="0" w:color="auto"/>
        <w:right w:val="none" w:sz="0" w:space="0" w:color="auto"/>
      </w:divBdr>
      <w:divsChild>
        <w:div w:id="739597686">
          <w:marLeft w:val="0"/>
          <w:marRight w:val="0"/>
          <w:marTop w:val="0"/>
          <w:marBottom w:val="0"/>
          <w:divBdr>
            <w:top w:val="none" w:sz="0" w:space="0" w:color="auto"/>
            <w:left w:val="none" w:sz="0" w:space="0" w:color="auto"/>
            <w:bottom w:val="none" w:sz="0" w:space="0" w:color="auto"/>
            <w:right w:val="none" w:sz="0" w:space="0" w:color="auto"/>
          </w:divBdr>
        </w:div>
      </w:divsChild>
    </w:div>
    <w:div w:id="531962891">
      <w:bodyDiv w:val="1"/>
      <w:marLeft w:val="0"/>
      <w:marRight w:val="0"/>
      <w:marTop w:val="0"/>
      <w:marBottom w:val="0"/>
      <w:divBdr>
        <w:top w:val="none" w:sz="0" w:space="0" w:color="auto"/>
        <w:left w:val="none" w:sz="0" w:space="0" w:color="auto"/>
        <w:bottom w:val="none" w:sz="0" w:space="0" w:color="auto"/>
        <w:right w:val="none" w:sz="0" w:space="0" w:color="auto"/>
      </w:divBdr>
      <w:divsChild>
        <w:div w:id="916473128">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661153">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085717">
      <w:bodyDiv w:val="1"/>
      <w:marLeft w:val="0"/>
      <w:marRight w:val="0"/>
      <w:marTop w:val="0"/>
      <w:marBottom w:val="0"/>
      <w:divBdr>
        <w:top w:val="none" w:sz="0" w:space="0" w:color="auto"/>
        <w:left w:val="none" w:sz="0" w:space="0" w:color="auto"/>
        <w:bottom w:val="none" w:sz="0" w:space="0" w:color="auto"/>
        <w:right w:val="none" w:sz="0" w:space="0" w:color="auto"/>
      </w:divBdr>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711076">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8979323">
      <w:bodyDiv w:val="1"/>
      <w:marLeft w:val="0"/>
      <w:marRight w:val="0"/>
      <w:marTop w:val="0"/>
      <w:marBottom w:val="0"/>
      <w:divBdr>
        <w:top w:val="none" w:sz="0" w:space="0" w:color="auto"/>
        <w:left w:val="none" w:sz="0" w:space="0" w:color="auto"/>
        <w:bottom w:val="none" w:sz="0" w:space="0" w:color="auto"/>
        <w:right w:val="none" w:sz="0" w:space="0" w:color="auto"/>
      </w:divBdr>
      <w:divsChild>
        <w:div w:id="93017328">
          <w:marLeft w:val="0"/>
          <w:marRight w:val="0"/>
          <w:marTop w:val="0"/>
          <w:marBottom w:val="0"/>
          <w:divBdr>
            <w:top w:val="none" w:sz="0" w:space="0" w:color="auto"/>
            <w:left w:val="none" w:sz="0" w:space="0" w:color="auto"/>
            <w:bottom w:val="none" w:sz="0" w:space="0" w:color="auto"/>
            <w:right w:val="none" w:sz="0" w:space="0" w:color="auto"/>
          </w:divBdr>
          <w:divsChild>
            <w:div w:id="357126423">
              <w:marLeft w:val="0"/>
              <w:marRight w:val="0"/>
              <w:marTop w:val="0"/>
              <w:marBottom w:val="0"/>
              <w:divBdr>
                <w:top w:val="none" w:sz="0" w:space="0" w:color="auto"/>
                <w:left w:val="none" w:sz="0" w:space="0" w:color="auto"/>
                <w:bottom w:val="none" w:sz="0" w:space="0" w:color="auto"/>
                <w:right w:val="none" w:sz="0" w:space="0" w:color="auto"/>
              </w:divBdr>
              <w:divsChild>
                <w:div w:id="5123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057">
          <w:marLeft w:val="0"/>
          <w:marRight w:val="0"/>
          <w:marTop w:val="0"/>
          <w:marBottom w:val="0"/>
          <w:divBdr>
            <w:top w:val="none" w:sz="0" w:space="0" w:color="auto"/>
            <w:left w:val="none" w:sz="0" w:space="0" w:color="auto"/>
            <w:bottom w:val="none" w:sz="0" w:space="0" w:color="auto"/>
            <w:right w:val="none" w:sz="0" w:space="0" w:color="auto"/>
          </w:divBdr>
          <w:divsChild>
            <w:div w:id="1616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241742">
      <w:bodyDiv w:val="1"/>
      <w:marLeft w:val="0"/>
      <w:marRight w:val="0"/>
      <w:marTop w:val="0"/>
      <w:marBottom w:val="0"/>
      <w:divBdr>
        <w:top w:val="none" w:sz="0" w:space="0" w:color="auto"/>
        <w:left w:val="none" w:sz="0" w:space="0" w:color="auto"/>
        <w:bottom w:val="none" w:sz="0" w:space="0" w:color="auto"/>
        <w:right w:val="none" w:sz="0" w:space="0" w:color="auto"/>
      </w:divBdr>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5186">
      <w:bodyDiv w:val="1"/>
      <w:marLeft w:val="0"/>
      <w:marRight w:val="0"/>
      <w:marTop w:val="0"/>
      <w:marBottom w:val="0"/>
      <w:divBdr>
        <w:top w:val="none" w:sz="0" w:space="0" w:color="auto"/>
        <w:left w:val="none" w:sz="0" w:space="0" w:color="auto"/>
        <w:bottom w:val="none" w:sz="0" w:space="0" w:color="auto"/>
        <w:right w:val="none" w:sz="0" w:space="0" w:color="auto"/>
      </w:divBdr>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2506">
      <w:bodyDiv w:val="1"/>
      <w:marLeft w:val="0"/>
      <w:marRight w:val="0"/>
      <w:marTop w:val="0"/>
      <w:marBottom w:val="0"/>
      <w:divBdr>
        <w:top w:val="none" w:sz="0" w:space="0" w:color="auto"/>
        <w:left w:val="none" w:sz="0" w:space="0" w:color="auto"/>
        <w:bottom w:val="none" w:sz="0" w:space="0" w:color="auto"/>
        <w:right w:val="none" w:sz="0" w:space="0" w:color="auto"/>
      </w:divBdr>
      <w:divsChild>
        <w:div w:id="29992136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
    <w:div w:id="542332577">
      <w:bodyDiv w:val="1"/>
      <w:marLeft w:val="0"/>
      <w:marRight w:val="0"/>
      <w:marTop w:val="0"/>
      <w:marBottom w:val="0"/>
      <w:divBdr>
        <w:top w:val="none" w:sz="0" w:space="0" w:color="auto"/>
        <w:left w:val="none" w:sz="0" w:space="0" w:color="auto"/>
        <w:bottom w:val="none" w:sz="0" w:space="0" w:color="auto"/>
        <w:right w:val="none" w:sz="0" w:space="0" w:color="auto"/>
      </w:divBdr>
    </w:div>
    <w:div w:id="542670331">
      <w:bodyDiv w:val="1"/>
      <w:marLeft w:val="0"/>
      <w:marRight w:val="0"/>
      <w:marTop w:val="0"/>
      <w:marBottom w:val="0"/>
      <w:divBdr>
        <w:top w:val="none" w:sz="0" w:space="0" w:color="auto"/>
        <w:left w:val="none" w:sz="0" w:space="0" w:color="auto"/>
        <w:bottom w:val="none" w:sz="0" w:space="0" w:color="auto"/>
        <w:right w:val="none" w:sz="0" w:space="0" w:color="auto"/>
      </w:divBdr>
    </w:div>
    <w:div w:id="5427173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685192">
      <w:bodyDiv w:val="1"/>
      <w:marLeft w:val="0"/>
      <w:marRight w:val="0"/>
      <w:marTop w:val="0"/>
      <w:marBottom w:val="0"/>
      <w:divBdr>
        <w:top w:val="none" w:sz="0" w:space="0" w:color="auto"/>
        <w:left w:val="none" w:sz="0" w:space="0" w:color="auto"/>
        <w:bottom w:val="none" w:sz="0" w:space="0" w:color="auto"/>
        <w:right w:val="none" w:sz="0" w:space="0" w:color="auto"/>
      </w:divBdr>
      <w:divsChild>
        <w:div w:id="383332950">
          <w:marLeft w:val="0"/>
          <w:marRight w:val="0"/>
          <w:marTop w:val="0"/>
          <w:marBottom w:val="0"/>
          <w:divBdr>
            <w:top w:val="none" w:sz="0" w:space="0" w:color="auto"/>
            <w:left w:val="none" w:sz="0" w:space="0" w:color="auto"/>
            <w:bottom w:val="none" w:sz="0" w:space="0" w:color="auto"/>
            <w:right w:val="none" w:sz="0" w:space="0" w:color="auto"/>
          </w:divBdr>
        </w:div>
        <w:div w:id="529031545">
          <w:marLeft w:val="0"/>
          <w:marRight w:val="0"/>
          <w:marTop w:val="0"/>
          <w:marBottom w:val="0"/>
          <w:divBdr>
            <w:top w:val="none" w:sz="0" w:space="0" w:color="auto"/>
            <w:left w:val="none" w:sz="0" w:space="0" w:color="auto"/>
            <w:bottom w:val="none" w:sz="0" w:space="0" w:color="auto"/>
            <w:right w:val="none" w:sz="0" w:space="0" w:color="auto"/>
          </w:divBdr>
          <w:divsChild>
            <w:div w:id="710812885">
              <w:marLeft w:val="0"/>
              <w:marRight w:val="0"/>
              <w:marTop w:val="0"/>
              <w:marBottom w:val="0"/>
              <w:divBdr>
                <w:top w:val="none" w:sz="0" w:space="0" w:color="auto"/>
                <w:left w:val="none" w:sz="0" w:space="0" w:color="auto"/>
                <w:bottom w:val="none" w:sz="0" w:space="0" w:color="auto"/>
                <w:right w:val="none" w:sz="0" w:space="0" w:color="auto"/>
              </w:divBdr>
              <w:divsChild>
                <w:div w:id="903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147504">
      <w:bodyDiv w:val="1"/>
      <w:marLeft w:val="0"/>
      <w:marRight w:val="0"/>
      <w:marTop w:val="0"/>
      <w:marBottom w:val="0"/>
      <w:divBdr>
        <w:top w:val="none" w:sz="0" w:space="0" w:color="auto"/>
        <w:left w:val="none" w:sz="0" w:space="0" w:color="auto"/>
        <w:bottom w:val="none" w:sz="0" w:space="0" w:color="auto"/>
        <w:right w:val="none" w:sz="0" w:space="0" w:color="auto"/>
      </w:divBdr>
      <w:divsChild>
        <w:div w:id="81410159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267134">
      <w:bodyDiv w:val="1"/>
      <w:marLeft w:val="0"/>
      <w:marRight w:val="0"/>
      <w:marTop w:val="0"/>
      <w:marBottom w:val="0"/>
      <w:divBdr>
        <w:top w:val="none" w:sz="0" w:space="0" w:color="auto"/>
        <w:left w:val="none" w:sz="0" w:space="0" w:color="auto"/>
        <w:bottom w:val="none" w:sz="0" w:space="0" w:color="auto"/>
        <w:right w:val="none" w:sz="0" w:space="0" w:color="auto"/>
      </w:divBdr>
      <w:divsChild>
        <w:div w:id="32336564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651905954">
          <w:marLeft w:val="0"/>
          <w:marRight w:val="0"/>
          <w:marTop w:val="0"/>
          <w:marBottom w:val="0"/>
          <w:divBdr>
            <w:top w:val="none" w:sz="0" w:space="0" w:color="auto"/>
            <w:left w:val="none" w:sz="0" w:space="0" w:color="auto"/>
            <w:bottom w:val="none" w:sz="0" w:space="0" w:color="auto"/>
            <w:right w:val="none" w:sz="0" w:space="0" w:color="auto"/>
          </w:divBdr>
        </w:div>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03640">
      <w:bodyDiv w:val="1"/>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2005739887">
              <w:blockQuote w:val="1"/>
              <w:marLeft w:val="0"/>
              <w:marRight w:val="0"/>
              <w:marTop w:val="0"/>
              <w:marBottom w:val="0"/>
              <w:divBdr>
                <w:top w:val="none" w:sz="0" w:space="0" w:color="auto"/>
                <w:left w:val="none" w:sz="0" w:space="0" w:color="auto"/>
                <w:bottom w:val="none" w:sz="0" w:space="0" w:color="auto"/>
                <w:right w:val="none" w:sz="0" w:space="0" w:color="auto"/>
              </w:divBdr>
              <w:divsChild>
                <w:div w:id="8468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87">
      <w:bodyDiv w:val="1"/>
      <w:marLeft w:val="0"/>
      <w:marRight w:val="0"/>
      <w:marTop w:val="0"/>
      <w:marBottom w:val="0"/>
      <w:divBdr>
        <w:top w:val="none" w:sz="0" w:space="0" w:color="auto"/>
        <w:left w:val="none" w:sz="0" w:space="0" w:color="auto"/>
        <w:bottom w:val="none" w:sz="0" w:space="0" w:color="auto"/>
        <w:right w:val="none" w:sz="0" w:space="0" w:color="auto"/>
      </w:divBdr>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3999888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
    <w:div w:id="557857260">
      <w:bodyDiv w:val="1"/>
      <w:marLeft w:val="0"/>
      <w:marRight w:val="0"/>
      <w:marTop w:val="0"/>
      <w:marBottom w:val="0"/>
      <w:divBdr>
        <w:top w:val="none" w:sz="0" w:space="0" w:color="auto"/>
        <w:left w:val="none" w:sz="0" w:space="0" w:color="auto"/>
        <w:bottom w:val="none" w:sz="0" w:space="0" w:color="auto"/>
        <w:right w:val="none" w:sz="0" w:space="0" w:color="auto"/>
      </w:divBdr>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sChild>
        <w:div w:id="1763991006">
          <w:marLeft w:val="0"/>
          <w:marRight w:val="0"/>
          <w:marTop w:val="0"/>
          <w:marBottom w:val="0"/>
          <w:divBdr>
            <w:top w:val="none" w:sz="0" w:space="0" w:color="auto"/>
            <w:left w:val="none" w:sz="0" w:space="0" w:color="auto"/>
            <w:bottom w:val="none" w:sz="0" w:space="0" w:color="auto"/>
            <w:right w:val="none" w:sz="0" w:space="0" w:color="auto"/>
          </w:divBdr>
          <w:divsChild>
            <w:div w:id="878471064">
              <w:marLeft w:val="0"/>
              <w:marRight w:val="0"/>
              <w:marTop w:val="0"/>
              <w:marBottom w:val="0"/>
              <w:divBdr>
                <w:top w:val="none" w:sz="0" w:space="0" w:color="auto"/>
                <w:left w:val="none" w:sz="0" w:space="0" w:color="auto"/>
                <w:bottom w:val="none" w:sz="0" w:space="0" w:color="auto"/>
                <w:right w:val="none" w:sz="0" w:space="0" w:color="auto"/>
              </w:divBdr>
              <w:divsChild>
                <w:div w:id="2080327232">
                  <w:marLeft w:val="0"/>
                  <w:marRight w:val="0"/>
                  <w:marTop w:val="0"/>
                  <w:marBottom w:val="0"/>
                  <w:divBdr>
                    <w:top w:val="none" w:sz="0" w:space="0" w:color="auto"/>
                    <w:left w:val="none" w:sz="0" w:space="0" w:color="auto"/>
                    <w:bottom w:val="none" w:sz="0" w:space="0" w:color="auto"/>
                    <w:right w:val="none" w:sz="0" w:space="0" w:color="auto"/>
                  </w:divBdr>
                  <w:divsChild>
                    <w:div w:id="1337000212">
                      <w:marLeft w:val="0"/>
                      <w:marRight w:val="0"/>
                      <w:marTop w:val="0"/>
                      <w:marBottom w:val="0"/>
                      <w:divBdr>
                        <w:top w:val="none" w:sz="0" w:space="0" w:color="auto"/>
                        <w:left w:val="none" w:sz="0" w:space="0" w:color="auto"/>
                        <w:bottom w:val="none" w:sz="0" w:space="0" w:color="auto"/>
                        <w:right w:val="none" w:sz="0" w:space="0" w:color="auto"/>
                      </w:divBdr>
                    </w:div>
                    <w:div w:id="17595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406">
          <w:marLeft w:val="0"/>
          <w:marRight w:val="0"/>
          <w:marTop w:val="0"/>
          <w:marBottom w:val="0"/>
          <w:divBdr>
            <w:top w:val="none" w:sz="0" w:space="0" w:color="auto"/>
            <w:left w:val="none" w:sz="0" w:space="0" w:color="auto"/>
            <w:bottom w:val="none" w:sz="0" w:space="0" w:color="auto"/>
            <w:right w:val="none" w:sz="0" w:space="0" w:color="auto"/>
          </w:divBdr>
          <w:divsChild>
            <w:div w:id="1040588715">
              <w:marLeft w:val="0"/>
              <w:marRight w:val="0"/>
              <w:marTop w:val="0"/>
              <w:marBottom w:val="0"/>
              <w:divBdr>
                <w:top w:val="none" w:sz="0" w:space="0" w:color="auto"/>
                <w:left w:val="none" w:sz="0" w:space="0" w:color="auto"/>
                <w:bottom w:val="none" w:sz="0" w:space="0" w:color="auto"/>
                <w:right w:val="none" w:sz="0" w:space="0" w:color="auto"/>
              </w:divBdr>
              <w:divsChild>
                <w:div w:id="669219049">
                  <w:marLeft w:val="0"/>
                  <w:marRight w:val="0"/>
                  <w:marTop w:val="0"/>
                  <w:marBottom w:val="0"/>
                  <w:divBdr>
                    <w:top w:val="none" w:sz="0" w:space="0" w:color="auto"/>
                    <w:left w:val="none" w:sz="0" w:space="0" w:color="auto"/>
                    <w:bottom w:val="none" w:sz="0" w:space="0" w:color="auto"/>
                    <w:right w:val="none" w:sz="0" w:space="0" w:color="auto"/>
                  </w:divBdr>
                  <w:divsChild>
                    <w:div w:id="185027330">
                      <w:marLeft w:val="0"/>
                      <w:marRight w:val="0"/>
                      <w:marTop w:val="0"/>
                      <w:marBottom w:val="0"/>
                      <w:divBdr>
                        <w:top w:val="none" w:sz="0" w:space="0" w:color="auto"/>
                        <w:left w:val="none" w:sz="0" w:space="0" w:color="auto"/>
                        <w:bottom w:val="none" w:sz="0" w:space="0" w:color="auto"/>
                        <w:right w:val="none" w:sz="0" w:space="0" w:color="auto"/>
                      </w:divBdr>
                      <w:divsChild>
                        <w:div w:id="1059209314">
                          <w:marLeft w:val="0"/>
                          <w:marRight w:val="0"/>
                          <w:marTop w:val="0"/>
                          <w:marBottom w:val="0"/>
                          <w:divBdr>
                            <w:top w:val="none" w:sz="0" w:space="0" w:color="auto"/>
                            <w:left w:val="none" w:sz="0" w:space="0" w:color="auto"/>
                            <w:bottom w:val="none" w:sz="0" w:space="0" w:color="auto"/>
                            <w:right w:val="none" w:sz="0" w:space="0" w:color="auto"/>
                          </w:divBdr>
                          <w:divsChild>
                            <w:div w:id="1064528396">
                              <w:marLeft w:val="0"/>
                              <w:marRight w:val="0"/>
                              <w:marTop w:val="0"/>
                              <w:marBottom w:val="0"/>
                              <w:divBdr>
                                <w:top w:val="none" w:sz="0" w:space="0" w:color="auto"/>
                                <w:left w:val="none" w:sz="0" w:space="0" w:color="auto"/>
                                <w:bottom w:val="none" w:sz="0" w:space="0" w:color="auto"/>
                                <w:right w:val="none" w:sz="0" w:space="0" w:color="auto"/>
                              </w:divBdr>
                              <w:divsChild>
                                <w:div w:id="897473964">
                                  <w:marLeft w:val="0"/>
                                  <w:marRight w:val="0"/>
                                  <w:marTop w:val="0"/>
                                  <w:marBottom w:val="0"/>
                                  <w:divBdr>
                                    <w:top w:val="none" w:sz="0" w:space="0" w:color="auto"/>
                                    <w:left w:val="none" w:sz="0" w:space="0" w:color="auto"/>
                                    <w:bottom w:val="none" w:sz="0" w:space="0" w:color="auto"/>
                                    <w:right w:val="none" w:sz="0" w:space="0" w:color="auto"/>
                                  </w:divBdr>
                                </w:div>
                              </w:divsChild>
                            </w:div>
                            <w:div w:id="1906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791232">
      <w:bodyDiv w:val="1"/>
      <w:marLeft w:val="0"/>
      <w:marRight w:val="0"/>
      <w:marTop w:val="0"/>
      <w:marBottom w:val="0"/>
      <w:divBdr>
        <w:top w:val="none" w:sz="0" w:space="0" w:color="auto"/>
        <w:left w:val="none" w:sz="0" w:space="0" w:color="auto"/>
        <w:bottom w:val="none" w:sz="0" w:space="0" w:color="auto"/>
        <w:right w:val="none" w:sz="0" w:space="0" w:color="auto"/>
      </w:divBdr>
      <w:divsChild>
        <w:div w:id="285356297">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sChild>
    </w:div>
    <w:div w:id="562986477">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198857765">
          <w:marLeft w:val="0"/>
          <w:marRight w:val="0"/>
          <w:marTop w:val="300"/>
          <w:marBottom w:val="0"/>
          <w:divBdr>
            <w:top w:val="none" w:sz="0" w:space="0" w:color="auto"/>
            <w:left w:val="none" w:sz="0" w:space="0" w:color="auto"/>
            <w:bottom w:val="none" w:sz="0" w:space="0" w:color="auto"/>
            <w:right w:val="none" w:sz="0" w:space="0" w:color="auto"/>
          </w:divBdr>
        </w:div>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6691892">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09406467">
          <w:marLeft w:val="0"/>
          <w:marRight w:val="0"/>
          <w:marTop w:val="0"/>
          <w:marBottom w:val="0"/>
          <w:divBdr>
            <w:top w:val="none" w:sz="0" w:space="0" w:color="auto"/>
            <w:left w:val="none" w:sz="0" w:space="0" w:color="auto"/>
            <w:bottom w:val="none" w:sz="0" w:space="0" w:color="auto"/>
            <w:right w:val="none" w:sz="0" w:space="0" w:color="auto"/>
          </w:divBdr>
        </w:div>
        <w:div w:id="334189279">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418673830">
          <w:marLeft w:val="0"/>
          <w:marRight w:val="0"/>
          <w:marTop w:val="300"/>
          <w:marBottom w:val="0"/>
          <w:divBdr>
            <w:top w:val="none" w:sz="0" w:space="0" w:color="auto"/>
            <w:left w:val="none" w:sz="0" w:space="0" w:color="auto"/>
            <w:bottom w:val="none" w:sz="0" w:space="0" w:color="auto"/>
            <w:right w:val="none" w:sz="0" w:space="0" w:color="auto"/>
          </w:divBdr>
        </w:div>
        <w:div w:id="540094997">
          <w:marLeft w:val="0"/>
          <w:marRight w:val="0"/>
          <w:marTop w:val="0"/>
          <w:marBottom w:val="0"/>
          <w:divBdr>
            <w:top w:val="none" w:sz="0" w:space="0" w:color="auto"/>
            <w:left w:val="none" w:sz="0" w:space="0" w:color="auto"/>
            <w:bottom w:val="none" w:sz="0" w:space="0" w:color="auto"/>
            <w:right w:val="none" w:sz="0" w:space="0" w:color="auto"/>
          </w:divBdr>
        </w:div>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
    <w:div w:id="574172903">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2263">
      <w:bodyDiv w:val="1"/>
      <w:marLeft w:val="0"/>
      <w:marRight w:val="0"/>
      <w:marTop w:val="0"/>
      <w:marBottom w:val="0"/>
      <w:divBdr>
        <w:top w:val="none" w:sz="0" w:space="0" w:color="auto"/>
        <w:left w:val="none" w:sz="0" w:space="0" w:color="auto"/>
        <w:bottom w:val="none" w:sz="0" w:space="0" w:color="auto"/>
        <w:right w:val="none" w:sz="0" w:space="0" w:color="auto"/>
      </w:divBdr>
    </w:div>
    <w:div w:id="576135407">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
    <w:div w:id="576744358">
      <w:bodyDiv w:val="1"/>
      <w:marLeft w:val="0"/>
      <w:marRight w:val="0"/>
      <w:marTop w:val="0"/>
      <w:marBottom w:val="0"/>
      <w:divBdr>
        <w:top w:val="none" w:sz="0" w:space="0" w:color="auto"/>
        <w:left w:val="none" w:sz="0" w:space="0" w:color="auto"/>
        <w:bottom w:val="none" w:sz="0" w:space="0" w:color="auto"/>
        <w:right w:val="none" w:sz="0" w:space="0" w:color="auto"/>
      </w:divBdr>
      <w:divsChild>
        <w:div w:id="744031762">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07808">
      <w:bodyDiv w:val="1"/>
      <w:marLeft w:val="0"/>
      <w:marRight w:val="0"/>
      <w:marTop w:val="0"/>
      <w:marBottom w:val="0"/>
      <w:divBdr>
        <w:top w:val="none" w:sz="0" w:space="0" w:color="auto"/>
        <w:left w:val="none" w:sz="0" w:space="0" w:color="auto"/>
        <w:bottom w:val="none" w:sz="0" w:space="0" w:color="auto"/>
        <w:right w:val="none" w:sz="0" w:space="0" w:color="auto"/>
      </w:divBdr>
      <w:divsChild>
        <w:div w:id="454829780">
          <w:marLeft w:val="0"/>
          <w:marRight w:val="0"/>
          <w:marTop w:val="0"/>
          <w:marBottom w:val="0"/>
          <w:divBdr>
            <w:top w:val="none" w:sz="0" w:space="0" w:color="auto"/>
            <w:left w:val="none" w:sz="0" w:space="0" w:color="auto"/>
            <w:bottom w:val="none" w:sz="0" w:space="0" w:color="auto"/>
            <w:right w:val="none" w:sz="0" w:space="0" w:color="auto"/>
          </w:divBdr>
          <w:divsChild>
            <w:div w:id="684670657">
              <w:marLeft w:val="0"/>
              <w:marRight w:val="0"/>
              <w:marTop w:val="0"/>
              <w:marBottom w:val="0"/>
              <w:divBdr>
                <w:top w:val="none" w:sz="0" w:space="0" w:color="auto"/>
                <w:left w:val="none" w:sz="0" w:space="0" w:color="auto"/>
                <w:bottom w:val="none" w:sz="0" w:space="0" w:color="auto"/>
                <w:right w:val="none" w:sz="0" w:space="0" w:color="auto"/>
              </w:divBdr>
            </w:div>
          </w:divsChild>
        </w:div>
        <w:div w:id="777993164">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0987">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39518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1499853">
          <w:marLeft w:val="0"/>
          <w:marRight w:val="0"/>
          <w:marTop w:val="300"/>
          <w:marBottom w:val="0"/>
          <w:divBdr>
            <w:top w:val="none" w:sz="0" w:space="0" w:color="auto"/>
            <w:left w:val="none" w:sz="0" w:space="0" w:color="auto"/>
            <w:bottom w:val="none" w:sz="0" w:space="0" w:color="auto"/>
            <w:right w:val="none" w:sz="0" w:space="0" w:color="auto"/>
          </w:divBdr>
        </w:div>
        <w:div w:id="401567663">
          <w:marLeft w:val="0"/>
          <w:marRight w:val="0"/>
          <w:marTop w:val="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
    <w:div w:id="594247308">
      <w:bodyDiv w:val="1"/>
      <w:marLeft w:val="0"/>
      <w:marRight w:val="0"/>
      <w:marTop w:val="0"/>
      <w:marBottom w:val="0"/>
      <w:divBdr>
        <w:top w:val="none" w:sz="0" w:space="0" w:color="auto"/>
        <w:left w:val="none" w:sz="0" w:space="0" w:color="auto"/>
        <w:bottom w:val="none" w:sz="0" w:space="0" w:color="auto"/>
        <w:right w:val="none" w:sz="0" w:space="0" w:color="auto"/>
      </w:divBdr>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00861">
      <w:bodyDiv w:val="1"/>
      <w:marLeft w:val="0"/>
      <w:marRight w:val="0"/>
      <w:marTop w:val="0"/>
      <w:marBottom w:val="0"/>
      <w:divBdr>
        <w:top w:val="none" w:sz="0" w:space="0" w:color="auto"/>
        <w:left w:val="none" w:sz="0" w:space="0" w:color="auto"/>
        <w:bottom w:val="none" w:sz="0" w:space="0" w:color="auto"/>
        <w:right w:val="none" w:sz="0" w:space="0" w:color="auto"/>
      </w:divBdr>
      <w:divsChild>
        <w:div w:id="1835105643">
          <w:marLeft w:val="0"/>
          <w:marRight w:val="0"/>
          <w:marTop w:val="0"/>
          <w:marBottom w:val="300"/>
          <w:divBdr>
            <w:top w:val="none" w:sz="0" w:space="0" w:color="auto"/>
            <w:left w:val="none" w:sz="0" w:space="0" w:color="auto"/>
            <w:bottom w:val="none" w:sz="0" w:space="0" w:color="auto"/>
            <w:right w:val="none" w:sz="0" w:space="0" w:color="auto"/>
          </w:divBdr>
          <w:divsChild>
            <w:div w:id="911892466">
              <w:marLeft w:val="0"/>
              <w:marRight w:val="0"/>
              <w:marTop w:val="0"/>
              <w:marBottom w:val="0"/>
              <w:divBdr>
                <w:top w:val="none" w:sz="0" w:space="0" w:color="auto"/>
                <w:left w:val="none" w:sz="0" w:space="0" w:color="auto"/>
                <w:bottom w:val="none" w:sz="0" w:space="0" w:color="auto"/>
                <w:right w:val="none" w:sz="0" w:space="0" w:color="auto"/>
              </w:divBdr>
            </w:div>
          </w:divsChild>
        </w:div>
        <w:div w:id="1842505768">
          <w:marLeft w:val="0"/>
          <w:marRight w:val="0"/>
          <w:marTop w:val="0"/>
          <w:marBottom w:val="300"/>
          <w:divBdr>
            <w:top w:val="none" w:sz="0" w:space="0" w:color="auto"/>
            <w:left w:val="none" w:sz="0" w:space="0" w:color="auto"/>
            <w:bottom w:val="none" w:sz="0" w:space="0" w:color="auto"/>
            <w:right w:val="none" w:sz="0" w:space="0" w:color="auto"/>
          </w:divBdr>
          <w:divsChild>
            <w:div w:id="534923619">
              <w:marLeft w:val="0"/>
              <w:marRight w:val="0"/>
              <w:marTop w:val="0"/>
              <w:marBottom w:val="0"/>
              <w:divBdr>
                <w:top w:val="none" w:sz="0" w:space="0" w:color="auto"/>
                <w:left w:val="none" w:sz="0" w:space="0" w:color="auto"/>
                <w:bottom w:val="none" w:sz="0" w:space="0" w:color="auto"/>
                <w:right w:val="none" w:sz="0" w:space="0" w:color="auto"/>
              </w:divBdr>
            </w:div>
          </w:divsChild>
        </w:div>
        <w:div w:id="645865445">
          <w:marLeft w:val="0"/>
          <w:marRight w:val="0"/>
          <w:marTop w:val="0"/>
          <w:marBottom w:val="300"/>
          <w:divBdr>
            <w:top w:val="none" w:sz="0" w:space="0" w:color="auto"/>
            <w:left w:val="none" w:sz="0" w:space="0" w:color="auto"/>
            <w:bottom w:val="none" w:sz="0" w:space="0" w:color="auto"/>
            <w:right w:val="none" w:sz="0" w:space="0" w:color="auto"/>
          </w:divBdr>
          <w:divsChild>
            <w:div w:id="159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5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120042">
      <w:bodyDiv w:val="1"/>
      <w:marLeft w:val="0"/>
      <w:marRight w:val="0"/>
      <w:marTop w:val="0"/>
      <w:marBottom w:val="0"/>
      <w:divBdr>
        <w:top w:val="none" w:sz="0" w:space="0" w:color="auto"/>
        <w:left w:val="none" w:sz="0" w:space="0" w:color="auto"/>
        <w:bottom w:val="none" w:sz="0" w:space="0" w:color="auto"/>
        <w:right w:val="none" w:sz="0" w:space="0" w:color="auto"/>
      </w:divBdr>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377488">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3325">
      <w:bodyDiv w:val="1"/>
      <w:marLeft w:val="0"/>
      <w:marRight w:val="0"/>
      <w:marTop w:val="0"/>
      <w:marBottom w:val="0"/>
      <w:divBdr>
        <w:top w:val="none" w:sz="0" w:space="0" w:color="auto"/>
        <w:left w:val="none" w:sz="0" w:space="0" w:color="auto"/>
        <w:bottom w:val="none" w:sz="0" w:space="0" w:color="auto"/>
        <w:right w:val="none" w:sz="0" w:space="0" w:color="auto"/>
      </w:divBdr>
      <w:divsChild>
        <w:div w:id="2141458756">
          <w:marLeft w:val="0"/>
          <w:marRight w:val="0"/>
          <w:marTop w:val="0"/>
          <w:marBottom w:val="0"/>
          <w:divBdr>
            <w:top w:val="single" w:sz="2" w:space="0" w:color="auto"/>
            <w:left w:val="single" w:sz="2" w:space="0" w:color="auto"/>
            <w:bottom w:val="single" w:sz="2" w:space="0" w:color="auto"/>
            <w:right w:val="single" w:sz="2" w:space="0" w:color="auto"/>
          </w:divBdr>
          <w:divsChild>
            <w:div w:id="850989023">
              <w:marLeft w:val="0"/>
              <w:marRight w:val="0"/>
              <w:marTop w:val="0"/>
              <w:marBottom w:val="0"/>
              <w:divBdr>
                <w:top w:val="single" w:sz="2" w:space="0" w:color="auto"/>
                <w:left w:val="single" w:sz="2" w:space="0" w:color="auto"/>
                <w:bottom w:val="single" w:sz="2" w:space="0" w:color="auto"/>
                <w:right w:val="single" w:sz="2" w:space="0" w:color="auto"/>
              </w:divBdr>
            </w:div>
            <w:div w:id="1630087688">
              <w:marLeft w:val="0"/>
              <w:marRight w:val="0"/>
              <w:marTop w:val="0"/>
              <w:marBottom w:val="0"/>
              <w:divBdr>
                <w:top w:val="single" w:sz="2" w:space="0" w:color="auto"/>
                <w:left w:val="single" w:sz="2" w:space="0" w:color="auto"/>
                <w:bottom w:val="single" w:sz="2" w:space="0" w:color="auto"/>
                <w:right w:val="single" w:sz="2" w:space="0" w:color="auto"/>
              </w:divBdr>
            </w:div>
          </w:divsChild>
        </w:div>
        <w:div w:id="1773090574">
          <w:marLeft w:val="0"/>
          <w:marRight w:val="0"/>
          <w:marTop w:val="0"/>
          <w:marBottom w:val="0"/>
          <w:divBdr>
            <w:top w:val="single" w:sz="2" w:space="0" w:color="auto"/>
            <w:left w:val="single" w:sz="2" w:space="0" w:color="auto"/>
            <w:bottom w:val="single" w:sz="2" w:space="0" w:color="auto"/>
            <w:right w:val="single" w:sz="2"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2999874">
      <w:bodyDiv w:val="1"/>
      <w:marLeft w:val="0"/>
      <w:marRight w:val="0"/>
      <w:marTop w:val="0"/>
      <w:marBottom w:val="0"/>
      <w:divBdr>
        <w:top w:val="none" w:sz="0" w:space="0" w:color="auto"/>
        <w:left w:val="none" w:sz="0" w:space="0" w:color="auto"/>
        <w:bottom w:val="none" w:sz="0" w:space="0" w:color="auto"/>
        <w:right w:val="none" w:sz="0" w:space="0" w:color="auto"/>
      </w:divBdr>
      <w:divsChild>
        <w:div w:id="908468504">
          <w:marLeft w:val="0"/>
          <w:marRight w:val="0"/>
          <w:marTop w:val="0"/>
          <w:marBottom w:val="0"/>
          <w:divBdr>
            <w:top w:val="single" w:sz="2" w:space="0" w:color="auto"/>
            <w:left w:val="single" w:sz="2" w:space="0" w:color="auto"/>
            <w:bottom w:val="single" w:sz="2" w:space="0" w:color="auto"/>
            <w:right w:val="single" w:sz="2" w:space="0" w:color="auto"/>
          </w:divBdr>
        </w:div>
        <w:div w:id="564028938">
          <w:marLeft w:val="0"/>
          <w:marRight w:val="0"/>
          <w:marTop w:val="0"/>
          <w:marBottom w:val="0"/>
          <w:divBdr>
            <w:top w:val="single" w:sz="2" w:space="0" w:color="auto"/>
            <w:left w:val="single" w:sz="2" w:space="0" w:color="auto"/>
            <w:bottom w:val="single" w:sz="2" w:space="0" w:color="auto"/>
            <w:right w:val="single" w:sz="2"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821055">
      <w:bodyDiv w:val="1"/>
      <w:marLeft w:val="0"/>
      <w:marRight w:val="0"/>
      <w:marTop w:val="0"/>
      <w:marBottom w:val="0"/>
      <w:divBdr>
        <w:top w:val="none" w:sz="0" w:space="0" w:color="auto"/>
        <w:left w:val="none" w:sz="0" w:space="0" w:color="auto"/>
        <w:bottom w:val="none" w:sz="0" w:space="0" w:color="auto"/>
        <w:right w:val="none" w:sz="0" w:space="0" w:color="auto"/>
      </w:divBdr>
      <w:divsChild>
        <w:div w:id="1529027189">
          <w:marLeft w:val="0"/>
          <w:marRight w:val="0"/>
          <w:marTop w:val="0"/>
          <w:marBottom w:val="0"/>
          <w:divBdr>
            <w:top w:val="none" w:sz="0" w:space="0" w:color="auto"/>
            <w:left w:val="none" w:sz="0" w:space="0" w:color="auto"/>
            <w:bottom w:val="none" w:sz="0" w:space="0" w:color="auto"/>
            <w:right w:val="none" w:sz="0" w:space="0" w:color="auto"/>
          </w:divBdr>
          <w:divsChild>
            <w:div w:id="601686989">
              <w:marLeft w:val="0"/>
              <w:marRight w:val="0"/>
              <w:marTop w:val="0"/>
              <w:marBottom w:val="0"/>
              <w:divBdr>
                <w:top w:val="none" w:sz="0" w:space="0" w:color="auto"/>
                <w:left w:val="none" w:sz="0" w:space="0" w:color="auto"/>
                <w:bottom w:val="none" w:sz="0" w:space="0" w:color="auto"/>
                <w:right w:val="none" w:sz="0" w:space="0" w:color="auto"/>
              </w:divBdr>
              <w:divsChild>
                <w:div w:id="2005165811">
                  <w:marLeft w:val="0"/>
                  <w:marRight w:val="0"/>
                  <w:marTop w:val="0"/>
                  <w:marBottom w:val="0"/>
                  <w:divBdr>
                    <w:top w:val="none" w:sz="0" w:space="0" w:color="auto"/>
                    <w:left w:val="none" w:sz="0" w:space="0" w:color="auto"/>
                    <w:bottom w:val="none" w:sz="0" w:space="0" w:color="auto"/>
                    <w:right w:val="none" w:sz="0" w:space="0" w:color="auto"/>
                  </w:divBdr>
                  <w:divsChild>
                    <w:div w:id="1835798965">
                      <w:marLeft w:val="0"/>
                      <w:marRight w:val="0"/>
                      <w:marTop w:val="0"/>
                      <w:marBottom w:val="0"/>
                      <w:divBdr>
                        <w:top w:val="none" w:sz="0" w:space="0" w:color="auto"/>
                        <w:left w:val="none" w:sz="0" w:space="0" w:color="auto"/>
                        <w:bottom w:val="none" w:sz="0" w:space="0" w:color="auto"/>
                        <w:right w:val="none" w:sz="0" w:space="0" w:color="auto"/>
                      </w:divBdr>
                    </w:div>
                    <w:div w:id="1232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167">
          <w:marLeft w:val="0"/>
          <w:marRight w:val="0"/>
          <w:marTop w:val="0"/>
          <w:marBottom w:val="0"/>
          <w:divBdr>
            <w:top w:val="none" w:sz="0" w:space="0" w:color="auto"/>
            <w:left w:val="none" w:sz="0" w:space="0" w:color="auto"/>
            <w:bottom w:val="none" w:sz="0" w:space="0" w:color="auto"/>
            <w:right w:val="none" w:sz="0" w:space="0" w:color="auto"/>
          </w:divBdr>
          <w:divsChild>
            <w:div w:id="1237128619">
              <w:marLeft w:val="0"/>
              <w:marRight w:val="0"/>
              <w:marTop w:val="0"/>
              <w:marBottom w:val="0"/>
              <w:divBdr>
                <w:top w:val="none" w:sz="0" w:space="0" w:color="auto"/>
                <w:left w:val="none" w:sz="0" w:space="0" w:color="auto"/>
                <w:bottom w:val="none" w:sz="0" w:space="0" w:color="auto"/>
                <w:right w:val="none" w:sz="0" w:space="0" w:color="auto"/>
              </w:divBdr>
              <w:divsChild>
                <w:div w:id="109057371">
                  <w:marLeft w:val="0"/>
                  <w:marRight w:val="0"/>
                  <w:marTop w:val="0"/>
                  <w:marBottom w:val="0"/>
                  <w:divBdr>
                    <w:top w:val="none" w:sz="0" w:space="0" w:color="auto"/>
                    <w:left w:val="none" w:sz="0" w:space="0" w:color="auto"/>
                    <w:bottom w:val="none" w:sz="0" w:space="0" w:color="auto"/>
                    <w:right w:val="none" w:sz="0" w:space="0" w:color="auto"/>
                  </w:divBdr>
                  <w:divsChild>
                    <w:div w:id="1852571715">
                      <w:marLeft w:val="0"/>
                      <w:marRight w:val="0"/>
                      <w:marTop w:val="0"/>
                      <w:marBottom w:val="0"/>
                      <w:divBdr>
                        <w:top w:val="none" w:sz="0" w:space="0" w:color="auto"/>
                        <w:left w:val="none" w:sz="0" w:space="0" w:color="auto"/>
                        <w:bottom w:val="none" w:sz="0" w:space="0" w:color="auto"/>
                        <w:right w:val="none" w:sz="0" w:space="0" w:color="auto"/>
                      </w:divBdr>
                      <w:divsChild>
                        <w:div w:id="154491866">
                          <w:marLeft w:val="0"/>
                          <w:marRight w:val="0"/>
                          <w:marTop w:val="0"/>
                          <w:marBottom w:val="0"/>
                          <w:divBdr>
                            <w:top w:val="none" w:sz="0" w:space="0" w:color="auto"/>
                            <w:left w:val="none" w:sz="0" w:space="0" w:color="auto"/>
                            <w:bottom w:val="none" w:sz="0" w:space="0" w:color="auto"/>
                            <w:right w:val="none" w:sz="0" w:space="0" w:color="auto"/>
                          </w:divBdr>
                          <w:divsChild>
                            <w:div w:id="998313679">
                              <w:marLeft w:val="0"/>
                              <w:marRight w:val="0"/>
                              <w:marTop w:val="0"/>
                              <w:marBottom w:val="0"/>
                              <w:divBdr>
                                <w:top w:val="none" w:sz="0" w:space="0" w:color="auto"/>
                                <w:left w:val="none" w:sz="0" w:space="0" w:color="auto"/>
                                <w:bottom w:val="none" w:sz="0" w:space="0" w:color="auto"/>
                                <w:right w:val="none" w:sz="0" w:space="0" w:color="auto"/>
                              </w:divBdr>
                              <w:divsChild>
                                <w:div w:id="247545849">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158275">
      <w:bodyDiv w:val="1"/>
      <w:marLeft w:val="0"/>
      <w:marRight w:val="0"/>
      <w:marTop w:val="0"/>
      <w:marBottom w:val="0"/>
      <w:divBdr>
        <w:top w:val="none" w:sz="0" w:space="0" w:color="auto"/>
        <w:left w:val="none" w:sz="0" w:space="0" w:color="auto"/>
        <w:bottom w:val="none" w:sz="0" w:space="0" w:color="auto"/>
        <w:right w:val="none" w:sz="0" w:space="0" w:color="auto"/>
      </w:divBdr>
      <w:divsChild>
        <w:div w:id="208227184">
          <w:marLeft w:val="0"/>
          <w:marRight w:val="0"/>
          <w:marTop w:val="0"/>
          <w:marBottom w:val="0"/>
          <w:divBdr>
            <w:top w:val="none" w:sz="0" w:space="0" w:color="auto"/>
            <w:left w:val="none" w:sz="0" w:space="0" w:color="auto"/>
            <w:bottom w:val="none" w:sz="0" w:space="0" w:color="auto"/>
            <w:right w:val="none" w:sz="0" w:space="0" w:color="auto"/>
          </w:divBdr>
        </w:div>
        <w:div w:id="681855563">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587659">
      <w:bodyDiv w:val="1"/>
      <w:marLeft w:val="0"/>
      <w:marRight w:val="0"/>
      <w:marTop w:val="0"/>
      <w:marBottom w:val="0"/>
      <w:divBdr>
        <w:top w:val="none" w:sz="0" w:space="0" w:color="auto"/>
        <w:left w:val="none" w:sz="0" w:space="0" w:color="auto"/>
        <w:bottom w:val="none" w:sz="0" w:space="0" w:color="auto"/>
        <w:right w:val="none" w:sz="0" w:space="0" w:color="auto"/>
      </w:divBdr>
      <w:divsChild>
        <w:div w:id="106118635">
          <w:marLeft w:val="0"/>
          <w:marRight w:val="0"/>
          <w:marTop w:val="0"/>
          <w:marBottom w:val="0"/>
          <w:divBdr>
            <w:top w:val="none" w:sz="0" w:space="0" w:color="auto"/>
            <w:left w:val="none" w:sz="0" w:space="0" w:color="auto"/>
            <w:bottom w:val="none" w:sz="0" w:space="0" w:color="auto"/>
            <w:right w:val="none" w:sz="0" w:space="0" w:color="auto"/>
          </w:divBdr>
        </w:div>
        <w:div w:id="714692648">
          <w:marLeft w:val="0"/>
          <w:marRight w:val="0"/>
          <w:marTop w:val="0"/>
          <w:marBottom w:val="0"/>
          <w:divBdr>
            <w:top w:val="none" w:sz="0" w:space="0" w:color="auto"/>
            <w:left w:val="none" w:sz="0" w:space="0" w:color="auto"/>
            <w:bottom w:val="none" w:sz="0" w:space="0" w:color="auto"/>
            <w:right w:val="none" w:sz="0" w:space="0" w:color="auto"/>
          </w:divBdr>
          <w:divsChild>
            <w:div w:id="34088970">
              <w:marLeft w:val="0"/>
              <w:marRight w:val="0"/>
              <w:marTop w:val="0"/>
              <w:marBottom w:val="0"/>
              <w:divBdr>
                <w:top w:val="none" w:sz="0" w:space="0" w:color="auto"/>
                <w:left w:val="none" w:sz="0" w:space="0" w:color="auto"/>
                <w:bottom w:val="none" w:sz="0" w:space="0" w:color="auto"/>
                <w:right w:val="none" w:sz="0" w:space="0" w:color="auto"/>
              </w:divBdr>
              <w:divsChild>
                <w:div w:id="495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4046">
      <w:bodyDiv w:val="1"/>
      <w:marLeft w:val="0"/>
      <w:marRight w:val="0"/>
      <w:marTop w:val="0"/>
      <w:marBottom w:val="0"/>
      <w:divBdr>
        <w:top w:val="none" w:sz="0" w:space="0" w:color="auto"/>
        <w:left w:val="none" w:sz="0" w:space="0" w:color="auto"/>
        <w:bottom w:val="none" w:sz="0" w:space="0" w:color="auto"/>
        <w:right w:val="none" w:sz="0" w:space="0" w:color="auto"/>
      </w:divBdr>
      <w:divsChild>
        <w:div w:id="60176609">
          <w:marLeft w:val="0"/>
          <w:marRight w:val="0"/>
          <w:marTop w:val="0"/>
          <w:marBottom w:val="0"/>
          <w:divBdr>
            <w:top w:val="none" w:sz="0" w:space="0" w:color="auto"/>
            <w:left w:val="none" w:sz="0" w:space="0" w:color="auto"/>
            <w:bottom w:val="none" w:sz="0" w:space="0" w:color="auto"/>
            <w:right w:val="none" w:sz="0" w:space="0" w:color="auto"/>
          </w:divBdr>
          <w:divsChild>
            <w:div w:id="4066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34478">
      <w:bodyDiv w:val="1"/>
      <w:marLeft w:val="0"/>
      <w:marRight w:val="0"/>
      <w:marTop w:val="0"/>
      <w:marBottom w:val="0"/>
      <w:divBdr>
        <w:top w:val="none" w:sz="0" w:space="0" w:color="auto"/>
        <w:left w:val="none" w:sz="0" w:space="0" w:color="auto"/>
        <w:bottom w:val="none" w:sz="0" w:space="0" w:color="auto"/>
        <w:right w:val="none" w:sz="0" w:space="0" w:color="auto"/>
      </w:divBdr>
      <w:divsChild>
        <w:div w:id="797533651">
          <w:marLeft w:val="0"/>
          <w:marRight w:val="0"/>
          <w:marTop w:val="0"/>
          <w:marBottom w:val="0"/>
          <w:divBdr>
            <w:top w:val="none" w:sz="0" w:space="0" w:color="auto"/>
            <w:left w:val="none" w:sz="0" w:space="0" w:color="auto"/>
            <w:bottom w:val="none" w:sz="0" w:space="0" w:color="auto"/>
            <w:right w:val="none" w:sz="0" w:space="0" w:color="auto"/>
          </w:divBdr>
          <w:divsChild>
            <w:div w:id="635987729">
              <w:marLeft w:val="0"/>
              <w:marRight w:val="0"/>
              <w:marTop w:val="0"/>
              <w:marBottom w:val="0"/>
              <w:divBdr>
                <w:top w:val="none" w:sz="0" w:space="0" w:color="auto"/>
                <w:left w:val="none" w:sz="0" w:space="0" w:color="auto"/>
                <w:bottom w:val="none" w:sz="0" w:space="0" w:color="auto"/>
                <w:right w:val="none" w:sz="0" w:space="0" w:color="auto"/>
              </w:divBdr>
              <w:divsChild>
                <w:div w:id="753014480">
                  <w:marLeft w:val="0"/>
                  <w:marRight w:val="0"/>
                  <w:marTop w:val="0"/>
                  <w:marBottom w:val="0"/>
                  <w:divBdr>
                    <w:top w:val="none" w:sz="0" w:space="0" w:color="auto"/>
                    <w:left w:val="none" w:sz="0" w:space="0" w:color="auto"/>
                    <w:bottom w:val="none" w:sz="0" w:space="0" w:color="auto"/>
                    <w:right w:val="none" w:sz="0" w:space="0" w:color="auto"/>
                  </w:divBdr>
                  <w:divsChild>
                    <w:div w:id="970015893">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156">
          <w:marLeft w:val="0"/>
          <w:marRight w:val="0"/>
          <w:marTop w:val="0"/>
          <w:marBottom w:val="0"/>
          <w:divBdr>
            <w:top w:val="none" w:sz="0" w:space="0" w:color="auto"/>
            <w:left w:val="none" w:sz="0" w:space="0" w:color="auto"/>
            <w:bottom w:val="none" w:sz="0" w:space="0" w:color="auto"/>
            <w:right w:val="none" w:sz="0" w:space="0" w:color="auto"/>
          </w:divBdr>
          <w:divsChild>
            <w:div w:id="1866677996">
              <w:marLeft w:val="0"/>
              <w:marRight w:val="0"/>
              <w:marTop w:val="0"/>
              <w:marBottom w:val="0"/>
              <w:divBdr>
                <w:top w:val="none" w:sz="0" w:space="0" w:color="auto"/>
                <w:left w:val="none" w:sz="0" w:space="0" w:color="auto"/>
                <w:bottom w:val="none" w:sz="0" w:space="0" w:color="auto"/>
                <w:right w:val="none" w:sz="0" w:space="0" w:color="auto"/>
              </w:divBdr>
              <w:divsChild>
                <w:div w:id="1686396307">
                  <w:marLeft w:val="0"/>
                  <w:marRight w:val="0"/>
                  <w:marTop w:val="0"/>
                  <w:marBottom w:val="0"/>
                  <w:divBdr>
                    <w:top w:val="none" w:sz="0" w:space="0" w:color="auto"/>
                    <w:left w:val="none" w:sz="0" w:space="0" w:color="auto"/>
                    <w:bottom w:val="none" w:sz="0" w:space="0" w:color="auto"/>
                    <w:right w:val="none" w:sz="0" w:space="0" w:color="auto"/>
                  </w:divBdr>
                  <w:divsChild>
                    <w:div w:id="622616505">
                      <w:marLeft w:val="0"/>
                      <w:marRight w:val="0"/>
                      <w:marTop w:val="0"/>
                      <w:marBottom w:val="0"/>
                      <w:divBdr>
                        <w:top w:val="none" w:sz="0" w:space="0" w:color="auto"/>
                        <w:left w:val="none" w:sz="0" w:space="0" w:color="auto"/>
                        <w:bottom w:val="none" w:sz="0" w:space="0" w:color="auto"/>
                        <w:right w:val="none" w:sz="0" w:space="0" w:color="auto"/>
                      </w:divBdr>
                      <w:divsChild>
                        <w:div w:id="1201553620">
                          <w:marLeft w:val="0"/>
                          <w:marRight w:val="0"/>
                          <w:marTop w:val="0"/>
                          <w:marBottom w:val="0"/>
                          <w:divBdr>
                            <w:top w:val="none" w:sz="0" w:space="0" w:color="auto"/>
                            <w:left w:val="none" w:sz="0" w:space="0" w:color="auto"/>
                            <w:bottom w:val="none" w:sz="0" w:space="0" w:color="auto"/>
                            <w:right w:val="none" w:sz="0" w:space="0" w:color="auto"/>
                          </w:divBdr>
                          <w:divsChild>
                            <w:div w:id="1705324737">
                              <w:marLeft w:val="0"/>
                              <w:marRight w:val="0"/>
                              <w:marTop w:val="0"/>
                              <w:marBottom w:val="0"/>
                              <w:divBdr>
                                <w:top w:val="none" w:sz="0" w:space="0" w:color="auto"/>
                                <w:left w:val="none" w:sz="0" w:space="0" w:color="auto"/>
                                <w:bottom w:val="none" w:sz="0" w:space="0" w:color="auto"/>
                                <w:right w:val="none" w:sz="0" w:space="0" w:color="auto"/>
                              </w:divBdr>
                              <w:divsChild>
                                <w:div w:id="1909342679">
                                  <w:marLeft w:val="0"/>
                                  <w:marRight w:val="0"/>
                                  <w:marTop w:val="0"/>
                                  <w:marBottom w:val="0"/>
                                  <w:divBdr>
                                    <w:top w:val="none" w:sz="0" w:space="0" w:color="auto"/>
                                    <w:left w:val="none" w:sz="0" w:space="0" w:color="auto"/>
                                    <w:bottom w:val="none" w:sz="0" w:space="0" w:color="auto"/>
                                    <w:right w:val="none" w:sz="0" w:space="0" w:color="auto"/>
                                  </w:divBdr>
                                </w:div>
                              </w:divsChild>
                            </w:div>
                            <w:div w:id="1736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0754">
      <w:bodyDiv w:val="1"/>
      <w:marLeft w:val="0"/>
      <w:marRight w:val="0"/>
      <w:marTop w:val="0"/>
      <w:marBottom w:val="0"/>
      <w:divBdr>
        <w:top w:val="none" w:sz="0" w:space="0" w:color="auto"/>
        <w:left w:val="none" w:sz="0" w:space="0" w:color="auto"/>
        <w:bottom w:val="none" w:sz="0" w:space="0" w:color="auto"/>
        <w:right w:val="none" w:sz="0" w:space="0" w:color="auto"/>
      </w:divBdr>
      <w:divsChild>
        <w:div w:id="407306971">
          <w:marLeft w:val="0"/>
          <w:marRight w:val="0"/>
          <w:marTop w:val="0"/>
          <w:marBottom w:val="0"/>
          <w:divBdr>
            <w:top w:val="none" w:sz="0" w:space="0" w:color="auto"/>
            <w:left w:val="none" w:sz="0" w:space="0" w:color="auto"/>
            <w:bottom w:val="none" w:sz="0" w:space="0" w:color="auto"/>
            <w:right w:val="none" w:sz="0" w:space="0" w:color="auto"/>
          </w:divBdr>
        </w:div>
      </w:divsChild>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459618488">
          <w:marLeft w:val="0"/>
          <w:marRight w:val="0"/>
          <w:marTop w:val="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
    <w:div w:id="646203190">
      <w:bodyDiv w:val="1"/>
      <w:marLeft w:val="0"/>
      <w:marRight w:val="0"/>
      <w:marTop w:val="0"/>
      <w:marBottom w:val="0"/>
      <w:divBdr>
        <w:top w:val="none" w:sz="0" w:space="0" w:color="auto"/>
        <w:left w:val="none" w:sz="0" w:space="0" w:color="auto"/>
        <w:bottom w:val="none" w:sz="0" w:space="0" w:color="auto"/>
        <w:right w:val="none" w:sz="0" w:space="0" w:color="auto"/>
      </w:divBdr>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08546658">
          <w:marLeft w:val="0"/>
          <w:marRight w:val="0"/>
          <w:marTop w:val="0"/>
          <w:marBottom w:val="0"/>
          <w:divBdr>
            <w:top w:val="none" w:sz="0" w:space="0" w:color="auto"/>
            <w:left w:val="none" w:sz="0" w:space="0" w:color="auto"/>
            <w:bottom w:val="none" w:sz="0" w:space="0" w:color="auto"/>
            <w:right w:val="none" w:sz="0" w:space="0" w:color="auto"/>
          </w:divBdr>
        </w:div>
      </w:divsChild>
    </w:div>
    <w:div w:id="647438630">
      <w:bodyDiv w:val="1"/>
      <w:marLeft w:val="0"/>
      <w:marRight w:val="0"/>
      <w:marTop w:val="0"/>
      <w:marBottom w:val="0"/>
      <w:divBdr>
        <w:top w:val="none" w:sz="0" w:space="0" w:color="auto"/>
        <w:left w:val="none" w:sz="0" w:space="0" w:color="auto"/>
        <w:bottom w:val="none" w:sz="0" w:space="0" w:color="auto"/>
        <w:right w:val="none" w:sz="0" w:space="0" w:color="auto"/>
      </w:divBdr>
      <w:divsChild>
        <w:div w:id="131601931">
          <w:marLeft w:val="0"/>
          <w:marRight w:val="0"/>
          <w:marTop w:val="0"/>
          <w:marBottom w:val="0"/>
          <w:divBdr>
            <w:top w:val="none" w:sz="0" w:space="0" w:color="auto"/>
            <w:left w:val="none" w:sz="0" w:space="0" w:color="auto"/>
            <w:bottom w:val="none" w:sz="0" w:space="0" w:color="auto"/>
            <w:right w:val="none" w:sz="0" w:space="0" w:color="auto"/>
          </w:divBdr>
        </w:div>
        <w:div w:id="1103380365">
          <w:marLeft w:val="0"/>
          <w:marRight w:val="0"/>
          <w:marTop w:val="150"/>
          <w:marBottom w:val="150"/>
          <w:divBdr>
            <w:top w:val="single" w:sz="6" w:space="4" w:color="D7D7D7"/>
            <w:left w:val="none" w:sz="0" w:space="0" w:color="auto"/>
            <w:bottom w:val="single" w:sz="6" w:space="4" w:color="D7D7D7"/>
            <w:right w:val="none" w:sz="0" w:space="0" w:color="auto"/>
          </w:divBdr>
        </w:div>
        <w:div w:id="52929501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364340">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444783">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41902985">
          <w:marLeft w:val="0"/>
          <w:marRight w:val="0"/>
          <w:marTop w:val="0"/>
          <w:marBottom w:val="0"/>
          <w:divBdr>
            <w:top w:val="none" w:sz="0" w:space="0" w:color="auto"/>
            <w:left w:val="none" w:sz="0" w:space="0" w:color="auto"/>
            <w:bottom w:val="none" w:sz="0" w:space="0" w:color="auto"/>
            <w:right w:val="none" w:sz="0" w:space="0" w:color="auto"/>
          </w:divBdr>
        </w:div>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104815907">
                      <w:marLeft w:val="0"/>
                      <w:marRight w:val="0"/>
                      <w:marTop w:val="0"/>
                      <w:marBottom w:val="0"/>
                      <w:divBdr>
                        <w:top w:val="none" w:sz="0" w:space="0" w:color="auto"/>
                        <w:left w:val="none" w:sz="0" w:space="0" w:color="auto"/>
                        <w:bottom w:val="none" w:sz="0" w:space="0" w:color="auto"/>
                        <w:right w:val="none" w:sz="0" w:space="0" w:color="auto"/>
                      </w:divBdr>
                    </w:div>
                    <w:div w:id="8183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
    <w:div w:id="658077521">
      <w:bodyDiv w:val="1"/>
      <w:marLeft w:val="0"/>
      <w:marRight w:val="0"/>
      <w:marTop w:val="0"/>
      <w:marBottom w:val="0"/>
      <w:divBdr>
        <w:top w:val="none" w:sz="0" w:space="0" w:color="auto"/>
        <w:left w:val="none" w:sz="0" w:space="0" w:color="auto"/>
        <w:bottom w:val="none" w:sz="0" w:space="0" w:color="auto"/>
        <w:right w:val="none" w:sz="0" w:space="0" w:color="auto"/>
      </w:divBdr>
      <w:divsChild>
        <w:div w:id="2046634042">
          <w:marLeft w:val="0"/>
          <w:marRight w:val="0"/>
          <w:marTop w:val="0"/>
          <w:marBottom w:val="0"/>
          <w:divBdr>
            <w:top w:val="none" w:sz="0" w:space="0" w:color="auto"/>
            <w:left w:val="none" w:sz="0" w:space="0" w:color="auto"/>
            <w:bottom w:val="none" w:sz="0" w:space="0" w:color="auto"/>
            <w:right w:val="none" w:sz="0" w:space="0" w:color="auto"/>
          </w:divBdr>
        </w:div>
        <w:div w:id="1245720786">
          <w:marLeft w:val="0"/>
          <w:marRight w:val="0"/>
          <w:marTop w:val="150"/>
          <w:marBottom w:val="150"/>
          <w:divBdr>
            <w:top w:val="single" w:sz="6" w:space="4" w:color="D7D7D7"/>
            <w:left w:val="none" w:sz="0" w:space="0" w:color="auto"/>
            <w:bottom w:val="single" w:sz="6" w:space="4" w:color="D7D7D7"/>
            <w:right w:val="none" w:sz="0" w:space="0" w:color="auto"/>
          </w:divBdr>
        </w:div>
        <w:div w:id="1830170595">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
        <w:div w:id="654334793">
          <w:marLeft w:val="0"/>
          <w:marRight w:val="0"/>
          <w:marTop w:val="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1203">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22131">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799302264">
          <w:marLeft w:val="0"/>
          <w:marRight w:val="0"/>
          <w:marTop w:val="0"/>
          <w:marBottom w:val="0"/>
          <w:divBdr>
            <w:top w:val="none" w:sz="0" w:space="0" w:color="auto"/>
            <w:left w:val="none" w:sz="0" w:space="0" w:color="auto"/>
            <w:bottom w:val="none" w:sz="0" w:space="0" w:color="auto"/>
            <w:right w:val="none" w:sz="0" w:space="0" w:color="auto"/>
          </w:divBdr>
        </w:div>
        <w:div w:id="911768901">
          <w:marLeft w:val="0"/>
          <w:marRight w:val="0"/>
          <w:marTop w:val="300"/>
          <w:marBottom w:val="30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703">
      <w:bodyDiv w:val="1"/>
      <w:marLeft w:val="0"/>
      <w:marRight w:val="0"/>
      <w:marTop w:val="0"/>
      <w:marBottom w:val="0"/>
      <w:divBdr>
        <w:top w:val="none" w:sz="0" w:space="0" w:color="auto"/>
        <w:left w:val="none" w:sz="0" w:space="0" w:color="auto"/>
        <w:bottom w:val="none" w:sz="0" w:space="0" w:color="auto"/>
        <w:right w:val="none" w:sz="0" w:space="0" w:color="auto"/>
      </w:divBdr>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1882050">
      <w:bodyDiv w:val="1"/>
      <w:marLeft w:val="0"/>
      <w:marRight w:val="0"/>
      <w:marTop w:val="0"/>
      <w:marBottom w:val="0"/>
      <w:divBdr>
        <w:top w:val="none" w:sz="0" w:space="0" w:color="auto"/>
        <w:left w:val="none" w:sz="0" w:space="0" w:color="auto"/>
        <w:bottom w:val="none" w:sz="0" w:space="0" w:color="auto"/>
        <w:right w:val="none" w:sz="0" w:space="0" w:color="auto"/>
      </w:divBdr>
      <w:divsChild>
        <w:div w:id="636883826">
          <w:marLeft w:val="0"/>
          <w:marRight w:val="0"/>
          <w:marTop w:val="0"/>
          <w:marBottom w:val="0"/>
          <w:divBdr>
            <w:top w:val="single" w:sz="2" w:space="0" w:color="auto"/>
            <w:left w:val="single" w:sz="2" w:space="0" w:color="auto"/>
            <w:bottom w:val="single" w:sz="2" w:space="0" w:color="auto"/>
            <w:right w:val="single" w:sz="2" w:space="0" w:color="auto"/>
          </w:divBdr>
          <w:divsChild>
            <w:div w:id="239026939">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7803">
          <w:marLeft w:val="0"/>
          <w:marRight w:val="0"/>
          <w:marTop w:val="0"/>
          <w:marBottom w:val="0"/>
          <w:divBdr>
            <w:top w:val="single" w:sz="2" w:space="0" w:color="auto"/>
            <w:left w:val="single" w:sz="2" w:space="0" w:color="auto"/>
            <w:bottom w:val="single" w:sz="2" w:space="0" w:color="auto"/>
            <w:right w:val="single" w:sz="2" w:space="0" w:color="auto"/>
          </w:divBdr>
          <w:divsChild>
            <w:div w:id="425419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3997721">
      <w:bodyDiv w:val="1"/>
      <w:marLeft w:val="0"/>
      <w:marRight w:val="0"/>
      <w:marTop w:val="0"/>
      <w:marBottom w:val="0"/>
      <w:divBdr>
        <w:top w:val="none" w:sz="0" w:space="0" w:color="auto"/>
        <w:left w:val="none" w:sz="0" w:space="0" w:color="auto"/>
        <w:bottom w:val="none" w:sz="0" w:space="0" w:color="auto"/>
        <w:right w:val="none" w:sz="0" w:space="0" w:color="auto"/>
      </w:divBdr>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100344572">
          <w:marLeft w:val="0"/>
          <w:marRight w:val="0"/>
          <w:marTop w:val="240"/>
          <w:marBottom w:val="0"/>
          <w:divBdr>
            <w:top w:val="none" w:sz="0" w:space="0" w:color="auto"/>
            <w:left w:val="none" w:sz="0" w:space="0" w:color="auto"/>
            <w:bottom w:val="none" w:sz="0" w:space="0" w:color="auto"/>
            <w:right w:val="none" w:sz="0" w:space="0" w:color="auto"/>
          </w:divBdr>
        </w:div>
        <w:div w:id="624779442">
          <w:marLeft w:val="0"/>
          <w:marRight w:val="0"/>
          <w:marTop w:val="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74136781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
    <w:div w:id="685715800">
      <w:bodyDiv w:val="1"/>
      <w:marLeft w:val="0"/>
      <w:marRight w:val="0"/>
      <w:marTop w:val="0"/>
      <w:marBottom w:val="0"/>
      <w:divBdr>
        <w:top w:val="none" w:sz="0" w:space="0" w:color="auto"/>
        <w:left w:val="none" w:sz="0" w:space="0" w:color="auto"/>
        <w:bottom w:val="none" w:sz="0" w:space="0" w:color="auto"/>
        <w:right w:val="none" w:sz="0" w:space="0" w:color="auto"/>
      </w:divBdr>
      <w:divsChild>
        <w:div w:id="377826071">
          <w:marLeft w:val="0"/>
          <w:marRight w:val="0"/>
          <w:marTop w:val="0"/>
          <w:marBottom w:val="0"/>
          <w:divBdr>
            <w:top w:val="none" w:sz="0" w:space="0" w:color="auto"/>
            <w:left w:val="none" w:sz="0" w:space="0" w:color="auto"/>
            <w:bottom w:val="none" w:sz="0" w:space="0" w:color="auto"/>
            <w:right w:val="none" w:sz="0" w:space="0" w:color="auto"/>
          </w:divBdr>
          <w:divsChild>
            <w:div w:id="332537432">
              <w:marLeft w:val="0"/>
              <w:marRight w:val="0"/>
              <w:marTop w:val="0"/>
              <w:marBottom w:val="0"/>
              <w:divBdr>
                <w:top w:val="none" w:sz="0" w:space="0" w:color="auto"/>
                <w:left w:val="none" w:sz="0" w:space="0" w:color="auto"/>
                <w:bottom w:val="none" w:sz="0" w:space="0" w:color="auto"/>
                <w:right w:val="none" w:sz="0" w:space="0" w:color="auto"/>
              </w:divBdr>
              <w:divsChild>
                <w:div w:id="7353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120">
          <w:marLeft w:val="0"/>
          <w:marRight w:val="0"/>
          <w:marTop w:val="0"/>
          <w:marBottom w:val="0"/>
          <w:divBdr>
            <w:top w:val="none" w:sz="0" w:space="0" w:color="auto"/>
            <w:left w:val="none" w:sz="0" w:space="0" w:color="auto"/>
            <w:bottom w:val="none" w:sz="0" w:space="0" w:color="auto"/>
            <w:right w:val="none" w:sz="0" w:space="0" w:color="auto"/>
          </w:divBdr>
        </w:div>
      </w:divsChild>
    </w:div>
    <w:div w:id="685719203">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384178442">
          <w:marLeft w:val="0"/>
          <w:marRight w:val="0"/>
          <w:marTop w:val="0"/>
          <w:marBottom w:val="0"/>
          <w:divBdr>
            <w:top w:val="none" w:sz="0" w:space="0" w:color="auto"/>
            <w:left w:val="none" w:sz="0" w:space="0" w:color="auto"/>
            <w:bottom w:val="none" w:sz="0" w:space="0" w:color="auto"/>
            <w:right w:val="none" w:sz="0" w:space="0" w:color="auto"/>
          </w:divBdr>
        </w:div>
        <w:div w:id="700127179">
          <w:marLeft w:val="0"/>
          <w:marRight w:val="0"/>
          <w:marTop w:val="0"/>
          <w:marBottom w:val="0"/>
          <w:divBdr>
            <w:top w:val="none" w:sz="0" w:space="0" w:color="auto"/>
            <w:left w:val="none" w:sz="0" w:space="0" w:color="auto"/>
            <w:bottom w:val="none" w:sz="0" w:space="0" w:color="auto"/>
            <w:right w:val="none" w:sz="0" w:space="0" w:color="auto"/>
          </w:divBdr>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76633672">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 w:id="841510123">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0970">
      <w:bodyDiv w:val="1"/>
      <w:marLeft w:val="0"/>
      <w:marRight w:val="0"/>
      <w:marTop w:val="0"/>
      <w:marBottom w:val="0"/>
      <w:divBdr>
        <w:top w:val="none" w:sz="0" w:space="0" w:color="auto"/>
        <w:left w:val="none" w:sz="0" w:space="0" w:color="auto"/>
        <w:bottom w:val="none" w:sz="0" w:space="0" w:color="auto"/>
        <w:right w:val="none" w:sz="0" w:space="0" w:color="auto"/>
      </w:divBdr>
      <w:divsChild>
        <w:div w:id="750277123">
          <w:marLeft w:val="0"/>
          <w:marRight w:val="0"/>
          <w:marTop w:val="0"/>
          <w:marBottom w:val="0"/>
          <w:divBdr>
            <w:top w:val="none" w:sz="0" w:space="0" w:color="auto"/>
            <w:left w:val="none" w:sz="0" w:space="0" w:color="auto"/>
            <w:bottom w:val="none" w:sz="0" w:space="0" w:color="auto"/>
            <w:right w:val="none" w:sz="0" w:space="0" w:color="auto"/>
          </w:divBdr>
          <w:divsChild>
            <w:div w:id="230042501">
              <w:marLeft w:val="0"/>
              <w:marRight w:val="0"/>
              <w:marTop w:val="0"/>
              <w:marBottom w:val="0"/>
              <w:divBdr>
                <w:top w:val="none" w:sz="0" w:space="0" w:color="auto"/>
                <w:left w:val="none" w:sz="0" w:space="0" w:color="auto"/>
                <w:bottom w:val="none" w:sz="0" w:space="0" w:color="auto"/>
                <w:right w:val="none" w:sz="0" w:space="0" w:color="auto"/>
              </w:divBdr>
              <w:divsChild>
                <w:div w:id="89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057">
          <w:marLeft w:val="0"/>
          <w:marRight w:val="0"/>
          <w:marTop w:val="0"/>
          <w:marBottom w:val="0"/>
          <w:divBdr>
            <w:top w:val="none" w:sz="0" w:space="0" w:color="auto"/>
            <w:left w:val="none" w:sz="0" w:space="0" w:color="auto"/>
            <w:bottom w:val="none" w:sz="0" w:space="0" w:color="auto"/>
            <w:right w:val="none" w:sz="0" w:space="0" w:color="auto"/>
          </w:divBdr>
        </w:div>
      </w:divsChild>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047">
      <w:bodyDiv w:val="1"/>
      <w:marLeft w:val="0"/>
      <w:marRight w:val="0"/>
      <w:marTop w:val="0"/>
      <w:marBottom w:val="0"/>
      <w:divBdr>
        <w:top w:val="none" w:sz="0" w:space="0" w:color="auto"/>
        <w:left w:val="none" w:sz="0" w:space="0" w:color="auto"/>
        <w:bottom w:val="none" w:sz="0" w:space="0" w:color="auto"/>
        <w:right w:val="none" w:sz="0" w:space="0" w:color="auto"/>
      </w:divBdr>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4480521">
          <w:marLeft w:val="0"/>
          <w:marRight w:val="0"/>
          <w:marTop w:val="30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618882077">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18245">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
    <w:div w:id="700478142">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531564">
      <w:bodyDiv w:val="1"/>
      <w:marLeft w:val="0"/>
      <w:marRight w:val="0"/>
      <w:marTop w:val="0"/>
      <w:marBottom w:val="0"/>
      <w:divBdr>
        <w:top w:val="none" w:sz="0" w:space="0" w:color="auto"/>
        <w:left w:val="none" w:sz="0" w:space="0" w:color="auto"/>
        <w:bottom w:val="none" w:sz="0" w:space="0" w:color="auto"/>
        <w:right w:val="none" w:sz="0" w:space="0" w:color="auto"/>
      </w:divBdr>
    </w:div>
    <w:div w:id="708605337">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64196">
          <w:marLeft w:val="0"/>
          <w:marRight w:val="0"/>
          <w:marTop w:val="0"/>
          <w:marBottom w:val="0"/>
          <w:divBdr>
            <w:top w:val="none" w:sz="0" w:space="0" w:color="auto"/>
            <w:left w:val="none" w:sz="0" w:space="0" w:color="auto"/>
            <w:bottom w:val="none" w:sz="0" w:space="0" w:color="auto"/>
            <w:right w:val="none" w:sz="0" w:space="0" w:color="auto"/>
          </w:divBdr>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371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sChild>
                <w:div w:id="2063359412">
                  <w:marLeft w:val="0"/>
                  <w:marRight w:val="0"/>
                  <w:marTop w:val="0"/>
                  <w:marBottom w:val="0"/>
                  <w:divBdr>
                    <w:top w:val="none" w:sz="0" w:space="0" w:color="auto"/>
                    <w:left w:val="none" w:sz="0" w:space="0" w:color="auto"/>
                    <w:bottom w:val="none" w:sz="0" w:space="0" w:color="auto"/>
                    <w:right w:val="none" w:sz="0" w:space="0" w:color="auto"/>
                  </w:divBdr>
                  <w:divsChild>
                    <w:div w:id="752701756">
                      <w:marLeft w:val="0"/>
                      <w:marRight w:val="0"/>
                      <w:marTop w:val="0"/>
                      <w:marBottom w:val="0"/>
                      <w:divBdr>
                        <w:top w:val="none" w:sz="0" w:space="0" w:color="auto"/>
                        <w:left w:val="none" w:sz="0" w:space="0" w:color="auto"/>
                        <w:bottom w:val="none" w:sz="0" w:space="0" w:color="auto"/>
                        <w:right w:val="none" w:sz="0" w:space="0" w:color="auto"/>
                      </w:divBdr>
                    </w:div>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67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sChild>
                <w:div w:id="2000619374">
                  <w:marLeft w:val="0"/>
                  <w:marRight w:val="0"/>
                  <w:marTop w:val="0"/>
                  <w:marBottom w:val="0"/>
                  <w:divBdr>
                    <w:top w:val="none" w:sz="0" w:space="0" w:color="auto"/>
                    <w:left w:val="none" w:sz="0" w:space="0" w:color="auto"/>
                    <w:bottom w:val="none" w:sz="0" w:space="0" w:color="auto"/>
                    <w:right w:val="none" w:sz="0" w:space="0" w:color="auto"/>
                  </w:divBdr>
                  <w:divsChild>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0"/>
                          <w:marRight w:val="0"/>
                          <w:marTop w:val="0"/>
                          <w:marBottom w:val="0"/>
                          <w:divBdr>
                            <w:top w:val="none" w:sz="0" w:space="0" w:color="auto"/>
                            <w:left w:val="none" w:sz="0" w:space="0" w:color="auto"/>
                            <w:bottom w:val="none" w:sz="0" w:space="0" w:color="auto"/>
                            <w:right w:val="none" w:sz="0" w:space="0" w:color="auto"/>
                          </w:divBdr>
                          <w:divsChild>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621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725375520">
          <w:marLeft w:val="0"/>
          <w:marRight w:val="0"/>
          <w:marTop w:val="0"/>
          <w:marBottom w:val="0"/>
          <w:divBdr>
            <w:top w:val="none" w:sz="0" w:space="0" w:color="auto"/>
            <w:left w:val="none" w:sz="0" w:space="0" w:color="auto"/>
            <w:bottom w:val="none" w:sz="0" w:space="0" w:color="auto"/>
            <w:right w:val="none" w:sz="0" w:space="0" w:color="auto"/>
          </w:divBdr>
        </w:div>
      </w:divsChild>
    </w:div>
    <w:div w:id="711811246">
      <w:bodyDiv w:val="1"/>
      <w:marLeft w:val="0"/>
      <w:marRight w:val="0"/>
      <w:marTop w:val="0"/>
      <w:marBottom w:val="0"/>
      <w:divBdr>
        <w:top w:val="none" w:sz="0" w:space="0" w:color="auto"/>
        <w:left w:val="none" w:sz="0" w:space="0" w:color="auto"/>
        <w:bottom w:val="none" w:sz="0" w:space="0" w:color="auto"/>
        <w:right w:val="none" w:sz="0" w:space="0" w:color="auto"/>
      </w:divBdr>
      <w:divsChild>
        <w:div w:id="698287023">
          <w:marLeft w:val="0"/>
          <w:marRight w:val="0"/>
          <w:marTop w:val="0"/>
          <w:marBottom w:val="0"/>
          <w:divBdr>
            <w:top w:val="none" w:sz="0" w:space="0" w:color="auto"/>
            <w:left w:val="none" w:sz="0" w:space="0" w:color="auto"/>
            <w:bottom w:val="none" w:sz="0" w:space="0" w:color="auto"/>
            <w:right w:val="none" w:sz="0" w:space="0" w:color="auto"/>
          </w:divBdr>
        </w:div>
        <w:div w:id="898244240">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28721855">
          <w:marLeft w:val="0"/>
          <w:marRight w:val="0"/>
          <w:marTop w:val="0"/>
          <w:marBottom w:val="0"/>
          <w:divBdr>
            <w:top w:val="none" w:sz="0" w:space="0" w:color="auto"/>
            <w:left w:val="none" w:sz="0" w:space="0" w:color="auto"/>
            <w:bottom w:val="none" w:sz="0" w:space="0" w:color="auto"/>
            <w:right w:val="none" w:sz="0" w:space="0" w:color="auto"/>
          </w:divBdr>
        </w:div>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342228">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14767">
      <w:bodyDiv w:val="1"/>
      <w:marLeft w:val="0"/>
      <w:marRight w:val="0"/>
      <w:marTop w:val="0"/>
      <w:marBottom w:val="0"/>
      <w:divBdr>
        <w:top w:val="none" w:sz="0" w:space="0" w:color="auto"/>
        <w:left w:val="none" w:sz="0" w:space="0" w:color="auto"/>
        <w:bottom w:val="none" w:sz="0" w:space="0" w:color="auto"/>
        <w:right w:val="none" w:sz="0" w:space="0" w:color="auto"/>
      </w:divBdr>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633818">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171189">
      <w:bodyDiv w:val="1"/>
      <w:marLeft w:val="0"/>
      <w:marRight w:val="0"/>
      <w:marTop w:val="0"/>
      <w:marBottom w:val="0"/>
      <w:divBdr>
        <w:top w:val="none" w:sz="0" w:space="0" w:color="auto"/>
        <w:left w:val="none" w:sz="0" w:space="0" w:color="auto"/>
        <w:bottom w:val="none" w:sz="0" w:space="0" w:color="auto"/>
        <w:right w:val="none" w:sz="0" w:space="0" w:color="auto"/>
      </w:divBdr>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839082285">
          <w:marLeft w:val="0"/>
          <w:marRight w:val="0"/>
          <w:marTop w:val="0"/>
          <w:marBottom w:val="0"/>
          <w:divBdr>
            <w:top w:val="none" w:sz="0" w:space="0" w:color="auto"/>
            <w:left w:val="none" w:sz="0" w:space="0" w:color="auto"/>
            <w:bottom w:val="none" w:sz="0" w:space="0" w:color="auto"/>
            <w:right w:val="none" w:sz="0" w:space="0" w:color="auto"/>
          </w:divBdr>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027454">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229660852">
          <w:marLeft w:val="0"/>
          <w:marRight w:val="0"/>
          <w:marTop w:val="0"/>
          <w:marBottom w:val="0"/>
          <w:divBdr>
            <w:top w:val="none" w:sz="0" w:space="0" w:color="auto"/>
            <w:left w:val="none" w:sz="0" w:space="0" w:color="auto"/>
            <w:bottom w:val="none" w:sz="0" w:space="0" w:color="auto"/>
            <w:right w:val="none" w:sz="0" w:space="0" w:color="auto"/>
          </w:divBdr>
        </w:div>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658729742">
          <w:marLeft w:val="0"/>
          <w:marRight w:val="0"/>
          <w:marTop w:val="0"/>
          <w:marBottom w:val="0"/>
          <w:divBdr>
            <w:top w:val="none" w:sz="0" w:space="0" w:color="auto"/>
            <w:left w:val="none" w:sz="0" w:space="0" w:color="auto"/>
            <w:bottom w:val="none" w:sz="0" w:space="0" w:color="auto"/>
            <w:right w:val="none" w:sz="0" w:space="0" w:color="auto"/>
          </w:divBdr>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34462">
      <w:bodyDiv w:val="1"/>
      <w:marLeft w:val="0"/>
      <w:marRight w:val="0"/>
      <w:marTop w:val="0"/>
      <w:marBottom w:val="0"/>
      <w:divBdr>
        <w:top w:val="none" w:sz="0" w:space="0" w:color="auto"/>
        <w:left w:val="none" w:sz="0" w:space="0" w:color="auto"/>
        <w:bottom w:val="none" w:sz="0" w:space="0" w:color="auto"/>
        <w:right w:val="none" w:sz="0" w:space="0" w:color="auto"/>
      </w:divBdr>
      <w:divsChild>
        <w:div w:id="1471557663">
          <w:marLeft w:val="0"/>
          <w:marRight w:val="0"/>
          <w:marTop w:val="0"/>
          <w:marBottom w:val="0"/>
          <w:divBdr>
            <w:top w:val="none" w:sz="0" w:space="0" w:color="auto"/>
            <w:left w:val="none" w:sz="0" w:space="0" w:color="auto"/>
            <w:bottom w:val="none" w:sz="0" w:space="0" w:color="auto"/>
            <w:right w:val="none" w:sz="0" w:space="0" w:color="auto"/>
          </w:divBdr>
          <w:divsChild>
            <w:div w:id="625085298">
              <w:blockQuote w:val="1"/>
              <w:marLeft w:val="0"/>
              <w:marRight w:val="0"/>
              <w:marTop w:val="0"/>
              <w:marBottom w:val="0"/>
              <w:divBdr>
                <w:top w:val="none" w:sz="0" w:space="0" w:color="auto"/>
                <w:left w:val="none" w:sz="0" w:space="0" w:color="auto"/>
                <w:bottom w:val="none" w:sz="0" w:space="0" w:color="auto"/>
                <w:right w:val="none" w:sz="0" w:space="0" w:color="auto"/>
              </w:divBdr>
              <w:divsChild>
                <w:div w:id="687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13524">
      <w:bodyDiv w:val="1"/>
      <w:marLeft w:val="0"/>
      <w:marRight w:val="0"/>
      <w:marTop w:val="0"/>
      <w:marBottom w:val="0"/>
      <w:divBdr>
        <w:top w:val="none" w:sz="0" w:space="0" w:color="auto"/>
        <w:left w:val="none" w:sz="0" w:space="0" w:color="auto"/>
        <w:bottom w:val="none" w:sz="0" w:space="0" w:color="auto"/>
        <w:right w:val="none" w:sz="0" w:space="0" w:color="auto"/>
      </w:divBdr>
      <w:divsChild>
        <w:div w:id="100079440">
          <w:marLeft w:val="0"/>
          <w:marRight w:val="0"/>
          <w:marTop w:val="0"/>
          <w:marBottom w:val="0"/>
          <w:divBdr>
            <w:top w:val="none" w:sz="0" w:space="0" w:color="auto"/>
            <w:left w:val="none" w:sz="0" w:space="0" w:color="auto"/>
            <w:bottom w:val="none" w:sz="0" w:space="0" w:color="auto"/>
            <w:right w:val="none" w:sz="0" w:space="0" w:color="auto"/>
          </w:divBdr>
        </w:div>
        <w:div w:id="438764684">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6012">
      <w:bodyDiv w:val="1"/>
      <w:marLeft w:val="0"/>
      <w:marRight w:val="0"/>
      <w:marTop w:val="0"/>
      <w:marBottom w:val="0"/>
      <w:divBdr>
        <w:top w:val="none" w:sz="0" w:space="0" w:color="auto"/>
        <w:left w:val="none" w:sz="0" w:space="0" w:color="auto"/>
        <w:bottom w:val="none" w:sz="0" w:space="0" w:color="auto"/>
        <w:right w:val="none" w:sz="0" w:space="0" w:color="auto"/>
      </w:divBdr>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901016514">
          <w:marLeft w:val="0"/>
          <w:marRight w:val="0"/>
          <w:marTop w:val="0"/>
          <w:marBottom w:val="0"/>
          <w:divBdr>
            <w:top w:val="none" w:sz="0" w:space="0" w:color="auto"/>
            <w:left w:val="none" w:sz="0" w:space="0" w:color="auto"/>
            <w:bottom w:val="none" w:sz="0" w:space="0" w:color="auto"/>
            <w:right w:val="none" w:sz="0" w:space="0" w:color="auto"/>
          </w:divBdr>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15209">
      <w:bodyDiv w:val="1"/>
      <w:marLeft w:val="0"/>
      <w:marRight w:val="0"/>
      <w:marTop w:val="0"/>
      <w:marBottom w:val="0"/>
      <w:divBdr>
        <w:top w:val="none" w:sz="0" w:space="0" w:color="auto"/>
        <w:left w:val="none" w:sz="0" w:space="0" w:color="auto"/>
        <w:bottom w:val="none" w:sz="0" w:space="0" w:color="auto"/>
        <w:right w:val="none" w:sz="0" w:space="0" w:color="auto"/>
      </w:divBdr>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266472183">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
    <w:div w:id="754322972">
      <w:bodyDiv w:val="1"/>
      <w:marLeft w:val="0"/>
      <w:marRight w:val="0"/>
      <w:marTop w:val="0"/>
      <w:marBottom w:val="0"/>
      <w:divBdr>
        <w:top w:val="none" w:sz="0" w:space="0" w:color="auto"/>
        <w:left w:val="none" w:sz="0" w:space="0" w:color="auto"/>
        <w:bottom w:val="none" w:sz="0" w:space="0" w:color="auto"/>
        <w:right w:val="none" w:sz="0" w:space="0" w:color="auto"/>
      </w:divBdr>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143474">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392580218">
          <w:marLeft w:val="0"/>
          <w:marRight w:val="0"/>
          <w:marTop w:val="0"/>
          <w:marBottom w:val="0"/>
          <w:divBdr>
            <w:top w:val="none" w:sz="0" w:space="0" w:color="auto"/>
            <w:left w:val="none" w:sz="0" w:space="0" w:color="auto"/>
            <w:bottom w:val="none" w:sz="0" w:space="0" w:color="auto"/>
            <w:right w:val="none" w:sz="0" w:space="0" w:color="auto"/>
          </w:divBdr>
        </w:div>
        <w:div w:id="476381235">
          <w:marLeft w:val="0"/>
          <w:marRight w:val="0"/>
          <w:marTop w:val="0"/>
          <w:marBottom w:val="0"/>
          <w:divBdr>
            <w:top w:val="none" w:sz="0" w:space="0" w:color="auto"/>
            <w:left w:val="none" w:sz="0" w:space="0" w:color="auto"/>
            <w:bottom w:val="none" w:sz="0" w:space="0" w:color="auto"/>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402676893">
          <w:blockQuote w:val="1"/>
          <w:marLeft w:val="0"/>
          <w:marRight w:val="0"/>
          <w:marTop w:val="0"/>
          <w:marBottom w:val="375"/>
          <w:divBdr>
            <w:top w:val="none" w:sz="0" w:space="0" w:color="auto"/>
            <w:left w:val="none" w:sz="0" w:space="0" w:color="auto"/>
            <w:bottom w:val="none" w:sz="0" w:space="0" w:color="auto"/>
            <w:right w:val="none" w:sz="0" w:space="0" w:color="auto"/>
          </w:divBdr>
        </w:div>
        <w:div w:id="794952604">
          <w:marLeft w:val="0"/>
          <w:marRight w:val="0"/>
          <w:marTop w:val="0"/>
          <w:marBottom w:val="0"/>
          <w:divBdr>
            <w:top w:val="none" w:sz="0" w:space="0" w:color="auto"/>
            <w:left w:val="none" w:sz="0" w:space="0" w:color="auto"/>
            <w:bottom w:val="none" w:sz="0" w:space="0" w:color="auto"/>
            <w:right w:val="none" w:sz="0" w:space="0" w:color="auto"/>
          </w:divBdr>
        </w:div>
      </w:divsChild>
    </w:div>
    <w:div w:id="761149019">
      <w:bodyDiv w:val="1"/>
      <w:marLeft w:val="0"/>
      <w:marRight w:val="0"/>
      <w:marTop w:val="0"/>
      <w:marBottom w:val="0"/>
      <w:divBdr>
        <w:top w:val="none" w:sz="0" w:space="0" w:color="auto"/>
        <w:left w:val="none" w:sz="0" w:space="0" w:color="auto"/>
        <w:bottom w:val="none" w:sz="0" w:space="0" w:color="auto"/>
        <w:right w:val="none" w:sz="0" w:space="0" w:color="auto"/>
      </w:divBdr>
      <w:divsChild>
        <w:div w:id="117185826">
          <w:marLeft w:val="0"/>
          <w:marRight w:val="0"/>
          <w:marTop w:val="0"/>
          <w:marBottom w:val="0"/>
          <w:divBdr>
            <w:top w:val="none" w:sz="0" w:space="0" w:color="auto"/>
            <w:left w:val="none" w:sz="0" w:space="0" w:color="auto"/>
            <w:bottom w:val="none" w:sz="0" w:space="0" w:color="auto"/>
            <w:right w:val="none" w:sz="0" w:space="0" w:color="auto"/>
          </w:divBdr>
          <w:divsChild>
            <w:div w:id="715156951">
              <w:marLeft w:val="0"/>
              <w:marRight w:val="0"/>
              <w:marTop w:val="0"/>
              <w:marBottom w:val="0"/>
              <w:divBdr>
                <w:top w:val="none" w:sz="0" w:space="0" w:color="auto"/>
                <w:left w:val="none" w:sz="0" w:space="0" w:color="auto"/>
                <w:bottom w:val="none" w:sz="0" w:space="0" w:color="auto"/>
                <w:right w:val="none" w:sz="0" w:space="0" w:color="auto"/>
              </w:divBdr>
              <w:divsChild>
                <w:div w:id="76707034">
                  <w:marLeft w:val="0"/>
                  <w:marRight w:val="0"/>
                  <w:marTop w:val="0"/>
                  <w:marBottom w:val="0"/>
                  <w:divBdr>
                    <w:top w:val="none" w:sz="0" w:space="0" w:color="auto"/>
                    <w:left w:val="none" w:sz="0" w:space="0" w:color="auto"/>
                    <w:bottom w:val="none" w:sz="0" w:space="0" w:color="auto"/>
                    <w:right w:val="none" w:sz="0" w:space="0" w:color="auto"/>
                  </w:divBdr>
                  <w:divsChild>
                    <w:div w:id="109671916">
                      <w:marLeft w:val="0"/>
                      <w:marRight w:val="0"/>
                      <w:marTop w:val="0"/>
                      <w:marBottom w:val="0"/>
                      <w:divBdr>
                        <w:top w:val="none" w:sz="0" w:space="0" w:color="auto"/>
                        <w:left w:val="none" w:sz="0" w:space="0" w:color="auto"/>
                        <w:bottom w:val="none" w:sz="0" w:space="0" w:color="auto"/>
                        <w:right w:val="none" w:sz="0" w:space="0" w:color="auto"/>
                      </w:divBdr>
                    </w:div>
                  </w:divsChild>
                </w:div>
                <w:div w:id="106507048">
                  <w:marLeft w:val="0"/>
                  <w:marRight w:val="0"/>
                  <w:marTop w:val="0"/>
                  <w:marBottom w:val="0"/>
                  <w:divBdr>
                    <w:top w:val="none" w:sz="0" w:space="0" w:color="auto"/>
                    <w:left w:val="none" w:sz="0" w:space="0" w:color="auto"/>
                    <w:bottom w:val="none" w:sz="0" w:space="0" w:color="auto"/>
                    <w:right w:val="none" w:sz="0" w:space="0" w:color="auto"/>
                  </w:divBdr>
                  <w:divsChild>
                    <w:div w:id="335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140">
          <w:marLeft w:val="0"/>
          <w:marRight w:val="0"/>
          <w:marTop w:val="0"/>
          <w:marBottom w:val="0"/>
          <w:divBdr>
            <w:top w:val="none" w:sz="0" w:space="0" w:color="auto"/>
            <w:left w:val="none" w:sz="0" w:space="0" w:color="auto"/>
            <w:bottom w:val="none" w:sz="0" w:space="0" w:color="auto"/>
            <w:right w:val="none" w:sz="0" w:space="0" w:color="auto"/>
          </w:divBdr>
          <w:divsChild>
            <w:div w:id="7102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461045">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
      </w:divsChild>
    </w:div>
    <w:div w:id="769198034">
      <w:bodyDiv w:val="1"/>
      <w:marLeft w:val="0"/>
      <w:marRight w:val="0"/>
      <w:marTop w:val="0"/>
      <w:marBottom w:val="0"/>
      <w:divBdr>
        <w:top w:val="none" w:sz="0" w:space="0" w:color="auto"/>
        <w:left w:val="none" w:sz="0" w:space="0" w:color="auto"/>
        <w:bottom w:val="none" w:sz="0" w:space="0" w:color="auto"/>
        <w:right w:val="none" w:sz="0" w:space="0" w:color="auto"/>
      </w:divBdr>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11246047">
          <w:marLeft w:val="0"/>
          <w:marRight w:val="0"/>
          <w:marTop w:val="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400566713">
          <w:marLeft w:val="0"/>
          <w:marRight w:val="0"/>
          <w:marTop w:val="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135118">
      <w:bodyDiv w:val="1"/>
      <w:marLeft w:val="0"/>
      <w:marRight w:val="0"/>
      <w:marTop w:val="0"/>
      <w:marBottom w:val="0"/>
      <w:divBdr>
        <w:top w:val="none" w:sz="0" w:space="0" w:color="auto"/>
        <w:left w:val="none" w:sz="0" w:space="0" w:color="auto"/>
        <w:bottom w:val="none" w:sz="0" w:space="0" w:color="auto"/>
        <w:right w:val="none" w:sz="0" w:space="0" w:color="auto"/>
      </w:divBdr>
    </w:div>
    <w:div w:id="774206424">
      <w:bodyDiv w:val="1"/>
      <w:marLeft w:val="0"/>
      <w:marRight w:val="0"/>
      <w:marTop w:val="0"/>
      <w:marBottom w:val="0"/>
      <w:divBdr>
        <w:top w:val="none" w:sz="0" w:space="0" w:color="auto"/>
        <w:left w:val="none" w:sz="0" w:space="0" w:color="auto"/>
        <w:bottom w:val="none" w:sz="0" w:space="0" w:color="auto"/>
        <w:right w:val="none" w:sz="0" w:space="0" w:color="auto"/>
      </w:divBdr>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11594">
      <w:bodyDiv w:val="1"/>
      <w:marLeft w:val="0"/>
      <w:marRight w:val="0"/>
      <w:marTop w:val="0"/>
      <w:marBottom w:val="0"/>
      <w:divBdr>
        <w:top w:val="none" w:sz="0" w:space="0" w:color="auto"/>
        <w:left w:val="none" w:sz="0" w:space="0" w:color="auto"/>
        <w:bottom w:val="none" w:sz="0" w:space="0" w:color="auto"/>
        <w:right w:val="none" w:sz="0" w:space="0" w:color="auto"/>
      </w:divBdr>
      <w:divsChild>
        <w:div w:id="626273918">
          <w:marLeft w:val="0"/>
          <w:marRight w:val="0"/>
          <w:marTop w:val="0"/>
          <w:marBottom w:val="0"/>
          <w:divBdr>
            <w:top w:val="none" w:sz="0" w:space="0" w:color="auto"/>
            <w:left w:val="none" w:sz="0" w:space="0" w:color="auto"/>
            <w:bottom w:val="none" w:sz="0" w:space="0" w:color="auto"/>
            <w:right w:val="none" w:sz="0" w:space="0" w:color="auto"/>
          </w:divBdr>
        </w:div>
        <w:div w:id="631714947">
          <w:marLeft w:val="0"/>
          <w:marRight w:val="0"/>
          <w:marTop w:val="0"/>
          <w:marBottom w:val="0"/>
          <w:divBdr>
            <w:top w:val="none" w:sz="0" w:space="0" w:color="auto"/>
            <w:left w:val="none" w:sz="0" w:space="0" w:color="auto"/>
            <w:bottom w:val="none" w:sz="0" w:space="0" w:color="auto"/>
            <w:right w:val="none" w:sz="0" w:space="0" w:color="auto"/>
          </w:divBdr>
          <w:divsChild>
            <w:div w:id="4755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
    <w:div w:id="777676773">
      <w:bodyDiv w:val="1"/>
      <w:marLeft w:val="0"/>
      <w:marRight w:val="0"/>
      <w:marTop w:val="0"/>
      <w:marBottom w:val="0"/>
      <w:divBdr>
        <w:top w:val="none" w:sz="0" w:space="0" w:color="auto"/>
        <w:left w:val="none" w:sz="0" w:space="0" w:color="auto"/>
        <w:bottom w:val="none" w:sz="0" w:space="0" w:color="auto"/>
        <w:right w:val="none" w:sz="0" w:space="0" w:color="auto"/>
      </w:divBdr>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351999089">
          <w:marLeft w:val="0"/>
          <w:marRight w:val="0"/>
          <w:marTop w:val="0"/>
          <w:marBottom w:val="0"/>
          <w:divBdr>
            <w:top w:val="none" w:sz="0" w:space="0" w:color="auto"/>
            <w:left w:val="none" w:sz="0" w:space="0" w:color="auto"/>
            <w:bottom w:val="none" w:sz="0" w:space="0" w:color="auto"/>
            <w:right w:val="none" w:sz="0" w:space="0" w:color="auto"/>
          </w:divBdr>
        </w:div>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
    <w:div w:id="781731011">
      <w:bodyDiv w:val="1"/>
      <w:marLeft w:val="0"/>
      <w:marRight w:val="0"/>
      <w:marTop w:val="0"/>
      <w:marBottom w:val="0"/>
      <w:divBdr>
        <w:top w:val="none" w:sz="0" w:space="0" w:color="auto"/>
        <w:left w:val="none" w:sz="0" w:space="0" w:color="auto"/>
        <w:bottom w:val="none" w:sz="0" w:space="0" w:color="auto"/>
        <w:right w:val="none" w:sz="0" w:space="0" w:color="auto"/>
      </w:divBdr>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sChild>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888522">
      <w:bodyDiv w:val="1"/>
      <w:marLeft w:val="0"/>
      <w:marRight w:val="0"/>
      <w:marTop w:val="0"/>
      <w:marBottom w:val="0"/>
      <w:divBdr>
        <w:top w:val="none" w:sz="0" w:space="0" w:color="auto"/>
        <w:left w:val="none" w:sz="0" w:space="0" w:color="auto"/>
        <w:bottom w:val="none" w:sz="0" w:space="0" w:color="auto"/>
        <w:right w:val="none" w:sz="0" w:space="0" w:color="auto"/>
      </w:divBdr>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sChild>
    </w:div>
    <w:div w:id="784470965">
      <w:bodyDiv w:val="1"/>
      <w:marLeft w:val="0"/>
      <w:marRight w:val="0"/>
      <w:marTop w:val="0"/>
      <w:marBottom w:val="0"/>
      <w:divBdr>
        <w:top w:val="none" w:sz="0" w:space="0" w:color="auto"/>
        <w:left w:val="none" w:sz="0" w:space="0" w:color="auto"/>
        <w:bottom w:val="none" w:sz="0" w:space="0" w:color="auto"/>
        <w:right w:val="none" w:sz="0" w:space="0" w:color="auto"/>
      </w:divBdr>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
    <w:div w:id="787162816">
      <w:bodyDiv w:val="1"/>
      <w:marLeft w:val="0"/>
      <w:marRight w:val="0"/>
      <w:marTop w:val="0"/>
      <w:marBottom w:val="0"/>
      <w:divBdr>
        <w:top w:val="none" w:sz="0" w:space="0" w:color="auto"/>
        <w:left w:val="none" w:sz="0" w:space="0" w:color="auto"/>
        <w:bottom w:val="none" w:sz="0" w:space="0" w:color="auto"/>
        <w:right w:val="none" w:sz="0" w:space="0" w:color="auto"/>
      </w:divBdr>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5630">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
    <w:div w:id="788622542">
      <w:bodyDiv w:val="1"/>
      <w:marLeft w:val="0"/>
      <w:marRight w:val="0"/>
      <w:marTop w:val="0"/>
      <w:marBottom w:val="0"/>
      <w:divBdr>
        <w:top w:val="none" w:sz="0" w:space="0" w:color="auto"/>
        <w:left w:val="none" w:sz="0" w:space="0" w:color="auto"/>
        <w:bottom w:val="none" w:sz="0" w:space="0" w:color="auto"/>
        <w:right w:val="none" w:sz="0" w:space="0" w:color="auto"/>
      </w:divBdr>
    </w:div>
    <w:div w:id="788627056">
      <w:bodyDiv w:val="1"/>
      <w:marLeft w:val="0"/>
      <w:marRight w:val="0"/>
      <w:marTop w:val="0"/>
      <w:marBottom w:val="0"/>
      <w:divBdr>
        <w:top w:val="none" w:sz="0" w:space="0" w:color="auto"/>
        <w:left w:val="none" w:sz="0" w:space="0" w:color="auto"/>
        <w:bottom w:val="none" w:sz="0" w:space="0" w:color="auto"/>
        <w:right w:val="none" w:sz="0" w:space="0" w:color="auto"/>
      </w:divBdr>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
    <w:div w:id="791948329">
      <w:bodyDiv w:val="1"/>
      <w:marLeft w:val="0"/>
      <w:marRight w:val="0"/>
      <w:marTop w:val="0"/>
      <w:marBottom w:val="0"/>
      <w:divBdr>
        <w:top w:val="none" w:sz="0" w:space="0" w:color="auto"/>
        <w:left w:val="none" w:sz="0" w:space="0" w:color="auto"/>
        <w:bottom w:val="none" w:sz="0" w:space="0" w:color="auto"/>
        <w:right w:val="none" w:sz="0" w:space="0" w:color="auto"/>
      </w:divBdr>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27014613">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3018150">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541096747">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293452">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3959068">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74">
          <w:blockQuote w:val="1"/>
          <w:marLeft w:val="0"/>
          <w:marRight w:val="0"/>
          <w:marTop w:val="0"/>
          <w:marBottom w:val="375"/>
          <w:divBdr>
            <w:top w:val="none" w:sz="0" w:space="0" w:color="auto"/>
            <w:left w:val="none" w:sz="0" w:space="0" w:color="auto"/>
            <w:bottom w:val="none" w:sz="0" w:space="0" w:color="auto"/>
            <w:right w:val="none" w:sz="0" w:space="0" w:color="auto"/>
          </w:divBdr>
        </w:div>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sChild>
    </w:div>
    <w:div w:id="817264459">
      <w:bodyDiv w:val="1"/>
      <w:marLeft w:val="0"/>
      <w:marRight w:val="0"/>
      <w:marTop w:val="0"/>
      <w:marBottom w:val="0"/>
      <w:divBdr>
        <w:top w:val="none" w:sz="0" w:space="0" w:color="auto"/>
        <w:left w:val="none" w:sz="0" w:space="0" w:color="auto"/>
        <w:bottom w:val="none" w:sz="0" w:space="0" w:color="auto"/>
        <w:right w:val="none" w:sz="0" w:space="0" w:color="auto"/>
      </w:divBdr>
    </w:div>
    <w:div w:id="817304477">
      <w:bodyDiv w:val="1"/>
      <w:marLeft w:val="0"/>
      <w:marRight w:val="0"/>
      <w:marTop w:val="0"/>
      <w:marBottom w:val="0"/>
      <w:divBdr>
        <w:top w:val="none" w:sz="0" w:space="0" w:color="auto"/>
        <w:left w:val="none" w:sz="0" w:space="0" w:color="auto"/>
        <w:bottom w:val="none" w:sz="0" w:space="0" w:color="auto"/>
        <w:right w:val="none" w:sz="0" w:space="0" w:color="auto"/>
      </w:divBdr>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5894">
      <w:bodyDiv w:val="1"/>
      <w:marLeft w:val="0"/>
      <w:marRight w:val="0"/>
      <w:marTop w:val="0"/>
      <w:marBottom w:val="0"/>
      <w:divBdr>
        <w:top w:val="none" w:sz="0" w:space="0" w:color="auto"/>
        <w:left w:val="none" w:sz="0" w:space="0" w:color="auto"/>
        <w:bottom w:val="none" w:sz="0" w:space="0" w:color="auto"/>
        <w:right w:val="none" w:sz="0" w:space="0" w:color="auto"/>
      </w:divBdr>
      <w:divsChild>
        <w:div w:id="36011696">
          <w:marLeft w:val="0"/>
          <w:marRight w:val="-3000"/>
          <w:marTop w:val="0"/>
          <w:marBottom w:val="0"/>
          <w:divBdr>
            <w:top w:val="single" w:sz="6" w:space="4" w:color="023380"/>
            <w:left w:val="single" w:sz="6" w:space="4" w:color="023380"/>
            <w:bottom w:val="single" w:sz="6" w:space="4" w:color="023380"/>
            <w:right w:val="single" w:sz="6" w:space="0" w:color="023380"/>
          </w:divBdr>
          <w:divsChild>
            <w:div w:id="476268174">
              <w:marLeft w:val="0"/>
              <w:marRight w:val="0"/>
              <w:marTop w:val="0"/>
              <w:marBottom w:val="0"/>
              <w:divBdr>
                <w:top w:val="none" w:sz="0" w:space="0" w:color="auto"/>
                <w:left w:val="none" w:sz="0" w:space="0" w:color="auto"/>
                <w:bottom w:val="none" w:sz="0" w:space="0" w:color="auto"/>
                <w:right w:val="none" w:sz="0" w:space="0" w:color="auto"/>
              </w:divBdr>
            </w:div>
            <w:div w:id="68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776243">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5532">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771784187">
          <w:marLeft w:val="0"/>
          <w:marRight w:val="0"/>
          <w:marTop w:val="0"/>
          <w:marBottom w:val="0"/>
          <w:divBdr>
            <w:top w:val="none" w:sz="0" w:space="0" w:color="auto"/>
            <w:left w:val="none" w:sz="0" w:space="0" w:color="auto"/>
            <w:bottom w:val="none" w:sz="0" w:space="0" w:color="auto"/>
            <w:right w:val="none" w:sz="0" w:space="0" w:color="auto"/>
          </w:divBdr>
        </w:div>
        <w:div w:id="815536251">
          <w:marLeft w:val="0"/>
          <w:marRight w:val="0"/>
          <w:marTop w:val="300"/>
          <w:marBottom w:val="30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367949750">
          <w:marLeft w:val="0"/>
          <w:marRight w:val="0"/>
          <w:marTop w:val="0"/>
          <w:marBottom w:val="0"/>
          <w:divBdr>
            <w:top w:val="none" w:sz="0" w:space="0" w:color="auto"/>
            <w:left w:val="none" w:sz="0" w:space="0" w:color="auto"/>
            <w:bottom w:val="none" w:sz="0" w:space="0" w:color="auto"/>
            <w:right w:val="none" w:sz="0" w:space="0" w:color="auto"/>
          </w:divBdr>
        </w:div>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347099">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351126">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sChild>
    </w:div>
    <w:div w:id="843325876">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371">
      <w:bodyDiv w:val="1"/>
      <w:marLeft w:val="0"/>
      <w:marRight w:val="0"/>
      <w:marTop w:val="0"/>
      <w:marBottom w:val="0"/>
      <w:divBdr>
        <w:top w:val="none" w:sz="0" w:space="0" w:color="auto"/>
        <w:left w:val="none" w:sz="0" w:space="0" w:color="auto"/>
        <w:bottom w:val="none" w:sz="0" w:space="0" w:color="auto"/>
        <w:right w:val="none" w:sz="0" w:space="0" w:color="auto"/>
      </w:divBdr>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414796">
      <w:bodyDiv w:val="1"/>
      <w:marLeft w:val="0"/>
      <w:marRight w:val="0"/>
      <w:marTop w:val="0"/>
      <w:marBottom w:val="0"/>
      <w:divBdr>
        <w:top w:val="none" w:sz="0" w:space="0" w:color="auto"/>
        <w:left w:val="none" w:sz="0" w:space="0" w:color="auto"/>
        <w:bottom w:val="none" w:sz="0" w:space="0" w:color="auto"/>
        <w:right w:val="none" w:sz="0" w:space="0" w:color="auto"/>
      </w:divBdr>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sChild>
    </w:div>
    <w:div w:id="851840291">
      <w:bodyDiv w:val="1"/>
      <w:marLeft w:val="0"/>
      <w:marRight w:val="0"/>
      <w:marTop w:val="0"/>
      <w:marBottom w:val="0"/>
      <w:divBdr>
        <w:top w:val="none" w:sz="0" w:space="0" w:color="auto"/>
        <w:left w:val="none" w:sz="0" w:space="0" w:color="auto"/>
        <w:bottom w:val="none" w:sz="0" w:space="0" w:color="auto"/>
        <w:right w:val="none" w:sz="0" w:space="0" w:color="auto"/>
      </w:divBdr>
      <w:divsChild>
        <w:div w:id="44528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260845286">
          <w:marLeft w:val="0"/>
          <w:marRight w:val="0"/>
          <w:marTop w:val="0"/>
          <w:marBottom w:val="0"/>
          <w:divBdr>
            <w:top w:val="none" w:sz="0" w:space="0" w:color="auto"/>
            <w:left w:val="none" w:sz="0" w:space="0" w:color="auto"/>
            <w:bottom w:val="none" w:sz="0" w:space="0" w:color="auto"/>
            <w:right w:val="none" w:sz="0" w:space="0" w:color="auto"/>
          </w:divBdr>
        </w:div>
        <w:div w:id="384138825">
          <w:marLeft w:val="0"/>
          <w:marRight w:val="0"/>
          <w:marTop w:val="300"/>
          <w:marBottom w:val="30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23248">
      <w:bodyDiv w:val="1"/>
      <w:marLeft w:val="0"/>
      <w:marRight w:val="0"/>
      <w:marTop w:val="0"/>
      <w:marBottom w:val="0"/>
      <w:divBdr>
        <w:top w:val="none" w:sz="0" w:space="0" w:color="auto"/>
        <w:left w:val="none" w:sz="0" w:space="0" w:color="auto"/>
        <w:bottom w:val="none" w:sz="0" w:space="0" w:color="auto"/>
        <w:right w:val="none" w:sz="0" w:space="0" w:color="auto"/>
      </w:divBdr>
      <w:divsChild>
        <w:div w:id="585771594">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34350257">
          <w:marLeft w:val="0"/>
          <w:marRight w:val="0"/>
          <w:marTop w:val="0"/>
          <w:marBottom w:val="30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374815993">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125491">
      <w:bodyDiv w:val="1"/>
      <w:marLeft w:val="0"/>
      <w:marRight w:val="0"/>
      <w:marTop w:val="0"/>
      <w:marBottom w:val="0"/>
      <w:divBdr>
        <w:top w:val="none" w:sz="0" w:space="0" w:color="auto"/>
        <w:left w:val="none" w:sz="0" w:space="0" w:color="auto"/>
        <w:bottom w:val="none" w:sz="0" w:space="0" w:color="auto"/>
        <w:right w:val="none" w:sz="0" w:space="0" w:color="auto"/>
      </w:divBdr>
      <w:divsChild>
        <w:div w:id="541525733">
          <w:marLeft w:val="0"/>
          <w:marRight w:val="0"/>
          <w:marTop w:val="0"/>
          <w:marBottom w:val="0"/>
          <w:divBdr>
            <w:top w:val="none" w:sz="0" w:space="0" w:color="auto"/>
            <w:left w:val="none" w:sz="0" w:space="0" w:color="auto"/>
            <w:bottom w:val="none" w:sz="0" w:space="0" w:color="auto"/>
            <w:right w:val="none" w:sz="0" w:space="0" w:color="auto"/>
          </w:divBdr>
        </w:div>
        <w:div w:id="1006978081">
          <w:marLeft w:val="0"/>
          <w:marRight w:val="0"/>
          <w:marTop w:val="0"/>
          <w:marBottom w:val="0"/>
          <w:divBdr>
            <w:top w:val="none" w:sz="0" w:space="0" w:color="auto"/>
            <w:left w:val="none" w:sz="0" w:space="0" w:color="auto"/>
            <w:bottom w:val="none" w:sz="0" w:space="0" w:color="auto"/>
            <w:right w:val="none" w:sz="0" w:space="0" w:color="auto"/>
          </w:divBdr>
          <w:divsChild>
            <w:div w:id="419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
          </w:divsChild>
        </w:div>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448">
      <w:bodyDiv w:val="1"/>
      <w:marLeft w:val="0"/>
      <w:marRight w:val="0"/>
      <w:marTop w:val="0"/>
      <w:marBottom w:val="0"/>
      <w:divBdr>
        <w:top w:val="none" w:sz="0" w:space="0" w:color="auto"/>
        <w:left w:val="none" w:sz="0" w:space="0" w:color="auto"/>
        <w:bottom w:val="none" w:sz="0" w:space="0" w:color="auto"/>
        <w:right w:val="none" w:sz="0" w:space="0" w:color="auto"/>
      </w:divBdr>
      <w:divsChild>
        <w:div w:id="24172571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750993">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25564268">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520937">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830627">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647981268">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0733">
      <w:bodyDiv w:val="1"/>
      <w:marLeft w:val="0"/>
      <w:marRight w:val="0"/>
      <w:marTop w:val="0"/>
      <w:marBottom w:val="0"/>
      <w:divBdr>
        <w:top w:val="none" w:sz="0" w:space="0" w:color="auto"/>
        <w:left w:val="none" w:sz="0" w:space="0" w:color="auto"/>
        <w:bottom w:val="none" w:sz="0" w:space="0" w:color="auto"/>
        <w:right w:val="none" w:sz="0" w:space="0" w:color="auto"/>
      </w:divBdr>
      <w:divsChild>
        <w:div w:id="822163868">
          <w:marLeft w:val="0"/>
          <w:marRight w:val="0"/>
          <w:marTop w:val="0"/>
          <w:marBottom w:val="0"/>
          <w:divBdr>
            <w:top w:val="none" w:sz="0" w:space="0" w:color="auto"/>
            <w:left w:val="none" w:sz="0" w:space="0" w:color="auto"/>
            <w:bottom w:val="none" w:sz="0" w:space="0" w:color="auto"/>
            <w:right w:val="none" w:sz="0" w:space="0" w:color="auto"/>
          </w:divBdr>
        </w:div>
      </w:divsChild>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4994">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208303841">
          <w:marLeft w:val="0"/>
          <w:marRight w:val="0"/>
          <w:marTop w:val="300"/>
          <w:marBottom w:val="0"/>
          <w:divBdr>
            <w:top w:val="none" w:sz="0" w:space="0" w:color="auto"/>
            <w:left w:val="none" w:sz="0" w:space="0" w:color="auto"/>
            <w:bottom w:val="none" w:sz="0" w:space="0" w:color="auto"/>
            <w:right w:val="none" w:sz="0" w:space="0" w:color="auto"/>
          </w:divBdr>
        </w:div>
        <w:div w:id="489563924">
          <w:marLeft w:val="0"/>
          <w:marRight w:val="0"/>
          <w:marTop w:val="300"/>
          <w:marBottom w:val="30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
    <w:div w:id="881097770">
      <w:bodyDiv w:val="1"/>
      <w:marLeft w:val="0"/>
      <w:marRight w:val="0"/>
      <w:marTop w:val="0"/>
      <w:marBottom w:val="0"/>
      <w:divBdr>
        <w:top w:val="none" w:sz="0" w:space="0" w:color="auto"/>
        <w:left w:val="none" w:sz="0" w:space="0" w:color="auto"/>
        <w:bottom w:val="none" w:sz="0" w:space="0" w:color="auto"/>
        <w:right w:val="none" w:sz="0" w:space="0" w:color="auto"/>
      </w:divBdr>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213008660">
          <w:marLeft w:val="0"/>
          <w:marRight w:val="0"/>
          <w:marTop w:val="0"/>
          <w:marBottom w:val="0"/>
          <w:divBdr>
            <w:top w:val="none" w:sz="0" w:space="0" w:color="auto"/>
            <w:left w:val="none" w:sz="0" w:space="0" w:color="auto"/>
            <w:bottom w:val="none" w:sz="0" w:space="0" w:color="auto"/>
            <w:right w:val="none" w:sz="0" w:space="0" w:color="auto"/>
          </w:divBdr>
        </w:div>
        <w:div w:id="784467028">
          <w:marLeft w:val="0"/>
          <w:marRight w:val="0"/>
          <w:marTop w:val="300"/>
          <w:marBottom w:val="30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474492939">
          <w:marLeft w:val="0"/>
          <w:marRight w:val="0"/>
          <w:marTop w:val="300"/>
          <w:marBottom w:val="0"/>
          <w:divBdr>
            <w:top w:val="none" w:sz="0" w:space="0" w:color="auto"/>
            <w:left w:val="none" w:sz="0" w:space="0" w:color="auto"/>
            <w:bottom w:val="none" w:sz="0" w:space="0" w:color="auto"/>
            <w:right w:val="none" w:sz="0" w:space="0" w:color="auto"/>
          </w:divBdr>
        </w:div>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526362">
      <w:bodyDiv w:val="1"/>
      <w:marLeft w:val="0"/>
      <w:marRight w:val="0"/>
      <w:marTop w:val="0"/>
      <w:marBottom w:val="0"/>
      <w:divBdr>
        <w:top w:val="none" w:sz="0" w:space="0" w:color="auto"/>
        <w:left w:val="none" w:sz="0" w:space="0" w:color="auto"/>
        <w:bottom w:val="none" w:sz="0" w:space="0" w:color="auto"/>
        <w:right w:val="none" w:sz="0" w:space="0" w:color="auto"/>
      </w:divBdr>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bodyDiv w:val="1"/>
      <w:marLeft w:val="0"/>
      <w:marRight w:val="0"/>
      <w:marTop w:val="0"/>
      <w:marBottom w:val="0"/>
      <w:divBdr>
        <w:top w:val="none" w:sz="0" w:space="0" w:color="auto"/>
        <w:left w:val="none" w:sz="0" w:space="0" w:color="auto"/>
        <w:bottom w:val="none" w:sz="0" w:space="0" w:color="auto"/>
        <w:right w:val="none" w:sz="0" w:space="0" w:color="auto"/>
      </w:divBdr>
      <w:divsChild>
        <w:div w:id="503327272">
          <w:marLeft w:val="0"/>
          <w:marRight w:val="0"/>
          <w:marTop w:val="0"/>
          <w:marBottom w:val="0"/>
          <w:divBdr>
            <w:top w:val="none" w:sz="0" w:space="0" w:color="auto"/>
            <w:left w:val="none" w:sz="0" w:space="0" w:color="auto"/>
            <w:bottom w:val="none" w:sz="0" w:space="0" w:color="auto"/>
            <w:right w:val="none" w:sz="0" w:space="0" w:color="auto"/>
          </w:divBdr>
        </w:div>
        <w:div w:id="648510427">
          <w:marLeft w:val="0"/>
          <w:marRight w:val="0"/>
          <w:marTop w:val="0"/>
          <w:marBottom w:val="0"/>
          <w:divBdr>
            <w:top w:val="none" w:sz="0" w:space="0" w:color="auto"/>
            <w:left w:val="none" w:sz="0" w:space="0" w:color="auto"/>
            <w:bottom w:val="none" w:sz="0" w:space="0" w:color="auto"/>
            <w:right w:val="none" w:sz="0" w:space="0" w:color="auto"/>
          </w:divBdr>
          <w:divsChild>
            <w:div w:id="7984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812481109">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
    <w:div w:id="893781129">
      <w:bodyDiv w:val="1"/>
      <w:marLeft w:val="0"/>
      <w:marRight w:val="0"/>
      <w:marTop w:val="0"/>
      <w:marBottom w:val="0"/>
      <w:divBdr>
        <w:top w:val="none" w:sz="0" w:space="0" w:color="auto"/>
        <w:left w:val="none" w:sz="0" w:space="0" w:color="auto"/>
        <w:bottom w:val="none" w:sz="0" w:space="0" w:color="auto"/>
        <w:right w:val="none" w:sz="0" w:space="0" w:color="auto"/>
      </w:divBdr>
      <w:divsChild>
        <w:div w:id="103622793">
          <w:marLeft w:val="0"/>
          <w:marRight w:val="-3000"/>
          <w:marTop w:val="0"/>
          <w:marBottom w:val="0"/>
          <w:divBdr>
            <w:top w:val="single" w:sz="6" w:space="4" w:color="023380"/>
            <w:left w:val="single" w:sz="6" w:space="4" w:color="023380"/>
            <w:bottom w:val="single" w:sz="6" w:space="4" w:color="023380"/>
            <w:right w:val="single" w:sz="6" w:space="0" w:color="023380"/>
          </w:divBdr>
          <w:divsChild>
            <w:div w:id="379669179">
              <w:marLeft w:val="0"/>
              <w:marRight w:val="0"/>
              <w:marTop w:val="0"/>
              <w:marBottom w:val="0"/>
              <w:divBdr>
                <w:top w:val="none" w:sz="0" w:space="0" w:color="auto"/>
                <w:left w:val="none" w:sz="0" w:space="0" w:color="auto"/>
                <w:bottom w:val="none" w:sz="0" w:space="0" w:color="auto"/>
                <w:right w:val="none" w:sz="0" w:space="0" w:color="auto"/>
              </w:divBdr>
              <w:divsChild>
                <w:div w:id="772549572">
                  <w:marLeft w:val="0"/>
                  <w:marRight w:val="0"/>
                  <w:marTop w:val="0"/>
                  <w:marBottom w:val="0"/>
                  <w:divBdr>
                    <w:top w:val="none" w:sz="0" w:space="0" w:color="auto"/>
                    <w:left w:val="none" w:sz="0" w:space="0" w:color="auto"/>
                    <w:bottom w:val="none" w:sz="0" w:space="0" w:color="auto"/>
                    <w:right w:val="none" w:sz="0" w:space="0" w:color="auto"/>
                  </w:divBdr>
                </w:div>
              </w:divsChild>
            </w:div>
            <w:div w:id="392578615">
              <w:marLeft w:val="0"/>
              <w:marRight w:val="0"/>
              <w:marTop w:val="0"/>
              <w:marBottom w:val="0"/>
              <w:divBdr>
                <w:top w:val="none" w:sz="0" w:space="0" w:color="auto"/>
                <w:left w:val="none" w:sz="0" w:space="0" w:color="auto"/>
                <w:bottom w:val="none" w:sz="0" w:space="0" w:color="auto"/>
                <w:right w:val="none" w:sz="0" w:space="0" w:color="auto"/>
              </w:divBdr>
            </w:div>
            <w:div w:id="576287546">
              <w:marLeft w:val="0"/>
              <w:marRight w:val="0"/>
              <w:marTop w:val="0"/>
              <w:marBottom w:val="0"/>
              <w:divBdr>
                <w:top w:val="none" w:sz="0" w:space="0" w:color="auto"/>
                <w:left w:val="none" w:sz="0" w:space="0" w:color="auto"/>
                <w:bottom w:val="none" w:sz="0" w:space="0" w:color="auto"/>
                <w:right w:val="none" w:sz="0" w:space="0" w:color="auto"/>
              </w:divBdr>
            </w:div>
          </w:divsChild>
        </w:div>
        <w:div w:id="147940884">
          <w:marLeft w:val="0"/>
          <w:marRight w:val="0"/>
          <w:marTop w:val="0"/>
          <w:marBottom w:val="0"/>
          <w:divBdr>
            <w:top w:val="none" w:sz="0" w:space="0" w:color="auto"/>
            <w:left w:val="none" w:sz="0" w:space="0" w:color="auto"/>
            <w:bottom w:val="none" w:sz="0" w:space="0" w:color="auto"/>
            <w:right w:val="none" w:sz="0" w:space="0" w:color="auto"/>
          </w:divBdr>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355211">
      <w:bodyDiv w:val="1"/>
      <w:marLeft w:val="0"/>
      <w:marRight w:val="0"/>
      <w:marTop w:val="0"/>
      <w:marBottom w:val="0"/>
      <w:divBdr>
        <w:top w:val="none" w:sz="0" w:space="0" w:color="auto"/>
        <w:left w:val="none" w:sz="0" w:space="0" w:color="auto"/>
        <w:bottom w:val="none" w:sz="0" w:space="0" w:color="auto"/>
        <w:right w:val="none" w:sz="0" w:space="0" w:color="auto"/>
      </w:divBdr>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24992">
      <w:bodyDiv w:val="1"/>
      <w:marLeft w:val="0"/>
      <w:marRight w:val="0"/>
      <w:marTop w:val="0"/>
      <w:marBottom w:val="0"/>
      <w:divBdr>
        <w:top w:val="none" w:sz="0" w:space="0" w:color="auto"/>
        <w:left w:val="none" w:sz="0" w:space="0" w:color="auto"/>
        <w:bottom w:val="none" w:sz="0" w:space="0" w:color="auto"/>
        <w:right w:val="none" w:sz="0" w:space="0" w:color="auto"/>
      </w:divBdr>
      <w:divsChild>
        <w:div w:id="138886256">
          <w:marLeft w:val="0"/>
          <w:marRight w:val="0"/>
          <w:marTop w:val="0"/>
          <w:marBottom w:val="0"/>
          <w:divBdr>
            <w:top w:val="none" w:sz="0" w:space="0" w:color="auto"/>
            <w:left w:val="none" w:sz="0" w:space="0" w:color="auto"/>
            <w:bottom w:val="none" w:sz="0" w:space="0" w:color="auto"/>
            <w:right w:val="none" w:sz="0" w:space="0" w:color="auto"/>
          </w:divBdr>
          <w:divsChild>
            <w:div w:id="32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5967070">
      <w:bodyDiv w:val="1"/>
      <w:marLeft w:val="0"/>
      <w:marRight w:val="0"/>
      <w:marTop w:val="0"/>
      <w:marBottom w:val="0"/>
      <w:divBdr>
        <w:top w:val="none" w:sz="0" w:space="0" w:color="auto"/>
        <w:left w:val="none" w:sz="0" w:space="0" w:color="auto"/>
        <w:bottom w:val="none" w:sz="0" w:space="0" w:color="auto"/>
        <w:right w:val="none" w:sz="0" w:space="0" w:color="auto"/>
      </w:divBdr>
      <w:divsChild>
        <w:div w:id="1222516240">
          <w:marLeft w:val="0"/>
          <w:marRight w:val="0"/>
          <w:marTop w:val="0"/>
          <w:marBottom w:val="0"/>
          <w:divBdr>
            <w:top w:val="none" w:sz="0" w:space="0" w:color="auto"/>
            <w:left w:val="none" w:sz="0" w:space="0" w:color="auto"/>
            <w:bottom w:val="none" w:sz="0" w:space="0" w:color="auto"/>
            <w:right w:val="none" w:sz="0" w:space="0" w:color="auto"/>
          </w:divBdr>
          <w:divsChild>
            <w:div w:id="1393582649">
              <w:marLeft w:val="0"/>
              <w:marRight w:val="0"/>
              <w:marTop w:val="0"/>
              <w:marBottom w:val="0"/>
              <w:divBdr>
                <w:top w:val="none" w:sz="0" w:space="0" w:color="auto"/>
                <w:left w:val="none" w:sz="0" w:space="0" w:color="auto"/>
                <w:bottom w:val="none" w:sz="0" w:space="0" w:color="auto"/>
                <w:right w:val="none" w:sz="0" w:space="0" w:color="auto"/>
              </w:divBdr>
              <w:divsChild>
                <w:div w:id="103768106">
                  <w:marLeft w:val="0"/>
                  <w:marRight w:val="0"/>
                  <w:marTop w:val="0"/>
                  <w:marBottom w:val="0"/>
                  <w:divBdr>
                    <w:top w:val="none" w:sz="0" w:space="0" w:color="auto"/>
                    <w:left w:val="none" w:sz="0" w:space="0" w:color="auto"/>
                    <w:bottom w:val="none" w:sz="0" w:space="0" w:color="auto"/>
                    <w:right w:val="none" w:sz="0" w:space="0" w:color="auto"/>
                  </w:divBdr>
                  <w:divsChild>
                    <w:div w:id="181283168">
                      <w:marLeft w:val="0"/>
                      <w:marRight w:val="0"/>
                      <w:marTop w:val="0"/>
                      <w:marBottom w:val="0"/>
                      <w:divBdr>
                        <w:top w:val="none" w:sz="0" w:space="0" w:color="auto"/>
                        <w:left w:val="none" w:sz="0" w:space="0" w:color="auto"/>
                        <w:bottom w:val="none" w:sz="0" w:space="0" w:color="auto"/>
                        <w:right w:val="none" w:sz="0" w:space="0" w:color="auto"/>
                      </w:divBdr>
                    </w:div>
                    <w:div w:id="1636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9385">
          <w:marLeft w:val="0"/>
          <w:marRight w:val="0"/>
          <w:marTop w:val="0"/>
          <w:marBottom w:val="0"/>
          <w:divBdr>
            <w:top w:val="none" w:sz="0" w:space="0" w:color="auto"/>
            <w:left w:val="none" w:sz="0" w:space="0" w:color="auto"/>
            <w:bottom w:val="none" w:sz="0" w:space="0" w:color="auto"/>
            <w:right w:val="none" w:sz="0" w:space="0" w:color="auto"/>
          </w:divBdr>
          <w:divsChild>
            <w:div w:id="1235431761">
              <w:marLeft w:val="0"/>
              <w:marRight w:val="0"/>
              <w:marTop w:val="0"/>
              <w:marBottom w:val="0"/>
              <w:divBdr>
                <w:top w:val="none" w:sz="0" w:space="0" w:color="auto"/>
                <w:left w:val="none" w:sz="0" w:space="0" w:color="auto"/>
                <w:bottom w:val="none" w:sz="0" w:space="0" w:color="auto"/>
                <w:right w:val="none" w:sz="0" w:space="0" w:color="auto"/>
              </w:divBdr>
              <w:divsChild>
                <w:div w:id="511915197">
                  <w:marLeft w:val="0"/>
                  <w:marRight w:val="0"/>
                  <w:marTop w:val="0"/>
                  <w:marBottom w:val="0"/>
                  <w:divBdr>
                    <w:top w:val="none" w:sz="0" w:space="0" w:color="auto"/>
                    <w:left w:val="none" w:sz="0" w:space="0" w:color="auto"/>
                    <w:bottom w:val="none" w:sz="0" w:space="0" w:color="auto"/>
                    <w:right w:val="none" w:sz="0" w:space="0" w:color="auto"/>
                  </w:divBdr>
                  <w:divsChild>
                    <w:div w:id="895971236">
                      <w:marLeft w:val="0"/>
                      <w:marRight w:val="0"/>
                      <w:marTop w:val="0"/>
                      <w:marBottom w:val="0"/>
                      <w:divBdr>
                        <w:top w:val="none" w:sz="0" w:space="0" w:color="auto"/>
                        <w:left w:val="none" w:sz="0" w:space="0" w:color="auto"/>
                        <w:bottom w:val="none" w:sz="0" w:space="0" w:color="auto"/>
                        <w:right w:val="none" w:sz="0" w:space="0" w:color="auto"/>
                      </w:divBdr>
                      <w:divsChild>
                        <w:div w:id="548884203">
                          <w:marLeft w:val="0"/>
                          <w:marRight w:val="0"/>
                          <w:marTop w:val="0"/>
                          <w:marBottom w:val="0"/>
                          <w:divBdr>
                            <w:top w:val="none" w:sz="0" w:space="0" w:color="auto"/>
                            <w:left w:val="none" w:sz="0" w:space="0" w:color="auto"/>
                            <w:bottom w:val="none" w:sz="0" w:space="0" w:color="auto"/>
                            <w:right w:val="none" w:sz="0" w:space="0" w:color="auto"/>
                          </w:divBdr>
                          <w:divsChild>
                            <w:div w:id="39475113">
                              <w:marLeft w:val="0"/>
                              <w:marRight w:val="0"/>
                              <w:marTop w:val="0"/>
                              <w:marBottom w:val="0"/>
                              <w:divBdr>
                                <w:top w:val="none" w:sz="0" w:space="0" w:color="auto"/>
                                <w:left w:val="none" w:sz="0" w:space="0" w:color="auto"/>
                                <w:bottom w:val="none" w:sz="0" w:space="0" w:color="auto"/>
                                <w:right w:val="none" w:sz="0" w:space="0" w:color="auto"/>
                              </w:divBdr>
                              <w:divsChild>
                                <w:div w:id="1700424101">
                                  <w:marLeft w:val="0"/>
                                  <w:marRight w:val="0"/>
                                  <w:marTop w:val="0"/>
                                  <w:marBottom w:val="0"/>
                                  <w:divBdr>
                                    <w:top w:val="none" w:sz="0" w:space="0" w:color="auto"/>
                                    <w:left w:val="none" w:sz="0" w:space="0" w:color="auto"/>
                                    <w:bottom w:val="none" w:sz="0" w:space="0" w:color="auto"/>
                                    <w:right w:val="none" w:sz="0" w:space="0" w:color="auto"/>
                                  </w:divBdr>
                                </w:div>
                              </w:divsChild>
                            </w:div>
                            <w:div w:id="539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69141921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899631980">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028604">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17144110">
          <w:marLeft w:val="0"/>
          <w:marRight w:val="0"/>
          <w:marTop w:val="0"/>
          <w:marBottom w:val="0"/>
          <w:divBdr>
            <w:top w:val="none" w:sz="0" w:space="0" w:color="auto"/>
            <w:left w:val="none" w:sz="0" w:space="0" w:color="auto"/>
            <w:bottom w:val="none" w:sz="0" w:space="0" w:color="auto"/>
            <w:right w:val="none" w:sz="0" w:space="0" w:color="auto"/>
          </w:divBdr>
          <w:divsChild>
            <w:div w:id="11891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
        <w:div w:id="201553056">
          <w:marLeft w:val="0"/>
          <w:marRight w:val="0"/>
          <w:marTop w:val="300"/>
          <w:marBottom w:val="0"/>
          <w:divBdr>
            <w:top w:val="none" w:sz="0" w:space="0" w:color="auto"/>
            <w:left w:val="single" w:sz="12" w:space="0" w:color="005EB8"/>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513304055">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4692">
      <w:bodyDiv w:val="1"/>
      <w:marLeft w:val="0"/>
      <w:marRight w:val="0"/>
      <w:marTop w:val="0"/>
      <w:marBottom w:val="0"/>
      <w:divBdr>
        <w:top w:val="none" w:sz="0" w:space="0" w:color="auto"/>
        <w:left w:val="none" w:sz="0" w:space="0" w:color="auto"/>
        <w:bottom w:val="none" w:sz="0" w:space="0" w:color="auto"/>
        <w:right w:val="none" w:sz="0" w:space="0" w:color="auto"/>
      </w:divBdr>
      <w:divsChild>
        <w:div w:id="785153177">
          <w:marLeft w:val="0"/>
          <w:marRight w:val="0"/>
          <w:marTop w:val="0"/>
          <w:marBottom w:val="0"/>
          <w:divBdr>
            <w:top w:val="none" w:sz="0" w:space="0" w:color="auto"/>
            <w:left w:val="none" w:sz="0" w:space="0" w:color="auto"/>
            <w:bottom w:val="none" w:sz="0" w:space="0" w:color="auto"/>
            <w:right w:val="none" w:sz="0" w:space="0" w:color="auto"/>
          </w:divBdr>
          <w:divsChild>
            <w:div w:id="82144638">
              <w:marLeft w:val="0"/>
              <w:marRight w:val="0"/>
              <w:marTop w:val="0"/>
              <w:marBottom w:val="0"/>
              <w:divBdr>
                <w:top w:val="none" w:sz="0" w:space="0" w:color="auto"/>
                <w:left w:val="none" w:sz="0" w:space="0" w:color="auto"/>
                <w:bottom w:val="none" w:sz="0" w:space="0" w:color="auto"/>
                <w:right w:val="none" w:sz="0" w:space="0" w:color="auto"/>
              </w:divBdr>
              <w:divsChild>
                <w:div w:id="176114266">
                  <w:marLeft w:val="0"/>
                  <w:marRight w:val="0"/>
                  <w:marTop w:val="0"/>
                  <w:marBottom w:val="0"/>
                  <w:divBdr>
                    <w:top w:val="none" w:sz="0" w:space="0" w:color="auto"/>
                    <w:left w:val="none" w:sz="0" w:space="0" w:color="auto"/>
                    <w:bottom w:val="none" w:sz="0" w:space="0" w:color="auto"/>
                    <w:right w:val="none" w:sz="0" w:space="0" w:color="auto"/>
                  </w:divBdr>
                  <w:divsChild>
                    <w:div w:id="78868298">
                      <w:marLeft w:val="0"/>
                      <w:marRight w:val="0"/>
                      <w:marTop w:val="0"/>
                      <w:marBottom w:val="0"/>
                      <w:divBdr>
                        <w:top w:val="none" w:sz="0" w:space="0" w:color="auto"/>
                        <w:left w:val="none" w:sz="0" w:space="0" w:color="auto"/>
                        <w:bottom w:val="none" w:sz="0" w:space="0" w:color="auto"/>
                        <w:right w:val="none" w:sz="0" w:space="0" w:color="auto"/>
                      </w:divBdr>
                    </w:div>
                    <w:div w:id="272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283659793">
          <w:marLeft w:val="0"/>
          <w:marRight w:val="0"/>
          <w:marTop w:val="300"/>
          <w:marBottom w:val="0"/>
          <w:divBdr>
            <w:top w:val="none" w:sz="0" w:space="0" w:color="auto"/>
            <w:left w:val="single" w:sz="12" w:space="0" w:color="005EB8"/>
            <w:bottom w:val="none" w:sz="0" w:space="0" w:color="auto"/>
            <w:right w:val="none" w:sz="0" w:space="0" w:color="auto"/>
          </w:divBdr>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684872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75633373">
          <w:marLeft w:val="0"/>
          <w:marRight w:val="0"/>
          <w:marTop w:val="0"/>
          <w:marBottom w:val="0"/>
          <w:divBdr>
            <w:top w:val="none" w:sz="0" w:space="0" w:color="auto"/>
            <w:left w:val="none" w:sz="0" w:space="0" w:color="auto"/>
            <w:bottom w:val="none" w:sz="0" w:space="0" w:color="auto"/>
            <w:right w:val="none" w:sz="0" w:space="0" w:color="auto"/>
          </w:divBdr>
        </w:div>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638654">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395128553">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305791">
      <w:bodyDiv w:val="1"/>
      <w:marLeft w:val="0"/>
      <w:marRight w:val="0"/>
      <w:marTop w:val="0"/>
      <w:marBottom w:val="0"/>
      <w:divBdr>
        <w:top w:val="none" w:sz="0" w:space="0" w:color="auto"/>
        <w:left w:val="none" w:sz="0" w:space="0" w:color="auto"/>
        <w:bottom w:val="none" w:sz="0" w:space="0" w:color="auto"/>
        <w:right w:val="none" w:sz="0" w:space="0" w:color="auto"/>
      </w:divBdr>
      <w:divsChild>
        <w:div w:id="1955939741">
          <w:marLeft w:val="0"/>
          <w:marRight w:val="0"/>
          <w:marTop w:val="0"/>
          <w:marBottom w:val="0"/>
          <w:divBdr>
            <w:top w:val="single" w:sz="2" w:space="0" w:color="auto"/>
            <w:left w:val="single" w:sz="2" w:space="0" w:color="auto"/>
            <w:bottom w:val="single" w:sz="2" w:space="0" w:color="auto"/>
            <w:right w:val="single" w:sz="2" w:space="0" w:color="auto"/>
          </w:divBdr>
          <w:divsChild>
            <w:div w:id="1635065186">
              <w:marLeft w:val="0"/>
              <w:marRight w:val="0"/>
              <w:marTop w:val="0"/>
              <w:marBottom w:val="0"/>
              <w:divBdr>
                <w:top w:val="single" w:sz="2" w:space="0" w:color="auto"/>
                <w:left w:val="single" w:sz="2" w:space="0" w:color="auto"/>
                <w:bottom w:val="single" w:sz="2" w:space="0" w:color="auto"/>
                <w:right w:val="single" w:sz="2" w:space="0" w:color="auto"/>
              </w:divBdr>
            </w:div>
            <w:div w:id="1345589392">
              <w:marLeft w:val="0"/>
              <w:marRight w:val="0"/>
              <w:marTop w:val="0"/>
              <w:marBottom w:val="0"/>
              <w:divBdr>
                <w:top w:val="single" w:sz="2" w:space="0" w:color="auto"/>
                <w:left w:val="single" w:sz="2" w:space="0" w:color="auto"/>
                <w:bottom w:val="single" w:sz="2" w:space="0" w:color="auto"/>
                <w:right w:val="single" w:sz="2" w:space="0" w:color="auto"/>
              </w:divBdr>
            </w:div>
          </w:divsChild>
        </w:div>
        <w:div w:id="915552024">
          <w:marLeft w:val="0"/>
          <w:marRight w:val="0"/>
          <w:marTop w:val="0"/>
          <w:marBottom w:val="0"/>
          <w:divBdr>
            <w:top w:val="single" w:sz="2" w:space="0" w:color="auto"/>
            <w:left w:val="single" w:sz="2" w:space="0" w:color="auto"/>
            <w:bottom w:val="single" w:sz="2" w:space="0" w:color="auto"/>
            <w:right w:val="single" w:sz="2"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419303390">
          <w:marLeft w:val="0"/>
          <w:marRight w:val="0"/>
          <w:marTop w:val="0"/>
          <w:marBottom w:val="0"/>
          <w:divBdr>
            <w:top w:val="none" w:sz="0" w:space="0" w:color="auto"/>
            <w:left w:val="none" w:sz="0" w:space="0" w:color="auto"/>
            <w:bottom w:val="none" w:sz="0" w:space="0" w:color="auto"/>
            <w:right w:val="none" w:sz="0" w:space="0" w:color="auto"/>
          </w:divBdr>
        </w:div>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4691">
      <w:bodyDiv w:val="1"/>
      <w:marLeft w:val="0"/>
      <w:marRight w:val="0"/>
      <w:marTop w:val="0"/>
      <w:marBottom w:val="0"/>
      <w:divBdr>
        <w:top w:val="none" w:sz="0" w:space="0" w:color="auto"/>
        <w:left w:val="none" w:sz="0" w:space="0" w:color="auto"/>
        <w:bottom w:val="none" w:sz="0" w:space="0" w:color="auto"/>
        <w:right w:val="none" w:sz="0" w:space="0" w:color="auto"/>
      </w:divBdr>
      <w:divsChild>
        <w:div w:id="2051761951">
          <w:marLeft w:val="0"/>
          <w:marRight w:val="0"/>
          <w:marTop w:val="0"/>
          <w:marBottom w:val="0"/>
          <w:divBdr>
            <w:top w:val="none" w:sz="0" w:space="0" w:color="auto"/>
            <w:left w:val="none" w:sz="0" w:space="0" w:color="auto"/>
            <w:bottom w:val="none" w:sz="0" w:space="0" w:color="auto"/>
            <w:right w:val="none" w:sz="0" w:space="0" w:color="auto"/>
          </w:divBdr>
          <w:divsChild>
            <w:div w:id="1093210900">
              <w:marLeft w:val="0"/>
              <w:marRight w:val="0"/>
              <w:marTop w:val="0"/>
              <w:marBottom w:val="0"/>
              <w:divBdr>
                <w:top w:val="none" w:sz="0" w:space="0" w:color="auto"/>
                <w:left w:val="none" w:sz="0" w:space="0" w:color="auto"/>
                <w:bottom w:val="none" w:sz="0" w:space="0" w:color="auto"/>
                <w:right w:val="none" w:sz="0" w:space="0" w:color="auto"/>
              </w:divBdr>
              <w:divsChild>
                <w:div w:id="1254822831">
                  <w:marLeft w:val="0"/>
                  <w:marRight w:val="0"/>
                  <w:marTop w:val="0"/>
                  <w:marBottom w:val="0"/>
                  <w:divBdr>
                    <w:top w:val="none" w:sz="0" w:space="0" w:color="auto"/>
                    <w:left w:val="none" w:sz="0" w:space="0" w:color="auto"/>
                    <w:bottom w:val="none" w:sz="0" w:space="0" w:color="auto"/>
                    <w:right w:val="none" w:sz="0" w:space="0" w:color="auto"/>
                  </w:divBdr>
                  <w:divsChild>
                    <w:div w:id="398328025">
                      <w:marLeft w:val="0"/>
                      <w:marRight w:val="0"/>
                      <w:marTop w:val="0"/>
                      <w:marBottom w:val="0"/>
                      <w:divBdr>
                        <w:top w:val="none" w:sz="0" w:space="0" w:color="auto"/>
                        <w:left w:val="none" w:sz="0" w:space="0" w:color="auto"/>
                        <w:bottom w:val="none" w:sz="0" w:space="0" w:color="auto"/>
                        <w:right w:val="none" w:sz="0" w:space="0" w:color="auto"/>
                      </w:divBdr>
                    </w:div>
                    <w:div w:id="3331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673">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0"/>
              <w:marBottom w:val="0"/>
              <w:divBdr>
                <w:top w:val="none" w:sz="0" w:space="0" w:color="auto"/>
                <w:left w:val="none" w:sz="0" w:space="0" w:color="auto"/>
                <w:bottom w:val="none" w:sz="0" w:space="0" w:color="auto"/>
                <w:right w:val="none" w:sz="0" w:space="0" w:color="auto"/>
              </w:divBdr>
              <w:divsChild>
                <w:div w:id="1724258000">
                  <w:marLeft w:val="0"/>
                  <w:marRight w:val="0"/>
                  <w:marTop w:val="0"/>
                  <w:marBottom w:val="0"/>
                  <w:divBdr>
                    <w:top w:val="none" w:sz="0" w:space="0" w:color="auto"/>
                    <w:left w:val="none" w:sz="0" w:space="0" w:color="auto"/>
                    <w:bottom w:val="none" w:sz="0" w:space="0" w:color="auto"/>
                    <w:right w:val="none" w:sz="0" w:space="0" w:color="auto"/>
                  </w:divBdr>
                  <w:divsChild>
                    <w:div w:id="1259095197">
                      <w:marLeft w:val="0"/>
                      <w:marRight w:val="0"/>
                      <w:marTop w:val="0"/>
                      <w:marBottom w:val="0"/>
                      <w:divBdr>
                        <w:top w:val="none" w:sz="0" w:space="0" w:color="auto"/>
                        <w:left w:val="none" w:sz="0" w:space="0" w:color="auto"/>
                        <w:bottom w:val="none" w:sz="0" w:space="0" w:color="auto"/>
                        <w:right w:val="none" w:sz="0" w:space="0" w:color="auto"/>
                      </w:divBdr>
                      <w:divsChild>
                        <w:div w:id="976955687">
                          <w:marLeft w:val="0"/>
                          <w:marRight w:val="0"/>
                          <w:marTop w:val="0"/>
                          <w:marBottom w:val="0"/>
                          <w:divBdr>
                            <w:top w:val="none" w:sz="0" w:space="0" w:color="auto"/>
                            <w:left w:val="none" w:sz="0" w:space="0" w:color="auto"/>
                            <w:bottom w:val="none" w:sz="0" w:space="0" w:color="auto"/>
                            <w:right w:val="none" w:sz="0" w:space="0" w:color="auto"/>
                          </w:divBdr>
                          <w:divsChild>
                            <w:div w:id="885265155">
                              <w:marLeft w:val="0"/>
                              <w:marRight w:val="0"/>
                              <w:marTop w:val="0"/>
                              <w:marBottom w:val="0"/>
                              <w:divBdr>
                                <w:top w:val="none" w:sz="0" w:space="0" w:color="auto"/>
                                <w:left w:val="none" w:sz="0" w:space="0" w:color="auto"/>
                                <w:bottom w:val="none" w:sz="0" w:space="0" w:color="auto"/>
                                <w:right w:val="none" w:sz="0" w:space="0" w:color="auto"/>
                              </w:divBdr>
                              <w:divsChild>
                                <w:div w:id="946038726">
                                  <w:marLeft w:val="0"/>
                                  <w:marRight w:val="0"/>
                                  <w:marTop w:val="0"/>
                                  <w:marBottom w:val="0"/>
                                  <w:divBdr>
                                    <w:top w:val="none" w:sz="0" w:space="0" w:color="auto"/>
                                    <w:left w:val="none" w:sz="0" w:space="0" w:color="auto"/>
                                    <w:bottom w:val="none" w:sz="0" w:space="0" w:color="auto"/>
                                    <w:right w:val="none" w:sz="0" w:space="0" w:color="auto"/>
                                  </w:divBdr>
                                </w:div>
                              </w:divsChild>
                            </w:div>
                            <w:div w:id="2032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932934">
      <w:bodyDiv w:val="1"/>
      <w:marLeft w:val="0"/>
      <w:marRight w:val="0"/>
      <w:marTop w:val="0"/>
      <w:marBottom w:val="0"/>
      <w:divBdr>
        <w:top w:val="none" w:sz="0" w:space="0" w:color="auto"/>
        <w:left w:val="none" w:sz="0" w:space="0" w:color="auto"/>
        <w:bottom w:val="none" w:sz="0" w:space="0" w:color="auto"/>
        <w:right w:val="none" w:sz="0" w:space="0" w:color="auto"/>
      </w:divBdr>
    </w:div>
    <w:div w:id="1004281284">
      <w:bodyDiv w:val="1"/>
      <w:marLeft w:val="0"/>
      <w:marRight w:val="0"/>
      <w:marTop w:val="0"/>
      <w:marBottom w:val="0"/>
      <w:divBdr>
        <w:top w:val="none" w:sz="0" w:space="0" w:color="auto"/>
        <w:left w:val="none" w:sz="0" w:space="0" w:color="auto"/>
        <w:bottom w:val="none" w:sz="0" w:space="0" w:color="auto"/>
        <w:right w:val="none" w:sz="0" w:space="0" w:color="auto"/>
      </w:divBdr>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15502648">
      <w:bodyDiv w:val="1"/>
      <w:marLeft w:val="0"/>
      <w:marRight w:val="0"/>
      <w:marTop w:val="0"/>
      <w:marBottom w:val="0"/>
      <w:divBdr>
        <w:top w:val="none" w:sz="0" w:space="0" w:color="auto"/>
        <w:left w:val="none" w:sz="0" w:space="0" w:color="auto"/>
        <w:bottom w:val="none" w:sz="0" w:space="0" w:color="auto"/>
        <w:right w:val="none" w:sz="0" w:space="0" w:color="auto"/>
      </w:divBdr>
      <w:divsChild>
        <w:div w:id="494036446">
          <w:marLeft w:val="0"/>
          <w:marRight w:val="0"/>
          <w:marTop w:val="0"/>
          <w:marBottom w:val="0"/>
          <w:divBdr>
            <w:top w:val="none" w:sz="0" w:space="0" w:color="auto"/>
            <w:left w:val="none" w:sz="0" w:space="0" w:color="auto"/>
            <w:bottom w:val="none" w:sz="0" w:space="0" w:color="auto"/>
            <w:right w:val="none" w:sz="0" w:space="0" w:color="auto"/>
          </w:divBdr>
        </w:div>
        <w:div w:id="169103447">
          <w:marLeft w:val="0"/>
          <w:marRight w:val="0"/>
          <w:marTop w:val="150"/>
          <w:marBottom w:val="150"/>
          <w:divBdr>
            <w:top w:val="single" w:sz="6" w:space="4" w:color="D7D7D7"/>
            <w:left w:val="none" w:sz="0" w:space="0" w:color="auto"/>
            <w:bottom w:val="single" w:sz="6" w:space="4" w:color="D7D7D7"/>
            <w:right w:val="none" w:sz="0" w:space="0" w:color="auto"/>
          </w:divBdr>
        </w:div>
        <w:div w:id="818425173">
          <w:marLeft w:val="0"/>
          <w:marRight w:val="0"/>
          <w:marTop w:val="0"/>
          <w:marBottom w:val="0"/>
          <w:divBdr>
            <w:top w:val="none" w:sz="0" w:space="0" w:color="auto"/>
            <w:left w:val="none" w:sz="0" w:space="0" w:color="auto"/>
            <w:bottom w:val="none" w:sz="0" w:space="0" w:color="auto"/>
            <w:right w:val="none" w:sz="0" w:space="0" w:color="auto"/>
          </w:divBdr>
        </w:div>
      </w:divsChild>
    </w:div>
    <w:div w:id="1026566815">
      <w:bodyDiv w:val="1"/>
      <w:marLeft w:val="0"/>
      <w:marRight w:val="0"/>
      <w:marTop w:val="0"/>
      <w:marBottom w:val="0"/>
      <w:divBdr>
        <w:top w:val="none" w:sz="0" w:space="0" w:color="auto"/>
        <w:left w:val="none" w:sz="0" w:space="0" w:color="auto"/>
        <w:bottom w:val="none" w:sz="0" w:space="0" w:color="auto"/>
        <w:right w:val="none" w:sz="0" w:space="0" w:color="auto"/>
      </w:divBdr>
    </w:div>
    <w:div w:id="1034385906">
      <w:bodyDiv w:val="1"/>
      <w:marLeft w:val="0"/>
      <w:marRight w:val="0"/>
      <w:marTop w:val="0"/>
      <w:marBottom w:val="0"/>
      <w:divBdr>
        <w:top w:val="none" w:sz="0" w:space="0" w:color="auto"/>
        <w:left w:val="none" w:sz="0" w:space="0" w:color="auto"/>
        <w:bottom w:val="none" w:sz="0" w:space="0" w:color="auto"/>
        <w:right w:val="none" w:sz="0" w:space="0" w:color="auto"/>
      </w:divBdr>
    </w:div>
    <w:div w:id="1059288465">
      <w:bodyDiv w:val="1"/>
      <w:marLeft w:val="0"/>
      <w:marRight w:val="0"/>
      <w:marTop w:val="0"/>
      <w:marBottom w:val="0"/>
      <w:divBdr>
        <w:top w:val="none" w:sz="0" w:space="0" w:color="auto"/>
        <w:left w:val="none" w:sz="0" w:space="0" w:color="auto"/>
        <w:bottom w:val="none" w:sz="0" w:space="0" w:color="auto"/>
        <w:right w:val="none" w:sz="0" w:space="0" w:color="auto"/>
      </w:divBdr>
      <w:divsChild>
        <w:div w:id="1859001027">
          <w:marLeft w:val="0"/>
          <w:marRight w:val="0"/>
          <w:marTop w:val="0"/>
          <w:marBottom w:val="0"/>
          <w:divBdr>
            <w:top w:val="none" w:sz="0" w:space="0" w:color="auto"/>
            <w:left w:val="none" w:sz="0" w:space="0" w:color="auto"/>
            <w:bottom w:val="none" w:sz="0" w:space="0" w:color="auto"/>
            <w:right w:val="none" w:sz="0" w:space="0" w:color="auto"/>
          </w:divBdr>
          <w:divsChild>
            <w:div w:id="1531138754">
              <w:marLeft w:val="0"/>
              <w:marRight w:val="0"/>
              <w:marTop w:val="0"/>
              <w:marBottom w:val="0"/>
              <w:divBdr>
                <w:top w:val="none" w:sz="0" w:space="0" w:color="auto"/>
                <w:left w:val="none" w:sz="0" w:space="0" w:color="auto"/>
                <w:bottom w:val="none" w:sz="0" w:space="0" w:color="auto"/>
                <w:right w:val="none" w:sz="0" w:space="0" w:color="auto"/>
              </w:divBdr>
            </w:div>
          </w:divsChild>
        </w:div>
        <w:div w:id="445734860">
          <w:marLeft w:val="0"/>
          <w:marRight w:val="0"/>
          <w:marTop w:val="0"/>
          <w:marBottom w:val="0"/>
          <w:divBdr>
            <w:top w:val="none" w:sz="0" w:space="0" w:color="auto"/>
            <w:left w:val="none" w:sz="0" w:space="0" w:color="auto"/>
            <w:bottom w:val="none" w:sz="0" w:space="0" w:color="auto"/>
            <w:right w:val="none" w:sz="0" w:space="0" w:color="auto"/>
          </w:divBdr>
          <w:divsChild>
            <w:div w:id="2019843616">
              <w:marLeft w:val="0"/>
              <w:marRight w:val="0"/>
              <w:marTop w:val="0"/>
              <w:marBottom w:val="0"/>
              <w:divBdr>
                <w:top w:val="none" w:sz="0" w:space="0" w:color="auto"/>
                <w:left w:val="none" w:sz="0" w:space="0" w:color="auto"/>
                <w:bottom w:val="none" w:sz="0" w:space="0" w:color="auto"/>
                <w:right w:val="none" w:sz="0" w:space="0" w:color="auto"/>
              </w:divBdr>
              <w:divsChild>
                <w:div w:id="1055204351">
                  <w:marLeft w:val="0"/>
                  <w:marRight w:val="0"/>
                  <w:marTop w:val="0"/>
                  <w:marBottom w:val="0"/>
                  <w:divBdr>
                    <w:top w:val="none" w:sz="0" w:space="0" w:color="auto"/>
                    <w:left w:val="none" w:sz="0" w:space="0" w:color="auto"/>
                    <w:bottom w:val="none" w:sz="0" w:space="0" w:color="auto"/>
                    <w:right w:val="none" w:sz="0" w:space="0" w:color="auto"/>
                  </w:divBdr>
                  <w:divsChild>
                    <w:div w:id="660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5777">
      <w:bodyDiv w:val="1"/>
      <w:marLeft w:val="0"/>
      <w:marRight w:val="0"/>
      <w:marTop w:val="0"/>
      <w:marBottom w:val="0"/>
      <w:divBdr>
        <w:top w:val="none" w:sz="0" w:space="0" w:color="auto"/>
        <w:left w:val="none" w:sz="0" w:space="0" w:color="auto"/>
        <w:bottom w:val="none" w:sz="0" w:space="0" w:color="auto"/>
        <w:right w:val="none" w:sz="0" w:space="0" w:color="auto"/>
      </w:divBdr>
    </w:div>
    <w:div w:id="1091044107">
      <w:bodyDiv w:val="1"/>
      <w:marLeft w:val="0"/>
      <w:marRight w:val="0"/>
      <w:marTop w:val="0"/>
      <w:marBottom w:val="0"/>
      <w:divBdr>
        <w:top w:val="none" w:sz="0" w:space="0" w:color="auto"/>
        <w:left w:val="none" w:sz="0" w:space="0" w:color="auto"/>
        <w:bottom w:val="none" w:sz="0" w:space="0" w:color="auto"/>
        <w:right w:val="none" w:sz="0" w:space="0" w:color="auto"/>
      </w:divBdr>
      <w:divsChild>
        <w:div w:id="661932940">
          <w:marLeft w:val="0"/>
          <w:marRight w:val="0"/>
          <w:marTop w:val="0"/>
          <w:marBottom w:val="0"/>
          <w:divBdr>
            <w:top w:val="single" w:sz="2" w:space="0" w:color="auto"/>
            <w:left w:val="single" w:sz="2" w:space="0" w:color="auto"/>
            <w:bottom w:val="single" w:sz="2" w:space="0" w:color="auto"/>
            <w:right w:val="single" w:sz="2" w:space="0" w:color="auto"/>
          </w:divBdr>
          <w:divsChild>
            <w:div w:id="812259600">
              <w:marLeft w:val="0"/>
              <w:marRight w:val="0"/>
              <w:marTop w:val="0"/>
              <w:marBottom w:val="0"/>
              <w:divBdr>
                <w:top w:val="single" w:sz="2" w:space="0" w:color="auto"/>
                <w:left w:val="single" w:sz="2" w:space="0" w:color="auto"/>
                <w:bottom w:val="single" w:sz="2" w:space="0" w:color="auto"/>
                <w:right w:val="single" w:sz="2" w:space="0" w:color="auto"/>
              </w:divBdr>
            </w:div>
            <w:div w:id="314914751">
              <w:marLeft w:val="0"/>
              <w:marRight w:val="0"/>
              <w:marTop w:val="0"/>
              <w:marBottom w:val="0"/>
              <w:divBdr>
                <w:top w:val="single" w:sz="2" w:space="0" w:color="auto"/>
                <w:left w:val="single" w:sz="2" w:space="0" w:color="auto"/>
                <w:bottom w:val="single" w:sz="2" w:space="0" w:color="auto"/>
                <w:right w:val="single" w:sz="2" w:space="0" w:color="auto"/>
              </w:divBdr>
            </w:div>
          </w:divsChild>
        </w:div>
        <w:div w:id="1720784622">
          <w:marLeft w:val="0"/>
          <w:marRight w:val="0"/>
          <w:marTop w:val="0"/>
          <w:marBottom w:val="0"/>
          <w:divBdr>
            <w:top w:val="single" w:sz="2" w:space="0" w:color="auto"/>
            <w:left w:val="single" w:sz="2" w:space="0" w:color="auto"/>
            <w:bottom w:val="single" w:sz="2" w:space="0" w:color="auto"/>
            <w:right w:val="single" w:sz="2" w:space="0" w:color="auto"/>
          </w:divBdr>
        </w:div>
      </w:divsChild>
    </w:div>
    <w:div w:id="1093356716">
      <w:bodyDiv w:val="1"/>
      <w:marLeft w:val="0"/>
      <w:marRight w:val="0"/>
      <w:marTop w:val="0"/>
      <w:marBottom w:val="0"/>
      <w:divBdr>
        <w:top w:val="none" w:sz="0" w:space="0" w:color="auto"/>
        <w:left w:val="none" w:sz="0" w:space="0" w:color="auto"/>
        <w:bottom w:val="none" w:sz="0" w:space="0" w:color="auto"/>
        <w:right w:val="none" w:sz="0" w:space="0" w:color="auto"/>
      </w:divBdr>
    </w:div>
    <w:div w:id="1094089571">
      <w:bodyDiv w:val="1"/>
      <w:marLeft w:val="0"/>
      <w:marRight w:val="0"/>
      <w:marTop w:val="0"/>
      <w:marBottom w:val="0"/>
      <w:divBdr>
        <w:top w:val="none" w:sz="0" w:space="0" w:color="auto"/>
        <w:left w:val="none" w:sz="0" w:space="0" w:color="auto"/>
        <w:bottom w:val="none" w:sz="0" w:space="0" w:color="auto"/>
        <w:right w:val="none" w:sz="0" w:space="0" w:color="auto"/>
      </w:divBdr>
    </w:div>
    <w:div w:id="1141771702">
      <w:bodyDiv w:val="1"/>
      <w:marLeft w:val="0"/>
      <w:marRight w:val="0"/>
      <w:marTop w:val="0"/>
      <w:marBottom w:val="0"/>
      <w:divBdr>
        <w:top w:val="none" w:sz="0" w:space="0" w:color="auto"/>
        <w:left w:val="none" w:sz="0" w:space="0" w:color="auto"/>
        <w:bottom w:val="none" w:sz="0" w:space="0" w:color="auto"/>
        <w:right w:val="none" w:sz="0" w:space="0" w:color="auto"/>
      </w:divBdr>
    </w:div>
    <w:div w:id="1160922541">
      <w:bodyDiv w:val="1"/>
      <w:marLeft w:val="0"/>
      <w:marRight w:val="0"/>
      <w:marTop w:val="0"/>
      <w:marBottom w:val="0"/>
      <w:divBdr>
        <w:top w:val="none" w:sz="0" w:space="0" w:color="auto"/>
        <w:left w:val="none" w:sz="0" w:space="0" w:color="auto"/>
        <w:bottom w:val="none" w:sz="0" w:space="0" w:color="auto"/>
        <w:right w:val="none" w:sz="0" w:space="0" w:color="auto"/>
      </w:divBdr>
      <w:divsChild>
        <w:div w:id="993409947">
          <w:marLeft w:val="0"/>
          <w:marRight w:val="0"/>
          <w:marTop w:val="0"/>
          <w:marBottom w:val="300"/>
          <w:divBdr>
            <w:top w:val="none" w:sz="0" w:space="0" w:color="auto"/>
            <w:left w:val="none" w:sz="0" w:space="0" w:color="auto"/>
            <w:bottom w:val="none" w:sz="0" w:space="0" w:color="auto"/>
            <w:right w:val="none" w:sz="0" w:space="0" w:color="auto"/>
          </w:divBdr>
          <w:divsChild>
            <w:div w:id="2033990712">
              <w:marLeft w:val="0"/>
              <w:marRight w:val="0"/>
              <w:marTop w:val="0"/>
              <w:marBottom w:val="0"/>
              <w:divBdr>
                <w:top w:val="none" w:sz="0" w:space="0" w:color="auto"/>
                <w:left w:val="none" w:sz="0" w:space="0" w:color="auto"/>
                <w:bottom w:val="none" w:sz="0" w:space="0" w:color="auto"/>
                <w:right w:val="none" w:sz="0" w:space="0" w:color="auto"/>
              </w:divBdr>
            </w:div>
          </w:divsChild>
        </w:div>
        <w:div w:id="308294421">
          <w:marLeft w:val="0"/>
          <w:marRight w:val="0"/>
          <w:marTop w:val="0"/>
          <w:marBottom w:val="300"/>
          <w:divBdr>
            <w:top w:val="none" w:sz="0" w:space="0" w:color="auto"/>
            <w:left w:val="none" w:sz="0" w:space="0" w:color="auto"/>
            <w:bottom w:val="none" w:sz="0" w:space="0" w:color="auto"/>
            <w:right w:val="none" w:sz="0" w:space="0" w:color="auto"/>
          </w:divBdr>
          <w:divsChild>
            <w:div w:id="982462685">
              <w:marLeft w:val="0"/>
              <w:marRight w:val="0"/>
              <w:marTop w:val="0"/>
              <w:marBottom w:val="0"/>
              <w:divBdr>
                <w:top w:val="none" w:sz="0" w:space="0" w:color="auto"/>
                <w:left w:val="none" w:sz="0" w:space="0" w:color="auto"/>
                <w:bottom w:val="none" w:sz="0" w:space="0" w:color="auto"/>
                <w:right w:val="none" w:sz="0" w:space="0" w:color="auto"/>
              </w:divBdr>
            </w:div>
          </w:divsChild>
        </w:div>
        <w:div w:id="1380976025">
          <w:marLeft w:val="0"/>
          <w:marRight w:val="0"/>
          <w:marTop w:val="0"/>
          <w:marBottom w:val="300"/>
          <w:divBdr>
            <w:top w:val="none" w:sz="0" w:space="0" w:color="auto"/>
            <w:left w:val="none" w:sz="0" w:space="0" w:color="auto"/>
            <w:bottom w:val="none" w:sz="0" w:space="0" w:color="auto"/>
            <w:right w:val="none" w:sz="0" w:space="0" w:color="auto"/>
          </w:divBdr>
          <w:divsChild>
            <w:div w:id="1248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2844">
      <w:bodyDiv w:val="1"/>
      <w:marLeft w:val="0"/>
      <w:marRight w:val="0"/>
      <w:marTop w:val="0"/>
      <w:marBottom w:val="0"/>
      <w:divBdr>
        <w:top w:val="none" w:sz="0" w:space="0" w:color="auto"/>
        <w:left w:val="none" w:sz="0" w:space="0" w:color="auto"/>
        <w:bottom w:val="none" w:sz="0" w:space="0" w:color="auto"/>
        <w:right w:val="none" w:sz="0" w:space="0" w:color="auto"/>
      </w:divBdr>
    </w:div>
    <w:div w:id="1184443007">
      <w:bodyDiv w:val="1"/>
      <w:marLeft w:val="0"/>
      <w:marRight w:val="0"/>
      <w:marTop w:val="0"/>
      <w:marBottom w:val="0"/>
      <w:divBdr>
        <w:top w:val="none" w:sz="0" w:space="0" w:color="auto"/>
        <w:left w:val="none" w:sz="0" w:space="0" w:color="auto"/>
        <w:bottom w:val="none" w:sz="0" w:space="0" w:color="auto"/>
        <w:right w:val="none" w:sz="0" w:space="0" w:color="auto"/>
      </w:divBdr>
      <w:divsChild>
        <w:div w:id="442267793">
          <w:marLeft w:val="0"/>
          <w:marRight w:val="0"/>
          <w:marTop w:val="0"/>
          <w:marBottom w:val="0"/>
          <w:divBdr>
            <w:top w:val="none" w:sz="0" w:space="0" w:color="auto"/>
            <w:left w:val="none" w:sz="0" w:space="0" w:color="auto"/>
            <w:bottom w:val="none" w:sz="0" w:space="0" w:color="auto"/>
            <w:right w:val="none" w:sz="0" w:space="0" w:color="auto"/>
          </w:divBdr>
          <w:divsChild>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0"/>
                  <w:marBottom w:val="0"/>
                  <w:divBdr>
                    <w:top w:val="none" w:sz="0" w:space="0" w:color="auto"/>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
                    <w:div w:id="21040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2279">
          <w:marLeft w:val="0"/>
          <w:marRight w:val="0"/>
          <w:marTop w:val="0"/>
          <w:marBottom w:val="0"/>
          <w:divBdr>
            <w:top w:val="none" w:sz="0" w:space="0" w:color="auto"/>
            <w:left w:val="none" w:sz="0" w:space="0" w:color="auto"/>
            <w:bottom w:val="none" w:sz="0" w:space="0" w:color="auto"/>
            <w:right w:val="none" w:sz="0" w:space="0" w:color="auto"/>
          </w:divBdr>
          <w:divsChild>
            <w:div w:id="515970094">
              <w:marLeft w:val="0"/>
              <w:marRight w:val="0"/>
              <w:marTop w:val="0"/>
              <w:marBottom w:val="0"/>
              <w:divBdr>
                <w:top w:val="none" w:sz="0" w:space="0" w:color="auto"/>
                <w:left w:val="none" w:sz="0" w:space="0" w:color="auto"/>
                <w:bottom w:val="none" w:sz="0" w:space="0" w:color="auto"/>
                <w:right w:val="none" w:sz="0" w:space="0" w:color="auto"/>
              </w:divBdr>
              <w:divsChild>
                <w:div w:id="1111976294">
                  <w:marLeft w:val="0"/>
                  <w:marRight w:val="0"/>
                  <w:marTop w:val="0"/>
                  <w:marBottom w:val="0"/>
                  <w:divBdr>
                    <w:top w:val="none" w:sz="0" w:space="0" w:color="auto"/>
                    <w:left w:val="none" w:sz="0" w:space="0" w:color="auto"/>
                    <w:bottom w:val="none" w:sz="0" w:space="0" w:color="auto"/>
                    <w:right w:val="none" w:sz="0" w:space="0" w:color="auto"/>
                  </w:divBdr>
                  <w:divsChild>
                    <w:div w:id="191959540">
                      <w:marLeft w:val="0"/>
                      <w:marRight w:val="0"/>
                      <w:marTop w:val="0"/>
                      <w:marBottom w:val="0"/>
                      <w:divBdr>
                        <w:top w:val="none" w:sz="0" w:space="0" w:color="auto"/>
                        <w:left w:val="none" w:sz="0" w:space="0" w:color="auto"/>
                        <w:bottom w:val="none" w:sz="0" w:space="0" w:color="auto"/>
                        <w:right w:val="none" w:sz="0" w:space="0" w:color="auto"/>
                      </w:divBdr>
                      <w:divsChild>
                        <w:div w:id="111597893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0"/>
                              <w:marBottom w:val="0"/>
                              <w:divBdr>
                                <w:top w:val="none" w:sz="0" w:space="0" w:color="auto"/>
                                <w:left w:val="none" w:sz="0" w:space="0" w:color="auto"/>
                                <w:bottom w:val="none" w:sz="0" w:space="0" w:color="auto"/>
                                <w:right w:val="none" w:sz="0" w:space="0" w:color="auto"/>
                              </w:divBdr>
                              <w:divsChild>
                                <w:div w:id="2135439016">
                                  <w:marLeft w:val="0"/>
                                  <w:marRight w:val="0"/>
                                  <w:marTop w:val="0"/>
                                  <w:marBottom w:val="0"/>
                                  <w:divBdr>
                                    <w:top w:val="none" w:sz="0" w:space="0" w:color="auto"/>
                                    <w:left w:val="none" w:sz="0" w:space="0" w:color="auto"/>
                                    <w:bottom w:val="none" w:sz="0" w:space="0" w:color="auto"/>
                                    <w:right w:val="none" w:sz="0" w:space="0" w:color="auto"/>
                                  </w:divBdr>
                                </w:div>
                              </w:divsChild>
                            </w:div>
                            <w:div w:id="35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21266">
      <w:bodyDiv w:val="1"/>
      <w:marLeft w:val="0"/>
      <w:marRight w:val="0"/>
      <w:marTop w:val="0"/>
      <w:marBottom w:val="0"/>
      <w:divBdr>
        <w:top w:val="none" w:sz="0" w:space="0" w:color="auto"/>
        <w:left w:val="none" w:sz="0" w:space="0" w:color="auto"/>
        <w:bottom w:val="none" w:sz="0" w:space="0" w:color="auto"/>
        <w:right w:val="none" w:sz="0" w:space="0" w:color="auto"/>
      </w:divBdr>
    </w:div>
    <w:div w:id="1204707505">
      <w:bodyDiv w:val="1"/>
      <w:marLeft w:val="0"/>
      <w:marRight w:val="0"/>
      <w:marTop w:val="0"/>
      <w:marBottom w:val="0"/>
      <w:divBdr>
        <w:top w:val="none" w:sz="0" w:space="0" w:color="auto"/>
        <w:left w:val="none" w:sz="0" w:space="0" w:color="auto"/>
        <w:bottom w:val="none" w:sz="0" w:space="0" w:color="auto"/>
        <w:right w:val="none" w:sz="0" w:space="0" w:color="auto"/>
      </w:divBdr>
    </w:div>
    <w:div w:id="1205481285">
      <w:bodyDiv w:val="1"/>
      <w:marLeft w:val="0"/>
      <w:marRight w:val="0"/>
      <w:marTop w:val="0"/>
      <w:marBottom w:val="0"/>
      <w:divBdr>
        <w:top w:val="none" w:sz="0" w:space="0" w:color="auto"/>
        <w:left w:val="none" w:sz="0" w:space="0" w:color="auto"/>
        <w:bottom w:val="none" w:sz="0" w:space="0" w:color="auto"/>
        <w:right w:val="none" w:sz="0" w:space="0" w:color="auto"/>
      </w:divBdr>
    </w:div>
    <w:div w:id="1212766589">
      <w:bodyDiv w:val="1"/>
      <w:marLeft w:val="0"/>
      <w:marRight w:val="0"/>
      <w:marTop w:val="0"/>
      <w:marBottom w:val="0"/>
      <w:divBdr>
        <w:top w:val="none" w:sz="0" w:space="0" w:color="auto"/>
        <w:left w:val="none" w:sz="0" w:space="0" w:color="auto"/>
        <w:bottom w:val="none" w:sz="0" w:space="0" w:color="auto"/>
        <w:right w:val="none" w:sz="0" w:space="0" w:color="auto"/>
      </w:divBdr>
    </w:div>
    <w:div w:id="1216619920">
      <w:bodyDiv w:val="1"/>
      <w:marLeft w:val="0"/>
      <w:marRight w:val="0"/>
      <w:marTop w:val="0"/>
      <w:marBottom w:val="0"/>
      <w:divBdr>
        <w:top w:val="none" w:sz="0" w:space="0" w:color="auto"/>
        <w:left w:val="none" w:sz="0" w:space="0" w:color="auto"/>
        <w:bottom w:val="none" w:sz="0" w:space="0" w:color="auto"/>
        <w:right w:val="none" w:sz="0" w:space="0" w:color="auto"/>
      </w:divBdr>
      <w:divsChild>
        <w:div w:id="1974434624">
          <w:marLeft w:val="0"/>
          <w:marRight w:val="0"/>
          <w:marTop w:val="0"/>
          <w:marBottom w:val="300"/>
          <w:divBdr>
            <w:top w:val="none" w:sz="0" w:space="0" w:color="auto"/>
            <w:left w:val="none" w:sz="0" w:space="0" w:color="auto"/>
            <w:bottom w:val="none" w:sz="0" w:space="0" w:color="auto"/>
            <w:right w:val="none" w:sz="0" w:space="0" w:color="auto"/>
          </w:divBdr>
          <w:divsChild>
            <w:div w:id="366372237">
              <w:marLeft w:val="0"/>
              <w:marRight w:val="0"/>
              <w:marTop w:val="0"/>
              <w:marBottom w:val="0"/>
              <w:divBdr>
                <w:top w:val="none" w:sz="0" w:space="0" w:color="auto"/>
                <w:left w:val="none" w:sz="0" w:space="0" w:color="auto"/>
                <w:bottom w:val="none" w:sz="0" w:space="0" w:color="auto"/>
                <w:right w:val="none" w:sz="0" w:space="0" w:color="auto"/>
              </w:divBdr>
            </w:div>
          </w:divsChild>
        </w:div>
        <w:div w:id="1100223011">
          <w:marLeft w:val="0"/>
          <w:marRight w:val="0"/>
          <w:marTop w:val="0"/>
          <w:marBottom w:val="300"/>
          <w:divBdr>
            <w:top w:val="none" w:sz="0" w:space="0" w:color="auto"/>
            <w:left w:val="none" w:sz="0" w:space="0" w:color="auto"/>
            <w:bottom w:val="none" w:sz="0" w:space="0" w:color="auto"/>
            <w:right w:val="none" w:sz="0" w:space="0" w:color="auto"/>
          </w:divBdr>
          <w:divsChild>
            <w:div w:id="2100326853">
              <w:marLeft w:val="0"/>
              <w:marRight w:val="0"/>
              <w:marTop w:val="0"/>
              <w:marBottom w:val="0"/>
              <w:divBdr>
                <w:top w:val="none" w:sz="0" w:space="0" w:color="auto"/>
                <w:left w:val="none" w:sz="0" w:space="0" w:color="auto"/>
                <w:bottom w:val="none" w:sz="0" w:space="0" w:color="auto"/>
                <w:right w:val="none" w:sz="0" w:space="0" w:color="auto"/>
              </w:divBdr>
            </w:div>
          </w:divsChild>
        </w:div>
        <w:div w:id="269894122">
          <w:marLeft w:val="0"/>
          <w:marRight w:val="0"/>
          <w:marTop w:val="0"/>
          <w:marBottom w:val="300"/>
          <w:divBdr>
            <w:top w:val="none" w:sz="0" w:space="0" w:color="auto"/>
            <w:left w:val="none" w:sz="0" w:space="0" w:color="auto"/>
            <w:bottom w:val="none" w:sz="0" w:space="0" w:color="auto"/>
            <w:right w:val="none" w:sz="0" w:space="0" w:color="auto"/>
          </w:divBdr>
          <w:divsChild>
            <w:div w:id="1212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6339">
      <w:bodyDiv w:val="1"/>
      <w:marLeft w:val="0"/>
      <w:marRight w:val="0"/>
      <w:marTop w:val="0"/>
      <w:marBottom w:val="0"/>
      <w:divBdr>
        <w:top w:val="none" w:sz="0" w:space="0" w:color="auto"/>
        <w:left w:val="none" w:sz="0" w:space="0" w:color="auto"/>
        <w:bottom w:val="none" w:sz="0" w:space="0" w:color="auto"/>
        <w:right w:val="none" w:sz="0" w:space="0" w:color="auto"/>
      </w:divBdr>
    </w:div>
    <w:div w:id="1253198892">
      <w:bodyDiv w:val="1"/>
      <w:marLeft w:val="0"/>
      <w:marRight w:val="0"/>
      <w:marTop w:val="0"/>
      <w:marBottom w:val="0"/>
      <w:divBdr>
        <w:top w:val="none" w:sz="0" w:space="0" w:color="auto"/>
        <w:left w:val="none" w:sz="0" w:space="0" w:color="auto"/>
        <w:bottom w:val="none" w:sz="0" w:space="0" w:color="auto"/>
        <w:right w:val="none" w:sz="0" w:space="0" w:color="auto"/>
      </w:divBdr>
    </w:div>
    <w:div w:id="1274248997">
      <w:bodyDiv w:val="1"/>
      <w:marLeft w:val="0"/>
      <w:marRight w:val="0"/>
      <w:marTop w:val="0"/>
      <w:marBottom w:val="0"/>
      <w:divBdr>
        <w:top w:val="none" w:sz="0" w:space="0" w:color="auto"/>
        <w:left w:val="none" w:sz="0" w:space="0" w:color="auto"/>
        <w:bottom w:val="none" w:sz="0" w:space="0" w:color="auto"/>
        <w:right w:val="none" w:sz="0" w:space="0" w:color="auto"/>
      </w:divBdr>
    </w:div>
    <w:div w:id="127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26387375">
          <w:marLeft w:val="0"/>
          <w:marRight w:val="0"/>
          <w:marTop w:val="0"/>
          <w:marBottom w:val="0"/>
          <w:divBdr>
            <w:top w:val="none" w:sz="0" w:space="0" w:color="auto"/>
            <w:left w:val="none" w:sz="0" w:space="0" w:color="auto"/>
            <w:bottom w:val="none" w:sz="0" w:space="0" w:color="auto"/>
            <w:right w:val="none" w:sz="0" w:space="0" w:color="auto"/>
          </w:divBdr>
        </w:div>
        <w:div w:id="558786272">
          <w:marLeft w:val="0"/>
          <w:marRight w:val="0"/>
          <w:marTop w:val="0"/>
          <w:marBottom w:val="0"/>
          <w:divBdr>
            <w:top w:val="none" w:sz="0" w:space="0" w:color="auto"/>
            <w:left w:val="none" w:sz="0" w:space="0" w:color="auto"/>
            <w:bottom w:val="none" w:sz="0" w:space="0" w:color="auto"/>
            <w:right w:val="none" w:sz="0" w:space="0" w:color="auto"/>
          </w:divBdr>
          <w:divsChild>
            <w:div w:id="892540734">
              <w:marLeft w:val="0"/>
              <w:marRight w:val="0"/>
              <w:marTop w:val="0"/>
              <w:marBottom w:val="0"/>
              <w:divBdr>
                <w:top w:val="none" w:sz="0" w:space="0" w:color="auto"/>
                <w:left w:val="none" w:sz="0" w:space="0" w:color="auto"/>
                <w:bottom w:val="none" w:sz="0" w:space="0" w:color="auto"/>
                <w:right w:val="none" w:sz="0" w:space="0" w:color="auto"/>
              </w:divBdr>
              <w:divsChild>
                <w:div w:id="1513106022">
                  <w:blockQuote w:val="1"/>
                  <w:marLeft w:val="0"/>
                  <w:marRight w:val="0"/>
                  <w:marTop w:val="0"/>
                  <w:marBottom w:val="0"/>
                  <w:divBdr>
                    <w:top w:val="none" w:sz="0" w:space="0" w:color="auto"/>
                    <w:left w:val="none" w:sz="0" w:space="0" w:color="auto"/>
                    <w:bottom w:val="none" w:sz="0" w:space="0" w:color="auto"/>
                    <w:right w:val="none" w:sz="0" w:space="0" w:color="auto"/>
                  </w:divBdr>
                  <w:divsChild>
                    <w:div w:id="15614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642">
      <w:bodyDiv w:val="1"/>
      <w:marLeft w:val="0"/>
      <w:marRight w:val="0"/>
      <w:marTop w:val="0"/>
      <w:marBottom w:val="0"/>
      <w:divBdr>
        <w:top w:val="none" w:sz="0" w:space="0" w:color="auto"/>
        <w:left w:val="none" w:sz="0" w:space="0" w:color="auto"/>
        <w:bottom w:val="none" w:sz="0" w:space="0" w:color="auto"/>
        <w:right w:val="none" w:sz="0" w:space="0" w:color="auto"/>
      </w:divBdr>
      <w:divsChild>
        <w:div w:id="314184701">
          <w:marLeft w:val="0"/>
          <w:marRight w:val="0"/>
          <w:marTop w:val="0"/>
          <w:marBottom w:val="0"/>
          <w:divBdr>
            <w:top w:val="none" w:sz="0" w:space="0" w:color="auto"/>
            <w:left w:val="none" w:sz="0" w:space="0" w:color="auto"/>
            <w:bottom w:val="none" w:sz="0" w:space="0" w:color="auto"/>
            <w:right w:val="none" w:sz="0" w:space="0" w:color="auto"/>
          </w:divBdr>
          <w:divsChild>
            <w:div w:id="1959020656">
              <w:marLeft w:val="0"/>
              <w:marRight w:val="0"/>
              <w:marTop w:val="0"/>
              <w:marBottom w:val="0"/>
              <w:divBdr>
                <w:top w:val="none" w:sz="0" w:space="0" w:color="auto"/>
                <w:left w:val="none" w:sz="0" w:space="0" w:color="auto"/>
                <w:bottom w:val="none" w:sz="0" w:space="0" w:color="auto"/>
                <w:right w:val="none" w:sz="0" w:space="0" w:color="auto"/>
              </w:divBdr>
              <w:divsChild>
                <w:div w:id="1336958599">
                  <w:marLeft w:val="0"/>
                  <w:marRight w:val="0"/>
                  <w:marTop w:val="0"/>
                  <w:marBottom w:val="0"/>
                  <w:divBdr>
                    <w:top w:val="none" w:sz="0" w:space="0" w:color="auto"/>
                    <w:left w:val="none" w:sz="0" w:space="0" w:color="auto"/>
                    <w:bottom w:val="none" w:sz="0" w:space="0" w:color="auto"/>
                    <w:right w:val="none" w:sz="0" w:space="0" w:color="auto"/>
                  </w:divBdr>
                  <w:divsChild>
                    <w:div w:id="1915821354">
                      <w:marLeft w:val="0"/>
                      <w:marRight w:val="0"/>
                      <w:marTop w:val="0"/>
                      <w:marBottom w:val="0"/>
                      <w:divBdr>
                        <w:top w:val="none" w:sz="0" w:space="0" w:color="auto"/>
                        <w:left w:val="none" w:sz="0" w:space="0" w:color="auto"/>
                        <w:bottom w:val="none" w:sz="0" w:space="0" w:color="auto"/>
                        <w:right w:val="none" w:sz="0" w:space="0" w:color="auto"/>
                      </w:divBdr>
                    </w:div>
                    <w:div w:id="1476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6324">
          <w:marLeft w:val="0"/>
          <w:marRight w:val="0"/>
          <w:marTop w:val="0"/>
          <w:marBottom w:val="0"/>
          <w:divBdr>
            <w:top w:val="none" w:sz="0" w:space="0" w:color="auto"/>
            <w:left w:val="none" w:sz="0" w:space="0" w:color="auto"/>
            <w:bottom w:val="none" w:sz="0" w:space="0" w:color="auto"/>
            <w:right w:val="none" w:sz="0" w:space="0" w:color="auto"/>
          </w:divBdr>
          <w:divsChild>
            <w:div w:id="1681082751">
              <w:marLeft w:val="0"/>
              <w:marRight w:val="0"/>
              <w:marTop w:val="0"/>
              <w:marBottom w:val="0"/>
              <w:divBdr>
                <w:top w:val="none" w:sz="0" w:space="0" w:color="auto"/>
                <w:left w:val="none" w:sz="0" w:space="0" w:color="auto"/>
                <w:bottom w:val="none" w:sz="0" w:space="0" w:color="auto"/>
                <w:right w:val="none" w:sz="0" w:space="0" w:color="auto"/>
              </w:divBdr>
              <w:divsChild>
                <w:div w:id="1229614494">
                  <w:marLeft w:val="0"/>
                  <w:marRight w:val="0"/>
                  <w:marTop w:val="0"/>
                  <w:marBottom w:val="0"/>
                  <w:divBdr>
                    <w:top w:val="none" w:sz="0" w:space="0" w:color="auto"/>
                    <w:left w:val="none" w:sz="0" w:space="0" w:color="auto"/>
                    <w:bottom w:val="none" w:sz="0" w:space="0" w:color="auto"/>
                    <w:right w:val="none" w:sz="0" w:space="0" w:color="auto"/>
                  </w:divBdr>
                  <w:divsChild>
                    <w:div w:id="1926835375">
                      <w:marLeft w:val="0"/>
                      <w:marRight w:val="0"/>
                      <w:marTop w:val="0"/>
                      <w:marBottom w:val="0"/>
                      <w:divBdr>
                        <w:top w:val="none" w:sz="0" w:space="0" w:color="auto"/>
                        <w:left w:val="none" w:sz="0" w:space="0" w:color="auto"/>
                        <w:bottom w:val="none" w:sz="0" w:space="0" w:color="auto"/>
                        <w:right w:val="none" w:sz="0" w:space="0" w:color="auto"/>
                      </w:divBdr>
                      <w:divsChild>
                        <w:div w:id="1297367598">
                          <w:marLeft w:val="0"/>
                          <w:marRight w:val="0"/>
                          <w:marTop w:val="0"/>
                          <w:marBottom w:val="0"/>
                          <w:divBdr>
                            <w:top w:val="none" w:sz="0" w:space="0" w:color="auto"/>
                            <w:left w:val="none" w:sz="0" w:space="0" w:color="auto"/>
                            <w:bottom w:val="none" w:sz="0" w:space="0" w:color="auto"/>
                            <w:right w:val="none" w:sz="0" w:space="0" w:color="auto"/>
                          </w:divBdr>
                          <w:divsChild>
                            <w:div w:id="744229206">
                              <w:marLeft w:val="0"/>
                              <w:marRight w:val="0"/>
                              <w:marTop w:val="0"/>
                              <w:marBottom w:val="0"/>
                              <w:divBdr>
                                <w:top w:val="none" w:sz="0" w:space="0" w:color="auto"/>
                                <w:left w:val="none" w:sz="0" w:space="0" w:color="auto"/>
                                <w:bottom w:val="none" w:sz="0" w:space="0" w:color="auto"/>
                                <w:right w:val="none" w:sz="0" w:space="0" w:color="auto"/>
                              </w:divBdr>
                              <w:divsChild>
                                <w:div w:id="1885822917">
                                  <w:marLeft w:val="0"/>
                                  <w:marRight w:val="0"/>
                                  <w:marTop w:val="0"/>
                                  <w:marBottom w:val="0"/>
                                  <w:divBdr>
                                    <w:top w:val="none" w:sz="0" w:space="0" w:color="auto"/>
                                    <w:left w:val="none" w:sz="0" w:space="0" w:color="auto"/>
                                    <w:bottom w:val="none" w:sz="0" w:space="0" w:color="auto"/>
                                    <w:right w:val="none" w:sz="0" w:space="0" w:color="auto"/>
                                  </w:divBdr>
                                </w:div>
                              </w:divsChild>
                            </w:div>
                            <w:div w:id="8052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9903">
      <w:bodyDiv w:val="1"/>
      <w:marLeft w:val="0"/>
      <w:marRight w:val="0"/>
      <w:marTop w:val="0"/>
      <w:marBottom w:val="0"/>
      <w:divBdr>
        <w:top w:val="none" w:sz="0" w:space="0" w:color="auto"/>
        <w:left w:val="none" w:sz="0" w:space="0" w:color="auto"/>
        <w:bottom w:val="none" w:sz="0" w:space="0" w:color="auto"/>
        <w:right w:val="none" w:sz="0" w:space="0" w:color="auto"/>
      </w:divBdr>
    </w:div>
    <w:div w:id="1297830264">
      <w:bodyDiv w:val="1"/>
      <w:marLeft w:val="0"/>
      <w:marRight w:val="0"/>
      <w:marTop w:val="0"/>
      <w:marBottom w:val="0"/>
      <w:divBdr>
        <w:top w:val="none" w:sz="0" w:space="0" w:color="auto"/>
        <w:left w:val="none" w:sz="0" w:space="0" w:color="auto"/>
        <w:bottom w:val="none" w:sz="0" w:space="0" w:color="auto"/>
        <w:right w:val="none" w:sz="0" w:space="0" w:color="auto"/>
      </w:divBdr>
    </w:div>
    <w:div w:id="1330982033">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1">
          <w:marLeft w:val="0"/>
          <w:marRight w:val="0"/>
          <w:marTop w:val="0"/>
          <w:marBottom w:val="0"/>
          <w:divBdr>
            <w:top w:val="single" w:sz="2" w:space="0" w:color="auto"/>
            <w:left w:val="single" w:sz="2" w:space="0" w:color="auto"/>
            <w:bottom w:val="single" w:sz="2" w:space="0" w:color="auto"/>
            <w:right w:val="single" w:sz="2" w:space="0" w:color="auto"/>
          </w:divBdr>
        </w:div>
        <w:div w:id="1296716631">
          <w:marLeft w:val="0"/>
          <w:marRight w:val="0"/>
          <w:marTop w:val="0"/>
          <w:marBottom w:val="0"/>
          <w:divBdr>
            <w:top w:val="single" w:sz="2" w:space="0" w:color="auto"/>
            <w:left w:val="single" w:sz="2" w:space="0" w:color="auto"/>
            <w:bottom w:val="single" w:sz="2" w:space="0" w:color="auto"/>
            <w:right w:val="single" w:sz="2" w:space="0" w:color="auto"/>
          </w:divBdr>
        </w:div>
      </w:divsChild>
    </w:div>
    <w:div w:id="1352217139">
      <w:bodyDiv w:val="1"/>
      <w:marLeft w:val="0"/>
      <w:marRight w:val="0"/>
      <w:marTop w:val="0"/>
      <w:marBottom w:val="0"/>
      <w:divBdr>
        <w:top w:val="none" w:sz="0" w:space="0" w:color="auto"/>
        <w:left w:val="none" w:sz="0" w:space="0" w:color="auto"/>
        <w:bottom w:val="none" w:sz="0" w:space="0" w:color="auto"/>
        <w:right w:val="none" w:sz="0" w:space="0" w:color="auto"/>
      </w:divBdr>
    </w:div>
    <w:div w:id="1354451604">
      <w:bodyDiv w:val="1"/>
      <w:marLeft w:val="0"/>
      <w:marRight w:val="0"/>
      <w:marTop w:val="0"/>
      <w:marBottom w:val="0"/>
      <w:divBdr>
        <w:top w:val="none" w:sz="0" w:space="0" w:color="auto"/>
        <w:left w:val="none" w:sz="0" w:space="0" w:color="auto"/>
        <w:bottom w:val="none" w:sz="0" w:space="0" w:color="auto"/>
        <w:right w:val="none" w:sz="0" w:space="0" w:color="auto"/>
      </w:divBdr>
      <w:divsChild>
        <w:div w:id="778523209">
          <w:marLeft w:val="0"/>
          <w:marRight w:val="0"/>
          <w:marTop w:val="0"/>
          <w:marBottom w:val="0"/>
          <w:divBdr>
            <w:top w:val="single" w:sz="2" w:space="0" w:color="auto"/>
            <w:left w:val="single" w:sz="2" w:space="0" w:color="auto"/>
            <w:bottom w:val="single" w:sz="2" w:space="0" w:color="auto"/>
            <w:right w:val="single" w:sz="2" w:space="0" w:color="auto"/>
          </w:divBdr>
        </w:div>
        <w:div w:id="1787190798">
          <w:marLeft w:val="0"/>
          <w:marRight w:val="0"/>
          <w:marTop w:val="0"/>
          <w:marBottom w:val="0"/>
          <w:divBdr>
            <w:top w:val="single" w:sz="2" w:space="0" w:color="auto"/>
            <w:left w:val="single" w:sz="2" w:space="0" w:color="auto"/>
            <w:bottom w:val="single" w:sz="2" w:space="0" w:color="auto"/>
            <w:right w:val="single" w:sz="2" w:space="0" w:color="auto"/>
          </w:divBdr>
        </w:div>
      </w:divsChild>
    </w:div>
    <w:div w:id="1361665014">
      <w:bodyDiv w:val="1"/>
      <w:marLeft w:val="0"/>
      <w:marRight w:val="0"/>
      <w:marTop w:val="0"/>
      <w:marBottom w:val="0"/>
      <w:divBdr>
        <w:top w:val="none" w:sz="0" w:space="0" w:color="auto"/>
        <w:left w:val="none" w:sz="0" w:space="0" w:color="auto"/>
        <w:bottom w:val="none" w:sz="0" w:space="0" w:color="auto"/>
        <w:right w:val="none" w:sz="0" w:space="0" w:color="auto"/>
      </w:divBdr>
    </w:div>
    <w:div w:id="1409301884">
      <w:bodyDiv w:val="1"/>
      <w:marLeft w:val="0"/>
      <w:marRight w:val="0"/>
      <w:marTop w:val="0"/>
      <w:marBottom w:val="0"/>
      <w:divBdr>
        <w:top w:val="none" w:sz="0" w:space="0" w:color="auto"/>
        <w:left w:val="none" w:sz="0" w:space="0" w:color="auto"/>
        <w:bottom w:val="none" w:sz="0" w:space="0" w:color="auto"/>
        <w:right w:val="none" w:sz="0" w:space="0" w:color="auto"/>
      </w:divBdr>
    </w:div>
    <w:div w:id="1426917500">
      <w:bodyDiv w:val="1"/>
      <w:marLeft w:val="0"/>
      <w:marRight w:val="0"/>
      <w:marTop w:val="0"/>
      <w:marBottom w:val="0"/>
      <w:divBdr>
        <w:top w:val="none" w:sz="0" w:space="0" w:color="auto"/>
        <w:left w:val="none" w:sz="0" w:space="0" w:color="auto"/>
        <w:bottom w:val="none" w:sz="0" w:space="0" w:color="auto"/>
        <w:right w:val="none" w:sz="0" w:space="0" w:color="auto"/>
      </w:divBdr>
    </w:div>
    <w:div w:id="1439179233">
      <w:bodyDiv w:val="1"/>
      <w:marLeft w:val="0"/>
      <w:marRight w:val="0"/>
      <w:marTop w:val="0"/>
      <w:marBottom w:val="0"/>
      <w:divBdr>
        <w:top w:val="none" w:sz="0" w:space="0" w:color="auto"/>
        <w:left w:val="none" w:sz="0" w:space="0" w:color="auto"/>
        <w:bottom w:val="none" w:sz="0" w:space="0" w:color="auto"/>
        <w:right w:val="none" w:sz="0" w:space="0" w:color="auto"/>
      </w:divBdr>
    </w:div>
    <w:div w:id="1458912664">
      <w:bodyDiv w:val="1"/>
      <w:marLeft w:val="0"/>
      <w:marRight w:val="0"/>
      <w:marTop w:val="0"/>
      <w:marBottom w:val="0"/>
      <w:divBdr>
        <w:top w:val="none" w:sz="0" w:space="0" w:color="auto"/>
        <w:left w:val="none" w:sz="0" w:space="0" w:color="auto"/>
        <w:bottom w:val="none" w:sz="0" w:space="0" w:color="auto"/>
        <w:right w:val="none" w:sz="0" w:space="0" w:color="auto"/>
      </w:divBdr>
    </w:div>
    <w:div w:id="1462961568">
      <w:bodyDiv w:val="1"/>
      <w:marLeft w:val="0"/>
      <w:marRight w:val="0"/>
      <w:marTop w:val="0"/>
      <w:marBottom w:val="0"/>
      <w:divBdr>
        <w:top w:val="none" w:sz="0" w:space="0" w:color="auto"/>
        <w:left w:val="none" w:sz="0" w:space="0" w:color="auto"/>
        <w:bottom w:val="none" w:sz="0" w:space="0" w:color="auto"/>
        <w:right w:val="none" w:sz="0" w:space="0" w:color="auto"/>
      </w:divBdr>
      <w:divsChild>
        <w:div w:id="330715858">
          <w:marLeft w:val="0"/>
          <w:marRight w:val="0"/>
          <w:marTop w:val="0"/>
          <w:marBottom w:val="0"/>
          <w:divBdr>
            <w:top w:val="none" w:sz="0" w:space="0" w:color="auto"/>
            <w:left w:val="none" w:sz="0" w:space="0" w:color="auto"/>
            <w:bottom w:val="none" w:sz="0" w:space="0" w:color="auto"/>
            <w:right w:val="none" w:sz="0" w:space="0" w:color="auto"/>
          </w:divBdr>
          <w:divsChild>
            <w:div w:id="293827326">
              <w:marLeft w:val="0"/>
              <w:marRight w:val="0"/>
              <w:marTop w:val="0"/>
              <w:marBottom w:val="0"/>
              <w:divBdr>
                <w:top w:val="none" w:sz="0" w:space="0" w:color="auto"/>
                <w:left w:val="none" w:sz="0" w:space="0" w:color="auto"/>
                <w:bottom w:val="none" w:sz="0" w:space="0" w:color="auto"/>
                <w:right w:val="none" w:sz="0" w:space="0" w:color="auto"/>
              </w:divBdr>
              <w:divsChild>
                <w:div w:id="1264534426">
                  <w:marLeft w:val="0"/>
                  <w:marRight w:val="0"/>
                  <w:marTop w:val="0"/>
                  <w:marBottom w:val="0"/>
                  <w:divBdr>
                    <w:top w:val="none" w:sz="0" w:space="0" w:color="auto"/>
                    <w:left w:val="none" w:sz="0" w:space="0" w:color="auto"/>
                    <w:bottom w:val="none" w:sz="0" w:space="0" w:color="auto"/>
                    <w:right w:val="none" w:sz="0" w:space="0" w:color="auto"/>
                  </w:divBdr>
                  <w:divsChild>
                    <w:div w:id="631641322">
                      <w:marLeft w:val="0"/>
                      <w:marRight w:val="0"/>
                      <w:marTop w:val="0"/>
                      <w:marBottom w:val="0"/>
                      <w:divBdr>
                        <w:top w:val="none" w:sz="0" w:space="0" w:color="auto"/>
                        <w:left w:val="none" w:sz="0" w:space="0" w:color="auto"/>
                        <w:bottom w:val="none" w:sz="0" w:space="0" w:color="auto"/>
                        <w:right w:val="none" w:sz="0" w:space="0" w:color="auto"/>
                      </w:divBdr>
                    </w:div>
                    <w:div w:id="1380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4179">
          <w:marLeft w:val="0"/>
          <w:marRight w:val="0"/>
          <w:marTop w:val="0"/>
          <w:marBottom w:val="0"/>
          <w:divBdr>
            <w:top w:val="none" w:sz="0" w:space="0" w:color="auto"/>
            <w:left w:val="none" w:sz="0" w:space="0" w:color="auto"/>
            <w:bottom w:val="none" w:sz="0" w:space="0" w:color="auto"/>
            <w:right w:val="none" w:sz="0" w:space="0" w:color="auto"/>
          </w:divBdr>
          <w:divsChild>
            <w:div w:id="177502187">
              <w:marLeft w:val="0"/>
              <w:marRight w:val="0"/>
              <w:marTop w:val="0"/>
              <w:marBottom w:val="0"/>
              <w:divBdr>
                <w:top w:val="none" w:sz="0" w:space="0" w:color="auto"/>
                <w:left w:val="none" w:sz="0" w:space="0" w:color="auto"/>
                <w:bottom w:val="none" w:sz="0" w:space="0" w:color="auto"/>
                <w:right w:val="none" w:sz="0" w:space="0" w:color="auto"/>
              </w:divBdr>
              <w:divsChild>
                <w:div w:id="992490426">
                  <w:marLeft w:val="0"/>
                  <w:marRight w:val="0"/>
                  <w:marTop w:val="0"/>
                  <w:marBottom w:val="0"/>
                  <w:divBdr>
                    <w:top w:val="none" w:sz="0" w:space="0" w:color="auto"/>
                    <w:left w:val="none" w:sz="0" w:space="0" w:color="auto"/>
                    <w:bottom w:val="none" w:sz="0" w:space="0" w:color="auto"/>
                    <w:right w:val="none" w:sz="0" w:space="0" w:color="auto"/>
                  </w:divBdr>
                  <w:divsChild>
                    <w:div w:id="237398165">
                      <w:marLeft w:val="0"/>
                      <w:marRight w:val="0"/>
                      <w:marTop w:val="0"/>
                      <w:marBottom w:val="0"/>
                      <w:divBdr>
                        <w:top w:val="none" w:sz="0" w:space="0" w:color="auto"/>
                        <w:left w:val="none" w:sz="0" w:space="0" w:color="auto"/>
                        <w:bottom w:val="none" w:sz="0" w:space="0" w:color="auto"/>
                        <w:right w:val="none" w:sz="0" w:space="0" w:color="auto"/>
                      </w:divBdr>
                      <w:divsChild>
                        <w:div w:id="1640917687">
                          <w:marLeft w:val="0"/>
                          <w:marRight w:val="0"/>
                          <w:marTop w:val="0"/>
                          <w:marBottom w:val="0"/>
                          <w:divBdr>
                            <w:top w:val="none" w:sz="0" w:space="0" w:color="auto"/>
                            <w:left w:val="none" w:sz="0" w:space="0" w:color="auto"/>
                            <w:bottom w:val="none" w:sz="0" w:space="0" w:color="auto"/>
                            <w:right w:val="none" w:sz="0" w:space="0" w:color="auto"/>
                          </w:divBdr>
                          <w:divsChild>
                            <w:div w:id="1027026181">
                              <w:marLeft w:val="0"/>
                              <w:marRight w:val="0"/>
                              <w:marTop w:val="0"/>
                              <w:marBottom w:val="0"/>
                              <w:divBdr>
                                <w:top w:val="none" w:sz="0" w:space="0" w:color="auto"/>
                                <w:left w:val="none" w:sz="0" w:space="0" w:color="auto"/>
                                <w:bottom w:val="none" w:sz="0" w:space="0" w:color="auto"/>
                                <w:right w:val="none" w:sz="0" w:space="0" w:color="auto"/>
                              </w:divBdr>
                              <w:divsChild>
                                <w:div w:id="1385719807">
                                  <w:marLeft w:val="0"/>
                                  <w:marRight w:val="0"/>
                                  <w:marTop w:val="0"/>
                                  <w:marBottom w:val="0"/>
                                  <w:divBdr>
                                    <w:top w:val="none" w:sz="0" w:space="0" w:color="auto"/>
                                    <w:left w:val="none" w:sz="0" w:space="0" w:color="auto"/>
                                    <w:bottom w:val="none" w:sz="0" w:space="0" w:color="auto"/>
                                    <w:right w:val="none" w:sz="0" w:space="0" w:color="auto"/>
                                  </w:divBdr>
                                </w:div>
                              </w:divsChild>
                            </w:div>
                            <w:div w:id="10595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062051">
      <w:bodyDiv w:val="1"/>
      <w:marLeft w:val="0"/>
      <w:marRight w:val="0"/>
      <w:marTop w:val="0"/>
      <w:marBottom w:val="0"/>
      <w:divBdr>
        <w:top w:val="none" w:sz="0" w:space="0" w:color="auto"/>
        <w:left w:val="none" w:sz="0" w:space="0" w:color="auto"/>
        <w:bottom w:val="none" w:sz="0" w:space="0" w:color="auto"/>
        <w:right w:val="none" w:sz="0" w:space="0" w:color="auto"/>
      </w:divBdr>
    </w:div>
    <w:div w:id="1502230897">
      <w:bodyDiv w:val="1"/>
      <w:marLeft w:val="0"/>
      <w:marRight w:val="0"/>
      <w:marTop w:val="0"/>
      <w:marBottom w:val="0"/>
      <w:divBdr>
        <w:top w:val="none" w:sz="0" w:space="0" w:color="auto"/>
        <w:left w:val="none" w:sz="0" w:space="0" w:color="auto"/>
        <w:bottom w:val="none" w:sz="0" w:space="0" w:color="auto"/>
        <w:right w:val="none" w:sz="0" w:space="0" w:color="auto"/>
      </w:divBdr>
    </w:div>
    <w:div w:id="1502620122">
      <w:bodyDiv w:val="1"/>
      <w:marLeft w:val="0"/>
      <w:marRight w:val="0"/>
      <w:marTop w:val="0"/>
      <w:marBottom w:val="0"/>
      <w:divBdr>
        <w:top w:val="none" w:sz="0" w:space="0" w:color="auto"/>
        <w:left w:val="none" w:sz="0" w:space="0" w:color="auto"/>
        <w:bottom w:val="none" w:sz="0" w:space="0" w:color="auto"/>
        <w:right w:val="none" w:sz="0" w:space="0" w:color="auto"/>
      </w:divBdr>
    </w:div>
    <w:div w:id="1522090841">
      <w:bodyDiv w:val="1"/>
      <w:marLeft w:val="0"/>
      <w:marRight w:val="0"/>
      <w:marTop w:val="0"/>
      <w:marBottom w:val="0"/>
      <w:divBdr>
        <w:top w:val="none" w:sz="0" w:space="0" w:color="auto"/>
        <w:left w:val="none" w:sz="0" w:space="0" w:color="auto"/>
        <w:bottom w:val="none" w:sz="0" w:space="0" w:color="auto"/>
        <w:right w:val="none" w:sz="0" w:space="0" w:color="auto"/>
      </w:divBdr>
    </w:div>
    <w:div w:id="1534927337">
      <w:bodyDiv w:val="1"/>
      <w:marLeft w:val="0"/>
      <w:marRight w:val="0"/>
      <w:marTop w:val="0"/>
      <w:marBottom w:val="0"/>
      <w:divBdr>
        <w:top w:val="none" w:sz="0" w:space="0" w:color="auto"/>
        <w:left w:val="none" w:sz="0" w:space="0" w:color="auto"/>
        <w:bottom w:val="none" w:sz="0" w:space="0" w:color="auto"/>
        <w:right w:val="none" w:sz="0" w:space="0" w:color="auto"/>
      </w:divBdr>
      <w:divsChild>
        <w:div w:id="565994335">
          <w:marLeft w:val="0"/>
          <w:marRight w:val="0"/>
          <w:marTop w:val="0"/>
          <w:marBottom w:val="0"/>
          <w:divBdr>
            <w:top w:val="none" w:sz="0" w:space="0" w:color="auto"/>
            <w:left w:val="none" w:sz="0" w:space="0" w:color="auto"/>
            <w:bottom w:val="none" w:sz="0" w:space="0" w:color="auto"/>
            <w:right w:val="none" w:sz="0" w:space="0" w:color="auto"/>
          </w:divBdr>
          <w:divsChild>
            <w:div w:id="218900340">
              <w:marLeft w:val="0"/>
              <w:marRight w:val="0"/>
              <w:marTop w:val="0"/>
              <w:marBottom w:val="0"/>
              <w:divBdr>
                <w:top w:val="none" w:sz="0" w:space="0" w:color="auto"/>
                <w:left w:val="none" w:sz="0" w:space="0" w:color="auto"/>
                <w:bottom w:val="none" w:sz="0" w:space="0" w:color="auto"/>
                <w:right w:val="none" w:sz="0" w:space="0" w:color="auto"/>
              </w:divBdr>
              <w:divsChild>
                <w:div w:id="1997492610">
                  <w:marLeft w:val="0"/>
                  <w:marRight w:val="0"/>
                  <w:marTop w:val="0"/>
                  <w:marBottom w:val="0"/>
                  <w:divBdr>
                    <w:top w:val="none" w:sz="0" w:space="0" w:color="auto"/>
                    <w:left w:val="none" w:sz="0" w:space="0" w:color="auto"/>
                    <w:bottom w:val="none" w:sz="0" w:space="0" w:color="auto"/>
                    <w:right w:val="none" w:sz="0" w:space="0" w:color="auto"/>
                  </w:divBdr>
                  <w:divsChild>
                    <w:div w:id="813454586">
                      <w:marLeft w:val="0"/>
                      <w:marRight w:val="0"/>
                      <w:marTop w:val="0"/>
                      <w:marBottom w:val="0"/>
                      <w:divBdr>
                        <w:top w:val="none" w:sz="0" w:space="0" w:color="auto"/>
                        <w:left w:val="none" w:sz="0" w:space="0" w:color="auto"/>
                        <w:bottom w:val="none" w:sz="0" w:space="0" w:color="auto"/>
                        <w:right w:val="none" w:sz="0" w:space="0" w:color="auto"/>
                      </w:divBdr>
                    </w:div>
                    <w:div w:id="15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194">
          <w:marLeft w:val="0"/>
          <w:marRight w:val="0"/>
          <w:marTop w:val="0"/>
          <w:marBottom w:val="0"/>
          <w:divBdr>
            <w:top w:val="none" w:sz="0" w:space="0" w:color="auto"/>
            <w:left w:val="none" w:sz="0" w:space="0" w:color="auto"/>
            <w:bottom w:val="none" w:sz="0" w:space="0" w:color="auto"/>
            <w:right w:val="none" w:sz="0" w:space="0" w:color="auto"/>
          </w:divBdr>
          <w:divsChild>
            <w:div w:id="269165932">
              <w:marLeft w:val="0"/>
              <w:marRight w:val="0"/>
              <w:marTop w:val="0"/>
              <w:marBottom w:val="0"/>
              <w:divBdr>
                <w:top w:val="none" w:sz="0" w:space="0" w:color="auto"/>
                <w:left w:val="none" w:sz="0" w:space="0" w:color="auto"/>
                <w:bottom w:val="none" w:sz="0" w:space="0" w:color="auto"/>
                <w:right w:val="none" w:sz="0" w:space="0" w:color="auto"/>
              </w:divBdr>
              <w:divsChild>
                <w:div w:id="1814834663">
                  <w:marLeft w:val="0"/>
                  <w:marRight w:val="0"/>
                  <w:marTop w:val="0"/>
                  <w:marBottom w:val="0"/>
                  <w:divBdr>
                    <w:top w:val="none" w:sz="0" w:space="0" w:color="auto"/>
                    <w:left w:val="none" w:sz="0" w:space="0" w:color="auto"/>
                    <w:bottom w:val="none" w:sz="0" w:space="0" w:color="auto"/>
                    <w:right w:val="none" w:sz="0" w:space="0" w:color="auto"/>
                  </w:divBdr>
                  <w:divsChild>
                    <w:div w:id="778598885">
                      <w:marLeft w:val="0"/>
                      <w:marRight w:val="0"/>
                      <w:marTop w:val="0"/>
                      <w:marBottom w:val="0"/>
                      <w:divBdr>
                        <w:top w:val="none" w:sz="0" w:space="0" w:color="auto"/>
                        <w:left w:val="none" w:sz="0" w:space="0" w:color="auto"/>
                        <w:bottom w:val="none" w:sz="0" w:space="0" w:color="auto"/>
                        <w:right w:val="none" w:sz="0" w:space="0" w:color="auto"/>
                      </w:divBdr>
                      <w:divsChild>
                        <w:div w:id="1156648108">
                          <w:marLeft w:val="0"/>
                          <w:marRight w:val="0"/>
                          <w:marTop w:val="0"/>
                          <w:marBottom w:val="0"/>
                          <w:divBdr>
                            <w:top w:val="none" w:sz="0" w:space="0" w:color="auto"/>
                            <w:left w:val="none" w:sz="0" w:space="0" w:color="auto"/>
                            <w:bottom w:val="none" w:sz="0" w:space="0" w:color="auto"/>
                            <w:right w:val="none" w:sz="0" w:space="0" w:color="auto"/>
                          </w:divBdr>
                          <w:divsChild>
                            <w:div w:id="1599027051">
                              <w:marLeft w:val="0"/>
                              <w:marRight w:val="0"/>
                              <w:marTop w:val="0"/>
                              <w:marBottom w:val="0"/>
                              <w:divBdr>
                                <w:top w:val="none" w:sz="0" w:space="0" w:color="auto"/>
                                <w:left w:val="none" w:sz="0" w:space="0" w:color="auto"/>
                                <w:bottom w:val="none" w:sz="0" w:space="0" w:color="auto"/>
                                <w:right w:val="none" w:sz="0" w:space="0" w:color="auto"/>
                              </w:divBdr>
                              <w:divsChild>
                                <w:div w:id="1502963255">
                                  <w:marLeft w:val="0"/>
                                  <w:marRight w:val="0"/>
                                  <w:marTop w:val="0"/>
                                  <w:marBottom w:val="0"/>
                                  <w:divBdr>
                                    <w:top w:val="none" w:sz="0" w:space="0" w:color="auto"/>
                                    <w:left w:val="none" w:sz="0" w:space="0" w:color="auto"/>
                                    <w:bottom w:val="none" w:sz="0" w:space="0" w:color="auto"/>
                                    <w:right w:val="none" w:sz="0" w:space="0" w:color="auto"/>
                                  </w:divBdr>
                                </w:div>
                              </w:divsChild>
                            </w:div>
                            <w:div w:id="7801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688801">
      <w:bodyDiv w:val="1"/>
      <w:marLeft w:val="0"/>
      <w:marRight w:val="0"/>
      <w:marTop w:val="0"/>
      <w:marBottom w:val="0"/>
      <w:divBdr>
        <w:top w:val="none" w:sz="0" w:space="0" w:color="auto"/>
        <w:left w:val="none" w:sz="0" w:space="0" w:color="auto"/>
        <w:bottom w:val="none" w:sz="0" w:space="0" w:color="auto"/>
        <w:right w:val="none" w:sz="0" w:space="0" w:color="auto"/>
      </w:divBdr>
    </w:div>
    <w:div w:id="1598250905">
      <w:bodyDiv w:val="1"/>
      <w:marLeft w:val="0"/>
      <w:marRight w:val="0"/>
      <w:marTop w:val="0"/>
      <w:marBottom w:val="0"/>
      <w:divBdr>
        <w:top w:val="none" w:sz="0" w:space="0" w:color="auto"/>
        <w:left w:val="none" w:sz="0" w:space="0" w:color="auto"/>
        <w:bottom w:val="none" w:sz="0" w:space="0" w:color="auto"/>
        <w:right w:val="none" w:sz="0" w:space="0" w:color="auto"/>
      </w:divBdr>
    </w:div>
    <w:div w:id="16198773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99">
          <w:marLeft w:val="0"/>
          <w:marRight w:val="0"/>
          <w:marTop w:val="0"/>
          <w:marBottom w:val="0"/>
          <w:divBdr>
            <w:top w:val="none" w:sz="0" w:space="0" w:color="auto"/>
            <w:left w:val="none" w:sz="0" w:space="0" w:color="auto"/>
            <w:bottom w:val="none" w:sz="0" w:space="0" w:color="auto"/>
            <w:right w:val="none" w:sz="0" w:space="0" w:color="auto"/>
          </w:divBdr>
          <w:divsChild>
            <w:div w:id="1392196289">
              <w:marLeft w:val="0"/>
              <w:marRight w:val="0"/>
              <w:marTop w:val="0"/>
              <w:marBottom w:val="0"/>
              <w:divBdr>
                <w:top w:val="none" w:sz="0" w:space="0" w:color="auto"/>
                <w:left w:val="none" w:sz="0" w:space="0" w:color="auto"/>
                <w:bottom w:val="none" w:sz="0" w:space="0" w:color="auto"/>
                <w:right w:val="none" w:sz="0" w:space="0" w:color="auto"/>
              </w:divBdr>
              <w:divsChild>
                <w:div w:id="597953038">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0"/>
                      <w:marBottom w:val="0"/>
                      <w:divBdr>
                        <w:top w:val="none" w:sz="0" w:space="0" w:color="auto"/>
                        <w:left w:val="none" w:sz="0" w:space="0" w:color="auto"/>
                        <w:bottom w:val="none" w:sz="0" w:space="0" w:color="auto"/>
                        <w:right w:val="none" w:sz="0" w:space="0" w:color="auto"/>
                      </w:divBdr>
                    </w:div>
                    <w:div w:id="18045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8734">
          <w:marLeft w:val="0"/>
          <w:marRight w:val="0"/>
          <w:marTop w:val="0"/>
          <w:marBottom w:val="0"/>
          <w:divBdr>
            <w:top w:val="none" w:sz="0" w:space="0" w:color="auto"/>
            <w:left w:val="none" w:sz="0" w:space="0" w:color="auto"/>
            <w:bottom w:val="none" w:sz="0" w:space="0" w:color="auto"/>
            <w:right w:val="none" w:sz="0" w:space="0" w:color="auto"/>
          </w:divBdr>
          <w:divsChild>
            <w:div w:id="1799714763">
              <w:marLeft w:val="0"/>
              <w:marRight w:val="0"/>
              <w:marTop w:val="0"/>
              <w:marBottom w:val="0"/>
              <w:divBdr>
                <w:top w:val="none" w:sz="0" w:space="0" w:color="auto"/>
                <w:left w:val="none" w:sz="0" w:space="0" w:color="auto"/>
                <w:bottom w:val="none" w:sz="0" w:space="0" w:color="auto"/>
                <w:right w:val="none" w:sz="0" w:space="0" w:color="auto"/>
              </w:divBdr>
              <w:divsChild>
                <w:div w:id="1328366316">
                  <w:marLeft w:val="0"/>
                  <w:marRight w:val="0"/>
                  <w:marTop w:val="0"/>
                  <w:marBottom w:val="0"/>
                  <w:divBdr>
                    <w:top w:val="none" w:sz="0" w:space="0" w:color="auto"/>
                    <w:left w:val="none" w:sz="0" w:space="0" w:color="auto"/>
                    <w:bottom w:val="none" w:sz="0" w:space="0" w:color="auto"/>
                    <w:right w:val="none" w:sz="0" w:space="0" w:color="auto"/>
                  </w:divBdr>
                  <w:divsChild>
                    <w:div w:id="157573466">
                      <w:marLeft w:val="0"/>
                      <w:marRight w:val="0"/>
                      <w:marTop w:val="0"/>
                      <w:marBottom w:val="0"/>
                      <w:divBdr>
                        <w:top w:val="none" w:sz="0" w:space="0" w:color="auto"/>
                        <w:left w:val="none" w:sz="0" w:space="0" w:color="auto"/>
                        <w:bottom w:val="none" w:sz="0" w:space="0" w:color="auto"/>
                        <w:right w:val="none" w:sz="0" w:space="0" w:color="auto"/>
                      </w:divBdr>
                      <w:divsChild>
                        <w:div w:id="72629739">
                          <w:marLeft w:val="0"/>
                          <w:marRight w:val="0"/>
                          <w:marTop w:val="0"/>
                          <w:marBottom w:val="0"/>
                          <w:divBdr>
                            <w:top w:val="none" w:sz="0" w:space="0" w:color="auto"/>
                            <w:left w:val="none" w:sz="0" w:space="0" w:color="auto"/>
                            <w:bottom w:val="none" w:sz="0" w:space="0" w:color="auto"/>
                            <w:right w:val="none" w:sz="0" w:space="0" w:color="auto"/>
                          </w:divBdr>
                          <w:divsChild>
                            <w:div w:id="118956319">
                              <w:marLeft w:val="0"/>
                              <w:marRight w:val="0"/>
                              <w:marTop w:val="0"/>
                              <w:marBottom w:val="0"/>
                              <w:divBdr>
                                <w:top w:val="none" w:sz="0" w:space="0" w:color="auto"/>
                                <w:left w:val="none" w:sz="0" w:space="0" w:color="auto"/>
                                <w:bottom w:val="none" w:sz="0" w:space="0" w:color="auto"/>
                                <w:right w:val="none" w:sz="0" w:space="0" w:color="auto"/>
                              </w:divBdr>
                              <w:divsChild>
                                <w:div w:id="908423897">
                                  <w:marLeft w:val="0"/>
                                  <w:marRight w:val="0"/>
                                  <w:marTop w:val="0"/>
                                  <w:marBottom w:val="0"/>
                                  <w:divBdr>
                                    <w:top w:val="none" w:sz="0" w:space="0" w:color="auto"/>
                                    <w:left w:val="none" w:sz="0" w:space="0" w:color="auto"/>
                                    <w:bottom w:val="none" w:sz="0" w:space="0" w:color="auto"/>
                                    <w:right w:val="none" w:sz="0" w:space="0" w:color="auto"/>
                                  </w:divBdr>
                                </w:div>
                              </w:divsChild>
                            </w:div>
                            <w:div w:id="5831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422310">
      <w:bodyDiv w:val="1"/>
      <w:marLeft w:val="0"/>
      <w:marRight w:val="0"/>
      <w:marTop w:val="0"/>
      <w:marBottom w:val="0"/>
      <w:divBdr>
        <w:top w:val="none" w:sz="0" w:space="0" w:color="auto"/>
        <w:left w:val="none" w:sz="0" w:space="0" w:color="auto"/>
        <w:bottom w:val="none" w:sz="0" w:space="0" w:color="auto"/>
        <w:right w:val="none" w:sz="0" w:space="0" w:color="auto"/>
      </w:divBdr>
      <w:divsChild>
        <w:div w:id="1586455422">
          <w:marLeft w:val="0"/>
          <w:marRight w:val="0"/>
          <w:marTop w:val="0"/>
          <w:marBottom w:val="0"/>
          <w:divBdr>
            <w:top w:val="none" w:sz="0" w:space="0" w:color="auto"/>
            <w:left w:val="none" w:sz="0" w:space="0" w:color="auto"/>
            <w:bottom w:val="none" w:sz="0" w:space="0" w:color="auto"/>
            <w:right w:val="none" w:sz="0" w:space="0" w:color="auto"/>
          </w:divBdr>
          <w:divsChild>
            <w:div w:id="2037660131">
              <w:marLeft w:val="0"/>
              <w:marRight w:val="0"/>
              <w:marTop w:val="0"/>
              <w:marBottom w:val="0"/>
              <w:divBdr>
                <w:top w:val="none" w:sz="0" w:space="0" w:color="auto"/>
                <w:left w:val="none" w:sz="0" w:space="0" w:color="auto"/>
                <w:bottom w:val="none" w:sz="0" w:space="0" w:color="auto"/>
                <w:right w:val="none" w:sz="0" w:space="0" w:color="auto"/>
              </w:divBdr>
              <w:divsChild>
                <w:div w:id="1942493913">
                  <w:marLeft w:val="0"/>
                  <w:marRight w:val="0"/>
                  <w:marTop w:val="0"/>
                  <w:marBottom w:val="0"/>
                  <w:divBdr>
                    <w:top w:val="none" w:sz="0" w:space="0" w:color="auto"/>
                    <w:left w:val="none" w:sz="0" w:space="0" w:color="auto"/>
                    <w:bottom w:val="none" w:sz="0" w:space="0" w:color="auto"/>
                    <w:right w:val="none" w:sz="0" w:space="0" w:color="auto"/>
                  </w:divBdr>
                  <w:divsChild>
                    <w:div w:id="435249766">
                      <w:marLeft w:val="0"/>
                      <w:marRight w:val="0"/>
                      <w:marTop w:val="0"/>
                      <w:marBottom w:val="0"/>
                      <w:divBdr>
                        <w:top w:val="none" w:sz="0" w:space="0" w:color="auto"/>
                        <w:left w:val="none" w:sz="0" w:space="0" w:color="auto"/>
                        <w:bottom w:val="none" w:sz="0" w:space="0" w:color="auto"/>
                        <w:right w:val="none" w:sz="0" w:space="0" w:color="auto"/>
                      </w:divBdr>
                    </w:div>
                    <w:div w:id="3423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9039">
          <w:marLeft w:val="0"/>
          <w:marRight w:val="0"/>
          <w:marTop w:val="0"/>
          <w:marBottom w:val="0"/>
          <w:divBdr>
            <w:top w:val="none" w:sz="0" w:space="0" w:color="auto"/>
            <w:left w:val="none" w:sz="0" w:space="0" w:color="auto"/>
            <w:bottom w:val="none" w:sz="0" w:space="0" w:color="auto"/>
            <w:right w:val="none" w:sz="0" w:space="0" w:color="auto"/>
          </w:divBdr>
          <w:divsChild>
            <w:div w:id="2063211882">
              <w:marLeft w:val="0"/>
              <w:marRight w:val="0"/>
              <w:marTop w:val="0"/>
              <w:marBottom w:val="0"/>
              <w:divBdr>
                <w:top w:val="none" w:sz="0" w:space="0" w:color="auto"/>
                <w:left w:val="none" w:sz="0" w:space="0" w:color="auto"/>
                <w:bottom w:val="none" w:sz="0" w:space="0" w:color="auto"/>
                <w:right w:val="none" w:sz="0" w:space="0" w:color="auto"/>
              </w:divBdr>
              <w:divsChild>
                <w:div w:id="1831404344">
                  <w:marLeft w:val="0"/>
                  <w:marRight w:val="0"/>
                  <w:marTop w:val="0"/>
                  <w:marBottom w:val="0"/>
                  <w:divBdr>
                    <w:top w:val="none" w:sz="0" w:space="0" w:color="auto"/>
                    <w:left w:val="none" w:sz="0" w:space="0" w:color="auto"/>
                    <w:bottom w:val="none" w:sz="0" w:space="0" w:color="auto"/>
                    <w:right w:val="none" w:sz="0" w:space="0" w:color="auto"/>
                  </w:divBdr>
                  <w:divsChild>
                    <w:div w:id="1521047167">
                      <w:marLeft w:val="0"/>
                      <w:marRight w:val="0"/>
                      <w:marTop w:val="0"/>
                      <w:marBottom w:val="0"/>
                      <w:divBdr>
                        <w:top w:val="none" w:sz="0" w:space="0" w:color="auto"/>
                        <w:left w:val="none" w:sz="0" w:space="0" w:color="auto"/>
                        <w:bottom w:val="none" w:sz="0" w:space="0" w:color="auto"/>
                        <w:right w:val="none" w:sz="0" w:space="0" w:color="auto"/>
                      </w:divBdr>
                      <w:divsChild>
                        <w:div w:id="1905068689">
                          <w:marLeft w:val="0"/>
                          <w:marRight w:val="0"/>
                          <w:marTop w:val="0"/>
                          <w:marBottom w:val="0"/>
                          <w:divBdr>
                            <w:top w:val="none" w:sz="0" w:space="0" w:color="auto"/>
                            <w:left w:val="none" w:sz="0" w:space="0" w:color="auto"/>
                            <w:bottom w:val="none" w:sz="0" w:space="0" w:color="auto"/>
                            <w:right w:val="none" w:sz="0" w:space="0" w:color="auto"/>
                          </w:divBdr>
                          <w:divsChild>
                            <w:div w:id="1491286008">
                              <w:marLeft w:val="0"/>
                              <w:marRight w:val="0"/>
                              <w:marTop w:val="0"/>
                              <w:marBottom w:val="0"/>
                              <w:divBdr>
                                <w:top w:val="none" w:sz="0" w:space="0" w:color="auto"/>
                                <w:left w:val="none" w:sz="0" w:space="0" w:color="auto"/>
                                <w:bottom w:val="none" w:sz="0" w:space="0" w:color="auto"/>
                                <w:right w:val="none" w:sz="0" w:space="0" w:color="auto"/>
                              </w:divBdr>
                              <w:divsChild>
                                <w:div w:id="257258540">
                                  <w:marLeft w:val="0"/>
                                  <w:marRight w:val="0"/>
                                  <w:marTop w:val="0"/>
                                  <w:marBottom w:val="0"/>
                                  <w:divBdr>
                                    <w:top w:val="none" w:sz="0" w:space="0" w:color="auto"/>
                                    <w:left w:val="none" w:sz="0" w:space="0" w:color="auto"/>
                                    <w:bottom w:val="none" w:sz="0" w:space="0" w:color="auto"/>
                                    <w:right w:val="none" w:sz="0" w:space="0" w:color="auto"/>
                                  </w:divBdr>
                                </w:div>
                              </w:divsChild>
                            </w:div>
                            <w:div w:id="774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782561">
      <w:bodyDiv w:val="1"/>
      <w:marLeft w:val="0"/>
      <w:marRight w:val="0"/>
      <w:marTop w:val="0"/>
      <w:marBottom w:val="0"/>
      <w:divBdr>
        <w:top w:val="none" w:sz="0" w:space="0" w:color="auto"/>
        <w:left w:val="none" w:sz="0" w:space="0" w:color="auto"/>
        <w:bottom w:val="none" w:sz="0" w:space="0" w:color="auto"/>
        <w:right w:val="none" w:sz="0" w:space="0" w:color="auto"/>
      </w:divBdr>
      <w:divsChild>
        <w:div w:id="4984541">
          <w:marLeft w:val="0"/>
          <w:marRight w:val="0"/>
          <w:marTop w:val="0"/>
          <w:marBottom w:val="300"/>
          <w:divBdr>
            <w:top w:val="none" w:sz="0" w:space="0" w:color="auto"/>
            <w:left w:val="none" w:sz="0" w:space="0" w:color="auto"/>
            <w:bottom w:val="none" w:sz="0" w:space="0" w:color="auto"/>
            <w:right w:val="none" w:sz="0" w:space="0" w:color="auto"/>
          </w:divBdr>
          <w:divsChild>
            <w:div w:id="1871070283">
              <w:marLeft w:val="0"/>
              <w:marRight w:val="0"/>
              <w:marTop w:val="0"/>
              <w:marBottom w:val="0"/>
              <w:divBdr>
                <w:top w:val="none" w:sz="0" w:space="0" w:color="auto"/>
                <w:left w:val="none" w:sz="0" w:space="0" w:color="auto"/>
                <w:bottom w:val="none" w:sz="0" w:space="0" w:color="auto"/>
                <w:right w:val="none" w:sz="0" w:space="0" w:color="auto"/>
              </w:divBdr>
            </w:div>
          </w:divsChild>
        </w:div>
        <w:div w:id="357705135">
          <w:marLeft w:val="0"/>
          <w:marRight w:val="0"/>
          <w:marTop w:val="0"/>
          <w:marBottom w:val="300"/>
          <w:divBdr>
            <w:top w:val="none" w:sz="0" w:space="0" w:color="auto"/>
            <w:left w:val="none" w:sz="0" w:space="0" w:color="auto"/>
            <w:bottom w:val="none" w:sz="0" w:space="0" w:color="auto"/>
            <w:right w:val="none" w:sz="0" w:space="0" w:color="auto"/>
          </w:divBdr>
          <w:divsChild>
            <w:div w:id="1100296136">
              <w:marLeft w:val="0"/>
              <w:marRight w:val="0"/>
              <w:marTop w:val="0"/>
              <w:marBottom w:val="0"/>
              <w:divBdr>
                <w:top w:val="none" w:sz="0" w:space="0" w:color="auto"/>
                <w:left w:val="none" w:sz="0" w:space="0" w:color="auto"/>
                <w:bottom w:val="none" w:sz="0" w:space="0" w:color="auto"/>
                <w:right w:val="none" w:sz="0" w:space="0" w:color="auto"/>
              </w:divBdr>
            </w:div>
          </w:divsChild>
        </w:div>
        <w:div w:id="895169275">
          <w:marLeft w:val="0"/>
          <w:marRight w:val="0"/>
          <w:marTop w:val="0"/>
          <w:marBottom w:val="30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8214">
      <w:bodyDiv w:val="1"/>
      <w:marLeft w:val="0"/>
      <w:marRight w:val="0"/>
      <w:marTop w:val="0"/>
      <w:marBottom w:val="0"/>
      <w:divBdr>
        <w:top w:val="none" w:sz="0" w:space="0" w:color="auto"/>
        <w:left w:val="none" w:sz="0" w:space="0" w:color="auto"/>
        <w:bottom w:val="none" w:sz="0" w:space="0" w:color="auto"/>
        <w:right w:val="none" w:sz="0" w:space="0" w:color="auto"/>
      </w:divBdr>
    </w:div>
    <w:div w:id="1708793273">
      <w:bodyDiv w:val="1"/>
      <w:marLeft w:val="0"/>
      <w:marRight w:val="0"/>
      <w:marTop w:val="0"/>
      <w:marBottom w:val="0"/>
      <w:divBdr>
        <w:top w:val="none" w:sz="0" w:space="0" w:color="auto"/>
        <w:left w:val="none" w:sz="0" w:space="0" w:color="auto"/>
        <w:bottom w:val="none" w:sz="0" w:space="0" w:color="auto"/>
        <w:right w:val="none" w:sz="0" w:space="0" w:color="auto"/>
      </w:divBdr>
      <w:divsChild>
        <w:div w:id="1030572023">
          <w:marLeft w:val="0"/>
          <w:marRight w:val="0"/>
          <w:marTop w:val="0"/>
          <w:marBottom w:val="0"/>
          <w:divBdr>
            <w:top w:val="none" w:sz="0" w:space="0" w:color="auto"/>
            <w:left w:val="none" w:sz="0" w:space="0" w:color="auto"/>
            <w:bottom w:val="none" w:sz="0" w:space="0" w:color="auto"/>
            <w:right w:val="none" w:sz="0" w:space="0" w:color="auto"/>
          </w:divBdr>
        </w:div>
      </w:divsChild>
    </w:div>
    <w:div w:id="1718234638">
      <w:bodyDiv w:val="1"/>
      <w:marLeft w:val="0"/>
      <w:marRight w:val="0"/>
      <w:marTop w:val="0"/>
      <w:marBottom w:val="0"/>
      <w:divBdr>
        <w:top w:val="none" w:sz="0" w:space="0" w:color="auto"/>
        <w:left w:val="none" w:sz="0" w:space="0" w:color="auto"/>
        <w:bottom w:val="none" w:sz="0" w:space="0" w:color="auto"/>
        <w:right w:val="none" w:sz="0" w:space="0" w:color="auto"/>
      </w:divBdr>
      <w:divsChild>
        <w:div w:id="1973512137">
          <w:marLeft w:val="0"/>
          <w:marRight w:val="0"/>
          <w:marTop w:val="0"/>
          <w:marBottom w:val="0"/>
          <w:divBdr>
            <w:top w:val="none" w:sz="0" w:space="0" w:color="auto"/>
            <w:left w:val="none" w:sz="0" w:space="0" w:color="auto"/>
            <w:bottom w:val="none" w:sz="0" w:space="0" w:color="auto"/>
            <w:right w:val="none" w:sz="0" w:space="0" w:color="auto"/>
          </w:divBdr>
          <w:divsChild>
            <w:div w:id="1751733944">
              <w:marLeft w:val="0"/>
              <w:marRight w:val="0"/>
              <w:marTop w:val="0"/>
              <w:marBottom w:val="0"/>
              <w:divBdr>
                <w:top w:val="none" w:sz="0" w:space="0" w:color="auto"/>
                <w:left w:val="none" w:sz="0" w:space="0" w:color="auto"/>
                <w:bottom w:val="none" w:sz="0" w:space="0" w:color="auto"/>
                <w:right w:val="none" w:sz="0" w:space="0" w:color="auto"/>
              </w:divBdr>
              <w:divsChild>
                <w:div w:id="798301596">
                  <w:marLeft w:val="0"/>
                  <w:marRight w:val="0"/>
                  <w:marTop w:val="0"/>
                  <w:marBottom w:val="0"/>
                  <w:divBdr>
                    <w:top w:val="none" w:sz="0" w:space="0" w:color="auto"/>
                    <w:left w:val="none" w:sz="0" w:space="0" w:color="auto"/>
                    <w:bottom w:val="none" w:sz="0" w:space="0" w:color="auto"/>
                    <w:right w:val="none" w:sz="0" w:space="0" w:color="auto"/>
                  </w:divBdr>
                  <w:divsChild>
                    <w:div w:id="1486051563">
                      <w:marLeft w:val="0"/>
                      <w:marRight w:val="0"/>
                      <w:marTop w:val="0"/>
                      <w:marBottom w:val="0"/>
                      <w:divBdr>
                        <w:top w:val="none" w:sz="0" w:space="0" w:color="auto"/>
                        <w:left w:val="none" w:sz="0" w:space="0" w:color="auto"/>
                        <w:bottom w:val="none" w:sz="0" w:space="0" w:color="auto"/>
                        <w:right w:val="none" w:sz="0" w:space="0" w:color="auto"/>
                      </w:divBdr>
                    </w:div>
                    <w:div w:id="15986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8236">
          <w:marLeft w:val="0"/>
          <w:marRight w:val="0"/>
          <w:marTop w:val="0"/>
          <w:marBottom w:val="0"/>
          <w:divBdr>
            <w:top w:val="none" w:sz="0" w:space="0" w:color="auto"/>
            <w:left w:val="none" w:sz="0" w:space="0" w:color="auto"/>
            <w:bottom w:val="none" w:sz="0" w:space="0" w:color="auto"/>
            <w:right w:val="none" w:sz="0" w:space="0" w:color="auto"/>
          </w:divBdr>
          <w:divsChild>
            <w:div w:id="1206408618">
              <w:marLeft w:val="0"/>
              <w:marRight w:val="0"/>
              <w:marTop w:val="0"/>
              <w:marBottom w:val="0"/>
              <w:divBdr>
                <w:top w:val="none" w:sz="0" w:space="0" w:color="auto"/>
                <w:left w:val="none" w:sz="0" w:space="0" w:color="auto"/>
                <w:bottom w:val="none" w:sz="0" w:space="0" w:color="auto"/>
                <w:right w:val="none" w:sz="0" w:space="0" w:color="auto"/>
              </w:divBdr>
              <w:divsChild>
                <w:div w:id="1062363892">
                  <w:marLeft w:val="0"/>
                  <w:marRight w:val="0"/>
                  <w:marTop w:val="0"/>
                  <w:marBottom w:val="0"/>
                  <w:divBdr>
                    <w:top w:val="none" w:sz="0" w:space="0" w:color="auto"/>
                    <w:left w:val="none" w:sz="0" w:space="0" w:color="auto"/>
                    <w:bottom w:val="none" w:sz="0" w:space="0" w:color="auto"/>
                    <w:right w:val="none" w:sz="0" w:space="0" w:color="auto"/>
                  </w:divBdr>
                  <w:divsChild>
                    <w:div w:id="1086224667">
                      <w:marLeft w:val="0"/>
                      <w:marRight w:val="0"/>
                      <w:marTop w:val="0"/>
                      <w:marBottom w:val="0"/>
                      <w:divBdr>
                        <w:top w:val="none" w:sz="0" w:space="0" w:color="auto"/>
                        <w:left w:val="none" w:sz="0" w:space="0" w:color="auto"/>
                        <w:bottom w:val="none" w:sz="0" w:space="0" w:color="auto"/>
                        <w:right w:val="none" w:sz="0" w:space="0" w:color="auto"/>
                      </w:divBdr>
                      <w:divsChild>
                        <w:div w:id="1791506251">
                          <w:marLeft w:val="0"/>
                          <w:marRight w:val="0"/>
                          <w:marTop w:val="0"/>
                          <w:marBottom w:val="0"/>
                          <w:divBdr>
                            <w:top w:val="none" w:sz="0" w:space="0" w:color="auto"/>
                            <w:left w:val="none" w:sz="0" w:space="0" w:color="auto"/>
                            <w:bottom w:val="none" w:sz="0" w:space="0" w:color="auto"/>
                            <w:right w:val="none" w:sz="0" w:space="0" w:color="auto"/>
                          </w:divBdr>
                          <w:divsChild>
                            <w:div w:id="390426801">
                              <w:marLeft w:val="0"/>
                              <w:marRight w:val="0"/>
                              <w:marTop w:val="0"/>
                              <w:marBottom w:val="0"/>
                              <w:divBdr>
                                <w:top w:val="none" w:sz="0" w:space="0" w:color="auto"/>
                                <w:left w:val="none" w:sz="0" w:space="0" w:color="auto"/>
                                <w:bottom w:val="none" w:sz="0" w:space="0" w:color="auto"/>
                                <w:right w:val="none" w:sz="0" w:space="0" w:color="auto"/>
                              </w:divBdr>
                              <w:divsChild>
                                <w:div w:id="854803021">
                                  <w:marLeft w:val="0"/>
                                  <w:marRight w:val="0"/>
                                  <w:marTop w:val="0"/>
                                  <w:marBottom w:val="0"/>
                                  <w:divBdr>
                                    <w:top w:val="none" w:sz="0" w:space="0" w:color="auto"/>
                                    <w:left w:val="none" w:sz="0" w:space="0" w:color="auto"/>
                                    <w:bottom w:val="none" w:sz="0" w:space="0" w:color="auto"/>
                                    <w:right w:val="none" w:sz="0" w:space="0" w:color="auto"/>
                                  </w:divBdr>
                                </w:div>
                              </w:divsChild>
                            </w:div>
                            <w:div w:id="214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096333">
      <w:bodyDiv w:val="1"/>
      <w:marLeft w:val="0"/>
      <w:marRight w:val="0"/>
      <w:marTop w:val="0"/>
      <w:marBottom w:val="0"/>
      <w:divBdr>
        <w:top w:val="none" w:sz="0" w:space="0" w:color="auto"/>
        <w:left w:val="none" w:sz="0" w:space="0" w:color="auto"/>
        <w:bottom w:val="none" w:sz="0" w:space="0" w:color="auto"/>
        <w:right w:val="none" w:sz="0" w:space="0" w:color="auto"/>
      </w:divBdr>
      <w:divsChild>
        <w:div w:id="1667322925">
          <w:marLeft w:val="0"/>
          <w:marRight w:val="0"/>
          <w:marTop w:val="0"/>
          <w:marBottom w:val="0"/>
          <w:divBdr>
            <w:top w:val="none" w:sz="0" w:space="0" w:color="auto"/>
            <w:left w:val="none" w:sz="0" w:space="0" w:color="auto"/>
            <w:bottom w:val="none" w:sz="0" w:space="0" w:color="auto"/>
            <w:right w:val="none" w:sz="0" w:space="0" w:color="auto"/>
          </w:divBdr>
          <w:divsChild>
            <w:div w:id="20369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857">
      <w:bodyDiv w:val="1"/>
      <w:marLeft w:val="0"/>
      <w:marRight w:val="0"/>
      <w:marTop w:val="0"/>
      <w:marBottom w:val="0"/>
      <w:divBdr>
        <w:top w:val="none" w:sz="0" w:space="0" w:color="auto"/>
        <w:left w:val="none" w:sz="0" w:space="0" w:color="auto"/>
        <w:bottom w:val="none" w:sz="0" w:space="0" w:color="auto"/>
        <w:right w:val="none" w:sz="0" w:space="0" w:color="auto"/>
      </w:divBdr>
      <w:divsChild>
        <w:div w:id="1060711977">
          <w:marLeft w:val="0"/>
          <w:marRight w:val="0"/>
          <w:marTop w:val="0"/>
          <w:marBottom w:val="0"/>
          <w:divBdr>
            <w:top w:val="none" w:sz="0" w:space="0" w:color="auto"/>
            <w:left w:val="none" w:sz="0" w:space="0" w:color="auto"/>
            <w:bottom w:val="none" w:sz="0" w:space="0" w:color="auto"/>
            <w:right w:val="none" w:sz="0" w:space="0" w:color="auto"/>
          </w:divBdr>
          <w:divsChild>
            <w:div w:id="886454754">
              <w:marLeft w:val="0"/>
              <w:marRight w:val="0"/>
              <w:marTop w:val="0"/>
              <w:marBottom w:val="0"/>
              <w:divBdr>
                <w:top w:val="none" w:sz="0" w:space="0" w:color="auto"/>
                <w:left w:val="none" w:sz="0" w:space="0" w:color="auto"/>
                <w:bottom w:val="none" w:sz="0" w:space="0" w:color="auto"/>
                <w:right w:val="none" w:sz="0" w:space="0" w:color="auto"/>
              </w:divBdr>
              <w:divsChild>
                <w:div w:id="1253777598">
                  <w:marLeft w:val="0"/>
                  <w:marRight w:val="0"/>
                  <w:marTop w:val="0"/>
                  <w:marBottom w:val="0"/>
                  <w:divBdr>
                    <w:top w:val="none" w:sz="0" w:space="0" w:color="auto"/>
                    <w:left w:val="none" w:sz="0" w:space="0" w:color="auto"/>
                    <w:bottom w:val="none" w:sz="0" w:space="0" w:color="auto"/>
                    <w:right w:val="none" w:sz="0" w:space="0" w:color="auto"/>
                  </w:divBdr>
                  <w:divsChild>
                    <w:div w:id="1210411123">
                      <w:marLeft w:val="0"/>
                      <w:marRight w:val="0"/>
                      <w:marTop w:val="0"/>
                      <w:marBottom w:val="0"/>
                      <w:divBdr>
                        <w:top w:val="none" w:sz="0" w:space="0" w:color="auto"/>
                        <w:left w:val="none" w:sz="0" w:space="0" w:color="auto"/>
                        <w:bottom w:val="none" w:sz="0" w:space="0" w:color="auto"/>
                        <w:right w:val="none" w:sz="0" w:space="0" w:color="auto"/>
                      </w:divBdr>
                    </w:div>
                    <w:div w:id="7975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5863">
          <w:marLeft w:val="0"/>
          <w:marRight w:val="0"/>
          <w:marTop w:val="0"/>
          <w:marBottom w:val="0"/>
          <w:divBdr>
            <w:top w:val="none" w:sz="0" w:space="0" w:color="auto"/>
            <w:left w:val="none" w:sz="0" w:space="0" w:color="auto"/>
            <w:bottom w:val="none" w:sz="0" w:space="0" w:color="auto"/>
            <w:right w:val="none" w:sz="0" w:space="0" w:color="auto"/>
          </w:divBdr>
          <w:divsChild>
            <w:div w:id="927470576">
              <w:marLeft w:val="0"/>
              <w:marRight w:val="0"/>
              <w:marTop w:val="0"/>
              <w:marBottom w:val="0"/>
              <w:divBdr>
                <w:top w:val="none" w:sz="0" w:space="0" w:color="auto"/>
                <w:left w:val="none" w:sz="0" w:space="0" w:color="auto"/>
                <w:bottom w:val="none" w:sz="0" w:space="0" w:color="auto"/>
                <w:right w:val="none" w:sz="0" w:space="0" w:color="auto"/>
              </w:divBdr>
              <w:divsChild>
                <w:div w:id="960038370">
                  <w:marLeft w:val="0"/>
                  <w:marRight w:val="0"/>
                  <w:marTop w:val="0"/>
                  <w:marBottom w:val="0"/>
                  <w:divBdr>
                    <w:top w:val="none" w:sz="0" w:space="0" w:color="auto"/>
                    <w:left w:val="none" w:sz="0" w:space="0" w:color="auto"/>
                    <w:bottom w:val="none" w:sz="0" w:space="0" w:color="auto"/>
                    <w:right w:val="none" w:sz="0" w:space="0" w:color="auto"/>
                  </w:divBdr>
                  <w:divsChild>
                    <w:div w:id="1096440863">
                      <w:marLeft w:val="0"/>
                      <w:marRight w:val="0"/>
                      <w:marTop w:val="0"/>
                      <w:marBottom w:val="0"/>
                      <w:divBdr>
                        <w:top w:val="none" w:sz="0" w:space="0" w:color="auto"/>
                        <w:left w:val="none" w:sz="0" w:space="0" w:color="auto"/>
                        <w:bottom w:val="none" w:sz="0" w:space="0" w:color="auto"/>
                        <w:right w:val="none" w:sz="0" w:space="0" w:color="auto"/>
                      </w:divBdr>
                      <w:divsChild>
                        <w:div w:id="1988626918">
                          <w:marLeft w:val="0"/>
                          <w:marRight w:val="0"/>
                          <w:marTop w:val="0"/>
                          <w:marBottom w:val="0"/>
                          <w:divBdr>
                            <w:top w:val="none" w:sz="0" w:space="0" w:color="auto"/>
                            <w:left w:val="none" w:sz="0" w:space="0" w:color="auto"/>
                            <w:bottom w:val="none" w:sz="0" w:space="0" w:color="auto"/>
                            <w:right w:val="none" w:sz="0" w:space="0" w:color="auto"/>
                          </w:divBdr>
                          <w:divsChild>
                            <w:div w:id="2054956990">
                              <w:marLeft w:val="0"/>
                              <w:marRight w:val="0"/>
                              <w:marTop w:val="0"/>
                              <w:marBottom w:val="0"/>
                              <w:divBdr>
                                <w:top w:val="none" w:sz="0" w:space="0" w:color="auto"/>
                                <w:left w:val="none" w:sz="0" w:space="0" w:color="auto"/>
                                <w:bottom w:val="none" w:sz="0" w:space="0" w:color="auto"/>
                                <w:right w:val="none" w:sz="0" w:space="0" w:color="auto"/>
                              </w:divBdr>
                              <w:divsChild>
                                <w:div w:id="44063036">
                                  <w:marLeft w:val="0"/>
                                  <w:marRight w:val="0"/>
                                  <w:marTop w:val="0"/>
                                  <w:marBottom w:val="0"/>
                                  <w:divBdr>
                                    <w:top w:val="none" w:sz="0" w:space="0" w:color="auto"/>
                                    <w:left w:val="none" w:sz="0" w:space="0" w:color="auto"/>
                                    <w:bottom w:val="none" w:sz="0" w:space="0" w:color="auto"/>
                                    <w:right w:val="none" w:sz="0" w:space="0" w:color="auto"/>
                                  </w:divBdr>
                                </w:div>
                              </w:divsChild>
                            </w:div>
                            <w:div w:id="10029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689928">
      <w:bodyDiv w:val="1"/>
      <w:marLeft w:val="0"/>
      <w:marRight w:val="0"/>
      <w:marTop w:val="0"/>
      <w:marBottom w:val="0"/>
      <w:divBdr>
        <w:top w:val="none" w:sz="0" w:space="0" w:color="auto"/>
        <w:left w:val="none" w:sz="0" w:space="0" w:color="auto"/>
        <w:bottom w:val="none" w:sz="0" w:space="0" w:color="auto"/>
        <w:right w:val="none" w:sz="0" w:space="0" w:color="auto"/>
      </w:divBdr>
    </w:div>
    <w:div w:id="1772429695">
      <w:bodyDiv w:val="1"/>
      <w:marLeft w:val="0"/>
      <w:marRight w:val="0"/>
      <w:marTop w:val="0"/>
      <w:marBottom w:val="0"/>
      <w:divBdr>
        <w:top w:val="none" w:sz="0" w:space="0" w:color="auto"/>
        <w:left w:val="none" w:sz="0" w:space="0" w:color="auto"/>
        <w:bottom w:val="none" w:sz="0" w:space="0" w:color="auto"/>
        <w:right w:val="none" w:sz="0" w:space="0" w:color="auto"/>
      </w:divBdr>
      <w:divsChild>
        <w:div w:id="1166433923">
          <w:marLeft w:val="0"/>
          <w:marRight w:val="0"/>
          <w:marTop w:val="0"/>
          <w:marBottom w:val="0"/>
          <w:divBdr>
            <w:top w:val="none" w:sz="0" w:space="0" w:color="auto"/>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2099206569">
                  <w:marLeft w:val="0"/>
                  <w:marRight w:val="0"/>
                  <w:marTop w:val="0"/>
                  <w:marBottom w:val="0"/>
                  <w:divBdr>
                    <w:top w:val="none" w:sz="0" w:space="0" w:color="auto"/>
                    <w:left w:val="none" w:sz="0" w:space="0" w:color="auto"/>
                    <w:bottom w:val="none" w:sz="0" w:space="0" w:color="auto"/>
                    <w:right w:val="none" w:sz="0" w:space="0" w:color="auto"/>
                  </w:divBdr>
                  <w:divsChild>
                    <w:div w:id="1752386587">
                      <w:marLeft w:val="0"/>
                      <w:marRight w:val="0"/>
                      <w:marTop w:val="0"/>
                      <w:marBottom w:val="0"/>
                      <w:divBdr>
                        <w:top w:val="none" w:sz="0" w:space="0" w:color="auto"/>
                        <w:left w:val="none" w:sz="0" w:space="0" w:color="auto"/>
                        <w:bottom w:val="none" w:sz="0" w:space="0" w:color="auto"/>
                        <w:right w:val="none" w:sz="0" w:space="0" w:color="auto"/>
                      </w:divBdr>
                    </w:div>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649">
          <w:marLeft w:val="0"/>
          <w:marRight w:val="0"/>
          <w:marTop w:val="0"/>
          <w:marBottom w:val="0"/>
          <w:divBdr>
            <w:top w:val="none" w:sz="0" w:space="0" w:color="auto"/>
            <w:left w:val="none" w:sz="0" w:space="0" w:color="auto"/>
            <w:bottom w:val="none" w:sz="0" w:space="0" w:color="auto"/>
            <w:right w:val="none" w:sz="0" w:space="0" w:color="auto"/>
          </w:divBdr>
          <w:divsChild>
            <w:div w:id="803693961">
              <w:marLeft w:val="0"/>
              <w:marRight w:val="0"/>
              <w:marTop w:val="0"/>
              <w:marBottom w:val="0"/>
              <w:divBdr>
                <w:top w:val="none" w:sz="0" w:space="0" w:color="auto"/>
                <w:left w:val="none" w:sz="0" w:space="0" w:color="auto"/>
                <w:bottom w:val="none" w:sz="0" w:space="0" w:color="auto"/>
                <w:right w:val="none" w:sz="0" w:space="0" w:color="auto"/>
              </w:divBdr>
              <w:divsChild>
                <w:div w:id="626545401">
                  <w:marLeft w:val="0"/>
                  <w:marRight w:val="0"/>
                  <w:marTop w:val="0"/>
                  <w:marBottom w:val="0"/>
                  <w:divBdr>
                    <w:top w:val="none" w:sz="0" w:space="0" w:color="auto"/>
                    <w:left w:val="none" w:sz="0" w:space="0" w:color="auto"/>
                    <w:bottom w:val="none" w:sz="0" w:space="0" w:color="auto"/>
                    <w:right w:val="none" w:sz="0" w:space="0" w:color="auto"/>
                  </w:divBdr>
                  <w:divsChild>
                    <w:div w:id="860775826">
                      <w:marLeft w:val="0"/>
                      <w:marRight w:val="0"/>
                      <w:marTop w:val="0"/>
                      <w:marBottom w:val="0"/>
                      <w:divBdr>
                        <w:top w:val="none" w:sz="0" w:space="0" w:color="auto"/>
                        <w:left w:val="none" w:sz="0" w:space="0" w:color="auto"/>
                        <w:bottom w:val="none" w:sz="0" w:space="0" w:color="auto"/>
                        <w:right w:val="none" w:sz="0" w:space="0" w:color="auto"/>
                      </w:divBdr>
                      <w:divsChild>
                        <w:div w:id="1780248662">
                          <w:marLeft w:val="0"/>
                          <w:marRight w:val="0"/>
                          <w:marTop w:val="0"/>
                          <w:marBottom w:val="0"/>
                          <w:divBdr>
                            <w:top w:val="none" w:sz="0" w:space="0" w:color="auto"/>
                            <w:left w:val="none" w:sz="0" w:space="0" w:color="auto"/>
                            <w:bottom w:val="none" w:sz="0" w:space="0" w:color="auto"/>
                            <w:right w:val="none" w:sz="0" w:space="0" w:color="auto"/>
                          </w:divBdr>
                          <w:divsChild>
                            <w:div w:id="350376457">
                              <w:marLeft w:val="0"/>
                              <w:marRight w:val="0"/>
                              <w:marTop w:val="0"/>
                              <w:marBottom w:val="0"/>
                              <w:divBdr>
                                <w:top w:val="none" w:sz="0" w:space="0" w:color="auto"/>
                                <w:left w:val="none" w:sz="0" w:space="0" w:color="auto"/>
                                <w:bottom w:val="none" w:sz="0" w:space="0" w:color="auto"/>
                                <w:right w:val="none" w:sz="0" w:space="0" w:color="auto"/>
                              </w:divBdr>
                              <w:divsChild>
                                <w:div w:id="1657607063">
                                  <w:marLeft w:val="0"/>
                                  <w:marRight w:val="0"/>
                                  <w:marTop w:val="0"/>
                                  <w:marBottom w:val="0"/>
                                  <w:divBdr>
                                    <w:top w:val="none" w:sz="0" w:space="0" w:color="auto"/>
                                    <w:left w:val="none" w:sz="0" w:space="0" w:color="auto"/>
                                    <w:bottom w:val="none" w:sz="0" w:space="0" w:color="auto"/>
                                    <w:right w:val="none" w:sz="0" w:space="0" w:color="auto"/>
                                  </w:divBdr>
                                </w:div>
                              </w:divsChild>
                            </w:div>
                            <w:div w:id="1204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77846">
      <w:bodyDiv w:val="1"/>
      <w:marLeft w:val="0"/>
      <w:marRight w:val="0"/>
      <w:marTop w:val="0"/>
      <w:marBottom w:val="0"/>
      <w:divBdr>
        <w:top w:val="none" w:sz="0" w:space="0" w:color="auto"/>
        <w:left w:val="none" w:sz="0" w:space="0" w:color="auto"/>
        <w:bottom w:val="none" w:sz="0" w:space="0" w:color="auto"/>
        <w:right w:val="none" w:sz="0" w:space="0" w:color="auto"/>
      </w:divBdr>
      <w:divsChild>
        <w:div w:id="2140875512">
          <w:marLeft w:val="0"/>
          <w:marRight w:val="0"/>
          <w:marTop w:val="0"/>
          <w:marBottom w:val="0"/>
          <w:divBdr>
            <w:top w:val="single" w:sz="2" w:space="0" w:color="auto"/>
            <w:left w:val="single" w:sz="2" w:space="0" w:color="auto"/>
            <w:bottom w:val="single" w:sz="2" w:space="0" w:color="auto"/>
            <w:right w:val="single" w:sz="2" w:space="0" w:color="auto"/>
          </w:divBdr>
          <w:divsChild>
            <w:div w:id="1801534815">
              <w:marLeft w:val="0"/>
              <w:marRight w:val="0"/>
              <w:marTop w:val="0"/>
              <w:marBottom w:val="0"/>
              <w:divBdr>
                <w:top w:val="single" w:sz="2" w:space="0" w:color="auto"/>
                <w:left w:val="single" w:sz="2" w:space="0" w:color="auto"/>
                <w:bottom w:val="single" w:sz="2" w:space="0" w:color="auto"/>
                <w:right w:val="single" w:sz="2" w:space="0" w:color="auto"/>
              </w:divBdr>
            </w:div>
            <w:div w:id="1847936859">
              <w:marLeft w:val="0"/>
              <w:marRight w:val="0"/>
              <w:marTop w:val="0"/>
              <w:marBottom w:val="0"/>
              <w:divBdr>
                <w:top w:val="single" w:sz="2" w:space="0" w:color="auto"/>
                <w:left w:val="single" w:sz="2" w:space="0" w:color="auto"/>
                <w:bottom w:val="single" w:sz="2" w:space="0" w:color="auto"/>
                <w:right w:val="single" w:sz="2" w:space="0" w:color="auto"/>
              </w:divBdr>
            </w:div>
          </w:divsChild>
        </w:div>
        <w:div w:id="237325547">
          <w:marLeft w:val="0"/>
          <w:marRight w:val="0"/>
          <w:marTop w:val="0"/>
          <w:marBottom w:val="0"/>
          <w:divBdr>
            <w:top w:val="single" w:sz="2" w:space="0" w:color="auto"/>
            <w:left w:val="single" w:sz="2" w:space="0" w:color="auto"/>
            <w:bottom w:val="single" w:sz="2" w:space="0" w:color="auto"/>
            <w:right w:val="single" w:sz="2" w:space="0" w:color="auto"/>
          </w:divBdr>
        </w:div>
      </w:divsChild>
    </w:div>
    <w:div w:id="1833832072">
      <w:bodyDiv w:val="1"/>
      <w:marLeft w:val="0"/>
      <w:marRight w:val="0"/>
      <w:marTop w:val="0"/>
      <w:marBottom w:val="0"/>
      <w:divBdr>
        <w:top w:val="none" w:sz="0" w:space="0" w:color="auto"/>
        <w:left w:val="none" w:sz="0" w:space="0" w:color="auto"/>
        <w:bottom w:val="none" w:sz="0" w:space="0" w:color="auto"/>
        <w:right w:val="none" w:sz="0" w:space="0" w:color="auto"/>
      </w:divBdr>
      <w:divsChild>
        <w:div w:id="474226339">
          <w:marLeft w:val="0"/>
          <w:marRight w:val="0"/>
          <w:marTop w:val="0"/>
          <w:marBottom w:val="0"/>
          <w:divBdr>
            <w:top w:val="none" w:sz="0" w:space="0" w:color="auto"/>
            <w:left w:val="none" w:sz="0" w:space="0" w:color="auto"/>
            <w:bottom w:val="none" w:sz="0" w:space="0" w:color="auto"/>
            <w:right w:val="none" w:sz="0" w:space="0" w:color="auto"/>
          </w:divBdr>
        </w:div>
      </w:divsChild>
    </w:div>
    <w:div w:id="1849057407">
      <w:bodyDiv w:val="1"/>
      <w:marLeft w:val="0"/>
      <w:marRight w:val="0"/>
      <w:marTop w:val="0"/>
      <w:marBottom w:val="0"/>
      <w:divBdr>
        <w:top w:val="none" w:sz="0" w:space="0" w:color="auto"/>
        <w:left w:val="none" w:sz="0" w:space="0" w:color="auto"/>
        <w:bottom w:val="none" w:sz="0" w:space="0" w:color="auto"/>
        <w:right w:val="none" w:sz="0" w:space="0" w:color="auto"/>
      </w:divBdr>
    </w:div>
    <w:div w:id="1850096628">
      <w:bodyDiv w:val="1"/>
      <w:marLeft w:val="0"/>
      <w:marRight w:val="0"/>
      <w:marTop w:val="0"/>
      <w:marBottom w:val="0"/>
      <w:divBdr>
        <w:top w:val="none" w:sz="0" w:space="0" w:color="auto"/>
        <w:left w:val="none" w:sz="0" w:space="0" w:color="auto"/>
        <w:bottom w:val="none" w:sz="0" w:space="0" w:color="auto"/>
        <w:right w:val="none" w:sz="0" w:space="0" w:color="auto"/>
      </w:divBdr>
      <w:divsChild>
        <w:div w:id="409885544">
          <w:marLeft w:val="0"/>
          <w:marRight w:val="0"/>
          <w:marTop w:val="0"/>
          <w:marBottom w:val="300"/>
          <w:divBdr>
            <w:top w:val="none" w:sz="0" w:space="0" w:color="auto"/>
            <w:left w:val="none" w:sz="0" w:space="0" w:color="auto"/>
            <w:bottom w:val="none" w:sz="0" w:space="0" w:color="auto"/>
            <w:right w:val="none" w:sz="0" w:space="0" w:color="auto"/>
          </w:divBdr>
          <w:divsChild>
            <w:div w:id="850340747">
              <w:marLeft w:val="0"/>
              <w:marRight w:val="0"/>
              <w:marTop w:val="0"/>
              <w:marBottom w:val="0"/>
              <w:divBdr>
                <w:top w:val="none" w:sz="0" w:space="0" w:color="auto"/>
                <w:left w:val="none" w:sz="0" w:space="0" w:color="auto"/>
                <w:bottom w:val="none" w:sz="0" w:space="0" w:color="auto"/>
                <w:right w:val="none" w:sz="0" w:space="0" w:color="auto"/>
              </w:divBdr>
            </w:div>
          </w:divsChild>
        </w:div>
        <w:div w:id="181865056">
          <w:marLeft w:val="0"/>
          <w:marRight w:val="0"/>
          <w:marTop w:val="0"/>
          <w:marBottom w:val="300"/>
          <w:divBdr>
            <w:top w:val="none" w:sz="0" w:space="0" w:color="auto"/>
            <w:left w:val="none" w:sz="0" w:space="0" w:color="auto"/>
            <w:bottom w:val="none" w:sz="0" w:space="0" w:color="auto"/>
            <w:right w:val="none" w:sz="0" w:space="0" w:color="auto"/>
          </w:divBdr>
          <w:divsChild>
            <w:div w:id="933897175">
              <w:marLeft w:val="0"/>
              <w:marRight w:val="0"/>
              <w:marTop w:val="0"/>
              <w:marBottom w:val="0"/>
              <w:divBdr>
                <w:top w:val="none" w:sz="0" w:space="0" w:color="auto"/>
                <w:left w:val="none" w:sz="0" w:space="0" w:color="auto"/>
                <w:bottom w:val="none" w:sz="0" w:space="0" w:color="auto"/>
                <w:right w:val="none" w:sz="0" w:space="0" w:color="auto"/>
              </w:divBdr>
            </w:div>
          </w:divsChild>
        </w:div>
        <w:div w:id="749036504">
          <w:marLeft w:val="0"/>
          <w:marRight w:val="0"/>
          <w:marTop w:val="0"/>
          <w:marBottom w:val="300"/>
          <w:divBdr>
            <w:top w:val="none" w:sz="0" w:space="0" w:color="auto"/>
            <w:left w:val="none" w:sz="0" w:space="0" w:color="auto"/>
            <w:bottom w:val="none" w:sz="0" w:space="0" w:color="auto"/>
            <w:right w:val="none" w:sz="0" w:space="0" w:color="auto"/>
          </w:divBdr>
          <w:divsChild>
            <w:div w:id="284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2527">
      <w:bodyDiv w:val="1"/>
      <w:marLeft w:val="0"/>
      <w:marRight w:val="0"/>
      <w:marTop w:val="0"/>
      <w:marBottom w:val="0"/>
      <w:divBdr>
        <w:top w:val="none" w:sz="0" w:space="0" w:color="auto"/>
        <w:left w:val="none" w:sz="0" w:space="0" w:color="auto"/>
        <w:bottom w:val="none" w:sz="0" w:space="0" w:color="auto"/>
        <w:right w:val="none" w:sz="0" w:space="0" w:color="auto"/>
      </w:divBdr>
    </w:div>
    <w:div w:id="1864129842">
      <w:bodyDiv w:val="1"/>
      <w:marLeft w:val="0"/>
      <w:marRight w:val="0"/>
      <w:marTop w:val="0"/>
      <w:marBottom w:val="0"/>
      <w:divBdr>
        <w:top w:val="none" w:sz="0" w:space="0" w:color="auto"/>
        <w:left w:val="none" w:sz="0" w:space="0" w:color="auto"/>
        <w:bottom w:val="none" w:sz="0" w:space="0" w:color="auto"/>
        <w:right w:val="none" w:sz="0" w:space="0" w:color="auto"/>
      </w:divBdr>
      <w:divsChild>
        <w:div w:id="1094060285">
          <w:marLeft w:val="0"/>
          <w:marRight w:val="0"/>
          <w:marTop w:val="0"/>
          <w:marBottom w:val="0"/>
          <w:divBdr>
            <w:top w:val="none" w:sz="0" w:space="0" w:color="auto"/>
            <w:left w:val="none" w:sz="0" w:space="0" w:color="auto"/>
            <w:bottom w:val="none" w:sz="0" w:space="0" w:color="auto"/>
            <w:right w:val="none" w:sz="0" w:space="0" w:color="auto"/>
          </w:divBdr>
          <w:divsChild>
            <w:div w:id="2138790803">
              <w:marLeft w:val="0"/>
              <w:marRight w:val="0"/>
              <w:marTop w:val="0"/>
              <w:marBottom w:val="0"/>
              <w:divBdr>
                <w:top w:val="none" w:sz="0" w:space="0" w:color="auto"/>
                <w:left w:val="none" w:sz="0" w:space="0" w:color="auto"/>
                <w:bottom w:val="none" w:sz="0" w:space="0" w:color="auto"/>
                <w:right w:val="none" w:sz="0" w:space="0" w:color="auto"/>
              </w:divBdr>
              <w:divsChild>
                <w:div w:id="23025727">
                  <w:marLeft w:val="0"/>
                  <w:marRight w:val="0"/>
                  <w:marTop w:val="0"/>
                  <w:marBottom w:val="0"/>
                  <w:divBdr>
                    <w:top w:val="none" w:sz="0" w:space="0" w:color="auto"/>
                    <w:left w:val="none" w:sz="0" w:space="0" w:color="auto"/>
                    <w:bottom w:val="none" w:sz="0" w:space="0" w:color="auto"/>
                    <w:right w:val="none" w:sz="0" w:space="0" w:color="auto"/>
                  </w:divBdr>
                  <w:divsChild>
                    <w:div w:id="118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661">
          <w:marLeft w:val="0"/>
          <w:marRight w:val="0"/>
          <w:marTop w:val="0"/>
          <w:marBottom w:val="0"/>
          <w:divBdr>
            <w:top w:val="none" w:sz="0" w:space="0" w:color="auto"/>
            <w:left w:val="none" w:sz="0" w:space="0" w:color="auto"/>
            <w:bottom w:val="none" w:sz="0" w:space="0" w:color="auto"/>
            <w:right w:val="none" w:sz="0" w:space="0" w:color="auto"/>
          </w:divBdr>
        </w:div>
      </w:divsChild>
    </w:div>
    <w:div w:id="1886523729">
      <w:bodyDiv w:val="1"/>
      <w:marLeft w:val="0"/>
      <w:marRight w:val="0"/>
      <w:marTop w:val="0"/>
      <w:marBottom w:val="0"/>
      <w:divBdr>
        <w:top w:val="none" w:sz="0" w:space="0" w:color="auto"/>
        <w:left w:val="none" w:sz="0" w:space="0" w:color="auto"/>
        <w:bottom w:val="none" w:sz="0" w:space="0" w:color="auto"/>
        <w:right w:val="none" w:sz="0" w:space="0" w:color="auto"/>
      </w:divBdr>
    </w:div>
    <w:div w:id="1891653760">
      <w:bodyDiv w:val="1"/>
      <w:marLeft w:val="0"/>
      <w:marRight w:val="0"/>
      <w:marTop w:val="0"/>
      <w:marBottom w:val="0"/>
      <w:divBdr>
        <w:top w:val="none" w:sz="0" w:space="0" w:color="auto"/>
        <w:left w:val="none" w:sz="0" w:space="0" w:color="auto"/>
        <w:bottom w:val="none" w:sz="0" w:space="0" w:color="auto"/>
        <w:right w:val="none" w:sz="0" w:space="0" w:color="auto"/>
      </w:divBdr>
    </w:div>
    <w:div w:id="1901398888">
      <w:bodyDiv w:val="1"/>
      <w:marLeft w:val="0"/>
      <w:marRight w:val="0"/>
      <w:marTop w:val="0"/>
      <w:marBottom w:val="0"/>
      <w:divBdr>
        <w:top w:val="none" w:sz="0" w:space="0" w:color="auto"/>
        <w:left w:val="none" w:sz="0" w:space="0" w:color="auto"/>
        <w:bottom w:val="none" w:sz="0" w:space="0" w:color="auto"/>
        <w:right w:val="none" w:sz="0" w:space="0" w:color="auto"/>
      </w:divBdr>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5855889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32">
          <w:marLeft w:val="0"/>
          <w:marRight w:val="0"/>
          <w:marTop w:val="0"/>
          <w:marBottom w:val="0"/>
          <w:divBdr>
            <w:top w:val="none" w:sz="0" w:space="0" w:color="auto"/>
            <w:left w:val="none" w:sz="0" w:space="0" w:color="auto"/>
            <w:bottom w:val="none" w:sz="0" w:space="0" w:color="auto"/>
            <w:right w:val="none" w:sz="0" w:space="0" w:color="auto"/>
          </w:divBdr>
          <w:divsChild>
            <w:div w:id="356548029">
              <w:marLeft w:val="0"/>
              <w:marRight w:val="0"/>
              <w:marTop w:val="0"/>
              <w:marBottom w:val="0"/>
              <w:divBdr>
                <w:top w:val="none" w:sz="0" w:space="0" w:color="auto"/>
                <w:left w:val="none" w:sz="0" w:space="0" w:color="auto"/>
                <w:bottom w:val="none" w:sz="0" w:space="0" w:color="auto"/>
                <w:right w:val="none" w:sz="0" w:space="0" w:color="auto"/>
              </w:divBdr>
            </w:div>
          </w:divsChild>
        </w:div>
        <w:div w:id="1110389937">
          <w:marLeft w:val="0"/>
          <w:marRight w:val="0"/>
          <w:marTop w:val="0"/>
          <w:marBottom w:val="0"/>
          <w:divBdr>
            <w:top w:val="none" w:sz="0" w:space="0" w:color="auto"/>
            <w:left w:val="none" w:sz="0" w:space="0" w:color="auto"/>
            <w:bottom w:val="none" w:sz="0" w:space="0" w:color="auto"/>
            <w:right w:val="none" w:sz="0" w:space="0" w:color="auto"/>
          </w:divBdr>
          <w:divsChild>
            <w:div w:id="1841578284">
              <w:marLeft w:val="0"/>
              <w:marRight w:val="0"/>
              <w:marTop w:val="0"/>
              <w:marBottom w:val="0"/>
              <w:divBdr>
                <w:top w:val="none" w:sz="0" w:space="0" w:color="auto"/>
                <w:left w:val="none" w:sz="0" w:space="0" w:color="auto"/>
                <w:bottom w:val="none" w:sz="0" w:space="0" w:color="auto"/>
                <w:right w:val="none" w:sz="0" w:space="0" w:color="auto"/>
              </w:divBdr>
              <w:divsChild>
                <w:div w:id="2113627896">
                  <w:marLeft w:val="0"/>
                  <w:marRight w:val="0"/>
                  <w:marTop w:val="0"/>
                  <w:marBottom w:val="0"/>
                  <w:divBdr>
                    <w:top w:val="none" w:sz="0" w:space="0" w:color="auto"/>
                    <w:left w:val="none" w:sz="0" w:space="0" w:color="auto"/>
                    <w:bottom w:val="none" w:sz="0" w:space="0" w:color="auto"/>
                    <w:right w:val="none" w:sz="0" w:space="0" w:color="auto"/>
                  </w:divBdr>
                  <w:divsChild>
                    <w:div w:id="880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0616">
      <w:bodyDiv w:val="1"/>
      <w:marLeft w:val="0"/>
      <w:marRight w:val="0"/>
      <w:marTop w:val="0"/>
      <w:marBottom w:val="0"/>
      <w:divBdr>
        <w:top w:val="none" w:sz="0" w:space="0" w:color="auto"/>
        <w:left w:val="none" w:sz="0" w:space="0" w:color="auto"/>
        <w:bottom w:val="none" w:sz="0" w:space="0" w:color="auto"/>
        <w:right w:val="none" w:sz="0" w:space="0" w:color="auto"/>
      </w:divBdr>
    </w:div>
    <w:div w:id="1969237931">
      <w:bodyDiv w:val="1"/>
      <w:marLeft w:val="0"/>
      <w:marRight w:val="0"/>
      <w:marTop w:val="0"/>
      <w:marBottom w:val="0"/>
      <w:divBdr>
        <w:top w:val="none" w:sz="0" w:space="0" w:color="auto"/>
        <w:left w:val="none" w:sz="0" w:space="0" w:color="auto"/>
        <w:bottom w:val="none" w:sz="0" w:space="0" w:color="auto"/>
        <w:right w:val="none" w:sz="0" w:space="0" w:color="auto"/>
      </w:divBdr>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8101940">
      <w:bodyDiv w:val="1"/>
      <w:marLeft w:val="0"/>
      <w:marRight w:val="0"/>
      <w:marTop w:val="0"/>
      <w:marBottom w:val="0"/>
      <w:divBdr>
        <w:top w:val="none" w:sz="0" w:space="0" w:color="auto"/>
        <w:left w:val="none" w:sz="0" w:space="0" w:color="auto"/>
        <w:bottom w:val="none" w:sz="0" w:space="0" w:color="auto"/>
        <w:right w:val="none" w:sz="0" w:space="0" w:color="auto"/>
      </w:divBdr>
    </w:div>
    <w:div w:id="1998535260">
      <w:bodyDiv w:val="1"/>
      <w:marLeft w:val="0"/>
      <w:marRight w:val="0"/>
      <w:marTop w:val="0"/>
      <w:marBottom w:val="0"/>
      <w:divBdr>
        <w:top w:val="none" w:sz="0" w:space="0" w:color="auto"/>
        <w:left w:val="none" w:sz="0" w:space="0" w:color="auto"/>
        <w:bottom w:val="none" w:sz="0" w:space="0" w:color="auto"/>
        <w:right w:val="none" w:sz="0" w:space="0" w:color="auto"/>
      </w:divBdr>
    </w:div>
    <w:div w:id="1999575851">
      <w:bodyDiv w:val="1"/>
      <w:marLeft w:val="0"/>
      <w:marRight w:val="0"/>
      <w:marTop w:val="0"/>
      <w:marBottom w:val="0"/>
      <w:divBdr>
        <w:top w:val="none" w:sz="0" w:space="0" w:color="auto"/>
        <w:left w:val="none" w:sz="0" w:space="0" w:color="auto"/>
        <w:bottom w:val="none" w:sz="0" w:space="0" w:color="auto"/>
        <w:right w:val="none" w:sz="0" w:space="0" w:color="auto"/>
      </w:divBdr>
    </w:div>
    <w:div w:id="2003502552">
      <w:bodyDiv w:val="1"/>
      <w:marLeft w:val="0"/>
      <w:marRight w:val="0"/>
      <w:marTop w:val="0"/>
      <w:marBottom w:val="0"/>
      <w:divBdr>
        <w:top w:val="none" w:sz="0" w:space="0" w:color="auto"/>
        <w:left w:val="none" w:sz="0" w:space="0" w:color="auto"/>
        <w:bottom w:val="none" w:sz="0" w:space="0" w:color="auto"/>
        <w:right w:val="none" w:sz="0" w:space="0" w:color="auto"/>
      </w:divBdr>
    </w:div>
    <w:div w:id="2014527971">
      <w:bodyDiv w:val="1"/>
      <w:marLeft w:val="0"/>
      <w:marRight w:val="0"/>
      <w:marTop w:val="0"/>
      <w:marBottom w:val="0"/>
      <w:divBdr>
        <w:top w:val="none" w:sz="0" w:space="0" w:color="auto"/>
        <w:left w:val="none" w:sz="0" w:space="0" w:color="auto"/>
        <w:bottom w:val="none" w:sz="0" w:space="0" w:color="auto"/>
        <w:right w:val="none" w:sz="0" w:space="0" w:color="auto"/>
      </w:divBdr>
    </w:div>
    <w:div w:id="2040157734">
      <w:bodyDiv w:val="1"/>
      <w:marLeft w:val="0"/>
      <w:marRight w:val="0"/>
      <w:marTop w:val="0"/>
      <w:marBottom w:val="0"/>
      <w:divBdr>
        <w:top w:val="none" w:sz="0" w:space="0" w:color="auto"/>
        <w:left w:val="none" w:sz="0" w:space="0" w:color="auto"/>
        <w:bottom w:val="none" w:sz="0" w:space="0" w:color="auto"/>
        <w:right w:val="none" w:sz="0" w:space="0" w:color="auto"/>
      </w:divBdr>
    </w:div>
    <w:div w:id="2048679704">
      <w:bodyDiv w:val="1"/>
      <w:marLeft w:val="0"/>
      <w:marRight w:val="0"/>
      <w:marTop w:val="0"/>
      <w:marBottom w:val="0"/>
      <w:divBdr>
        <w:top w:val="none" w:sz="0" w:space="0" w:color="auto"/>
        <w:left w:val="none" w:sz="0" w:space="0" w:color="auto"/>
        <w:bottom w:val="none" w:sz="0" w:space="0" w:color="auto"/>
        <w:right w:val="none" w:sz="0" w:space="0" w:color="auto"/>
      </w:divBdr>
      <w:divsChild>
        <w:div w:id="466052460">
          <w:marLeft w:val="0"/>
          <w:marRight w:val="0"/>
          <w:marTop w:val="0"/>
          <w:marBottom w:val="0"/>
          <w:divBdr>
            <w:top w:val="none" w:sz="0" w:space="0" w:color="auto"/>
            <w:left w:val="none" w:sz="0" w:space="0" w:color="auto"/>
            <w:bottom w:val="none" w:sz="0" w:space="0" w:color="auto"/>
            <w:right w:val="none" w:sz="0" w:space="0" w:color="auto"/>
          </w:divBdr>
          <w:divsChild>
            <w:div w:id="1509448394">
              <w:marLeft w:val="0"/>
              <w:marRight w:val="0"/>
              <w:marTop w:val="0"/>
              <w:marBottom w:val="0"/>
              <w:divBdr>
                <w:top w:val="none" w:sz="0" w:space="0" w:color="auto"/>
                <w:left w:val="none" w:sz="0" w:space="0" w:color="auto"/>
                <w:bottom w:val="none" w:sz="0" w:space="0" w:color="auto"/>
                <w:right w:val="none" w:sz="0" w:space="0" w:color="auto"/>
              </w:divBdr>
              <w:divsChild>
                <w:div w:id="754982720">
                  <w:marLeft w:val="0"/>
                  <w:marRight w:val="0"/>
                  <w:marTop w:val="0"/>
                  <w:marBottom w:val="0"/>
                  <w:divBdr>
                    <w:top w:val="none" w:sz="0" w:space="0" w:color="auto"/>
                    <w:left w:val="none" w:sz="0" w:space="0" w:color="auto"/>
                    <w:bottom w:val="none" w:sz="0" w:space="0" w:color="auto"/>
                    <w:right w:val="none" w:sz="0" w:space="0" w:color="auto"/>
                  </w:divBdr>
                  <w:divsChild>
                    <w:div w:id="19191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044">
          <w:marLeft w:val="0"/>
          <w:marRight w:val="0"/>
          <w:marTop w:val="0"/>
          <w:marBottom w:val="0"/>
          <w:divBdr>
            <w:top w:val="none" w:sz="0" w:space="0" w:color="auto"/>
            <w:left w:val="none" w:sz="0" w:space="0" w:color="auto"/>
            <w:bottom w:val="none" w:sz="0" w:space="0" w:color="auto"/>
            <w:right w:val="none" w:sz="0" w:space="0" w:color="auto"/>
          </w:divBdr>
        </w:div>
      </w:divsChild>
    </w:div>
    <w:div w:id="2059041400">
      <w:bodyDiv w:val="1"/>
      <w:marLeft w:val="0"/>
      <w:marRight w:val="0"/>
      <w:marTop w:val="0"/>
      <w:marBottom w:val="0"/>
      <w:divBdr>
        <w:top w:val="none" w:sz="0" w:space="0" w:color="auto"/>
        <w:left w:val="none" w:sz="0" w:space="0" w:color="auto"/>
        <w:bottom w:val="none" w:sz="0" w:space="0" w:color="auto"/>
        <w:right w:val="none" w:sz="0" w:space="0" w:color="auto"/>
      </w:divBdr>
      <w:divsChild>
        <w:div w:id="867527856">
          <w:marLeft w:val="0"/>
          <w:marRight w:val="0"/>
          <w:marTop w:val="0"/>
          <w:marBottom w:val="0"/>
          <w:divBdr>
            <w:top w:val="single" w:sz="2" w:space="0" w:color="auto"/>
            <w:left w:val="single" w:sz="2" w:space="0" w:color="auto"/>
            <w:bottom w:val="single" w:sz="2" w:space="0" w:color="auto"/>
            <w:right w:val="single" w:sz="2" w:space="0" w:color="auto"/>
          </w:divBdr>
          <w:divsChild>
            <w:div w:id="1642036344">
              <w:marLeft w:val="0"/>
              <w:marRight w:val="0"/>
              <w:marTop w:val="0"/>
              <w:marBottom w:val="0"/>
              <w:divBdr>
                <w:top w:val="single" w:sz="2" w:space="0" w:color="auto"/>
                <w:left w:val="single" w:sz="2" w:space="0" w:color="auto"/>
                <w:bottom w:val="single" w:sz="2" w:space="0" w:color="auto"/>
                <w:right w:val="single" w:sz="2" w:space="0" w:color="auto"/>
              </w:divBdr>
            </w:div>
          </w:divsChild>
        </w:div>
        <w:div w:id="92210083">
          <w:marLeft w:val="0"/>
          <w:marRight w:val="0"/>
          <w:marTop w:val="0"/>
          <w:marBottom w:val="0"/>
          <w:divBdr>
            <w:top w:val="single" w:sz="2" w:space="0" w:color="auto"/>
            <w:left w:val="single" w:sz="2" w:space="0" w:color="auto"/>
            <w:bottom w:val="single" w:sz="2" w:space="0" w:color="auto"/>
            <w:right w:val="single" w:sz="2" w:space="0" w:color="auto"/>
          </w:divBdr>
          <w:divsChild>
            <w:div w:id="1348218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891303">
      <w:bodyDiv w:val="1"/>
      <w:marLeft w:val="0"/>
      <w:marRight w:val="0"/>
      <w:marTop w:val="0"/>
      <w:marBottom w:val="0"/>
      <w:divBdr>
        <w:top w:val="none" w:sz="0" w:space="0" w:color="auto"/>
        <w:left w:val="none" w:sz="0" w:space="0" w:color="auto"/>
        <w:bottom w:val="none" w:sz="0" w:space="0" w:color="auto"/>
        <w:right w:val="none" w:sz="0" w:space="0" w:color="auto"/>
      </w:divBdr>
    </w:div>
    <w:div w:id="2085446354">
      <w:bodyDiv w:val="1"/>
      <w:marLeft w:val="0"/>
      <w:marRight w:val="0"/>
      <w:marTop w:val="0"/>
      <w:marBottom w:val="0"/>
      <w:divBdr>
        <w:top w:val="none" w:sz="0" w:space="0" w:color="auto"/>
        <w:left w:val="none" w:sz="0" w:space="0" w:color="auto"/>
        <w:bottom w:val="none" w:sz="0" w:space="0" w:color="auto"/>
        <w:right w:val="none" w:sz="0" w:space="0" w:color="auto"/>
      </w:divBdr>
      <w:divsChild>
        <w:div w:id="161166061">
          <w:marLeft w:val="0"/>
          <w:marRight w:val="0"/>
          <w:marTop w:val="0"/>
          <w:marBottom w:val="0"/>
          <w:divBdr>
            <w:top w:val="none" w:sz="0" w:space="0" w:color="auto"/>
            <w:left w:val="none" w:sz="0" w:space="0" w:color="auto"/>
            <w:bottom w:val="none" w:sz="0" w:space="0" w:color="auto"/>
            <w:right w:val="none" w:sz="0" w:space="0" w:color="auto"/>
          </w:divBdr>
        </w:div>
      </w:divsChild>
    </w:div>
    <w:div w:id="2109814800">
      <w:bodyDiv w:val="1"/>
      <w:marLeft w:val="0"/>
      <w:marRight w:val="0"/>
      <w:marTop w:val="0"/>
      <w:marBottom w:val="0"/>
      <w:divBdr>
        <w:top w:val="none" w:sz="0" w:space="0" w:color="auto"/>
        <w:left w:val="none" w:sz="0" w:space="0" w:color="auto"/>
        <w:bottom w:val="none" w:sz="0" w:space="0" w:color="auto"/>
        <w:right w:val="none" w:sz="0" w:space="0" w:color="auto"/>
      </w:divBdr>
    </w:div>
    <w:div w:id="2121139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e.gov.ro/wp-content/uploads/2024/05/530bed940ea81c35b02d3738402c6f83.pdf" TargetMode="External"/><Relationship Id="rId117" Type="http://schemas.openxmlformats.org/officeDocument/2006/relationships/hyperlink" Target="https://ec.europa.eu/commission/presscorner/detail/ro/ip_23_2107" TargetMode="External"/><Relationship Id="rId21" Type="http://schemas.openxmlformats.org/officeDocument/2006/relationships/hyperlink" Target="https://mfe.gov.ro/wp-content/uploads/2024/05/e521e72a4e71c40342b6fa62f289cb0d.pdf" TargetMode="External"/><Relationship Id="rId42" Type="http://schemas.openxmlformats.org/officeDocument/2006/relationships/hyperlink" Target="http://www.apia.org.ro/ro/directia-masuri-de-sprijin-i-iasc/masuri-delegate-din-pndr" TargetMode="External"/><Relationship Id="rId47" Type="http://schemas.openxmlformats.org/officeDocument/2006/relationships/hyperlink" Target="https://transport.ec.europa.eu/ukraine/keeping-ukrainian-goods-moving_en" TargetMode="External"/><Relationship Id="rId63" Type="http://schemas.openxmlformats.org/officeDocument/2006/relationships/hyperlink" Target="https://commission.europa.eu/strategy-and-policy/priorities-2019-2024/european-green-deal_en" TargetMode="External"/><Relationship Id="rId68" Type="http://schemas.openxmlformats.org/officeDocument/2006/relationships/hyperlink" Target="https://commission.europa.eu/strategy-and-policy/priorities-2019-2024/european-green-deal/green-deal-industrial-plan/net-zero-industry-act_en" TargetMode="External"/><Relationship Id="rId84" Type="http://schemas.openxmlformats.org/officeDocument/2006/relationships/hyperlink" Target="https://energy.ec.europa.eu/publications/repowereu-2-years_en" TargetMode="External"/><Relationship Id="rId89" Type="http://schemas.openxmlformats.org/officeDocument/2006/relationships/hyperlink" Target="https://digital-markets-act.ec.europa.eu/index_en" TargetMode="External"/><Relationship Id="rId112" Type="http://schemas.openxmlformats.org/officeDocument/2006/relationships/hyperlink" Target="https://ec.europa.eu/commission/presscorner/detail/en/ip_24_344" TargetMode="External"/><Relationship Id="rId133" Type="http://schemas.openxmlformats.org/officeDocument/2006/relationships/hyperlink" Target="https://www.consilium.europa.eu/ro/policies/digital-taxation/" TargetMode="External"/><Relationship Id="rId138" Type="http://schemas.openxmlformats.org/officeDocument/2006/relationships/image" Target="media/image19.emf"/><Relationship Id="rId16" Type="http://schemas.openxmlformats.org/officeDocument/2006/relationships/hyperlink" Target="https://belgian-presidency.consilium.europa.eu/en/programme/priorities/" TargetMode="External"/><Relationship Id="rId107" Type="http://schemas.openxmlformats.org/officeDocument/2006/relationships/hyperlink" Target="https://eur-lex.europa.eu/eli/dir/2016/1148/oj" TargetMode="External"/><Relationship Id="rId11" Type="http://schemas.openxmlformats.org/officeDocument/2006/relationships/image" Target="media/image4.png"/><Relationship Id="rId32" Type="http://schemas.openxmlformats.org/officeDocument/2006/relationships/hyperlink" Target="https://mfe.gov.ro/wp-content/uploads/2024/05/2b8d60718c6a2197b4dc3fa4bf5cc708.zip" TargetMode="External"/><Relationship Id="rId37" Type="http://schemas.openxmlformats.org/officeDocument/2006/relationships/hyperlink" Target="https://mfe.gov.ro/wp-content/uploads/2024/05/43512c105f6c5d90ae2decefb0cb7947.pdf" TargetMode="External"/><Relationship Id="rId53" Type="http://schemas.openxmlformats.org/officeDocument/2006/relationships/hyperlink" Target="https://ec.europa.eu/commission/presscorner/detail/en/ip_24_86" TargetMode="External"/><Relationship Id="rId58" Type="http://schemas.openxmlformats.org/officeDocument/2006/relationships/hyperlink" Target="https://europa.eu/youth/home_en" TargetMode="External"/><Relationship Id="rId74" Type="http://schemas.openxmlformats.org/officeDocument/2006/relationships/hyperlink" Target="https://commission.europa.eu/strategy-and-policy/priorities-2019-2024/european-green-deal/green-deal-industrial-plan_en" TargetMode="External"/><Relationship Id="rId79" Type="http://schemas.openxmlformats.org/officeDocument/2006/relationships/hyperlink" Target="https://energy.ec.europa.eu/topics/renewable-energy/solar-energy/european-solar-charter_en" TargetMode="External"/><Relationship Id="rId102" Type="http://schemas.openxmlformats.org/officeDocument/2006/relationships/hyperlink" Target="https://transparency.dsa.ec.europa.eu/" TargetMode="External"/><Relationship Id="rId123" Type="http://schemas.openxmlformats.org/officeDocument/2006/relationships/hyperlink" Target="https://digital-strategy.ec.europa.eu/en/news/commission-sends-request-information-meta-under-digital-services-act-1" TargetMode="External"/><Relationship Id="rId128" Type="http://schemas.openxmlformats.org/officeDocument/2006/relationships/hyperlink" Target="https://eur-lex.europa.eu/legal-content/EN/TXT/?uri=CELEX%3A32022R2065" TargetMode="External"/><Relationship Id="rId5" Type="http://schemas.openxmlformats.org/officeDocument/2006/relationships/webSettings" Target="webSettings.xml"/><Relationship Id="rId90" Type="http://schemas.openxmlformats.org/officeDocument/2006/relationships/hyperlink" Target="https://ec.europa.eu/commission/presscorner/detail/en/mex_24_1307" TargetMode="External"/><Relationship Id="rId95" Type="http://schemas.openxmlformats.org/officeDocument/2006/relationships/hyperlink" Target="https://ec.europa.eu/commission/presscorner/detail/en/qanda_24_2527" TargetMode="External"/><Relationship Id="rId22" Type="http://schemas.openxmlformats.org/officeDocument/2006/relationships/hyperlink" Target="https://monitoruloficial.ro/Monitorul-Oficial--PI--452--2024.html" TargetMode="External"/><Relationship Id="rId27" Type="http://schemas.openxmlformats.org/officeDocument/2006/relationships/hyperlink" Target="https://mfe.gov.ro/wp-content/uploads/2024/05/880daa6469b01bb7654e7eec306b2589.pdf" TargetMode="External"/><Relationship Id="rId43" Type="http://schemas.openxmlformats.org/officeDocument/2006/relationships/hyperlink" Target="https://mfe.gov.ro/wp-content/uploads/2024/05/6fc149b517c47a723988fc4b070e5d1a.7z" TargetMode="External"/><Relationship Id="rId48" Type="http://schemas.openxmlformats.org/officeDocument/2006/relationships/image" Target="media/image11.png"/><Relationship Id="rId64" Type="http://schemas.openxmlformats.org/officeDocument/2006/relationships/hyperlink" Target="https://energy.ec.europa.eu/publications/recommendation-and-guidance-speeding-permit-granting-renewable-energy-and-related-infrastructure_en" TargetMode="External"/><Relationship Id="rId69" Type="http://schemas.openxmlformats.org/officeDocument/2006/relationships/hyperlink" Target="https://union-renewables-development-platform.ec.europa.eu/" TargetMode="External"/><Relationship Id="rId113" Type="http://schemas.openxmlformats.org/officeDocument/2006/relationships/hyperlink" Target="https://ec.europa.eu/commission/presscorner/detail/en/ip_23_1936" TargetMode="External"/><Relationship Id="rId118" Type="http://schemas.openxmlformats.org/officeDocument/2006/relationships/hyperlink" Target="https://commission.europa.eu/publications/seventh-progress-report-implementation-eu-security-union-strategy_en" TargetMode="External"/><Relationship Id="rId134" Type="http://schemas.openxmlformats.org/officeDocument/2006/relationships/hyperlink" Target="https://romania.representation.ec.europa.eu/index_ro" TargetMode="External"/><Relationship Id="rId13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hyperlink" Target="https://ec.europa.eu/commission/presscorner/detail/en/ip_23_4754" TargetMode="External"/><Relationship Id="rId80" Type="http://schemas.openxmlformats.org/officeDocument/2006/relationships/hyperlink" Target="https://energy.ec.europa.eu/publications/recommendation-and-guidance-speeding-permit-granting-renewable-energy-and-related-infrastructure_en" TargetMode="External"/><Relationship Id="rId85" Type="http://schemas.openxmlformats.org/officeDocument/2006/relationships/hyperlink" Target="https://eurosfat.ro/2024" TargetMode="External"/><Relationship Id="rId93" Type="http://schemas.openxmlformats.org/officeDocument/2006/relationships/image" Target="media/image16.png"/><Relationship Id="rId98" Type="http://schemas.openxmlformats.org/officeDocument/2006/relationships/image" Target="media/image17.png"/><Relationship Id="rId121" Type="http://schemas.openxmlformats.org/officeDocument/2006/relationships/hyperlink" Target="https://digital-strategy.ec.europa.eu/en/policies/digital-services-act-package"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en/programme/the-belgian-presidency-programme/" TargetMode="External"/><Relationship Id="rId25" Type="http://schemas.openxmlformats.org/officeDocument/2006/relationships/hyperlink" Target="https://mfe.gov.ro/wp-content/uploads/2024/05/bbc641873c7b9892248dcb464c347e0b.zip" TargetMode="External"/><Relationship Id="rId33" Type="http://schemas.openxmlformats.org/officeDocument/2006/relationships/hyperlink" Target="mailto:consultare.peo@mfe.gov.ro" TargetMode="External"/><Relationship Id="rId38" Type="http://schemas.openxmlformats.org/officeDocument/2006/relationships/hyperlink" Target="https://mfe.gov.ro/wp-content/uploads/2024/05/5765645be2625129f6dd00821bc93803.pdf" TargetMode="External"/><Relationship Id="rId46" Type="http://schemas.openxmlformats.org/officeDocument/2006/relationships/image" Target="media/image10.png"/><Relationship Id="rId59" Type="http://schemas.openxmlformats.org/officeDocument/2006/relationships/hyperlink" Target="https://ec.europa.eu/commission/presscorner/detail/en/ip_24_86" TargetMode="External"/><Relationship Id="rId67" Type="http://schemas.openxmlformats.org/officeDocument/2006/relationships/hyperlink" Target="https://energy.ec.europa.eu/publications/recommendation-and-guidance-auction-design-renewable-energy_en" TargetMode="External"/><Relationship Id="rId103" Type="http://schemas.openxmlformats.org/officeDocument/2006/relationships/hyperlink" Target="https://digital-strategy.ec.europa.eu/en/policies/dsa-enforcement" TargetMode="External"/><Relationship Id="rId108" Type="http://schemas.openxmlformats.org/officeDocument/2006/relationships/hyperlink" Target="https://eur-lex.europa.eu/legal-content/RO/TXT/PDF/?uri=CELEX:52020DC0795" TargetMode="External"/><Relationship Id="rId116" Type="http://schemas.openxmlformats.org/officeDocument/2006/relationships/hyperlink" Target="https://ec.europa.eu/commission/presscorner/detail/en/ip_24_1262" TargetMode="External"/><Relationship Id="rId124" Type="http://schemas.openxmlformats.org/officeDocument/2006/relationships/hyperlink" Target="https://digital-strategy.ec.europa.eu/en/policies/dsa-dscs" TargetMode="External"/><Relationship Id="rId129" Type="http://schemas.openxmlformats.org/officeDocument/2006/relationships/hyperlink" Target="https://digital-strategy.ec.europa.eu/en/policies/dsa-vlops" TargetMode="External"/><Relationship Id="rId137" Type="http://schemas.openxmlformats.org/officeDocument/2006/relationships/hyperlink" Target="mailto:prefhd@comser.ro" TargetMode="External"/><Relationship Id="rId20" Type="http://schemas.openxmlformats.org/officeDocument/2006/relationships/hyperlink" Target="https://www.mdlpa.ro/uploads/articole/attachments/6645ba9aba348218095105.xlsx" TargetMode="External"/><Relationship Id="rId41" Type="http://schemas.openxmlformats.org/officeDocument/2006/relationships/hyperlink" Target="http://www.apia.org.ro/" TargetMode="External"/><Relationship Id="rId54" Type="http://schemas.openxmlformats.org/officeDocument/2006/relationships/hyperlink" Target="https://youth.europa.eu/youthweek_en" TargetMode="External"/><Relationship Id="rId62" Type="http://schemas.openxmlformats.org/officeDocument/2006/relationships/image" Target="media/image13.png"/><Relationship Id="rId70" Type="http://schemas.openxmlformats.org/officeDocument/2006/relationships/hyperlink" Target="https://commission.europa.eu/strategy-and-policy/priorities-2019-2024/european-green-deal_en" TargetMode="External"/><Relationship Id="rId75" Type="http://schemas.openxmlformats.org/officeDocument/2006/relationships/hyperlink" Target="https://commission.europa.eu/strategy-and-policy/priorities-2019-2024/european-green-deal/green-deal-industrial-plan/net-zero-industry-act_en" TargetMode="External"/><Relationship Id="rId83" Type="http://schemas.openxmlformats.org/officeDocument/2006/relationships/hyperlink" Target="https://energy.ec.europa.eu/topics/markets-and-consumers/actions-and-measures-energy-prices/repowereu-2-years_en" TargetMode="External"/><Relationship Id="rId88" Type="http://schemas.openxmlformats.org/officeDocument/2006/relationships/image" Target="media/image15.png"/><Relationship Id="rId91" Type="http://schemas.openxmlformats.org/officeDocument/2006/relationships/hyperlink" Target="https://ec.europa.eu/commission/presscorner/detail/en/IP_24_2561" TargetMode="External"/><Relationship Id="rId96" Type="http://schemas.openxmlformats.org/officeDocument/2006/relationships/hyperlink" Target="https://digital-strategy.ec.europa.eu/en/policies/digital-services-act-package" TargetMode="External"/><Relationship Id="rId111" Type="http://schemas.openxmlformats.org/officeDocument/2006/relationships/hyperlink" Target="https://www.consilium.europa.eu/media/49194/eu-drugs-strategy-booklet.pdf" TargetMode="External"/><Relationship Id="rId132" Type="http://schemas.openxmlformats.org/officeDocument/2006/relationships/hyperlink" Target="https://data.consilium.europa.eu/doc/document/ST-9925-2024-INIT/ro/pdf" TargetMode="External"/><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elgian-presidency.consilium.europa.eu/" TargetMode="External"/><Relationship Id="rId23" Type="http://schemas.openxmlformats.org/officeDocument/2006/relationships/hyperlink" Target="https://mfe.gov.ro/wp-content/uploads/2024/05/3f0312a3713e91bb5fe2329740893f1f.zip" TargetMode="External"/><Relationship Id="rId28" Type="http://schemas.openxmlformats.org/officeDocument/2006/relationships/hyperlink" Target="https://mfe.gov.ro/wp-content/uploads/2024/05/93df1b5900decf09cb8b14ec7c4a11e2.docx" TargetMode="External"/><Relationship Id="rId36" Type="http://schemas.openxmlformats.org/officeDocument/2006/relationships/hyperlink" Target="https://mfe.gov.ro/wp-content/uploads/2024/05/98da8829779cc54ac76ce04af58a58f3.xlsx" TargetMode="External"/><Relationship Id="rId49" Type="http://schemas.openxmlformats.org/officeDocument/2006/relationships/hyperlink" Target="https://economy-finance.ec.europa.eu/economic-forecast-and-surveys/economic-forecasts/spring-2024-economic-forecast-gradual-expansion-amid-high-geopolitical-risks_en" TargetMode="External"/><Relationship Id="rId57" Type="http://schemas.openxmlformats.org/officeDocument/2006/relationships/hyperlink" Target="https://europa.eu/eurobarometer/surveys/detail/3181" TargetMode="External"/><Relationship Id="rId106" Type="http://schemas.openxmlformats.org/officeDocument/2006/relationships/hyperlink" Target="https://eur-lex.europa.eu/eli/dir/2022/2557/oj" TargetMode="External"/><Relationship Id="rId114" Type="http://schemas.openxmlformats.org/officeDocument/2006/relationships/hyperlink" Target="https://ec.europa.eu/commission/presscorner/detail/ro/ip_23_2516" TargetMode="External"/><Relationship Id="rId119" Type="http://schemas.openxmlformats.org/officeDocument/2006/relationships/hyperlink" Target="https://ec.europa.eu/commission/presscorner/detail/en/fs_24_2566" TargetMode="External"/><Relationship Id="rId127" Type="http://schemas.openxmlformats.org/officeDocument/2006/relationships/hyperlink" Target="https://ec.europa.eu/commission/presscorner/detail/en/ip_24_2373" TargetMode="External"/><Relationship Id="rId10" Type="http://schemas.openxmlformats.org/officeDocument/2006/relationships/image" Target="media/image3.jpeg"/><Relationship Id="rId31" Type="http://schemas.openxmlformats.org/officeDocument/2006/relationships/hyperlink" Target="https://madr.gov.ro/proiecte-de-acte-normative/8996-proiect-hg-aprobare-norme-metodologice-legea-nr-217-15-05-2024.html" TargetMode="External"/><Relationship Id="rId44" Type="http://schemas.openxmlformats.org/officeDocument/2006/relationships/hyperlink" Target="https://mfe.gov.ro/wp-content/uploads/2024/05/31ff229fc982d4224d36db4b2b0547bf.pdf" TargetMode="External"/><Relationship Id="rId52" Type="http://schemas.openxmlformats.org/officeDocument/2006/relationships/hyperlink" Target="https://europa.eu/eurobarometer/surveys/detail/3181" TargetMode="External"/><Relationship Id="rId60" Type="http://schemas.openxmlformats.org/officeDocument/2006/relationships/hyperlink" Target="https://elections.europa.eu/en/" TargetMode="External"/><Relationship Id="rId65" Type="http://schemas.openxmlformats.org/officeDocument/2006/relationships/hyperlink" Target="https://energy.ec.europa.eu/publications/guidance-designating-renewables-acceleration-areas_en" TargetMode="External"/><Relationship Id="rId73" Type="http://schemas.openxmlformats.org/officeDocument/2006/relationships/hyperlink" Target="https://eur-lex.europa.eu/legal-content/EN/TXT/?uri=uriserv%3AOJ.L_.2022.152.01.0045.01.ENG&amp;toc=OJ%3AL%3A2022%3A152%3ATOC" TargetMode="External"/><Relationship Id="rId78" Type="http://schemas.openxmlformats.org/officeDocument/2006/relationships/hyperlink" Target="https://energy.ec.europa.eu/document/download/efcd38e2-6f38-44d3-9bfa-ef3d8d21a30b_en?filename=Charter_logos_final_02.pdf" TargetMode="External"/><Relationship Id="rId81" Type="http://schemas.openxmlformats.org/officeDocument/2006/relationships/hyperlink" Target="https://energy.ec.europa.eu/publications/guidance-designating-renewables-acceleration-areas_en" TargetMode="External"/><Relationship Id="rId86" Type="http://schemas.openxmlformats.org/officeDocument/2006/relationships/image" Target="media/image14.jpeg"/><Relationship Id="rId94" Type="http://schemas.openxmlformats.org/officeDocument/2006/relationships/hyperlink" Target="https://commission.europa.eu/strategy-and-policy/priorities-2019-2024/european-green-deal_ro" TargetMode="External"/><Relationship Id="rId99" Type="http://schemas.openxmlformats.org/officeDocument/2006/relationships/hyperlink" Target="https://digital-strategy.ec.europa.eu/en/policies/dsa-vlops" TargetMode="External"/><Relationship Id="rId101" Type="http://schemas.openxmlformats.org/officeDocument/2006/relationships/hyperlink" Target="https://digital-strategy.ec.europa.eu/en/policies/dsa-brings-transparency" TargetMode="External"/><Relationship Id="rId122" Type="http://schemas.openxmlformats.org/officeDocument/2006/relationships/hyperlink" Target="https://digital-strategy.ec.europa.eu/en/news/commission-sends-requests-information-meta-and-snap-under-digital-services-act" TargetMode="External"/><Relationship Id="rId130" Type="http://schemas.openxmlformats.org/officeDocument/2006/relationships/hyperlink" Target="https://digital-strategy.ec.europa.eu/en/policies/dsa-enforcement" TargetMode="External"/><Relationship Id="rId135" Type="http://schemas.openxmlformats.org/officeDocument/2006/relationships/hyperlink" Target="https://www.consilium.europa.eu/"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hyperlink" Target="https://mfe.gov.ro/wp-content/uploads/2024/05/82001533957db8b0d6256f6eaa2060d2.zip" TargetMode="External"/><Relationship Id="rId109" Type="http://schemas.openxmlformats.org/officeDocument/2006/relationships/hyperlink" Target="https://ec.europa.eu/commission/presscorner/detail/ro/ip_23_132" TargetMode="External"/><Relationship Id="rId34" Type="http://schemas.openxmlformats.org/officeDocument/2006/relationships/hyperlink" Target="https://mfe.gov.ro/wp-content/uploads/2024/05/ce9302ec5ac18385c99bbb27b3467e82.rar" TargetMode="External"/><Relationship Id="rId50" Type="http://schemas.openxmlformats.org/officeDocument/2006/relationships/hyperlink" Target="https://europa.eu/eurobarometer/surveys/detail/3181" TargetMode="External"/><Relationship Id="rId55" Type="http://schemas.openxmlformats.org/officeDocument/2006/relationships/hyperlink" Target="https://youth.europa.eu/news/our-european-way-of-life-vice-president-margaritis-schinas_en" TargetMode="External"/><Relationship Id="rId76" Type="http://schemas.openxmlformats.org/officeDocument/2006/relationships/hyperlink" Target="https://single-market-economy.ec.europa.eu/sectors/raw-materials/areas-specific-interest/critical-raw-materials/critical-raw-materials-act_en" TargetMode="External"/><Relationship Id="rId97" Type="http://schemas.openxmlformats.org/officeDocument/2006/relationships/hyperlink" Target="https://www.ofcom.org.uk/" TargetMode="External"/><Relationship Id="rId104" Type="http://schemas.openxmlformats.org/officeDocument/2006/relationships/hyperlink" Target="https://commission.europa.eu/strategy-and-policy/priorities-2019-2024/promoting-our-european-way-life/european-security-union_ro" TargetMode="External"/><Relationship Id="rId120" Type="http://schemas.openxmlformats.org/officeDocument/2006/relationships/hyperlink" Target="https://commission.europa.eu/strategy-and-policy/priorities-2019-2024/promoting-our-european-way-life/european-security-union_ro" TargetMode="External"/><Relationship Id="rId125" Type="http://schemas.openxmlformats.org/officeDocument/2006/relationships/hyperlink" Target="https://digital-strategy.ec.europa.eu/en/policies/dsa-vlops"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commission.europa.eu/strategy-and-policy/priorities-2019-2024/european-green-deal/repowereu-affordable-secure-and-sustainable-energy-europe_en" TargetMode="External"/><Relationship Id="rId92" Type="http://schemas.openxmlformats.org/officeDocument/2006/relationships/hyperlink" Target="https://data.consilium.europa.eu/doc/document/PE-29-2024-INIT/ro/pdf" TargetMode="External"/><Relationship Id="rId2" Type="http://schemas.openxmlformats.org/officeDocument/2006/relationships/numbering" Target="numbering.xml"/><Relationship Id="rId29" Type="http://schemas.openxmlformats.org/officeDocument/2006/relationships/hyperlink" Target="https://mfe.gov.ro/wp-content/uploads/2024/05/7e240c83725b4f7d73abad5099f3baab.pdf" TargetMode="External"/><Relationship Id="rId24" Type="http://schemas.openxmlformats.org/officeDocument/2006/relationships/hyperlink" Target="https://mfe.gov.ro/wp-content/uploads/2024/05/61c9322cc5216b1d7b541698bfe9bab4.zip" TargetMode="External"/><Relationship Id="rId40" Type="http://schemas.openxmlformats.org/officeDocument/2006/relationships/image" Target="media/image9.jpeg"/><Relationship Id="rId45" Type="http://schemas.openxmlformats.org/officeDocument/2006/relationships/hyperlink" Target="https://mfe.gov.ro/ghiduri-ms/investitii-in-infrastructura-publica-a-unitatilor-sanitare-publice-laboratoare-de-microbiologie/" TargetMode="External"/><Relationship Id="rId66" Type="http://schemas.openxmlformats.org/officeDocument/2006/relationships/hyperlink" Target="https://ec.europa.eu/commission/presscorner/detail/en/ip_23_4754" TargetMode="External"/><Relationship Id="rId87" Type="http://schemas.openxmlformats.org/officeDocument/2006/relationships/hyperlink" Target="https://eurosfat.ro/2024" TargetMode="External"/><Relationship Id="rId110" Type="http://schemas.openxmlformats.org/officeDocument/2006/relationships/hyperlink" Target="https://ec.europa.eu/commission/presscorner/detail/ro/ip_21_1662" TargetMode="External"/><Relationship Id="rId115" Type="http://schemas.openxmlformats.org/officeDocument/2006/relationships/hyperlink" Target="https://ec.europa.eu/commission/presscorner/detail/en/ip_23_5870" TargetMode="External"/><Relationship Id="rId131" Type="http://schemas.openxmlformats.org/officeDocument/2006/relationships/hyperlink" Target="https://ec.europa.eu/commission/presscorner/detail/en/QANDA_20_2348" TargetMode="External"/><Relationship Id="rId136" Type="http://schemas.openxmlformats.org/officeDocument/2006/relationships/hyperlink" Target="https://www.europarl.europa.eu/" TargetMode="External"/><Relationship Id="rId61" Type="http://schemas.openxmlformats.org/officeDocument/2006/relationships/hyperlink" Target="https://commission.europa.eu/strategy-and-policy/priorities-2019-2024/european-green-deal/repowereu-affordable-secure-and-sustainable-energy-europe_en" TargetMode="External"/><Relationship Id="rId82" Type="http://schemas.openxmlformats.org/officeDocument/2006/relationships/hyperlink" Target="https://energy.ec.europa.eu/publications/recommendation-and-guidance-auction-design-renewable-energy_en" TargetMode="External"/><Relationship Id="rId19" Type="http://schemas.openxmlformats.org/officeDocument/2006/relationships/hyperlink" Target="https://www.vest.ro/api/documents/d/756c84969102d81ac2e2c48c3d8b6fdf" TargetMode="External"/><Relationship Id="rId14" Type="http://schemas.openxmlformats.org/officeDocument/2006/relationships/image" Target="media/image6.png"/><Relationship Id="rId30" Type="http://schemas.openxmlformats.org/officeDocument/2006/relationships/hyperlink" Target="https://mfe.gov.ro/wp-content/uploads/2024/05/14eb4b7850fb16090a7442fe7d2d5207.pdf" TargetMode="External"/><Relationship Id="rId35" Type="http://schemas.openxmlformats.org/officeDocument/2006/relationships/image" Target="media/image8.jpeg"/><Relationship Id="rId56" Type="http://schemas.openxmlformats.org/officeDocument/2006/relationships/hyperlink" Target="https://youth.europa.eu/news/youth-policy-dialogue-european-degree-and-learning-mobility-commissioner-iliana-ivanova_en" TargetMode="External"/><Relationship Id="rId77" Type="http://schemas.openxmlformats.org/officeDocument/2006/relationships/hyperlink" Target="https://eur-lex.europa.eu/legal-content/EN/TXT/?uri=CELEX%3A52023DC0669&amp;qid=1702455143415" TargetMode="External"/><Relationship Id="rId100" Type="http://schemas.openxmlformats.org/officeDocument/2006/relationships/hyperlink" Target="https://ec.europa.eu/commission/presscorner/detail/ro/ip_24_881" TargetMode="External"/><Relationship Id="rId105" Type="http://schemas.openxmlformats.org/officeDocument/2006/relationships/image" Target="media/image18.jpeg"/><Relationship Id="rId126" Type="http://schemas.openxmlformats.org/officeDocument/2006/relationships/hyperlink" Target="https://ec.europa.eu/commission/presscorner/detail/en/ip_24_88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C56AD-447A-4782-8CE5-3273A194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627</TotalTime>
  <Pages>35</Pages>
  <Words>20112</Words>
  <Characters>116652</Characters>
  <Application>Microsoft Office Word</Application>
  <DocSecurity>0</DocSecurity>
  <Lines>972</Lines>
  <Paragraphs>272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136492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17</cp:revision>
  <cp:lastPrinted>2024-05-20T05:39:00Z</cp:lastPrinted>
  <dcterms:created xsi:type="dcterms:W3CDTF">2024-05-14T10:34:00Z</dcterms:created>
  <dcterms:modified xsi:type="dcterms:W3CDTF">2024-05-20T05:39:00Z</dcterms:modified>
</cp:coreProperties>
</file>