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93FD" w14:textId="269FA188"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550495DA">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3EA8C7E2" w:rsidR="00BE4464" w:rsidRDefault="00BE446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6</w:t>
                              </w:r>
                            </w:p>
                            <w:p w14:paraId="300DDA87" w14:textId="4B659220" w:rsidR="00BE4464" w:rsidRPr="005E3F6E" w:rsidRDefault="00BE4464" w:rsidP="006C6EDE">
                              <w:pPr>
                                <w:spacing w:after="120"/>
                                <w:jc w:val="center"/>
                                <w:rPr>
                                  <w:rFonts w:ascii="Book Antiqua" w:hAnsi="Book Antiqua"/>
                                  <w:b/>
                                  <w:color w:val="000080"/>
                                  <w:spacing w:val="10"/>
                                  <w:szCs w:val="18"/>
                                </w:rPr>
                              </w:pPr>
                              <w:r>
                                <w:rPr>
                                  <w:rFonts w:ascii="Book Antiqua" w:hAnsi="Book Antiqua"/>
                                  <w:b/>
                                  <w:color w:val="000080"/>
                                  <w:spacing w:val="10"/>
                                  <w:szCs w:val="18"/>
                                </w:rPr>
                                <w:t>5</w:t>
                              </w:r>
                              <w:r w:rsidRPr="006D4010">
                                <w:rPr>
                                  <w:rFonts w:ascii="Book Antiqua" w:hAnsi="Book Antiqua"/>
                                  <w:b/>
                                  <w:color w:val="000080"/>
                                  <w:spacing w:val="10"/>
                                  <w:szCs w:val="18"/>
                                </w:rPr>
                                <w:t xml:space="preserve"> - 9 </w:t>
                              </w:r>
                              <w:r>
                                <w:rPr>
                                  <w:rFonts w:ascii="Book Antiqua" w:hAnsi="Book Antiqua"/>
                                  <w:b/>
                                  <w:color w:val="000080"/>
                                  <w:spacing w:val="10"/>
                                  <w:szCs w:val="18"/>
                                </w:rPr>
                                <w:t>februarie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3EA8C7E2" w:rsidR="00BE4464" w:rsidRDefault="00BE446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6</w:t>
                        </w:r>
                      </w:p>
                      <w:p w14:paraId="300DDA87" w14:textId="4B659220" w:rsidR="00BE4464" w:rsidRPr="005E3F6E" w:rsidRDefault="00BE4464" w:rsidP="006C6EDE">
                        <w:pPr>
                          <w:spacing w:after="120"/>
                          <w:jc w:val="center"/>
                          <w:rPr>
                            <w:rFonts w:ascii="Book Antiqua" w:hAnsi="Book Antiqua"/>
                            <w:b/>
                            <w:color w:val="000080"/>
                            <w:spacing w:val="10"/>
                            <w:szCs w:val="18"/>
                          </w:rPr>
                        </w:pPr>
                        <w:r>
                          <w:rPr>
                            <w:rFonts w:ascii="Book Antiqua" w:hAnsi="Book Antiqua"/>
                            <w:b/>
                            <w:color w:val="000080"/>
                            <w:spacing w:val="10"/>
                            <w:szCs w:val="18"/>
                          </w:rPr>
                          <w:t>5</w:t>
                        </w:r>
                        <w:r w:rsidRPr="006D4010">
                          <w:rPr>
                            <w:rFonts w:ascii="Book Antiqua" w:hAnsi="Book Antiqua"/>
                            <w:b/>
                            <w:color w:val="000080"/>
                            <w:spacing w:val="10"/>
                            <w:szCs w:val="18"/>
                          </w:rPr>
                          <w:t xml:space="preserve"> - 9 </w:t>
                        </w:r>
                        <w:r>
                          <w:rPr>
                            <w:rFonts w:ascii="Book Antiqua" w:hAnsi="Book Antiqua"/>
                            <w:b/>
                            <w:color w:val="000080"/>
                            <w:spacing w:val="10"/>
                            <w:szCs w:val="18"/>
                          </w:rPr>
                          <w:t>februarie</w:t>
                        </w:r>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192E1F91"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AB3">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E4464" w:rsidRPr="00BE6025" w:rsidRDefault="00BE4464" w:rsidP="00BE6025">
                            <w:pPr>
                              <w:pStyle w:val="TOC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" fillcolor="#cdddeb" strokecolor="gray" strokeweight="6.25pt">
                <v:fill opacity="52428f"/>
                <v:stroke linestyle="thickThin"/>
                <v:textbox>
                  <w:txbxContent>
                    <w:p w14:paraId="4D240BDE" w14:textId="77777777" w:rsidR="00BE4464" w:rsidRPr="00BE6025" w:rsidRDefault="00BE4464" w:rsidP="00BE6025">
                      <w:pPr>
                        <w:pStyle w:val="TOC4"/>
                        <w:rPr>
                          <w:b/>
                        </w:rPr>
                      </w:pPr>
                    </w:p>
                  </w:txbxContent>
                </v:textbox>
                <w10:wrap anchory="page"/>
              </v:rect>
            </w:pict>
          </mc:Fallback>
        </mc:AlternateContent>
      </w:r>
    </w:p>
    <w:bookmarkEnd w:id="0"/>
    <w:p w14:paraId="5FC5147F" w14:textId="066A7A79" w:rsidR="00F66620" w:rsidRPr="00E74641" w:rsidRDefault="00007AB3" w:rsidP="00BA26F0">
      <w:pPr>
        <w:jc w:val="right"/>
      </w:pPr>
      <w:r>
        <w:t xml:space="preserve">  </w:t>
      </w:r>
    </w:p>
    <w:p w14:paraId="58F78B6B" w14:textId="18E7A2CC" w:rsidR="00933498" w:rsidRPr="00E74641" w:rsidRDefault="00007AB3"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4E763F00" w14:textId="2ADA1F63" w:rsidR="00AE5D99"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8617909" w:history="1">
        <w:r w:rsidR="00AE5D99" w:rsidRPr="00C72DB6">
          <w:rPr>
            <w:rStyle w:val="Hyperlink"/>
            <w:rFonts w:ascii="Book Antiqua" w:hAnsi="Book Antiqua"/>
          </w:rPr>
          <w:t>Repere din agenda publică a conducerii Instituţiei Prefectului -  Judeţul  Hunedoara  în  perioada  5 - 9 februarie 2024</w:t>
        </w:r>
        <w:r w:rsidR="00AE5D99">
          <w:rPr>
            <w:webHidden/>
          </w:rPr>
          <w:tab/>
        </w:r>
        <w:r w:rsidR="00AE5D99">
          <w:rPr>
            <w:webHidden/>
          </w:rPr>
          <w:fldChar w:fldCharType="begin"/>
        </w:r>
        <w:r w:rsidR="00AE5D99">
          <w:rPr>
            <w:webHidden/>
          </w:rPr>
          <w:instrText xml:space="preserve"> PAGEREF _Toc158617909 \h </w:instrText>
        </w:r>
        <w:r w:rsidR="00AE5D99">
          <w:rPr>
            <w:webHidden/>
          </w:rPr>
        </w:r>
        <w:r w:rsidR="00AE5D99">
          <w:rPr>
            <w:webHidden/>
          </w:rPr>
          <w:fldChar w:fldCharType="separate"/>
        </w:r>
        <w:r w:rsidR="00BE4464">
          <w:rPr>
            <w:webHidden/>
          </w:rPr>
          <w:t>3</w:t>
        </w:r>
        <w:r w:rsidR="00AE5D99">
          <w:rPr>
            <w:webHidden/>
          </w:rPr>
          <w:fldChar w:fldCharType="end"/>
        </w:r>
      </w:hyperlink>
    </w:p>
    <w:p w14:paraId="295BCAA1" w14:textId="6A3945FD"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10" w:history="1">
        <w:r w:rsidR="00AE5D99" w:rsidRPr="00C72DB6">
          <w:rPr>
            <w:rStyle w:val="Hyperlink"/>
            <w:rFonts w:ascii="Book Antiqua" w:hAnsi="Book Antiqua"/>
            <w:spacing w:val="-6"/>
          </w:rPr>
          <w:t>Selec</w:t>
        </w:r>
        <w:r w:rsidR="00AE5D99" w:rsidRPr="00C72DB6">
          <w:rPr>
            <w:rStyle w:val="Hyperlink"/>
            <w:rFonts w:ascii="Cambria" w:hAnsi="Cambria" w:cs="Cambria"/>
            <w:spacing w:val="-6"/>
          </w:rPr>
          <w:t>ț</w:t>
        </w:r>
        <w:r w:rsidR="00AE5D99" w:rsidRPr="00C72DB6">
          <w:rPr>
            <w:rStyle w:val="Hyperlink"/>
            <w:rFonts w:ascii="Book Antiqua" w:hAnsi="Book Antiqua"/>
            <w:spacing w:val="-6"/>
          </w:rPr>
          <w:t>ie de Acte normative apărute în Monitorul Oficial al României</w:t>
        </w:r>
        <w:r w:rsidR="00AE5D99" w:rsidRPr="00C72DB6">
          <w:rPr>
            <w:rStyle w:val="Hyperlink"/>
          </w:rPr>
          <w:t xml:space="preserve">  </w:t>
        </w:r>
        <w:r w:rsidR="00AE5D99" w:rsidRPr="00C72DB6">
          <w:rPr>
            <w:rStyle w:val="Hyperlink"/>
            <w:rFonts w:ascii="Book Antiqua" w:hAnsi="Book Antiqua"/>
            <w:spacing w:val="-6"/>
          </w:rPr>
          <w:t>în perioada 5 - 9 februarie, 2024</w:t>
        </w:r>
        <w:r w:rsidR="00AE5D99">
          <w:rPr>
            <w:webHidden/>
          </w:rPr>
          <w:tab/>
        </w:r>
        <w:r w:rsidR="00AE5D99">
          <w:rPr>
            <w:webHidden/>
          </w:rPr>
          <w:fldChar w:fldCharType="begin"/>
        </w:r>
        <w:r w:rsidR="00AE5D99">
          <w:rPr>
            <w:webHidden/>
          </w:rPr>
          <w:instrText xml:space="preserve"> PAGEREF _Toc158617910 \h </w:instrText>
        </w:r>
        <w:r w:rsidR="00AE5D99">
          <w:rPr>
            <w:webHidden/>
          </w:rPr>
        </w:r>
        <w:r w:rsidR="00AE5D99">
          <w:rPr>
            <w:webHidden/>
          </w:rPr>
          <w:fldChar w:fldCharType="separate"/>
        </w:r>
        <w:r>
          <w:rPr>
            <w:webHidden/>
          </w:rPr>
          <w:t>3</w:t>
        </w:r>
        <w:r w:rsidR="00AE5D99">
          <w:rPr>
            <w:webHidden/>
          </w:rPr>
          <w:fldChar w:fldCharType="end"/>
        </w:r>
      </w:hyperlink>
    </w:p>
    <w:p w14:paraId="41793DFB" w14:textId="304951DA"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11" w:history="1">
        <w:r w:rsidR="00AE5D99" w:rsidRPr="00C72DB6">
          <w:rPr>
            <w:rStyle w:val="Hyperlink"/>
          </w:rPr>
          <w:t>Comunicate de presă ale Guvernului României</w:t>
        </w:r>
        <w:r w:rsidR="00AE5D99">
          <w:rPr>
            <w:webHidden/>
          </w:rPr>
          <w:tab/>
        </w:r>
        <w:r w:rsidR="00AE5D99">
          <w:rPr>
            <w:webHidden/>
          </w:rPr>
          <w:fldChar w:fldCharType="begin"/>
        </w:r>
        <w:r w:rsidR="00AE5D99">
          <w:rPr>
            <w:webHidden/>
          </w:rPr>
          <w:instrText xml:space="preserve"> PAGEREF _Toc158617911 \h </w:instrText>
        </w:r>
        <w:r w:rsidR="00AE5D99">
          <w:rPr>
            <w:webHidden/>
          </w:rPr>
        </w:r>
        <w:r w:rsidR="00AE5D99">
          <w:rPr>
            <w:webHidden/>
          </w:rPr>
          <w:fldChar w:fldCharType="separate"/>
        </w:r>
        <w:r>
          <w:rPr>
            <w:webHidden/>
          </w:rPr>
          <w:t>5</w:t>
        </w:r>
        <w:r w:rsidR="00AE5D99">
          <w:rPr>
            <w:webHidden/>
          </w:rPr>
          <w:fldChar w:fldCharType="end"/>
        </w:r>
      </w:hyperlink>
    </w:p>
    <w:p w14:paraId="634BA890" w14:textId="35EC925B"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12" w:history="1">
        <w:r w:rsidR="00AE5D99" w:rsidRPr="00C72DB6">
          <w:rPr>
            <w:rStyle w:val="Hyperlink"/>
          </w:rPr>
          <w:t>Prim-ministru Marcel Ciolacu: Statul va sta alături de investitori pentru a-și menține competitivitatea și a oferi industriei auto din România pârghiile de sprijin legislativ și administrativ de care au nevoie</w:t>
        </w:r>
        <w:r w:rsidR="00AE5D99">
          <w:rPr>
            <w:webHidden/>
          </w:rPr>
          <w:tab/>
        </w:r>
        <w:r w:rsidR="00AE5D99">
          <w:rPr>
            <w:webHidden/>
          </w:rPr>
          <w:fldChar w:fldCharType="begin"/>
        </w:r>
        <w:r w:rsidR="00AE5D99">
          <w:rPr>
            <w:webHidden/>
          </w:rPr>
          <w:instrText xml:space="preserve"> PAGEREF _Toc158617912 \h </w:instrText>
        </w:r>
        <w:r w:rsidR="00AE5D99">
          <w:rPr>
            <w:webHidden/>
          </w:rPr>
        </w:r>
        <w:r w:rsidR="00AE5D99">
          <w:rPr>
            <w:webHidden/>
          </w:rPr>
          <w:fldChar w:fldCharType="separate"/>
        </w:r>
        <w:r>
          <w:rPr>
            <w:webHidden/>
          </w:rPr>
          <w:t>5</w:t>
        </w:r>
        <w:r w:rsidR="00AE5D99">
          <w:rPr>
            <w:webHidden/>
          </w:rPr>
          <w:fldChar w:fldCharType="end"/>
        </w:r>
      </w:hyperlink>
    </w:p>
    <w:p w14:paraId="688E891B" w14:textId="4DD341D5"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13" w:history="1">
        <w:r w:rsidR="00AE5D99" w:rsidRPr="00C72DB6">
          <w:rPr>
            <w:rStyle w:val="Hyperlink"/>
          </w:rPr>
          <w:t>Guvernul României a adoptat raportul de implementare a Strategiei naționale pentru prevenirea și combaterea antisemitismului, xenofobiei, radicalizării și discursului instigator la ură, aferentă perioadei 2021-2023</w:t>
        </w:r>
        <w:r w:rsidR="00AE5D99">
          <w:rPr>
            <w:webHidden/>
          </w:rPr>
          <w:tab/>
        </w:r>
        <w:r w:rsidR="00AE5D99">
          <w:rPr>
            <w:webHidden/>
          </w:rPr>
          <w:fldChar w:fldCharType="begin"/>
        </w:r>
        <w:r w:rsidR="00AE5D99">
          <w:rPr>
            <w:webHidden/>
          </w:rPr>
          <w:instrText xml:space="preserve"> PAGEREF _Toc158617913 \h </w:instrText>
        </w:r>
        <w:r w:rsidR="00AE5D99">
          <w:rPr>
            <w:webHidden/>
          </w:rPr>
        </w:r>
        <w:r w:rsidR="00AE5D99">
          <w:rPr>
            <w:webHidden/>
          </w:rPr>
          <w:fldChar w:fldCharType="separate"/>
        </w:r>
        <w:r>
          <w:rPr>
            <w:webHidden/>
          </w:rPr>
          <w:t>6</w:t>
        </w:r>
        <w:r w:rsidR="00AE5D99">
          <w:rPr>
            <w:webHidden/>
          </w:rPr>
          <w:fldChar w:fldCharType="end"/>
        </w:r>
      </w:hyperlink>
    </w:p>
    <w:p w14:paraId="3F2EC71F" w14:textId="2F46DD78"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14" w:history="1">
        <w:r w:rsidR="00AE5D99" w:rsidRPr="00C72DB6">
          <w:rPr>
            <w:rStyle w:val="Hyperlink"/>
          </w:rPr>
          <w:t>Informaţie Europeană</w:t>
        </w:r>
        <w:r w:rsidR="00AE5D99">
          <w:rPr>
            <w:webHidden/>
          </w:rPr>
          <w:tab/>
        </w:r>
        <w:r w:rsidR="00AE5D99">
          <w:rPr>
            <w:webHidden/>
          </w:rPr>
          <w:fldChar w:fldCharType="begin"/>
        </w:r>
        <w:r w:rsidR="00AE5D99">
          <w:rPr>
            <w:webHidden/>
          </w:rPr>
          <w:instrText xml:space="preserve"> PAGEREF _Toc158617914 \h </w:instrText>
        </w:r>
        <w:r w:rsidR="00AE5D99">
          <w:rPr>
            <w:webHidden/>
          </w:rPr>
        </w:r>
        <w:r w:rsidR="00AE5D99">
          <w:rPr>
            <w:webHidden/>
          </w:rPr>
          <w:fldChar w:fldCharType="separate"/>
        </w:r>
        <w:r>
          <w:rPr>
            <w:webHidden/>
          </w:rPr>
          <w:t>7</w:t>
        </w:r>
        <w:r w:rsidR="00AE5D99">
          <w:rPr>
            <w:webHidden/>
          </w:rPr>
          <w:fldChar w:fldCharType="end"/>
        </w:r>
      </w:hyperlink>
    </w:p>
    <w:p w14:paraId="0099C2D6" w14:textId="56E7519B"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15" w:history="1">
        <w:r w:rsidR="00AE5D99" w:rsidRPr="00C72DB6">
          <w:rPr>
            <w:rStyle w:val="Hyperlink"/>
          </w:rPr>
          <w:t>NOUTĂȚI – Informații UTILE</w:t>
        </w:r>
        <w:r w:rsidR="00AE5D99">
          <w:rPr>
            <w:webHidden/>
          </w:rPr>
          <w:tab/>
        </w:r>
        <w:r w:rsidR="00AE5D99">
          <w:rPr>
            <w:webHidden/>
          </w:rPr>
          <w:fldChar w:fldCharType="begin"/>
        </w:r>
        <w:r w:rsidR="00AE5D99">
          <w:rPr>
            <w:webHidden/>
          </w:rPr>
          <w:instrText xml:space="preserve"> PAGEREF _Toc158617915 \h </w:instrText>
        </w:r>
        <w:r w:rsidR="00AE5D99">
          <w:rPr>
            <w:webHidden/>
          </w:rPr>
        </w:r>
        <w:r w:rsidR="00AE5D99">
          <w:rPr>
            <w:webHidden/>
          </w:rPr>
          <w:fldChar w:fldCharType="separate"/>
        </w:r>
        <w:r>
          <w:rPr>
            <w:webHidden/>
          </w:rPr>
          <w:t>7</w:t>
        </w:r>
        <w:r w:rsidR="00AE5D99">
          <w:rPr>
            <w:webHidden/>
          </w:rPr>
          <w:fldChar w:fldCharType="end"/>
        </w:r>
      </w:hyperlink>
    </w:p>
    <w:p w14:paraId="25D445AA" w14:textId="4499D494"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16" w:history="1">
        <w:r w:rsidR="00AE5D99" w:rsidRPr="00C72DB6">
          <w:rPr>
            <w:rStyle w:val="Hyperlink"/>
          </w:rPr>
          <w:t>Fonduri epuiza</w:t>
        </w:r>
        <w:r w:rsidR="00AE5D99" w:rsidRPr="00C72DB6">
          <w:rPr>
            <w:rStyle w:val="Hyperlink"/>
          </w:rPr>
          <w:t>t</w:t>
        </w:r>
        <w:r w:rsidR="00AE5D99" w:rsidRPr="00C72DB6">
          <w:rPr>
            <w:rStyle w:val="Hyperlink"/>
          </w:rPr>
          <w:t>e pentru procesare, ferme de bovine, ovine-caprine și păsări de curte</w:t>
        </w:r>
        <w:r w:rsidR="00AE5D99">
          <w:rPr>
            <w:webHidden/>
          </w:rPr>
          <w:tab/>
        </w:r>
        <w:r w:rsidR="00AE5D99">
          <w:rPr>
            <w:webHidden/>
          </w:rPr>
          <w:fldChar w:fldCharType="begin"/>
        </w:r>
        <w:r w:rsidR="00AE5D99">
          <w:rPr>
            <w:webHidden/>
          </w:rPr>
          <w:instrText xml:space="preserve"> PAGEREF _Toc158617916 \h </w:instrText>
        </w:r>
        <w:r w:rsidR="00AE5D99">
          <w:rPr>
            <w:webHidden/>
          </w:rPr>
        </w:r>
        <w:r w:rsidR="00AE5D99">
          <w:rPr>
            <w:webHidden/>
          </w:rPr>
          <w:fldChar w:fldCharType="separate"/>
        </w:r>
        <w:r>
          <w:rPr>
            <w:webHidden/>
          </w:rPr>
          <w:t>7</w:t>
        </w:r>
        <w:r w:rsidR="00AE5D99">
          <w:rPr>
            <w:webHidden/>
          </w:rPr>
          <w:fldChar w:fldCharType="end"/>
        </w:r>
      </w:hyperlink>
    </w:p>
    <w:p w14:paraId="5B814DE5" w14:textId="44CE5B00"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17" w:history="1">
        <w:r w:rsidR="00AE5D99" w:rsidRPr="00C72DB6">
          <w:rPr>
            <w:rStyle w:val="Hyperlink"/>
          </w:rPr>
          <w:t>MDLPA: Localități din 23 de județe primesc finanțare pentru 44 de noi investiții în modernizarea infrastructurii</w:t>
        </w:r>
        <w:r w:rsidR="00AE5D99">
          <w:rPr>
            <w:webHidden/>
          </w:rPr>
          <w:tab/>
        </w:r>
        <w:r w:rsidR="00AE5D99">
          <w:rPr>
            <w:webHidden/>
          </w:rPr>
          <w:fldChar w:fldCharType="begin"/>
        </w:r>
        <w:r w:rsidR="00AE5D99">
          <w:rPr>
            <w:webHidden/>
          </w:rPr>
          <w:instrText xml:space="preserve"> PAGEREF _Toc158617917 \h </w:instrText>
        </w:r>
        <w:r w:rsidR="00AE5D99">
          <w:rPr>
            <w:webHidden/>
          </w:rPr>
        </w:r>
        <w:r w:rsidR="00AE5D99">
          <w:rPr>
            <w:webHidden/>
          </w:rPr>
          <w:fldChar w:fldCharType="separate"/>
        </w:r>
        <w:r>
          <w:rPr>
            <w:webHidden/>
          </w:rPr>
          <w:t>8</w:t>
        </w:r>
        <w:r w:rsidR="00AE5D99">
          <w:rPr>
            <w:webHidden/>
          </w:rPr>
          <w:fldChar w:fldCharType="end"/>
        </w:r>
      </w:hyperlink>
    </w:p>
    <w:p w14:paraId="0A9625F2" w14:textId="1AFA7503"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18" w:history="1">
        <w:r w:rsidR="00AE5D99" w:rsidRPr="00C72DB6">
          <w:rPr>
            <w:rStyle w:val="Hyperlink"/>
          </w:rPr>
          <w:t>Înscrieri deschise pentru cea de-a 22-a ediție a Galei Societăţii Civile!</w:t>
        </w:r>
        <w:r w:rsidR="00AE5D99">
          <w:rPr>
            <w:webHidden/>
          </w:rPr>
          <w:tab/>
        </w:r>
        <w:r w:rsidR="00AE5D99">
          <w:rPr>
            <w:webHidden/>
          </w:rPr>
          <w:fldChar w:fldCharType="begin"/>
        </w:r>
        <w:r w:rsidR="00AE5D99">
          <w:rPr>
            <w:webHidden/>
          </w:rPr>
          <w:instrText xml:space="preserve"> PAGEREF _Toc158617918 \h </w:instrText>
        </w:r>
        <w:r w:rsidR="00AE5D99">
          <w:rPr>
            <w:webHidden/>
          </w:rPr>
        </w:r>
        <w:r w:rsidR="00AE5D99">
          <w:rPr>
            <w:webHidden/>
          </w:rPr>
          <w:fldChar w:fldCharType="separate"/>
        </w:r>
        <w:r>
          <w:rPr>
            <w:webHidden/>
          </w:rPr>
          <w:t>9</w:t>
        </w:r>
        <w:r w:rsidR="00AE5D99">
          <w:rPr>
            <w:webHidden/>
          </w:rPr>
          <w:fldChar w:fldCharType="end"/>
        </w:r>
      </w:hyperlink>
    </w:p>
    <w:p w14:paraId="3D3A6551" w14:textId="4873EABB"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19" w:history="1">
        <w:r w:rsidR="00AE5D99" w:rsidRPr="00C72DB6">
          <w:rPr>
            <w:rStyle w:val="Hyperlink"/>
          </w:rPr>
          <w:t>MADR: Fondurile pentru procesarea produselor agricole și pomicole au fost epuizate!</w:t>
        </w:r>
        <w:r w:rsidR="00AE5D99">
          <w:rPr>
            <w:webHidden/>
          </w:rPr>
          <w:tab/>
        </w:r>
        <w:r w:rsidR="00AE5D99">
          <w:rPr>
            <w:webHidden/>
          </w:rPr>
          <w:fldChar w:fldCharType="begin"/>
        </w:r>
        <w:r w:rsidR="00AE5D99">
          <w:rPr>
            <w:webHidden/>
          </w:rPr>
          <w:instrText xml:space="preserve"> PAGEREF _Toc158617919 \h </w:instrText>
        </w:r>
        <w:r w:rsidR="00AE5D99">
          <w:rPr>
            <w:webHidden/>
          </w:rPr>
        </w:r>
        <w:r w:rsidR="00AE5D99">
          <w:rPr>
            <w:webHidden/>
          </w:rPr>
          <w:fldChar w:fldCharType="separate"/>
        </w:r>
        <w:r>
          <w:rPr>
            <w:webHidden/>
          </w:rPr>
          <w:t>9</w:t>
        </w:r>
        <w:r w:rsidR="00AE5D99">
          <w:rPr>
            <w:webHidden/>
          </w:rPr>
          <w:fldChar w:fldCharType="end"/>
        </w:r>
      </w:hyperlink>
    </w:p>
    <w:p w14:paraId="044DBB4E" w14:textId="1677DF64"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0" w:history="1">
        <w:r w:rsidR="00AE5D99" w:rsidRPr="00C72DB6">
          <w:rPr>
            <w:rStyle w:val="Hyperlink"/>
          </w:rPr>
          <w:t>ANUNȚ în atenția celor care au aplicat pentru finanțare prin Programului naţional multianual de microindustrializare și Programului de dezvoltare a activităţilor de comercializare a produselor şi serviciilor de piaţă</w:t>
        </w:r>
        <w:r w:rsidR="00AE5D99">
          <w:rPr>
            <w:webHidden/>
          </w:rPr>
          <w:tab/>
        </w:r>
        <w:r w:rsidR="00AE5D99">
          <w:rPr>
            <w:webHidden/>
          </w:rPr>
          <w:fldChar w:fldCharType="begin"/>
        </w:r>
        <w:r w:rsidR="00AE5D99">
          <w:rPr>
            <w:webHidden/>
          </w:rPr>
          <w:instrText xml:space="preserve"> PAGEREF _Toc158617920 \h </w:instrText>
        </w:r>
        <w:r w:rsidR="00AE5D99">
          <w:rPr>
            <w:webHidden/>
          </w:rPr>
        </w:r>
        <w:r w:rsidR="00AE5D99">
          <w:rPr>
            <w:webHidden/>
          </w:rPr>
          <w:fldChar w:fldCharType="separate"/>
        </w:r>
        <w:r>
          <w:rPr>
            <w:webHidden/>
          </w:rPr>
          <w:t>10</w:t>
        </w:r>
        <w:r w:rsidR="00AE5D99">
          <w:rPr>
            <w:webHidden/>
          </w:rPr>
          <w:fldChar w:fldCharType="end"/>
        </w:r>
      </w:hyperlink>
    </w:p>
    <w:p w14:paraId="351761E0" w14:textId="14BEBCF8"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1" w:history="1">
        <w:r w:rsidR="00AE5D99" w:rsidRPr="00C72DB6">
          <w:rPr>
            <w:rStyle w:val="Hyperlink"/>
          </w:rPr>
          <w:t>Veste bună pentru beneficiarii programelor Start-up Nation ediția a 3-a și Femeia Antreprenor 2022: MEAT prelungește termenul de depunere a cererilor de rambursare!</w:t>
        </w:r>
        <w:r w:rsidR="00AE5D99">
          <w:rPr>
            <w:webHidden/>
          </w:rPr>
          <w:tab/>
        </w:r>
        <w:r w:rsidR="00AE5D99">
          <w:rPr>
            <w:webHidden/>
          </w:rPr>
          <w:fldChar w:fldCharType="begin"/>
        </w:r>
        <w:r w:rsidR="00AE5D99">
          <w:rPr>
            <w:webHidden/>
          </w:rPr>
          <w:instrText xml:space="preserve"> PAGEREF _Toc158617921 \h </w:instrText>
        </w:r>
        <w:r w:rsidR="00AE5D99">
          <w:rPr>
            <w:webHidden/>
          </w:rPr>
        </w:r>
        <w:r w:rsidR="00AE5D99">
          <w:rPr>
            <w:webHidden/>
          </w:rPr>
          <w:fldChar w:fldCharType="separate"/>
        </w:r>
        <w:r>
          <w:rPr>
            <w:webHidden/>
          </w:rPr>
          <w:t>10</w:t>
        </w:r>
        <w:r w:rsidR="00AE5D99">
          <w:rPr>
            <w:webHidden/>
          </w:rPr>
          <w:fldChar w:fldCharType="end"/>
        </w:r>
      </w:hyperlink>
    </w:p>
    <w:p w14:paraId="5D128D3D" w14:textId="41C6B5C5"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22" w:history="1">
        <w:r w:rsidR="00AE5D99" w:rsidRPr="00C72DB6">
          <w:rPr>
            <w:rStyle w:val="Hyperlink"/>
          </w:rPr>
          <w:t>Consultări Publice</w:t>
        </w:r>
        <w:r w:rsidR="00AE5D99">
          <w:rPr>
            <w:webHidden/>
          </w:rPr>
          <w:tab/>
        </w:r>
        <w:r w:rsidR="00AE5D99">
          <w:rPr>
            <w:webHidden/>
          </w:rPr>
          <w:fldChar w:fldCharType="begin"/>
        </w:r>
        <w:r w:rsidR="00AE5D99">
          <w:rPr>
            <w:webHidden/>
          </w:rPr>
          <w:instrText xml:space="preserve"> PAGEREF _Toc158617922 \h </w:instrText>
        </w:r>
        <w:r w:rsidR="00AE5D99">
          <w:rPr>
            <w:webHidden/>
          </w:rPr>
        </w:r>
        <w:r w:rsidR="00AE5D99">
          <w:rPr>
            <w:webHidden/>
          </w:rPr>
          <w:fldChar w:fldCharType="separate"/>
        </w:r>
        <w:r>
          <w:rPr>
            <w:webHidden/>
          </w:rPr>
          <w:t>11</w:t>
        </w:r>
        <w:r w:rsidR="00AE5D99">
          <w:rPr>
            <w:webHidden/>
          </w:rPr>
          <w:fldChar w:fldCharType="end"/>
        </w:r>
      </w:hyperlink>
    </w:p>
    <w:p w14:paraId="2BC14636" w14:textId="296DAE5E"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3" w:history="1">
        <w:r w:rsidR="00AE5D99" w:rsidRPr="00C72DB6">
          <w:rPr>
            <w:rStyle w:val="Hyperlink"/>
          </w:rPr>
          <w:t>Schema „Ajutor de minimis pentru aplicarea programului de susținere a producției de cartof de consum”, publicată în transparență decizională</w:t>
        </w:r>
        <w:r w:rsidR="00AE5D99">
          <w:rPr>
            <w:webHidden/>
          </w:rPr>
          <w:tab/>
        </w:r>
        <w:r w:rsidR="00AE5D99">
          <w:rPr>
            <w:webHidden/>
          </w:rPr>
          <w:fldChar w:fldCharType="begin"/>
        </w:r>
        <w:r w:rsidR="00AE5D99">
          <w:rPr>
            <w:webHidden/>
          </w:rPr>
          <w:instrText xml:space="preserve"> PAGEREF _Toc158617923 \h </w:instrText>
        </w:r>
        <w:r w:rsidR="00AE5D99">
          <w:rPr>
            <w:webHidden/>
          </w:rPr>
        </w:r>
        <w:r w:rsidR="00AE5D99">
          <w:rPr>
            <w:webHidden/>
          </w:rPr>
          <w:fldChar w:fldCharType="separate"/>
        </w:r>
        <w:r>
          <w:rPr>
            <w:webHidden/>
          </w:rPr>
          <w:t>11</w:t>
        </w:r>
        <w:r w:rsidR="00AE5D99">
          <w:rPr>
            <w:webHidden/>
          </w:rPr>
          <w:fldChar w:fldCharType="end"/>
        </w:r>
      </w:hyperlink>
    </w:p>
    <w:p w14:paraId="30AF526C" w14:textId="4123E4F8"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4" w:history="1">
        <w:r w:rsidR="00AE5D99" w:rsidRPr="00C72DB6">
          <w:rPr>
            <w:rStyle w:val="Hyperlink"/>
          </w:rPr>
          <w:t>Schema de ajutor de stat pentru compensarea parțială a pierderilor suferite în anul 2023 în sectorul apicol a fost publicată în transparență decizională</w:t>
        </w:r>
        <w:r w:rsidR="00AE5D99">
          <w:rPr>
            <w:webHidden/>
          </w:rPr>
          <w:tab/>
        </w:r>
        <w:r w:rsidR="00AE5D99">
          <w:rPr>
            <w:webHidden/>
          </w:rPr>
          <w:fldChar w:fldCharType="begin"/>
        </w:r>
        <w:r w:rsidR="00AE5D99">
          <w:rPr>
            <w:webHidden/>
          </w:rPr>
          <w:instrText xml:space="preserve"> PAGEREF _Toc158617924 \h </w:instrText>
        </w:r>
        <w:r w:rsidR="00AE5D99">
          <w:rPr>
            <w:webHidden/>
          </w:rPr>
        </w:r>
        <w:r w:rsidR="00AE5D99">
          <w:rPr>
            <w:webHidden/>
          </w:rPr>
          <w:fldChar w:fldCharType="separate"/>
        </w:r>
        <w:r>
          <w:rPr>
            <w:webHidden/>
          </w:rPr>
          <w:t>11</w:t>
        </w:r>
        <w:r w:rsidR="00AE5D99">
          <w:rPr>
            <w:webHidden/>
          </w:rPr>
          <w:fldChar w:fldCharType="end"/>
        </w:r>
      </w:hyperlink>
    </w:p>
    <w:p w14:paraId="50F9B3AE" w14:textId="2852C8E1"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5" w:history="1">
        <w:r w:rsidR="00AE5D99" w:rsidRPr="00C72DB6">
          <w:rPr>
            <w:rStyle w:val="Hyperlink"/>
          </w:rPr>
          <w:t>Publicarea în transparență decizională a unui proiect de Ordonanță de urgență privind instituirea unei scheme de ajutor de stat pentru compensarea parțială a pierderilor la cultura de tomate în spații protejate</w:t>
        </w:r>
        <w:r w:rsidR="00AE5D99">
          <w:rPr>
            <w:webHidden/>
          </w:rPr>
          <w:tab/>
        </w:r>
        <w:r w:rsidR="00AE5D99">
          <w:rPr>
            <w:webHidden/>
          </w:rPr>
          <w:fldChar w:fldCharType="begin"/>
        </w:r>
        <w:r w:rsidR="00AE5D99">
          <w:rPr>
            <w:webHidden/>
          </w:rPr>
          <w:instrText xml:space="preserve"> PAGEREF _Toc158617925 \h </w:instrText>
        </w:r>
        <w:r w:rsidR="00AE5D99">
          <w:rPr>
            <w:webHidden/>
          </w:rPr>
        </w:r>
        <w:r w:rsidR="00AE5D99">
          <w:rPr>
            <w:webHidden/>
          </w:rPr>
          <w:fldChar w:fldCharType="separate"/>
        </w:r>
        <w:r>
          <w:rPr>
            <w:webHidden/>
          </w:rPr>
          <w:t>12</w:t>
        </w:r>
        <w:r w:rsidR="00AE5D99">
          <w:rPr>
            <w:webHidden/>
          </w:rPr>
          <w:fldChar w:fldCharType="end"/>
        </w:r>
      </w:hyperlink>
    </w:p>
    <w:p w14:paraId="166EE7C4" w14:textId="6004996C"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6" w:history="1">
        <w:r w:rsidR="00AE5D99" w:rsidRPr="00C72DB6">
          <w:rPr>
            <w:rStyle w:val="Hyperlink"/>
          </w:rPr>
          <w:t>Schema „Ajutor de stat pentru compensarea parțială a pierderilor la cultura de usturoi înființată în toamna anului 2023 – primăvara anului 2024, postată în transparență decizională</w:t>
        </w:r>
        <w:r w:rsidR="00AE5D99">
          <w:rPr>
            <w:webHidden/>
          </w:rPr>
          <w:tab/>
        </w:r>
        <w:r w:rsidR="00AE5D99">
          <w:rPr>
            <w:webHidden/>
          </w:rPr>
          <w:fldChar w:fldCharType="begin"/>
        </w:r>
        <w:r w:rsidR="00AE5D99">
          <w:rPr>
            <w:webHidden/>
          </w:rPr>
          <w:instrText xml:space="preserve"> PAGEREF _Toc158617926 \h </w:instrText>
        </w:r>
        <w:r w:rsidR="00AE5D99">
          <w:rPr>
            <w:webHidden/>
          </w:rPr>
        </w:r>
        <w:r w:rsidR="00AE5D99">
          <w:rPr>
            <w:webHidden/>
          </w:rPr>
          <w:fldChar w:fldCharType="separate"/>
        </w:r>
        <w:r>
          <w:rPr>
            <w:webHidden/>
          </w:rPr>
          <w:t>13</w:t>
        </w:r>
        <w:r w:rsidR="00AE5D99">
          <w:rPr>
            <w:webHidden/>
          </w:rPr>
          <w:fldChar w:fldCharType="end"/>
        </w:r>
      </w:hyperlink>
    </w:p>
    <w:p w14:paraId="37BDFD9B" w14:textId="37996180"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7" w:history="1">
        <w:r w:rsidR="00AE5D99" w:rsidRPr="00C72DB6">
          <w:rPr>
            <w:rStyle w:val="Hyperlink"/>
          </w:rPr>
          <w:t>MADR: Proiect pentru aprobarea plafoanelor alocate ajutoarelor naționale tranzitorii în sectorul zootehnic, în transparență decizională</w:t>
        </w:r>
        <w:r w:rsidR="00AE5D99">
          <w:rPr>
            <w:webHidden/>
          </w:rPr>
          <w:tab/>
        </w:r>
        <w:r w:rsidR="00AE5D99">
          <w:rPr>
            <w:webHidden/>
          </w:rPr>
          <w:fldChar w:fldCharType="begin"/>
        </w:r>
        <w:r w:rsidR="00AE5D99">
          <w:rPr>
            <w:webHidden/>
          </w:rPr>
          <w:instrText xml:space="preserve"> PAGEREF _Toc158617927 \h </w:instrText>
        </w:r>
        <w:r w:rsidR="00AE5D99">
          <w:rPr>
            <w:webHidden/>
          </w:rPr>
        </w:r>
        <w:r w:rsidR="00AE5D99">
          <w:rPr>
            <w:webHidden/>
          </w:rPr>
          <w:fldChar w:fldCharType="separate"/>
        </w:r>
        <w:r>
          <w:rPr>
            <w:webHidden/>
          </w:rPr>
          <w:t>13</w:t>
        </w:r>
        <w:r w:rsidR="00AE5D99">
          <w:rPr>
            <w:webHidden/>
          </w:rPr>
          <w:fldChar w:fldCharType="end"/>
        </w:r>
      </w:hyperlink>
    </w:p>
    <w:p w14:paraId="0EB6EE04" w14:textId="795033C6"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28" w:history="1">
        <w:r w:rsidR="00AE5D99" w:rsidRPr="00C72DB6">
          <w:rPr>
            <w:rStyle w:val="Hyperlink"/>
          </w:rPr>
          <w:t>Asistență Tehnică: Ghidul privind asigurarea asistenței tehnice pentru implementarea Strategiilor ITI prevăzute în cadrul Acordului de Parteneriat, lansat în consultare publică</w:t>
        </w:r>
        <w:r w:rsidR="00AE5D99">
          <w:rPr>
            <w:webHidden/>
          </w:rPr>
          <w:tab/>
        </w:r>
        <w:r w:rsidR="00AE5D99">
          <w:rPr>
            <w:webHidden/>
          </w:rPr>
          <w:fldChar w:fldCharType="begin"/>
        </w:r>
        <w:r w:rsidR="00AE5D99">
          <w:rPr>
            <w:webHidden/>
          </w:rPr>
          <w:instrText xml:space="preserve"> PAGEREF _Toc158617928 \h </w:instrText>
        </w:r>
        <w:r w:rsidR="00AE5D99">
          <w:rPr>
            <w:webHidden/>
          </w:rPr>
        </w:r>
        <w:r w:rsidR="00AE5D99">
          <w:rPr>
            <w:webHidden/>
          </w:rPr>
          <w:fldChar w:fldCharType="separate"/>
        </w:r>
        <w:r>
          <w:rPr>
            <w:webHidden/>
          </w:rPr>
          <w:t>14</w:t>
        </w:r>
        <w:r w:rsidR="00AE5D99">
          <w:rPr>
            <w:webHidden/>
          </w:rPr>
          <w:fldChar w:fldCharType="end"/>
        </w:r>
      </w:hyperlink>
    </w:p>
    <w:p w14:paraId="1AD5C69A" w14:textId="52FB629D"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29" w:history="1">
        <w:r w:rsidR="00AE5D99" w:rsidRPr="00C72DB6">
          <w:rPr>
            <w:rStyle w:val="Hyperlink"/>
          </w:rPr>
          <w:t>PNRR</w:t>
        </w:r>
        <w:r w:rsidR="00AE5D99">
          <w:rPr>
            <w:webHidden/>
          </w:rPr>
          <w:tab/>
        </w:r>
        <w:r w:rsidR="00AE5D99">
          <w:rPr>
            <w:webHidden/>
          </w:rPr>
          <w:fldChar w:fldCharType="begin"/>
        </w:r>
        <w:r w:rsidR="00AE5D99">
          <w:rPr>
            <w:webHidden/>
          </w:rPr>
          <w:instrText xml:space="preserve"> PAGEREF _Toc158617929 \h </w:instrText>
        </w:r>
        <w:r w:rsidR="00AE5D99">
          <w:rPr>
            <w:webHidden/>
          </w:rPr>
        </w:r>
        <w:r w:rsidR="00AE5D99">
          <w:rPr>
            <w:webHidden/>
          </w:rPr>
          <w:fldChar w:fldCharType="separate"/>
        </w:r>
        <w:r>
          <w:rPr>
            <w:webHidden/>
          </w:rPr>
          <w:t>15</w:t>
        </w:r>
        <w:r w:rsidR="00AE5D99">
          <w:rPr>
            <w:webHidden/>
          </w:rPr>
          <w:fldChar w:fldCharType="end"/>
        </w:r>
      </w:hyperlink>
    </w:p>
    <w:p w14:paraId="1630CFCC" w14:textId="3B2B4BDE"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0" w:history="1">
        <w:r w:rsidR="00AE5D99" w:rsidRPr="00C72DB6">
          <w:rPr>
            <w:rStyle w:val="Hyperlink"/>
          </w:rPr>
          <w:t>PNRR: Apelurile privind bateriile și panourile fotovoltaice au fost relansate!</w:t>
        </w:r>
        <w:r w:rsidR="00AE5D99">
          <w:rPr>
            <w:webHidden/>
          </w:rPr>
          <w:tab/>
        </w:r>
        <w:r w:rsidR="00AE5D99">
          <w:rPr>
            <w:webHidden/>
          </w:rPr>
          <w:fldChar w:fldCharType="begin"/>
        </w:r>
        <w:r w:rsidR="00AE5D99">
          <w:rPr>
            <w:webHidden/>
          </w:rPr>
          <w:instrText xml:space="preserve"> PAGEREF _Toc158617930 \h </w:instrText>
        </w:r>
        <w:r w:rsidR="00AE5D99">
          <w:rPr>
            <w:webHidden/>
          </w:rPr>
        </w:r>
        <w:r w:rsidR="00AE5D99">
          <w:rPr>
            <w:webHidden/>
          </w:rPr>
          <w:fldChar w:fldCharType="separate"/>
        </w:r>
        <w:r>
          <w:rPr>
            <w:webHidden/>
          </w:rPr>
          <w:t>15</w:t>
        </w:r>
        <w:r w:rsidR="00AE5D99">
          <w:rPr>
            <w:webHidden/>
          </w:rPr>
          <w:fldChar w:fldCharType="end"/>
        </w:r>
      </w:hyperlink>
    </w:p>
    <w:p w14:paraId="69A09462" w14:textId="3005605F"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1" w:history="1">
        <w:r w:rsidR="00AE5D99" w:rsidRPr="00C72DB6">
          <w:rPr>
            <w:rStyle w:val="Hyperlink"/>
          </w:rPr>
          <w:t>PNRR: Întrebări și răspunsuri privind apelul pentru asigurarea eficienței energetice în sectorul industrial</w:t>
        </w:r>
        <w:r w:rsidR="00AE5D99">
          <w:rPr>
            <w:webHidden/>
          </w:rPr>
          <w:tab/>
        </w:r>
        <w:r w:rsidR="00AE5D99">
          <w:rPr>
            <w:webHidden/>
          </w:rPr>
          <w:fldChar w:fldCharType="begin"/>
        </w:r>
        <w:r w:rsidR="00AE5D99">
          <w:rPr>
            <w:webHidden/>
          </w:rPr>
          <w:instrText xml:space="preserve"> PAGEREF _Toc158617931 \h </w:instrText>
        </w:r>
        <w:r w:rsidR="00AE5D99">
          <w:rPr>
            <w:webHidden/>
          </w:rPr>
        </w:r>
        <w:r w:rsidR="00AE5D99">
          <w:rPr>
            <w:webHidden/>
          </w:rPr>
          <w:fldChar w:fldCharType="separate"/>
        </w:r>
        <w:r>
          <w:rPr>
            <w:webHidden/>
          </w:rPr>
          <w:t>16</w:t>
        </w:r>
        <w:r w:rsidR="00AE5D99">
          <w:rPr>
            <w:webHidden/>
          </w:rPr>
          <w:fldChar w:fldCharType="end"/>
        </w:r>
      </w:hyperlink>
    </w:p>
    <w:p w14:paraId="5069542F" w14:textId="45F744BD"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2" w:history="1">
        <w:r w:rsidR="00AE5D99" w:rsidRPr="00C72DB6">
          <w:rPr>
            <w:rStyle w:val="Hyperlink"/>
          </w:rPr>
          <w:t>O nouă actualizare a calendarului apelurilor PNRR</w:t>
        </w:r>
        <w:r w:rsidR="00AE5D99">
          <w:rPr>
            <w:webHidden/>
          </w:rPr>
          <w:tab/>
        </w:r>
        <w:r w:rsidR="00AE5D99">
          <w:rPr>
            <w:webHidden/>
          </w:rPr>
          <w:fldChar w:fldCharType="begin"/>
        </w:r>
        <w:r w:rsidR="00AE5D99">
          <w:rPr>
            <w:webHidden/>
          </w:rPr>
          <w:instrText xml:space="preserve"> PAGEREF _Toc158617932 \h </w:instrText>
        </w:r>
        <w:r w:rsidR="00AE5D99">
          <w:rPr>
            <w:webHidden/>
          </w:rPr>
        </w:r>
        <w:r w:rsidR="00AE5D99">
          <w:rPr>
            <w:webHidden/>
          </w:rPr>
          <w:fldChar w:fldCharType="separate"/>
        </w:r>
        <w:r>
          <w:rPr>
            <w:webHidden/>
          </w:rPr>
          <w:t>17</w:t>
        </w:r>
        <w:r w:rsidR="00AE5D99">
          <w:rPr>
            <w:webHidden/>
          </w:rPr>
          <w:fldChar w:fldCharType="end"/>
        </w:r>
      </w:hyperlink>
    </w:p>
    <w:p w14:paraId="73CF6E15" w14:textId="4BF2D752"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33" w:history="1">
        <w:r w:rsidR="00AE5D99" w:rsidRPr="00C72DB6">
          <w:rPr>
            <w:rStyle w:val="Hyperlink"/>
          </w:rPr>
          <w:t>Apeluri – Finanțări</w:t>
        </w:r>
        <w:r w:rsidR="00AE5D99">
          <w:rPr>
            <w:webHidden/>
          </w:rPr>
          <w:tab/>
        </w:r>
        <w:r w:rsidR="00AE5D99">
          <w:rPr>
            <w:webHidden/>
          </w:rPr>
          <w:fldChar w:fldCharType="begin"/>
        </w:r>
        <w:r w:rsidR="00AE5D99">
          <w:rPr>
            <w:webHidden/>
          </w:rPr>
          <w:instrText xml:space="preserve"> PAGEREF _Toc158617933 \h </w:instrText>
        </w:r>
        <w:r w:rsidR="00AE5D99">
          <w:rPr>
            <w:webHidden/>
          </w:rPr>
        </w:r>
        <w:r w:rsidR="00AE5D99">
          <w:rPr>
            <w:webHidden/>
          </w:rPr>
          <w:fldChar w:fldCharType="separate"/>
        </w:r>
        <w:r>
          <w:rPr>
            <w:webHidden/>
          </w:rPr>
          <w:t>17</w:t>
        </w:r>
        <w:r w:rsidR="00AE5D99">
          <w:rPr>
            <w:webHidden/>
          </w:rPr>
          <w:fldChar w:fldCharType="end"/>
        </w:r>
      </w:hyperlink>
    </w:p>
    <w:p w14:paraId="77BF01C1" w14:textId="031D89CF"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4" w:history="1">
        <w:r w:rsidR="00AE5D99" w:rsidRPr="00C72DB6">
          <w:rPr>
            <w:rStyle w:val="Hyperlink"/>
          </w:rPr>
          <w:t>APIA primește cereri de solicitare aferente schemei de ajutor de stat pentru susținerea activitații crescătorilor din sectorul suin și avicol în contextul crizei provocate de agresiunea Rusiei împotriva Ucrainei</w:t>
        </w:r>
        <w:r w:rsidR="00AE5D99">
          <w:rPr>
            <w:webHidden/>
          </w:rPr>
          <w:tab/>
        </w:r>
        <w:r w:rsidR="00AE5D99">
          <w:rPr>
            <w:webHidden/>
          </w:rPr>
          <w:fldChar w:fldCharType="begin"/>
        </w:r>
        <w:r w:rsidR="00AE5D99">
          <w:rPr>
            <w:webHidden/>
          </w:rPr>
          <w:instrText xml:space="preserve"> PAGEREF _Toc158617934 \h </w:instrText>
        </w:r>
        <w:r w:rsidR="00AE5D99">
          <w:rPr>
            <w:webHidden/>
          </w:rPr>
        </w:r>
        <w:r w:rsidR="00AE5D99">
          <w:rPr>
            <w:webHidden/>
          </w:rPr>
          <w:fldChar w:fldCharType="separate"/>
        </w:r>
        <w:r>
          <w:rPr>
            <w:webHidden/>
          </w:rPr>
          <w:t>17</w:t>
        </w:r>
        <w:r w:rsidR="00AE5D99">
          <w:rPr>
            <w:webHidden/>
          </w:rPr>
          <w:fldChar w:fldCharType="end"/>
        </w:r>
      </w:hyperlink>
    </w:p>
    <w:p w14:paraId="75B33921" w14:textId="6F0D0340"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5" w:history="1">
        <w:r w:rsidR="00AE5D99" w:rsidRPr="00C72DB6">
          <w:rPr>
            <w:rStyle w:val="Hyperlink"/>
          </w:rPr>
          <w:t>MADR: A fost aprobată schema de ajutor de stat „Creditul Fermierului”</w:t>
        </w:r>
        <w:r w:rsidR="00AE5D99">
          <w:rPr>
            <w:webHidden/>
          </w:rPr>
          <w:tab/>
        </w:r>
        <w:r w:rsidR="00AE5D99">
          <w:rPr>
            <w:webHidden/>
          </w:rPr>
          <w:fldChar w:fldCharType="begin"/>
        </w:r>
        <w:r w:rsidR="00AE5D99">
          <w:rPr>
            <w:webHidden/>
          </w:rPr>
          <w:instrText xml:space="preserve"> PAGEREF _Toc158617935 \h </w:instrText>
        </w:r>
        <w:r w:rsidR="00AE5D99">
          <w:rPr>
            <w:webHidden/>
          </w:rPr>
        </w:r>
        <w:r w:rsidR="00AE5D99">
          <w:rPr>
            <w:webHidden/>
          </w:rPr>
          <w:fldChar w:fldCharType="separate"/>
        </w:r>
        <w:r>
          <w:rPr>
            <w:webHidden/>
          </w:rPr>
          <w:t>18</w:t>
        </w:r>
        <w:r w:rsidR="00AE5D99">
          <w:rPr>
            <w:webHidden/>
          </w:rPr>
          <w:fldChar w:fldCharType="end"/>
        </w:r>
      </w:hyperlink>
    </w:p>
    <w:p w14:paraId="77A3961B" w14:textId="566AA70B"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6" w:history="1">
        <w:r w:rsidR="00AE5D99" w:rsidRPr="00C72DB6">
          <w:rPr>
            <w:rStyle w:val="Hyperlink"/>
          </w:rPr>
          <w:t>PCIDIF: O nouă prelungire a apelului pentru proiecte în domeniul tehnologiilor avansate și crearea de hub-uri de inovare și transfer tehnologic în domenii prioritare</w:t>
        </w:r>
        <w:r w:rsidR="00AE5D99">
          <w:rPr>
            <w:webHidden/>
          </w:rPr>
          <w:tab/>
        </w:r>
        <w:r w:rsidR="00AE5D99">
          <w:rPr>
            <w:webHidden/>
          </w:rPr>
          <w:fldChar w:fldCharType="begin"/>
        </w:r>
        <w:r w:rsidR="00AE5D99">
          <w:rPr>
            <w:webHidden/>
          </w:rPr>
          <w:instrText xml:space="preserve"> PAGEREF _Toc158617936 \h </w:instrText>
        </w:r>
        <w:r w:rsidR="00AE5D99">
          <w:rPr>
            <w:webHidden/>
          </w:rPr>
        </w:r>
        <w:r w:rsidR="00AE5D99">
          <w:rPr>
            <w:webHidden/>
          </w:rPr>
          <w:fldChar w:fldCharType="separate"/>
        </w:r>
        <w:r>
          <w:rPr>
            <w:webHidden/>
          </w:rPr>
          <w:t>18</w:t>
        </w:r>
        <w:r w:rsidR="00AE5D99">
          <w:rPr>
            <w:webHidden/>
          </w:rPr>
          <w:fldChar w:fldCharType="end"/>
        </w:r>
      </w:hyperlink>
    </w:p>
    <w:p w14:paraId="59C27208" w14:textId="45369238"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7" w:history="1">
        <w:r w:rsidR="00AE5D99" w:rsidRPr="00C72DB6">
          <w:rPr>
            <w:rStyle w:val="Hyperlink"/>
          </w:rPr>
          <w:t>Dezvoltare Durabilă: Modificări la ghidul privind condițiile de accesare a finanțării pentru proiectele de apă şi apă uzată etapizate</w:t>
        </w:r>
        <w:r w:rsidR="00AE5D99">
          <w:rPr>
            <w:webHidden/>
          </w:rPr>
          <w:tab/>
        </w:r>
        <w:r w:rsidR="00AE5D99">
          <w:rPr>
            <w:webHidden/>
          </w:rPr>
          <w:fldChar w:fldCharType="begin"/>
        </w:r>
        <w:r w:rsidR="00AE5D99">
          <w:rPr>
            <w:webHidden/>
          </w:rPr>
          <w:instrText xml:space="preserve"> PAGEREF _Toc158617937 \h </w:instrText>
        </w:r>
        <w:r w:rsidR="00AE5D99">
          <w:rPr>
            <w:webHidden/>
          </w:rPr>
        </w:r>
        <w:r w:rsidR="00AE5D99">
          <w:rPr>
            <w:webHidden/>
          </w:rPr>
          <w:fldChar w:fldCharType="separate"/>
        </w:r>
        <w:r>
          <w:rPr>
            <w:webHidden/>
          </w:rPr>
          <w:t>18</w:t>
        </w:r>
        <w:r w:rsidR="00AE5D99">
          <w:rPr>
            <w:webHidden/>
          </w:rPr>
          <w:fldChar w:fldCharType="end"/>
        </w:r>
      </w:hyperlink>
    </w:p>
    <w:p w14:paraId="139D9039" w14:textId="26773DB5"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38" w:history="1">
        <w:r w:rsidR="00AE5D99" w:rsidRPr="00C72DB6">
          <w:rPr>
            <w:rStyle w:val="Hyperlink"/>
          </w:rPr>
          <w:t>Finanțări de până la 30.000 euro pentru dezvoltarea durabilă a comunităților forestiere din România</w:t>
        </w:r>
        <w:r w:rsidR="00AE5D99">
          <w:rPr>
            <w:webHidden/>
          </w:rPr>
          <w:tab/>
        </w:r>
        <w:r w:rsidR="00AE5D99">
          <w:rPr>
            <w:webHidden/>
          </w:rPr>
          <w:fldChar w:fldCharType="begin"/>
        </w:r>
        <w:r w:rsidR="00AE5D99">
          <w:rPr>
            <w:webHidden/>
          </w:rPr>
          <w:instrText xml:space="preserve"> PAGEREF _Toc158617938 \h </w:instrText>
        </w:r>
        <w:r w:rsidR="00AE5D99">
          <w:rPr>
            <w:webHidden/>
          </w:rPr>
        </w:r>
        <w:r w:rsidR="00AE5D99">
          <w:rPr>
            <w:webHidden/>
          </w:rPr>
          <w:fldChar w:fldCharType="separate"/>
        </w:r>
        <w:r>
          <w:rPr>
            <w:webHidden/>
          </w:rPr>
          <w:t>19</w:t>
        </w:r>
        <w:r w:rsidR="00AE5D99">
          <w:rPr>
            <w:webHidden/>
          </w:rPr>
          <w:fldChar w:fldCharType="end"/>
        </w:r>
      </w:hyperlink>
    </w:p>
    <w:p w14:paraId="1EB2A317" w14:textId="24ABE563" w:rsidR="00AE5D99" w:rsidRDefault="00BE4464">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8617939" w:history="1">
        <w:r w:rsidR="00AE5D99" w:rsidRPr="00C72DB6">
          <w:rPr>
            <w:rStyle w:val="Hyperlink"/>
          </w:rPr>
          <w:t>Din Actualitatea Europeană</w:t>
        </w:r>
        <w:r w:rsidR="00AE5D99">
          <w:rPr>
            <w:webHidden/>
          </w:rPr>
          <w:tab/>
        </w:r>
        <w:r w:rsidR="00AE5D99">
          <w:rPr>
            <w:webHidden/>
          </w:rPr>
          <w:fldChar w:fldCharType="begin"/>
        </w:r>
        <w:r w:rsidR="00AE5D99">
          <w:rPr>
            <w:webHidden/>
          </w:rPr>
          <w:instrText xml:space="preserve"> PAGEREF _Toc158617939 \h </w:instrText>
        </w:r>
        <w:r w:rsidR="00AE5D99">
          <w:rPr>
            <w:webHidden/>
          </w:rPr>
        </w:r>
        <w:r w:rsidR="00AE5D99">
          <w:rPr>
            <w:webHidden/>
          </w:rPr>
          <w:fldChar w:fldCharType="separate"/>
        </w:r>
        <w:r>
          <w:rPr>
            <w:webHidden/>
          </w:rPr>
          <w:t>19</w:t>
        </w:r>
        <w:r w:rsidR="00AE5D99">
          <w:rPr>
            <w:webHidden/>
          </w:rPr>
          <w:fldChar w:fldCharType="end"/>
        </w:r>
      </w:hyperlink>
    </w:p>
    <w:p w14:paraId="46276EAA" w14:textId="1A7EDB93"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0" w:history="1">
        <w:r w:rsidR="00AE5D99" w:rsidRPr="00C72DB6">
          <w:rPr>
            <w:rStyle w:val="Hyperlink"/>
          </w:rPr>
          <w:t>CALENDAR 2024 - Beneficiile României în calitate de stat membru al UE - Realizat de Dan Perjovschi</w:t>
        </w:r>
        <w:r w:rsidR="00AE5D99">
          <w:rPr>
            <w:webHidden/>
          </w:rPr>
          <w:tab/>
        </w:r>
        <w:r w:rsidR="00AE5D99">
          <w:rPr>
            <w:webHidden/>
          </w:rPr>
          <w:fldChar w:fldCharType="begin"/>
        </w:r>
        <w:r w:rsidR="00AE5D99">
          <w:rPr>
            <w:webHidden/>
          </w:rPr>
          <w:instrText xml:space="preserve"> PAGEREF _Toc158617940 \h </w:instrText>
        </w:r>
        <w:r w:rsidR="00AE5D99">
          <w:rPr>
            <w:webHidden/>
          </w:rPr>
        </w:r>
        <w:r w:rsidR="00AE5D99">
          <w:rPr>
            <w:webHidden/>
          </w:rPr>
          <w:fldChar w:fldCharType="separate"/>
        </w:r>
        <w:r>
          <w:rPr>
            <w:webHidden/>
          </w:rPr>
          <w:t>19</w:t>
        </w:r>
        <w:r w:rsidR="00AE5D99">
          <w:rPr>
            <w:webHidden/>
          </w:rPr>
          <w:fldChar w:fldCharType="end"/>
        </w:r>
      </w:hyperlink>
    </w:p>
    <w:p w14:paraId="71CD4A45" w14:textId="7D121BF8"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1" w:history="1">
        <w:r w:rsidR="00AE5D99" w:rsidRPr="00C72DB6">
          <w:rPr>
            <w:rStyle w:val="Hyperlink"/>
          </w:rPr>
          <w:t>Matei Abălaru, câștigătorul din România al concursului UE pentru tinerii traducători</w:t>
        </w:r>
        <w:r w:rsidR="00AE5D99">
          <w:rPr>
            <w:webHidden/>
          </w:rPr>
          <w:tab/>
        </w:r>
        <w:r w:rsidR="00AE5D99">
          <w:rPr>
            <w:webHidden/>
          </w:rPr>
          <w:fldChar w:fldCharType="begin"/>
        </w:r>
        <w:r w:rsidR="00AE5D99">
          <w:rPr>
            <w:webHidden/>
          </w:rPr>
          <w:instrText xml:space="preserve"> PAGEREF _Toc158617941 \h </w:instrText>
        </w:r>
        <w:r w:rsidR="00AE5D99">
          <w:rPr>
            <w:webHidden/>
          </w:rPr>
        </w:r>
        <w:r w:rsidR="00AE5D99">
          <w:rPr>
            <w:webHidden/>
          </w:rPr>
          <w:fldChar w:fldCharType="separate"/>
        </w:r>
        <w:r>
          <w:rPr>
            <w:webHidden/>
          </w:rPr>
          <w:t>20</w:t>
        </w:r>
        <w:r w:rsidR="00AE5D99">
          <w:rPr>
            <w:webHidden/>
          </w:rPr>
          <w:fldChar w:fldCharType="end"/>
        </w:r>
      </w:hyperlink>
    </w:p>
    <w:p w14:paraId="6BA72316" w14:textId="253DA427"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2" w:history="1">
        <w:r w:rsidR="00AE5D99" w:rsidRPr="00C72DB6">
          <w:rPr>
            <w:rStyle w:val="Hyperlink"/>
          </w:rPr>
          <w:t>Comisia adoptă o versiune revizuită a Comunicării privind definirea pieței în cazurile de concurență</w:t>
        </w:r>
        <w:r w:rsidR="00AE5D99">
          <w:rPr>
            <w:webHidden/>
          </w:rPr>
          <w:tab/>
        </w:r>
        <w:r w:rsidR="00AE5D99">
          <w:rPr>
            <w:webHidden/>
          </w:rPr>
          <w:fldChar w:fldCharType="begin"/>
        </w:r>
        <w:r w:rsidR="00AE5D99">
          <w:rPr>
            <w:webHidden/>
          </w:rPr>
          <w:instrText xml:space="preserve"> PAGEREF _Toc158617942 \h </w:instrText>
        </w:r>
        <w:r w:rsidR="00AE5D99">
          <w:rPr>
            <w:webHidden/>
          </w:rPr>
        </w:r>
        <w:r w:rsidR="00AE5D99">
          <w:rPr>
            <w:webHidden/>
          </w:rPr>
          <w:fldChar w:fldCharType="separate"/>
        </w:r>
        <w:r>
          <w:rPr>
            <w:webHidden/>
          </w:rPr>
          <w:t>24</w:t>
        </w:r>
        <w:r w:rsidR="00AE5D99">
          <w:rPr>
            <w:webHidden/>
          </w:rPr>
          <w:fldChar w:fldCharType="end"/>
        </w:r>
      </w:hyperlink>
    </w:p>
    <w:p w14:paraId="05FA0419" w14:textId="4D11EDB5"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3" w:history="1">
        <w:r w:rsidR="00AE5D99" w:rsidRPr="00C72DB6">
          <w:rPr>
            <w:rStyle w:val="Hyperlink"/>
          </w:rPr>
          <w:t>Comisia salută acordul provizoriu de interzicere a tuturor utilizărilor intenționate rămase ale mercurului toxic în UE</w:t>
        </w:r>
        <w:r w:rsidR="00AE5D99">
          <w:rPr>
            <w:webHidden/>
          </w:rPr>
          <w:tab/>
        </w:r>
        <w:r w:rsidR="00AE5D99">
          <w:rPr>
            <w:webHidden/>
          </w:rPr>
          <w:fldChar w:fldCharType="begin"/>
        </w:r>
        <w:r w:rsidR="00AE5D99">
          <w:rPr>
            <w:webHidden/>
          </w:rPr>
          <w:instrText xml:space="preserve"> PAGEREF _Toc158617943 \h </w:instrText>
        </w:r>
        <w:r w:rsidR="00AE5D99">
          <w:rPr>
            <w:webHidden/>
          </w:rPr>
        </w:r>
        <w:r w:rsidR="00AE5D99">
          <w:rPr>
            <w:webHidden/>
          </w:rPr>
          <w:fldChar w:fldCharType="separate"/>
        </w:r>
        <w:r>
          <w:rPr>
            <w:webHidden/>
          </w:rPr>
          <w:t>25</w:t>
        </w:r>
        <w:r w:rsidR="00AE5D99">
          <w:rPr>
            <w:webHidden/>
          </w:rPr>
          <w:fldChar w:fldCharType="end"/>
        </w:r>
      </w:hyperlink>
    </w:p>
    <w:p w14:paraId="637BE55B" w14:textId="7B06F33D"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4" w:history="1">
        <w:r w:rsidR="00AE5D99" w:rsidRPr="00C72DB6">
          <w:rPr>
            <w:rStyle w:val="Hyperlink"/>
          </w:rPr>
          <w:t>Comisia salută acordul provizoriu menit să consolideze bugetul pe termen lung al UE și să stimuleze competitivitatea și suveranitatea Europei</w:t>
        </w:r>
        <w:r w:rsidR="00AE5D99">
          <w:rPr>
            <w:webHidden/>
          </w:rPr>
          <w:tab/>
        </w:r>
        <w:r w:rsidR="00AE5D99">
          <w:rPr>
            <w:webHidden/>
          </w:rPr>
          <w:fldChar w:fldCharType="begin"/>
        </w:r>
        <w:r w:rsidR="00AE5D99">
          <w:rPr>
            <w:webHidden/>
          </w:rPr>
          <w:instrText xml:space="preserve"> PAGEREF _Toc158617944 \h </w:instrText>
        </w:r>
        <w:r w:rsidR="00AE5D99">
          <w:rPr>
            <w:webHidden/>
          </w:rPr>
        </w:r>
        <w:r w:rsidR="00AE5D99">
          <w:rPr>
            <w:webHidden/>
          </w:rPr>
          <w:fldChar w:fldCharType="separate"/>
        </w:r>
        <w:r>
          <w:rPr>
            <w:webHidden/>
          </w:rPr>
          <w:t>27</w:t>
        </w:r>
        <w:r w:rsidR="00AE5D99">
          <w:rPr>
            <w:webHidden/>
          </w:rPr>
          <w:fldChar w:fldCharType="end"/>
        </w:r>
      </w:hyperlink>
    </w:p>
    <w:p w14:paraId="231ACFB1" w14:textId="424B4141"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5" w:history="1">
        <w:r w:rsidR="00AE5D99" w:rsidRPr="00C72DB6">
          <w:rPr>
            <w:rStyle w:val="Hyperlink"/>
          </w:rPr>
          <w:t>Deșeuri: Comisia solicită ROMÂNIEI să închidă și să reabiliteze depozitele ilegale de deșeuri</w:t>
        </w:r>
        <w:r w:rsidR="00AE5D99">
          <w:rPr>
            <w:webHidden/>
          </w:rPr>
          <w:tab/>
        </w:r>
        <w:r w:rsidR="00AE5D99">
          <w:rPr>
            <w:webHidden/>
          </w:rPr>
          <w:fldChar w:fldCharType="begin"/>
        </w:r>
        <w:r w:rsidR="00AE5D99">
          <w:rPr>
            <w:webHidden/>
          </w:rPr>
          <w:instrText xml:space="preserve"> PAGEREF _Toc158617945 \h </w:instrText>
        </w:r>
        <w:r w:rsidR="00AE5D99">
          <w:rPr>
            <w:webHidden/>
          </w:rPr>
        </w:r>
        <w:r w:rsidR="00AE5D99">
          <w:rPr>
            <w:webHidden/>
          </w:rPr>
          <w:fldChar w:fldCharType="separate"/>
        </w:r>
        <w:r>
          <w:rPr>
            <w:webHidden/>
          </w:rPr>
          <w:t>29</w:t>
        </w:r>
        <w:r w:rsidR="00AE5D99">
          <w:rPr>
            <w:webHidden/>
          </w:rPr>
          <w:fldChar w:fldCharType="end"/>
        </w:r>
      </w:hyperlink>
    </w:p>
    <w:p w14:paraId="569E87E6" w14:textId="672C3F2F"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6" w:history="1">
        <w:r w:rsidR="00AE5D99" w:rsidRPr="00C72DB6">
          <w:rPr>
            <w:rStyle w:val="Hyperlink"/>
          </w:rPr>
          <w:t>Comisia salută acordul politic de a face producția de tehnologii curate rezilientă și competitivă în UE</w:t>
        </w:r>
        <w:r w:rsidR="00AE5D99">
          <w:rPr>
            <w:webHidden/>
          </w:rPr>
          <w:tab/>
        </w:r>
        <w:r w:rsidR="00AE5D99">
          <w:rPr>
            <w:webHidden/>
          </w:rPr>
          <w:fldChar w:fldCharType="begin"/>
        </w:r>
        <w:r w:rsidR="00AE5D99">
          <w:rPr>
            <w:webHidden/>
          </w:rPr>
          <w:instrText xml:space="preserve"> PAGEREF _Toc158617946 \h </w:instrText>
        </w:r>
        <w:r w:rsidR="00AE5D99">
          <w:rPr>
            <w:webHidden/>
          </w:rPr>
        </w:r>
        <w:r w:rsidR="00AE5D99">
          <w:rPr>
            <w:webHidden/>
          </w:rPr>
          <w:fldChar w:fldCharType="separate"/>
        </w:r>
        <w:r>
          <w:rPr>
            <w:webHidden/>
          </w:rPr>
          <w:t>29</w:t>
        </w:r>
        <w:r w:rsidR="00AE5D99">
          <w:rPr>
            <w:webHidden/>
          </w:rPr>
          <w:fldChar w:fldCharType="end"/>
        </w:r>
      </w:hyperlink>
    </w:p>
    <w:p w14:paraId="1AD07127" w14:textId="13260650"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7" w:history="1">
        <w:r w:rsidR="00AE5D99" w:rsidRPr="00C72DB6">
          <w:rPr>
            <w:rStyle w:val="Hyperlink"/>
          </w:rPr>
          <w:t>Comisia salută noile măsuri de stimulare a introducerii rețelelor gigabit</w:t>
        </w:r>
        <w:r w:rsidR="00AE5D99">
          <w:rPr>
            <w:webHidden/>
          </w:rPr>
          <w:tab/>
        </w:r>
        <w:r w:rsidR="00AE5D99">
          <w:rPr>
            <w:webHidden/>
          </w:rPr>
          <w:fldChar w:fldCharType="begin"/>
        </w:r>
        <w:r w:rsidR="00AE5D99">
          <w:rPr>
            <w:webHidden/>
          </w:rPr>
          <w:instrText xml:space="preserve"> PAGEREF _Toc158617947 \h </w:instrText>
        </w:r>
        <w:r w:rsidR="00AE5D99">
          <w:rPr>
            <w:webHidden/>
          </w:rPr>
        </w:r>
        <w:r w:rsidR="00AE5D99">
          <w:rPr>
            <w:webHidden/>
          </w:rPr>
          <w:fldChar w:fldCharType="separate"/>
        </w:r>
        <w:r>
          <w:rPr>
            <w:webHidden/>
          </w:rPr>
          <w:t>31</w:t>
        </w:r>
        <w:r w:rsidR="00AE5D99">
          <w:rPr>
            <w:webHidden/>
          </w:rPr>
          <w:fldChar w:fldCharType="end"/>
        </w:r>
      </w:hyperlink>
    </w:p>
    <w:p w14:paraId="49919C8A" w14:textId="31BBCEBB"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8" w:history="1">
        <w:r w:rsidR="00AE5D99" w:rsidRPr="00C72DB6">
          <w:rPr>
            <w:rStyle w:val="Hyperlink"/>
          </w:rPr>
          <w:t>Comisia decide să înregistreze parțial o inițiativă cetățenească europeană cu privire la canabis</w:t>
        </w:r>
        <w:r w:rsidR="00AE5D99">
          <w:rPr>
            <w:webHidden/>
          </w:rPr>
          <w:tab/>
        </w:r>
        <w:r w:rsidR="00AE5D99">
          <w:rPr>
            <w:webHidden/>
          </w:rPr>
          <w:fldChar w:fldCharType="begin"/>
        </w:r>
        <w:r w:rsidR="00AE5D99">
          <w:rPr>
            <w:webHidden/>
          </w:rPr>
          <w:instrText xml:space="preserve"> PAGEREF _Toc158617948 \h </w:instrText>
        </w:r>
        <w:r w:rsidR="00AE5D99">
          <w:rPr>
            <w:webHidden/>
          </w:rPr>
        </w:r>
        <w:r w:rsidR="00AE5D99">
          <w:rPr>
            <w:webHidden/>
          </w:rPr>
          <w:fldChar w:fldCharType="separate"/>
        </w:r>
        <w:r>
          <w:rPr>
            <w:webHidden/>
          </w:rPr>
          <w:t>33</w:t>
        </w:r>
        <w:r w:rsidR="00AE5D99">
          <w:rPr>
            <w:webHidden/>
          </w:rPr>
          <w:fldChar w:fldCharType="end"/>
        </w:r>
      </w:hyperlink>
    </w:p>
    <w:p w14:paraId="722F3CE3" w14:textId="6C35C64D"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49" w:history="1">
        <w:r w:rsidR="00AE5D99" w:rsidRPr="00C72DB6">
          <w:rPr>
            <w:rStyle w:val="Hyperlink"/>
          </w:rPr>
          <w:t>Un nou impuls în lupta împotriva abuzului sexual asupra copiilor prin actualizarea normelor de drept penal</w:t>
        </w:r>
        <w:r w:rsidR="00AE5D99">
          <w:rPr>
            <w:webHidden/>
          </w:rPr>
          <w:tab/>
        </w:r>
        <w:r w:rsidR="00AE5D99">
          <w:rPr>
            <w:webHidden/>
          </w:rPr>
          <w:fldChar w:fldCharType="begin"/>
        </w:r>
        <w:r w:rsidR="00AE5D99">
          <w:rPr>
            <w:webHidden/>
          </w:rPr>
          <w:instrText xml:space="preserve"> PAGEREF _Toc158617949 \h </w:instrText>
        </w:r>
        <w:r w:rsidR="00AE5D99">
          <w:rPr>
            <w:webHidden/>
          </w:rPr>
        </w:r>
        <w:r w:rsidR="00AE5D99">
          <w:rPr>
            <w:webHidden/>
          </w:rPr>
          <w:fldChar w:fldCharType="separate"/>
        </w:r>
        <w:r>
          <w:rPr>
            <w:webHidden/>
          </w:rPr>
          <w:t>34</w:t>
        </w:r>
        <w:r w:rsidR="00AE5D99">
          <w:rPr>
            <w:webHidden/>
          </w:rPr>
          <w:fldChar w:fldCharType="end"/>
        </w:r>
      </w:hyperlink>
    </w:p>
    <w:p w14:paraId="193FB9BE" w14:textId="7AAF4A5D"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50" w:history="1">
        <w:r w:rsidR="00AE5D99" w:rsidRPr="00C72DB6">
          <w:rPr>
            <w:rStyle w:val="Hyperlink"/>
          </w:rPr>
          <w:t>Facilitarea accesului la finanțare din partea UE pentru zonele rurale datorită setului de instrumente pentru mediul rural al UE</w:t>
        </w:r>
        <w:r w:rsidR="00AE5D99">
          <w:rPr>
            <w:webHidden/>
          </w:rPr>
          <w:tab/>
        </w:r>
        <w:r w:rsidR="00AE5D99">
          <w:rPr>
            <w:webHidden/>
          </w:rPr>
          <w:fldChar w:fldCharType="begin"/>
        </w:r>
        <w:r w:rsidR="00AE5D99">
          <w:rPr>
            <w:webHidden/>
          </w:rPr>
          <w:instrText xml:space="preserve"> PAGEREF _Toc158617950 \h </w:instrText>
        </w:r>
        <w:r w:rsidR="00AE5D99">
          <w:rPr>
            <w:webHidden/>
          </w:rPr>
        </w:r>
        <w:r w:rsidR="00AE5D99">
          <w:rPr>
            <w:webHidden/>
          </w:rPr>
          <w:fldChar w:fldCharType="separate"/>
        </w:r>
        <w:r>
          <w:rPr>
            <w:webHidden/>
          </w:rPr>
          <w:t>35</w:t>
        </w:r>
        <w:r w:rsidR="00AE5D99">
          <w:rPr>
            <w:webHidden/>
          </w:rPr>
          <w:fldChar w:fldCharType="end"/>
        </w:r>
      </w:hyperlink>
    </w:p>
    <w:p w14:paraId="3CC56971" w14:textId="67BE3CF6"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51" w:history="1">
        <w:r w:rsidR="00AE5D99" w:rsidRPr="00C72DB6">
          <w:rPr>
            <w:rStyle w:val="Hyperlink"/>
          </w:rPr>
          <w:t>Comisia stabilește modalitățile de captare, stocare și utilizare durabilă a dioxidului de carbon pentru a atinge neutralitatea climatică până în 2050</w:t>
        </w:r>
        <w:r w:rsidR="00AE5D99">
          <w:rPr>
            <w:webHidden/>
          </w:rPr>
          <w:tab/>
        </w:r>
        <w:r w:rsidR="00AE5D99">
          <w:rPr>
            <w:webHidden/>
          </w:rPr>
          <w:fldChar w:fldCharType="begin"/>
        </w:r>
        <w:r w:rsidR="00AE5D99">
          <w:rPr>
            <w:webHidden/>
          </w:rPr>
          <w:instrText xml:space="preserve"> PAGEREF _Toc158617951 \h </w:instrText>
        </w:r>
        <w:r w:rsidR="00AE5D99">
          <w:rPr>
            <w:webHidden/>
          </w:rPr>
        </w:r>
        <w:r w:rsidR="00AE5D99">
          <w:rPr>
            <w:webHidden/>
          </w:rPr>
          <w:fldChar w:fldCharType="separate"/>
        </w:r>
        <w:r>
          <w:rPr>
            <w:webHidden/>
          </w:rPr>
          <w:t>36</w:t>
        </w:r>
        <w:r w:rsidR="00AE5D99">
          <w:rPr>
            <w:webHidden/>
          </w:rPr>
          <w:fldChar w:fldCharType="end"/>
        </w:r>
      </w:hyperlink>
    </w:p>
    <w:p w14:paraId="7C6AEF76" w14:textId="0B4753C7"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52" w:history="1">
        <w:r w:rsidR="00AE5D99" w:rsidRPr="00C72DB6">
          <w:rPr>
            <w:rStyle w:val="Hyperlink"/>
          </w:rPr>
          <w:t>Comisia prezintă o recomandare privind obiectivul de reducere a emisiilor pentru 2040 pentru a stabili calea către neutralitatea climatică până în 2050</w:t>
        </w:r>
        <w:r w:rsidR="00AE5D99">
          <w:rPr>
            <w:webHidden/>
          </w:rPr>
          <w:tab/>
        </w:r>
        <w:r w:rsidR="00AE5D99">
          <w:rPr>
            <w:webHidden/>
          </w:rPr>
          <w:fldChar w:fldCharType="begin"/>
        </w:r>
        <w:r w:rsidR="00AE5D99">
          <w:rPr>
            <w:webHidden/>
          </w:rPr>
          <w:instrText xml:space="preserve"> PAGEREF _Toc158617952 \h </w:instrText>
        </w:r>
        <w:r w:rsidR="00AE5D99">
          <w:rPr>
            <w:webHidden/>
          </w:rPr>
        </w:r>
        <w:r w:rsidR="00AE5D99">
          <w:rPr>
            <w:webHidden/>
          </w:rPr>
          <w:fldChar w:fldCharType="separate"/>
        </w:r>
        <w:r>
          <w:rPr>
            <w:webHidden/>
          </w:rPr>
          <w:t>38</w:t>
        </w:r>
        <w:r w:rsidR="00AE5D99">
          <w:rPr>
            <w:webHidden/>
          </w:rPr>
          <w:fldChar w:fldCharType="end"/>
        </w:r>
      </w:hyperlink>
    </w:p>
    <w:p w14:paraId="2D7172C9" w14:textId="3B599F74" w:rsidR="00AE5D99" w:rsidRDefault="00BE4464">
      <w:pPr>
        <w:pStyle w:val="TOC4"/>
        <w:rPr>
          <w:rFonts w:asciiTheme="minorHAnsi" w:eastAsiaTheme="minorEastAsia" w:hAnsiTheme="minorHAnsi" w:cstheme="minorBidi"/>
          <w:kern w:val="2"/>
          <w:sz w:val="22"/>
          <w:szCs w:val="22"/>
          <w:lang w:val="ro-RO" w:eastAsia="ro-RO"/>
          <w14:ligatures w14:val="standardContextual"/>
        </w:rPr>
      </w:pPr>
      <w:hyperlink w:anchor="_Toc158617953" w:history="1">
        <w:r w:rsidR="00AE5D99" w:rsidRPr="00C72DB6">
          <w:rPr>
            <w:rStyle w:val="Hyperlink"/>
          </w:rPr>
          <w:t>Comisia face un apel la eradicarea mutilării genitale a femeilor la nivel mondial</w:t>
        </w:r>
        <w:r w:rsidR="00AE5D99">
          <w:rPr>
            <w:webHidden/>
          </w:rPr>
          <w:tab/>
        </w:r>
        <w:r w:rsidR="00AE5D99">
          <w:rPr>
            <w:webHidden/>
          </w:rPr>
          <w:fldChar w:fldCharType="begin"/>
        </w:r>
        <w:r w:rsidR="00AE5D99">
          <w:rPr>
            <w:webHidden/>
          </w:rPr>
          <w:instrText xml:space="preserve"> PAGEREF _Toc158617953 \h </w:instrText>
        </w:r>
        <w:r w:rsidR="00AE5D99">
          <w:rPr>
            <w:webHidden/>
          </w:rPr>
        </w:r>
        <w:r w:rsidR="00AE5D99">
          <w:rPr>
            <w:webHidden/>
          </w:rPr>
          <w:fldChar w:fldCharType="separate"/>
        </w:r>
        <w:r>
          <w:rPr>
            <w:webHidden/>
          </w:rPr>
          <w:t>41</w:t>
        </w:r>
        <w:r w:rsidR="00AE5D99">
          <w:rPr>
            <w:webHidden/>
          </w:rPr>
          <w:fldChar w:fldCharType="end"/>
        </w:r>
      </w:hyperlink>
    </w:p>
    <w:p w14:paraId="00276F5C" w14:textId="744D58AA" w:rsidR="00D92761" w:rsidRPr="00E74641" w:rsidRDefault="00D55F50" w:rsidP="007B47D1">
      <w:pPr>
        <w:pStyle w:val="TOC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4EFB43E3" w14:textId="1912E615" w:rsidR="007C285C" w:rsidRPr="00E74641" w:rsidRDefault="007C285C" w:rsidP="00B55747">
      <w:pPr>
        <w:pStyle w:val="AgendaPrefect"/>
        <w:rPr>
          <w:rFonts w:ascii="Book Antiqua" w:hAnsi="Book Antiqua"/>
        </w:rPr>
      </w:pPr>
      <w:bookmarkStart w:id="11" w:name="_Toc123022673"/>
      <w:bookmarkStart w:id="12" w:name="_Toc158617909"/>
      <w:bookmarkStart w:id="13" w:name="_Toc256515688"/>
      <w:bookmarkStart w:id="14" w:name="_Toc259444595"/>
      <w:bookmarkStart w:id="15" w:name="_Toc287427301"/>
      <w:bookmarkStart w:id="16" w:name="_Toc293910011"/>
      <w:bookmarkStart w:id="17" w:name="_Toc295303990"/>
      <w:bookmarkStart w:id="18" w:name="_Toc295381593"/>
      <w:bookmarkStart w:id="19" w:name="_Toc275860704"/>
      <w:bookmarkStart w:id="20" w:name="_Toc276712392"/>
      <w:bookmarkEnd w:id="3"/>
      <w:bookmarkEnd w:id="4"/>
      <w:bookmarkEnd w:id="5"/>
      <w:bookmarkEnd w:id="6"/>
      <w:bookmarkEnd w:id="7"/>
      <w:bookmarkEnd w:id="8"/>
      <w:bookmarkEnd w:id="9"/>
      <w:bookmarkEnd w:id="10"/>
      <w:r w:rsidRPr="00E74641">
        <w:rPr>
          <w:rFonts w:ascii="Book Antiqua" w:hAnsi="Book Antiqua"/>
        </w:rPr>
        <w:lastRenderedPageBreak/>
        <w:t>Repere</w:t>
      </w:r>
      <w:r w:rsidR="00007AB3">
        <w:rPr>
          <w:rFonts w:ascii="Book Antiqua" w:hAnsi="Book Antiqua"/>
        </w:rPr>
        <w:t xml:space="preserve"> </w:t>
      </w:r>
      <w:r w:rsidRPr="00E74641">
        <w:rPr>
          <w:rFonts w:ascii="Book Antiqua" w:hAnsi="Book Antiqua"/>
        </w:rPr>
        <w:t>din</w:t>
      </w:r>
      <w:r w:rsidR="00007AB3">
        <w:rPr>
          <w:rFonts w:ascii="Book Antiqua" w:hAnsi="Book Antiqua"/>
        </w:rPr>
        <w:t xml:space="preserve"> </w:t>
      </w:r>
      <w:r w:rsidRPr="00E74641">
        <w:rPr>
          <w:rFonts w:ascii="Book Antiqua" w:hAnsi="Book Antiqua"/>
        </w:rPr>
        <w:t>agenda</w:t>
      </w:r>
      <w:r w:rsidR="00007AB3">
        <w:rPr>
          <w:rFonts w:ascii="Book Antiqua" w:hAnsi="Book Antiqua"/>
        </w:rPr>
        <w:t xml:space="preserve"> </w:t>
      </w:r>
      <w:r w:rsidRPr="00E74641">
        <w:rPr>
          <w:rFonts w:ascii="Book Antiqua" w:hAnsi="Book Antiqua"/>
        </w:rPr>
        <w:t>publică</w:t>
      </w:r>
      <w:r w:rsidR="00007AB3">
        <w:rPr>
          <w:rFonts w:ascii="Book Antiqua" w:hAnsi="Book Antiqua"/>
        </w:rPr>
        <w:t xml:space="preserve"> </w:t>
      </w:r>
      <w:r w:rsidRPr="00E74641">
        <w:rPr>
          <w:rFonts w:ascii="Book Antiqua" w:hAnsi="Book Antiqua"/>
        </w:rPr>
        <w:t>a</w:t>
      </w:r>
      <w:r w:rsidR="00007AB3">
        <w:rPr>
          <w:rFonts w:ascii="Book Antiqua" w:hAnsi="Book Antiqua"/>
        </w:rPr>
        <w:t xml:space="preserve"> </w:t>
      </w:r>
      <w:r w:rsidRPr="00E74641">
        <w:rPr>
          <w:rFonts w:ascii="Book Antiqua" w:hAnsi="Book Antiqua"/>
        </w:rPr>
        <w:t>conducerii</w:t>
      </w:r>
      <w:r w:rsidR="00007AB3">
        <w:rPr>
          <w:rFonts w:ascii="Book Antiqua" w:hAnsi="Book Antiqua"/>
        </w:rPr>
        <w:t xml:space="preserve"> </w:t>
      </w:r>
      <w:r w:rsidRPr="00E74641">
        <w:rPr>
          <w:rFonts w:ascii="Book Antiqua" w:hAnsi="Book Antiqua"/>
        </w:rPr>
        <w:t>Instituţiei</w:t>
      </w:r>
      <w:r w:rsidR="00007AB3">
        <w:rPr>
          <w:rFonts w:ascii="Book Antiqua" w:hAnsi="Book Antiqua"/>
        </w:rPr>
        <w:t xml:space="preserve"> </w:t>
      </w:r>
      <w:r w:rsidRPr="00E74641">
        <w:rPr>
          <w:rFonts w:ascii="Book Antiqua" w:hAnsi="Book Antiqua"/>
        </w:rPr>
        <w:t>Prefectului</w:t>
      </w:r>
      <w:r w:rsidR="00007AB3">
        <w:rPr>
          <w:rFonts w:ascii="Book Antiqua" w:hAnsi="Book Antiqua"/>
        </w:rPr>
        <w:t xml:space="preserve"> </w:t>
      </w:r>
      <w:r w:rsidRPr="00E74641">
        <w:rPr>
          <w:rFonts w:ascii="Book Antiqua" w:hAnsi="Book Antiqua"/>
        </w:rPr>
        <w:t>-</w:t>
      </w:r>
      <w:r w:rsidR="00007AB3">
        <w:rPr>
          <w:rFonts w:ascii="Book Antiqua" w:hAnsi="Book Antiqua"/>
        </w:rPr>
        <w:t xml:space="preserve">  </w:t>
      </w:r>
      <w:r w:rsidRPr="00E74641">
        <w:rPr>
          <w:rFonts w:ascii="Book Antiqua" w:hAnsi="Book Antiqua"/>
        </w:rPr>
        <w:t>Judeţul</w:t>
      </w:r>
      <w:r w:rsidR="00007AB3">
        <w:rPr>
          <w:rFonts w:ascii="Book Antiqua" w:hAnsi="Book Antiqua"/>
        </w:rPr>
        <w:t xml:space="preserve">  </w:t>
      </w:r>
      <w:r w:rsidRPr="00E74641">
        <w:rPr>
          <w:rFonts w:ascii="Book Antiqua" w:hAnsi="Book Antiqua"/>
        </w:rPr>
        <w:t>Hunedoara</w:t>
      </w:r>
      <w:r w:rsidR="00007AB3">
        <w:rPr>
          <w:rFonts w:ascii="Book Antiqua" w:hAnsi="Book Antiqua"/>
        </w:rPr>
        <w:t xml:space="preserve"> </w:t>
      </w:r>
      <w:r w:rsidRPr="00E74641">
        <w:rPr>
          <w:rFonts w:ascii="Book Antiqua" w:hAnsi="Book Antiqua"/>
        </w:rPr>
        <w:br/>
        <w:t>în</w:t>
      </w:r>
      <w:r w:rsidR="00007AB3">
        <w:rPr>
          <w:rFonts w:ascii="Book Antiqua" w:hAnsi="Book Antiqua"/>
        </w:rPr>
        <w:t xml:space="preserve">  </w:t>
      </w:r>
      <w:r w:rsidRPr="00E74641">
        <w:rPr>
          <w:rFonts w:ascii="Book Antiqua" w:hAnsi="Book Antiqua"/>
        </w:rPr>
        <w:t>perioada</w:t>
      </w:r>
      <w:bookmarkEnd w:id="11"/>
      <w:r w:rsidR="00007AB3">
        <w:rPr>
          <w:rFonts w:ascii="Book Antiqua" w:hAnsi="Book Antiqua"/>
        </w:rPr>
        <w:t xml:space="preserve">  </w:t>
      </w:r>
      <w:r w:rsidR="00163293" w:rsidRPr="00163293">
        <w:rPr>
          <w:rFonts w:ascii="Book Antiqua" w:hAnsi="Book Antiqua"/>
        </w:rPr>
        <w:t>5</w:t>
      </w:r>
      <w:r w:rsidR="00007AB3">
        <w:rPr>
          <w:rFonts w:ascii="Book Antiqua" w:hAnsi="Book Antiqua"/>
        </w:rPr>
        <w:t xml:space="preserve"> </w:t>
      </w:r>
      <w:r w:rsidR="00163293" w:rsidRPr="00163293">
        <w:rPr>
          <w:rFonts w:ascii="Book Antiqua" w:hAnsi="Book Antiqua"/>
        </w:rPr>
        <w:t>-</w:t>
      </w:r>
      <w:r w:rsidR="00007AB3">
        <w:rPr>
          <w:rFonts w:ascii="Book Antiqua" w:hAnsi="Book Antiqua"/>
        </w:rPr>
        <w:t xml:space="preserve"> </w:t>
      </w:r>
      <w:r w:rsidR="00163293" w:rsidRPr="00163293">
        <w:rPr>
          <w:rFonts w:ascii="Book Antiqua" w:hAnsi="Book Antiqua"/>
        </w:rPr>
        <w:t>9</w:t>
      </w:r>
      <w:r w:rsidR="00007AB3">
        <w:rPr>
          <w:rFonts w:ascii="Book Antiqua" w:hAnsi="Book Antiqua"/>
        </w:rPr>
        <w:t xml:space="preserve"> </w:t>
      </w:r>
      <w:r w:rsidR="00163293" w:rsidRPr="00163293">
        <w:rPr>
          <w:rFonts w:ascii="Book Antiqua" w:hAnsi="Book Antiqua"/>
        </w:rPr>
        <w:t>februarie</w:t>
      </w:r>
      <w:r w:rsidR="00007AB3">
        <w:rPr>
          <w:rFonts w:ascii="Book Antiqua" w:hAnsi="Book Antiqua"/>
        </w:rPr>
        <w:t xml:space="preserve"> </w:t>
      </w:r>
      <w:r w:rsidR="00651B55" w:rsidRPr="00E74641">
        <w:rPr>
          <w:rFonts w:ascii="Book Antiqua" w:hAnsi="Book Antiqua"/>
        </w:rPr>
        <w:t>202</w:t>
      </w:r>
      <w:r w:rsidR="00D347BD">
        <w:rPr>
          <w:rFonts w:ascii="Book Antiqua" w:hAnsi="Book Antiqua"/>
        </w:rPr>
        <w:t>4</w:t>
      </w:r>
      <w:bookmarkEnd w:id="12"/>
    </w:p>
    <w:p w14:paraId="18682E0A" w14:textId="4D71ADC5" w:rsidR="007C285C" w:rsidRDefault="007C285C" w:rsidP="007C285C">
      <w:pPr>
        <w:rPr>
          <w:rFonts w:ascii="Book Antiqua" w:hAnsi="Book Antiqua"/>
          <w:sz w:val="24"/>
        </w:rPr>
      </w:pPr>
      <w:r w:rsidRPr="00E74641">
        <w:rPr>
          <w:rFonts w:ascii="Book Antiqua" w:hAnsi="Book Antiqua"/>
          <w:sz w:val="24"/>
        </w:rPr>
        <w:t>Facem</w:t>
      </w:r>
      <w:r w:rsidR="00007AB3">
        <w:rPr>
          <w:rFonts w:ascii="Book Antiqua" w:hAnsi="Book Antiqua"/>
          <w:sz w:val="24"/>
        </w:rPr>
        <w:t xml:space="preserve"> </w:t>
      </w:r>
      <w:r w:rsidRPr="00E74641">
        <w:rPr>
          <w:rFonts w:ascii="Book Antiqua" w:hAnsi="Book Antiqua"/>
          <w:sz w:val="24"/>
        </w:rPr>
        <w:t>cunoscute</w:t>
      </w:r>
      <w:r w:rsidR="00007AB3">
        <w:rPr>
          <w:rFonts w:ascii="Book Antiqua" w:hAnsi="Book Antiqua"/>
          <w:sz w:val="24"/>
        </w:rPr>
        <w:t xml:space="preserve"> </w:t>
      </w:r>
      <w:r w:rsidRPr="00E74641">
        <w:rPr>
          <w:rFonts w:ascii="Book Antiqua" w:hAnsi="Book Antiqua"/>
          <w:sz w:val="24"/>
        </w:rPr>
        <w:t>publicului</w:t>
      </w:r>
      <w:r w:rsidR="00007AB3">
        <w:rPr>
          <w:rFonts w:ascii="Book Antiqua" w:hAnsi="Book Antiqua"/>
          <w:sz w:val="24"/>
        </w:rPr>
        <w:t xml:space="preserve"> </w:t>
      </w:r>
      <w:r w:rsidRPr="00E74641">
        <w:rPr>
          <w:rFonts w:ascii="Book Antiqua" w:hAnsi="Book Antiqua"/>
          <w:sz w:val="24"/>
        </w:rPr>
        <w:t>următoarele</w:t>
      </w:r>
      <w:r w:rsidR="00007AB3">
        <w:rPr>
          <w:rFonts w:ascii="Book Antiqua" w:hAnsi="Book Antiqua"/>
          <w:sz w:val="24"/>
        </w:rPr>
        <w:t xml:space="preserve"> </w:t>
      </w:r>
      <w:r w:rsidRPr="00E74641">
        <w:rPr>
          <w:rFonts w:ascii="Book Antiqua" w:hAnsi="Book Antiqua"/>
          <w:sz w:val="24"/>
        </w:rPr>
        <w:t>ac</w:t>
      </w:r>
      <w:r w:rsidRPr="00E74641">
        <w:rPr>
          <w:rFonts w:ascii="Cambria" w:hAnsi="Cambria" w:cs="Cambria"/>
          <w:sz w:val="24"/>
        </w:rPr>
        <w:t>ț</w:t>
      </w:r>
      <w:r w:rsidRPr="00E74641">
        <w:rPr>
          <w:rFonts w:ascii="Book Antiqua" w:hAnsi="Book Antiqua"/>
          <w:sz w:val="24"/>
        </w:rPr>
        <w:t>iuni</w:t>
      </w:r>
      <w:r w:rsidR="00007AB3">
        <w:rPr>
          <w:rFonts w:ascii="Book Antiqua" w:hAnsi="Book Antiqua"/>
          <w:sz w:val="24"/>
        </w:rPr>
        <w:t xml:space="preserve"> </w:t>
      </w:r>
      <w:r w:rsidRPr="00E74641">
        <w:rPr>
          <w:rFonts w:ascii="Book Antiqua" w:hAnsi="Book Antiqua"/>
          <w:sz w:val="24"/>
        </w:rPr>
        <w:t>din</w:t>
      </w:r>
      <w:r w:rsidR="00007AB3">
        <w:rPr>
          <w:rFonts w:ascii="Book Antiqua" w:hAnsi="Book Antiqua"/>
          <w:sz w:val="24"/>
        </w:rPr>
        <w:t xml:space="preserve"> </w:t>
      </w:r>
      <w:r w:rsidRPr="00E74641">
        <w:rPr>
          <w:rFonts w:ascii="Book Antiqua" w:hAnsi="Book Antiqua"/>
          <w:sz w:val="24"/>
        </w:rPr>
        <w:t>agenda</w:t>
      </w:r>
      <w:r w:rsidR="00007AB3">
        <w:rPr>
          <w:rFonts w:ascii="Book Antiqua" w:hAnsi="Book Antiqua"/>
          <w:sz w:val="24"/>
        </w:rPr>
        <w:t xml:space="preserve"> </w:t>
      </w:r>
      <w:r w:rsidRPr="00E74641">
        <w:rPr>
          <w:rFonts w:ascii="Book Antiqua" w:hAnsi="Book Antiqua"/>
          <w:sz w:val="24"/>
        </w:rPr>
        <w:t>publică</w:t>
      </w:r>
      <w:r w:rsidR="00007AB3">
        <w:rPr>
          <w:rFonts w:ascii="Book Antiqua" w:hAnsi="Book Antiqua"/>
          <w:sz w:val="24"/>
        </w:rPr>
        <w:t xml:space="preserve"> </w:t>
      </w:r>
      <w:r w:rsidRPr="00E74641">
        <w:rPr>
          <w:rFonts w:ascii="Book Antiqua" w:hAnsi="Book Antiqua"/>
          <w:sz w:val="24"/>
        </w:rPr>
        <w:t>a</w:t>
      </w:r>
      <w:r w:rsidR="00007AB3">
        <w:rPr>
          <w:rFonts w:ascii="Book Antiqua" w:hAnsi="Book Antiqua"/>
          <w:sz w:val="24"/>
        </w:rPr>
        <w:t xml:space="preserve"> </w:t>
      </w:r>
      <w:r w:rsidRPr="00E74641">
        <w:rPr>
          <w:rFonts w:ascii="Book Antiqua" w:hAnsi="Book Antiqua"/>
          <w:sz w:val="24"/>
        </w:rPr>
        <w:t>domnului</w:t>
      </w:r>
      <w:r w:rsidR="00007AB3">
        <w:rPr>
          <w:rFonts w:ascii="Book Antiqua" w:hAnsi="Book Antiqua"/>
          <w:sz w:val="24"/>
        </w:rPr>
        <w:t xml:space="preserve"> </w:t>
      </w:r>
      <w:r w:rsidRPr="00E74641">
        <w:rPr>
          <w:rFonts w:ascii="Book Antiqua" w:hAnsi="Book Antiqua"/>
          <w:sz w:val="24"/>
        </w:rPr>
        <w:t>Călin</w:t>
      </w:r>
      <w:r w:rsidR="00007AB3">
        <w:rPr>
          <w:rFonts w:ascii="Book Antiqua" w:hAnsi="Book Antiqua"/>
          <w:sz w:val="24"/>
        </w:rPr>
        <w:t xml:space="preserve"> </w:t>
      </w:r>
      <w:r w:rsidRPr="00E74641">
        <w:rPr>
          <w:rFonts w:ascii="Book Antiqua" w:hAnsi="Book Antiqua"/>
          <w:sz w:val="24"/>
        </w:rPr>
        <w:t>Petru</w:t>
      </w:r>
      <w:r w:rsidR="00007AB3">
        <w:rPr>
          <w:rFonts w:ascii="Book Antiqua" w:hAnsi="Book Antiqua"/>
          <w:sz w:val="24"/>
        </w:rPr>
        <w:t xml:space="preserve"> </w:t>
      </w:r>
      <w:r w:rsidRPr="00E74641">
        <w:rPr>
          <w:rFonts w:ascii="Book Antiqua" w:hAnsi="Book Antiqua"/>
          <w:sz w:val="24"/>
        </w:rPr>
        <w:t>MARIAN,</w:t>
      </w:r>
      <w:r w:rsidR="00007AB3">
        <w:rPr>
          <w:rFonts w:ascii="Book Antiqua" w:hAnsi="Book Antiqua"/>
          <w:sz w:val="24"/>
        </w:rPr>
        <w:t xml:space="preserve"> </w:t>
      </w:r>
      <w:r w:rsidRPr="00E74641">
        <w:rPr>
          <w:rFonts w:ascii="Book Antiqua" w:hAnsi="Book Antiqua"/>
          <w:sz w:val="24"/>
        </w:rPr>
        <w:t>prefectul</w:t>
      </w:r>
      <w:r w:rsidR="00007AB3">
        <w:rPr>
          <w:rFonts w:ascii="Book Antiqua" w:hAnsi="Book Antiqua"/>
          <w:sz w:val="24"/>
        </w:rPr>
        <w:t xml:space="preserve"> </w:t>
      </w:r>
      <w:r w:rsidRPr="00E74641">
        <w:rPr>
          <w:rFonts w:ascii="Book Antiqua" w:hAnsi="Book Antiqua"/>
          <w:sz w:val="24"/>
        </w:rPr>
        <w:t>jude</w:t>
      </w:r>
      <w:r w:rsidRPr="00E74641">
        <w:rPr>
          <w:rFonts w:ascii="Cambria" w:hAnsi="Cambria" w:cs="Cambria"/>
          <w:sz w:val="24"/>
        </w:rPr>
        <w:t>ț</w:t>
      </w:r>
      <w:r w:rsidRPr="00E74641">
        <w:rPr>
          <w:rFonts w:ascii="Book Antiqua" w:hAnsi="Book Antiqua"/>
          <w:sz w:val="24"/>
        </w:rPr>
        <w:t>ului</w:t>
      </w:r>
      <w:r w:rsidR="00007AB3">
        <w:rPr>
          <w:rFonts w:ascii="Book Antiqua" w:hAnsi="Book Antiqua"/>
          <w:sz w:val="24"/>
        </w:rPr>
        <w:t xml:space="preserve"> </w:t>
      </w:r>
      <w:r w:rsidRPr="00E74641">
        <w:rPr>
          <w:rFonts w:ascii="Book Antiqua" w:hAnsi="Book Antiqua"/>
          <w:sz w:val="24"/>
        </w:rPr>
        <w:t>Hunedoara</w:t>
      </w:r>
      <w:r w:rsidR="00007AB3">
        <w:rPr>
          <w:rFonts w:ascii="Book Antiqua" w:hAnsi="Book Antiqua"/>
          <w:sz w:val="24"/>
        </w:rPr>
        <w:t xml:space="preserve"> </w:t>
      </w:r>
      <w:r w:rsidRPr="00E74641">
        <w:rPr>
          <w:rFonts w:ascii="Cambria" w:hAnsi="Cambria" w:cs="Cambria"/>
          <w:sz w:val="24"/>
        </w:rPr>
        <w:t>ș</w:t>
      </w:r>
      <w:r w:rsidRPr="00E74641">
        <w:rPr>
          <w:rFonts w:ascii="Book Antiqua" w:hAnsi="Book Antiqua"/>
          <w:sz w:val="24"/>
        </w:rPr>
        <w:t>i</w:t>
      </w:r>
      <w:r w:rsidR="00007AB3">
        <w:rPr>
          <w:rFonts w:ascii="Book Antiqua" w:hAnsi="Book Antiqua"/>
          <w:sz w:val="24"/>
        </w:rPr>
        <w:t xml:space="preserve"> </w:t>
      </w:r>
      <w:r w:rsidR="00026327">
        <w:rPr>
          <w:rFonts w:ascii="Book Antiqua" w:hAnsi="Book Antiqua"/>
          <w:sz w:val="24"/>
        </w:rPr>
        <w:t>subprefec</w:t>
      </w:r>
      <w:r w:rsidR="00BE18AE">
        <w:rPr>
          <w:rFonts w:ascii="Cambria" w:hAnsi="Cambria"/>
          <w:sz w:val="24"/>
        </w:rPr>
        <w:t>ț</w:t>
      </w:r>
      <w:r w:rsidR="00026327">
        <w:rPr>
          <w:rFonts w:ascii="Book Antiqua" w:hAnsi="Book Antiqua"/>
          <w:sz w:val="24"/>
        </w:rPr>
        <w:t>ilor</w:t>
      </w:r>
      <w:r w:rsidR="00007AB3">
        <w:rPr>
          <w:rFonts w:ascii="Book Antiqua" w:hAnsi="Book Antiqua"/>
          <w:sz w:val="24"/>
        </w:rPr>
        <w:t xml:space="preserve"> </w:t>
      </w:r>
      <w:r w:rsidRPr="00E74641">
        <w:rPr>
          <w:rFonts w:ascii="Book Antiqua" w:hAnsi="Book Antiqua"/>
          <w:sz w:val="24"/>
        </w:rPr>
        <w:t>SZÉLL</w:t>
      </w:r>
      <w:r w:rsidR="00007AB3">
        <w:rPr>
          <w:rFonts w:ascii="Book Antiqua" w:hAnsi="Book Antiqua"/>
          <w:sz w:val="24"/>
        </w:rPr>
        <w:t xml:space="preserve"> </w:t>
      </w:r>
      <w:r w:rsidRPr="00E74641">
        <w:rPr>
          <w:rFonts w:ascii="Book Antiqua" w:hAnsi="Book Antiqua"/>
          <w:sz w:val="24"/>
        </w:rPr>
        <w:t>Lőrincz</w:t>
      </w:r>
      <w:r w:rsidR="00007AB3">
        <w:rPr>
          <w:rFonts w:ascii="Book Antiqua" w:hAnsi="Book Antiqua"/>
          <w:sz w:val="24"/>
        </w:rPr>
        <w:t xml:space="preserve"> </w:t>
      </w:r>
      <w:r w:rsidR="007C7508">
        <w:rPr>
          <w:rFonts w:ascii="Cambria" w:hAnsi="Cambria"/>
          <w:sz w:val="24"/>
        </w:rPr>
        <w:t>și</w:t>
      </w:r>
      <w:r w:rsidR="00007AB3">
        <w:rPr>
          <w:rFonts w:ascii="Book Antiqua" w:hAnsi="Book Antiqua"/>
          <w:sz w:val="24"/>
        </w:rPr>
        <w:t xml:space="preserve"> </w:t>
      </w:r>
      <w:r w:rsidR="00BE18AE">
        <w:rPr>
          <w:rFonts w:ascii="Book Antiqua" w:hAnsi="Book Antiqua"/>
          <w:sz w:val="24"/>
        </w:rPr>
        <w:t>Constantin</w:t>
      </w:r>
      <w:r w:rsidR="00007AB3">
        <w:rPr>
          <w:rFonts w:ascii="Book Antiqua" w:hAnsi="Book Antiqua"/>
          <w:sz w:val="24"/>
        </w:rPr>
        <w:t xml:space="preserve"> </w:t>
      </w:r>
      <w:r w:rsidR="00BE18AE">
        <w:rPr>
          <w:rFonts w:ascii="Book Antiqua" w:hAnsi="Book Antiqua"/>
          <w:sz w:val="24"/>
        </w:rPr>
        <w:t>FULGA</w:t>
      </w:r>
      <w:r w:rsidRPr="00E74641">
        <w:rPr>
          <w:rFonts w:ascii="Book Antiqua" w:hAnsi="Book Antiqua"/>
          <w:sz w:val="24"/>
        </w:rPr>
        <w:t>:</w:t>
      </w:r>
    </w:p>
    <w:tbl>
      <w:tblPr>
        <w:tblW w:w="5014" w:type="pct"/>
        <w:shd w:val="clear" w:color="auto" w:fill="BDCBF1"/>
        <w:tblLayout w:type="fixed"/>
        <w:tblLook w:val="04A0" w:firstRow="1" w:lastRow="0" w:firstColumn="1" w:lastColumn="0" w:noHBand="0" w:noVBand="1"/>
      </w:tblPr>
      <w:tblGrid>
        <w:gridCol w:w="7960"/>
        <w:gridCol w:w="1621"/>
      </w:tblGrid>
      <w:tr w:rsidR="007C285C" w:rsidRPr="00E74641" w14:paraId="113AD275" w14:textId="77777777" w:rsidTr="00E41BEB">
        <w:trPr>
          <w:trHeight w:val="567"/>
          <w:tblHeader/>
        </w:trPr>
        <w:tc>
          <w:tcPr>
            <w:tcW w:w="4154" w:type="pct"/>
            <w:tcBorders>
              <w:top w:val="nil"/>
              <w:left w:val="nil"/>
              <w:bottom w:val="double" w:sz="4" w:space="0" w:color="006600"/>
              <w:right w:val="double" w:sz="4" w:space="0" w:color="006600"/>
            </w:tcBorders>
            <w:shd w:val="clear" w:color="auto" w:fill="BDCBF1"/>
            <w:vAlign w:val="center"/>
          </w:tcPr>
          <w:p w14:paraId="6FBAEF8D" w14:textId="739F29C8" w:rsidR="007C285C" w:rsidRPr="00E74641" w:rsidRDefault="007C285C" w:rsidP="007C285C">
            <w:pPr>
              <w:rPr>
                <w:rFonts w:ascii="Book Antiqua" w:hAnsi="Book Antiqua"/>
                <w:b/>
                <w:sz w:val="24"/>
              </w:rPr>
            </w:pPr>
            <w:r w:rsidRPr="00E74641">
              <w:rPr>
                <w:rFonts w:ascii="Book Antiqua" w:hAnsi="Book Antiqua"/>
                <w:i/>
                <w:iCs/>
                <w:sz w:val="24"/>
              </w:rPr>
              <w:t>Eveniment</w:t>
            </w:r>
          </w:p>
        </w:tc>
        <w:tc>
          <w:tcPr>
            <w:tcW w:w="846" w:type="pct"/>
            <w:tcBorders>
              <w:top w:val="nil"/>
              <w:left w:val="double" w:sz="4" w:space="0" w:color="006600"/>
              <w:bottom w:val="double" w:sz="4" w:space="0" w:color="006600"/>
              <w:right w:val="nil"/>
            </w:tcBorders>
            <w:shd w:val="clear" w:color="auto" w:fill="BDCBF1"/>
            <w:vAlign w:val="center"/>
          </w:tcPr>
          <w:p w14:paraId="7184DDB8" w14:textId="77777777" w:rsidR="007C285C" w:rsidRPr="00E74641" w:rsidRDefault="007C285C" w:rsidP="007C285C">
            <w:pPr>
              <w:rPr>
                <w:rFonts w:ascii="Book Antiqua" w:hAnsi="Book Antiqua"/>
                <w:b/>
                <w:sz w:val="24"/>
              </w:rPr>
            </w:pPr>
            <w:r w:rsidRPr="00E74641">
              <w:rPr>
                <w:rFonts w:ascii="Book Antiqua" w:hAnsi="Book Antiqua"/>
                <w:b/>
                <w:bCs/>
                <w:i/>
                <w:iCs/>
                <w:sz w:val="24"/>
              </w:rPr>
              <w:t>Data</w:t>
            </w:r>
          </w:p>
        </w:tc>
      </w:tr>
      <w:tr w:rsidR="00C35095" w:rsidRPr="00E74641" w14:paraId="5B3CB15C"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E2ADFF0" w14:textId="157062EB" w:rsidR="00C35095" w:rsidRPr="00CE5DAE" w:rsidRDefault="00084DE3" w:rsidP="008D1BE0">
            <w:pPr>
              <w:rPr>
                <w:rFonts w:ascii="Book Antiqua" w:hAnsi="Book Antiqua"/>
                <w:i/>
                <w:iCs/>
                <w:sz w:val="22"/>
              </w:rPr>
            </w:pPr>
            <w:r w:rsidRPr="00084DE3">
              <w:rPr>
                <w:rFonts w:ascii="Book Antiqua" w:hAnsi="Book Antiqua"/>
                <w:i/>
                <w:iCs/>
                <w:sz w:val="22"/>
              </w:rPr>
              <w:t>Întâlnire</w:t>
            </w:r>
            <w:r w:rsidR="00007AB3">
              <w:rPr>
                <w:rFonts w:ascii="Book Antiqua" w:hAnsi="Book Antiqua"/>
                <w:i/>
                <w:iCs/>
                <w:sz w:val="22"/>
              </w:rPr>
              <w:t xml:space="preserve"> </w:t>
            </w:r>
            <w:r w:rsidRPr="00084DE3">
              <w:rPr>
                <w:rFonts w:ascii="Book Antiqua" w:hAnsi="Book Antiqua"/>
                <w:i/>
                <w:iCs/>
                <w:sz w:val="22"/>
              </w:rPr>
              <w:t>operativă</w:t>
            </w:r>
            <w:r w:rsidR="00007AB3">
              <w:rPr>
                <w:rFonts w:ascii="Book Antiqua" w:hAnsi="Book Antiqua"/>
                <w:i/>
                <w:iCs/>
                <w:sz w:val="22"/>
              </w:rPr>
              <w:t xml:space="preserve"> </w:t>
            </w:r>
            <w:r w:rsidRPr="00084DE3">
              <w:rPr>
                <w:rFonts w:ascii="Book Antiqua" w:hAnsi="Book Antiqua"/>
                <w:i/>
                <w:iCs/>
                <w:sz w:val="22"/>
              </w:rPr>
              <w:t>cu</w:t>
            </w:r>
            <w:r w:rsidR="00007AB3">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efii</w:t>
            </w:r>
            <w:r w:rsidR="00007AB3">
              <w:rPr>
                <w:rFonts w:ascii="Book Antiqua" w:hAnsi="Book Antiqua"/>
                <w:i/>
                <w:iCs/>
                <w:sz w:val="22"/>
              </w:rPr>
              <w:t xml:space="preserve"> </w:t>
            </w:r>
            <w:r w:rsidRPr="00084DE3">
              <w:rPr>
                <w:rFonts w:ascii="Cambria" w:hAnsi="Cambria" w:cs="Cambria"/>
                <w:i/>
                <w:iCs/>
                <w:sz w:val="22"/>
              </w:rPr>
              <w:t>ș</w:t>
            </w:r>
            <w:r w:rsidRPr="00084DE3">
              <w:rPr>
                <w:rFonts w:ascii="Book Antiqua" w:hAnsi="Book Antiqua"/>
                <w:i/>
                <w:iCs/>
                <w:sz w:val="22"/>
              </w:rPr>
              <w:t>i</w:t>
            </w:r>
            <w:r w:rsidR="00007AB3">
              <w:rPr>
                <w:rFonts w:ascii="Book Antiqua" w:hAnsi="Book Antiqua"/>
                <w:i/>
                <w:iCs/>
                <w:sz w:val="22"/>
              </w:rPr>
              <w:t xml:space="preserve"> </w:t>
            </w:r>
            <w:r w:rsidRPr="00084DE3">
              <w:rPr>
                <w:rFonts w:ascii="Book Antiqua" w:hAnsi="Book Antiqua"/>
                <w:i/>
                <w:iCs/>
                <w:sz w:val="22"/>
              </w:rPr>
              <w:t>coordonatorii</w:t>
            </w:r>
            <w:r w:rsidR="00007AB3">
              <w:rPr>
                <w:rFonts w:ascii="Book Antiqua" w:hAnsi="Book Antiqua"/>
                <w:i/>
                <w:iCs/>
                <w:sz w:val="22"/>
              </w:rPr>
              <w:t xml:space="preserve"> </w:t>
            </w:r>
            <w:r w:rsidRPr="00084DE3">
              <w:rPr>
                <w:rFonts w:ascii="Book Antiqua" w:hAnsi="Book Antiqua"/>
                <w:i/>
                <w:iCs/>
                <w:sz w:val="22"/>
              </w:rPr>
              <w:t>structurilor</w:t>
            </w:r>
            <w:r w:rsidR="00007AB3">
              <w:rPr>
                <w:rFonts w:ascii="Book Antiqua" w:hAnsi="Book Antiqua"/>
                <w:i/>
                <w:iCs/>
                <w:sz w:val="22"/>
              </w:rPr>
              <w:t xml:space="preserve"> </w:t>
            </w:r>
            <w:r w:rsidRPr="00084DE3">
              <w:rPr>
                <w:rFonts w:ascii="Book Antiqua" w:hAnsi="Book Antiqua"/>
                <w:i/>
                <w:iCs/>
                <w:sz w:val="22"/>
              </w:rPr>
              <w:t>de</w:t>
            </w:r>
            <w:r w:rsidR="00007AB3">
              <w:rPr>
                <w:rFonts w:ascii="Book Antiqua" w:hAnsi="Book Antiqua"/>
                <w:i/>
                <w:iCs/>
                <w:sz w:val="22"/>
              </w:rPr>
              <w:t xml:space="preserve"> </w:t>
            </w:r>
            <w:r w:rsidRPr="00084DE3">
              <w:rPr>
                <w:rFonts w:ascii="Book Antiqua" w:hAnsi="Book Antiqua"/>
                <w:i/>
                <w:iCs/>
                <w:sz w:val="22"/>
              </w:rPr>
              <w:t>specialitate</w:t>
            </w:r>
            <w:r w:rsidR="00007AB3">
              <w:rPr>
                <w:rFonts w:ascii="Book Antiqua" w:hAnsi="Book Antiqua"/>
                <w:i/>
                <w:iCs/>
                <w:sz w:val="22"/>
              </w:rPr>
              <w:t xml:space="preserve"> </w:t>
            </w:r>
            <w:r w:rsidRPr="00084DE3">
              <w:rPr>
                <w:rFonts w:ascii="Book Antiqua" w:hAnsi="Book Antiqua"/>
                <w:i/>
                <w:iCs/>
                <w:sz w:val="22"/>
              </w:rPr>
              <w:t>din</w:t>
            </w:r>
            <w:r w:rsidR="00007AB3">
              <w:rPr>
                <w:rFonts w:ascii="Book Antiqua" w:hAnsi="Book Antiqua"/>
                <w:i/>
                <w:iCs/>
                <w:sz w:val="22"/>
              </w:rPr>
              <w:t xml:space="preserve"> </w:t>
            </w:r>
            <w:r w:rsidRPr="00084DE3">
              <w:rPr>
                <w:rFonts w:ascii="Book Antiqua" w:hAnsi="Book Antiqua"/>
                <w:i/>
                <w:iCs/>
                <w:sz w:val="22"/>
              </w:rPr>
              <w:t>Institu</w:t>
            </w:r>
            <w:r w:rsidRPr="00084DE3">
              <w:rPr>
                <w:rFonts w:ascii="Cambria" w:hAnsi="Cambria" w:cs="Cambria"/>
                <w:i/>
                <w:iCs/>
                <w:sz w:val="22"/>
              </w:rPr>
              <w:t>ț</w:t>
            </w:r>
            <w:r w:rsidRPr="00084DE3">
              <w:rPr>
                <w:rFonts w:ascii="Book Antiqua" w:hAnsi="Book Antiqua"/>
                <w:i/>
                <w:iCs/>
                <w:sz w:val="22"/>
              </w:rPr>
              <w:t>ia</w:t>
            </w:r>
            <w:r w:rsidR="00007AB3">
              <w:rPr>
                <w:rFonts w:ascii="Book Antiqua" w:hAnsi="Book Antiqua"/>
                <w:i/>
                <w:iCs/>
                <w:sz w:val="22"/>
              </w:rPr>
              <w:t xml:space="preserve"> </w:t>
            </w:r>
            <w:r w:rsidRPr="00084DE3">
              <w:rPr>
                <w:rFonts w:ascii="Book Antiqua" w:hAnsi="Book Antiqua"/>
                <w:i/>
                <w:iCs/>
                <w:sz w:val="22"/>
              </w:rPr>
              <w:t>Prefectului</w:t>
            </w:r>
            <w:r w:rsidR="00007AB3">
              <w:rPr>
                <w:rFonts w:ascii="Book Antiqua" w:hAnsi="Book Antiqua"/>
                <w:i/>
                <w:iCs/>
                <w:sz w:val="22"/>
              </w:rPr>
              <w:t xml:space="preserve"> </w:t>
            </w:r>
            <w:r w:rsidRPr="00084DE3">
              <w:rPr>
                <w:rFonts w:ascii="Book Antiqua" w:hAnsi="Book Antiqua"/>
                <w:i/>
                <w:iCs/>
                <w:sz w:val="22"/>
              </w:rPr>
              <w:t>-</w:t>
            </w:r>
            <w:r w:rsidR="00007AB3">
              <w:rPr>
                <w:rFonts w:ascii="Book Antiqua" w:hAnsi="Book Antiqua"/>
                <w:i/>
                <w:iCs/>
                <w:sz w:val="22"/>
              </w:rPr>
              <w:t xml:space="preserve"> </w:t>
            </w:r>
            <w:r w:rsidRPr="00084DE3">
              <w:rPr>
                <w:rFonts w:ascii="Book Antiqua" w:hAnsi="Book Antiqua"/>
                <w:i/>
                <w:iCs/>
                <w:sz w:val="22"/>
              </w:rPr>
              <w:t>jude</w:t>
            </w:r>
            <w:r w:rsidRPr="00084DE3">
              <w:rPr>
                <w:rFonts w:ascii="Cambria" w:hAnsi="Cambria" w:cs="Cambria"/>
                <w:i/>
                <w:iCs/>
                <w:sz w:val="22"/>
              </w:rPr>
              <w:t>ț</w:t>
            </w:r>
            <w:r w:rsidRPr="00084DE3">
              <w:rPr>
                <w:rFonts w:ascii="Book Antiqua" w:hAnsi="Book Antiqua"/>
                <w:i/>
                <w:iCs/>
                <w:sz w:val="22"/>
              </w:rPr>
              <w:t>ul</w:t>
            </w:r>
            <w:r w:rsidR="00007AB3">
              <w:rPr>
                <w:rFonts w:ascii="Book Antiqua" w:hAnsi="Book Antiqua"/>
                <w:i/>
                <w:iCs/>
                <w:sz w:val="22"/>
              </w:rPr>
              <w:t xml:space="preserve"> </w:t>
            </w:r>
            <w:r w:rsidRPr="00084DE3">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1DDDA62C" w14:textId="07F31BF3" w:rsidR="00C35095" w:rsidRDefault="00085FC5" w:rsidP="00E04716">
            <w:pPr>
              <w:jc w:val="left"/>
              <w:rPr>
                <w:rFonts w:ascii="Book Antiqua" w:hAnsi="Book Antiqua"/>
                <w:b/>
                <w:bCs/>
                <w:i/>
                <w:iCs/>
                <w:sz w:val="22"/>
              </w:rPr>
            </w:pPr>
            <w:r>
              <w:rPr>
                <w:rFonts w:ascii="Book Antiqua" w:hAnsi="Book Antiqua"/>
                <w:b/>
                <w:bCs/>
                <w:i/>
                <w:iCs/>
                <w:sz w:val="22"/>
              </w:rPr>
              <w:t>5</w:t>
            </w:r>
            <w:r w:rsidR="00007AB3">
              <w:rPr>
                <w:rFonts w:ascii="Book Antiqua" w:hAnsi="Book Antiqua"/>
                <w:b/>
                <w:bCs/>
                <w:i/>
                <w:iCs/>
                <w:sz w:val="22"/>
              </w:rPr>
              <w:t xml:space="preserve"> </w:t>
            </w:r>
            <w:r w:rsidR="0015779B">
              <w:rPr>
                <w:rFonts w:ascii="Book Antiqua" w:hAnsi="Book Antiqua"/>
                <w:b/>
                <w:bCs/>
                <w:i/>
                <w:iCs/>
                <w:sz w:val="22"/>
              </w:rPr>
              <w:t>februarie</w:t>
            </w:r>
          </w:p>
        </w:tc>
      </w:tr>
      <w:tr w:rsidR="00B06BCE" w:rsidRPr="001247C6" w14:paraId="4D9E748E"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3A4B6977" w14:textId="63C17335" w:rsidR="00B06BCE" w:rsidRPr="00E74641" w:rsidRDefault="001422B2" w:rsidP="00B06BCE">
            <w:pPr>
              <w:rPr>
                <w:rFonts w:ascii="Book Antiqua" w:hAnsi="Book Antiqua"/>
                <w:i/>
                <w:iCs/>
                <w:sz w:val="22"/>
              </w:rPr>
            </w:pPr>
            <w:r w:rsidRPr="001422B2">
              <w:rPr>
                <w:rFonts w:ascii="Book Antiqua" w:hAnsi="Book Antiqua"/>
                <w:i/>
                <w:iCs/>
                <w:sz w:val="22"/>
              </w:rPr>
              <w:t>Întâlnire de lucru privind instituirea stării de alertă epidemiologică determinată de gripă.</w:t>
            </w:r>
          </w:p>
        </w:tc>
        <w:tc>
          <w:tcPr>
            <w:tcW w:w="846" w:type="pct"/>
            <w:tcBorders>
              <w:top w:val="dotted" w:sz="4" w:space="0" w:color="A6A6A6"/>
              <w:left w:val="double" w:sz="4" w:space="0" w:color="006600"/>
              <w:bottom w:val="dotted" w:sz="4" w:space="0" w:color="A6A6A6"/>
              <w:right w:val="nil"/>
            </w:tcBorders>
            <w:shd w:val="clear" w:color="auto" w:fill="auto"/>
          </w:tcPr>
          <w:p w14:paraId="7A19DF75" w14:textId="7521A497" w:rsidR="00B06BCE" w:rsidRPr="001247C6" w:rsidRDefault="001422B2" w:rsidP="00B06BCE">
            <w:pPr>
              <w:rPr>
                <w:rFonts w:ascii="Book Antiqua" w:hAnsi="Book Antiqua"/>
                <w:b/>
                <w:bCs/>
                <w:i/>
                <w:iCs/>
                <w:sz w:val="22"/>
              </w:rPr>
            </w:pPr>
            <w:r>
              <w:rPr>
                <w:rFonts w:ascii="Book Antiqua" w:hAnsi="Book Antiqua"/>
                <w:b/>
                <w:bCs/>
                <w:i/>
                <w:iCs/>
                <w:sz w:val="22"/>
              </w:rPr>
              <w:t xml:space="preserve"> 5 februarie</w:t>
            </w:r>
          </w:p>
        </w:tc>
      </w:tr>
      <w:tr w:rsidR="00B06BCE" w:rsidRPr="001247C6" w14:paraId="3930868B"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74C8B478" w14:textId="4F3A381F" w:rsidR="00B06BCE" w:rsidRPr="007732C6" w:rsidRDefault="001422B2" w:rsidP="00EE1A2C">
            <w:pPr>
              <w:rPr>
                <w:rFonts w:ascii="Book Antiqua" w:hAnsi="Book Antiqua"/>
                <w:i/>
                <w:iCs/>
                <w:sz w:val="22"/>
              </w:rPr>
            </w:pPr>
            <w:r w:rsidRPr="001422B2">
              <w:rPr>
                <w:rFonts w:ascii="Book Antiqua" w:hAnsi="Book Antiqua"/>
                <w:i/>
                <w:iCs/>
                <w:sz w:val="22"/>
              </w:rPr>
              <w:t>Vizită de lucru la Spitalul Oră</w:t>
            </w:r>
            <w:r w:rsidRPr="001422B2">
              <w:rPr>
                <w:rFonts w:ascii="Cambria" w:hAnsi="Cambria" w:cs="Cambria"/>
                <w:i/>
                <w:iCs/>
                <w:sz w:val="22"/>
              </w:rPr>
              <w:t>ș</w:t>
            </w:r>
            <w:r w:rsidRPr="001422B2">
              <w:rPr>
                <w:rFonts w:ascii="Book Antiqua" w:hAnsi="Book Antiqua"/>
                <w:i/>
                <w:iCs/>
                <w:sz w:val="22"/>
              </w:rPr>
              <w:t>enesc Ha</w:t>
            </w:r>
            <w:r w:rsidRPr="001422B2">
              <w:rPr>
                <w:rFonts w:ascii="Cambria" w:hAnsi="Cambria" w:cs="Cambria"/>
                <w:i/>
                <w:iCs/>
                <w:sz w:val="22"/>
              </w:rPr>
              <w:t>ț</w:t>
            </w:r>
            <w:r w:rsidRPr="001422B2">
              <w:rPr>
                <w:rFonts w:ascii="Book Antiqua" w:hAnsi="Book Antiqua"/>
                <w:i/>
                <w:iCs/>
                <w:sz w:val="22"/>
              </w:rPr>
              <w:t xml:space="preserve">eg pentru a verifica modul </w:t>
            </w:r>
            <w:r w:rsidRPr="001422B2">
              <w:rPr>
                <w:rFonts w:ascii="Book Antiqua" w:hAnsi="Book Antiqua" w:cs="Book Antiqua"/>
                <w:i/>
                <w:iCs/>
                <w:sz w:val="22"/>
              </w:rPr>
              <w:t>î</w:t>
            </w:r>
            <w:r w:rsidRPr="001422B2">
              <w:rPr>
                <w:rFonts w:ascii="Book Antiqua" w:hAnsi="Book Antiqua"/>
                <w:i/>
                <w:iCs/>
                <w:sz w:val="22"/>
              </w:rPr>
              <w:t>n care se implementeaz</w:t>
            </w:r>
            <w:r w:rsidRPr="001422B2">
              <w:rPr>
                <w:rFonts w:ascii="Book Antiqua" w:hAnsi="Book Antiqua" w:cs="Book Antiqua"/>
                <w:i/>
                <w:iCs/>
                <w:sz w:val="22"/>
              </w:rPr>
              <w:t>ă</w:t>
            </w:r>
            <w:r w:rsidRPr="001422B2">
              <w:rPr>
                <w:rFonts w:ascii="Book Antiqua" w:hAnsi="Book Antiqua"/>
                <w:i/>
                <w:iCs/>
                <w:sz w:val="22"/>
              </w:rPr>
              <w:t xml:space="preserve"> recomand</w:t>
            </w:r>
            <w:r w:rsidRPr="001422B2">
              <w:rPr>
                <w:rFonts w:ascii="Book Antiqua" w:hAnsi="Book Antiqua" w:cs="Book Antiqua"/>
                <w:i/>
                <w:iCs/>
                <w:sz w:val="22"/>
              </w:rPr>
              <w:t>ă</w:t>
            </w:r>
            <w:r w:rsidRPr="001422B2">
              <w:rPr>
                <w:rFonts w:ascii="Book Antiqua" w:hAnsi="Book Antiqua"/>
                <w:i/>
                <w:iCs/>
                <w:sz w:val="22"/>
              </w:rPr>
              <w:t>rile transmise de Ministerul S</w:t>
            </w:r>
            <w:r w:rsidRPr="001422B2">
              <w:rPr>
                <w:rFonts w:ascii="Book Antiqua" w:hAnsi="Book Antiqua" w:cs="Book Antiqua"/>
                <w:i/>
                <w:iCs/>
                <w:sz w:val="22"/>
              </w:rPr>
              <w:t>ă</w:t>
            </w:r>
            <w:r w:rsidRPr="001422B2">
              <w:rPr>
                <w:rFonts w:ascii="Book Antiqua" w:hAnsi="Book Antiqua"/>
                <w:i/>
                <w:iCs/>
                <w:sz w:val="22"/>
              </w:rPr>
              <w:t>n</w:t>
            </w:r>
            <w:r w:rsidRPr="001422B2">
              <w:rPr>
                <w:rFonts w:ascii="Book Antiqua" w:hAnsi="Book Antiqua" w:cs="Book Antiqua"/>
                <w:i/>
                <w:iCs/>
                <w:sz w:val="22"/>
              </w:rPr>
              <w:t>ă</w:t>
            </w:r>
            <w:r w:rsidRPr="001422B2">
              <w:rPr>
                <w:rFonts w:ascii="Book Antiqua" w:hAnsi="Book Antiqua"/>
                <w:i/>
                <w:iCs/>
                <w:sz w:val="22"/>
              </w:rPr>
              <w:t>t</w:t>
            </w:r>
            <w:r w:rsidRPr="001422B2">
              <w:rPr>
                <w:rFonts w:ascii="Book Antiqua" w:hAnsi="Book Antiqua" w:cs="Book Antiqua"/>
                <w:i/>
                <w:iCs/>
                <w:sz w:val="22"/>
              </w:rPr>
              <w:t>ă</w:t>
            </w:r>
            <w:r w:rsidRPr="001422B2">
              <w:rPr>
                <w:rFonts w:ascii="Cambria" w:hAnsi="Cambria" w:cs="Cambria"/>
                <w:i/>
                <w:iCs/>
                <w:sz w:val="22"/>
              </w:rPr>
              <w:t>ț</w:t>
            </w:r>
            <w:r w:rsidRPr="001422B2">
              <w:rPr>
                <w:rFonts w:ascii="Book Antiqua" w:hAnsi="Book Antiqua"/>
                <w:i/>
                <w:iCs/>
                <w:sz w:val="22"/>
              </w:rPr>
              <w:t>ii privind starea de alert</w:t>
            </w:r>
            <w:r w:rsidRPr="001422B2">
              <w:rPr>
                <w:rFonts w:ascii="Book Antiqua" w:hAnsi="Book Antiqua" w:cs="Book Antiqua"/>
                <w:i/>
                <w:iCs/>
                <w:sz w:val="22"/>
              </w:rPr>
              <w:t>ă</w:t>
            </w:r>
            <w:r w:rsidRPr="001422B2">
              <w:rPr>
                <w:rFonts w:ascii="Book Antiqua" w:hAnsi="Book Antiqua"/>
                <w:i/>
                <w:iCs/>
                <w:sz w:val="22"/>
              </w:rPr>
              <w:t xml:space="preserve"> epidemiologic</w:t>
            </w:r>
            <w:r w:rsidRPr="001422B2">
              <w:rPr>
                <w:rFonts w:ascii="Book Antiqua" w:hAnsi="Book Antiqua" w:cs="Book Antiqua"/>
                <w:i/>
                <w:iCs/>
                <w:sz w:val="22"/>
              </w:rPr>
              <w:t>ă</w:t>
            </w:r>
            <w:r w:rsidRPr="001422B2">
              <w:rPr>
                <w:rFonts w:ascii="Book Antiqua" w:hAnsi="Book Antiqua"/>
                <w:i/>
                <w:iCs/>
                <w:sz w:val="22"/>
              </w:rPr>
              <w:t xml:space="preserve"> determinat</w:t>
            </w:r>
            <w:r w:rsidRPr="001422B2">
              <w:rPr>
                <w:rFonts w:ascii="Book Antiqua" w:hAnsi="Book Antiqua" w:cs="Book Antiqua"/>
                <w:i/>
                <w:iCs/>
                <w:sz w:val="22"/>
              </w:rPr>
              <w:t>ă</w:t>
            </w:r>
            <w:r w:rsidRPr="001422B2">
              <w:rPr>
                <w:rFonts w:ascii="Book Antiqua" w:hAnsi="Book Antiqua"/>
                <w:i/>
                <w:iCs/>
                <w:sz w:val="22"/>
              </w:rPr>
              <w:t xml:space="preserve"> de grip</w:t>
            </w:r>
            <w:r w:rsidRPr="001422B2">
              <w:rPr>
                <w:rFonts w:ascii="Book Antiqua" w:hAnsi="Book Antiqua" w:cs="Book Antiqua"/>
                <w:i/>
                <w:iCs/>
                <w:sz w:val="22"/>
              </w:rPr>
              <w:t>ă</w:t>
            </w:r>
            <w:r w:rsidRPr="001422B2">
              <w:rPr>
                <w:rFonts w:ascii="Book Antiqua" w:hAnsi="Book Antiqua"/>
                <w:i/>
                <w:iCs/>
                <w:sz w:val="22"/>
              </w:rPr>
              <w:t>.</w:t>
            </w:r>
          </w:p>
        </w:tc>
        <w:tc>
          <w:tcPr>
            <w:tcW w:w="846" w:type="pct"/>
            <w:tcBorders>
              <w:top w:val="dotted" w:sz="4" w:space="0" w:color="A6A6A6"/>
              <w:left w:val="double" w:sz="4" w:space="0" w:color="006600"/>
              <w:bottom w:val="dotted" w:sz="4" w:space="0" w:color="A6A6A6"/>
              <w:right w:val="nil"/>
            </w:tcBorders>
            <w:shd w:val="clear" w:color="auto" w:fill="auto"/>
          </w:tcPr>
          <w:p w14:paraId="52C06005" w14:textId="671198B0" w:rsidR="00B06BCE" w:rsidRPr="001247C6" w:rsidRDefault="001422B2" w:rsidP="00B06BCE">
            <w:pPr>
              <w:rPr>
                <w:rFonts w:ascii="Book Antiqua" w:hAnsi="Book Antiqua"/>
                <w:b/>
                <w:bCs/>
                <w:i/>
                <w:iCs/>
                <w:sz w:val="22"/>
              </w:rPr>
            </w:pPr>
            <w:r>
              <w:rPr>
                <w:rFonts w:ascii="Book Antiqua" w:hAnsi="Book Antiqua"/>
                <w:b/>
                <w:bCs/>
                <w:i/>
                <w:iCs/>
                <w:sz w:val="22"/>
              </w:rPr>
              <w:t>6 februarie</w:t>
            </w:r>
          </w:p>
        </w:tc>
      </w:tr>
      <w:tr w:rsidR="007B4FD0" w:rsidRPr="001247C6" w14:paraId="40158730"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46B4E900" w14:textId="4A0E83F5" w:rsidR="007B4FD0" w:rsidRPr="007B4FD0" w:rsidRDefault="001422B2" w:rsidP="00B06BCE">
            <w:pPr>
              <w:rPr>
                <w:rFonts w:ascii="Book Antiqua" w:hAnsi="Book Antiqua"/>
                <w:i/>
                <w:iCs/>
                <w:sz w:val="22"/>
              </w:rPr>
            </w:pPr>
            <w:r w:rsidRPr="001422B2">
              <w:rPr>
                <w:rFonts w:ascii="Book Antiqua" w:hAnsi="Book Antiqua"/>
                <w:i/>
                <w:iCs/>
                <w:sz w:val="22"/>
              </w:rPr>
              <w:t>Vizită de lucru la Termocentrala Paro</w:t>
            </w:r>
            <w:r w:rsidRPr="001422B2">
              <w:rPr>
                <w:rFonts w:ascii="Cambria" w:hAnsi="Cambria" w:cs="Cambria"/>
                <w:i/>
                <w:iCs/>
                <w:sz w:val="22"/>
              </w:rPr>
              <w:t>ș</w:t>
            </w:r>
            <w:r w:rsidRPr="001422B2">
              <w:rPr>
                <w:rFonts w:ascii="Book Antiqua" w:hAnsi="Book Antiqua"/>
                <w:i/>
                <w:iCs/>
                <w:sz w:val="22"/>
              </w:rPr>
              <w:t>eni.</w:t>
            </w:r>
          </w:p>
        </w:tc>
        <w:tc>
          <w:tcPr>
            <w:tcW w:w="846" w:type="pct"/>
            <w:tcBorders>
              <w:top w:val="dotted" w:sz="4" w:space="0" w:color="A6A6A6"/>
              <w:left w:val="double" w:sz="4" w:space="0" w:color="006600"/>
              <w:bottom w:val="dotted" w:sz="4" w:space="0" w:color="A6A6A6"/>
              <w:right w:val="nil"/>
            </w:tcBorders>
            <w:shd w:val="clear" w:color="auto" w:fill="auto"/>
          </w:tcPr>
          <w:p w14:paraId="255B7147" w14:textId="291C5C1B" w:rsidR="007B4FD0" w:rsidRDefault="001422B2" w:rsidP="00B06BCE">
            <w:pPr>
              <w:rPr>
                <w:rFonts w:ascii="Book Antiqua" w:hAnsi="Book Antiqua"/>
                <w:b/>
                <w:bCs/>
                <w:i/>
                <w:iCs/>
                <w:sz w:val="22"/>
              </w:rPr>
            </w:pPr>
            <w:r>
              <w:rPr>
                <w:rFonts w:ascii="Book Antiqua" w:hAnsi="Book Antiqua"/>
                <w:b/>
                <w:bCs/>
                <w:i/>
                <w:iCs/>
                <w:sz w:val="22"/>
              </w:rPr>
              <w:t>6 februarie</w:t>
            </w:r>
          </w:p>
        </w:tc>
      </w:tr>
      <w:tr w:rsidR="007B4FD0" w:rsidRPr="001247C6" w14:paraId="4AA44693"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1F037A6" w14:textId="6EA6E4D9" w:rsidR="007B4FD0" w:rsidRPr="007B4FD0" w:rsidRDefault="001422B2" w:rsidP="00886E7D">
            <w:pPr>
              <w:rPr>
                <w:rFonts w:ascii="Book Antiqua" w:hAnsi="Book Antiqua"/>
                <w:i/>
                <w:iCs/>
                <w:sz w:val="22"/>
              </w:rPr>
            </w:pPr>
            <w:r w:rsidRPr="001422B2">
              <w:rPr>
                <w:rFonts w:ascii="Book Antiqua" w:hAnsi="Book Antiqua"/>
                <w:i/>
                <w:iCs/>
                <w:sz w:val="22"/>
              </w:rPr>
              <w:t>Întâlnire de lucru cu reprezentan</w:t>
            </w:r>
            <w:r w:rsidRPr="001422B2">
              <w:rPr>
                <w:rFonts w:ascii="Cambria" w:hAnsi="Cambria" w:cs="Cambria"/>
                <w:i/>
                <w:iCs/>
                <w:sz w:val="22"/>
              </w:rPr>
              <w:t>ț</w:t>
            </w:r>
            <w:r w:rsidRPr="001422B2">
              <w:rPr>
                <w:rFonts w:ascii="Book Antiqua" w:hAnsi="Book Antiqua"/>
                <w:i/>
                <w:iCs/>
                <w:sz w:val="22"/>
              </w:rPr>
              <w:t>ii IPJ Hunedoara, ISU Hunedoara, IJJ Hunedoara, SJPI Hunedoara.</w:t>
            </w:r>
          </w:p>
        </w:tc>
        <w:tc>
          <w:tcPr>
            <w:tcW w:w="846" w:type="pct"/>
            <w:tcBorders>
              <w:top w:val="dotted" w:sz="4" w:space="0" w:color="A6A6A6"/>
              <w:left w:val="double" w:sz="4" w:space="0" w:color="006600"/>
              <w:bottom w:val="dotted" w:sz="4" w:space="0" w:color="A6A6A6"/>
              <w:right w:val="nil"/>
            </w:tcBorders>
            <w:shd w:val="clear" w:color="auto" w:fill="auto"/>
          </w:tcPr>
          <w:p w14:paraId="0793C2C9" w14:textId="42217BFA" w:rsidR="007B4FD0" w:rsidRDefault="001422B2" w:rsidP="00B06BCE">
            <w:pPr>
              <w:rPr>
                <w:rFonts w:ascii="Book Antiqua" w:hAnsi="Book Antiqua"/>
                <w:b/>
                <w:bCs/>
                <w:i/>
                <w:iCs/>
                <w:sz w:val="22"/>
              </w:rPr>
            </w:pPr>
            <w:r>
              <w:rPr>
                <w:rFonts w:ascii="Book Antiqua" w:hAnsi="Book Antiqua"/>
                <w:b/>
                <w:bCs/>
                <w:i/>
                <w:iCs/>
                <w:sz w:val="22"/>
              </w:rPr>
              <w:t>7 februarie</w:t>
            </w:r>
          </w:p>
        </w:tc>
      </w:tr>
      <w:tr w:rsidR="006B6BBF" w:rsidRPr="001247C6" w14:paraId="58106683"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CA3FD22" w14:textId="00D5C313" w:rsidR="006B6BBF" w:rsidRPr="007B4FD0" w:rsidRDefault="006B6BBF" w:rsidP="006B6BBF">
            <w:pPr>
              <w:rPr>
                <w:rFonts w:ascii="Book Antiqua" w:hAnsi="Book Antiqua"/>
                <w:i/>
                <w:iCs/>
                <w:sz w:val="22"/>
              </w:rPr>
            </w:pPr>
            <w:r w:rsidRPr="006B6BBF">
              <w:rPr>
                <w:rFonts w:ascii="Book Antiqua" w:hAnsi="Book Antiqua"/>
                <w:i/>
                <w:iCs/>
                <w:sz w:val="22"/>
              </w:rPr>
              <w:t xml:space="preserve">Participare la </w:t>
            </w:r>
            <w:r w:rsidRPr="006B6BBF">
              <w:rPr>
                <w:rFonts w:ascii="Cambria" w:hAnsi="Cambria" w:cs="Cambria"/>
                <w:i/>
                <w:iCs/>
                <w:sz w:val="22"/>
              </w:rPr>
              <w:t>ș</w:t>
            </w:r>
            <w:r w:rsidRPr="006B6BBF">
              <w:rPr>
                <w:rFonts w:ascii="Book Antiqua" w:hAnsi="Book Antiqua"/>
                <w:i/>
                <w:iCs/>
                <w:sz w:val="22"/>
              </w:rPr>
              <w:t>edin</w:t>
            </w:r>
            <w:r w:rsidRPr="006B6BBF">
              <w:rPr>
                <w:rFonts w:ascii="Cambria" w:hAnsi="Cambria" w:cs="Cambria"/>
                <w:i/>
                <w:iCs/>
                <w:sz w:val="22"/>
              </w:rPr>
              <w:t>ț</w:t>
            </w:r>
            <w:r w:rsidRPr="006B6BBF">
              <w:rPr>
                <w:rFonts w:ascii="Book Antiqua" w:hAnsi="Book Antiqua"/>
                <w:i/>
                <w:iCs/>
                <w:sz w:val="22"/>
              </w:rPr>
              <w:t>a Comisiei de Dialog Social a jude</w:t>
            </w:r>
            <w:r w:rsidRPr="006B6BBF">
              <w:rPr>
                <w:rFonts w:ascii="Cambria" w:hAnsi="Cambria" w:cs="Cambria"/>
                <w:i/>
                <w:iCs/>
                <w:sz w:val="22"/>
              </w:rPr>
              <w:t>ț</w:t>
            </w:r>
            <w:r w:rsidRPr="006B6BBF">
              <w:rPr>
                <w:rFonts w:ascii="Book Antiqua" w:hAnsi="Book Antiqua"/>
                <w:i/>
                <w:iCs/>
                <w:sz w:val="22"/>
              </w:rPr>
              <w:t>ului Hunedoara.</w:t>
            </w:r>
          </w:p>
        </w:tc>
        <w:tc>
          <w:tcPr>
            <w:tcW w:w="846" w:type="pct"/>
            <w:tcBorders>
              <w:top w:val="dotted" w:sz="4" w:space="0" w:color="A6A6A6"/>
              <w:left w:val="double" w:sz="4" w:space="0" w:color="006600"/>
              <w:bottom w:val="dotted" w:sz="4" w:space="0" w:color="A6A6A6"/>
              <w:right w:val="nil"/>
            </w:tcBorders>
            <w:shd w:val="clear" w:color="auto" w:fill="auto"/>
          </w:tcPr>
          <w:p w14:paraId="0A32C085" w14:textId="292EE97F" w:rsidR="006B6BBF" w:rsidRDefault="006B6BBF" w:rsidP="006B6BBF">
            <w:pPr>
              <w:rPr>
                <w:rFonts w:ascii="Book Antiqua" w:hAnsi="Book Antiqua"/>
                <w:b/>
                <w:bCs/>
                <w:i/>
                <w:iCs/>
                <w:sz w:val="22"/>
              </w:rPr>
            </w:pPr>
            <w:r>
              <w:rPr>
                <w:rFonts w:ascii="Book Antiqua" w:hAnsi="Book Antiqua"/>
                <w:b/>
                <w:bCs/>
                <w:i/>
                <w:iCs/>
                <w:sz w:val="22"/>
              </w:rPr>
              <w:t>7 februarie</w:t>
            </w:r>
          </w:p>
        </w:tc>
      </w:tr>
      <w:tr w:rsidR="006B6BBF" w:rsidRPr="001247C6" w14:paraId="735E56BA"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7220CA72" w14:textId="61E229D1" w:rsidR="006B6BBF" w:rsidRPr="006B6BBF" w:rsidRDefault="006B6BBF" w:rsidP="006B6BBF">
            <w:pPr>
              <w:rPr>
                <w:rFonts w:ascii="Book Antiqua" w:hAnsi="Book Antiqua"/>
                <w:i/>
                <w:iCs/>
                <w:sz w:val="22"/>
              </w:rPr>
            </w:pPr>
            <w:r w:rsidRPr="006B6BBF">
              <w:rPr>
                <w:rFonts w:ascii="Book Antiqua" w:hAnsi="Book Antiqua"/>
                <w:i/>
                <w:iCs/>
                <w:sz w:val="22"/>
              </w:rPr>
              <w:t>Participare la emisiunea ,,Ora Exactă"", difuzată pe postul local de televiziune Antena 3 Deva.</w:t>
            </w:r>
          </w:p>
        </w:tc>
        <w:tc>
          <w:tcPr>
            <w:tcW w:w="846" w:type="pct"/>
            <w:tcBorders>
              <w:top w:val="dotted" w:sz="4" w:space="0" w:color="A6A6A6"/>
              <w:left w:val="double" w:sz="4" w:space="0" w:color="006600"/>
              <w:bottom w:val="dotted" w:sz="4" w:space="0" w:color="A6A6A6"/>
              <w:right w:val="nil"/>
            </w:tcBorders>
            <w:shd w:val="clear" w:color="auto" w:fill="auto"/>
          </w:tcPr>
          <w:p w14:paraId="6F0379A3" w14:textId="07C07F56" w:rsidR="006B6BBF" w:rsidRDefault="006B6BBF" w:rsidP="006B6BBF">
            <w:pPr>
              <w:rPr>
                <w:rFonts w:ascii="Book Antiqua" w:hAnsi="Book Antiqua"/>
                <w:b/>
                <w:bCs/>
                <w:i/>
                <w:iCs/>
                <w:sz w:val="22"/>
              </w:rPr>
            </w:pPr>
            <w:r>
              <w:rPr>
                <w:rFonts w:ascii="Book Antiqua" w:hAnsi="Book Antiqua"/>
                <w:b/>
                <w:bCs/>
                <w:i/>
                <w:iCs/>
                <w:sz w:val="22"/>
              </w:rPr>
              <w:t>7 februarie</w:t>
            </w:r>
          </w:p>
        </w:tc>
      </w:tr>
      <w:tr w:rsidR="006B6BBF" w:rsidRPr="001247C6" w14:paraId="3B2C43E2" w14:textId="77777777" w:rsidTr="00E41BEB">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0E0939E1" w14:textId="0BC45721" w:rsidR="006B6BBF" w:rsidRPr="006B6BBF" w:rsidRDefault="006B6BBF" w:rsidP="006B6BBF">
            <w:pPr>
              <w:rPr>
                <w:rFonts w:ascii="Book Antiqua" w:hAnsi="Book Antiqua"/>
                <w:i/>
                <w:iCs/>
                <w:sz w:val="22"/>
              </w:rPr>
            </w:pPr>
            <w:r w:rsidRPr="006B6BBF">
              <w:rPr>
                <w:rFonts w:ascii="Book Antiqua" w:hAnsi="Book Antiqua"/>
                <w:i/>
                <w:iCs/>
                <w:sz w:val="22"/>
              </w:rPr>
              <w:t xml:space="preserve">Participare la </w:t>
            </w:r>
            <w:r w:rsidRPr="006B6BBF">
              <w:rPr>
                <w:rFonts w:ascii="Cambria" w:hAnsi="Cambria" w:cs="Cambria"/>
                <w:i/>
                <w:iCs/>
                <w:sz w:val="22"/>
              </w:rPr>
              <w:t>ș</w:t>
            </w:r>
            <w:r w:rsidRPr="006B6BBF">
              <w:rPr>
                <w:rFonts w:ascii="Book Antiqua" w:hAnsi="Book Antiqua"/>
                <w:i/>
                <w:iCs/>
                <w:sz w:val="22"/>
              </w:rPr>
              <w:t>edin</w:t>
            </w:r>
            <w:r w:rsidRPr="006B6BBF">
              <w:rPr>
                <w:rFonts w:ascii="Cambria" w:hAnsi="Cambria" w:cs="Cambria"/>
                <w:i/>
                <w:iCs/>
                <w:sz w:val="22"/>
              </w:rPr>
              <w:t>ț</w:t>
            </w:r>
            <w:r w:rsidRPr="006B6BBF">
              <w:rPr>
                <w:rFonts w:ascii="Book Antiqua" w:hAnsi="Book Antiqua"/>
                <w:i/>
                <w:iCs/>
                <w:sz w:val="22"/>
              </w:rPr>
              <w:t>a Comisiei de Incluziune Social</w:t>
            </w:r>
            <w:r w:rsidRPr="006B6BBF">
              <w:rPr>
                <w:rFonts w:ascii="Book Antiqua" w:hAnsi="Book Antiqua" w:cs="Book Antiqua"/>
                <w:i/>
                <w:iCs/>
                <w:sz w:val="22"/>
              </w:rPr>
              <w:t>ă</w:t>
            </w:r>
            <w:r w:rsidRPr="006B6BBF">
              <w:rPr>
                <w:rFonts w:ascii="Book Antiqua" w:hAnsi="Book Antiqua"/>
                <w:i/>
                <w:iCs/>
                <w:sz w:val="22"/>
              </w:rPr>
              <w:t xml:space="preserve"> Hunedoara.</w:t>
            </w:r>
          </w:p>
        </w:tc>
        <w:tc>
          <w:tcPr>
            <w:tcW w:w="846" w:type="pct"/>
            <w:tcBorders>
              <w:top w:val="dotted" w:sz="4" w:space="0" w:color="A6A6A6"/>
              <w:left w:val="double" w:sz="4" w:space="0" w:color="006600"/>
              <w:bottom w:val="dotted" w:sz="4" w:space="0" w:color="A6A6A6"/>
              <w:right w:val="nil"/>
            </w:tcBorders>
            <w:shd w:val="clear" w:color="auto" w:fill="auto"/>
          </w:tcPr>
          <w:p w14:paraId="12FE2709" w14:textId="7B78EE55" w:rsidR="006B6BBF" w:rsidRDefault="006B6BBF" w:rsidP="006B6BBF">
            <w:pPr>
              <w:rPr>
                <w:rFonts w:ascii="Book Antiqua" w:hAnsi="Book Antiqua"/>
                <w:b/>
                <w:bCs/>
                <w:i/>
                <w:iCs/>
                <w:sz w:val="22"/>
              </w:rPr>
            </w:pPr>
            <w:r>
              <w:rPr>
                <w:rFonts w:ascii="Book Antiqua" w:hAnsi="Book Antiqua"/>
                <w:b/>
                <w:bCs/>
                <w:i/>
                <w:iCs/>
                <w:sz w:val="22"/>
              </w:rPr>
              <w:t>8 februarie</w:t>
            </w:r>
          </w:p>
        </w:tc>
      </w:tr>
    </w:tbl>
    <w:p w14:paraId="5765FCDC" w14:textId="13156439" w:rsidR="00DC25D9" w:rsidRDefault="007C285C" w:rsidP="003F0A6F">
      <w:pPr>
        <w:pStyle w:val="Sursacomp"/>
        <w:rPr>
          <w:color w:val="9999FF"/>
          <w:spacing w:val="40"/>
          <w:sz w:val="16"/>
          <w:szCs w:val="16"/>
        </w:rPr>
      </w:pPr>
      <w:r w:rsidRPr="00E74641">
        <w:t>Cancelaria</w:t>
      </w:r>
      <w:r w:rsidR="00007AB3">
        <w:t xml:space="preserve"> </w:t>
      </w:r>
      <w:r w:rsidRPr="00E74641">
        <w:t>Prefectului</w:t>
      </w:r>
      <w:r w:rsidR="00007AB3">
        <w:t xml:space="preserve"> </w:t>
      </w:r>
    </w:p>
    <w:p w14:paraId="67D2ED41" w14:textId="77777777" w:rsidR="00917D7E" w:rsidRDefault="007C285C" w:rsidP="006524A3">
      <w:pPr>
        <w:pStyle w:val="separatorcapitole"/>
      </w:pPr>
      <w:r w:rsidRPr="00E74641">
        <w:sym w:font="Wingdings" w:char="F07B"/>
      </w:r>
      <w:r w:rsidRPr="00E74641">
        <w:sym w:font="Wingdings" w:char="F07B"/>
      </w:r>
      <w:r w:rsidRPr="00E74641">
        <w:sym w:font="Wingdings" w:char="F07B"/>
      </w:r>
    </w:p>
    <w:p w14:paraId="7156AFF0" w14:textId="1BD80FEE" w:rsidR="00DB1642" w:rsidRPr="00E74641" w:rsidRDefault="00DB1642" w:rsidP="0062182A">
      <w:pPr>
        <w:spacing w:before="0"/>
        <w:jc w:val="center"/>
        <w:rPr>
          <w:szCs w:val="18"/>
        </w:rPr>
      </w:pPr>
      <w:r w:rsidRPr="00E74641">
        <w:rPr>
          <w:noProof/>
          <w:lang w:eastAsia="ro-RO"/>
        </w:rPr>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3A6CEC39" w:rsidR="00AF01AD" w:rsidRDefault="002F743E" w:rsidP="00C13BF6">
      <w:pPr>
        <w:pStyle w:val="AgendaPrefect"/>
        <w:spacing w:before="0" w:after="0"/>
        <w:ind w:left="360" w:right="198"/>
        <w:rPr>
          <w:rFonts w:ascii="Book Antiqua" w:hAnsi="Book Antiqua"/>
          <w:spacing w:val="-6"/>
          <w:sz w:val="20"/>
        </w:rPr>
      </w:pPr>
      <w:bookmarkStart w:id="21" w:name="_Toc9266392"/>
      <w:bookmarkStart w:id="22" w:name="_Toc12617696"/>
      <w:bookmarkStart w:id="23" w:name="_Toc158617910"/>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007AB3">
        <w:rPr>
          <w:rFonts w:ascii="Book Antiqua" w:hAnsi="Book Antiqua"/>
          <w:spacing w:val="-6"/>
          <w:sz w:val="20"/>
        </w:rPr>
        <w:t xml:space="preserve"> </w:t>
      </w:r>
      <w:r w:rsidR="00DB1642" w:rsidRPr="00E74641">
        <w:rPr>
          <w:rFonts w:ascii="Book Antiqua" w:hAnsi="Book Antiqua"/>
          <w:spacing w:val="-6"/>
          <w:sz w:val="20"/>
        </w:rPr>
        <w:t>de</w:t>
      </w:r>
      <w:r w:rsidR="00007AB3">
        <w:rPr>
          <w:rFonts w:ascii="Book Antiqua" w:hAnsi="Book Antiqua"/>
          <w:spacing w:val="-6"/>
          <w:sz w:val="20"/>
        </w:rPr>
        <w:t xml:space="preserve"> </w:t>
      </w:r>
      <w:r w:rsidR="00DB1642" w:rsidRPr="00E74641">
        <w:rPr>
          <w:rFonts w:ascii="Book Antiqua" w:hAnsi="Book Antiqua"/>
          <w:spacing w:val="-6"/>
          <w:sz w:val="20"/>
        </w:rPr>
        <w:t>Acte</w:t>
      </w:r>
      <w:r w:rsidR="00007AB3">
        <w:rPr>
          <w:rFonts w:ascii="Book Antiqua" w:hAnsi="Book Antiqua"/>
          <w:spacing w:val="-6"/>
          <w:sz w:val="20"/>
        </w:rPr>
        <w:t xml:space="preserve"> </w:t>
      </w:r>
      <w:r w:rsidR="00DB1642" w:rsidRPr="00E74641">
        <w:rPr>
          <w:rFonts w:ascii="Book Antiqua" w:hAnsi="Book Antiqua"/>
          <w:spacing w:val="-6"/>
          <w:sz w:val="20"/>
        </w:rPr>
        <w:t>normative</w:t>
      </w:r>
      <w:r w:rsidR="00007AB3">
        <w:rPr>
          <w:rFonts w:ascii="Book Antiqua" w:hAnsi="Book Antiqua"/>
          <w:spacing w:val="-6"/>
          <w:sz w:val="20"/>
        </w:rPr>
        <w:t xml:space="preserve"> </w:t>
      </w:r>
      <w:r w:rsidR="00DB1642" w:rsidRPr="00E74641">
        <w:rPr>
          <w:rFonts w:ascii="Book Antiqua" w:hAnsi="Book Antiqua"/>
          <w:spacing w:val="-6"/>
          <w:sz w:val="20"/>
        </w:rPr>
        <w:t>apărute</w:t>
      </w:r>
      <w:r w:rsidR="00007AB3">
        <w:rPr>
          <w:rFonts w:ascii="Book Antiqua" w:hAnsi="Book Antiqua"/>
          <w:spacing w:val="-6"/>
          <w:sz w:val="20"/>
        </w:rPr>
        <w:t xml:space="preserve"> </w:t>
      </w:r>
      <w:r w:rsidR="00DB1642" w:rsidRPr="00E74641">
        <w:rPr>
          <w:rFonts w:ascii="Book Antiqua" w:hAnsi="Book Antiqua"/>
          <w:spacing w:val="-6"/>
          <w:sz w:val="20"/>
        </w:rPr>
        <w:t>în</w:t>
      </w:r>
      <w:r w:rsidR="00007AB3">
        <w:rPr>
          <w:rFonts w:ascii="Book Antiqua" w:hAnsi="Book Antiqua"/>
          <w:spacing w:val="-6"/>
          <w:sz w:val="20"/>
        </w:rPr>
        <w:t xml:space="preserve"> </w:t>
      </w:r>
      <w:r w:rsidR="00DB1642" w:rsidRPr="00E74641">
        <w:rPr>
          <w:rFonts w:ascii="Book Antiqua" w:hAnsi="Book Antiqua"/>
          <w:spacing w:val="-6"/>
          <w:sz w:val="20"/>
        </w:rPr>
        <w:t>Monitorul</w:t>
      </w:r>
      <w:r w:rsidR="00007AB3">
        <w:rPr>
          <w:rFonts w:ascii="Book Antiqua" w:hAnsi="Book Antiqua"/>
          <w:spacing w:val="-6"/>
          <w:sz w:val="20"/>
        </w:rPr>
        <w:t xml:space="preserve"> </w:t>
      </w:r>
      <w:r w:rsidR="00DB1642" w:rsidRPr="00E74641">
        <w:rPr>
          <w:rFonts w:ascii="Book Antiqua" w:hAnsi="Book Antiqua"/>
          <w:spacing w:val="-6"/>
          <w:sz w:val="20"/>
        </w:rPr>
        <w:t>Oficial</w:t>
      </w:r>
      <w:r w:rsidR="00007AB3">
        <w:rPr>
          <w:rFonts w:ascii="Book Antiqua" w:hAnsi="Book Antiqua"/>
          <w:spacing w:val="-6"/>
          <w:sz w:val="20"/>
        </w:rPr>
        <w:t xml:space="preserve"> </w:t>
      </w:r>
      <w:r w:rsidR="00DB1642" w:rsidRPr="00E74641">
        <w:rPr>
          <w:rFonts w:ascii="Book Antiqua" w:hAnsi="Book Antiqua"/>
          <w:spacing w:val="-6"/>
          <w:sz w:val="20"/>
        </w:rPr>
        <w:t>al</w:t>
      </w:r>
      <w:r w:rsidR="00007AB3">
        <w:rPr>
          <w:rFonts w:ascii="Book Antiqua" w:hAnsi="Book Antiqua"/>
          <w:spacing w:val="-6"/>
          <w:sz w:val="20"/>
        </w:rPr>
        <w:t xml:space="preserve"> </w:t>
      </w:r>
      <w:r w:rsidR="00DB1642" w:rsidRPr="00E74641">
        <w:rPr>
          <w:rFonts w:ascii="Book Antiqua" w:hAnsi="Book Antiqua"/>
          <w:spacing w:val="-6"/>
          <w:sz w:val="20"/>
        </w:rPr>
        <w:t>României</w:t>
      </w:r>
      <w:r w:rsidR="00007AB3">
        <w:t xml:space="preserve"> </w:t>
      </w:r>
      <w:r w:rsidR="00DB1642" w:rsidRPr="00E74641">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E74641">
        <w:rPr>
          <w:rFonts w:ascii="Book Antiqua" w:hAnsi="Book Antiqua"/>
          <w:spacing w:val="-6"/>
          <w:sz w:val="20"/>
        </w:rPr>
        <w:t>în</w:t>
      </w:r>
      <w:r w:rsidR="00007AB3">
        <w:rPr>
          <w:rFonts w:ascii="Book Antiqua" w:hAnsi="Book Antiqua"/>
          <w:spacing w:val="-6"/>
          <w:sz w:val="20"/>
        </w:rPr>
        <w:t xml:space="preserve"> </w:t>
      </w:r>
      <w:r w:rsidR="00B577BB" w:rsidRPr="00E74641">
        <w:rPr>
          <w:rFonts w:ascii="Book Antiqua" w:hAnsi="Book Antiqua"/>
          <w:spacing w:val="-6"/>
          <w:sz w:val="20"/>
        </w:rPr>
        <w:t>perioada</w:t>
      </w:r>
      <w:r w:rsidR="00007AB3">
        <w:rPr>
          <w:rFonts w:ascii="Book Antiqua" w:hAnsi="Book Antiqua"/>
          <w:spacing w:val="-6"/>
          <w:sz w:val="20"/>
        </w:rPr>
        <w:t xml:space="preserve"> </w:t>
      </w:r>
      <w:bookmarkStart w:id="71" w:name="_Hlk89673293"/>
      <w:r w:rsidR="0015779B" w:rsidRPr="0015779B">
        <w:rPr>
          <w:rFonts w:ascii="Book Antiqua" w:hAnsi="Book Antiqua"/>
          <w:spacing w:val="-6"/>
          <w:sz w:val="20"/>
        </w:rPr>
        <w:t>5</w:t>
      </w:r>
      <w:r w:rsidR="00007AB3">
        <w:rPr>
          <w:rFonts w:ascii="Book Antiqua" w:hAnsi="Book Antiqua"/>
          <w:spacing w:val="-6"/>
          <w:sz w:val="20"/>
        </w:rPr>
        <w:t xml:space="preserve"> </w:t>
      </w:r>
      <w:r w:rsidR="0015779B" w:rsidRPr="0015779B">
        <w:rPr>
          <w:rFonts w:ascii="Book Antiqua" w:hAnsi="Book Antiqua"/>
          <w:spacing w:val="-6"/>
          <w:sz w:val="20"/>
        </w:rPr>
        <w:t>-</w:t>
      </w:r>
      <w:r w:rsidR="00007AB3">
        <w:rPr>
          <w:rFonts w:ascii="Book Antiqua" w:hAnsi="Book Antiqua"/>
          <w:spacing w:val="-6"/>
          <w:sz w:val="20"/>
        </w:rPr>
        <w:t xml:space="preserve"> </w:t>
      </w:r>
      <w:r w:rsidR="0015779B" w:rsidRPr="0015779B">
        <w:rPr>
          <w:rFonts w:ascii="Book Antiqua" w:hAnsi="Book Antiqua"/>
          <w:spacing w:val="-6"/>
          <w:sz w:val="20"/>
        </w:rPr>
        <w:t>9</w:t>
      </w:r>
      <w:r w:rsidR="00007AB3">
        <w:rPr>
          <w:rFonts w:ascii="Book Antiqua" w:hAnsi="Book Antiqua"/>
          <w:spacing w:val="-6"/>
          <w:sz w:val="20"/>
        </w:rPr>
        <w:t xml:space="preserve"> </w:t>
      </w:r>
      <w:r w:rsidR="0015779B" w:rsidRPr="0015779B">
        <w:rPr>
          <w:rFonts w:ascii="Book Antiqua" w:hAnsi="Book Antiqua"/>
          <w:spacing w:val="-6"/>
          <w:sz w:val="20"/>
        </w:rPr>
        <w:t>februarie</w:t>
      </w:r>
      <w:r w:rsidR="00AB4E40" w:rsidRPr="00E74641">
        <w:rPr>
          <w:rFonts w:ascii="Book Antiqua" w:hAnsi="Book Antiqua"/>
          <w:spacing w:val="-6"/>
          <w:sz w:val="20"/>
        </w:rPr>
        <w:t>,</w:t>
      </w:r>
      <w:r w:rsidR="00007AB3">
        <w:rPr>
          <w:rFonts w:ascii="Book Antiqua" w:hAnsi="Book Antiqua"/>
          <w:spacing w:val="-6"/>
          <w:sz w:val="20"/>
        </w:rPr>
        <w:t xml:space="preserve"> </w:t>
      </w:r>
      <w:bookmarkEnd w:id="71"/>
      <w:r w:rsidR="003726DC" w:rsidRPr="00E74641">
        <w:rPr>
          <w:rFonts w:ascii="Book Antiqua" w:hAnsi="Book Antiqua"/>
          <w:spacing w:val="-6"/>
          <w:sz w:val="20"/>
        </w:rPr>
        <w:t>202</w:t>
      </w:r>
      <w:bookmarkStart w:id="72" w:name="_Hlk144102679"/>
      <w:r w:rsidR="00D347BD">
        <w:rPr>
          <w:rFonts w:ascii="Book Antiqua" w:hAnsi="Book Antiqua"/>
          <w:spacing w:val="-6"/>
          <w:sz w:val="20"/>
        </w:rPr>
        <w:t>4</w:t>
      </w:r>
      <w:bookmarkEnd w:id="23"/>
    </w:p>
    <w:p w14:paraId="3E1C148A" w14:textId="03C3BBD4" w:rsidR="00674B02" w:rsidRPr="007F28EB" w:rsidRDefault="00674B02" w:rsidP="00674B02">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sidR="00B425B9">
        <w:rPr>
          <w:b/>
          <w:bCs/>
          <w:color w:val="3333FF"/>
        </w:rPr>
        <w:t>104</w:t>
      </w:r>
      <w:r w:rsidR="00007AB3">
        <w:rPr>
          <w:b/>
          <w:bCs/>
          <w:color w:val="3333FF"/>
        </w:rPr>
        <w:t xml:space="preserve"> </w:t>
      </w:r>
      <w:r w:rsidRPr="007F28EB">
        <w:rPr>
          <w:b/>
          <w:bCs/>
          <w:color w:val="3333FF"/>
        </w:rPr>
        <w:t>/</w:t>
      </w:r>
      <w:r w:rsidR="00007AB3">
        <w:rPr>
          <w:b/>
          <w:bCs/>
          <w:color w:val="3333FF"/>
        </w:rPr>
        <w:t xml:space="preserve"> </w:t>
      </w:r>
      <w:r w:rsidR="00B576CD">
        <w:rPr>
          <w:b/>
          <w:bCs/>
          <w:color w:val="3333FF"/>
        </w:rPr>
        <w:t>5</w:t>
      </w:r>
      <w:r w:rsidR="00007AB3">
        <w:rPr>
          <w:b/>
          <w:bCs/>
          <w:color w:val="3333FF"/>
        </w:rPr>
        <w:t xml:space="preserve"> </w:t>
      </w:r>
      <w:r w:rsidR="00B425B9">
        <w:rPr>
          <w:b/>
          <w:bCs/>
          <w:color w:val="3333FF"/>
        </w:rPr>
        <w:t>Februarie</w:t>
      </w:r>
      <w:r w:rsidR="00007AB3">
        <w:rPr>
          <w:b/>
          <w:bCs/>
          <w:color w:val="3333FF"/>
        </w:rPr>
        <w:t xml:space="preserve"> </w:t>
      </w:r>
      <w:r w:rsidRPr="007F28EB">
        <w:rPr>
          <w:b/>
          <w:bCs/>
          <w:color w:val="3333FF"/>
        </w:rPr>
        <w:t>2024</w:t>
      </w:r>
    </w:p>
    <w:p w14:paraId="564CD33D" w14:textId="2AED7320" w:rsidR="00674B02" w:rsidRDefault="00B425B9" w:rsidP="00674B02">
      <w:pPr>
        <w:numPr>
          <w:ilvl w:val="0"/>
          <w:numId w:val="2"/>
        </w:numPr>
        <w:spacing w:after="20"/>
        <w:ind w:right="198"/>
        <w:contextualSpacing/>
        <w:rPr>
          <w:color w:val="000000" w:themeColor="text1"/>
        </w:rPr>
      </w:pPr>
      <w:r w:rsidRPr="00B425B9">
        <w:rPr>
          <w:color w:val="000000" w:themeColor="text1"/>
        </w:rPr>
        <w:t>Nr.</w:t>
      </w:r>
      <w:r w:rsidR="00007AB3">
        <w:rPr>
          <w:color w:val="000000" w:themeColor="text1"/>
        </w:rPr>
        <w:t xml:space="preserve"> </w:t>
      </w:r>
      <w:r w:rsidRPr="00B425B9">
        <w:rPr>
          <w:b/>
          <w:bCs/>
          <w:color w:val="000000" w:themeColor="text1"/>
        </w:rPr>
        <w:t>243</w:t>
      </w:r>
      <w:r w:rsidR="00007AB3">
        <w:rPr>
          <w:color w:val="000000" w:themeColor="text1"/>
        </w:rPr>
        <w:t xml:space="preserve"> </w:t>
      </w:r>
      <w:r w:rsidRPr="00B425B9">
        <w:rPr>
          <w:color w:val="000000" w:themeColor="text1"/>
        </w:rPr>
        <w:t>/</w:t>
      </w:r>
      <w:r w:rsidR="00007AB3">
        <w:rPr>
          <w:color w:val="000000" w:themeColor="text1"/>
        </w:rPr>
        <w:t xml:space="preserve"> </w:t>
      </w:r>
      <w:r w:rsidRPr="00B425B9">
        <w:rPr>
          <w:b/>
          <w:bCs/>
          <w:color w:val="000000" w:themeColor="text1"/>
        </w:rPr>
        <w:t>5</w:t>
      </w:r>
      <w:r w:rsidR="00007AB3">
        <w:rPr>
          <w:b/>
          <w:bCs/>
          <w:color w:val="000000" w:themeColor="text1"/>
        </w:rPr>
        <w:t xml:space="preserve"> </w:t>
      </w:r>
      <w:r w:rsidRPr="00B425B9">
        <w:rPr>
          <w:b/>
          <w:bCs/>
          <w:color w:val="000000" w:themeColor="text1"/>
        </w:rPr>
        <w:t>Februarie</w:t>
      </w:r>
      <w:r w:rsidR="00007AB3">
        <w:rPr>
          <w:b/>
          <w:bCs/>
          <w:color w:val="000000" w:themeColor="text1"/>
        </w:rPr>
        <w:t xml:space="preserve"> </w:t>
      </w:r>
      <w:r w:rsidRPr="00B425B9">
        <w:rPr>
          <w:b/>
          <w:bCs/>
          <w:color w:val="000000" w:themeColor="text1"/>
        </w:rPr>
        <w:t>2024</w:t>
      </w:r>
      <w:r w:rsidRPr="00B425B9">
        <w:rPr>
          <w:color w:val="000000" w:themeColor="text1"/>
        </w:rPr>
        <w:t>,</w:t>
      </w:r>
      <w:r w:rsidR="00007AB3">
        <w:rPr>
          <w:color w:val="000000" w:themeColor="text1"/>
        </w:rPr>
        <w:t xml:space="preserve"> </w:t>
      </w:r>
      <w:r w:rsidRPr="00B425B9">
        <w:rPr>
          <w:color w:val="000000" w:themeColor="text1"/>
        </w:rPr>
        <w:t>Agenția</w:t>
      </w:r>
      <w:r w:rsidR="00007AB3">
        <w:rPr>
          <w:color w:val="000000" w:themeColor="text1"/>
        </w:rPr>
        <w:t xml:space="preserve"> </w:t>
      </w:r>
      <w:r w:rsidRPr="00B425B9">
        <w:rPr>
          <w:color w:val="000000" w:themeColor="text1"/>
        </w:rPr>
        <w:t>Națională</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Funcționarilor</w:t>
      </w:r>
      <w:r w:rsidR="00007AB3">
        <w:rPr>
          <w:color w:val="000000" w:themeColor="text1"/>
        </w:rPr>
        <w:t xml:space="preserve"> </w:t>
      </w:r>
      <w:r w:rsidRPr="00B425B9">
        <w:rPr>
          <w:color w:val="000000" w:themeColor="text1"/>
        </w:rPr>
        <w:t>Publici</w:t>
      </w:r>
      <w:r w:rsidR="00007AB3">
        <w:rPr>
          <w:color w:val="000000" w:themeColor="text1"/>
        </w:rPr>
        <w:t xml:space="preserve"> </w:t>
      </w:r>
      <w:r w:rsidR="00674B02">
        <w:rPr>
          <w:color w:val="000000" w:themeColor="text1"/>
        </w:rPr>
        <w:t>-</w:t>
      </w:r>
      <w:r w:rsidR="00007AB3">
        <w:rPr>
          <w:color w:val="000000" w:themeColor="text1"/>
        </w:rPr>
        <w:t xml:space="preserve"> </w:t>
      </w:r>
      <w:r w:rsidRPr="00B425B9">
        <w:rPr>
          <w:color w:val="000000" w:themeColor="text1"/>
        </w:rPr>
        <w:t>Ordin</w:t>
      </w:r>
      <w:r w:rsidR="00007AB3">
        <w:rPr>
          <w:color w:val="000000" w:themeColor="text1"/>
        </w:rPr>
        <w:t xml:space="preserve"> </w:t>
      </w:r>
      <w:r w:rsidRPr="00B425B9">
        <w:rPr>
          <w:color w:val="000000" w:themeColor="text1"/>
        </w:rPr>
        <w:t>privind</w:t>
      </w:r>
      <w:r w:rsidR="00007AB3">
        <w:rPr>
          <w:color w:val="000000" w:themeColor="text1"/>
        </w:rPr>
        <w:t xml:space="preserve"> </w:t>
      </w:r>
      <w:r w:rsidRPr="00B425B9">
        <w:rPr>
          <w:color w:val="000000" w:themeColor="text1"/>
        </w:rPr>
        <w:t>aprobarea</w:t>
      </w:r>
      <w:r w:rsidR="00007AB3">
        <w:rPr>
          <w:color w:val="000000" w:themeColor="text1"/>
        </w:rPr>
        <w:t xml:space="preserve"> </w:t>
      </w:r>
      <w:r w:rsidRPr="00B425B9">
        <w:rPr>
          <w:color w:val="000000" w:themeColor="text1"/>
        </w:rPr>
        <w:t>Planului</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recrutare</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funcționarilor</w:t>
      </w:r>
      <w:r w:rsidR="00007AB3">
        <w:rPr>
          <w:color w:val="000000" w:themeColor="text1"/>
        </w:rPr>
        <w:t xml:space="preserve"> </w:t>
      </w:r>
      <w:r w:rsidRPr="00B425B9">
        <w:rPr>
          <w:color w:val="000000" w:themeColor="text1"/>
        </w:rPr>
        <w:t>publici</w:t>
      </w:r>
      <w:r w:rsidR="00007AB3">
        <w:rPr>
          <w:color w:val="000000" w:themeColor="text1"/>
        </w:rPr>
        <w:t xml:space="preserve"> </w:t>
      </w:r>
      <w:r w:rsidRPr="00B425B9">
        <w:rPr>
          <w:color w:val="000000" w:themeColor="text1"/>
        </w:rPr>
        <w:t>pentru</w:t>
      </w:r>
      <w:r w:rsidR="00007AB3">
        <w:rPr>
          <w:color w:val="000000" w:themeColor="text1"/>
        </w:rPr>
        <w:t xml:space="preserve"> </w:t>
      </w:r>
      <w:r w:rsidRPr="00B425B9">
        <w:rPr>
          <w:color w:val="000000" w:themeColor="text1"/>
        </w:rPr>
        <w:t>ocuparea</w:t>
      </w:r>
      <w:r w:rsidR="00007AB3">
        <w:rPr>
          <w:color w:val="000000" w:themeColor="text1"/>
        </w:rPr>
        <w:t xml:space="preserve"> </w:t>
      </w:r>
      <w:r w:rsidRPr="00B425B9">
        <w:rPr>
          <w:color w:val="000000" w:themeColor="text1"/>
        </w:rPr>
        <w:t>funcțiilor</w:t>
      </w:r>
      <w:r w:rsidR="00007AB3">
        <w:rPr>
          <w:color w:val="000000" w:themeColor="text1"/>
        </w:rPr>
        <w:t xml:space="preserve"> </w:t>
      </w:r>
      <w:r w:rsidRPr="00B425B9">
        <w:rPr>
          <w:color w:val="000000" w:themeColor="text1"/>
        </w:rPr>
        <w:t>publice</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execuție</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grad</w:t>
      </w:r>
      <w:r w:rsidR="00007AB3">
        <w:rPr>
          <w:color w:val="000000" w:themeColor="text1"/>
        </w:rPr>
        <w:t xml:space="preserve"> </w:t>
      </w:r>
      <w:r w:rsidRPr="00B425B9">
        <w:rPr>
          <w:color w:val="000000" w:themeColor="text1"/>
        </w:rPr>
        <w:t>profesional</w:t>
      </w:r>
      <w:r w:rsidR="00007AB3">
        <w:rPr>
          <w:color w:val="000000" w:themeColor="text1"/>
        </w:rPr>
        <w:t xml:space="preserve"> </w:t>
      </w:r>
      <w:r w:rsidRPr="00B425B9">
        <w:rPr>
          <w:color w:val="000000" w:themeColor="text1"/>
        </w:rPr>
        <w:t>debutant</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asistent,</w:t>
      </w:r>
      <w:r w:rsidR="00007AB3">
        <w:rPr>
          <w:color w:val="000000" w:themeColor="text1"/>
        </w:rPr>
        <w:t xml:space="preserve"> </w:t>
      </w:r>
      <w:r w:rsidRPr="00B425B9">
        <w:rPr>
          <w:color w:val="000000" w:themeColor="text1"/>
        </w:rPr>
        <w:t>vacante,</w:t>
      </w:r>
      <w:r w:rsidR="00007AB3">
        <w:rPr>
          <w:color w:val="000000" w:themeColor="text1"/>
        </w:rPr>
        <w:t xml:space="preserve"> </w:t>
      </w:r>
      <w:r w:rsidRPr="00B425B9">
        <w:rPr>
          <w:color w:val="000000" w:themeColor="text1"/>
        </w:rPr>
        <w:t>precum</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funcțiilor</w:t>
      </w:r>
      <w:r w:rsidR="00007AB3">
        <w:rPr>
          <w:color w:val="000000" w:themeColor="text1"/>
        </w:rPr>
        <w:t xml:space="preserve"> </w:t>
      </w:r>
      <w:r w:rsidRPr="00B425B9">
        <w:rPr>
          <w:color w:val="000000" w:themeColor="text1"/>
        </w:rPr>
        <w:t>publice</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conducere</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director</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director</w:t>
      </w:r>
      <w:r w:rsidR="00007AB3">
        <w:rPr>
          <w:color w:val="000000" w:themeColor="text1"/>
        </w:rPr>
        <w:t xml:space="preserve"> </w:t>
      </w:r>
      <w:r w:rsidRPr="00B425B9">
        <w:rPr>
          <w:color w:val="000000" w:themeColor="text1"/>
        </w:rPr>
        <w:t>adjunct,</w:t>
      </w:r>
      <w:r w:rsidR="00007AB3">
        <w:rPr>
          <w:color w:val="000000" w:themeColor="text1"/>
        </w:rPr>
        <w:t xml:space="preserve"> </w:t>
      </w:r>
      <w:r w:rsidRPr="00B425B9">
        <w:rPr>
          <w:color w:val="000000" w:themeColor="text1"/>
        </w:rPr>
        <w:t>vacante,</w:t>
      </w:r>
      <w:r w:rsidR="00007AB3">
        <w:rPr>
          <w:color w:val="000000" w:themeColor="text1"/>
        </w:rPr>
        <w:t xml:space="preserve"> </w:t>
      </w:r>
      <w:r w:rsidRPr="00B425B9">
        <w:rPr>
          <w:color w:val="000000" w:themeColor="text1"/>
        </w:rPr>
        <w:t>prevăzute</w:t>
      </w:r>
      <w:r w:rsidR="00007AB3">
        <w:rPr>
          <w:color w:val="000000" w:themeColor="text1"/>
        </w:rPr>
        <w:t xml:space="preserve"> </w:t>
      </w:r>
      <w:r w:rsidRPr="00B425B9">
        <w:rPr>
          <w:color w:val="000000" w:themeColor="text1"/>
        </w:rPr>
        <w:t>la</w:t>
      </w:r>
      <w:r w:rsidR="00007AB3">
        <w:rPr>
          <w:color w:val="000000" w:themeColor="text1"/>
        </w:rPr>
        <w:t xml:space="preserve"> </w:t>
      </w:r>
      <w:r w:rsidRPr="00B425B9">
        <w:rPr>
          <w:color w:val="000000" w:themeColor="text1"/>
        </w:rPr>
        <w:t>art.</w:t>
      </w:r>
      <w:r w:rsidR="00007AB3">
        <w:rPr>
          <w:color w:val="000000" w:themeColor="text1"/>
        </w:rPr>
        <w:t xml:space="preserve"> </w:t>
      </w:r>
      <w:r w:rsidRPr="00B425B9">
        <w:rPr>
          <w:color w:val="000000" w:themeColor="text1"/>
        </w:rPr>
        <w:t>XIII</w:t>
      </w:r>
      <w:r w:rsidR="00007AB3">
        <w:rPr>
          <w:color w:val="000000" w:themeColor="text1"/>
        </w:rPr>
        <w:t xml:space="preserve"> </w:t>
      </w:r>
      <w:r w:rsidRPr="00B425B9">
        <w:rPr>
          <w:color w:val="000000" w:themeColor="text1"/>
        </w:rPr>
        <w:t>alin.</w:t>
      </w:r>
      <w:r w:rsidR="00007AB3">
        <w:rPr>
          <w:color w:val="000000" w:themeColor="text1"/>
        </w:rPr>
        <w:t xml:space="preserve"> </w:t>
      </w:r>
      <w:r w:rsidRPr="00B425B9">
        <w:rPr>
          <w:color w:val="000000" w:themeColor="text1"/>
        </w:rPr>
        <w:t>(1)</w:t>
      </w:r>
      <w:r w:rsidR="00007AB3">
        <w:rPr>
          <w:color w:val="000000" w:themeColor="text1"/>
        </w:rPr>
        <w:t xml:space="preserve"> </w:t>
      </w:r>
      <w:r w:rsidRPr="00B425B9">
        <w:rPr>
          <w:color w:val="000000" w:themeColor="text1"/>
        </w:rPr>
        <w:t>din</w:t>
      </w:r>
      <w:r w:rsidR="00007AB3">
        <w:rPr>
          <w:color w:val="000000" w:themeColor="text1"/>
        </w:rPr>
        <w:t xml:space="preserve"> </w:t>
      </w:r>
      <w:r w:rsidRPr="00B425B9">
        <w:rPr>
          <w:color w:val="000000" w:themeColor="text1"/>
        </w:rPr>
        <w:t>Ordonanța</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urgență</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Guvernului</w:t>
      </w:r>
      <w:r w:rsidR="00007AB3">
        <w:rPr>
          <w:color w:val="000000" w:themeColor="text1"/>
        </w:rPr>
        <w:t xml:space="preserve"> </w:t>
      </w:r>
      <w:r w:rsidRPr="00B425B9">
        <w:rPr>
          <w:color w:val="000000" w:themeColor="text1"/>
        </w:rPr>
        <w:t>nr.</w:t>
      </w:r>
      <w:r w:rsidR="00007AB3">
        <w:rPr>
          <w:color w:val="000000" w:themeColor="text1"/>
        </w:rPr>
        <w:t xml:space="preserve"> </w:t>
      </w:r>
      <w:r w:rsidRPr="00B425B9">
        <w:rPr>
          <w:color w:val="000000" w:themeColor="text1"/>
        </w:rPr>
        <w:t>121/2023</w:t>
      </w:r>
      <w:r w:rsidR="00007AB3">
        <w:rPr>
          <w:color w:val="000000" w:themeColor="text1"/>
        </w:rPr>
        <w:t xml:space="preserve"> </w:t>
      </w:r>
      <w:r w:rsidRPr="00B425B9">
        <w:rPr>
          <w:color w:val="000000" w:themeColor="text1"/>
        </w:rPr>
        <w:t>pentru</w:t>
      </w:r>
      <w:r w:rsidR="00007AB3">
        <w:rPr>
          <w:color w:val="000000" w:themeColor="text1"/>
        </w:rPr>
        <w:t xml:space="preserve"> </w:t>
      </w:r>
      <w:r w:rsidRPr="00B425B9">
        <w:rPr>
          <w:color w:val="000000" w:themeColor="text1"/>
        </w:rPr>
        <w:t>modificarea</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completarea</w:t>
      </w:r>
      <w:r w:rsidR="00007AB3">
        <w:rPr>
          <w:color w:val="000000" w:themeColor="text1"/>
        </w:rPr>
        <w:t xml:space="preserve"> </w:t>
      </w:r>
      <w:r w:rsidRPr="00B425B9">
        <w:rPr>
          <w:color w:val="000000" w:themeColor="text1"/>
        </w:rPr>
        <w:t>Ordonanței</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urgență</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Guvernului</w:t>
      </w:r>
      <w:r w:rsidR="00007AB3">
        <w:rPr>
          <w:color w:val="000000" w:themeColor="text1"/>
        </w:rPr>
        <w:t xml:space="preserve"> </w:t>
      </w:r>
      <w:r w:rsidRPr="00B425B9">
        <w:rPr>
          <w:color w:val="000000" w:themeColor="text1"/>
        </w:rPr>
        <w:t>nr.</w:t>
      </w:r>
      <w:r w:rsidR="00007AB3">
        <w:rPr>
          <w:color w:val="000000" w:themeColor="text1"/>
        </w:rPr>
        <w:t xml:space="preserve"> </w:t>
      </w:r>
      <w:r w:rsidRPr="00B425B9">
        <w:rPr>
          <w:color w:val="000000" w:themeColor="text1"/>
        </w:rPr>
        <w:t>57/2019</w:t>
      </w:r>
      <w:r w:rsidR="00007AB3">
        <w:rPr>
          <w:color w:val="000000" w:themeColor="text1"/>
        </w:rPr>
        <w:t xml:space="preserve"> </w:t>
      </w:r>
      <w:r w:rsidRPr="00B425B9">
        <w:rPr>
          <w:color w:val="000000" w:themeColor="text1"/>
        </w:rPr>
        <w:t>privind</w:t>
      </w:r>
      <w:r w:rsidR="00007AB3">
        <w:rPr>
          <w:color w:val="000000" w:themeColor="text1"/>
        </w:rPr>
        <w:t xml:space="preserve"> </w:t>
      </w:r>
      <w:r w:rsidRPr="00B425B9">
        <w:rPr>
          <w:color w:val="000000" w:themeColor="text1"/>
        </w:rPr>
        <w:t>Codul</w:t>
      </w:r>
      <w:r w:rsidR="00007AB3">
        <w:rPr>
          <w:color w:val="000000" w:themeColor="text1"/>
        </w:rPr>
        <w:t xml:space="preserve"> </w:t>
      </w:r>
      <w:r w:rsidRPr="00B425B9">
        <w:rPr>
          <w:color w:val="000000" w:themeColor="text1"/>
        </w:rPr>
        <w:t>administrativ,</w:t>
      </w:r>
      <w:r w:rsidR="00007AB3">
        <w:rPr>
          <w:color w:val="000000" w:themeColor="text1"/>
        </w:rPr>
        <w:t xml:space="preserve"> </w:t>
      </w:r>
      <w:r w:rsidRPr="00B425B9">
        <w:rPr>
          <w:color w:val="000000" w:themeColor="text1"/>
        </w:rPr>
        <w:t>precum</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pentru</w:t>
      </w:r>
      <w:r w:rsidR="00007AB3">
        <w:rPr>
          <w:color w:val="000000" w:themeColor="text1"/>
        </w:rPr>
        <w:t xml:space="preserve"> </w:t>
      </w:r>
      <w:r w:rsidRPr="00B425B9">
        <w:rPr>
          <w:color w:val="000000" w:themeColor="text1"/>
        </w:rPr>
        <w:t>modificarea</w:t>
      </w:r>
      <w:r w:rsidR="00007AB3">
        <w:rPr>
          <w:color w:val="000000" w:themeColor="text1"/>
        </w:rPr>
        <w:t xml:space="preserve"> </w:t>
      </w:r>
      <w:r w:rsidRPr="00B425B9">
        <w:rPr>
          <w:color w:val="000000" w:themeColor="text1"/>
        </w:rPr>
        <w:t>art.</w:t>
      </w:r>
      <w:r w:rsidR="00007AB3">
        <w:rPr>
          <w:color w:val="000000" w:themeColor="text1"/>
        </w:rPr>
        <w:t xml:space="preserve"> </w:t>
      </w:r>
      <w:r w:rsidRPr="00B425B9">
        <w:rPr>
          <w:color w:val="000000" w:themeColor="text1"/>
        </w:rPr>
        <w:t>III</w:t>
      </w:r>
      <w:r w:rsidR="00007AB3">
        <w:rPr>
          <w:color w:val="000000" w:themeColor="text1"/>
        </w:rPr>
        <w:t xml:space="preserve"> </w:t>
      </w:r>
      <w:r w:rsidRPr="00B425B9">
        <w:rPr>
          <w:color w:val="000000" w:themeColor="text1"/>
        </w:rPr>
        <w:t>din</w:t>
      </w:r>
      <w:r w:rsidR="00007AB3">
        <w:rPr>
          <w:color w:val="000000" w:themeColor="text1"/>
        </w:rPr>
        <w:t xml:space="preserve"> </w:t>
      </w:r>
      <w:r w:rsidRPr="00B425B9">
        <w:rPr>
          <w:color w:val="000000" w:themeColor="text1"/>
        </w:rPr>
        <w:t>Ordonanța</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urgență</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Guvernului</w:t>
      </w:r>
      <w:r w:rsidR="00007AB3">
        <w:rPr>
          <w:color w:val="000000" w:themeColor="text1"/>
        </w:rPr>
        <w:t xml:space="preserve"> </w:t>
      </w:r>
      <w:r w:rsidRPr="00B425B9">
        <w:rPr>
          <w:color w:val="000000" w:themeColor="text1"/>
        </w:rPr>
        <w:t>nr.</w:t>
      </w:r>
      <w:r w:rsidR="00007AB3">
        <w:rPr>
          <w:color w:val="000000" w:themeColor="text1"/>
        </w:rPr>
        <w:t xml:space="preserve"> </w:t>
      </w:r>
      <w:r w:rsidRPr="00B425B9">
        <w:rPr>
          <w:color w:val="000000" w:themeColor="text1"/>
        </w:rPr>
        <w:t>191/2022</w:t>
      </w:r>
      <w:r w:rsidR="00007AB3">
        <w:rPr>
          <w:color w:val="000000" w:themeColor="text1"/>
        </w:rPr>
        <w:t xml:space="preserve"> </w:t>
      </w:r>
      <w:r w:rsidRPr="00B425B9">
        <w:rPr>
          <w:color w:val="000000" w:themeColor="text1"/>
        </w:rPr>
        <w:t>pentru</w:t>
      </w:r>
      <w:r w:rsidR="00007AB3">
        <w:rPr>
          <w:color w:val="000000" w:themeColor="text1"/>
        </w:rPr>
        <w:t xml:space="preserve"> </w:t>
      </w:r>
      <w:r w:rsidRPr="00B425B9">
        <w:rPr>
          <w:color w:val="000000" w:themeColor="text1"/>
        </w:rPr>
        <w:t>modificarea</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completarea</w:t>
      </w:r>
      <w:r w:rsidR="00007AB3">
        <w:rPr>
          <w:color w:val="000000" w:themeColor="text1"/>
        </w:rPr>
        <w:t xml:space="preserve"> </w:t>
      </w:r>
      <w:r w:rsidRPr="00B425B9">
        <w:rPr>
          <w:color w:val="000000" w:themeColor="text1"/>
        </w:rPr>
        <w:t>Ordonanței</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urgență</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Guvernului</w:t>
      </w:r>
      <w:r w:rsidR="00007AB3">
        <w:rPr>
          <w:color w:val="000000" w:themeColor="text1"/>
        </w:rPr>
        <w:t xml:space="preserve"> </w:t>
      </w:r>
      <w:r w:rsidRPr="00B425B9">
        <w:rPr>
          <w:color w:val="000000" w:themeColor="text1"/>
        </w:rPr>
        <w:t>nr.</w:t>
      </w:r>
      <w:r w:rsidR="00007AB3">
        <w:rPr>
          <w:color w:val="000000" w:themeColor="text1"/>
        </w:rPr>
        <w:t xml:space="preserve"> </w:t>
      </w:r>
      <w:r w:rsidRPr="00B425B9">
        <w:rPr>
          <w:color w:val="000000" w:themeColor="text1"/>
        </w:rPr>
        <w:t>57/2019</w:t>
      </w:r>
      <w:r w:rsidR="00007AB3">
        <w:rPr>
          <w:color w:val="000000" w:themeColor="text1"/>
        </w:rPr>
        <w:t xml:space="preserve"> </w:t>
      </w:r>
      <w:r w:rsidRPr="00B425B9">
        <w:rPr>
          <w:color w:val="000000" w:themeColor="text1"/>
        </w:rPr>
        <w:t>privind</w:t>
      </w:r>
      <w:r w:rsidR="00007AB3">
        <w:rPr>
          <w:color w:val="000000" w:themeColor="text1"/>
        </w:rPr>
        <w:t xml:space="preserve"> </w:t>
      </w:r>
      <w:r w:rsidRPr="00B425B9">
        <w:rPr>
          <w:color w:val="000000" w:themeColor="text1"/>
        </w:rPr>
        <w:t>Codul</w:t>
      </w:r>
      <w:r w:rsidR="00007AB3">
        <w:rPr>
          <w:color w:val="000000" w:themeColor="text1"/>
        </w:rPr>
        <w:t xml:space="preserve"> </w:t>
      </w:r>
      <w:r w:rsidRPr="00B425B9">
        <w:rPr>
          <w:color w:val="000000" w:themeColor="text1"/>
        </w:rPr>
        <w:t>administrativ,</w:t>
      </w:r>
      <w:r w:rsidR="00007AB3">
        <w:rPr>
          <w:color w:val="000000" w:themeColor="text1"/>
        </w:rPr>
        <w:t xml:space="preserve"> </w:t>
      </w:r>
      <w:r w:rsidRPr="00B425B9">
        <w:rPr>
          <w:color w:val="000000" w:themeColor="text1"/>
        </w:rPr>
        <w:t>din</w:t>
      </w:r>
      <w:r w:rsidR="00007AB3">
        <w:rPr>
          <w:color w:val="000000" w:themeColor="text1"/>
        </w:rPr>
        <w:t xml:space="preserve"> </w:t>
      </w:r>
      <w:r w:rsidRPr="00B425B9">
        <w:rPr>
          <w:color w:val="000000" w:themeColor="text1"/>
        </w:rPr>
        <w:t>autoritățile</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instituțiile</w:t>
      </w:r>
      <w:r w:rsidR="00007AB3">
        <w:rPr>
          <w:color w:val="000000" w:themeColor="text1"/>
        </w:rPr>
        <w:t xml:space="preserve"> </w:t>
      </w:r>
      <w:r w:rsidRPr="00B425B9">
        <w:rPr>
          <w:color w:val="000000" w:themeColor="text1"/>
        </w:rPr>
        <w:t>publice</w:t>
      </w:r>
      <w:r w:rsidR="00007AB3">
        <w:rPr>
          <w:color w:val="000000" w:themeColor="text1"/>
        </w:rPr>
        <w:t xml:space="preserve"> </w:t>
      </w:r>
      <w:r w:rsidRPr="00B425B9">
        <w:rPr>
          <w:color w:val="000000" w:themeColor="text1"/>
        </w:rPr>
        <w:t>în</w:t>
      </w:r>
      <w:r w:rsidR="00007AB3">
        <w:rPr>
          <w:color w:val="000000" w:themeColor="text1"/>
        </w:rPr>
        <w:t xml:space="preserve"> </w:t>
      </w:r>
      <w:r w:rsidRPr="00B425B9">
        <w:rPr>
          <w:color w:val="000000" w:themeColor="text1"/>
        </w:rPr>
        <w:t>cadrul</w:t>
      </w:r>
      <w:r w:rsidR="00007AB3">
        <w:rPr>
          <w:color w:val="000000" w:themeColor="text1"/>
        </w:rPr>
        <w:t xml:space="preserve"> </w:t>
      </w:r>
      <w:r w:rsidRPr="00B425B9">
        <w:rPr>
          <w:color w:val="000000" w:themeColor="text1"/>
        </w:rPr>
        <w:t>cărora</w:t>
      </w:r>
      <w:r w:rsidR="00007AB3">
        <w:rPr>
          <w:color w:val="000000" w:themeColor="text1"/>
        </w:rPr>
        <w:t xml:space="preserve"> </w:t>
      </w:r>
      <w:r w:rsidRPr="00B425B9">
        <w:rPr>
          <w:color w:val="000000" w:themeColor="text1"/>
        </w:rPr>
        <w:t>sunt</w:t>
      </w:r>
      <w:r w:rsidR="00007AB3">
        <w:rPr>
          <w:color w:val="000000" w:themeColor="text1"/>
        </w:rPr>
        <w:t xml:space="preserve"> </w:t>
      </w:r>
      <w:r w:rsidRPr="00B425B9">
        <w:rPr>
          <w:color w:val="000000" w:themeColor="text1"/>
        </w:rPr>
        <w:t>stabilite</w:t>
      </w:r>
      <w:r w:rsidR="00007AB3">
        <w:rPr>
          <w:color w:val="000000" w:themeColor="text1"/>
        </w:rPr>
        <w:t xml:space="preserve"> </w:t>
      </w:r>
      <w:r w:rsidRPr="00B425B9">
        <w:rPr>
          <w:color w:val="000000" w:themeColor="text1"/>
        </w:rPr>
        <w:t>funcțiile</w:t>
      </w:r>
      <w:r w:rsidR="00007AB3">
        <w:rPr>
          <w:color w:val="000000" w:themeColor="text1"/>
        </w:rPr>
        <w:t xml:space="preserve"> </w:t>
      </w:r>
      <w:r w:rsidRPr="00B425B9">
        <w:rPr>
          <w:color w:val="000000" w:themeColor="text1"/>
        </w:rPr>
        <w:t>publice</w:t>
      </w:r>
      <w:r w:rsidR="00007AB3">
        <w:rPr>
          <w:color w:val="000000" w:themeColor="text1"/>
        </w:rPr>
        <w:t xml:space="preserve"> </w:t>
      </w:r>
      <w:r w:rsidRPr="00B425B9">
        <w:rPr>
          <w:color w:val="000000" w:themeColor="text1"/>
        </w:rPr>
        <w:t>prevăzute</w:t>
      </w:r>
      <w:r w:rsidR="00007AB3">
        <w:rPr>
          <w:color w:val="000000" w:themeColor="text1"/>
        </w:rPr>
        <w:t xml:space="preserve"> </w:t>
      </w:r>
      <w:r w:rsidRPr="00B425B9">
        <w:rPr>
          <w:color w:val="000000" w:themeColor="text1"/>
        </w:rPr>
        <w:t>la</w:t>
      </w:r>
      <w:r w:rsidR="00007AB3">
        <w:rPr>
          <w:color w:val="000000" w:themeColor="text1"/>
        </w:rPr>
        <w:t xml:space="preserve"> </w:t>
      </w:r>
      <w:r w:rsidRPr="00B425B9">
        <w:rPr>
          <w:color w:val="000000" w:themeColor="text1"/>
        </w:rPr>
        <w:t>art.</w:t>
      </w:r>
      <w:r w:rsidR="00007AB3">
        <w:rPr>
          <w:color w:val="000000" w:themeColor="text1"/>
        </w:rPr>
        <w:t xml:space="preserve"> </w:t>
      </w:r>
      <w:r w:rsidRPr="00B425B9">
        <w:rPr>
          <w:color w:val="000000" w:themeColor="text1"/>
        </w:rPr>
        <w:t>385</w:t>
      </w:r>
      <w:r w:rsidR="00007AB3">
        <w:rPr>
          <w:color w:val="000000" w:themeColor="text1"/>
        </w:rPr>
        <w:t xml:space="preserve"> </w:t>
      </w:r>
      <w:r w:rsidRPr="00B425B9">
        <w:rPr>
          <w:color w:val="000000" w:themeColor="text1"/>
        </w:rPr>
        <w:t>alin.</w:t>
      </w:r>
      <w:r w:rsidR="00007AB3">
        <w:rPr>
          <w:color w:val="000000" w:themeColor="text1"/>
        </w:rPr>
        <w:t xml:space="preserve"> </w:t>
      </w:r>
      <w:r w:rsidRPr="00B425B9">
        <w:rPr>
          <w:color w:val="000000" w:themeColor="text1"/>
        </w:rPr>
        <w:t>(1)</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(2)</w:t>
      </w:r>
      <w:r w:rsidR="00007AB3">
        <w:rPr>
          <w:color w:val="000000" w:themeColor="text1"/>
        </w:rPr>
        <w:t xml:space="preserve"> </w:t>
      </w:r>
      <w:r w:rsidRPr="00B425B9">
        <w:rPr>
          <w:color w:val="000000" w:themeColor="text1"/>
        </w:rPr>
        <w:t>din</w:t>
      </w:r>
      <w:r w:rsidR="00007AB3">
        <w:rPr>
          <w:color w:val="000000" w:themeColor="text1"/>
        </w:rPr>
        <w:t xml:space="preserve"> </w:t>
      </w:r>
      <w:r w:rsidRPr="00B425B9">
        <w:rPr>
          <w:color w:val="000000" w:themeColor="text1"/>
        </w:rPr>
        <w:t>Ordonanța</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urgență</w:t>
      </w:r>
      <w:r w:rsidR="00007AB3">
        <w:rPr>
          <w:color w:val="000000" w:themeColor="text1"/>
        </w:rPr>
        <w:t xml:space="preserve"> </w:t>
      </w:r>
      <w:r w:rsidRPr="00B425B9">
        <w:rPr>
          <w:color w:val="000000" w:themeColor="text1"/>
        </w:rPr>
        <w:t>a</w:t>
      </w:r>
      <w:r w:rsidR="00007AB3">
        <w:rPr>
          <w:color w:val="000000" w:themeColor="text1"/>
        </w:rPr>
        <w:t xml:space="preserve"> </w:t>
      </w:r>
      <w:r w:rsidRPr="00B425B9">
        <w:rPr>
          <w:color w:val="000000" w:themeColor="text1"/>
        </w:rPr>
        <w:t>Guvernului</w:t>
      </w:r>
      <w:r w:rsidR="00007AB3">
        <w:rPr>
          <w:color w:val="000000" w:themeColor="text1"/>
        </w:rPr>
        <w:t xml:space="preserve"> </w:t>
      </w:r>
      <w:r w:rsidRPr="00B425B9">
        <w:rPr>
          <w:color w:val="000000" w:themeColor="text1"/>
        </w:rPr>
        <w:t>nr.</w:t>
      </w:r>
      <w:r w:rsidR="00007AB3">
        <w:rPr>
          <w:color w:val="000000" w:themeColor="text1"/>
        </w:rPr>
        <w:t xml:space="preserve"> </w:t>
      </w:r>
      <w:r w:rsidRPr="00B425B9">
        <w:rPr>
          <w:color w:val="000000" w:themeColor="text1"/>
        </w:rPr>
        <w:t>57/2019</w:t>
      </w:r>
      <w:r w:rsidR="00007AB3">
        <w:rPr>
          <w:color w:val="000000" w:themeColor="text1"/>
        </w:rPr>
        <w:t xml:space="preserve"> </w:t>
      </w:r>
      <w:r w:rsidRPr="00B425B9">
        <w:rPr>
          <w:color w:val="000000" w:themeColor="text1"/>
        </w:rPr>
        <w:t>privind</w:t>
      </w:r>
      <w:r w:rsidR="00007AB3">
        <w:rPr>
          <w:color w:val="000000" w:themeColor="text1"/>
        </w:rPr>
        <w:t xml:space="preserve"> </w:t>
      </w:r>
      <w:r w:rsidRPr="00B425B9">
        <w:rPr>
          <w:color w:val="000000" w:themeColor="text1"/>
        </w:rPr>
        <w:t>Codul</w:t>
      </w:r>
      <w:r w:rsidR="00007AB3">
        <w:rPr>
          <w:color w:val="000000" w:themeColor="text1"/>
        </w:rPr>
        <w:t xml:space="preserve"> </w:t>
      </w:r>
      <w:r w:rsidRPr="00B425B9">
        <w:rPr>
          <w:color w:val="000000" w:themeColor="text1"/>
        </w:rPr>
        <w:lastRenderedPageBreak/>
        <w:t>administrativ,</w:t>
      </w:r>
      <w:r w:rsidR="00007AB3">
        <w:rPr>
          <w:color w:val="000000" w:themeColor="text1"/>
        </w:rPr>
        <w:t xml:space="preserve"> </w:t>
      </w:r>
      <w:r w:rsidRPr="00B425B9">
        <w:rPr>
          <w:color w:val="000000" w:themeColor="text1"/>
        </w:rPr>
        <w:t>cu</w:t>
      </w:r>
      <w:r w:rsidR="00007AB3">
        <w:rPr>
          <w:color w:val="000000" w:themeColor="text1"/>
        </w:rPr>
        <w:t xml:space="preserve"> </w:t>
      </w:r>
      <w:r w:rsidRPr="00B425B9">
        <w:rPr>
          <w:color w:val="000000" w:themeColor="text1"/>
        </w:rPr>
        <w:t>modificările</w:t>
      </w:r>
      <w:r w:rsidR="00007AB3">
        <w:rPr>
          <w:color w:val="000000" w:themeColor="text1"/>
        </w:rPr>
        <w:t xml:space="preserve"> </w:t>
      </w:r>
      <w:r w:rsidRPr="00B425B9">
        <w:rPr>
          <w:color w:val="000000" w:themeColor="text1"/>
        </w:rPr>
        <w:t>și</w:t>
      </w:r>
      <w:r w:rsidR="00007AB3">
        <w:rPr>
          <w:color w:val="000000" w:themeColor="text1"/>
        </w:rPr>
        <w:t xml:space="preserve"> </w:t>
      </w:r>
      <w:r w:rsidRPr="00B425B9">
        <w:rPr>
          <w:color w:val="000000" w:themeColor="text1"/>
        </w:rPr>
        <w:t>completările</w:t>
      </w:r>
      <w:r w:rsidR="00007AB3">
        <w:rPr>
          <w:color w:val="000000" w:themeColor="text1"/>
        </w:rPr>
        <w:t xml:space="preserve"> </w:t>
      </w:r>
      <w:r w:rsidRPr="00B425B9">
        <w:rPr>
          <w:color w:val="000000" w:themeColor="text1"/>
        </w:rPr>
        <w:t>ulterioare,</w:t>
      </w:r>
      <w:r w:rsidR="00007AB3">
        <w:rPr>
          <w:color w:val="000000" w:themeColor="text1"/>
        </w:rPr>
        <w:t xml:space="preserve"> </w:t>
      </w:r>
      <w:r w:rsidRPr="00B425B9">
        <w:rPr>
          <w:color w:val="000000" w:themeColor="text1"/>
        </w:rPr>
        <w:t>cu</w:t>
      </w:r>
      <w:r w:rsidR="00007AB3">
        <w:rPr>
          <w:color w:val="000000" w:themeColor="text1"/>
        </w:rPr>
        <w:t xml:space="preserve"> </w:t>
      </w:r>
      <w:r w:rsidRPr="00B425B9">
        <w:rPr>
          <w:color w:val="000000" w:themeColor="text1"/>
        </w:rPr>
        <w:t>excepția</w:t>
      </w:r>
      <w:r w:rsidR="00007AB3">
        <w:rPr>
          <w:color w:val="000000" w:themeColor="text1"/>
        </w:rPr>
        <w:t xml:space="preserve"> </w:t>
      </w:r>
      <w:r w:rsidRPr="00B425B9">
        <w:rPr>
          <w:color w:val="000000" w:themeColor="text1"/>
        </w:rPr>
        <w:t>celor</w:t>
      </w:r>
      <w:r w:rsidR="00007AB3">
        <w:rPr>
          <w:color w:val="000000" w:themeColor="text1"/>
        </w:rPr>
        <w:t xml:space="preserve"> </w:t>
      </w:r>
      <w:r w:rsidRPr="00B425B9">
        <w:rPr>
          <w:color w:val="000000" w:themeColor="text1"/>
        </w:rPr>
        <w:t>care</w:t>
      </w:r>
      <w:r w:rsidR="00007AB3">
        <w:rPr>
          <w:color w:val="000000" w:themeColor="text1"/>
        </w:rPr>
        <w:t xml:space="preserve"> </w:t>
      </w:r>
      <w:r w:rsidRPr="00B425B9">
        <w:rPr>
          <w:color w:val="000000" w:themeColor="text1"/>
        </w:rPr>
        <w:t>beneficiază</w:t>
      </w:r>
      <w:r w:rsidR="00007AB3">
        <w:rPr>
          <w:color w:val="000000" w:themeColor="text1"/>
        </w:rPr>
        <w:t xml:space="preserve"> </w:t>
      </w:r>
      <w:r w:rsidRPr="00B425B9">
        <w:rPr>
          <w:color w:val="000000" w:themeColor="text1"/>
        </w:rPr>
        <w:t>de</w:t>
      </w:r>
      <w:r w:rsidR="00007AB3">
        <w:rPr>
          <w:color w:val="000000" w:themeColor="text1"/>
        </w:rPr>
        <w:t xml:space="preserve"> </w:t>
      </w:r>
      <w:r w:rsidRPr="00B425B9">
        <w:rPr>
          <w:color w:val="000000" w:themeColor="text1"/>
        </w:rPr>
        <w:t>statute</w:t>
      </w:r>
      <w:r w:rsidR="00007AB3">
        <w:rPr>
          <w:color w:val="000000" w:themeColor="text1"/>
        </w:rPr>
        <w:t xml:space="preserve"> </w:t>
      </w:r>
      <w:r w:rsidRPr="00B425B9">
        <w:rPr>
          <w:color w:val="000000" w:themeColor="text1"/>
        </w:rPr>
        <w:t>speciale,</w:t>
      </w:r>
      <w:r w:rsidR="00007AB3">
        <w:rPr>
          <w:color w:val="000000" w:themeColor="text1"/>
        </w:rPr>
        <w:t xml:space="preserve"> </w:t>
      </w:r>
      <w:r w:rsidRPr="00B425B9">
        <w:rPr>
          <w:color w:val="000000" w:themeColor="text1"/>
        </w:rPr>
        <w:t>în</w:t>
      </w:r>
      <w:r w:rsidR="00007AB3">
        <w:rPr>
          <w:color w:val="000000" w:themeColor="text1"/>
        </w:rPr>
        <w:t xml:space="preserve"> </w:t>
      </w:r>
      <w:r w:rsidRPr="00B425B9">
        <w:rPr>
          <w:color w:val="000000" w:themeColor="text1"/>
        </w:rPr>
        <w:t>condițiile</w:t>
      </w:r>
      <w:r w:rsidR="00007AB3">
        <w:rPr>
          <w:color w:val="000000" w:themeColor="text1"/>
        </w:rPr>
        <w:t xml:space="preserve"> </w:t>
      </w:r>
      <w:r w:rsidRPr="00B425B9">
        <w:rPr>
          <w:color w:val="000000" w:themeColor="text1"/>
        </w:rPr>
        <w:t>legii.</w:t>
      </w:r>
    </w:p>
    <w:p w14:paraId="7D6E4D4D" w14:textId="06179EF7" w:rsidR="00111F2F" w:rsidRPr="007F28EB" w:rsidRDefault="00111F2F" w:rsidP="00111F2F">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105</w:t>
      </w:r>
      <w:r w:rsidR="00007AB3">
        <w:rPr>
          <w:b/>
          <w:bCs/>
          <w:color w:val="3333FF"/>
        </w:rPr>
        <w:t xml:space="preserve"> </w:t>
      </w:r>
      <w:r w:rsidRPr="007F28EB">
        <w:rPr>
          <w:b/>
          <w:bCs/>
          <w:color w:val="3333FF"/>
        </w:rPr>
        <w:t>/</w:t>
      </w:r>
      <w:r w:rsidR="00007AB3">
        <w:rPr>
          <w:b/>
          <w:bCs/>
          <w:color w:val="3333FF"/>
        </w:rPr>
        <w:t xml:space="preserve"> </w:t>
      </w:r>
      <w:r>
        <w:rPr>
          <w:b/>
          <w:bCs/>
          <w:color w:val="3333FF"/>
        </w:rPr>
        <w:t>5</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2B618EBB" w14:textId="24DAE85A" w:rsidR="00111F2F" w:rsidRDefault="00DC1D5E" w:rsidP="00111F2F">
      <w:pPr>
        <w:numPr>
          <w:ilvl w:val="0"/>
          <w:numId w:val="2"/>
        </w:numPr>
        <w:spacing w:after="20"/>
        <w:ind w:right="198"/>
        <w:contextualSpacing/>
        <w:rPr>
          <w:color w:val="000000" w:themeColor="text1"/>
        </w:rPr>
      </w:pPr>
      <w:r w:rsidRPr="00DC1D5E">
        <w:rPr>
          <w:color w:val="000000" w:themeColor="text1"/>
        </w:rPr>
        <w:t>Nr.</w:t>
      </w:r>
      <w:r w:rsidR="00007AB3">
        <w:rPr>
          <w:color w:val="000000" w:themeColor="text1"/>
        </w:rPr>
        <w:t xml:space="preserve"> </w:t>
      </w:r>
      <w:r w:rsidRPr="00DC1D5E">
        <w:rPr>
          <w:b/>
          <w:bCs/>
          <w:color w:val="000000" w:themeColor="text1"/>
        </w:rPr>
        <w:t>281/C</w:t>
      </w:r>
      <w:r w:rsidR="00007AB3">
        <w:rPr>
          <w:color w:val="000000" w:themeColor="text1"/>
        </w:rPr>
        <w:t xml:space="preserve"> </w:t>
      </w:r>
      <w:r w:rsidRPr="00DC1D5E">
        <w:rPr>
          <w:color w:val="000000" w:themeColor="text1"/>
        </w:rPr>
        <w:t>/</w:t>
      </w:r>
      <w:r w:rsidR="00007AB3">
        <w:rPr>
          <w:color w:val="000000" w:themeColor="text1"/>
        </w:rPr>
        <w:t xml:space="preserve"> </w:t>
      </w:r>
      <w:r w:rsidRPr="00DC1D5E">
        <w:rPr>
          <w:b/>
          <w:bCs/>
          <w:color w:val="000000" w:themeColor="text1"/>
        </w:rPr>
        <w:t>1</w:t>
      </w:r>
      <w:r w:rsidR="00007AB3">
        <w:rPr>
          <w:b/>
          <w:bCs/>
          <w:color w:val="000000" w:themeColor="text1"/>
        </w:rPr>
        <w:t xml:space="preserve"> </w:t>
      </w:r>
      <w:r w:rsidRPr="00DC1D5E">
        <w:rPr>
          <w:b/>
          <w:bCs/>
          <w:color w:val="000000" w:themeColor="text1"/>
        </w:rPr>
        <w:t>Februarie</w:t>
      </w:r>
      <w:r w:rsidR="00007AB3">
        <w:rPr>
          <w:b/>
          <w:bCs/>
          <w:color w:val="000000" w:themeColor="text1"/>
        </w:rPr>
        <w:t xml:space="preserve"> </w:t>
      </w:r>
      <w:r w:rsidRPr="00DC1D5E">
        <w:rPr>
          <w:b/>
          <w:bCs/>
          <w:color w:val="000000" w:themeColor="text1"/>
        </w:rPr>
        <w:t>2024</w:t>
      </w:r>
      <w:r w:rsidRPr="00DC1D5E">
        <w:rPr>
          <w:color w:val="000000" w:themeColor="text1"/>
        </w:rPr>
        <w:t>,</w:t>
      </w:r>
      <w:r w:rsidR="00007AB3">
        <w:rPr>
          <w:color w:val="000000" w:themeColor="text1"/>
        </w:rPr>
        <w:t xml:space="preserve"> </w:t>
      </w:r>
      <w:r w:rsidRPr="00DC1D5E">
        <w:rPr>
          <w:color w:val="000000" w:themeColor="text1"/>
        </w:rPr>
        <w:t>Ministerul</w:t>
      </w:r>
      <w:r w:rsidR="00007AB3">
        <w:rPr>
          <w:color w:val="000000" w:themeColor="text1"/>
        </w:rPr>
        <w:t xml:space="preserve"> </w:t>
      </w:r>
      <w:r w:rsidRPr="00DC1D5E">
        <w:rPr>
          <w:color w:val="000000" w:themeColor="text1"/>
        </w:rPr>
        <w:t>Justiției</w:t>
      </w:r>
      <w:r w:rsidR="00007AB3">
        <w:rPr>
          <w:color w:val="000000" w:themeColor="text1"/>
        </w:rPr>
        <w:t xml:space="preserve"> </w:t>
      </w:r>
      <w:r>
        <w:rPr>
          <w:color w:val="000000" w:themeColor="text1"/>
        </w:rPr>
        <w:t>/</w:t>
      </w:r>
      <w:r w:rsidR="00007AB3">
        <w:rPr>
          <w:color w:val="000000" w:themeColor="text1"/>
        </w:rPr>
        <w:t xml:space="preserve"> </w:t>
      </w:r>
      <w:r w:rsidRPr="00DC1D5E">
        <w:rPr>
          <w:color w:val="000000" w:themeColor="text1"/>
        </w:rPr>
        <w:t>Nr.</w:t>
      </w:r>
      <w:r w:rsidR="00007AB3">
        <w:rPr>
          <w:color w:val="000000" w:themeColor="text1"/>
        </w:rPr>
        <w:t xml:space="preserve"> </w:t>
      </w:r>
      <w:r w:rsidRPr="00DC1D5E">
        <w:rPr>
          <w:b/>
          <w:bCs/>
          <w:color w:val="000000" w:themeColor="text1"/>
        </w:rPr>
        <w:t>58</w:t>
      </w:r>
      <w:r w:rsidR="00007AB3">
        <w:rPr>
          <w:color w:val="000000" w:themeColor="text1"/>
        </w:rPr>
        <w:t xml:space="preserve"> </w:t>
      </w:r>
      <w:r w:rsidRPr="00DC1D5E">
        <w:rPr>
          <w:color w:val="000000" w:themeColor="text1"/>
        </w:rPr>
        <w:t>/</w:t>
      </w:r>
      <w:r w:rsidR="00007AB3">
        <w:rPr>
          <w:color w:val="000000" w:themeColor="text1"/>
        </w:rPr>
        <w:t xml:space="preserve"> </w:t>
      </w:r>
      <w:r w:rsidRPr="00DC1D5E">
        <w:rPr>
          <w:b/>
          <w:bCs/>
          <w:color w:val="000000" w:themeColor="text1"/>
        </w:rPr>
        <w:t>16</w:t>
      </w:r>
      <w:r w:rsidR="00007AB3">
        <w:rPr>
          <w:b/>
          <w:bCs/>
          <w:color w:val="000000" w:themeColor="text1"/>
        </w:rPr>
        <w:t xml:space="preserve"> </w:t>
      </w:r>
      <w:r w:rsidRPr="00DC1D5E">
        <w:rPr>
          <w:b/>
          <w:bCs/>
          <w:color w:val="000000" w:themeColor="text1"/>
        </w:rPr>
        <w:t>Ianuarie</w:t>
      </w:r>
      <w:r w:rsidR="00007AB3">
        <w:rPr>
          <w:b/>
          <w:bCs/>
          <w:color w:val="000000" w:themeColor="text1"/>
        </w:rPr>
        <w:t xml:space="preserve"> </w:t>
      </w:r>
      <w:r w:rsidRPr="00DC1D5E">
        <w:rPr>
          <w:b/>
          <w:bCs/>
          <w:color w:val="000000" w:themeColor="text1"/>
        </w:rPr>
        <w:t>2024</w:t>
      </w:r>
      <w:r w:rsidRPr="00DC1D5E">
        <w:rPr>
          <w:color w:val="000000" w:themeColor="text1"/>
        </w:rPr>
        <w:t>,</w:t>
      </w:r>
      <w:r w:rsidR="00007AB3">
        <w:rPr>
          <w:color w:val="000000" w:themeColor="text1"/>
        </w:rPr>
        <w:t xml:space="preserve"> </w:t>
      </w:r>
      <w:r w:rsidRPr="00DC1D5E">
        <w:rPr>
          <w:color w:val="000000" w:themeColor="text1"/>
        </w:rPr>
        <w:t>Ministerul</w:t>
      </w:r>
      <w:r w:rsidR="00007AB3">
        <w:rPr>
          <w:color w:val="000000" w:themeColor="text1"/>
        </w:rPr>
        <w:t xml:space="preserve"> </w:t>
      </w:r>
      <w:r w:rsidRPr="00DC1D5E">
        <w:rPr>
          <w:color w:val="000000" w:themeColor="text1"/>
        </w:rPr>
        <w:t>Muncii</w:t>
      </w:r>
      <w:r w:rsidR="00007AB3">
        <w:rPr>
          <w:color w:val="000000" w:themeColor="text1"/>
        </w:rPr>
        <w:t xml:space="preserve"> </w:t>
      </w:r>
      <w:r w:rsidRPr="00DC1D5E">
        <w:rPr>
          <w:color w:val="000000" w:themeColor="text1"/>
        </w:rPr>
        <w:t>și</w:t>
      </w:r>
      <w:r w:rsidR="00007AB3">
        <w:rPr>
          <w:color w:val="000000" w:themeColor="text1"/>
        </w:rPr>
        <w:t xml:space="preserve"> </w:t>
      </w:r>
      <w:r w:rsidRPr="00DC1D5E">
        <w:rPr>
          <w:color w:val="000000" w:themeColor="text1"/>
        </w:rPr>
        <w:t>Solidarității</w:t>
      </w:r>
      <w:r w:rsidR="00007AB3">
        <w:rPr>
          <w:color w:val="000000" w:themeColor="text1"/>
        </w:rPr>
        <w:t xml:space="preserve"> </w:t>
      </w:r>
      <w:r w:rsidRPr="00DC1D5E">
        <w:rPr>
          <w:color w:val="000000" w:themeColor="text1"/>
        </w:rPr>
        <w:t>Sociale</w:t>
      </w:r>
      <w:r w:rsidR="00007AB3">
        <w:rPr>
          <w:color w:val="000000" w:themeColor="text1"/>
        </w:rPr>
        <w:t xml:space="preserve"> </w:t>
      </w:r>
      <w:r w:rsidR="00111F2F">
        <w:rPr>
          <w:color w:val="000000" w:themeColor="text1"/>
        </w:rPr>
        <w:t>-</w:t>
      </w:r>
      <w:r w:rsidR="00007AB3">
        <w:rPr>
          <w:color w:val="000000" w:themeColor="text1"/>
        </w:rPr>
        <w:t xml:space="preserve"> </w:t>
      </w:r>
      <w:r w:rsidRPr="00DC1D5E">
        <w:rPr>
          <w:color w:val="000000" w:themeColor="text1"/>
        </w:rPr>
        <w:t>Ordin</w:t>
      </w:r>
      <w:r w:rsidR="00007AB3">
        <w:rPr>
          <w:color w:val="000000" w:themeColor="text1"/>
        </w:rPr>
        <w:t xml:space="preserve"> </w:t>
      </w:r>
      <w:r w:rsidRPr="00DC1D5E">
        <w:rPr>
          <w:color w:val="000000" w:themeColor="text1"/>
        </w:rPr>
        <w:t>pentru</w:t>
      </w:r>
      <w:r w:rsidR="00007AB3">
        <w:rPr>
          <w:color w:val="000000" w:themeColor="text1"/>
        </w:rPr>
        <w:t xml:space="preserve"> </w:t>
      </w:r>
      <w:r w:rsidRPr="00DC1D5E">
        <w:rPr>
          <w:color w:val="000000" w:themeColor="text1"/>
        </w:rPr>
        <w:t>aprobarea</w:t>
      </w:r>
      <w:r w:rsidR="00007AB3">
        <w:rPr>
          <w:color w:val="000000" w:themeColor="text1"/>
        </w:rPr>
        <w:t xml:space="preserve"> </w:t>
      </w:r>
      <w:r w:rsidRPr="00DC1D5E">
        <w:rPr>
          <w:color w:val="000000" w:themeColor="text1"/>
        </w:rPr>
        <w:t>modelului,</w:t>
      </w:r>
      <w:r w:rsidR="00007AB3">
        <w:rPr>
          <w:color w:val="000000" w:themeColor="text1"/>
        </w:rPr>
        <w:t xml:space="preserve"> </w:t>
      </w:r>
      <w:r w:rsidRPr="00DC1D5E">
        <w:rPr>
          <w:color w:val="000000" w:themeColor="text1"/>
        </w:rPr>
        <w:t>precum</w:t>
      </w:r>
      <w:r w:rsidR="00007AB3">
        <w:rPr>
          <w:color w:val="000000" w:themeColor="text1"/>
        </w:rPr>
        <w:t xml:space="preserve"> </w:t>
      </w:r>
      <w:r w:rsidRPr="00DC1D5E">
        <w:rPr>
          <w:color w:val="000000" w:themeColor="text1"/>
        </w:rPr>
        <w:t>și</w:t>
      </w:r>
      <w:r w:rsidR="00007AB3">
        <w:rPr>
          <w:color w:val="000000" w:themeColor="text1"/>
        </w:rPr>
        <w:t xml:space="preserve"> </w:t>
      </w:r>
      <w:r w:rsidRPr="00DC1D5E">
        <w:rPr>
          <w:color w:val="000000" w:themeColor="text1"/>
        </w:rPr>
        <w:t>a</w:t>
      </w:r>
      <w:r w:rsidR="00007AB3">
        <w:rPr>
          <w:color w:val="000000" w:themeColor="text1"/>
        </w:rPr>
        <w:t xml:space="preserve"> </w:t>
      </w:r>
      <w:r w:rsidRPr="00DC1D5E">
        <w:rPr>
          <w:color w:val="000000" w:themeColor="text1"/>
        </w:rPr>
        <w:t>modului</w:t>
      </w:r>
      <w:r w:rsidR="00007AB3">
        <w:rPr>
          <w:color w:val="000000" w:themeColor="text1"/>
        </w:rPr>
        <w:t xml:space="preserve"> </w:t>
      </w:r>
      <w:r w:rsidRPr="00DC1D5E">
        <w:rPr>
          <w:color w:val="000000" w:themeColor="text1"/>
        </w:rPr>
        <w:t>de</w:t>
      </w:r>
      <w:r w:rsidR="00007AB3">
        <w:rPr>
          <w:color w:val="000000" w:themeColor="text1"/>
        </w:rPr>
        <w:t xml:space="preserve"> </w:t>
      </w:r>
      <w:r w:rsidRPr="00DC1D5E">
        <w:rPr>
          <w:color w:val="000000" w:themeColor="text1"/>
        </w:rPr>
        <w:t>completare</w:t>
      </w:r>
      <w:r w:rsidR="00007AB3">
        <w:rPr>
          <w:color w:val="000000" w:themeColor="text1"/>
        </w:rPr>
        <w:t xml:space="preserve"> </w:t>
      </w:r>
      <w:r w:rsidRPr="00DC1D5E">
        <w:rPr>
          <w:color w:val="000000" w:themeColor="text1"/>
        </w:rPr>
        <w:t>și</w:t>
      </w:r>
      <w:r w:rsidR="00007AB3">
        <w:rPr>
          <w:color w:val="000000" w:themeColor="text1"/>
        </w:rPr>
        <w:t xml:space="preserve"> </w:t>
      </w:r>
      <w:r w:rsidRPr="00DC1D5E">
        <w:rPr>
          <w:color w:val="000000" w:themeColor="text1"/>
        </w:rPr>
        <w:t>de</w:t>
      </w:r>
      <w:r w:rsidR="00007AB3">
        <w:rPr>
          <w:color w:val="000000" w:themeColor="text1"/>
        </w:rPr>
        <w:t xml:space="preserve"> </w:t>
      </w:r>
      <w:r w:rsidRPr="00DC1D5E">
        <w:rPr>
          <w:color w:val="000000" w:themeColor="text1"/>
        </w:rPr>
        <w:t>operare</w:t>
      </w:r>
      <w:r w:rsidR="00007AB3">
        <w:rPr>
          <w:color w:val="000000" w:themeColor="text1"/>
        </w:rPr>
        <w:t xml:space="preserve"> </w:t>
      </w:r>
      <w:r w:rsidRPr="00DC1D5E">
        <w:rPr>
          <w:color w:val="000000" w:themeColor="text1"/>
        </w:rPr>
        <w:t>a</w:t>
      </w:r>
      <w:r w:rsidR="00007AB3">
        <w:rPr>
          <w:color w:val="000000" w:themeColor="text1"/>
        </w:rPr>
        <w:t xml:space="preserve"> </w:t>
      </w:r>
      <w:r w:rsidRPr="00DC1D5E">
        <w:rPr>
          <w:color w:val="000000" w:themeColor="text1"/>
        </w:rPr>
        <w:t>registrelor</w:t>
      </w:r>
      <w:r w:rsidR="00007AB3">
        <w:rPr>
          <w:color w:val="000000" w:themeColor="text1"/>
        </w:rPr>
        <w:t xml:space="preserve"> </w:t>
      </w:r>
      <w:r w:rsidRPr="00DC1D5E">
        <w:rPr>
          <w:color w:val="000000" w:themeColor="text1"/>
        </w:rPr>
        <w:t>speciale</w:t>
      </w:r>
      <w:r w:rsidR="00007AB3">
        <w:rPr>
          <w:color w:val="000000" w:themeColor="text1"/>
        </w:rPr>
        <w:t xml:space="preserve"> </w:t>
      </w:r>
      <w:r w:rsidRPr="00DC1D5E">
        <w:rPr>
          <w:color w:val="000000" w:themeColor="text1"/>
        </w:rPr>
        <w:t>ale</w:t>
      </w:r>
      <w:r w:rsidR="00007AB3">
        <w:rPr>
          <w:color w:val="000000" w:themeColor="text1"/>
        </w:rPr>
        <w:t xml:space="preserve"> </w:t>
      </w:r>
      <w:r w:rsidRPr="00DC1D5E">
        <w:rPr>
          <w:color w:val="000000" w:themeColor="text1"/>
        </w:rPr>
        <w:t>organizațiilor</w:t>
      </w:r>
      <w:r w:rsidR="00007AB3">
        <w:rPr>
          <w:color w:val="000000" w:themeColor="text1"/>
        </w:rPr>
        <w:t xml:space="preserve"> </w:t>
      </w:r>
      <w:r w:rsidRPr="00DC1D5E">
        <w:rPr>
          <w:color w:val="000000" w:themeColor="text1"/>
        </w:rPr>
        <w:t>sindicale</w:t>
      </w:r>
      <w:r w:rsidR="00007AB3">
        <w:rPr>
          <w:color w:val="000000" w:themeColor="text1"/>
        </w:rPr>
        <w:t xml:space="preserve"> </w:t>
      </w:r>
      <w:r w:rsidRPr="00DC1D5E">
        <w:rPr>
          <w:color w:val="000000" w:themeColor="text1"/>
        </w:rPr>
        <w:t>și</w:t>
      </w:r>
      <w:r w:rsidR="00007AB3">
        <w:rPr>
          <w:color w:val="000000" w:themeColor="text1"/>
        </w:rPr>
        <w:t xml:space="preserve"> </w:t>
      </w:r>
      <w:r w:rsidRPr="00DC1D5E">
        <w:rPr>
          <w:color w:val="000000" w:themeColor="text1"/>
        </w:rPr>
        <w:t>organizațiilor</w:t>
      </w:r>
      <w:r w:rsidR="00007AB3">
        <w:rPr>
          <w:color w:val="000000" w:themeColor="text1"/>
        </w:rPr>
        <w:t xml:space="preserve"> </w:t>
      </w:r>
      <w:r w:rsidRPr="00DC1D5E">
        <w:rPr>
          <w:color w:val="000000" w:themeColor="text1"/>
        </w:rPr>
        <w:t>patronale.</w:t>
      </w:r>
    </w:p>
    <w:p w14:paraId="6ACE0075" w14:textId="2F8EB2AB" w:rsidR="00AE7884" w:rsidRDefault="008F48D3" w:rsidP="00674B02">
      <w:pPr>
        <w:numPr>
          <w:ilvl w:val="0"/>
          <w:numId w:val="2"/>
        </w:numPr>
        <w:spacing w:after="20"/>
        <w:ind w:right="198"/>
        <w:contextualSpacing/>
        <w:rPr>
          <w:color w:val="000000" w:themeColor="text1"/>
        </w:rPr>
      </w:pPr>
      <w:r w:rsidRPr="008F48D3">
        <w:rPr>
          <w:color w:val="000000" w:themeColor="text1"/>
        </w:rPr>
        <w:t>Nr.</w:t>
      </w:r>
      <w:r w:rsidR="00007AB3">
        <w:rPr>
          <w:color w:val="000000" w:themeColor="text1"/>
        </w:rPr>
        <w:t xml:space="preserve"> </w:t>
      </w:r>
      <w:r w:rsidRPr="008F48D3">
        <w:rPr>
          <w:b/>
          <w:bCs/>
          <w:color w:val="000000" w:themeColor="text1"/>
        </w:rPr>
        <w:t>25008</w:t>
      </w:r>
      <w:r w:rsidR="00007AB3">
        <w:rPr>
          <w:color w:val="000000" w:themeColor="text1"/>
        </w:rPr>
        <w:t xml:space="preserve"> </w:t>
      </w:r>
      <w:r w:rsidRPr="008F48D3">
        <w:rPr>
          <w:color w:val="000000" w:themeColor="text1"/>
        </w:rPr>
        <w:t>/</w:t>
      </w:r>
      <w:r w:rsidR="00007AB3">
        <w:rPr>
          <w:color w:val="000000" w:themeColor="text1"/>
        </w:rPr>
        <w:t xml:space="preserve"> </w:t>
      </w:r>
      <w:r w:rsidRPr="008F48D3">
        <w:rPr>
          <w:b/>
          <w:bCs/>
          <w:color w:val="000000" w:themeColor="text1"/>
        </w:rPr>
        <w:t>16</w:t>
      </w:r>
      <w:r w:rsidR="00007AB3">
        <w:rPr>
          <w:b/>
          <w:bCs/>
          <w:color w:val="000000" w:themeColor="text1"/>
        </w:rPr>
        <w:t xml:space="preserve"> </w:t>
      </w:r>
      <w:r w:rsidRPr="008F48D3">
        <w:rPr>
          <w:b/>
          <w:bCs/>
          <w:color w:val="000000" w:themeColor="text1"/>
        </w:rPr>
        <w:t>Ianuarie</w:t>
      </w:r>
      <w:r w:rsidR="00007AB3">
        <w:rPr>
          <w:b/>
          <w:bCs/>
          <w:color w:val="000000" w:themeColor="text1"/>
        </w:rPr>
        <w:t xml:space="preserve"> </w:t>
      </w:r>
      <w:r w:rsidRPr="008F48D3">
        <w:rPr>
          <w:b/>
          <w:bCs/>
          <w:color w:val="000000" w:themeColor="text1"/>
        </w:rPr>
        <w:t>2024</w:t>
      </w:r>
      <w:r w:rsidRPr="008F48D3">
        <w:rPr>
          <w:color w:val="000000" w:themeColor="text1"/>
        </w:rPr>
        <w:t>,</w:t>
      </w:r>
      <w:r w:rsidR="00007AB3">
        <w:rPr>
          <w:color w:val="000000" w:themeColor="text1"/>
        </w:rPr>
        <w:t xml:space="preserve"> </w:t>
      </w:r>
      <w:r w:rsidRPr="008F48D3">
        <w:rPr>
          <w:color w:val="000000" w:themeColor="text1"/>
        </w:rPr>
        <w:t>Ministerul</w:t>
      </w:r>
      <w:r w:rsidR="00007AB3">
        <w:rPr>
          <w:color w:val="000000" w:themeColor="text1"/>
        </w:rPr>
        <w:t xml:space="preserve"> </w:t>
      </w:r>
      <w:r w:rsidRPr="008F48D3">
        <w:rPr>
          <w:color w:val="000000" w:themeColor="text1"/>
        </w:rPr>
        <w:t>Familiei,</w:t>
      </w:r>
      <w:r w:rsidR="00007AB3">
        <w:rPr>
          <w:color w:val="000000" w:themeColor="text1"/>
        </w:rPr>
        <w:t xml:space="preserve"> </w:t>
      </w:r>
      <w:r w:rsidRPr="008F48D3">
        <w:rPr>
          <w:color w:val="000000" w:themeColor="text1"/>
        </w:rPr>
        <w:t>Tineretului</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Egalității</w:t>
      </w:r>
      <w:r w:rsidR="00007AB3">
        <w:rPr>
          <w:color w:val="000000" w:themeColor="text1"/>
        </w:rPr>
        <w:t xml:space="preserve"> </w:t>
      </w:r>
      <w:r w:rsidRPr="008F48D3">
        <w:rPr>
          <w:color w:val="000000" w:themeColor="text1"/>
        </w:rPr>
        <w:t>de</w:t>
      </w:r>
      <w:r w:rsidR="00007AB3">
        <w:rPr>
          <w:color w:val="000000" w:themeColor="text1"/>
        </w:rPr>
        <w:t xml:space="preserve"> </w:t>
      </w:r>
      <w:r w:rsidRPr="008F48D3">
        <w:rPr>
          <w:color w:val="000000" w:themeColor="text1"/>
        </w:rPr>
        <w:t>șanse</w:t>
      </w:r>
      <w:r w:rsidR="00007AB3">
        <w:rPr>
          <w:color w:val="000000" w:themeColor="text1"/>
        </w:rPr>
        <w:t xml:space="preserve"> </w:t>
      </w:r>
      <w:r>
        <w:rPr>
          <w:color w:val="000000" w:themeColor="text1"/>
        </w:rPr>
        <w:t>/</w:t>
      </w:r>
      <w:r w:rsidR="00007AB3">
        <w:rPr>
          <w:color w:val="000000" w:themeColor="text1"/>
        </w:rPr>
        <w:t xml:space="preserve"> </w:t>
      </w:r>
      <w:r w:rsidRPr="008F48D3">
        <w:rPr>
          <w:color w:val="000000" w:themeColor="text1"/>
        </w:rPr>
        <w:t>Nr.</w:t>
      </w:r>
      <w:r w:rsidR="00007AB3">
        <w:rPr>
          <w:color w:val="000000" w:themeColor="text1"/>
        </w:rPr>
        <w:t xml:space="preserve"> </w:t>
      </w:r>
      <w:r w:rsidRPr="008F48D3">
        <w:rPr>
          <w:b/>
          <w:bCs/>
          <w:color w:val="000000" w:themeColor="text1"/>
        </w:rPr>
        <w:t>192</w:t>
      </w:r>
      <w:r w:rsidR="00007AB3">
        <w:rPr>
          <w:color w:val="000000" w:themeColor="text1"/>
        </w:rPr>
        <w:t xml:space="preserve"> </w:t>
      </w:r>
      <w:r w:rsidRPr="008F48D3">
        <w:rPr>
          <w:color w:val="000000" w:themeColor="text1"/>
        </w:rPr>
        <w:t>/</w:t>
      </w:r>
      <w:r w:rsidR="00007AB3">
        <w:rPr>
          <w:color w:val="000000" w:themeColor="text1"/>
        </w:rPr>
        <w:t xml:space="preserve"> </w:t>
      </w:r>
      <w:r w:rsidRPr="008F48D3">
        <w:rPr>
          <w:b/>
          <w:bCs/>
          <w:color w:val="000000" w:themeColor="text1"/>
        </w:rPr>
        <w:t>31</w:t>
      </w:r>
      <w:r w:rsidR="00007AB3">
        <w:rPr>
          <w:b/>
          <w:bCs/>
          <w:color w:val="000000" w:themeColor="text1"/>
        </w:rPr>
        <w:t xml:space="preserve"> </w:t>
      </w:r>
      <w:r w:rsidRPr="008F48D3">
        <w:rPr>
          <w:b/>
          <w:bCs/>
          <w:color w:val="000000" w:themeColor="text1"/>
        </w:rPr>
        <w:t>Ianuarie</w:t>
      </w:r>
      <w:r w:rsidR="00007AB3">
        <w:rPr>
          <w:b/>
          <w:bCs/>
          <w:color w:val="000000" w:themeColor="text1"/>
        </w:rPr>
        <w:t xml:space="preserve"> </w:t>
      </w:r>
      <w:r w:rsidRPr="008F48D3">
        <w:rPr>
          <w:b/>
          <w:bCs/>
          <w:color w:val="000000" w:themeColor="text1"/>
        </w:rPr>
        <w:t>2024</w:t>
      </w:r>
      <w:r w:rsidRPr="008F48D3">
        <w:rPr>
          <w:color w:val="000000" w:themeColor="text1"/>
        </w:rPr>
        <w:t>,</w:t>
      </w:r>
      <w:r w:rsidR="00007AB3">
        <w:rPr>
          <w:color w:val="000000" w:themeColor="text1"/>
        </w:rPr>
        <w:t xml:space="preserve"> </w:t>
      </w:r>
      <w:r w:rsidRPr="008F48D3">
        <w:rPr>
          <w:color w:val="000000" w:themeColor="text1"/>
        </w:rPr>
        <w:t>Ministerul</w:t>
      </w:r>
      <w:r w:rsidR="00007AB3">
        <w:rPr>
          <w:color w:val="000000" w:themeColor="text1"/>
        </w:rPr>
        <w:t xml:space="preserve"> </w:t>
      </w:r>
      <w:r w:rsidRPr="008F48D3">
        <w:rPr>
          <w:color w:val="000000" w:themeColor="text1"/>
        </w:rPr>
        <w:t>Finanțelor</w:t>
      </w:r>
      <w:r w:rsidR="00007AB3">
        <w:rPr>
          <w:color w:val="000000" w:themeColor="text1"/>
        </w:rPr>
        <w:t xml:space="preserve"> </w:t>
      </w:r>
      <w:r>
        <w:rPr>
          <w:color w:val="000000" w:themeColor="text1"/>
        </w:rPr>
        <w:t>-</w:t>
      </w:r>
      <w:r w:rsidR="00007AB3">
        <w:rPr>
          <w:color w:val="000000" w:themeColor="text1"/>
        </w:rPr>
        <w:t xml:space="preserve"> </w:t>
      </w:r>
      <w:r w:rsidRPr="008F48D3">
        <w:rPr>
          <w:color w:val="000000" w:themeColor="text1"/>
        </w:rPr>
        <w:t>Ordin</w:t>
      </w:r>
      <w:r w:rsidR="00007AB3">
        <w:rPr>
          <w:color w:val="000000" w:themeColor="text1"/>
        </w:rPr>
        <w:t xml:space="preserve"> </w:t>
      </w:r>
      <w:r w:rsidRPr="008F48D3">
        <w:rPr>
          <w:color w:val="000000" w:themeColor="text1"/>
        </w:rPr>
        <w:t>pentru</w:t>
      </w:r>
      <w:r w:rsidR="00007AB3">
        <w:rPr>
          <w:color w:val="000000" w:themeColor="text1"/>
        </w:rPr>
        <w:t xml:space="preserve"> </w:t>
      </w:r>
      <w:r w:rsidRPr="008F48D3">
        <w:rPr>
          <w:color w:val="000000" w:themeColor="text1"/>
        </w:rPr>
        <w:t>modificarea</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completarea</w:t>
      </w:r>
      <w:r w:rsidR="00007AB3">
        <w:rPr>
          <w:color w:val="000000" w:themeColor="text1"/>
        </w:rPr>
        <w:t xml:space="preserve"> </w:t>
      </w:r>
      <w:r w:rsidRPr="008F48D3">
        <w:rPr>
          <w:color w:val="000000" w:themeColor="text1"/>
        </w:rPr>
        <w:t>Normelor</w:t>
      </w:r>
      <w:r w:rsidR="00007AB3">
        <w:rPr>
          <w:color w:val="000000" w:themeColor="text1"/>
        </w:rPr>
        <w:t xml:space="preserve"> </w:t>
      </w:r>
      <w:r w:rsidRPr="008F48D3">
        <w:rPr>
          <w:color w:val="000000" w:themeColor="text1"/>
        </w:rPr>
        <w:t>de</w:t>
      </w:r>
      <w:r w:rsidR="00007AB3">
        <w:rPr>
          <w:color w:val="000000" w:themeColor="text1"/>
        </w:rPr>
        <w:t xml:space="preserve"> </w:t>
      </w:r>
      <w:r w:rsidRPr="008F48D3">
        <w:rPr>
          <w:color w:val="000000" w:themeColor="text1"/>
        </w:rPr>
        <w:t>aplicare</w:t>
      </w:r>
      <w:r w:rsidR="00007AB3">
        <w:rPr>
          <w:color w:val="000000" w:themeColor="text1"/>
        </w:rPr>
        <w:t xml:space="preserve"> </w:t>
      </w:r>
      <w:r w:rsidRPr="008F48D3">
        <w:rPr>
          <w:color w:val="000000" w:themeColor="text1"/>
        </w:rPr>
        <w:t>a</w:t>
      </w:r>
      <w:r w:rsidR="00007AB3">
        <w:rPr>
          <w:color w:val="000000" w:themeColor="text1"/>
        </w:rPr>
        <w:t xml:space="preserve"> </w:t>
      </w:r>
      <w:r w:rsidRPr="008F48D3">
        <w:rPr>
          <w:color w:val="000000" w:themeColor="text1"/>
        </w:rPr>
        <w:t>programelor</w:t>
      </w:r>
      <w:r w:rsidR="00007AB3">
        <w:rPr>
          <w:color w:val="000000" w:themeColor="text1"/>
        </w:rPr>
        <w:t xml:space="preserve"> </w:t>
      </w:r>
      <w:r w:rsidRPr="008F48D3">
        <w:rPr>
          <w:color w:val="000000" w:themeColor="text1"/>
        </w:rPr>
        <w:t>guvernamentale</w:t>
      </w:r>
      <w:r w:rsidR="00007AB3">
        <w:rPr>
          <w:color w:val="000000" w:themeColor="text1"/>
        </w:rPr>
        <w:t xml:space="preserve"> </w:t>
      </w:r>
      <w:r w:rsidRPr="008F48D3">
        <w:rPr>
          <w:color w:val="000000" w:themeColor="text1"/>
        </w:rPr>
        <w:t>de</w:t>
      </w:r>
      <w:r w:rsidR="00007AB3">
        <w:rPr>
          <w:color w:val="000000" w:themeColor="text1"/>
        </w:rPr>
        <w:t xml:space="preserve"> </w:t>
      </w:r>
      <w:r w:rsidRPr="008F48D3">
        <w:rPr>
          <w:color w:val="000000" w:themeColor="text1"/>
        </w:rPr>
        <w:t>creditare</w:t>
      </w:r>
      <w:r w:rsidR="00007AB3">
        <w:rPr>
          <w:color w:val="000000" w:themeColor="text1"/>
        </w:rPr>
        <w:t xml:space="preserve"> </w:t>
      </w:r>
      <w:r w:rsidRPr="008F48D3">
        <w:rPr>
          <w:color w:val="000000" w:themeColor="text1"/>
        </w:rPr>
        <w:t>„</w:t>
      </w:r>
      <w:proofErr w:type="spellStart"/>
      <w:r w:rsidRPr="008F48D3">
        <w:rPr>
          <w:color w:val="000000" w:themeColor="text1"/>
        </w:rPr>
        <w:t>StudentInvest</w:t>
      </w:r>
      <w:proofErr w:type="spellEnd"/>
      <w:r w:rsidRPr="008F48D3">
        <w:rPr>
          <w:color w:val="000000" w:themeColor="text1"/>
        </w:rPr>
        <w:t>“</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w:t>
      </w:r>
      <w:proofErr w:type="spellStart"/>
      <w:r w:rsidRPr="008F48D3">
        <w:rPr>
          <w:color w:val="000000" w:themeColor="text1"/>
        </w:rPr>
        <w:t>FamilyStart</w:t>
      </w:r>
      <w:proofErr w:type="spellEnd"/>
      <w:r w:rsidRPr="008F48D3">
        <w:rPr>
          <w:color w:val="000000" w:themeColor="text1"/>
        </w:rPr>
        <w:t>“,</w:t>
      </w:r>
      <w:r w:rsidR="00007AB3">
        <w:rPr>
          <w:color w:val="000000" w:themeColor="text1"/>
        </w:rPr>
        <w:t xml:space="preserve"> </w:t>
      </w:r>
      <w:r w:rsidRPr="008F48D3">
        <w:rPr>
          <w:color w:val="000000" w:themeColor="text1"/>
        </w:rPr>
        <w:t>a</w:t>
      </w:r>
      <w:r w:rsidR="00007AB3">
        <w:rPr>
          <w:color w:val="000000" w:themeColor="text1"/>
        </w:rPr>
        <w:t xml:space="preserve"> </w:t>
      </w:r>
      <w:r w:rsidRPr="008F48D3">
        <w:rPr>
          <w:color w:val="000000" w:themeColor="text1"/>
        </w:rPr>
        <w:t>modelului</w:t>
      </w:r>
      <w:r w:rsidR="00007AB3">
        <w:rPr>
          <w:color w:val="000000" w:themeColor="text1"/>
        </w:rPr>
        <w:t xml:space="preserve"> </w:t>
      </w:r>
      <w:r w:rsidRPr="008F48D3">
        <w:rPr>
          <w:color w:val="000000" w:themeColor="text1"/>
        </w:rPr>
        <w:t>Convenției</w:t>
      </w:r>
      <w:r w:rsidR="00007AB3">
        <w:rPr>
          <w:color w:val="000000" w:themeColor="text1"/>
        </w:rPr>
        <w:t xml:space="preserve"> </w:t>
      </w:r>
      <w:r w:rsidRPr="008F48D3">
        <w:rPr>
          <w:color w:val="000000" w:themeColor="text1"/>
        </w:rPr>
        <w:t>privind</w:t>
      </w:r>
      <w:r w:rsidR="00007AB3">
        <w:rPr>
          <w:color w:val="000000" w:themeColor="text1"/>
        </w:rPr>
        <w:t xml:space="preserve"> </w:t>
      </w:r>
      <w:r w:rsidRPr="008F48D3">
        <w:rPr>
          <w:color w:val="000000" w:themeColor="text1"/>
        </w:rPr>
        <w:t>implementarea</w:t>
      </w:r>
      <w:r w:rsidR="00007AB3">
        <w:rPr>
          <w:color w:val="000000" w:themeColor="text1"/>
        </w:rPr>
        <w:t xml:space="preserve"> </w:t>
      </w:r>
      <w:r w:rsidRPr="008F48D3">
        <w:rPr>
          <w:color w:val="000000" w:themeColor="text1"/>
        </w:rPr>
        <w:t>programelor</w:t>
      </w:r>
      <w:r w:rsidR="00007AB3">
        <w:rPr>
          <w:color w:val="000000" w:themeColor="text1"/>
        </w:rPr>
        <w:t xml:space="preserve"> </w:t>
      </w:r>
      <w:r w:rsidRPr="008F48D3">
        <w:rPr>
          <w:color w:val="000000" w:themeColor="text1"/>
        </w:rPr>
        <w:t>„</w:t>
      </w:r>
      <w:proofErr w:type="spellStart"/>
      <w:r w:rsidRPr="008F48D3">
        <w:rPr>
          <w:color w:val="000000" w:themeColor="text1"/>
        </w:rPr>
        <w:t>StudentInvest</w:t>
      </w:r>
      <w:proofErr w:type="spellEnd"/>
      <w:r w:rsidRPr="008F48D3">
        <w:rPr>
          <w:color w:val="000000" w:themeColor="text1"/>
        </w:rPr>
        <w:t>“</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w:t>
      </w:r>
      <w:proofErr w:type="spellStart"/>
      <w:r w:rsidRPr="008F48D3">
        <w:rPr>
          <w:color w:val="000000" w:themeColor="text1"/>
        </w:rPr>
        <w:t>FamilyStart</w:t>
      </w:r>
      <w:proofErr w:type="spellEnd"/>
      <w:r w:rsidRPr="008F48D3">
        <w:rPr>
          <w:color w:val="000000" w:themeColor="text1"/>
        </w:rPr>
        <w:t>“,</w:t>
      </w:r>
      <w:r w:rsidR="00007AB3">
        <w:rPr>
          <w:color w:val="000000" w:themeColor="text1"/>
        </w:rPr>
        <w:t xml:space="preserve"> </w:t>
      </w:r>
      <w:r w:rsidRPr="008F48D3">
        <w:rPr>
          <w:color w:val="000000" w:themeColor="text1"/>
        </w:rPr>
        <w:t>precum</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a</w:t>
      </w:r>
      <w:r w:rsidR="00007AB3">
        <w:rPr>
          <w:color w:val="000000" w:themeColor="text1"/>
        </w:rPr>
        <w:t xml:space="preserve"> </w:t>
      </w:r>
      <w:r w:rsidRPr="008F48D3">
        <w:rPr>
          <w:color w:val="000000" w:themeColor="text1"/>
        </w:rPr>
        <w:t>modelului</w:t>
      </w:r>
      <w:r w:rsidR="00007AB3">
        <w:rPr>
          <w:color w:val="000000" w:themeColor="text1"/>
        </w:rPr>
        <w:t xml:space="preserve"> </w:t>
      </w:r>
      <w:r w:rsidRPr="008F48D3">
        <w:rPr>
          <w:color w:val="000000" w:themeColor="text1"/>
        </w:rPr>
        <w:t>Convenției</w:t>
      </w:r>
      <w:r w:rsidR="00007AB3">
        <w:rPr>
          <w:color w:val="000000" w:themeColor="text1"/>
        </w:rPr>
        <w:t xml:space="preserve"> </w:t>
      </w:r>
      <w:r w:rsidRPr="008F48D3">
        <w:rPr>
          <w:color w:val="000000" w:themeColor="text1"/>
        </w:rPr>
        <w:t>de</w:t>
      </w:r>
      <w:r w:rsidR="00007AB3">
        <w:rPr>
          <w:color w:val="000000" w:themeColor="text1"/>
        </w:rPr>
        <w:t xml:space="preserve"> </w:t>
      </w:r>
      <w:r w:rsidRPr="008F48D3">
        <w:rPr>
          <w:color w:val="000000" w:themeColor="text1"/>
        </w:rPr>
        <w:t>garantare,</w:t>
      </w:r>
      <w:r w:rsidR="00007AB3">
        <w:rPr>
          <w:color w:val="000000" w:themeColor="text1"/>
        </w:rPr>
        <w:t xml:space="preserve"> </w:t>
      </w:r>
      <w:r w:rsidRPr="008F48D3">
        <w:rPr>
          <w:color w:val="000000" w:themeColor="text1"/>
        </w:rPr>
        <w:t>aprobate</w:t>
      </w:r>
      <w:r w:rsidR="00007AB3">
        <w:rPr>
          <w:color w:val="000000" w:themeColor="text1"/>
        </w:rPr>
        <w:t xml:space="preserve"> </w:t>
      </w:r>
      <w:r w:rsidRPr="008F48D3">
        <w:rPr>
          <w:color w:val="000000" w:themeColor="text1"/>
        </w:rPr>
        <w:t>prin</w:t>
      </w:r>
      <w:r w:rsidR="00007AB3">
        <w:rPr>
          <w:color w:val="000000" w:themeColor="text1"/>
        </w:rPr>
        <w:t xml:space="preserve"> </w:t>
      </w:r>
      <w:r w:rsidRPr="008F48D3">
        <w:rPr>
          <w:color w:val="000000" w:themeColor="text1"/>
        </w:rPr>
        <w:t>Ordinul</w:t>
      </w:r>
      <w:r w:rsidR="00007AB3">
        <w:rPr>
          <w:color w:val="000000" w:themeColor="text1"/>
        </w:rPr>
        <w:t xml:space="preserve"> </w:t>
      </w:r>
      <w:r w:rsidRPr="008F48D3">
        <w:rPr>
          <w:color w:val="000000" w:themeColor="text1"/>
        </w:rPr>
        <w:t>ministrului</w:t>
      </w:r>
      <w:r w:rsidR="00007AB3">
        <w:rPr>
          <w:color w:val="000000" w:themeColor="text1"/>
        </w:rPr>
        <w:t xml:space="preserve"> </w:t>
      </w:r>
      <w:r w:rsidRPr="008F48D3">
        <w:rPr>
          <w:color w:val="000000" w:themeColor="text1"/>
        </w:rPr>
        <w:t>finanțelor</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al</w:t>
      </w:r>
      <w:r w:rsidR="00007AB3">
        <w:rPr>
          <w:color w:val="000000" w:themeColor="text1"/>
        </w:rPr>
        <w:t xml:space="preserve"> </w:t>
      </w:r>
      <w:r w:rsidRPr="008F48D3">
        <w:rPr>
          <w:color w:val="000000" w:themeColor="text1"/>
        </w:rPr>
        <w:t>ministrului</w:t>
      </w:r>
      <w:r w:rsidR="00007AB3">
        <w:rPr>
          <w:color w:val="000000" w:themeColor="text1"/>
        </w:rPr>
        <w:t xml:space="preserve"> </w:t>
      </w:r>
      <w:r w:rsidRPr="008F48D3">
        <w:rPr>
          <w:color w:val="000000" w:themeColor="text1"/>
        </w:rPr>
        <w:t>familiei,</w:t>
      </w:r>
      <w:r w:rsidR="00007AB3">
        <w:rPr>
          <w:color w:val="000000" w:themeColor="text1"/>
        </w:rPr>
        <w:t xml:space="preserve"> </w:t>
      </w:r>
      <w:r w:rsidRPr="008F48D3">
        <w:rPr>
          <w:color w:val="000000" w:themeColor="text1"/>
        </w:rPr>
        <w:t>tineretului</w:t>
      </w:r>
      <w:r w:rsidR="00007AB3">
        <w:rPr>
          <w:color w:val="000000" w:themeColor="text1"/>
        </w:rPr>
        <w:t xml:space="preserve"> </w:t>
      </w:r>
      <w:r w:rsidRPr="008F48D3">
        <w:rPr>
          <w:color w:val="000000" w:themeColor="text1"/>
        </w:rPr>
        <w:t>și</w:t>
      </w:r>
      <w:r w:rsidR="00007AB3">
        <w:rPr>
          <w:color w:val="000000" w:themeColor="text1"/>
        </w:rPr>
        <w:t xml:space="preserve"> </w:t>
      </w:r>
      <w:r w:rsidRPr="008F48D3">
        <w:rPr>
          <w:color w:val="000000" w:themeColor="text1"/>
        </w:rPr>
        <w:t>egalității</w:t>
      </w:r>
      <w:r w:rsidR="00007AB3">
        <w:rPr>
          <w:color w:val="000000" w:themeColor="text1"/>
        </w:rPr>
        <w:t xml:space="preserve"> </w:t>
      </w:r>
      <w:r w:rsidRPr="008F48D3">
        <w:rPr>
          <w:color w:val="000000" w:themeColor="text1"/>
        </w:rPr>
        <w:t>de</w:t>
      </w:r>
      <w:r w:rsidR="00007AB3">
        <w:rPr>
          <w:color w:val="000000" w:themeColor="text1"/>
        </w:rPr>
        <w:t xml:space="preserve"> </w:t>
      </w:r>
      <w:r w:rsidRPr="008F48D3">
        <w:rPr>
          <w:color w:val="000000" w:themeColor="text1"/>
        </w:rPr>
        <w:t>șanse</w:t>
      </w:r>
      <w:r w:rsidR="00007AB3">
        <w:rPr>
          <w:color w:val="000000" w:themeColor="text1"/>
        </w:rPr>
        <w:t xml:space="preserve"> </w:t>
      </w:r>
      <w:r w:rsidRPr="008F48D3">
        <w:rPr>
          <w:color w:val="000000" w:themeColor="text1"/>
        </w:rPr>
        <w:t>nr.</w:t>
      </w:r>
      <w:r w:rsidR="00007AB3">
        <w:rPr>
          <w:color w:val="000000" w:themeColor="text1"/>
        </w:rPr>
        <w:t xml:space="preserve"> </w:t>
      </w:r>
      <w:r w:rsidRPr="008F48D3">
        <w:rPr>
          <w:color w:val="000000" w:themeColor="text1"/>
        </w:rPr>
        <w:t>2.534/20.809/2022.</w:t>
      </w:r>
    </w:p>
    <w:p w14:paraId="2C7F38A2" w14:textId="308BB3B5" w:rsidR="00331852" w:rsidRDefault="00331852" w:rsidP="00674B02">
      <w:pPr>
        <w:numPr>
          <w:ilvl w:val="0"/>
          <w:numId w:val="2"/>
        </w:numPr>
        <w:spacing w:after="20"/>
        <w:ind w:right="198"/>
        <w:contextualSpacing/>
        <w:rPr>
          <w:color w:val="000000" w:themeColor="text1"/>
        </w:rPr>
      </w:pPr>
      <w:r w:rsidRPr="00331852">
        <w:rPr>
          <w:color w:val="000000" w:themeColor="text1"/>
        </w:rPr>
        <w:t>Nr.</w:t>
      </w:r>
      <w:r w:rsidR="00007AB3">
        <w:rPr>
          <w:color w:val="000000" w:themeColor="text1"/>
        </w:rPr>
        <w:t xml:space="preserve"> </w:t>
      </w:r>
      <w:r w:rsidRPr="00331852">
        <w:rPr>
          <w:b/>
          <w:bCs/>
          <w:color w:val="000000" w:themeColor="text1"/>
        </w:rPr>
        <w:t>576</w:t>
      </w:r>
      <w:r w:rsidR="00007AB3">
        <w:rPr>
          <w:color w:val="000000" w:themeColor="text1"/>
        </w:rPr>
        <w:t xml:space="preserve"> </w:t>
      </w:r>
      <w:r w:rsidRPr="00331852">
        <w:rPr>
          <w:color w:val="000000" w:themeColor="text1"/>
        </w:rPr>
        <w:t>/</w:t>
      </w:r>
      <w:r w:rsidR="00007AB3">
        <w:rPr>
          <w:color w:val="000000" w:themeColor="text1"/>
        </w:rPr>
        <w:t xml:space="preserve"> </w:t>
      </w:r>
      <w:r w:rsidRPr="00331852">
        <w:rPr>
          <w:b/>
          <w:bCs/>
          <w:color w:val="000000" w:themeColor="text1"/>
        </w:rPr>
        <w:t>25</w:t>
      </w:r>
      <w:r w:rsidR="00007AB3">
        <w:rPr>
          <w:b/>
          <w:bCs/>
          <w:color w:val="000000" w:themeColor="text1"/>
        </w:rPr>
        <w:t xml:space="preserve"> </w:t>
      </w:r>
      <w:r w:rsidRPr="00331852">
        <w:rPr>
          <w:b/>
          <w:bCs/>
          <w:color w:val="000000" w:themeColor="text1"/>
        </w:rPr>
        <w:t>Ianuarie</w:t>
      </w:r>
      <w:r w:rsidR="00007AB3">
        <w:rPr>
          <w:b/>
          <w:bCs/>
          <w:color w:val="000000" w:themeColor="text1"/>
        </w:rPr>
        <w:t xml:space="preserve"> </w:t>
      </w:r>
      <w:r w:rsidRPr="00331852">
        <w:rPr>
          <w:b/>
          <w:bCs/>
          <w:color w:val="000000" w:themeColor="text1"/>
        </w:rPr>
        <w:t>2024</w:t>
      </w:r>
      <w:r w:rsidRPr="00331852">
        <w:rPr>
          <w:color w:val="000000" w:themeColor="text1"/>
        </w:rPr>
        <w:t>,</w:t>
      </w:r>
      <w:r w:rsidR="00007AB3">
        <w:rPr>
          <w:color w:val="000000" w:themeColor="text1"/>
        </w:rPr>
        <w:t xml:space="preserve"> </w:t>
      </w:r>
      <w:r w:rsidRPr="00331852">
        <w:rPr>
          <w:color w:val="000000" w:themeColor="text1"/>
        </w:rPr>
        <w:t>Ministerul</w:t>
      </w:r>
      <w:r w:rsidR="00007AB3">
        <w:rPr>
          <w:color w:val="000000" w:themeColor="text1"/>
        </w:rPr>
        <w:t xml:space="preserve"> </w:t>
      </w:r>
      <w:r w:rsidRPr="00331852">
        <w:rPr>
          <w:color w:val="000000" w:themeColor="text1"/>
        </w:rPr>
        <w:t>Economiei,</w:t>
      </w:r>
      <w:r w:rsidR="00007AB3">
        <w:rPr>
          <w:color w:val="000000" w:themeColor="text1"/>
        </w:rPr>
        <w:t xml:space="preserve"> </w:t>
      </w:r>
      <w:proofErr w:type="spellStart"/>
      <w:r w:rsidRPr="00331852">
        <w:rPr>
          <w:color w:val="000000" w:themeColor="text1"/>
        </w:rPr>
        <w:t>Antreprenoriatului</w:t>
      </w:r>
      <w:proofErr w:type="spellEnd"/>
      <w:r w:rsidR="00007AB3">
        <w:rPr>
          <w:color w:val="000000" w:themeColor="text1"/>
        </w:rPr>
        <w:t xml:space="preserve"> </w:t>
      </w:r>
      <w:r w:rsidRPr="00331852">
        <w:rPr>
          <w:color w:val="000000" w:themeColor="text1"/>
        </w:rPr>
        <w:t>și</w:t>
      </w:r>
      <w:r w:rsidR="00007AB3">
        <w:rPr>
          <w:color w:val="000000" w:themeColor="text1"/>
        </w:rPr>
        <w:t xml:space="preserve"> </w:t>
      </w:r>
      <w:r w:rsidRPr="00331852">
        <w:rPr>
          <w:color w:val="000000" w:themeColor="text1"/>
        </w:rPr>
        <w:t>Turismului</w:t>
      </w:r>
      <w:r w:rsidR="00007AB3">
        <w:rPr>
          <w:color w:val="000000" w:themeColor="text1"/>
        </w:rPr>
        <w:t xml:space="preserve"> </w:t>
      </w:r>
      <w:r>
        <w:rPr>
          <w:color w:val="000000" w:themeColor="text1"/>
        </w:rPr>
        <w:t>-</w:t>
      </w:r>
      <w:r w:rsidR="00007AB3">
        <w:rPr>
          <w:color w:val="000000" w:themeColor="text1"/>
        </w:rPr>
        <w:t xml:space="preserve"> </w:t>
      </w:r>
      <w:r w:rsidRPr="00331852">
        <w:rPr>
          <w:color w:val="000000" w:themeColor="text1"/>
        </w:rPr>
        <w:t>Ordin</w:t>
      </w:r>
      <w:r w:rsidR="00007AB3">
        <w:rPr>
          <w:color w:val="000000" w:themeColor="text1"/>
        </w:rPr>
        <w:t xml:space="preserve"> </w:t>
      </w:r>
      <w:r w:rsidRPr="00331852">
        <w:rPr>
          <w:color w:val="000000" w:themeColor="text1"/>
        </w:rPr>
        <w:t>privind</w:t>
      </w:r>
      <w:r w:rsidR="00007AB3">
        <w:rPr>
          <w:color w:val="000000" w:themeColor="text1"/>
        </w:rPr>
        <w:t xml:space="preserve"> </w:t>
      </w:r>
      <w:r w:rsidRPr="00331852">
        <w:rPr>
          <w:color w:val="000000" w:themeColor="text1"/>
        </w:rPr>
        <w:t>modificarea</w:t>
      </w:r>
      <w:r w:rsidR="00007AB3">
        <w:rPr>
          <w:color w:val="000000" w:themeColor="text1"/>
        </w:rPr>
        <w:t xml:space="preserve"> </w:t>
      </w:r>
      <w:r w:rsidRPr="00331852">
        <w:rPr>
          <w:color w:val="000000" w:themeColor="text1"/>
        </w:rPr>
        <w:t>și</w:t>
      </w:r>
      <w:r w:rsidR="00007AB3">
        <w:rPr>
          <w:color w:val="000000" w:themeColor="text1"/>
        </w:rPr>
        <w:t xml:space="preserve"> </w:t>
      </w:r>
      <w:r w:rsidRPr="00331852">
        <w:rPr>
          <w:color w:val="000000" w:themeColor="text1"/>
        </w:rPr>
        <w:t>completarea</w:t>
      </w:r>
      <w:r w:rsidR="00007AB3">
        <w:rPr>
          <w:color w:val="000000" w:themeColor="text1"/>
        </w:rPr>
        <w:t xml:space="preserve"> </w:t>
      </w:r>
      <w:r w:rsidRPr="00331852">
        <w:rPr>
          <w:color w:val="000000" w:themeColor="text1"/>
        </w:rPr>
        <w:t>Schemei</w:t>
      </w:r>
      <w:r w:rsidR="00007AB3">
        <w:rPr>
          <w:color w:val="000000" w:themeColor="text1"/>
        </w:rPr>
        <w:t xml:space="preserve"> </w:t>
      </w:r>
      <w:r w:rsidRPr="00331852">
        <w:rPr>
          <w:color w:val="000000" w:themeColor="text1"/>
        </w:rPr>
        <w:t>de</w:t>
      </w:r>
      <w:r w:rsidR="00007AB3">
        <w:rPr>
          <w:color w:val="000000" w:themeColor="text1"/>
        </w:rPr>
        <w:t xml:space="preserve"> </w:t>
      </w:r>
      <w:r w:rsidRPr="00331852">
        <w:rPr>
          <w:color w:val="000000" w:themeColor="text1"/>
        </w:rPr>
        <w:t>ajutor</w:t>
      </w:r>
      <w:r w:rsidR="00007AB3">
        <w:rPr>
          <w:color w:val="000000" w:themeColor="text1"/>
        </w:rPr>
        <w:t xml:space="preserve"> </w:t>
      </w:r>
      <w:r w:rsidRPr="00331852">
        <w:rPr>
          <w:color w:val="000000" w:themeColor="text1"/>
        </w:rPr>
        <w:t>de</w:t>
      </w:r>
      <w:r w:rsidR="00007AB3">
        <w:rPr>
          <w:color w:val="000000" w:themeColor="text1"/>
        </w:rPr>
        <w:t xml:space="preserve"> </w:t>
      </w:r>
      <w:proofErr w:type="spellStart"/>
      <w:r w:rsidRPr="00331852">
        <w:rPr>
          <w:color w:val="000000" w:themeColor="text1"/>
        </w:rPr>
        <w:t>minimis</w:t>
      </w:r>
      <w:proofErr w:type="spellEnd"/>
      <w:r w:rsidR="00007AB3">
        <w:rPr>
          <w:color w:val="000000" w:themeColor="text1"/>
        </w:rPr>
        <w:t xml:space="preserve"> </w:t>
      </w:r>
      <w:r w:rsidRPr="00331852">
        <w:rPr>
          <w:color w:val="000000" w:themeColor="text1"/>
        </w:rPr>
        <w:t>pentru</w:t>
      </w:r>
      <w:r w:rsidR="00007AB3">
        <w:rPr>
          <w:color w:val="000000" w:themeColor="text1"/>
        </w:rPr>
        <w:t xml:space="preserve"> </w:t>
      </w:r>
      <w:r w:rsidRPr="00331852">
        <w:rPr>
          <w:color w:val="000000" w:themeColor="text1"/>
        </w:rPr>
        <w:t>operatorii</w:t>
      </w:r>
      <w:r w:rsidR="00007AB3">
        <w:rPr>
          <w:color w:val="000000" w:themeColor="text1"/>
        </w:rPr>
        <w:t xml:space="preserve"> </w:t>
      </w:r>
      <w:r w:rsidRPr="00331852">
        <w:rPr>
          <w:color w:val="000000" w:themeColor="text1"/>
        </w:rPr>
        <w:t>economici</w:t>
      </w:r>
      <w:r w:rsidR="00007AB3">
        <w:rPr>
          <w:color w:val="000000" w:themeColor="text1"/>
        </w:rPr>
        <w:t xml:space="preserve"> </w:t>
      </w:r>
      <w:r w:rsidRPr="00331852">
        <w:rPr>
          <w:color w:val="000000" w:themeColor="text1"/>
        </w:rPr>
        <w:t>în</w:t>
      </w:r>
      <w:r w:rsidR="00007AB3">
        <w:rPr>
          <w:color w:val="000000" w:themeColor="text1"/>
        </w:rPr>
        <w:t xml:space="preserve"> </w:t>
      </w:r>
      <w:r w:rsidRPr="00331852">
        <w:rPr>
          <w:color w:val="000000" w:themeColor="text1"/>
        </w:rPr>
        <w:t>vederea</w:t>
      </w:r>
      <w:r w:rsidR="00007AB3">
        <w:rPr>
          <w:color w:val="000000" w:themeColor="text1"/>
        </w:rPr>
        <w:t xml:space="preserve"> </w:t>
      </w:r>
      <w:r w:rsidRPr="00331852">
        <w:rPr>
          <w:color w:val="000000" w:themeColor="text1"/>
        </w:rPr>
        <w:t>modernizării</w:t>
      </w:r>
      <w:r w:rsidR="00007AB3">
        <w:rPr>
          <w:color w:val="000000" w:themeColor="text1"/>
        </w:rPr>
        <w:t xml:space="preserve"> </w:t>
      </w:r>
      <w:r w:rsidRPr="00331852">
        <w:rPr>
          <w:color w:val="000000" w:themeColor="text1"/>
        </w:rPr>
        <w:t>și</w:t>
      </w:r>
      <w:r w:rsidR="00007AB3">
        <w:rPr>
          <w:color w:val="000000" w:themeColor="text1"/>
        </w:rPr>
        <w:t xml:space="preserve"> </w:t>
      </w:r>
      <w:r w:rsidRPr="00331852">
        <w:rPr>
          <w:color w:val="000000" w:themeColor="text1"/>
        </w:rPr>
        <w:t>dezvoltării</w:t>
      </w:r>
      <w:r w:rsidR="00007AB3">
        <w:rPr>
          <w:color w:val="000000" w:themeColor="text1"/>
        </w:rPr>
        <w:t xml:space="preserve"> </w:t>
      </w:r>
      <w:r w:rsidRPr="00331852">
        <w:rPr>
          <w:color w:val="000000" w:themeColor="text1"/>
        </w:rPr>
        <w:t>stațiunilor</w:t>
      </w:r>
      <w:r w:rsidR="00007AB3">
        <w:rPr>
          <w:color w:val="000000" w:themeColor="text1"/>
        </w:rPr>
        <w:t xml:space="preserve"> </w:t>
      </w:r>
      <w:r w:rsidRPr="00331852">
        <w:rPr>
          <w:color w:val="000000" w:themeColor="text1"/>
        </w:rPr>
        <w:t>balneare</w:t>
      </w:r>
      <w:r w:rsidR="00007AB3">
        <w:rPr>
          <w:color w:val="000000" w:themeColor="text1"/>
        </w:rPr>
        <w:t xml:space="preserve"> </w:t>
      </w:r>
      <w:r w:rsidRPr="00331852">
        <w:rPr>
          <w:color w:val="000000" w:themeColor="text1"/>
        </w:rPr>
        <w:t>și</w:t>
      </w:r>
      <w:r w:rsidR="00007AB3">
        <w:rPr>
          <w:color w:val="000000" w:themeColor="text1"/>
        </w:rPr>
        <w:t xml:space="preserve"> </w:t>
      </w:r>
      <w:r w:rsidRPr="00331852">
        <w:rPr>
          <w:color w:val="000000" w:themeColor="text1"/>
        </w:rPr>
        <w:t>balneoclimatice,</w:t>
      </w:r>
      <w:r w:rsidR="00007AB3">
        <w:rPr>
          <w:color w:val="000000" w:themeColor="text1"/>
        </w:rPr>
        <w:t xml:space="preserve"> </w:t>
      </w:r>
      <w:r w:rsidRPr="00331852">
        <w:rPr>
          <w:color w:val="000000" w:themeColor="text1"/>
        </w:rPr>
        <w:t>aprobată</w:t>
      </w:r>
      <w:r w:rsidR="00007AB3">
        <w:rPr>
          <w:color w:val="000000" w:themeColor="text1"/>
        </w:rPr>
        <w:t xml:space="preserve"> </w:t>
      </w:r>
      <w:r w:rsidRPr="00331852">
        <w:rPr>
          <w:color w:val="000000" w:themeColor="text1"/>
        </w:rPr>
        <w:t>prin</w:t>
      </w:r>
      <w:r w:rsidR="00007AB3">
        <w:rPr>
          <w:color w:val="000000" w:themeColor="text1"/>
        </w:rPr>
        <w:t xml:space="preserve"> </w:t>
      </w:r>
      <w:r w:rsidRPr="00331852">
        <w:rPr>
          <w:color w:val="000000" w:themeColor="text1"/>
        </w:rPr>
        <w:t>Ordinul</w:t>
      </w:r>
      <w:r w:rsidR="00007AB3">
        <w:rPr>
          <w:color w:val="000000" w:themeColor="text1"/>
        </w:rPr>
        <w:t xml:space="preserve"> </w:t>
      </w:r>
      <w:r w:rsidRPr="00331852">
        <w:rPr>
          <w:color w:val="000000" w:themeColor="text1"/>
        </w:rPr>
        <w:t>ministrului</w:t>
      </w:r>
      <w:r w:rsidR="00007AB3">
        <w:rPr>
          <w:color w:val="000000" w:themeColor="text1"/>
        </w:rPr>
        <w:t xml:space="preserve"> </w:t>
      </w:r>
      <w:r w:rsidRPr="00331852">
        <w:rPr>
          <w:color w:val="000000" w:themeColor="text1"/>
        </w:rPr>
        <w:t>economiei,</w:t>
      </w:r>
      <w:r w:rsidR="00007AB3">
        <w:rPr>
          <w:color w:val="000000" w:themeColor="text1"/>
        </w:rPr>
        <w:t xml:space="preserve"> </w:t>
      </w:r>
      <w:proofErr w:type="spellStart"/>
      <w:r w:rsidRPr="00331852">
        <w:rPr>
          <w:color w:val="000000" w:themeColor="text1"/>
        </w:rPr>
        <w:t>antreprenoriatului</w:t>
      </w:r>
      <w:proofErr w:type="spellEnd"/>
      <w:r w:rsidR="00007AB3">
        <w:rPr>
          <w:color w:val="000000" w:themeColor="text1"/>
        </w:rPr>
        <w:t xml:space="preserve"> </w:t>
      </w:r>
      <w:r w:rsidRPr="00331852">
        <w:rPr>
          <w:color w:val="000000" w:themeColor="text1"/>
        </w:rPr>
        <w:t>și</w:t>
      </w:r>
      <w:r w:rsidR="00007AB3">
        <w:rPr>
          <w:color w:val="000000" w:themeColor="text1"/>
        </w:rPr>
        <w:t xml:space="preserve"> </w:t>
      </w:r>
      <w:r w:rsidRPr="00331852">
        <w:rPr>
          <w:color w:val="000000" w:themeColor="text1"/>
        </w:rPr>
        <w:t>turismului</w:t>
      </w:r>
      <w:r w:rsidR="00007AB3">
        <w:rPr>
          <w:color w:val="000000" w:themeColor="text1"/>
        </w:rPr>
        <w:t xml:space="preserve"> </w:t>
      </w:r>
      <w:r w:rsidRPr="00331852">
        <w:rPr>
          <w:color w:val="000000" w:themeColor="text1"/>
        </w:rPr>
        <w:t>nr.</w:t>
      </w:r>
      <w:r w:rsidR="00007AB3">
        <w:rPr>
          <w:color w:val="000000" w:themeColor="text1"/>
        </w:rPr>
        <w:t xml:space="preserve"> </w:t>
      </w:r>
      <w:r w:rsidRPr="00331852">
        <w:rPr>
          <w:color w:val="000000" w:themeColor="text1"/>
        </w:rPr>
        <w:t>181/2023.</w:t>
      </w:r>
    </w:p>
    <w:p w14:paraId="73578DA6" w14:textId="78ACA2D1" w:rsidR="005D6962" w:rsidRPr="007F28EB" w:rsidRDefault="005D6962" w:rsidP="005D6962">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107</w:t>
      </w:r>
      <w:r w:rsidR="00007AB3">
        <w:rPr>
          <w:b/>
          <w:bCs/>
          <w:color w:val="3333FF"/>
        </w:rPr>
        <w:t xml:space="preserve"> </w:t>
      </w:r>
      <w:r w:rsidRPr="007F28EB">
        <w:rPr>
          <w:b/>
          <w:bCs/>
          <w:color w:val="3333FF"/>
        </w:rPr>
        <w:t>/</w:t>
      </w:r>
      <w:r w:rsidR="00007AB3">
        <w:rPr>
          <w:b/>
          <w:bCs/>
          <w:color w:val="3333FF"/>
        </w:rPr>
        <w:t xml:space="preserve"> </w:t>
      </w:r>
      <w:r>
        <w:rPr>
          <w:b/>
          <w:bCs/>
          <w:color w:val="3333FF"/>
        </w:rPr>
        <w:t>6</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6DD7D49B" w14:textId="18A5A2CC" w:rsidR="005D6962" w:rsidRDefault="005D6962" w:rsidP="005D6962">
      <w:pPr>
        <w:numPr>
          <w:ilvl w:val="0"/>
          <w:numId w:val="2"/>
        </w:numPr>
        <w:spacing w:after="20"/>
        <w:ind w:right="198"/>
        <w:contextualSpacing/>
        <w:rPr>
          <w:color w:val="000000" w:themeColor="text1"/>
        </w:rPr>
      </w:pPr>
      <w:r w:rsidRPr="005D6962">
        <w:rPr>
          <w:color w:val="000000" w:themeColor="text1"/>
        </w:rPr>
        <w:t>Nr.</w:t>
      </w:r>
      <w:r w:rsidR="00007AB3">
        <w:rPr>
          <w:color w:val="000000" w:themeColor="text1"/>
        </w:rPr>
        <w:t xml:space="preserve"> </w:t>
      </w:r>
      <w:r w:rsidRPr="005D6962">
        <w:rPr>
          <w:b/>
          <w:bCs/>
          <w:color w:val="000000" w:themeColor="text1"/>
        </w:rPr>
        <w:t>72</w:t>
      </w:r>
      <w:r w:rsidR="00007AB3">
        <w:rPr>
          <w:color w:val="000000" w:themeColor="text1"/>
        </w:rPr>
        <w:t xml:space="preserve"> </w:t>
      </w:r>
      <w:r w:rsidRPr="005D6962">
        <w:rPr>
          <w:color w:val="000000" w:themeColor="text1"/>
        </w:rPr>
        <w:t>/</w:t>
      </w:r>
      <w:r w:rsidR="00007AB3">
        <w:rPr>
          <w:color w:val="000000" w:themeColor="text1"/>
        </w:rPr>
        <w:t xml:space="preserve"> </w:t>
      </w:r>
      <w:r w:rsidRPr="005D6962">
        <w:rPr>
          <w:b/>
          <w:bCs/>
          <w:color w:val="000000" w:themeColor="text1"/>
        </w:rPr>
        <w:t>31</w:t>
      </w:r>
      <w:r w:rsidR="00007AB3">
        <w:rPr>
          <w:b/>
          <w:bCs/>
          <w:color w:val="000000" w:themeColor="text1"/>
        </w:rPr>
        <w:t xml:space="preserve"> </w:t>
      </w:r>
      <w:r w:rsidRPr="005D6962">
        <w:rPr>
          <w:b/>
          <w:bCs/>
          <w:color w:val="000000" w:themeColor="text1"/>
        </w:rPr>
        <w:t>Ianuarie</w:t>
      </w:r>
      <w:r w:rsidR="00007AB3">
        <w:rPr>
          <w:b/>
          <w:bCs/>
          <w:color w:val="000000" w:themeColor="text1"/>
        </w:rPr>
        <w:t xml:space="preserve"> </w:t>
      </w:r>
      <w:r w:rsidRPr="005D6962">
        <w:rPr>
          <w:b/>
          <w:bCs/>
          <w:color w:val="000000" w:themeColor="text1"/>
        </w:rPr>
        <w:t>2024</w:t>
      </w:r>
      <w:r w:rsidRPr="005D6962">
        <w:rPr>
          <w:color w:val="000000" w:themeColor="text1"/>
        </w:rPr>
        <w:t>,</w:t>
      </w:r>
      <w:r w:rsidR="00007AB3">
        <w:rPr>
          <w:color w:val="000000" w:themeColor="text1"/>
        </w:rPr>
        <w:t xml:space="preserve"> </w:t>
      </w:r>
      <w:r w:rsidRPr="005D6962">
        <w:rPr>
          <w:color w:val="000000" w:themeColor="text1"/>
        </w:rPr>
        <w:t>Guvernul</w:t>
      </w:r>
      <w:r w:rsidR="00007AB3">
        <w:rPr>
          <w:color w:val="000000" w:themeColor="text1"/>
        </w:rPr>
        <w:t xml:space="preserve"> </w:t>
      </w:r>
      <w:r w:rsidRPr="005D6962">
        <w:rPr>
          <w:color w:val="000000" w:themeColor="text1"/>
        </w:rPr>
        <w:t>României</w:t>
      </w:r>
      <w:r w:rsidR="00007AB3">
        <w:rPr>
          <w:color w:val="000000" w:themeColor="text1"/>
        </w:rPr>
        <w:t xml:space="preserve"> </w:t>
      </w:r>
      <w:r w:rsidR="00AD769B">
        <w:rPr>
          <w:color w:val="000000" w:themeColor="text1"/>
        </w:rPr>
        <w:t>-</w:t>
      </w:r>
      <w:r w:rsidR="00007AB3">
        <w:rPr>
          <w:color w:val="000000" w:themeColor="text1"/>
        </w:rPr>
        <w:t xml:space="preserve"> </w:t>
      </w:r>
      <w:r w:rsidR="00AD769B" w:rsidRPr="00AD769B">
        <w:rPr>
          <w:color w:val="000000" w:themeColor="text1"/>
        </w:rPr>
        <w:t>Hotărâre</w:t>
      </w:r>
      <w:r w:rsidR="00007AB3">
        <w:rPr>
          <w:color w:val="000000" w:themeColor="text1"/>
        </w:rPr>
        <w:t xml:space="preserve"> </w:t>
      </w:r>
      <w:r w:rsidR="00AD769B" w:rsidRPr="00AD769B">
        <w:rPr>
          <w:color w:val="000000" w:themeColor="text1"/>
        </w:rPr>
        <w:t>pentru</w:t>
      </w:r>
      <w:r w:rsidR="00007AB3">
        <w:rPr>
          <w:color w:val="000000" w:themeColor="text1"/>
        </w:rPr>
        <w:t xml:space="preserve"> </w:t>
      </w:r>
      <w:r w:rsidR="00AD769B" w:rsidRPr="00AD769B">
        <w:rPr>
          <w:color w:val="000000" w:themeColor="text1"/>
        </w:rPr>
        <w:t>aprobarea</w:t>
      </w:r>
      <w:r w:rsidR="00007AB3">
        <w:rPr>
          <w:color w:val="000000" w:themeColor="text1"/>
        </w:rPr>
        <w:t xml:space="preserve"> </w:t>
      </w:r>
      <w:r w:rsidR="00AD769B" w:rsidRPr="00AD769B">
        <w:rPr>
          <w:color w:val="000000" w:themeColor="text1"/>
        </w:rPr>
        <w:t>Regulamentului-cadru</w:t>
      </w:r>
      <w:r w:rsidR="00007AB3">
        <w:rPr>
          <w:color w:val="000000" w:themeColor="text1"/>
        </w:rPr>
        <w:t xml:space="preserve"> </w:t>
      </w:r>
      <w:r w:rsidR="00AD769B" w:rsidRPr="00AD769B">
        <w:rPr>
          <w:color w:val="000000" w:themeColor="text1"/>
        </w:rPr>
        <w:t>privind</w:t>
      </w:r>
      <w:r w:rsidR="00007AB3">
        <w:rPr>
          <w:color w:val="000000" w:themeColor="text1"/>
        </w:rPr>
        <w:t xml:space="preserve"> </w:t>
      </w:r>
      <w:r w:rsidR="00AD769B" w:rsidRPr="00AD769B">
        <w:rPr>
          <w:color w:val="000000" w:themeColor="text1"/>
        </w:rPr>
        <w:t>stabilirea</w:t>
      </w:r>
      <w:r w:rsidR="00007AB3">
        <w:rPr>
          <w:color w:val="000000" w:themeColor="text1"/>
        </w:rPr>
        <w:t xml:space="preserve"> </w:t>
      </w:r>
      <w:r w:rsidR="00AD769B" w:rsidRPr="00AD769B">
        <w:rPr>
          <w:color w:val="000000" w:themeColor="text1"/>
        </w:rPr>
        <w:t>locurilor</w:t>
      </w:r>
      <w:r w:rsidR="00007AB3">
        <w:rPr>
          <w:color w:val="000000" w:themeColor="text1"/>
        </w:rPr>
        <w:t xml:space="preserve"> </w:t>
      </w:r>
      <w:r w:rsidR="00AD769B" w:rsidRPr="00AD769B">
        <w:rPr>
          <w:color w:val="000000" w:themeColor="text1"/>
        </w:rPr>
        <w:t>de</w:t>
      </w:r>
      <w:r w:rsidR="00007AB3">
        <w:rPr>
          <w:color w:val="000000" w:themeColor="text1"/>
        </w:rPr>
        <w:t xml:space="preserve"> </w:t>
      </w:r>
      <w:r w:rsidR="00AD769B" w:rsidRPr="00AD769B">
        <w:rPr>
          <w:color w:val="000000" w:themeColor="text1"/>
        </w:rPr>
        <w:t>muncă,</w:t>
      </w:r>
      <w:r w:rsidR="00007AB3">
        <w:rPr>
          <w:color w:val="000000" w:themeColor="text1"/>
        </w:rPr>
        <w:t xml:space="preserve"> </w:t>
      </w:r>
      <w:r w:rsidR="00AD769B" w:rsidRPr="00AD769B">
        <w:rPr>
          <w:color w:val="000000" w:themeColor="text1"/>
        </w:rPr>
        <w:t>a</w:t>
      </w:r>
      <w:r w:rsidR="00007AB3">
        <w:rPr>
          <w:color w:val="000000" w:themeColor="text1"/>
        </w:rPr>
        <w:t xml:space="preserve"> </w:t>
      </w:r>
      <w:r w:rsidR="00AD769B" w:rsidRPr="00AD769B">
        <w:rPr>
          <w:color w:val="000000" w:themeColor="text1"/>
        </w:rPr>
        <w:t>categoriilor</w:t>
      </w:r>
      <w:r w:rsidR="00007AB3">
        <w:rPr>
          <w:color w:val="000000" w:themeColor="text1"/>
        </w:rPr>
        <w:t xml:space="preserve"> </w:t>
      </w:r>
      <w:r w:rsidR="00AD769B" w:rsidRPr="00AD769B">
        <w:rPr>
          <w:color w:val="000000" w:themeColor="text1"/>
        </w:rPr>
        <w:t>de</w:t>
      </w:r>
      <w:r w:rsidR="00007AB3">
        <w:rPr>
          <w:color w:val="000000" w:themeColor="text1"/>
        </w:rPr>
        <w:t xml:space="preserve"> </w:t>
      </w:r>
      <w:r w:rsidR="00AD769B" w:rsidRPr="00AD769B">
        <w:rPr>
          <w:color w:val="000000" w:themeColor="text1"/>
        </w:rPr>
        <w:t>personal,</w:t>
      </w:r>
      <w:r w:rsidR="00007AB3">
        <w:rPr>
          <w:color w:val="000000" w:themeColor="text1"/>
        </w:rPr>
        <w:t xml:space="preserve"> </w:t>
      </w:r>
      <w:r w:rsidR="00AD769B" w:rsidRPr="00AD769B">
        <w:rPr>
          <w:color w:val="000000" w:themeColor="text1"/>
        </w:rPr>
        <w:t>a</w:t>
      </w:r>
      <w:r w:rsidR="00007AB3">
        <w:rPr>
          <w:color w:val="000000" w:themeColor="text1"/>
        </w:rPr>
        <w:t xml:space="preserve"> </w:t>
      </w:r>
      <w:r w:rsidR="00AD769B" w:rsidRPr="00AD769B">
        <w:rPr>
          <w:color w:val="000000" w:themeColor="text1"/>
        </w:rPr>
        <w:t>mărimii</w:t>
      </w:r>
      <w:r w:rsidR="00007AB3">
        <w:rPr>
          <w:color w:val="000000" w:themeColor="text1"/>
        </w:rPr>
        <w:t xml:space="preserve"> </w:t>
      </w:r>
      <w:r w:rsidR="00AD769B" w:rsidRPr="00AD769B">
        <w:rPr>
          <w:color w:val="000000" w:themeColor="text1"/>
        </w:rPr>
        <w:t>concrete</w:t>
      </w:r>
      <w:r w:rsidR="00007AB3">
        <w:rPr>
          <w:color w:val="000000" w:themeColor="text1"/>
        </w:rPr>
        <w:t xml:space="preserve"> </w:t>
      </w:r>
      <w:r w:rsidR="00AD769B" w:rsidRPr="00AD769B">
        <w:rPr>
          <w:color w:val="000000" w:themeColor="text1"/>
        </w:rPr>
        <w:t>a</w:t>
      </w:r>
      <w:r w:rsidR="00007AB3">
        <w:rPr>
          <w:color w:val="000000" w:themeColor="text1"/>
        </w:rPr>
        <w:t xml:space="preserve"> </w:t>
      </w:r>
      <w:r w:rsidR="00AD769B" w:rsidRPr="00AD769B">
        <w:rPr>
          <w:color w:val="000000" w:themeColor="text1"/>
        </w:rPr>
        <w:t>sporului</w:t>
      </w:r>
      <w:r w:rsidR="00007AB3">
        <w:rPr>
          <w:color w:val="000000" w:themeColor="text1"/>
        </w:rPr>
        <w:t xml:space="preserve"> </w:t>
      </w:r>
      <w:r w:rsidR="00AD769B" w:rsidRPr="00AD769B">
        <w:rPr>
          <w:color w:val="000000" w:themeColor="text1"/>
        </w:rPr>
        <w:t>pentru</w:t>
      </w:r>
      <w:r w:rsidR="00007AB3">
        <w:rPr>
          <w:color w:val="000000" w:themeColor="text1"/>
        </w:rPr>
        <w:t xml:space="preserve"> </w:t>
      </w:r>
      <w:r w:rsidR="00AD769B" w:rsidRPr="00AD769B">
        <w:rPr>
          <w:color w:val="000000" w:themeColor="text1"/>
        </w:rPr>
        <w:t>condiții</w:t>
      </w:r>
      <w:r w:rsidR="00007AB3">
        <w:rPr>
          <w:color w:val="000000" w:themeColor="text1"/>
        </w:rPr>
        <w:t xml:space="preserve"> </w:t>
      </w:r>
      <w:r w:rsidR="00AD769B" w:rsidRPr="00AD769B">
        <w:rPr>
          <w:color w:val="000000" w:themeColor="text1"/>
        </w:rPr>
        <w:t>de</w:t>
      </w:r>
      <w:r w:rsidR="00007AB3">
        <w:rPr>
          <w:color w:val="000000" w:themeColor="text1"/>
        </w:rPr>
        <w:t xml:space="preserve"> </w:t>
      </w:r>
      <w:r w:rsidR="00AD769B" w:rsidRPr="00AD769B">
        <w:rPr>
          <w:color w:val="000000" w:themeColor="text1"/>
        </w:rPr>
        <w:t>muncă,</w:t>
      </w:r>
      <w:r w:rsidR="00007AB3">
        <w:rPr>
          <w:color w:val="000000" w:themeColor="text1"/>
        </w:rPr>
        <w:t xml:space="preserve"> </w:t>
      </w:r>
      <w:r w:rsidR="00AD769B" w:rsidRPr="00AD769B">
        <w:rPr>
          <w:color w:val="000000" w:themeColor="text1"/>
        </w:rPr>
        <w:t>precum</w:t>
      </w:r>
      <w:r w:rsidR="00007AB3">
        <w:rPr>
          <w:color w:val="000000" w:themeColor="text1"/>
        </w:rPr>
        <w:t xml:space="preserve"> </w:t>
      </w:r>
      <w:r w:rsidR="00AD769B" w:rsidRPr="00AD769B">
        <w:rPr>
          <w:color w:val="000000" w:themeColor="text1"/>
        </w:rPr>
        <w:t>și</w:t>
      </w:r>
      <w:r w:rsidR="00007AB3">
        <w:rPr>
          <w:color w:val="000000" w:themeColor="text1"/>
        </w:rPr>
        <w:t xml:space="preserve"> </w:t>
      </w:r>
      <w:r w:rsidR="00AD769B" w:rsidRPr="00AD769B">
        <w:rPr>
          <w:color w:val="000000" w:themeColor="text1"/>
        </w:rPr>
        <w:t>a</w:t>
      </w:r>
      <w:r w:rsidR="00007AB3">
        <w:rPr>
          <w:color w:val="000000" w:themeColor="text1"/>
        </w:rPr>
        <w:t xml:space="preserve"> </w:t>
      </w:r>
      <w:r w:rsidR="00AD769B" w:rsidRPr="00AD769B">
        <w:rPr>
          <w:color w:val="000000" w:themeColor="text1"/>
        </w:rPr>
        <w:t>condițiilor</w:t>
      </w:r>
      <w:r w:rsidR="00007AB3">
        <w:rPr>
          <w:color w:val="000000" w:themeColor="text1"/>
        </w:rPr>
        <w:t xml:space="preserve"> </w:t>
      </w:r>
      <w:r w:rsidR="00AD769B" w:rsidRPr="00AD769B">
        <w:rPr>
          <w:color w:val="000000" w:themeColor="text1"/>
        </w:rPr>
        <w:t>de</w:t>
      </w:r>
      <w:r w:rsidR="00007AB3">
        <w:rPr>
          <w:color w:val="000000" w:themeColor="text1"/>
        </w:rPr>
        <w:t xml:space="preserve"> </w:t>
      </w:r>
      <w:r w:rsidR="00AD769B" w:rsidRPr="00AD769B">
        <w:rPr>
          <w:color w:val="000000" w:themeColor="text1"/>
        </w:rPr>
        <w:t>acordare</w:t>
      </w:r>
      <w:r w:rsidR="00007AB3">
        <w:rPr>
          <w:color w:val="000000" w:themeColor="text1"/>
        </w:rPr>
        <w:t xml:space="preserve"> </w:t>
      </w:r>
      <w:r w:rsidR="00AD769B" w:rsidRPr="00AD769B">
        <w:rPr>
          <w:color w:val="000000" w:themeColor="text1"/>
        </w:rPr>
        <w:t>a</w:t>
      </w:r>
      <w:r w:rsidR="00007AB3">
        <w:rPr>
          <w:color w:val="000000" w:themeColor="text1"/>
        </w:rPr>
        <w:t xml:space="preserve"> </w:t>
      </w:r>
      <w:r w:rsidR="00AD769B" w:rsidRPr="00AD769B">
        <w:rPr>
          <w:color w:val="000000" w:themeColor="text1"/>
        </w:rPr>
        <w:t>acestuia</w:t>
      </w:r>
      <w:r w:rsidR="00007AB3">
        <w:rPr>
          <w:color w:val="000000" w:themeColor="text1"/>
        </w:rPr>
        <w:t xml:space="preserve"> </w:t>
      </w:r>
      <w:r w:rsidR="00AD769B" w:rsidRPr="00AD769B">
        <w:rPr>
          <w:color w:val="000000" w:themeColor="text1"/>
        </w:rPr>
        <w:t>pentru</w:t>
      </w:r>
      <w:r w:rsidR="00007AB3">
        <w:rPr>
          <w:color w:val="000000" w:themeColor="text1"/>
        </w:rPr>
        <w:t xml:space="preserve"> </w:t>
      </w:r>
      <w:r w:rsidR="00AD769B" w:rsidRPr="00AD769B">
        <w:rPr>
          <w:color w:val="000000" w:themeColor="text1"/>
        </w:rPr>
        <w:t>familia</w:t>
      </w:r>
      <w:r w:rsidR="00007AB3">
        <w:rPr>
          <w:color w:val="000000" w:themeColor="text1"/>
        </w:rPr>
        <w:t xml:space="preserve"> </w:t>
      </w:r>
      <w:r w:rsidR="00AD769B" w:rsidRPr="00AD769B">
        <w:rPr>
          <w:color w:val="000000" w:themeColor="text1"/>
        </w:rPr>
        <w:t>ocupațională</w:t>
      </w:r>
      <w:r w:rsidR="00007AB3">
        <w:rPr>
          <w:color w:val="000000" w:themeColor="text1"/>
        </w:rPr>
        <w:t xml:space="preserve"> </w:t>
      </w:r>
      <w:r w:rsidR="00AD769B" w:rsidRPr="00AD769B">
        <w:rPr>
          <w:color w:val="000000" w:themeColor="text1"/>
        </w:rPr>
        <w:t>de</w:t>
      </w:r>
      <w:r w:rsidR="00007AB3">
        <w:rPr>
          <w:color w:val="000000" w:themeColor="text1"/>
        </w:rPr>
        <w:t xml:space="preserve"> </w:t>
      </w:r>
      <w:r w:rsidR="00AD769B" w:rsidRPr="00AD769B">
        <w:rPr>
          <w:color w:val="000000" w:themeColor="text1"/>
        </w:rPr>
        <w:t>funcții</w:t>
      </w:r>
      <w:r w:rsidR="00007AB3">
        <w:rPr>
          <w:color w:val="000000" w:themeColor="text1"/>
        </w:rPr>
        <w:t xml:space="preserve"> </w:t>
      </w:r>
      <w:r w:rsidR="00AD769B" w:rsidRPr="00AD769B">
        <w:rPr>
          <w:color w:val="000000" w:themeColor="text1"/>
        </w:rPr>
        <w:t>bugetare</w:t>
      </w:r>
      <w:r w:rsidR="00007AB3">
        <w:rPr>
          <w:color w:val="000000" w:themeColor="text1"/>
        </w:rPr>
        <w:t xml:space="preserve"> </w:t>
      </w:r>
      <w:r w:rsidR="00AD769B" w:rsidRPr="00AD769B">
        <w:rPr>
          <w:color w:val="000000" w:themeColor="text1"/>
        </w:rPr>
        <w:t>„Apărare,</w:t>
      </w:r>
      <w:r w:rsidR="00007AB3">
        <w:rPr>
          <w:color w:val="000000" w:themeColor="text1"/>
        </w:rPr>
        <w:t xml:space="preserve"> </w:t>
      </w:r>
      <w:r w:rsidR="00AD769B" w:rsidRPr="00AD769B">
        <w:rPr>
          <w:color w:val="000000" w:themeColor="text1"/>
        </w:rPr>
        <w:t>ordine</w:t>
      </w:r>
      <w:r w:rsidR="00007AB3">
        <w:rPr>
          <w:color w:val="000000" w:themeColor="text1"/>
        </w:rPr>
        <w:t xml:space="preserve"> </w:t>
      </w:r>
      <w:r w:rsidR="00AD769B" w:rsidRPr="00AD769B">
        <w:rPr>
          <w:color w:val="000000" w:themeColor="text1"/>
        </w:rPr>
        <w:t>publică</w:t>
      </w:r>
      <w:r w:rsidR="00007AB3">
        <w:rPr>
          <w:color w:val="000000" w:themeColor="text1"/>
        </w:rPr>
        <w:t xml:space="preserve"> </w:t>
      </w:r>
      <w:r w:rsidR="00AD769B" w:rsidRPr="00AD769B">
        <w:rPr>
          <w:color w:val="000000" w:themeColor="text1"/>
        </w:rPr>
        <w:t>și</w:t>
      </w:r>
      <w:r w:rsidR="00007AB3">
        <w:rPr>
          <w:color w:val="000000" w:themeColor="text1"/>
        </w:rPr>
        <w:t xml:space="preserve"> </w:t>
      </w:r>
      <w:r w:rsidR="00AD769B" w:rsidRPr="00AD769B">
        <w:rPr>
          <w:color w:val="000000" w:themeColor="text1"/>
        </w:rPr>
        <w:t>securitate</w:t>
      </w:r>
      <w:r w:rsidR="00007AB3">
        <w:rPr>
          <w:color w:val="000000" w:themeColor="text1"/>
        </w:rPr>
        <w:t xml:space="preserve"> </w:t>
      </w:r>
      <w:r w:rsidR="00AD769B" w:rsidRPr="00AD769B">
        <w:rPr>
          <w:color w:val="000000" w:themeColor="text1"/>
        </w:rPr>
        <w:t>națională“.</w:t>
      </w:r>
    </w:p>
    <w:p w14:paraId="13EABEAB" w14:textId="74E9FD7F" w:rsidR="000751F0" w:rsidRPr="007F28EB" w:rsidRDefault="000751F0" w:rsidP="000751F0">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108</w:t>
      </w:r>
      <w:r w:rsidR="00007AB3">
        <w:rPr>
          <w:b/>
          <w:bCs/>
          <w:color w:val="3333FF"/>
        </w:rPr>
        <w:t xml:space="preserve"> </w:t>
      </w:r>
      <w:r w:rsidRPr="007F28EB">
        <w:rPr>
          <w:b/>
          <w:bCs/>
          <w:color w:val="3333FF"/>
        </w:rPr>
        <w:t>/</w:t>
      </w:r>
      <w:r w:rsidR="00007AB3">
        <w:rPr>
          <w:b/>
          <w:bCs/>
          <w:color w:val="3333FF"/>
        </w:rPr>
        <w:t xml:space="preserve"> </w:t>
      </w:r>
      <w:r>
        <w:rPr>
          <w:b/>
          <w:bCs/>
          <w:color w:val="3333FF"/>
        </w:rPr>
        <w:t>6</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180F0368" w14:textId="3F99D084" w:rsidR="000751F0" w:rsidRDefault="009E059A" w:rsidP="000751F0">
      <w:pPr>
        <w:numPr>
          <w:ilvl w:val="0"/>
          <w:numId w:val="2"/>
        </w:numPr>
        <w:spacing w:after="20"/>
        <w:ind w:right="198"/>
        <w:contextualSpacing/>
        <w:rPr>
          <w:color w:val="000000" w:themeColor="text1"/>
        </w:rPr>
      </w:pPr>
      <w:r w:rsidRPr="009E059A">
        <w:rPr>
          <w:color w:val="000000" w:themeColor="text1"/>
        </w:rPr>
        <w:t>Nr.</w:t>
      </w:r>
      <w:r w:rsidR="00007AB3">
        <w:rPr>
          <w:color w:val="000000" w:themeColor="text1"/>
        </w:rPr>
        <w:t xml:space="preserve"> </w:t>
      </w:r>
      <w:r w:rsidRPr="009E059A">
        <w:rPr>
          <w:b/>
          <w:bCs/>
          <w:color w:val="000000" w:themeColor="text1"/>
        </w:rPr>
        <w:t>37</w:t>
      </w:r>
      <w:r w:rsidR="00007AB3">
        <w:rPr>
          <w:color w:val="000000" w:themeColor="text1"/>
        </w:rPr>
        <w:t xml:space="preserve"> </w:t>
      </w:r>
      <w:r w:rsidRPr="009E059A">
        <w:rPr>
          <w:color w:val="000000" w:themeColor="text1"/>
        </w:rPr>
        <w:t>/</w:t>
      </w:r>
      <w:r w:rsidR="00007AB3">
        <w:rPr>
          <w:color w:val="000000" w:themeColor="text1"/>
        </w:rPr>
        <w:t xml:space="preserve"> </w:t>
      </w:r>
      <w:r w:rsidRPr="009E059A">
        <w:rPr>
          <w:b/>
          <w:bCs/>
          <w:color w:val="000000" w:themeColor="text1"/>
        </w:rPr>
        <w:t>1</w:t>
      </w:r>
      <w:r w:rsidR="00007AB3">
        <w:rPr>
          <w:b/>
          <w:bCs/>
          <w:color w:val="000000" w:themeColor="text1"/>
        </w:rPr>
        <w:t xml:space="preserve"> </w:t>
      </w:r>
      <w:r w:rsidRPr="009E059A">
        <w:rPr>
          <w:b/>
          <w:bCs/>
          <w:color w:val="000000" w:themeColor="text1"/>
        </w:rPr>
        <w:t>Februarie</w:t>
      </w:r>
      <w:r w:rsidR="00007AB3">
        <w:rPr>
          <w:b/>
          <w:bCs/>
          <w:color w:val="000000" w:themeColor="text1"/>
        </w:rPr>
        <w:t xml:space="preserve"> </w:t>
      </w:r>
      <w:r w:rsidRPr="009E059A">
        <w:rPr>
          <w:b/>
          <w:bCs/>
          <w:color w:val="000000" w:themeColor="text1"/>
        </w:rPr>
        <w:t>2024</w:t>
      </w:r>
      <w:r w:rsidRPr="009E059A">
        <w:rPr>
          <w:color w:val="000000" w:themeColor="text1"/>
        </w:rPr>
        <w:t>,</w:t>
      </w:r>
      <w:r w:rsidR="00007AB3">
        <w:rPr>
          <w:color w:val="000000" w:themeColor="text1"/>
        </w:rPr>
        <w:t xml:space="preserve"> </w:t>
      </w:r>
      <w:r w:rsidRPr="009E059A">
        <w:rPr>
          <w:color w:val="000000" w:themeColor="text1"/>
        </w:rPr>
        <w:t>Ministerul</w:t>
      </w:r>
      <w:r w:rsidR="00007AB3">
        <w:rPr>
          <w:color w:val="000000" w:themeColor="text1"/>
        </w:rPr>
        <w:t xml:space="preserve"> </w:t>
      </w:r>
      <w:r w:rsidRPr="009E059A">
        <w:rPr>
          <w:color w:val="000000" w:themeColor="text1"/>
        </w:rPr>
        <w:t>Agriculturii</w:t>
      </w:r>
      <w:r w:rsidR="00007AB3">
        <w:rPr>
          <w:color w:val="000000" w:themeColor="text1"/>
        </w:rPr>
        <w:t xml:space="preserve"> </w:t>
      </w:r>
      <w:r w:rsidRPr="009E059A">
        <w:rPr>
          <w:color w:val="000000" w:themeColor="text1"/>
        </w:rPr>
        <w:t>și</w:t>
      </w:r>
      <w:r w:rsidR="00007AB3">
        <w:rPr>
          <w:color w:val="000000" w:themeColor="text1"/>
        </w:rPr>
        <w:t xml:space="preserve"> </w:t>
      </w:r>
      <w:r w:rsidRPr="009E059A">
        <w:rPr>
          <w:color w:val="000000" w:themeColor="text1"/>
        </w:rPr>
        <w:t>Dezvoltării</w:t>
      </w:r>
      <w:r w:rsidR="00007AB3">
        <w:rPr>
          <w:color w:val="000000" w:themeColor="text1"/>
        </w:rPr>
        <w:t xml:space="preserve"> </w:t>
      </w:r>
      <w:r w:rsidRPr="009E059A">
        <w:rPr>
          <w:color w:val="000000" w:themeColor="text1"/>
        </w:rPr>
        <w:t>Rurale</w:t>
      </w:r>
      <w:r w:rsidR="00007AB3">
        <w:rPr>
          <w:color w:val="000000" w:themeColor="text1"/>
        </w:rPr>
        <w:t xml:space="preserve"> </w:t>
      </w:r>
      <w:r w:rsidR="000751F0">
        <w:rPr>
          <w:color w:val="000000" w:themeColor="text1"/>
        </w:rPr>
        <w:t>-</w:t>
      </w:r>
      <w:r w:rsidR="00007AB3">
        <w:rPr>
          <w:color w:val="000000" w:themeColor="text1"/>
        </w:rPr>
        <w:t xml:space="preserve"> </w:t>
      </w:r>
      <w:r w:rsidRPr="009E059A">
        <w:rPr>
          <w:color w:val="000000" w:themeColor="text1"/>
        </w:rPr>
        <w:t>Ordin</w:t>
      </w:r>
      <w:r w:rsidR="00007AB3">
        <w:rPr>
          <w:color w:val="000000" w:themeColor="text1"/>
        </w:rPr>
        <w:t xml:space="preserve"> </w:t>
      </w:r>
      <w:r w:rsidRPr="009E059A">
        <w:rPr>
          <w:color w:val="000000" w:themeColor="text1"/>
        </w:rPr>
        <w:t>pentru</w:t>
      </w:r>
      <w:r w:rsidR="00007AB3">
        <w:rPr>
          <w:color w:val="000000" w:themeColor="text1"/>
        </w:rPr>
        <w:t xml:space="preserve"> </w:t>
      </w:r>
      <w:r w:rsidRPr="009E059A">
        <w:rPr>
          <w:color w:val="000000" w:themeColor="text1"/>
        </w:rPr>
        <w:t>modificarea</w:t>
      </w:r>
      <w:r w:rsidR="00007AB3">
        <w:rPr>
          <w:color w:val="000000" w:themeColor="text1"/>
        </w:rPr>
        <w:t xml:space="preserve"> </w:t>
      </w:r>
      <w:r w:rsidRPr="009E059A">
        <w:rPr>
          <w:color w:val="000000" w:themeColor="text1"/>
        </w:rPr>
        <w:t>anexelor</w:t>
      </w:r>
      <w:r w:rsidR="00007AB3">
        <w:rPr>
          <w:color w:val="000000" w:themeColor="text1"/>
        </w:rPr>
        <w:t xml:space="preserve"> </w:t>
      </w:r>
      <w:r w:rsidRPr="009E059A">
        <w:rPr>
          <w:color w:val="000000" w:themeColor="text1"/>
        </w:rPr>
        <w:t>nr.</w:t>
      </w:r>
      <w:r w:rsidR="00007AB3">
        <w:rPr>
          <w:color w:val="000000" w:themeColor="text1"/>
        </w:rPr>
        <w:t xml:space="preserve"> </w:t>
      </w:r>
      <w:r w:rsidRPr="009E059A">
        <w:rPr>
          <w:color w:val="000000" w:themeColor="text1"/>
        </w:rPr>
        <w:t>1</w:t>
      </w:r>
      <w:r w:rsidR="00007AB3">
        <w:rPr>
          <w:color w:val="000000" w:themeColor="text1"/>
        </w:rPr>
        <w:t xml:space="preserve"> </w:t>
      </w:r>
      <w:r w:rsidRPr="009E059A">
        <w:rPr>
          <w:color w:val="000000" w:themeColor="text1"/>
        </w:rPr>
        <w:t>și</w:t>
      </w:r>
      <w:r w:rsidR="00007AB3">
        <w:rPr>
          <w:color w:val="000000" w:themeColor="text1"/>
        </w:rPr>
        <w:t xml:space="preserve"> </w:t>
      </w:r>
      <w:r w:rsidRPr="009E059A">
        <w:rPr>
          <w:color w:val="000000" w:themeColor="text1"/>
        </w:rPr>
        <w:t>2</w:t>
      </w:r>
      <w:r w:rsidR="00007AB3">
        <w:rPr>
          <w:color w:val="000000" w:themeColor="text1"/>
        </w:rPr>
        <w:t xml:space="preserve"> </w:t>
      </w:r>
      <w:r w:rsidRPr="009E059A">
        <w:rPr>
          <w:color w:val="000000" w:themeColor="text1"/>
        </w:rPr>
        <w:t>la</w:t>
      </w:r>
      <w:r w:rsidR="00007AB3">
        <w:rPr>
          <w:color w:val="000000" w:themeColor="text1"/>
        </w:rPr>
        <w:t xml:space="preserve"> </w:t>
      </w:r>
      <w:r w:rsidRPr="009E059A">
        <w:rPr>
          <w:color w:val="000000" w:themeColor="text1"/>
        </w:rPr>
        <w:t>Ordinul</w:t>
      </w:r>
      <w:r w:rsidR="00007AB3">
        <w:rPr>
          <w:color w:val="000000" w:themeColor="text1"/>
        </w:rPr>
        <w:t xml:space="preserve"> </w:t>
      </w:r>
      <w:r w:rsidRPr="009E059A">
        <w:rPr>
          <w:color w:val="000000" w:themeColor="text1"/>
        </w:rPr>
        <w:t>ministrului</w:t>
      </w:r>
      <w:r w:rsidR="00007AB3">
        <w:rPr>
          <w:color w:val="000000" w:themeColor="text1"/>
        </w:rPr>
        <w:t xml:space="preserve"> </w:t>
      </w:r>
      <w:r w:rsidRPr="009E059A">
        <w:rPr>
          <w:color w:val="000000" w:themeColor="text1"/>
        </w:rPr>
        <w:t>agriculturii</w:t>
      </w:r>
      <w:r w:rsidR="00007AB3">
        <w:rPr>
          <w:color w:val="000000" w:themeColor="text1"/>
        </w:rPr>
        <w:t xml:space="preserve"> </w:t>
      </w:r>
      <w:r w:rsidRPr="009E059A">
        <w:rPr>
          <w:color w:val="000000" w:themeColor="text1"/>
        </w:rPr>
        <w:t>și</w:t>
      </w:r>
      <w:r w:rsidR="00007AB3">
        <w:rPr>
          <w:color w:val="000000" w:themeColor="text1"/>
        </w:rPr>
        <w:t xml:space="preserve"> </w:t>
      </w:r>
      <w:r w:rsidRPr="009E059A">
        <w:rPr>
          <w:color w:val="000000" w:themeColor="text1"/>
        </w:rPr>
        <w:t>dezvoltării</w:t>
      </w:r>
      <w:r w:rsidR="00007AB3">
        <w:rPr>
          <w:color w:val="000000" w:themeColor="text1"/>
        </w:rPr>
        <w:t xml:space="preserve"> </w:t>
      </w:r>
      <w:r w:rsidRPr="009E059A">
        <w:rPr>
          <w:color w:val="000000" w:themeColor="text1"/>
        </w:rPr>
        <w:t>rurale</w:t>
      </w:r>
      <w:r w:rsidR="00007AB3">
        <w:rPr>
          <w:color w:val="000000" w:themeColor="text1"/>
        </w:rPr>
        <w:t xml:space="preserve"> </w:t>
      </w:r>
      <w:r w:rsidRPr="009E059A">
        <w:rPr>
          <w:color w:val="000000" w:themeColor="text1"/>
        </w:rPr>
        <w:t>nr.</w:t>
      </w:r>
      <w:r w:rsidR="00007AB3">
        <w:rPr>
          <w:color w:val="000000" w:themeColor="text1"/>
        </w:rPr>
        <w:t xml:space="preserve"> </w:t>
      </w:r>
      <w:r w:rsidRPr="009E059A">
        <w:rPr>
          <w:color w:val="000000" w:themeColor="text1"/>
        </w:rPr>
        <w:t>201/2023</w:t>
      </w:r>
      <w:r w:rsidR="00007AB3">
        <w:rPr>
          <w:color w:val="000000" w:themeColor="text1"/>
        </w:rPr>
        <w:t xml:space="preserve"> </w:t>
      </w:r>
      <w:r w:rsidRPr="009E059A">
        <w:rPr>
          <w:color w:val="000000" w:themeColor="text1"/>
        </w:rPr>
        <w:t>privind</w:t>
      </w:r>
      <w:r w:rsidR="00007AB3">
        <w:rPr>
          <w:color w:val="000000" w:themeColor="text1"/>
        </w:rPr>
        <w:t xml:space="preserve"> </w:t>
      </w:r>
      <w:r w:rsidRPr="009E059A">
        <w:rPr>
          <w:color w:val="000000" w:themeColor="text1"/>
        </w:rPr>
        <w:t>aprobarea</w:t>
      </w:r>
      <w:r w:rsidR="00007AB3">
        <w:rPr>
          <w:color w:val="000000" w:themeColor="text1"/>
        </w:rPr>
        <w:t xml:space="preserve"> </w:t>
      </w:r>
      <w:r w:rsidRPr="009E059A">
        <w:rPr>
          <w:color w:val="000000" w:themeColor="text1"/>
        </w:rPr>
        <w:t>sistemelor</w:t>
      </w:r>
      <w:r w:rsidR="00007AB3">
        <w:rPr>
          <w:color w:val="000000" w:themeColor="text1"/>
        </w:rPr>
        <w:t xml:space="preserve"> </w:t>
      </w:r>
      <w:r w:rsidRPr="009E059A">
        <w:rPr>
          <w:color w:val="000000" w:themeColor="text1"/>
        </w:rPr>
        <w:t>de</w:t>
      </w:r>
      <w:r w:rsidR="00007AB3">
        <w:rPr>
          <w:color w:val="000000" w:themeColor="text1"/>
        </w:rPr>
        <w:t xml:space="preserve"> </w:t>
      </w:r>
      <w:r w:rsidRPr="009E059A">
        <w:rPr>
          <w:color w:val="000000" w:themeColor="text1"/>
        </w:rPr>
        <w:t>sancțiuni</w:t>
      </w:r>
      <w:r w:rsidR="00007AB3">
        <w:rPr>
          <w:color w:val="000000" w:themeColor="text1"/>
        </w:rPr>
        <w:t xml:space="preserve"> </w:t>
      </w:r>
      <w:r w:rsidRPr="009E059A">
        <w:rPr>
          <w:color w:val="000000" w:themeColor="text1"/>
        </w:rPr>
        <w:t>pentru</w:t>
      </w:r>
      <w:r w:rsidR="00007AB3">
        <w:rPr>
          <w:color w:val="000000" w:themeColor="text1"/>
        </w:rPr>
        <w:t xml:space="preserve"> </w:t>
      </w:r>
      <w:r w:rsidRPr="009E059A">
        <w:rPr>
          <w:color w:val="000000" w:themeColor="text1"/>
        </w:rPr>
        <w:t>Intervenția</w:t>
      </w:r>
      <w:r w:rsidR="00007AB3">
        <w:rPr>
          <w:color w:val="000000" w:themeColor="text1"/>
        </w:rPr>
        <w:t xml:space="preserve"> </w:t>
      </w:r>
      <w:r w:rsidRPr="009E059A">
        <w:rPr>
          <w:color w:val="000000" w:themeColor="text1"/>
        </w:rPr>
        <w:t>DR</w:t>
      </w:r>
      <w:r w:rsidR="00007AB3">
        <w:rPr>
          <w:color w:val="000000" w:themeColor="text1"/>
        </w:rPr>
        <w:t xml:space="preserve"> </w:t>
      </w:r>
      <w:r w:rsidRPr="009E059A">
        <w:rPr>
          <w:color w:val="000000" w:themeColor="text1"/>
        </w:rPr>
        <w:t>06</w:t>
      </w:r>
      <w:r w:rsidR="00007AB3">
        <w:rPr>
          <w:color w:val="000000" w:themeColor="text1"/>
        </w:rPr>
        <w:t xml:space="preserve"> </w:t>
      </w:r>
      <w:r w:rsidRPr="009E059A">
        <w:rPr>
          <w:color w:val="000000" w:themeColor="text1"/>
        </w:rPr>
        <w:t>„Bunăstarea</w:t>
      </w:r>
      <w:r w:rsidR="00007AB3">
        <w:rPr>
          <w:color w:val="000000" w:themeColor="text1"/>
        </w:rPr>
        <w:t xml:space="preserve"> </w:t>
      </w:r>
      <w:r w:rsidRPr="009E059A">
        <w:rPr>
          <w:color w:val="000000" w:themeColor="text1"/>
        </w:rPr>
        <w:t>animalelor“</w:t>
      </w:r>
      <w:r w:rsidR="00007AB3">
        <w:rPr>
          <w:color w:val="000000" w:themeColor="text1"/>
        </w:rPr>
        <w:t xml:space="preserve"> </w:t>
      </w:r>
      <w:r w:rsidRPr="009E059A">
        <w:rPr>
          <w:color w:val="000000" w:themeColor="text1"/>
        </w:rPr>
        <w:t>pachet</w:t>
      </w:r>
      <w:r w:rsidR="00007AB3">
        <w:rPr>
          <w:color w:val="000000" w:themeColor="text1"/>
        </w:rPr>
        <w:t xml:space="preserve"> </w:t>
      </w:r>
      <w:r w:rsidRPr="009E059A">
        <w:rPr>
          <w:color w:val="000000" w:themeColor="text1"/>
        </w:rPr>
        <w:t>a)</w:t>
      </w:r>
      <w:r w:rsidR="00007AB3">
        <w:rPr>
          <w:color w:val="000000" w:themeColor="text1"/>
        </w:rPr>
        <w:t xml:space="preserve"> </w:t>
      </w:r>
      <w:r w:rsidRPr="009E059A">
        <w:rPr>
          <w:color w:val="000000" w:themeColor="text1"/>
        </w:rPr>
        <w:t>-</w:t>
      </w:r>
      <w:r w:rsidR="00007AB3">
        <w:rPr>
          <w:color w:val="000000" w:themeColor="text1"/>
        </w:rPr>
        <w:t xml:space="preserve"> </w:t>
      </w:r>
      <w:r w:rsidRPr="009E059A">
        <w:rPr>
          <w:color w:val="000000" w:themeColor="text1"/>
        </w:rPr>
        <w:t>porcine</w:t>
      </w:r>
      <w:r w:rsidR="00007AB3">
        <w:rPr>
          <w:color w:val="000000" w:themeColor="text1"/>
        </w:rPr>
        <w:t xml:space="preserve"> </w:t>
      </w:r>
      <w:r w:rsidRPr="009E059A">
        <w:rPr>
          <w:color w:val="000000" w:themeColor="text1"/>
        </w:rPr>
        <w:t>și</w:t>
      </w:r>
      <w:r w:rsidR="00007AB3">
        <w:rPr>
          <w:color w:val="000000" w:themeColor="text1"/>
        </w:rPr>
        <w:t xml:space="preserve"> </w:t>
      </w:r>
      <w:r w:rsidRPr="009E059A">
        <w:rPr>
          <w:color w:val="000000" w:themeColor="text1"/>
        </w:rPr>
        <w:t>pachet</w:t>
      </w:r>
      <w:r w:rsidR="00007AB3">
        <w:rPr>
          <w:color w:val="000000" w:themeColor="text1"/>
        </w:rPr>
        <w:t xml:space="preserve"> </w:t>
      </w:r>
      <w:r w:rsidRPr="009E059A">
        <w:rPr>
          <w:color w:val="000000" w:themeColor="text1"/>
        </w:rPr>
        <w:t>b)</w:t>
      </w:r>
      <w:r w:rsidR="00007AB3">
        <w:rPr>
          <w:color w:val="000000" w:themeColor="text1"/>
        </w:rPr>
        <w:t xml:space="preserve"> </w:t>
      </w:r>
      <w:r w:rsidRPr="009E059A">
        <w:rPr>
          <w:color w:val="000000" w:themeColor="text1"/>
        </w:rPr>
        <w:t>-</w:t>
      </w:r>
      <w:r w:rsidR="00007AB3">
        <w:rPr>
          <w:color w:val="000000" w:themeColor="text1"/>
        </w:rPr>
        <w:t xml:space="preserve"> </w:t>
      </w:r>
      <w:r w:rsidRPr="009E059A">
        <w:rPr>
          <w:color w:val="000000" w:themeColor="text1"/>
        </w:rPr>
        <w:t>păsări</w:t>
      </w:r>
      <w:r w:rsidR="00007AB3">
        <w:rPr>
          <w:color w:val="000000" w:themeColor="text1"/>
        </w:rPr>
        <w:t xml:space="preserve"> </w:t>
      </w:r>
      <w:r w:rsidRPr="009E059A">
        <w:rPr>
          <w:color w:val="000000" w:themeColor="text1"/>
        </w:rPr>
        <w:t>din</w:t>
      </w:r>
      <w:r w:rsidR="00007AB3">
        <w:rPr>
          <w:color w:val="000000" w:themeColor="text1"/>
        </w:rPr>
        <w:t xml:space="preserve"> </w:t>
      </w:r>
      <w:r w:rsidRPr="009E059A">
        <w:rPr>
          <w:color w:val="000000" w:themeColor="text1"/>
        </w:rPr>
        <w:t>cadrul</w:t>
      </w:r>
      <w:r w:rsidR="00007AB3">
        <w:rPr>
          <w:color w:val="000000" w:themeColor="text1"/>
        </w:rPr>
        <w:t xml:space="preserve"> </w:t>
      </w:r>
      <w:r w:rsidRPr="009E059A">
        <w:rPr>
          <w:color w:val="000000" w:themeColor="text1"/>
        </w:rPr>
        <w:t>Planului</w:t>
      </w:r>
      <w:r w:rsidR="00007AB3">
        <w:rPr>
          <w:color w:val="000000" w:themeColor="text1"/>
        </w:rPr>
        <w:t xml:space="preserve"> </w:t>
      </w:r>
      <w:r w:rsidRPr="009E059A">
        <w:rPr>
          <w:color w:val="000000" w:themeColor="text1"/>
        </w:rPr>
        <w:t>strategic</w:t>
      </w:r>
      <w:r w:rsidR="00007AB3">
        <w:rPr>
          <w:color w:val="000000" w:themeColor="text1"/>
        </w:rPr>
        <w:t xml:space="preserve"> </w:t>
      </w:r>
      <w:r w:rsidRPr="009E059A">
        <w:rPr>
          <w:color w:val="000000" w:themeColor="text1"/>
        </w:rPr>
        <w:t>PAC</w:t>
      </w:r>
      <w:r w:rsidR="00007AB3">
        <w:rPr>
          <w:color w:val="000000" w:themeColor="text1"/>
        </w:rPr>
        <w:t xml:space="preserve"> </w:t>
      </w:r>
      <w:r w:rsidRPr="009E059A">
        <w:rPr>
          <w:color w:val="000000" w:themeColor="text1"/>
        </w:rPr>
        <w:t>2023-2027.</w:t>
      </w:r>
    </w:p>
    <w:p w14:paraId="01CAF1E1" w14:textId="37C4FC6A" w:rsidR="00DA75AD" w:rsidRPr="007F28EB" w:rsidRDefault="00DA75AD" w:rsidP="00DA75AD">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109</w:t>
      </w:r>
      <w:r w:rsidR="00007AB3">
        <w:rPr>
          <w:b/>
          <w:bCs/>
          <w:color w:val="3333FF"/>
        </w:rPr>
        <w:t xml:space="preserve"> </w:t>
      </w:r>
      <w:r w:rsidRPr="007F28EB">
        <w:rPr>
          <w:b/>
          <w:bCs/>
          <w:color w:val="3333FF"/>
        </w:rPr>
        <w:t>/</w:t>
      </w:r>
      <w:r w:rsidR="00007AB3">
        <w:rPr>
          <w:b/>
          <w:bCs/>
          <w:color w:val="3333FF"/>
        </w:rPr>
        <w:t xml:space="preserve"> </w:t>
      </w:r>
      <w:r>
        <w:rPr>
          <w:b/>
          <w:bCs/>
          <w:color w:val="3333FF"/>
        </w:rPr>
        <w:t>7</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421CF16A" w14:textId="515CBD0C" w:rsidR="00DA75AD" w:rsidRDefault="00DA75AD" w:rsidP="00DA75AD">
      <w:pPr>
        <w:numPr>
          <w:ilvl w:val="0"/>
          <w:numId w:val="2"/>
        </w:numPr>
        <w:spacing w:after="20"/>
        <w:ind w:right="198"/>
        <w:contextualSpacing/>
        <w:rPr>
          <w:color w:val="000000" w:themeColor="text1"/>
        </w:rPr>
      </w:pPr>
      <w:r w:rsidRPr="00DA75AD">
        <w:rPr>
          <w:color w:val="000000" w:themeColor="text1"/>
        </w:rPr>
        <w:t>Nr.</w:t>
      </w:r>
      <w:r w:rsidR="00007AB3">
        <w:rPr>
          <w:color w:val="000000" w:themeColor="text1"/>
        </w:rPr>
        <w:t xml:space="preserve"> </w:t>
      </w:r>
      <w:r w:rsidRPr="00DA75AD">
        <w:rPr>
          <w:b/>
          <w:bCs/>
          <w:color w:val="000000" w:themeColor="text1"/>
        </w:rPr>
        <w:t>2490</w:t>
      </w:r>
      <w:r w:rsidR="00007AB3">
        <w:rPr>
          <w:color w:val="000000" w:themeColor="text1"/>
        </w:rPr>
        <w:t xml:space="preserve"> </w:t>
      </w:r>
      <w:r w:rsidRPr="00DA75AD">
        <w:rPr>
          <w:color w:val="000000" w:themeColor="text1"/>
        </w:rPr>
        <w:t>/</w:t>
      </w:r>
      <w:r w:rsidR="00007AB3">
        <w:rPr>
          <w:color w:val="000000" w:themeColor="text1"/>
        </w:rPr>
        <w:t xml:space="preserve"> </w:t>
      </w:r>
      <w:r w:rsidRPr="00DA75AD">
        <w:rPr>
          <w:b/>
          <w:bCs/>
          <w:color w:val="000000" w:themeColor="text1"/>
        </w:rPr>
        <w:t>13</w:t>
      </w:r>
      <w:r w:rsidR="00007AB3">
        <w:rPr>
          <w:b/>
          <w:bCs/>
          <w:color w:val="000000" w:themeColor="text1"/>
        </w:rPr>
        <w:t xml:space="preserve"> </w:t>
      </w:r>
      <w:r w:rsidRPr="00DA75AD">
        <w:rPr>
          <w:b/>
          <w:bCs/>
          <w:color w:val="000000" w:themeColor="text1"/>
        </w:rPr>
        <w:t>Decembrie</w:t>
      </w:r>
      <w:r w:rsidR="00007AB3">
        <w:rPr>
          <w:b/>
          <w:bCs/>
          <w:color w:val="000000" w:themeColor="text1"/>
        </w:rPr>
        <w:t xml:space="preserve"> </w:t>
      </w:r>
      <w:r w:rsidRPr="00DA75AD">
        <w:rPr>
          <w:b/>
          <w:bCs/>
          <w:color w:val="000000" w:themeColor="text1"/>
        </w:rPr>
        <w:t>2023</w:t>
      </w:r>
      <w:r w:rsidRPr="00DA75AD">
        <w:rPr>
          <w:color w:val="000000" w:themeColor="text1"/>
        </w:rPr>
        <w:t>,</w:t>
      </w:r>
      <w:r w:rsidR="00007AB3">
        <w:rPr>
          <w:color w:val="000000" w:themeColor="text1"/>
        </w:rPr>
        <w:t xml:space="preserve"> </w:t>
      </w:r>
      <w:r w:rsidRPr="00DA75AD">
        <w:rPr>
          <w:color w:val="000000" w:themeColor="text1"/>
        </w:rPr>
        <w:t>Ministerul</w:t>
      </w:r>
      <w:r w:rsidR="00007AB3">
        <w:rPr>
          <w:color w:val="000000" w:themeColor="text1"/>
        </w:rPr>
        <w:t xml:space="preserve"> </w:t>
      </w:r>
      <w:r w:rsidRPr="00DA75AD">
        <w:rPr>
          <w:color w:val="000000" w:themeColor="text1"/>
        </w:rPr>
        <w:t>Muncii</w:t>
      </w:r>
      <w:r w:rsidR="00007AB3">
        <w:rPr>
          <w:color w:val="000000" w:themeColor="text1"/>
        </w:rPr>
        <w:t xml:space="preserve"> </w:t>
      </w:r>
      <w:r w:rsidRPr="00DA75AD">
        <w:rPr>
          <w:color w:val="000000" w:themeColor="text1"/>
        </w:rPr>
        <w:t>și</w:t>
      </w:r>
      <w:r w:rsidR="00007AB3">
        <w:rPr>
          <w:color w:val="000000" w:themeColor="text1"/>
        </w:rPr>
        <w:t xml:space="preserve"> </w:t>
      </w:r>
      <w:r w:rsidRPr="00DA75AD">
        <w:rPr>
          <w:color w:val="000000" w:themeColor="text1"/>
        </w:rPr>
        <w:t>Solidarității</w:t>
      </w:r>
      <w:r w:rsidR="00007AB3">
        <w:rPr>
          <w:color w:val="000000" w:themeColor="text1"/>
        </w:rPr>
        <w:t xml:space="preserve"> </w:t>
      </w:r>
      <w:r w:rsidRPr="00DA75AD">
        <w:rPr>
          <w:color w:val="000000" w:themeColor="text1"/>
        </w:rPr>
        <w:t>Sociale</w:t>
      </w:r>
      <w:r w:rsidR="00007AB3">
        <w:rPr>
          <w:color w:val="000000" w:themeColor="text1"/>
        </w:rPr>
        <w:t xml:space="preserve"> </w:t>
      </w:r>
      <w:r>
        <w:rPr>
          <w:color w:val="000000" w:themeColor="text1"/>
        </w:rPr>
        <w:t>-</w:t>
      </w:r>
      <w:r w:rsidR="00007AB3">
        <w:rPr>
          <w:color w:val="000000" w:themeColor="text1"/>
        </w:rPr>
        <w:t xml:space="preserve"> </w:t>
      </w:r>
      <w:r w:rsidRPr="00DA75AD">
        <w:rPr>
          <w:color w:val="000000" w:themeColor="text1"/>
        </w:rPr>
        <w:t>Ordin</w:t>
      </w:r>
      <w:r w:rsidR="00007AB3">
        <w:rPr>
          <w:color w:val="000000" w:themeColor="text1"/>
        </w:rPr>
        <w:t xml:space="preserve"> </w:t>
      </w:r>
      <w:r w:rsidRPr="00DA75AD">
        <w:rPr>
          <w:color w:val="000000" w:themeColor="text1"/>
        </w:rPr>
        <w:t>privind</w:t>
      </w:r>
      <w:r w:rsidR="00007AB3">
        <w:rPr>
          <w:color w:val="000000" w:themeColor="text1"/>
        </w:rPr>
        <w:t xml:space="preserve"> </w:t>
      </w:r>
      <w:r w:rsidRPr="00DA75AD">
        <w:rPr>
          <w:color w:val="000000" w:themeColor="text1"/>
        </w:rPr>
        <w:t>modificarea</w:t>
      </w:r>
      <w:r w:rsidR="00007AB3">
        <w:rPr>
          <w:color w:val="000000" w:themeColor="text1"/>
        </w:rPr>
        <w:t xml:space="preserve"> </w:t>
      </w:r>
      <w:r w:rsidRPr="00DA75AD">
        <w:rPr>
          <w:color w:val="000000" w:themeColor="text1"/>
        </w:rPr>
        <w:t>și</w:t>
      </w:r>
      <w:r w:rsidR="00007AB3">
        <w:rPr>
          <w:color w:val="000000" w:themeColor="text1"/>
        </w:rPr>
        <w:t xml:space="preserve"> </w:t>
      </w:r>
      <w:r w:rsidRPr="00DA75AD">
        <w:rPr>
          <w:color w:val="000000" w:themeColor="text1"/>
        </w:rPr>
        <w:t>completarea</w:t>
      </w:r>
      <w:r w:rsidR="00007AB3">
        <w:rPr>
          <w:color w:val="000000" w:themeColor="text1"/>
        </w:rPr>
        <w:t xml:space="preserve"> </w:t>
      </w:r>
      <w:r w:rsidRPr="00DA75AD">
        <w:rPr>
          <w:color w:val="000000" w:themeColor="text1"/>
        </w:rPr>
        <w:t>Ordinului</w:t>
      </w:r>
      <w:r w:rsidR="00007AB3">
        <w:rPr>
          <w:color w:val="000000" w:themeColor="text1"/>
        </w:rPr>
        <w:t xml:space="preserve"> </w:t>
      </w:r>
      <w:r w:rsidRPr="00DA75AD">
        <w:rPr>
          <w:color w:val="000000" w:themeColor="text1"/>
        </w:rPr>
        <w:t>ministrului</w:t>
      </w:r>
      <w:r w:rsidR="00007AB3">
        <w:rPr>
          <w:color w:val="000000" w:themeColor="text1"/>
        </w:rPr>
        <w:t xml:space="preserve"> </w:t>
      </w:r>
      <w:r w:rsidRPr="00DA75AD">
        <w:rPr>
          <w:color w:val="000000" w:themeColor="text1"/>
        </w:rPr>
        <w:t>muncii</w:t>
      </w:r>
      <w:r w:rsidR="00007AB3">
        <w:rPr>
          <w:color w:val="000000" w:themeColor="text1"/>
        </w:rPr>
        <w:t xml:space="preserve"> </w:t>
      </w:r>
      <w:r w:rsidRPr="00DA75AD">
        <w:rPr>
          <w:color w:val="000000" w:themeColor="text1"/>
        </w:rPr>
        <w:t>și</w:t>
      </w:r>
      <w:r w:rsidR="00007AB3">
        <w:rPr>
          <w:color w:val="000000" w:themeColor="text1"/>
        </w:rPr>
        <w:t xml:space="preserve"> </w:t>
      </w:r>
      <w:r w:rsidRPr="00DA75AD">
        <w:rPr>
          <w:color w:val="000000" w:themeColor="text1"/>
        </w:rPr>
        <w:t>solidarității</w:t>
      </w:r>
      <w:r w:rsidR="00007AB3">
        <w:rPr>
          <w:color w:val="000000" w:themeColor="text1"/>
        </w:rPr>
        <w:t xml:space="preserve"> </w:t>
      </w:r>
      <w:r w:rsidRPr="00DA75AD">
        <w:rPr>
          <w:color w:val="000000" w:themeColor="text1"/>
        </w:rPr>
        <w:t>sociale</w:t>
      </w:r>
      <w:r w:rsidR="00007AB3">
        <w:rPr>
          <w:color w:val="000000" w:themeColor="text1"/>
        </w:rPr>
        <w:t xml:space="preserve"> </w:t>
      </w:r>
      <w:r w:rsidRPr="00DA75AD">
        <w:rPr>
          <w:color w:val="000000" w:themeColor="text1"/>
        </w:rPr>
        <w:t>nr.</w:t>
      </w:r>
      <w:r w:rsidR="00007AB3">
        <w:rPr>
          <w:color w:val="000000" w:themeColor="text1"/>
        </w:rPr>
        <w:t xml:space="preserve"> </w:t>
      </w:r>
      <w:r w:rsidRPr="00DA75AD">
        <w:rPr>
          <w:color w:val="000000" w:themeColor="text1"/>
        </w:rPr>
        <w:t>955/2023</w:t>
      </w:r>
      <w:r w:rsidR="00007AB3">
        <w:rPr>
          <w:color w:val="000000" w:themeColor="text1"/>
        </w:rPr>
        <w:t xml:space="preserve"> </w:t>
      </w:r>
      <w:r w:rsidRPr="00DA75AD">
        <w:rPr>
          <w:color w:val="000000" w:themeColor="text1"/>
        </w:rPr>
        <w:t>pentru</w:t>
      </w:r>
      <w:r w:rsidR="00007AB3">
        <w:rPr>
          <w:color w:val="000000" w:themeColor="text1"/>
        </w:rPr>
        <w:t xml:space="preserve"> </w:t>
      </w:r>
      <w:r w:rsidRPr="00DA75AD">
        <w:rPr>
          <w:color w:val="000000" w:themeColor="text1"/>
        </w:rPr>
        <w:t>aprobarea</w:t>
      </w:r>
      <w:r w:rsidR="00007AB3">
        <w:rPr>
          <w:color w:val="000000" w:themeColor="text1"/>
        </w:rPr>
        <w:t xml:space="preserve"> </w:t>
      </w:r>
      <w:r w:rsidRPr="00DA75AD">
        <w:rPr>
          <w:color w:val="000000" w:themeColor="text1"/>
        </w:rPr>
        <w:t>modelului</w:t>
      </w:r>
      <w:r w:rsidR="00007AB3">
        <w:rPr>
          <w:color w:val="000000" w:themeColor="text1"/>
        </w:rPr>
        <w:t xml:space="preserve"> </w:t>
      </w:r>
      <w:r w:rsidRPr="00DA75AD">
        <w:rPr>
          <w:color w:val="000000" w:themeColor="text1"/>
        </w:rPr>
        <w:t>contractului</w:t>
      </w:r>
      <w:r w:rsidR="00007AB3">
        <w:rPr>
          <w:color w:val="000000" w:themeColor="text1"/>
        </w:rPr>
        <w:t xml:space="preserve"> </w:t>
      </w:r>
      <w:r w:rsidRPr="00DA75AD">
        <w:rPr>
          <w:color w:val="000000" w:themeColor="text1"/>
        </w:rPr>
        <w:t>încheiat</w:t>
      </w:r>
      <w:r w:rsidR="00007AB3">
        <w:rPr>
          <w:color w:val="000000" w:themeColor="text1"/>
        </w:rPr>
        <w:t xml:space="preserve"> </w:t>
      </w:r>
      <w:r w:rsidRPr="00DA75AD">
        <w:rPr>
          <w:color w:val="000000" w:themeColor="text1"/>
        </w:rPr>
        <w:t>între</w:t>
      </w:r>
      <w:r w:rsidR="00007AB3">
        <w:rPr>
          <w:color w:val="000000" w:themeColor="text1"/>
        </w:rPr>
        <w:t xml:space="preserve"> </w:t>
      </w:r>
      <w:r w:rsidRPr="00DA75AD">
        <w:rPr>
          <w:color w:val="000000" w:themeColor="text1"/>
        </w:rPr>
        <w:t>îngrijitorul</w:t>
      </w:r>
      <w:r w:rsidR="00007AB3">
        <w:rPr>
          <w:color w:val="000000" w:themeColor="text1"/>
        </w:rPr>
        <w:t xml:space="preserve"> </w:t>
      </w:r>
      <w:r w:rsidRPr="00DA75AD">
        <w:rPr>
          <w:color w:val="000000" w:themeColor="text1"/>
        </w:rPr>
        <w:t>informal</w:t>
      </w:r>
      <w:r w:rsidR="00007AB3">
        <w:rPr>
          <w:color w:val="000000" w:themeColor="text1"/>
        </w:rPr>
        <w:t xml:space="preserve"> </w:t>
      </w:r>
      <w:r w:rsidRPr="00DA75AD">
        <w:rPr>
          <w:color w:val="000000" w:themeColor="text1"/>
        </w:rPr>
        <w:t>al</w:t>
      </w:r>
      <w:r w:rsidR="00007AB3">
        <w:rPr>
          <w:color w:val="000000" w:themeColor="text1"/>
        </w:rPr>
        <w:t xml:space="preserve"> </w:t>
      </w:r>
      <w:r w:rsidRPr="00DA75AD">
        <w:rPr>
          <w:color w:val="000000" w:themeColor="text1"/>
        </w:rPr>
        <w:t>persoanei</w:t>
      </w:r>
      <w:r w:rsidR="00007AB3">
        <w:rPr>
          <w:color w:val="000000" w:themeColor="text1"/>
        </w:rPr>
        <w:t xml:space="preserve"> </w:t>
      </w:r>
      <w:r w:rsidRPr="00DA75AD">
        <w:rPr>
          <w:color w:val="000000" w:themeColor="text1"/>
        </w:rPr>
        <w:t>vârstnice</w:t>
      </w:r>
      <w:r w:rsidR="00007AB3">
        <w:rPr>
          <w:color w:val="000000" w:themeColor="text1"/>
        </w:rPr>
        <w:t xml:space="preserve"> </w:t>
      </w:r>
      <w:r w:rsidRPr="00DA75AD">
        <w:rPr>
          <w:color w:val="000000" w:themeColor="text1"/>
        </w:rPr>
        <w:t>dependente</w:t>
      </w:r>
      <w:r w:rsidR="00007AB3">
        <w:rPr>
          <w:color w:val="000000" w:themeColor="text1"/>
        </w:rPr>
        <w:t xml:space="preserve"> </w:t>
      </w:r>
      <w:r w:rsidRPr="00DA75AD">
        <w:rPr>
          <w:color w:val="000000" w:themeColor="text1"/>
        </w:rPr>
        <w:t>și</w:t>
      </w:r>
      <w:r w:rsidR="00007AB3">
        <w:rPr>
          <w:color w:val="000000" w:themeColor="text1"/>
        </w:rPr>
        <w:t xml:space="preserve"> </w:t>
      </w:r>
      <w:r w:rsidRPr="00DA75AD">
        <w:rPr>
          <w:color w:val="000000" w:themeColor="text1"/>
        </w:rPr>
        <w:t>serviciul</w:t>
      </w:r>
      <w:r w:rsidR="00007AB3">
        <w:rPr>
          <w:color w:val="000000" w:themeColor="text1"/>
        </w:rPr>
        <w:t xml:space="preserve"> </w:t>
      </w:r>
      <w:r w:rsidRPr="00DA75AD">
        <w:rPr>
          <w:color w:val="000000" w:themeColor="text1"/>
        </w:rPr>
        <w:t>public</w:t>
      </w:r>
      <w:r w:rsidR="00007AB3">
        <w:rPr>
          <w:color w:val="000000" w:themeColor="text1"/>
        </w:rPr>
        <w:t xml:space="preserve"> </w:t>
      </w:r>
      <w:r w:rsidRPr="00DA75AD">
        <w:rPr>
          <w:color w:val="000000" w:themeColor="text1"/>
        </w:rPr>
        <w:t>de</w:t>
      </w:r>
      <w:r w:rsidR="00007AB3">
        <w:rPr>
          <w:color w:val="000000" w:themeColor="text1"/>
        </w:rPr>
        <w:t xml:space="preserve"> </w:t>
      </w:r>
      <w:r w:rsidRPr="00DA75AD">
        <w:rPr>
          <w:color w:val="000000" w:themeColor="text1"/>
        </w:rPr>
        <w:t>asistență</w:t>
      </w:r>
      <w:r w:rsidR="00007AB3">
        <w:rPr>
          <w:color w:val="000000" w:themeColor="text1"/>
        </w:rPr>
        <w:t xml:space="preserve"> </w:t>
      </w:r>
      <w:r w:rsidRPr="00DA75AD">
        <w:rPr>
          <w:color w:val="000000" w:themeColor="text1"/>
        </w:rPr>
        <w:t>socială.</w:t>
      </w:r>
    </w:p>
    <w:p w14:paraId="7F0A340E" w14:textId="65A91238" w:rsidR="002D434F" w:rsidRDefault="002D434F" w:rsidP="00DA75AD">
      <w:pPr>
        <w:numPr>
          <w:ilvl w:val="0"/>
          <w:numId w:val="2"/>
        </w:numPr>
        <w:spacing w:after="20"/>
        <w:ind w:right="198"/>
        <w:contextualSpacing/>
        <w:rPr>
          <w:color w:val="000000" w:themeColor="text1"/>
        </w:rPr>
      </w:pPr>
      <w:r w:rsidRPr="002D434F">
        <w:rPr>
          <w:color w:val="000000" w:themeColor="text1"/>
        </w:rPr>
        <w:t>Nr.</w:t>
      </w:r>
      <w:r w:rsidR="00007AB3">
        <w:rPr>
          <w:color w:val="000000" w:themeColor="text1"/>
        </w:rPr>
        <w:t xml:space="preserve"> </w:t>
      </w:r>
      <w:r w:rsidRPr="002D434F">
        <w:rPr>
          <w:b/>
          <w:bCs/>
          <w:color w:val="000000" w:themeColor="text1"/>
        </w:rPr>
        <w:t>10</w:t>
      </w:r>
      <w:r w:rsidR="00007AB3">
        <w:rPr>
          <w:color w:val="000000" w:themeColor="text1"/>
        </w:rPr>
        <w:t xml:space="preserve"> </w:t>
      </w:r>
      <w:r w:rsidRPr="002D434F">
        <w:rPr>
          <w:color w:val="000000" w:themeColor="text1"/>
        </w:rPr>
        <w:t>/</w:t>
      </w:r>
      <w:r w:rsidR="00007AB3">
        <w:rPr>
          <w:color w:val="000000" w:themeColor="text1"/>
        </w:rPr>
        <w:t xml:space="preserve"> </w:t>
      </w:r>
      <w:r w:rsidRPr="002D434F">
        <w:rPr>
          <w:b/>
          <w:bCs/>
          <w:color w:val="000000" w:themeColor="text1"/>
        </w:rPr>
        <w:t>18</w:t>
      </w:r>
      <w:r w:rsidR="00007AB3">
        <w:rPr>
          <w:b/>
          <w:bCs/>
          <w:color w:val="000000" w:themeColor="text1"/>
        </w:rPr>
        <w:t xml:space="preserve"> </w:t>
      </w:r>
      <w:r w:rsidRPr="002D434F">
        <w:rPr>
          <w:b/>
          <w:bCs/>
          <w:color w:val="000000" w:themeColor="text1"/>
        </w:rPr>
        <w:t>Ianuarie</w:t>
      </w:r>
      <w:r w:rsidR="00007AB3">
        <w:rPr>
          <w:b/>
          <w:bCs/>
          <w:color w:val="000000" w:themeColor="text1"/>
        </w:rPr>
        <w:t xml:space="preserve"> </w:t>
      </w:r>
      <w:r w:rsidRPr="002D434F">
        <w:rPr>
          <w:b/>
          <w:bCs/>
          <w:color w:val="000000" w:themeColor="text1"/>
        </w:rPr>
        <w:t>2024</w:t>
      </w:r>
      <w:r w:rsidRPr="002D434F">
        <w:rPr>
          <w:color w:val="000000" w:themeColor="text1"/>
        </w:rPr>
        <w:t>,</w:t>
      </w:r>
      <w:r w:rsidR="00007AB3">
        <w:rPr>
          <w:color w:val="000000" w:themeColor="text1"/>
        </w:rPr>
        <w:t xml:space="preserve"> </w:t>
      </w:r>
      <w:r w:rsidRPr="002D434F">
        <w:rPr>
          <w:color w:val="000000" w:themeColor="text1"/>
        </w:rPr>
        <w:t>Autoritatea</w:t>
      </w:r>
      <w:r w:rsidR="00007AB3">
        <w:rPr>
          <w:color w:val="000000" w:themeColor="text1"/>
        </w:rPr>
        <w:t xml:space="preserve"> </w:t>
      </w:r>
      <w:r w:rsidRPr="002D434F">
        <w:rPr>
          <w:color w:val="000000" w:themeColor="text1"/>
        </w:rPr>
        <w:t>Națională</w:t>
      </w:r>
      <w:r w:rsidR="00007AB3">
        <w:rPr>
          <w:color w:val="000000" w:themeColor="text1"/>
        </w:rPr>
        <w:t xml:space="preserve"> </w:t>
      </w:r>
      <w:r w:rsidRPr="002D434F">
        <w:rPr>
          <w:color w:val="000000" w:themeColor="text1"/>
        </w:rPr>
        <w:t>Sanitară</w:t>
      </w:r>
      <w:r w:rsidR="00007AB3">
        <w:rPr>
          <w:color w:val="000000" w:themeColor="text1"/>
        </w:rPr>
        <w:t xml:space="preserve"> </w:t>
      </w:r>
      <w:r w:rsidRPr="002D434F">
        <w:rPr>
          <w:color w:val="000000" w:themeColor="text1"/>
        </w:rPr>
        <w:t>Veterinară</w:t>
      </w:r>
      <w:r w:rsidR="00007AB3">
        <w:rPr>
          <w:color w:val="000000" w:themeColor="text1"/>
        </w:rPr>
        <w:t xml:space="preserve"> </w:t>
      </w:r>
      <w:r w:rsidRPr="002D434F">
        <w:rPr>
          <w:color w:val="000000" w:themeColor="text1"/>
        </w:rPr>
        <w:t>și</w:t>
      </w:r>
      <w:r w:rsidR="00007AB3">
        <w:rPr>
          <w:color w:val="000000" w:themeColor="text1"/>
        </w:rPr>
        <w:t xml:space="preserve"> </w:t>
      </w:r>
      <w:r w:rsidRPr="002D434F">
        <w:rPr>
          <w:color w:val="000000" w:themeColor="text1"/>
        </w:rPr>
        <w:t>pentru</w:t>
      </w:r>
      <w:r w:rsidR="00007AB3">
        <w:rPr>
          <w:color w:val="000000" w:themeColor="text1"/>
        </w:rPr>
        <w:t xml:space="preserve"> </w:t>
      </w:r>
      <w:r w:rsidRPr="002D434F">
        <w:rPr>
          <w:color w:val="000000" w:themeColor="text1"/>
        </w:rPr>
        <w:t>Siguranța</w:t>
      </w:r>
      <w:r w:rsidR="00007AB3">
        <w:rPr>
          <w:color w:val="000000" w:themeColor="text1"/>
        </w:rPr>
        <w:t xml:space="preserve"> </w:t>
      </w:r>
      <w:r w:rsidRPr="002D434F">
        <w:rPr>
          <w:color w:val="000000" w:themeColor="text1"/>
        </w:rPr>
        <w:t>Alimentelor</w:t>
      </w:r>
      <w:r w:rsidR="00007AB3">
        <w:rPr>
          <w:color w:val="000000" w:themeColor="text1"/>
        </w:rPr>
        <w:t xml:space="preserve"> </w:t>
      </w:r>
      <w:r>
        <w:rPr>
          <w:color w:val="000000" w:themeColor="text1"/>
        </w:rPr>
        <w:t>-</w:t>
      </w:r>
      <w:r w:rsidR="00007AB3">
        <w:rPr>
          <w:color w:val="000000" w:themeColor="text1"/>
        </w:rPr>
        <w:t xml:space="preserve"> </w:t>
      </w:r>
      <w:r w:rsidRPr="002D434F">
        <w:rPr>
          <w:color w:val="000000" w:themeColor="text1"/>
        </w:rPr>
        <w:t>Ordin</w:t>
      </w:r>
      <w:r w:rsidR="00007AB3">
        <w:rPr>
          <w:color w:val="000000" w:themeColor="text1"/>
        </w:rPr>
        <w:t xml:space="preserve"> </w:t>
      </w:r>
      <w:r w:rsidRPr="002D434F">
        <w:rPr>
          <w:color w:val="000000" w:themeColor="text1"/>
        </w:rPr>
        <w:t>pentru</w:t>
      </w:r>
      <w:r w:rsidR="00007AB3">
        <w:rPr>
          <w:color w:val="000000" w:themeColor="text1"/>
        </w:rPr>
        <w:t xml:space="preserve"> </w:t>
      </w:r>
      <w:r w:rsidRPr="002D434F">
        <w:rPr>
          <w:color w:val="000000" w:themeColor="text1"/>
        </w:rPr>
        <w:t>aprobarea</w:t>
      </w:r>
      <w:r w:rsidR="00007AB3">
        <w:rPr>
          <w:color w:val="000000" w:themeColor="text1"/>
        </w:rPr>
        <w:t xml:space="preserve"> </w:t>
      </w:r>
      <w:r w:rsidRPr="002D434F">
        <w:rPr>
          <w:color w:val="000000" w:themeColor="text1"/>
        </w:rPr>
        <w:t>Normei</w:t>
      </w:r>
      <w:r w:rsidR="00007AB3">
        <w:rPr>
          <w:color w:val="000000" w:themeColor="text1"/>
        </w:rPr>
        <w:t xml:space="preserve"> </w:t>
      </w:r>
      <w:r w:rsidRPr="002D434F">
        <w:rPr>
          <w:color w:val="000000" w:themeColor="text1"/>
        </w:rPr>
        <w:t>sanitare</w:t>
      </w:r>
      <w:r w:rsidR="00007AB3">
        <w:rPr>
          <w:color w:val="000000" w:themeColor="text1"/>
        </w:rPr>
        <w:t xml:space="preserve"> </w:t>
      </w:r>
      <w:r w:rsidRPr="002D434F">
        <w:rPr>
          <w:color w:val="000000" w:themeColor="text1"/>
        </w:rPr>
        <w:t>veterinare</w:t>
      </w:r>
      <w:r w:rsidR="00007AB3">
        <w:rPr>
          <w:color w:val="000000" w:themeColor="text1"/>
        </w:rPr>
        <w:t xml:space="preserve"> </w:t>
      </w:r>
      <w:r w:rsidRPr="002D434F">
        <w:rPr>
          <w:color w:val="000000" w:themeColor="text1"/>
        </w:rPr>
        <w:t>privind</w:t>
      </w:r>
      <w:r w:rsidR="00007AB3">
        <w:rPr>
          <w:color w:val="000000" w:themeColor="text1"/>
        </w:rPr>
        <w:t xml:space="preserve"> </w:t>
      </w:r>
      <w:r w:rsidRPr="002D434F">
        <w:rPr>
          <w:color w:val="000000" w:themeColor="text1"/>
        </w:rPr>
        <w:t>procedura</w:t>
      </w:r>
      <w:r w:rsidR="00007AB3">
        <w:rPr>
          <w:color w:val="000000" w:themeColor="text1"/>
        </w:rPr>
        <w:t xml:space="preserve"> </w:t>
      </w:r>
      <w:r w:rsidRPr="002D434F">
        <w:rPr>
          <w:color w:val="000000" w:themeColor="text1"/>
        </w:rPr>
        <w:t>de</w:t>
      </w:r>
      <w:r w:rsidR="00007AB3">
        <w:rPr>
          <w:color w:val="000000" w:themeColor="text1"/>
        </w:rPr>
        <w:t xml:space="preserve"> </w:t>
      </w:r>
      <w:r w:rsidRPr="002D434F">
        <w:rPr>
          <w:color w:val="000000" w:themeColor="text1"/>
        </w:rPr>
        <w:t>înregistrare/autorizare</w:t>
      </w:r>
      <w:r w:rsidR="00007AB3">
        <w:rPr>
          <w:color w:val="000000" w:themeColor="text1"/>
        </w:rPr>
        <w:t xml:space="preserve"> </w:t>
      </w:r>
      <w:r w:rsidRPr="002D434F">
        <w:rPr>
          <w:color w:val="000000" w:themeColor="text1"/>
        </w:rPr>
        <w:t>sanitar-veterinară</w:t>
      </w:r>
      <w:r w:rsidR="00007AB3">
        <w:rPr>
          <w:color w:val="000000" w:themeColor="text1"/>
        </w:rPr>
        <w:t xml:space="preserve"> </w:t>
      </w:r>
      <w:r w:rsidRPr="002D434F">
        <w:rPr>
          <w:color w:val="000000" w:themeColor="text1"/>
        </w:rPr>
        <w:t>a</w:t>
      </w:r>
      <w:r w:rsidR="00007AB3">
        <w:rPr>
          <w:color w:val="000000" w:themeColor="text1"/>
        </w:rPr>
        <w:t xml:space="preserve"> </w:t>
      </w:r>
      <w:r w:rsidRPr="002D434F">
        <w:rPr>
          <w:color w:val="000000" w:themeColor="text1"/>
        </w:rPr>
        <w:t>unităților,</w:t>
      </w:r>
      <w:r w:rsidR="00007AB3">
        <w:rPr>
          <w:color w:val="000000" w:themeColor="text1"/>
        </w:rPr>
        <w:t xml:space="preserve"> </w:t>
      </w:r>
      <w:r w:rsidRPr="002D434F">
        <w:rPr>
          <w:color w:val="000000" w:themeColor="text1"/>
        </w:rPr>
        <w:t>centrelor</w:t>
      </w:r>
      <w:r w:rsidR="00007AB3">
        <w:rPr>
          <w:color w:val="000000" w:themeColor="text1"/>
        </w:rPr>
        <w:t xml:space="preserve"> </w:t>
      </w:r>
      <w:r w:rsidRPr="002D434F">
        <w:rPr>
          <w:color w:val="000000" w:themeColor="text1"/>
        </w:rPr>
        <w:t>de</w:t>
      </w:r>
      <w:r w:rsidR="00007AB3">
        <w:rPr>
          <w:color w:val="000000" w:themeColor="text1"/>
        </w:rPr>
        <w:t xml:space="preserve"> </w:t>
      </w:r>
      <w:r w:rsidRPr="002D434F">
        <w:rPr>
          <w:color w:val="000000" w:themeColor="text1"/>
        </w:rPr>
        <w:t>colectare,</w:t>
      </w:r>
      <w:r w:rsidR="00007AB3">
        <w:rPr>
          <w:color w:val="000000" w:themeColor="text1"/>
        </w:rPr>
        <w:t xml:space="preserve"> </w:t>
      </w:r>
      <w:r w:rsidRPr="002D434F">
        <w:rPr>
          <w:color w:val="000000" w:themeColor="text1"/>
        </w:rPr>
        <w:t>transportatorilor</w:t>
      </w:r>
      <w:r w:rsidR="00007AB3">
        <w:rPr>
          <w:color w:val="000000" w:themeColor="text1"/>
        </w:rPr>
        <w:t xml:space="preserve"> </w:t>
      </w:r>
      <w:r w:rsidRPr="002D434F">
        <w:rPr>
          <w:color w:val="000000" w:themeColor="text1"/>
        </w:rPr>
        <w:t>și</w:t>
      </w:r>
      <w:r w:rsidR="00007AB3">
        <w:rPr>
          <w:color w:val="000000" w:themeColor="text1"/>
        </w:rPr>
        <w:t xml:space="preserve"> </w:t>
      </w:r>
      <w:r w:rsidRPr="002D434F">
        <w:rPr>
          <w:color w:val="000000" w:themeColor="text1"/>
        </w:rPr>
        <w:t>mijloacelor</w:t>
      </w:r>
      <w:r w:rsidR="00007AB3">
        <w:rPr>
          <w:color w:val="000000" w:themeColor="text1"/>
        </w:rPr>
        <w:t xml:space="preserve"> </w:t>
      </w:r>
      <w:r w:rsidRPr="002D434F">
        <w:rPr>
          <w:color w:val="000000" w:themeColor="text1"/>
        </w:rPr>
        <w:t>de</w:t>
      </w:r>
      <w:r w:rsidR="00007AB3">
        <w:rPr>
          <w:color w:val="000000" w:themeColor="text1"/>
        </w:rPr>
        <w:t xml:space="preserve"> </w:t>
      </w:r>
      <w:r w:rsidRPr="002D434F">
        <w:rPr>
          <w:color w:val="000000" w:themeColor="text1"/>
        </w:rPr>
        <w:t>transport</w:t>
      </w:r>
      <w:r w:rsidR="00007AB3">
        <w:rPr>
          <w:color w:val="000000" w:themeColor="text1"/>
        </w:rPr>
        <w:t xml:space="preserve"> </w:t>
      </w:r>
      <w:r w:rsidRPr="002D434F">
        <w:rPr>
          <w:color w:val="000000" w:themeColor="text1"/>
        </w:rPr>
        <w:t>rutier</w:t>
      </w:r>
      <w:r w:rsidR="00007AB3">
        <w:rPr>
          <w:color w:val="000000" w:themeColor="text1"/>
        </w:rPr>
        <w:t xml:space="preserve"> </w:t>
      </w:r>
      <w:r w:rsidRPr="002D434F">
        <w:rPr>
          <w:color w:val="000000" w:themeColor="text1"/>
        </w:rPr>
        <w:t>din</w:t>
      </w:r>
      <w:r w:rsidR="00007AB3">
        <w:rPr>
          <w:color w:val="000000" w:themeColor="text1"/>
        </w:rPr>
        <w:t xml:space="preserve"> </w:t>
      </w:r>
      <w:r w:rsidRPr="002D434F">
        <w:rPr>
          <w:color w:val="000000" w:themeColor="text1"/>
        </w:rPr>
        <w:t>domeniul</w:t>
      </w:r>
      <w:r w:rsidR="00007AB3">
        <w:rPr>
          <w:color w:val="000000" w:themeColor="text1"/>
        </w:rPr>
        <w:t xml:space="preserve"> </w:t>
      </w:r>
      <w:r w:rsidRPr="002D434F">
        <w:rPr>
          <w:color w:val="000000" w:themeColor="text1"/>
        </w:rPr>
        <w:t>sănătății</w:t>
      </w:r>
      <w:r w:rsidR="00007AB3">
        <w:rPr>
          <w:color w:val="000000" w:themeColor="text1"/>
        </w:rPr>
        <w:t xml:space="preserve"> </w:t>
      </w:r>
      <w:r w:rsidRPr="002D434F">
        <w:rPr>
          <w:color w:val="000000" w:themeColor="text1"/>
        </w:rPr>
        <w:t>și</w:t>
      </w:r>
      <w:r w:rsidR="00007AB3">
        <w:rPr>
          <w:color w:val="000000" w:themeColor="text1"/>
        </w:rPr>
        <w:t xml:space="preserve"> </w:t>
      </w:r>
      <w:r w:rsidRPr="002D434F">
        <w:rPr>
          <w:color w:val="000000" w:themeColor="text1"/>
        </w:rPr>
        <w:t>protecției</w:t>
      </w:r>
      <w:r w:rsidR="00007AB3">
        <w:rPr>
          <w:color w:val="000000" w:themeColor="text1"/>
        </w:rPr>
        <w:t xml:space="preserve"> </w:t>
      </w:r>
      <w:r w:rsidRPr="002D434F">
        <w:rPr>
          <w:color w:val="000000" w:themeColor="text1"/>
        </w:rPr>
        <w:t>animalelor</w:t>
      </w:r>
      <w:r w:rsidR="00007AB3">
        <w:rPr>
          <w:color w:val="000000" w:themeColor="text1"/>
        </w:rPr>
        <w:t xml:space="preserve"> </w:t>
      </w:r>
      <w:r w:rsidRPr="002D434F">
        <w:rPr>
          <w:color w:val="000000" w:themeColor="text1"/>
        </w:rPr>
        <w:t>și</w:t>
      </w:r>
      <w:r w:rsidR="00007AB3">
        <w:rPr>
          <w:color w:val="000000" w:themeColor="text1"/>
        </w:rPr>
        <w:t xml:space="preserve"> </w:t>
      </w:r>
      <w:r w:rsidRPr="002D434F">
        <w:rPr>
          <w:color w:val="000000" w:themeColor="text1"/>
        </w:rPr>
        <w:t>pentru</w:t>
      </w:r>
      <w:r w:rsidR="00007AB3">
        <w:rPr>
          <w:color w:val="000000" w:themeColor="text1"/>
        </w:rPr>
        <w:t xml:space="preserve"> </w:t>
      </w:r>
      <w:r w:rsidRPr="002D434F">
        <w:rPr>
          <w:color w:val="000000" w:themeColor="text1"/>
        </w:rPr>
        <w:t>completarea,</w:t>
      </w:r>
      <w:r w:rsidR="00007AB3">
        <w:rPr>
          <w:color w:val="000000" w:themeColor="text1"/>
        </w:rPr>
        <w:t xml:space="preserve"> </w:t>
      </w:r>
      <w:r w:rsidRPr="002D434F">
        <w:rPr>
          <w:color w:val="000000" w:themeColor="text1"/>
        </w:rPr>
        <w:t>respectiv</w:t>
      </w:r>
      <w:r w:rsidR="00007AB3">
        <w:rPr>
          <w:color w:val="000000" w:themeColor="text1"/>
        </w:rPr>
        <w:t xml:space="preserve"> </w:t>
      </w:r>
      <w:r w:rsidRPr="002D434F">
        <w:rPr>
          <w:color w:val="000000" w:themeColor="text1"/>
        </w:rPr>
        <w:t>abrogarea</w:t>
      </w:r>
      <w:r w:rsidR="00007AB3">
        <w:rPr>
          <w:color w:val="000000" w:themeColor="text1"/>
        </w:rPr>
        <w:t xml:space="preserve"> </w:t>
      </w:r>
      <w:r w:rsidRPr="002D434F">
        <w:rPr>
          <w:color w:val="000000" w:themeColor="text1"/>
        </w:rPr>
        <w:t>unor</w:t>
      </w:r>
      <w:r w:rsidR="00007AB3">
        <w:rPr>
          <w:color w:val="000000" w:themeColor="text1"/>
        </w:rPr>
        <w:t xml:space="preserve"> </w:t>
      </w:r>
      <w:r w:rsidRPr="002D434F">
        <w:rPr>
          <w:color w:val="000000" w:themeColor="text1"/>
        </w:rPr>
        <w:t>acte</w:t>
      </w:r>
      <w:r w:rsidR="00007AB3">
        <w:rPr>
          <w:color w:val="000000" w:themeColor="text1"/>
        </w:rPr>
        <w:t xml:space="preserve"> </w:t>
      </w:r>
      <w:r w:rsidRPr="002D434F">
        <w:rPr>
          <w:color w:val="000000" w:themeColor="text1"/>
        </w:rPr>
        <w:t>normative</w:t>
      </w:r>
      <w:r w:rsidR="00007AB3">
        <w:rPr>
          <w:color w:val="000000" w:themeColor="text1"/>
        </w:rPr>
        <w:t xml:space="preserve"> </w:t>
      </w:r>
      <w:r w:rsidRPr="002D434F">
        <w:rPr>
          <w:color w:val="000000" w:themeColor="text1"/>
        </w:rPr>
        <w:t>din</w:t>
      </w:r>
      <w:r w:rsidR="00007AB3">
        <w:rPr>
          <w:color w:val="000000" w:themeColor="text1"/>
        </w:rPr>
        <w:t xml:space="preserve"> </w:t>
      </w:r>
      <w:r w:rsidRPr="002D434F">
        <w:rPr>
          <w:color w:val="000000" w:themeColor="text1"/>
        </w:rPr>
        <w:t>domeniul</w:t>
      </w:r>
      <w:r w:rsidR="00007AB3">
        <w:rPr>
          <w:color w:val="000000" w:themeColor="text1"/>
        </w:rPr>
        <w:t xml:space="preserve"> </w:t>
      </w:r>
      <w:r w:rsidRPr="002D434F">
        <w:rPr>
          <w:color w:val="000000" w:themeColor="text1"/>
        </w:rPr>
        <w:t>sanitar-veterinar</w:t>
      </w:r>
      <w:r w:rsidR="00007AB3">
        <w:rPr>
          <w:color w:val="000000" w:themeColor="text1"/>
        </w:rPr>
        <w:t xml:space="preserve"> </w:t>
      </w:r>
      <w:r w:rsidRPr="002D434F">
        <w:rPr>
          <w:color w:val="000000" w:themeColor="text1"/>
        </w:rPr>
        <w:t>și</w:t>
      </w:r>
      <w:r w:rsidR="00007AB3">
        <w:rPr>
          <w:color w:val="000000" w:themeColor="text1"/>
        </w:rPr>
        <w:t xml:space="preserve"> </w:t>
      </w:r>
      <w:r w:rsidRPr="002D434F">
        <w:rPr>
          <w:color w:val="000000" w:themeColor="text1"/>
        </w:rPr>
        <w:t>pentru</w:t>
      </w:r>
      <w:r w:rsidR="00007AB3">
        <w:rPr>
          <w:color w:val="000000" w:themeColor="text1"/>
        </w:rPr>
        <w:t xml:space="preserve"> </w:t>
      </w:r>
      <w:r w:rsidRPr="002D434F">
        <w:rPr>
          <w:color w:val="000000" w:themeColor="text1"/>
        </w:rPr>
        <w:t>siguranța</w:t>
      </w:r>
      <w:r w:rsidR="00007AB3">
        <w:rPr>
          <w:color w:val="000000" w:themeColor="text1"/>
        </w:rPr>
        <w:t xml:space="preserve"> </w:t>
      </w:r>
      <w:r w:rsidRPr="002D434F">
        <w:rPr>
          <w:color w:val="000000" w:themeColor="text1"/>
        </w:rPr>
        <w:t>alimentelor.</w:t>
      </w:r>
    </w:p>
    <w:p w14:paraId="7CF8B10A" w14:textId="3A599872" w:rsidR="00A77119" w:rsidRPr="007F28EB" w:rsidRDefault="00A77119" w:rsidP="00A77119">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111</w:t>
      </w:r>
      <w:r w:rsidR="00007AB3">
        <w:rPr>
          <w:b/>
          <w:bCs/>
          <w:color w:val="3333FF"/>
        </w:rPr>
        <w:t xml:space="preserve"> </w:t>
      </w:r>
      <w:r w:rsidRPr="007F28EB">
        <w:rPr>
          <w:b/>
          <w:bCs/>
          <w:color w:val="3333FF"/>
        </w:rPr>
        <w:t>/</w:t>
      </w:r>
      <w:r w:rsidR="00007AB3">
        <w:rPr>
          <w:b/>
          <w:bCs/>
          <w:color w:val="3333FF"/>
        </w:rPr>
        <w:t xml:space="preserve"> </w:t>
      </w:r>
      <w:r>
        <w:rPr>
          <w:b/>
          <w:bCs/>
          <w:color w:val="3333FF"/>
        </w:rPr>
        <w:t>7</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52DA1CB7" w14:textId="2B3FDD7F" w:rsidR="00A77119" w:rsidRDefault="00A77119" w:rsidP="00A77119">
      <w:pPr>
        <w:numPr>
          <w:ilvl w:val="0"/>
          <w:numId w:val="2"/>
        </w:numPr>
        <w:spacing w:after="20"/>
        <w:ind w:right="198"/>
        <w:contextualSpacing/>
        <w:rPr>
          <w:color w:val="000000" w:themeColor="text1"/>
        </w:rPr>
      </w:pPr>
      <w:r w:rsidRPr="00A77119">
        <w:rPr>
          <w:color w:val="000000" w:themeColor="text1"/>
        </w:rPr>
        <w:t>Nr.</w:t>
      </w:r>
      <w:r w:rsidR="00007AB3">
        <w:rPr>
          <w:color w:val="000000" w:themeColor="text1"/>
        </w:rPr>
        <w:t xml:space="preserve"> </w:t>
      </w:r>
      <w:r w:rsidRPr="00A77119">
        <w:rPr>
          <w:b/>
          <w:bCs/>
          <w:color w:val="000000" w:themeColor="text1"/>
        </w:rPr>
        <w:t>3693</w:t>
      </w:r>
      <w:r w:rsidR="00007AB3">
        <w:rPr>
          <w:color w:val="000000" w:themeColor="text1"/>
        </w:rPr>
        <w:t xml:space="preserve"> </w:t>
      </w:r>
      <w:r w:rsidRPr="00A77119">
        <w:rPr>
          <w:color w:val="000000" w:themeColor="text1"/>
        </w:rPr>
        <w:t>/</w:t>
      </w:r>
      <w:r w:rsidR="00007AB3">
        <w:rPr>
          <w:color w:val="000000" w:themeColor="text1"/>
        </w:rPr>
        <w:t xml:space="preserve"> </w:t>
      </w:r>
      <w:r w:rsidRPr="00A77119">
        <w:rPr>
          <w:b/>
          <w:bCs/>
          <w:color w:val="000000" w:themeColor="text1"/>
        </w:rPr>
        <w:t>1</w:t>
      </w:r>
      <w:r w:rsidR="00007AB3">
        <w:rPr>
          <w:b/>
          <w:bCs/>
          <w:color w:val="000000" w:themeColor="text1"/>
        </w:rPr>
        <w:t xml:space="preserve"> </w:t>
      </w:r>
      <w:r w:rsidRPr="00A77119">
        <w:rPr>
          <w:b/>
          <w:bCs/>
          <w:color w:val="000000" w:themeColor="text1"/>
        </w:rPr>
        <w:t>Februarie</w:t>
      </w:r>
      <w:r w:rsidR="00007AB3">
        <w:rPr>
          <w:b/>
          <w:bCs/>
          <w:color w:val="000000" w:themeColor="text1"/>
        </w:rPr>
        <w:t xml:space="preserve"> </w:t>
      </w:r>
      <w:r w:rsidRPr="00A77119">
        <w:rPr>
          <w:b/>
          <w:bCs/>
          <w:color w:val="000000" w:themeColor="text1"/>
        </w:rPr>
        <w:t>2024</w:t>
      </w:r>
      <w:r w:rsidRPr="00A77119">
        <w:rPr>
          <w:color w:val="000000" w:themeColor="text1"/>
        </w:rPr>
        <w:t>,</w:t>
      </w:r>
      <w:r w:rsidR="00007AB3">
        <w:rPr>
          <w:color w:val="000000" w:themeColor="text1"/>
        </w:rPr>
        <w:t xml:space="preserve"> </w:t>
      </w:r>
      <w:r w:rsidRPr="00A77119">
        <w:rPr>
          <w:color w:val="000000" w:themeColor="text1"/>
        </w:rPr>
        <w:t>Ministerul</w:t>
      </w:r>
      <w:r w:rsidR="00007AB3">
        <w:rPr>
          <w:color w:val="000000" w:themeColor="text1"/>
        </w:rPr>
        <w:t xml:space="preserve"> </w:t>
      </w:r>
      <w:r w:rsidRPr="00A77119">
        <w:rPr>
          <w:color w:val="000000" w:themeColor="text1"/>
        </w:rPr>
        <w:t>Educației</w:t>
      </w:r>
      <w:r w:rsidR="00007AB3">
        <w:rPr>
          <w:color w:val="000000" w:themeColor="text1"/>
        </w:rPr>
        <w:t xml:space="preserve"> </w:t>
      </w:r>
      <w:r>
        <w:rPr>
          <w:color w:val="000000" w:themeColor="text1"/>
        </w:rPr>
        <w:t>-</w:t>
      </w:r>
      <w:r w:rsidR="00007AB3">
        <w:rPr>
          <w:color w:val="000000" w:themeColor="text1"/>
        </w:rPr>
        <w:t xml:space="preserve"> </w:t>
      </w:r>
      <w:r w:rsidRPr="00A77119">
        <w:rPr>
          <w:color w:val="000000" w:themeColor="text1"/>
        </w:rPr>
        <w:t>Ordin</w:t>
      </w:r>
      <w:r w:rsidR="00007AB3">
        <w:rPr>
          <w:color w:val="000000" w:themeColor="text1"/>
        </w:rPr>
        <w:t xml:space="preserve"> </w:t>
      </w:r>
      <w:r w:rsidRPr="00A77119">
        <w:rPr>
          <w:color w:val="000000" w:themeColor="text1"/>
        </w:rPr>
        <w:t>pentru</w:t>
      </w:r>
      <w:r w:rsidR="00007AB3">
        <w:rPr>
          <w:color w:val="000000" w:themeColor="text1"/>
        </w:rPr>
        <w:t xml:space="preserve"> </w:t>
      </w:r>
      <w:r w:rsidRPr="00A77119">
        <w:rPr>
          <w:color w:val="000000" w:themeColor="text1"/>
        </w:rPr>
        <w:t>aprobarea</w:t>
      </w:r>
      <w:r w:rsidR="00007AB3">
        <w:rPr>
          <w:color w:val="000000" w:themeColor="text1"/>
        </w:rPr>
        <w:t xml:space="preserve"> </w:t>
      </w:r>
      <w:r w:rsidRPr="00A77119">
        <w:rPr>
          <w:color w:val="000000" w:themeColor="text1"/>
        </w:rPr>
        <w:t>Metodologiei-cadru</w:t>
      </w:r>
      <w:r w:rsidR="00007AB3">
        <w:rPr>
          <w:color w:val="000000" w:themeColor="text1"/>
        </w:rPr>
        <w:t xml:space="preserve"> </w:t>
      </w:r>
      <w:r w:rsidRPr="00A77119">
        <w:rPr>
          <w:color w:val="000000" w:themeColor="text1"/>
        </w:rPr>
        <w:t>privind</w:t>
      </w:r>
      <w:r w:rsidR="00007AB3">
        <w:rPr>
          <w:color w:val="000000" w:themeColor="text1"/>
        </w:rPr>
        <w:t xml:space="preserve"> </w:t>
      </w:r>
      <w:r w:rsidRPr="00A77119">
        <w:rPr>
          <w:color w:val="000000" w:themeColor="text1"/>
        </w:rPr>
        <w:t>organizarea</w:t>
      </w:r>
      <w:r w:rsidR="00007AB3">
        <w:rPr>
          <w:color w:val="000000" w:themeColor="text1"/>
        </w:rPr>
        <w:t xml:space="preserve"> </w:t>
      </w:r>
      <w:r w:rsidRPr="00A77119">
        <w:rPr>
          <w:color w:val="000000" w:themeColor="text1"/>
        </w:rPr>
        <w:t>admiterii</w:t>
      </w:r>
      <w:r w:rsidR="00007AB3">
        <w:rPr>
          <w:color w:val="000000" w:themeColor="text1"/>
        </w:rPr>
        <w:t xml:space="preserve"> </w:t>
      </w:r>
      <w:r w:rsidRPr="00A77119">
        <w:rPr>
          <w:color w:val="000000" w:themeColor="text1"/>
        </w:rPr>
        <w:t>în</w:t>
      </w:r>
      <w:r w:rsidR="00007AB3">
        <w:rPr>
          <w:color w:val="000000" w:themeColor="text1"/>
        </w:rPr>
        <w:t xml:space="preserve"> </w:t>
      </w:r>
      <w:r w:rsidRPr="00A77119">
        <w:rPr>
          <w:color w:val="000000" w:themeColor="text1"/>
        </w:rPr>
        <w:t>învățământul</w:t>
      </w:r>
      <w:r w:rsidR="00007AB3">
        <w:rPr>
          <w:color w:val="000000" w:themeColor="text1"/>
        </w:rPr>
        <w:t xml:space="preserve"> </w:t>
      </w:r>
      <w:r w:rsidRPr="00A77119">
        <w:rPr>
          <w:color w:val="000000" w:themeColor="text1"/>
        </w:rPr>
        <w:t>superior</w:t>
      </w:r>
      <w:r w:rsidR="00007AB3">
        <w:rPr>
          <w:color w:val="000000" w:themeColor="text1"/>
        </w:rPr>
        <w:t xml:space="preserve"> </w:t>
      </w:r>
      <w:r w:rsidRPr="00A77119">
        <w:rPr>
          <w:color w:val="000000" w:themeColor="text1"/>
        </w:rPr>
        <w:t>în</w:t>
      </w:r>
      <w:r w:rsidR="00007AB3">
        <w:rPr>
          <w:color w:val="000000" w:themeColor="text1"/>
        </w:rPr>
        <w:t xml:space="preserve"> </w:t>
      </w:r>
      <w:r w:rsidRPr="00A77119">
        <w:rPr>
          <w:color w:val="000000" w:themeColor="text1"/>
        </w:rPr>
        <w:t>ciclurile</w:t>
      </w:r>
      <w:r w:rsidR="00007AB3">
        <w:rPr>
          <w:color w:val="000000" w:themeColor="text1"/>
        </w:rPr>
        <w:t xml:space="preserve"> </w:t>
      </w:r>
      <w:r w:rsidRPr="00A77119">
        <w:rPr>
          <w:color w:val="000000" w:themeColor="text1"/>
        </w:rPr>
        <w:t>de</w:t>
      </w:r>
      <w:r w:rsidR="00007AB3">
        <w:rPr>
          <w:color w:val="000000" w:themeColor="text1"/>
        </w:rPr>
        <w:t xml:space="preserve"> </w:t>
      </w:r>
      <w:r w:rsidRPr="00A77119">
        <w:rPr>
          <w:color w:val="000000" w:themeColor="text1"/>
        </w:rPr>
        <w:t>studii</w:t>
      </w:r>
      <w:r w:rsidR="00007AB3">
        <w:rPr>
          <w:color w:val="000000" w:themeColor="text1"/>
        </w:rPr>
        <w:t xml:space="preserve"> </w:t>
      </w:r>
      <w:r w:rsidRPr="00A77119">
        <w:rPr>
          <w:color w:val="000000" w:themeColor="text1"/>
        </w:rPr>
        <w:t>universitare</w:t>
      </w:r>
      <w:r w:rsidR="00007AB3">
        <w:rPr>
          <w:color w:val="000000" w:themeColor="text1"/>
        </w:rPr>
        <w:t xml:space="preserve"> </w:t>
      </w:r>
      <w:r w:rsidRPr="00A77119">
        <w:rPr>
          <w:color w:val="000000" w:themeColor="text1"/>
        </w:rPr>
        <w:t>de</w:t>
      </w:r>
      <w:r w:rsidR="00007AB3">
        <w:rPr>
          <w:color w:val="000000" w:themeColor="text1"/>
        </w:rPr>
        <w:t xml:space="preserve"> </w:t>
      </w:r>
      <w:r w:rsidRPr="00A77119">
        <w:rPr>
          <w:color w:val="000000" w:themeColor="text1"/>
        </w:rPr>
        <w:t>scurtă</w:t>
      </w:r>
      <w:r w:rsidR="00007AB3">
        <w:rPr>
          <w:color w:val="000000" w:themeColor="text1"/>
        </w:rPr>
        <w:t xml:space="preserve"> </w:t>
      </w:r>
      <w:r w:rsidRPr="00A77119">
        <w:rPr>
          <w:color w:val="000000" w:themeColor="text1"/>
        </w:rPr>
        <w:t>durată,</w:t>
      </w:r>
      <w:r w:rsidR="00007AB3">
        <w:rPr>
          <w:color w:val="000000" w:themeColor="text1"/>
        </w:rPr>
        <w:t xml:space="preserve"> </w:t>
      </w:r>
      <w:r w:rsidRPr="00A77119">
        <w:rPr>
          <w:color w:val="000000" w:themeColor="text1"/>
        </w:rPr>
        <w:t>de</w:t>
      </w:r>
      <w:r w:rsidR="00007AB3">
        <w:rPr>
          <w:color w:val="000000" w:themeColor="text1"/>
        </w:rPr>
        <w:t xml:space="preserve"> </w:t>
      </w:r>
      <w:r w:rsidRPr="00A77119">
        <w:rPr>
          <w:color w:val="000000" w:themeColor="text1"/>
        </w:rPr>
        <w:t>licență,</w:t>
      </w:r>
      <w:r w:rsidR="00007AB3">
        <w:rPr>
          <w:color w:val="000000" w:themeColor="text1"/>
        </w:rPr>
        <w:t xml:space="preserve"> </w:t>
      </w:r>
      <w:r w:rsidRPr="00A77119">
        <w:rPr>
          <w:color w:val="000000" w:themeColor="text1"/>
        </w:rPr>
        <w:t>de</w:t>
      </w:r>
      <w:r w:rsidR="00007AB3">
        <w:rPr>
          <w:color w:val="000000" w:themeColor="text1"/>
        </w:rPr>
        <w:t xml:space="preserve"> </w:t>
      </w:r>
      <w:r w:rsidRPr="00A77119">
        <w:rPr>
          <w:color w:val="000000" w:themeColor="text1"/>
        </w:rPr>
        <w:t>master</w:t>
      </w:r>
      <w:r w:rsidR="00007AB3">
        <w:rPr>
          <w:color w:val="000000" w:themeColor="text1"/>
        </w:rPr>
        <w:t xml:space="preserve"> </w:t>
      </w:r>
      <w:r w:rsidRPr="00A77119">
        <w:rPr>
          <w:color w:val="000000" w:themeColor="text1"/>
        </w:rPr>
        <w:t>și</w:t>
      </w:r>
      <w:r w:rsidR="00007AB3">
        <w:rPr>
          <w:color w:val="000000" w:themeColor="text1"/>
        </w:rPr>
        <w:t xml:space="preserve"> </w:t>
      </w:r>
      <w:r w:rsidRPr="00A77119">
        <w:rPr>
          <w:color w:val="000000" w:themeColor="text1"/>
        </w:rPr>
        <w:t>de</w:t>
      </w:r>
      <w:r w:rsidR="00007AB3">
        <w:rPr>
          <w:color w:val="000000" w:themeColor="text1"/>
        </w:rPr>
        <w:t xml:space="preserve"> </w:t>
      </w:r>
      <w:r w:rsidRPr="00A77119">
        <w:rPr>
          <w:color w:val="000000" w:themeColor="text1"/>
        </w:rPr>
        <w:t>doctorat.</w:t>
      </w:r>
    </w:p>
    <w:p w14:paraId="706B79BD" w14:textId="18E56451" w:rsidR="00DB54BD" w:rsidRDefault="00DB54BD" w:rsidP="00A77119">
      <w:pPr>
        <w:numPr>
          <w:ilvl w:val="0"/>
          <w:numId w:val="2"/>
        </w:numPr>
        <w:spacing w:after="20"/>
        <w:ind w:right="198"/>
        <w:contextualSpacing/>
        <w:rPr>
          <w:color w:val="000000" w:themeColor="text1"/>
        </w:rPr>
      </w:pPr>
      <w:r w:rsidRPr="00DB54BD">
        <w:rPr>
          <w:color w:val="000000" w:themeColor="text1"/>
        </w:rPr>
        <w:t>Nr.</w:t>
      </w:r>
      <w:r w:rsidR="00007AB3">
        <w:rPr>
          <w:color w:val="000000" w:themeColor="text1"/>
        </w:rPr>
        <w:t xml:space="preserve"> </w:t>
      </w:r>
      <w:r w:rsidRPr="00DB54BD">
        <w:rPr>
          <w:b/>
          <w:bCs/>
          <w:color w:val="000000" w:themeColor="text1"/>
        </w:rPr>
        <w:t>3694</w:t>
      </w:r>
      <w:r w:rsidR="00007AB3">
        <w:rPr>
          <w:color w:val="000000" w:themeColor="text1"/>
        </w:rPr>
        <w:t xml:space="preserve"> </w:t>
      </w:r>
      <w:r w:rsidRPr="00DB54BD">
        <w:rPr>
          <w:color w:val="000000" w:themeColor="text1"/>
        </w:rPr>
        <w:t>/</w:t>
      </w:r>
      <w:r w:rsidR="00007AB3">
        <w:rPr>
          <w:color w:val="000000" w:themeColor="text1"/>
        </w:rPr>
        <w:t xml:space="preserve"> </w:t>
      </w:r>
      <w:r w:rsidRPr="00DB54BD">
        <w:rPr>
          <w:b/>
          <w:bCs/>
          <w:color w:val="000000" w:themeColor="text1"/>
        </w:rPr>
        <w:t>1</w:t>
      </w:r>
      <w:r w:rsidR="00007AB3">
        <w:rPr>
          <w:b/>
          <w:bCs/>
          <w:color w:val="000000" w:themeColor="text1"/>
        </w:rPr>
        <w:t xml:space="preserve"> </w:t>
      </w:r>
      <w:r w:rsidRPr="00DB54BD">
        <w:rPr>
          <w:b/>
          <w:bCs/>
          <w:color w:val="000000" w:themeColor="text1"/>
        </w:rPr>
        <w:t>Februarie</w:t>
      </w:r>
      <w:r w:rsidR="00007AB3">
        <w:rPr>
          <w:b/>
          <w:bCs/>
          <w:color w:val="000000" w:themeColor="text1"/>
        </w:rPr>
        <w:t xml:space="preserve"> </w:t>
      </w:r>
      <w:r w:rsidRPr="00DB54BD">
        <w:rPr>
          <w:b/>
          <w:bCs/>
          <w:color w:val="000000" w:themeColor="text1"/>
        </w:rPr>
        <w:t>2024</w:t>
      </w:r>
      <w:r w:rsidRPr="00DB54BD">
        <w:rPr>
          <w:color w:val="000000" w:themeColor="text1"/>
        </w:rPr>
        <w:t>,</w:t>
      </w:r>
      <w:r w:rsidR="00007AB3">
        <w:rPr>
          <w:color w:val="000000" w:themeColor="text1"/>
        </w:rPr>
        <w:t xml:space="preserve"> </w:t>
      </w:r>
      <w:r w:rsidRPr="00DB54BD">
        <w:rPr>
          <w:color w:val="000000" w:themeColor="text1"/>
        </w:rPr>
        <w:t>Ministerul</w:t>
      </w:r>
      <w:r w:rsidR="00007AB3">
        <w:rPr>
          <w:color w:val="000000" w:themeColor="text1"/>
        </w:rPr>
        <w:t xml:space="preserve"> </w:t>
      </w:r>
      <w:r w:rsidRPr="00DB54BD">
        <w:rPr>
          <w:color w:val="000000" w:themeColor="text1"/>
        </w:rPr>
        <w:t>Educației</w:t>
      </w:r>
      <w:r w:rsidR="00007AB3">
        <w:rPr>
          <w:color w:val="000000" w:themeColor="text1"/>
        </w:rPr>
        <w:t xml:space="preserve"> </w:t>
      </w:r>
      <w:r>
        <w:rPr>
          <w:color w:val="000000" w:themeColor="text1"/>
        </w:rPr>
        <w:t>-</w:t>
      </w:r>
      <w:r w:rsidR="00007AB3">
        <w:rPr>
          <w:color w:val="000000" w:themeColor="text1"/>
        </w:rPr>
        <w:t xml:space="preserve"> </w:t>
      </w:r>
      <w:r w:rsidRPr="00DB54BD">
        <w:rPr>
          <w:color w:val="000000" w:themeColor="text1"/>
        </w:rPr>
        <w:t>Ordin</w:t>
      </w:r>
      <w:r w:rsidR="00007AB3">
        <w:rPr>
          <w:color w:val="000000" w:themeColor="text1"/>
        </w:rPr>
        <w:t xml:space="preserve"> </w:t>
      </w:r>
      <w:r w:rsidRPr="00DB54BD">
        <w:rPr>
          <w:color w:val="000000" w:themeColor="text1"/>
        </w:rPr>
        <w:t>privind</w:t>
      </w:r>
      <w:r w:rsidR="00007AB3">
        <w:rPr>
          <w:color w:val="000000" w:themeColor="text1"/>
        </w:rPr>
        <w:t xml:space="preserve"> </w:t>
      </w:r>
      <w:r w:rsidRPr="00DB54BD">
        <w:rPr>
          <w:color w:val="000000" w:themeColor="text1"/>
        </w:rPr>
        <w:t>structura</w:t>
      </w:r>
      <w:r w:rsidR="00007AB3">
        <w:rPr>
          <w:color w:val="000000" w:themeColor="text1"/>
        </w:rPr>
        <w:t xml:space="preserve"> </w:t>
      </w:r>
      <w:r w:rsidRPr="00DB54BD">
        <w:rPr>
          <w:color w:val="000000" w:themeColor="text1"/>
        </w:rPr>
        <w:t>anului</w:t>
      </w:r>
      <w:r w:rsidR="00007AB3">
        <w:rPr>
          <w:color w:val="000000" w:themeColor="text1"/>
        </w:rPr>
        <w:t xml:space="preserve"> </w:t>
      </w:r>
      <w:r w:rsidRPr="00DB54BD">
        <w:rPr>
          <w:color w:val="000000" w:themeColor="text1"/>
        </w:rPr>
        <w:t>școlar</w:t>
      </w:r>
      <w:r w:rsidR="00007AB3">
        <w:rPr>
          <w:color w:val="000000" w:themeColor="text1"/>
        </w:rPr>
        <w:t xml:space="preserve"> </w:t>
      </w:r>
      <w:r w:rsidRPr="00DB54BD">
        <w:rPr>
          <w:color w:val="000000" w:themeColor="text1"/>
        </w:rPr>
        <w:t>2024-2025.</w:t>
      </w:r>
    </w:p>
    <w:p w14:paraId="78D8F8E4" w14:textId="55CC91C6" w:rsidR="00DB54BD" w:rsidRPr="007F28EB" w:rsidRDefault="00DB54BD" w:rsidP="00DB54BD">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113</w:t>
      </w:r>
      <w:r w:rsidR="00007AB3">
        <w:rPr>
          <w:b/>
          <w:bCs/>
          <w:color w:val="3333FF"/>
        </w:rPr>
        <w:t xml:space="preserve"> </w:t>
      </w:r>
      <w:r w:rsidRPr="007F28EB">
        <w:rPr>
          <w:b/>
          <w:bCs/>
          <w:color w:val="3333FF"/>
        </w:rPr>
        <w:t>/</w:t>
      </w:r>
      <w:r w:rsidR="00007AB3">
        <w:rPr>
          <w:b/>
          <w:bCs/>
          <w:color w:val="3333FF"/>
        </w:rPr>
        <w:t xml:space="preserve"> </w:t>
      </w:r>
      <w:r>
        <w:rPr>
          <w:b/>
          <w:bCs/>
          <w:color w:val="3333FF"/>
        </w:rPr>
        <w:t>7</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082F97B7" w14:textId="51D47688" w:rsidR="00DB54BD" w:rsidRDefault="00B568F6" w:rsidP="00DB54BD">
      <w:pPr>
        <w:numPr>
          <w:ilvl w:val="0"/>
          <w:numId w:val="2"/>
        </w:numPr>
        <w:spacing w:after="20"/>
        <w:ind w:right="198"/>
        <w:contextualSpacing/>
        <w:rPr>
          <w:color w:val="000000" w:themeColor="text1"/>
        </w:rPr>
      </w:pPr>
      <w:r w:rsidRPr="00B568F6">
        <w:rPr>
          <w:color w:val="000000" w:themeColor="text1"/>
        </w:rPr>
        <w:t>Nr.</w:t>
      </w:r>
      <w:r w:rsidR="00007AB3">
        <w:rPr>
          <w:color w:val="000000" w:themeColor="text1"/>
        </w:rPr>
        <w:t xml:space="preserve"> </w:t>
      </w:r>
      <w:r w:rsidRPr="00B568F6">
        <w:rPr>
          <w:b/>
          <w:bCs/>
          <w:color w:val="000000" w:themeColor="text1"/>
        </w:rPr>
        <w:t>38</w:t>
      </w:r>
      <w:r w:rsidR="00007AB3">
        <w:rPr>
          <w:color w:val="000000" w:themeColor="text1"/>
        </w:rPr>
        <w:t xml:space="preserve"> </w:t>
      </w:r>
      <w:r w:rsidRPr="00B568F6">
        <w:rPr>
          <w:color w:val="000000" w:themeColor="text1"/>
        </w:rPr>
        <w:t>/</w:t>
      </w:r>
      <w:r w:rsidR="00007AB3">
        <w:rPr>
          <w:color w:val="000000" w:themeColor="text1"/>
        </w:rPr>
        <w:t xml:space="preserve"> </w:t>
      </w:r>
      <w:r w:rsidRPr="00B568F6">
        <w:rPr>
          <w:b/>
          <w:bCs/>
          <w:color w:val="000000" w:themeColor="text1"/>
        </w:rPr>
        <w:t>1</w:t>
      </w:r>
      <w:r w:rsidR="00007AB3">
        <w:rPr>
          <w:b/>
          <w:bCs/>
          <w:color w:val="000000" w:themeColor="text1"/>
        </w:rPr>
        <w:t xml:space="preserve"> </w:t>
      </w:r>
      <w:r w:rsidRPr="00B568F6">
        <w:rPr>
          <w:b/>
          <w:bCs/>
          <w:color w:val="000000" w:themeColor="text1"/>
        </w:rPr>
        <w:t>Februarie</w:t>
      </w:r>
      <w:r w:rsidR="00007AB3">
        <w:rPr>
          <w:b/>
          <w:bCs/>
          <w:color w:val="000000" w:themeColor="text1"/>
        </w:rPr>
        <w:t xml:space="preserve"> </w:t>
      </w:r>
      <w:r w:rsidRPr="00B568F6">
        <w:rPr>
          <w:b/>
          <w:bCs/>
          <w:color w:val="000000" w:themeColor="text1"/>
        </w:rPr>
        <w:t>2024</w:t>
      </w:r>
      <w:r w:rsidRPr="00B568F6">
        <w:rPr>
          <w:color w:val="000000" w:themeColor="text1"/>
        </w:rPr>
        <w:t>,</w:t>
      </w:r>
      <w:r w:rsidR="00007AB3">
        <w:rPr>
          <w:color w:val="000000" w:themeColor="text1"/>
        </w:rPr>
        <w:t xml:space="preserve"> </w:t>
      </w:r>
      <w:r w:rsidRPr="00B568F6">
        <w:rPr>
          <w:color w:val="000000" w:themeColor="text1"/>
        </w:rPr>
        <w:t>Ministerul</w:t>
      </w:r>
      <w:r w:rsidR="00007AB3">
        <w:rPr>
          <w:color w:val="000000" w:themeColor="text1"/>
        </w:rPr>
        <w:t xml:space="preserve"> </w:t>
      </w:r>
      <w:r w:rsidRPr="00B568F6">
        <w:rPr>
          <w:color w:val="000000" w:themeColor="text1"/>
        </w:rPr>
        <w:t>Agriculturii</w:t>
      </w:r>
      <w:r w:rsidR="00007AB3">
        <w:rPr>
          <w:color w:val="000000" w:themeColor="text1"/>
        </w:rPr>
        <w:t xml:space="preserve"> </w:t>
      </w:r>
      <w:r w:rsidRPr="00B568F6">
        <w:rPr>
          <w:color w:val="000000" w:themeColor="text1"/>
        </w:rPr>
        <w:t>și</w:t>
      </w:r>
      <w:r w:rsidR="00007AB3">
        <w:rPr>
          <w:color w:val="000000" w:themeColor="text1"/>
        </w:rPr>
        <w:t xml:space="preserve"> </w:t>
      </w:r>
      <w:r w:rsidRPr="00B568F6">
        <w:rPr>
          <w:color w:val="000000" w:themeColor="text1"/>
        </w:rPr>
        <w:t>Dezvoltării</w:t>
      </w:r>
      <w:r w:rsidR="00007AB3">
        <w:rPr>
          <w:color w:val="000000" w:themeColor="text1"/>
        </w:rPr>
        <w:t xml:space="preserve"> </w:t>
      </w:r>
      <w:r w:rsidRPr="00B568F6">
        <w:rPr>
          <w:color w:val="000000" w:themeColor="text1"/>
        </w:rPr>
        <w:t>Rurale</w:t>
      </w:r>
      <w:r w:rsidR="00007AB3">
        <w:rPr>
          <w:color w:val="000000" w:themeColor="text1"/>
        </w:rPr>
        <w:t xml:space="preserve"> </w:t>
      </w:r>
      <w:r w:rsidR="00DB54BD">
        <w:rPr>
          <w:color w:val="000000" w:themeColor="text1"/>
        </w:rPr>
        <w:t>-</w:t>
      </w:r>
      <w:r w:rsidR="00007AB3">
        <w:rPr>
          <w:color w:val="000000" w:themeColor="text1"/>
        </w:rPr>
        <w:t xml:space="preserve"> </w:t>
      </w:r>
      <w:r w:rsidRPr="00B568F6">
        <w:rPr>
          <w:color w:val="000000" w:themeColor="text1"/>
        </w:rPr>
        <w:t>Ordin</w:t>
      </w:r>
      <w:r w:rsidR="00007AB3">
        <w:rPr>
          <w:color w:val="000000" w:themeColor="text1"/>
        </w:rPr>
        <w:t xml:space="preserve"> </w:t>
      </w:r>
      <w:r w:rsidRPr="00B568F6">
        <w:rPr>
          <w:color w:val="000000" w:themeColor="text1"/>
        </w:rPr>
        <w:t>pentru</w:t>
      </w:r>
      <w:r w:rsidR="00007AB3">
        <w:rPr>
          <w:color w:val="000000" w:themeColor="text1"/>
        </w:rPr>
        <w:t xml:space="preserve"> </w:t>
      </w:r>
      <w:r w:rsidRPr="00B568F6">
        <w:rPr>
          <w:color w:val="000000" w:themeColor="text1"/>
        </w:rPr>
        <w:t>modificarea</w:t>
      </w:r>
      <w:r w:rsidR="00007AB3">
        <w:rPr>
          <w:color w:val="000000" w:themeColor="text1"/>
        </w:rPr>
        <w:t xml:space="preserve"> </w:t>
      </w:r>
      <w:r w:rsidRPr="00B568F6">
        <w:rPr>
          <w:color w:val="000000" w:themeColor="text1"/>
        </w:rPr>
        <w:t>anexei</w:t>
      </w:r>
      <w:r w:rsidR="00007AB3">
        <w:rPr>
          <w:color w:val="000000" w:themeColor="text1"/>
        </w:rPr>
        <w:t xml:space="preserve"> </w:t>
      </w:r>
      <w:r w:rsidRPr="00B568F6">
        <w:rPr>
          <w:color w:val="000000" w:themeColor="text1"/>
        </w:rPr>
        <w:t>la</w:t>
      </w:r>
      <w:r w:rsidR="00007AB3">
        <w:rPr>
          <w:color w:val="000000" w:themeColor="text1"/>
        </w:rPr>
        <w:t xml:space="preserve"> </w:t>
      </w:r>
      <w:r w:rsidRPr="00B568F6">
        <w:rPr>
          <w:color w:val="000000" w:themeColor="text1"/>
        </w:rPr>
        <w:t>Ordinul</w:t>
      </w:r>
      <w:r w:rsidR="00007AB3">
        <w:rPr>
          <w:color w:val="000000" w:themeColor="text1"/>
        </w:rPr>
        <w:t xml:space="preserve"> </w:t>
      </w:r>
      <w:r w:rsidRPr="00B568F6">
        <w:rPr>
          <w:color w:val="000000" w:themeColor="text1"/>
        </w:rPr>
        <w:t>ministrului</w:t>
      </w:r>
      <w:r w:rsidR="00007AB3">
        <w:rPr>
          <w:color w:val="000000" w:themeColor="text1"/>
        </w:rPr>
        <w:t xml:space="preserve"> </w:t>
      </w:r>
      <w:r w:rsidRPr="00B568F6">
        <w:rPr>
          <w:color w:val="000000" w:themeColor="text1"/>
        </w:rPr>
        <w:t>agriculturii</w:t>
      </w:r>
      <w:r w:rsidR="00007AB3">
        <w:rPr>
          <w:color w:val="000000" w:themeColor="text1"/>
        </w:rPr>
        <w:t xml:space="preserve"> </w:t>
      </w:r>
      <w:r w:rsidRPr="00B568F6">
        <w:rPr>
          <w:color w:val="000000" w:themeColor="text1"/>
        </w:rPr>
        <w:t>și</w:t>
      </w:r>
      <w:r w:rsidR="00007AB3">
        <w:rPr>
          <w:color w:val="000000" w:themeColor="text1"/>
        </w:rPr>
        <w:t xml:space="preserve"> </w:t>
      </w:r>
      <w:r w:rsidRPr="00B568F6">
        <w:rPr>
          <w:color w:val="000000" w:themeColor="text1"/>
        </w:rPr>
        <w:t>dezvoltării</w:t>
      </w:r>
      <w:r w:rsidR="00007AB3">
        <w:rPr>
          <w:color w:val="000000" w:themeColor="text1"/>
        </w:rPr>
        <w:t xml:space="preserve"> </w:t>
      </w:r>
      <w:r w:rsidRPr="00B568F6">
        <w:rPr>
          <w:color w:val="000000" w:themeColor="text1"/>
        </w:rPr>
        <w:t>rurale</w:t>
      </w:r>
      <w:r w:rsidR="00007AB3">
        <w:rPr>
          <w:color w:val="000000" w:themeColor="text1"/>
        </w:rPr>
        <w:t xml:space="preserve"> </w:t>
      </w:r>
      <w:r w:rsidRPr="00B568F6">
        <w:rPr>
          <w:color w:val="000000" w:themeColor="text1"/>
        </w:rPr>
        <w:t>nr.</w:t>
      </w:r>
      <w:r w:rsidR="00007AB3">
        <w:rPr>
          <w:color w:val="000000" w:themeColor="text1"/>
        </w:rPr>
        <w:t xml:space="preserve"> </w:t>
      </w:r>
      <w:r w:rsidRPr="00B568F6">
        <w:rPr>
          <w:color w:val="000000" w:themeColor="text1"/>
        </w:rPr>
        <w:t>137/2020</w:t>
      </w:r>
      <w:r w:rsidR="00007AB3">
        <w:rPr>
          <w:color w:val="000000" w:themeColor="text1"/>
        </w:rPr>
        <w:t xml:space="preserve"> </w:t>
      </w:r>
      <w:r w:rsidRPr="00B568F6">
        <w:rPr>
          <w:color w:val="000000" w:themeColor="text1"/>
        </w:rPr>
        <w:t>privind</w:t>
      </w:r>
      <w:r w:rsidR="00007AB3">
        <w:rPr>
          <w:color w:val="000000" w:themeColor="text1"/>
        </w:rPr>
        <w:t xml:space="preserve"> </w:t>
      </w:r>
      <w:r w:rsidRPr="00B568F6">
        <w:rPr>
          <w:color w:val="000000" w:themeColor="text1"/>
        </w:rPr>
        <w:t>aprobarea</w:t>
      </w:r>
      <w:r w:rsidR="00007AB3">
        <w:rPr>
          <w:color w:val="000000" w:themeColor="text1"/>
        </w:rPr>
        <w:t xml:space="preserve"> </w:t>
      </w:r>
      <w:r w:rsidRPr="00B568F6">
        <w:rPr>
          <w:color w:val="000000" w:themeColor="text1"/>
        </w:rPr>
        <w:t>sistemului</w:t>
      </w:r>
      <w:r w:rsidR="00007AB3">
        <w:rPr>
          <w:color w:val="000000" w:themeColor="text1"/>
        </w:rPr>
        <w:t xml:space="preserve"> </w:t>
      </w:r>
      <w:r w:rsidRPr="00B568F6">
        <w:rPr>
          <w:color w:val="000000" w:themeColor="text1"/>
        </w:rPr>
        <w:t>de</w:t>
      </w:r>
      <w:r w:rsidR="00007AB3">
        <w:rPr>
          <w:color w:val="000000" w:themeColor="text1"/>
        </w:rPr>
        <w:t xml:space="preserve"> </w:t>
      </w:r>
      <w:r w:rsidRPr="00B568F6">
        <w:rPr>
          <w:color w:val="000000" w:themeColor="text1"/>
        </w:rPr>
        <w:t>sancțiuni</w:t>
      </w:r>
      <w:r w:rsidR="00007AB3">
        <w:rPr>
          <w:color w:val="000000" w:themeColor="text1"/>
        </w:rPr>
        <w:t xml:space="preserve"> </w:t>
      </w:r>
      <w:r w:rsidRPr="00B568F6">
        <w:rPr>
          <w:color w:val="000000" w:themeColor="text1"/>
        </w:rPr>
        <w:t>aplicabil</w:t>
      </w:r>
      <w:r w:rsidR="00007AB3">
        <w:rPr>
          <w:color w:val="000000" w:themeColor="text1"/>
        </w:rPr>
        <w:t xml:space="preserve"> </w:t>
      </w:r>
      <w:r w:rsidRPr="00B568F6">
        <w:rPr>
          <w:color w:val="000000" w:themeColor="text1"/>
        </w:rPr>
        <w:t>pentru</w:t>
      </w:r>
      <w:r w:rsidR="00007AB3">
        <w:rPr>
          <w:color w:val="000000" w:themeColor="text1"/>
        </w:rPr>
        <w:t xml:space="preserve"> </w:t>
      </w:r>
      <w:r w:rsidRPr="00B568F6">
        <w:rPr>
          <w:color w:val="000000" w:themeColor="text1"/>
        </w:rPr>
        <w:t>cererile</w:t>
      </w:r>
      <w:r w:rsidR="00007AB3">
        <w:rPr>
          <w:color w:val="000000" w:themeColor="text1"/>
        </w:rPr>
        <w:t xml:space="preserve"> </w:t>
      </w:r>
      <w:r w:rsidRPr="00B568F6">
        <w:rPr>
          <w:color w:val="000000" w:themeColor="text1"/>
        </w:rPr>
        <w:t>de</w:t>
      </w:r>
      <w:r w:rsidR="00007AB3">
        <w:rPr>
          <w:color w:val="000000" w:themeColor="text1"/>
        </w:rPr>
        <w:t xml:space="preserve"> </w:t>
      </w:r>
      <w:r w:rsidRPr="00B568F6">
        <w:rPr>
          <w:color w:val="000000" w:themeColor="text1"/>
        </w:rPr>
        <w:t>sprijin/plată,</w:t>
      </w:r>
      <w:r w:rsidR="00007AB3">
        <w:rPr>
          <w:color w:val="000000" w:themeColor="text1"/>
        </w:rPr>
        <w:t xml:space="preserve"> </w:t>
      </w:r>
      <w:r w:rsidRPr="00B568F6">
        <w:rPr>
          <w:color w:val="000000" w:themeColor="text1"/>
        </w:rPr>
        <w:t>depuse</w:t>
      </w:r>
      <w:r w:rsidR="00007AB3">
        <w:rPr>
          <w:color w:val="000000" w:themeColor="text1"/>
        </w:rPr>
        <w:t xml:space="preserve"> </w:t>
      </w:r>
      <w:r w:rsidRPr="00B568F6">
        <w:rPr>
          <w:color w:val="000000" w:themeColor="text1"/>
        </w:rPr>
        <w:t>conform</w:t>
      </w:r>
      <w:r w:rsidR="00007AB3">
        <w:rPr>
          <w:color w:val="000000" w:themeColor="text1"/>
        </w:rPr>
        <w:t xml:space="preserve"> </w:t>
      </w:r>
      <w:r w:rsidRPr="00B568F6">
        <w:rPr>
          <w:color w:val="000000" w:themeColor="text1"/>
        </w:rPr>
        <w:t>angajamentelor</w:t>
      </w:r>
      <w:r w:rsidR="00007AB3">
        <w:rPr>
          <w:color w:val="000000" w:themeColor="text1"/>
        </w:rPr>
        <w:t xml:space="preserve"> </w:t>
      </w:r>
      <w:r w:rsidRPr="00B568F6">
        <w:rPr>
          <w:color w:val="000000" w:themeColor="text1"/>
        </w:rPr>
        <w:t>ce</w:t>
      </w:r>
      <w:r w:rsidR="00007AB3">
        <w:rPr>
          <w:color w:val="000000" w:themeColor="text1"/>
        </w:rPr>
        <w:t xml:space="preserve"> </w:t>
      </w:r>
      <w:r w:rsidRPr="00B568F6">
        <w:rPr>
          <w:color w:val="000000" w:themeColor="text1"/>
        </w:rPr>
        <w:t>fac</w:t>
      </w:r>
      <w:r w:rsidR="00007AB3">
        <w:rPr>
          <w:color w:val="000000" w:themeColor="text1"/>
        </w:rPr>
        <w:t xml:space="preserve"> </w:t>
      </w:r>
      <w:r w:rsidRPr="00B568F6">
        <w:rPr>
          <w:color w:val="000000" w:themeColor="text1"/>
        </w:rPr>
        <w:t>obiectul</w:t>
      </w:r>
      <w:r w:rsidR="00007AB3">
        <w:rPr>
          <w:color w:val="000000" w:themeColor="text1"/>
        </w:rPr>
        <w:t xml:space="preserve"> </w:t>
      </w:r>
      <w:r w:rsidRPr="00B568F6">
        <w:rPr>
          <w:color w:val="000000" w:themeColor="text1"/>
        </w:rPr>
        <w:t>schemei</w:t>
      </w:r>
      <w:r w:rsidR="00007AB3">
        <w:rPr>
          <w:color w:val="000000" w:themeColor="text1"/>
        </w:rPr>
        <w:t xml:space="preserve"> </w:t>
      </w:r>
      <w:r w:rsidRPr="00B568F6">
        <w:rPr>
          <w:color w:val="000000" w:themeColor="text1"/>
        </w:rPr>
        <w:t>de</w:t>
      </w:r>
      <w:r w:rsidR="00007AB3">
        <w:rPr>
          <w:color w:val="000000" w:themeColor="text1"/>
        </w:rPr>
        <w:t xml:space="preserve"> </w:t>
      </w:r>
      <w:r w:rsidRPr="00B568F6">
        <w:rPr>
          <w:color w:val="000000" w:themeColor="text1"/>
        </w:rPr>
        <w:t>ajutor</w:t>
      </w:r>
      <w:r w:rsidR="00007AB3">
        <w:rPr>
          <w:color w:val="000000" w:themeColor="text1"/>
        </w:rPr>
        <w:t xml:space="preserve"> </w:t>
      </w:r>
      <w:r w:rsidRPr="00B568F6">
        <w:rPr>
          <w:color w:val="000000" w:themeColor="text1"/>
        </w:rPr>
        <w:t>de</w:t>
      </w:r>
      <w:r w:rsidR="00007AB3">
        <w:rPr>
          <w:color w:val="000000" w:themeColor="text1"/>
        </w:rPr>
        <w:t xml:space="preserve"> </w:t>
      </w:r>
      <w:r w:rsidRPr="00B568F6">
        <w:rPr>
          <w:color w:val="000000" w:themeColor="text1"/>
        </w:rPr>
        <w:t>stat</w:t>
      </w:r>
      <w:r w:rsidR="00007AB3">
        <w:rPr>
          <w:color w:val="000000" w:themeColor="text1"/>
        </w:rPr>
        <w:t xml:space="preserve"> </w:t>
      </w:r>
      <w:r w:rsidRPr="00B568F6">
        <w:rPr>
          <w:color w:val="000000" w:themeColor="text1"/>
        </w:rPr>
        <w:t>„Servicii</w:t>
      </w:r>
      <w:r w:rsidR="00007AB3">
        <w:rPr>
          <w:color w:val="000000" w:themeColor="text1"/>
        </w:rPr>
        <w:t xml:space="preserve"> </w:t>
      </w:r>
      <w:r w:rsidRPr="00B568F6">
        <w:rPr>
          <w:color w:val="000000" w:themeColor="text1"/>
        </w:rPr>
        <w:t>de</w:t>
      </w:r>
      <w:r w:rsidR="00007AB3">
        <w:rPr>
          <w:color w:val="000000" w:themeColor="text1"/>
        </w:rPr>
        <w:t xml:space="preserve"> </w:t>
      </w:r>
      <w:proofErr w:type="spellStart"/>
      <w:r w:rsidRPr="00B568F6">
        <w:rPr>
          <w:color w:val="000000" w:themeColor="text1"/>
        </w:rPr>
        <w:t>silvomediu</w:t>
      </w:r>
      <w:proofErr w:type="spellEnd"/>
      <w:r w:rsidRPr="00B568F6">
        <w:rPr>
          <w:color w:val="000000" w:themeColor="text1"/>
        </w:rPr>
        <w:t>,</w:t>
      </w:r>
      <w:r w:rsidR="00007AB3">
        <w:rPr>
          <w:color w:val="000000" w:themeColor="text1"/>
        </w:rPr>
        <w:t xml:space="preserve"> </w:t>
      </w:r>
      <w:r w:rsidRPr="00B568F6">
        <w:rPr>
          <w:color w:val="000000" w:themeColor="text1"/>
        </w:rPr>
        <w:t>servicii</w:t>
      </w:r>
      <w:r w:rsidR="00007AB3">
        <w:rPr>
          <w:color w:val="000000" w:themeColor="text1"/>
        </w:rPr>
        <w:t xml:space="preserve"> </w:t>
      </w:r>
      <w:r w:rsidRPr="00B568F6">
        <w:rPr>
          <w:color w:val="000000" w:themeColor="text1"/>
        </w:rPr>
        <w:t>climatice</w:t>
      </w:r>
      <w:r w:rsidR="00007AB3">
        <w:rPr>
          <w:color w:val="000000" w:themeColor="text1"/>
        </w:rPr>
        <w:t xml:space="preserve"> </w:t>
      </w:r>
      <w:r w:rsidRPr="00B568F6">
        <w:rPr>
          <w:color w:val="000000" w:themeColor="text1"/>
        </w:rPr>
        <w:t>și</w:t>
      </w:r>
      <w:r w:rsidR="00007AB3">
        <w:rPr>
          <w:color w:val="000000" w:themeColor="text1"/>
        </w:rPr>
        <w:t xml:space="preserve"> </w:t>
      </w:r>
      <w:r w:rsidRPr="00B568F6">
        <w:rPr>
          <w:color w:val="000000" w:themeColor="text1"/>
        </w:rPr>
        <w:t>conservarea</w:t>
      </w:r>
      <w:r w:rsidR="00007AB3">
        <w:rPr>
          <w:color w:val="000000" w:themeColor="text1"/>
        </w:rPr>
        <w:t xml:space="preserve"> </w:t>
      </w:r>
      <w:r w:rsidRPr="00B568F6">
        <w:rPr>
          <w:color w:val="000000" w:themeColor="text1"/>
        </w:rPr>
        <w:t>pădurilor“,</w:t>
      </w:r>
      <w:r w:rsidR="00007AB3">
        <w:rPr>
          <w:color w:val="000000" w:themeColor="text1"/>
        </w:rPr>
        <w:t xml:space="preserve"> </w:t>
      </w:r>
      <w:r w:rsidRPr="00B568F6">
        <w:rPr>
          <w:color w:val="000000" w:themeColor="text1"/>
        </w:rPr>
        <w:t>aferentă</w:t>
      </w:r>
      <w:r w:rsidR="00007AB3">
        <w:rPr>
          <w:color w:val="000000" w:themeColor="text1"/>
        </w:rPr>
        <w:t xml:space="preserve"> </w:t>
      </w:r>
      <w:r w:rsidRPr="00B568F6">
        <w:rPr>
          <w:color w:val="000000" w:themeColor="text1"/>
        </w:rPr>
        <w:t>măsurii</w:t>
      </w:r>
      <w:r w:rsidR="00007AB3">
        <w:rPr>
          <w:color w:val="000000" w:themeColor="text1"/>
        </w:rPr>
        <w:t xml:space="preserve"> </w:t>
      </w:r>
      <w:r w:rsidRPr="00B568F6">
        <w:rPr>
          <w:color w:val="000000" w:themeColor="text1"/>
        </w:rPr>
        <w:t>15</w:t>
      </w:r>
      <w:r w:rsidR="00007AB3">
        <w:rPr>
          <w:color w:val="000000" w:themeColor="text1"/>
        </w:rPr>
        <w:t xml:space="preserve"> </w:t>
      </w:r>
      <w:r w:rsidRPr="00B568F6">
        <w:rPr>
          <w:color w:val="000000" w:themeColor="text1"/>
        </w:rPr>
        <w:t>„Servicii</w:t>
      </w:r>
      <w:r w:rsidR="00007AB3">
        <w:rPr>
          <w:color w:val="000000" w:themeColor="text1"/>
        </w:rPr>
        <w:t xml:space="preserve"> </w:t>
      </w:r>
      <w:r w:rsidRPr="00B568F6">
        <w:rPr>
          <w:color w:val="000000" w:themeColor="text1"/>
        </w:rPr>
        <w:t>de</w:t>
      </w:r>
      <w:r w:rsidR="00007AB3">
        <w:rPr>
          <w:color w:val="000000" w:themeColor="text1"/>
        </w:rPr>
        <w:t xml:space="preserve"> </w:t>
      </w:r>
      <w:proofErr w:type="spellStart"/>
      <w:r w:rsidRPr="00B568F6">
        <w:rPr>
          <w:color w:val="000000" w:themeColor="text1"/>
        </w:rPr>
        <w:t>silvomediu</w:t>
      </w:r>
      <w:proofErr w:type="spellEnd"/>
      <w:r w:rsidRPr="00B568F6">
        <w:rPr>
          <w:color w:val="000000" w:themeColor="text1"/>
        </w:rPr>
        <w:t>,</w:t>
      </w:r>
      <w:r w:rsidR="00007AB3">
        <w:rPr>
          <w:color w:val="000000" w:themeColor="text1"/>
        </w:rPr>
        <w:t xml:space="preserve"> </w:t>
      </w:r>
      <w:r w:rsidRPr="00B568F6">
        <w:rPr>
          <w:color w:val="000000" w:themeColor="text1"/>
        </w:rPr>
        <w:t>servicii</w:t>
      </w:r>
      <w:r w:rsidR="00007AB3">
        <w:rPr>
          <w:color w:val="000000" w:themeColor="text1"/>
        </w:rPr>
        <w:t xml:space="preserve"> </w:t>
      </w:r>
      <w:r w:rsidRPr="00B568F6">
        <w:rPr>
          <w:color w:val="000000" w:themeColor="text1"/>
        </w:rPr>
        <w:t>climatice</w:t>
      </w:r>
      <w:r w:rsidR="00007AB3">
        <w:rPr>
          <w:color w:val="000000" w:themeColor="text1"/>
        </w:rPr>
        <w:t xml:space="preserve"> </w:t>
      </w:r>
      <w:r w:rsidRPr="00B568F6">
        <w:rPr>
          <w:color w:val="000000" w:themeColor="text1"/>
        </w:rPr>
        <w:t>și</w:t>
      </w:r>
      <w:r w:rsidR="00007AB3">
        <w:rPr>
          <w:color w:val="000000" w:themeColor="text1"/>
        </w:rPr>
        <w:t xml:space="preserve"> </w:t>
      </w:r>
      <w:r w:rsidRPr="00B568F6">
        <w:rPr>
          <w:color w:val="000000" w:themeColor="text1"/>
        </w:rPr>
        <w:t>conservarea</w:t>
      </w:r>
      <w:r w:rsidR="00007AB3">
        <w:rPr>
          <w:color w:val="000000" w:themeColor="text1"/>
        </w:rPr>
        <w:t xml:space="preserve"> </w:t>
      </w:r>
      <w:r w:rsidRPr="00B568F6">
        <w:rPr>
          <w:color w:val="000000" w:themeColor="text1"/>
        </w:rPr>
        <w:t>pădurilor“,</w:t>
      </w:r>
      <w:r w:rsidR="00007AB3">
        <w:rPr>
          <w:color w:val="000000" w:themeColor="text1"/>
        </w:rPr>
        <w:t xml:space="preserve"> </w:t>
      </w:r>
      <w:r w:rsidRPr="00B568F6">
        <w:rPr>
          <w:color w:val="000000" w:themeColor="text1"/>
        </w:rPr>
        <w:t>submăsura</w:t>
      </w:r>
      <w:r w:rsidR="00007AB3">
        <w:rPr>
          <w:color w:val="000000" w:themeColor="text1"/>
        </w:rPr>
        <w:t xml:space="preserve"> </w:t>
      </w:r>
      <w:r w:rsidRPr="00B568F6">
        <w:rPr>
          <w:color w:val="000000" w:themeColor="text1"/>
        </w:rPr>
        <w:t>15.1</w:t>
      </w:r>
      <w:r w:rsidR="00007AB3">
        <w:rPr>
          <w:color w:val="000000" w:themeColor="text1"/>
        </w:rPr>
        <w:t xml:space="preserve"> </w:t>
      </w:r>
      <w:r w:rsidRPr="00B568F6">
        <w:rPr>
          <w:color w:val="000000" w:themeColor="text1"/>
        </w:rPr>
        <w:t>„Plăți</w:t>
      </w:r>
      <w:r w:rsidR="00007AB3">
        <w:rPr>
          <w:color w:val="000000" w:themeColor="text1"/>
        </w:rPr>
        <w:t xml:space="preserve"> </w:t>
      </w:r>
      <w:r w:rsidRPr="00B568F6">
        <w:rPr>
          <w:color w:val="000000" w:themeColor="text1"/>
        </w:rPr>
        <w:t>pentru</w:t>
      </w:r>
      <w:r w:rsidR="00007AB3">
        <w:rPr>
          <w:color w:val="000000" w:themeColor="text1"/>
        </w:rPr>
        <w:t xml:space="preserve"> </w:t>
      </w:r>
      <w:r w:rsidRPr="00B568F6">
        <w:rPr>
          <w:color w:val="000000" w:themeColor="text1"/>
        </w:rPr>
        <w:t>angajamente</w:t>
      </w:r>
      <w:r w:rsidR="00007AB3">
        <w:rPr>
          <w:color w:val="000000" w:themeColor="text1"/>
        </w:rPr>
        <w:t xml:space="preserve"> </w:t>
      </w:r>
      <w:r w:rsidRPr="00B568F6">
        <w:rPr>
          <w:color w:val="000000" w:themeColor="text1"/>
        </w:rPr>
        <w:t>de</w:t>
      </w:r>
      <w:r w:rsidR="00007AB3">
        <w:rPr>
          <w:color w:val="000000" w:themeColor="text1"/>
        </w:rPr>
        <w:t xml:space="preserve"> </w:t>
      </w:r>
      <w:proofErr w:type="spellStart"/>
      <w:r w:rsidRPr="00B568F6">
        <w:rPr>
          <w:color w:val="000000" w:themeColor="text1"/>
        </w:rPr>
        <w:t>silvomediu</w:t>
      </w:r>
      <w:proofErr w:type="spellEnd"/>
      <w:r w:rsidRPr="00B568F6">
        <w:rPr>
          <w:color w:val="000000" w:themeColor="text1"/>
        </w:rPr>
        <w:t>“</w:t>
      </w:r>
      <w:r w:rsidR="00007AB3">
        <w:rPr>
          <w:color w:val="000000" w:themeColor="text1"/>
        </w:rPr>
        <w:t xml:space="preserve"> </w:t>
      </w:r>
      <w:r w:rsidRPr="00B568F6">
        <w:rPr>
          <w:color w:val="000000" w:themeColor="text1"/>
        </w:rPr>
        <w:t>din</w:t>
      </w:r>
      <w:r w:rsidR="00007AB3">
        <w:rPr>
          <w:color w:val="000000" w:themeColor="text1"/>
        </w:rPr>
        <w:t xml:space="preserve"> </w:t>
      </w:r>
      <w:r w:rsidRPr="00B568F6">
        <w:rPr>
          <w:color w:val="000000" w:themeColor="text1"/>
        </w:rPr>
        <w:t>cadrul</w:t>
      </w:r>
      <w:r w:rsidR="00007AB3">
        <w:rPr>
          <w:color w:val="000000" w:themeColor="text1"/>
        </w:rPr>
        <w:t xml:space="preserve"> </w:t>
      </w:r>
      <w:r w:rsidRPr="00B568F6">
        <w:rPr>
          <w:color w:val="000000" w:themeColor="text1"/>
        </w:rPr>
        <w:t>Programului</w:t>
      </w:r>
      <w:r w:rsidR="00007AB3">
        <w:rPr>
          <w:color w:val="000000" w:themeColor="text1"/>
        </w:rPr>
        <w:t xml:space="preserve"> </w:t>
      </w:r>
      <w:r w:rsidRPr="00B568F6">
        <w:rPr>
          <w:color w:val="000000" w:themeColor="text1"/>
        </w:rPr>
        <w:t>Național</w:t>
      </w:r>
      <w:r w:rsidR="00007AB3">
        <w:rPr>
          <w:color w:val="000000" w:themeColor="text1"/>
        </w:rPr>
        <w:t xml:space="preserve"> </w:t>
      </w:r>
      <w:r w:rsidRPr="00B568F6">
        <w:rPr>
          <w:color w:val="000000" w:themeColor="text1"/>
        </w:rPr>
        <w:t>de</w:t>
      </w:r>
      <w:r w:rsidR="00007AB3">
        <w:rPr>
          <w:color w:val="000000" w:themeColor="text1"/>
        </w:rPr>
        <w:t xml:space="preserve"> </w:t>
      </w:r>
      <w:r w:rsidRPr="00B568F6">
        <w:rPr>
          <w:color w:val="000000" w:themeColor="text1"/>
        </w:rPr>
        <w:t>Dezvoltare</w:t>
      </w:r>
      <w:r w:rsidR="00007AB3">
        <w:rPr>
          <w:color w:val="000000" w:themeColor="text1"/>
        </w:rPr>
        <w:t xml:space="preserve"> </w:t>
      </w:r>
      <w:r w:rsidRPr="00B568F6">
        <w:rPr>
          <w:color w:val="000000" w:themeColor="text1"/>
        </w:rPr>
        <w:t>Rurală</w:t>
      </w:r>
      <w:r w:rsidR="00007AB3">
        <w:rPr>
          <w:color w:val="000000" w:themeColor="text1"/>
        </w:rPr>
        <w:t xml:space="preserve"> </w:t>
      </w:r>
      <w:r w:rsidRPr="00B568F6">
        <w:rPr>
          <w:color w:val="000000" w:themeColor="text1"/>
        </w:rPr>
        <w:t>2014-2020.</w:t>
      </w:r>
    </w:p>
    <w:p w14:paraId="54C7C144" w14:textId="60CBECAD" w:rsidR="00A86A02" w:rsidRPr="007F28EB" w:rsidRDefault="00A86A02" w:rsidP="00A86A02">
      <w:pPr>
        <w:rPr>
          <w:b/>
          <w:bCs/>
          <w:color w:val="3333FF"/>
        </w:rPr>
      </w:pPr>
      <w:r w:rsidRPr="007F28EB">
        <w:rPr>
          <w:b/>
          <w:bCs/>
          <w:color w:val="3333FF"/>
        </w:rPr>
        <w:t>Monitorul</w:t>
      </w:r>
      <w:r w:rsidR="00007AB3">
        <w:rPr>
          <w:b/>
          <w:bCs/>
          <w:color w:val="3333FF"/>
        </w:rPr>
        <w:t xml:space="preserve"> </w:t>
      </w:r>
      <w:r w:rsidRPr="007F28EB">
        <w:rPr>
          <w:b/>
          <w:bCs/>
          <w:color w:val="3333FF"/>
        </w:rPr>
        <w:t>Oficial,</w:t>
      </w:r>
      <w:r w:rsidR="00007AB3">
        <w:rPr>
          <w:b/>
          <w:bCs/>
          <w:color w:val="3333FF"/>
        </w:rPr>
        <w:t xml:space="preserve"> </w:t>
      </w:r>
      <w:r w:rsidRPr="007F28EB">
        <w:rPr>
          <w:b/>
          <w:bCs/>
          <w:color w:val="3333FF"/>
        </w:rPr>
        <w:t>Partea</w:t>
      </w:r>
      <w:r w:rsidR="00007AB3">
        <w:rPr>
          <w:b/>
          <w:bCs/>
          <w:color w:val="3333FF"/>
        </w:rPr>
        <w:t xml:space="preserve"> </w:t>
      </w:r>
      <w:r w:rsidRPr="007F28EB">
        <w:rPr>
          <w:b/>
          <w:bCs/>
          <w:color w:val="3333FF"/>
        </w:rPr>
        <w:t>I,</w:t>
      </w:r>
      <w:r w:rsidR="00007AB3">
        <w:rPr>
          <w:b/>
          <w:bCs/>
          <w:color w:val="3333FF"/>
        </w:rPr>
        <w:t xml:space="preserve"> </w:t>
      </w:r>
      <w:r w:rsidRPr="007F28EB">
        <w:rPr>
          <w:b/>
          <w:bCs/>
          <w:color w:val="3333FF"/>
        </w:rPr>
        <w:t>nr.</w:t>
      </w:r>
      <w:r w:rsidR="00007AB3">
        <w:rPr>
          <w:b/>
          <w:bCs/>
          <w:color w:val="3333FF"/>
        </w:rPr>
        <w:t xml:space="preserve"> </w:t>
      </w:r>
      <w:r>
        <w:rPr>
          <w:b/>
          <w:bCs/>
          <w:color w:val="3333FF"/>
        </w:rPr>
        <w:t>114</w:t>
      </w:r>
      <w:r w:rsidR="00007AB3">
        <w:rPr>
          <w:b/>
          <w:bCs/>
          <w:color w:val="3333FF"/>
        </w:rPr>
        <w:t xml:space="preserve"> </w:t>
      </w:r>
      <w:r w:rsidRPr="007F28EB">
        <w:rPr>
          <w:b/>
          <w:bCs/>
          <w:color w:val="3333FF"/>
        </w:rPr>
        <w:t>/</w:t>
      </w:r>
      <w:r w:rsidR="00007AB3">
        <w:rPr>
          <w:b/>
          <w:bCs/>
          <w:color w:val="3333FF"/>
        </w:rPr>
        <w:t xml:space="preserve"> </w:t>
      </w:r>
      <w:r>
        <w:rPr>
          <w:b/>
          <w:bCs/>
          <w:color w:val="3333FF"/>
        </w:rPr>
        <w:t>8</w:t>
      </w:r>
      <w:r w:rsidR="00007AB3">
        <w:rPr>
          <w:b/>
          <w:bCs/>
          <w:color w:val="3333FF"/>
        </w:rPr>
        <w:t xml:space="preserve"> </w:t>
      </w:r>
      <w:r>
        <w:rPr>
          <w:b/>
          <w:bCs/>
          <w:color w:val="3333FF"/>
        </w:rPr>
        <w:t>Februarie</w:t>
      </w:r>
      <w:r w:rsidR="00007AB3">
        <w:rPr>
          <w:b/>
          <w:bCs/>
          <w:color w:val="3333FF"/>
        </w:rPr>
        <w:t xml:space="preserve"> </w:t>
      </w:r>
      <w:r w:rsidRPr="007F28EB">
        <w:rPr>
          <w:b/>
          <w:bCs/>
          <w:color w:val="3333FF"/>
        </w:rPr>
        <w:t>2024</w:t>
      </w:r>
    </w:p>
    <w:p w14:paraId="700E6B32" w14:textId="2987DD89" w:rsidR="00A86A02" w:rsidRDefault="00A86A02" w:rsidP="00A86A02">
      <w:pPr>
        <w:numPr>
          <w:ilvl w:val="0"/>
          <w:numId w:val="2"/>
        </w:numPr>
        <w:spacing w:after="20"/>
        <w:ind w:right="198"/>
        <w:contextualSpacing/>
        <w:rPr>
          <w:color w:val="000000" w:themeColor="text1"/>
        </w:rPr>
      </w:pPr>
      <w:r w:rsidRPr="00A86A02">
        <w:rPr>
          <w:color w:val="000000" w:themeColor="text1"/>
        </w:rPr>
        <w:t>Nr.</w:t>
      </w:r>
      <w:r w:rsidR="00007AB3">
        <w:rPr>
          <w:color w:val="000000" w:themeColor="text1"/>
        </w:rPr>
        <w:t xml:space="preserve"> </w:t>
      </w:r>
      <w:r w:rsidRPr="00A86A02">
        <w:rPr>
          <w:b/>
          <w:bCs/>
          <w:color w:val="000000" w:themeColor="text1"/>
        </w:rPr>
        <w:t>78</w:t>
      </w:r>
      <w:r w:rsidR="00007AB3">
        <w:rPr>
          <w:color w:val="000000" w:themeColor="text1"/>
        </w:rPr>
        <w:t xml:space="preserve"> </w:t>
      </w:r>
      <w:r w:rsidRPr="00A86A02">
        <w:rPr>
          <w:color w:val="000000" w:themeColor="text1"/>
        </w:rPr>
        <w:t>/</w:t>
      </w:r>
      <w:r w:rsidR="00007AB3">
        <w:rPr>
          <w:color w:val="000000" w:themeColor="text1"/>
        </w:rPr>
        <w:t xml:space="preserve"> </w:t>
      </w:r>
      <w:r w:rsidRPr="00A86A02">
        <w:rPr>
          <w:b/>
          <w:bCs/>
          <w:color w:val="000000" w:themeColor="text1"/>
        </w:rPr>
        <w:t>8</w:t>
      </w:r>
      <w:r w:rsidR="00007AB3">
        <w:rPr>
          <w:b/>
          <w:bCs/>
          <w:color w:val="000000" w:themeColor="text1"/>
        </w:rPr>
        <w:t xml:space="preserve"> </w:t>
      </w:r>
      <w:r w:rsidRPr="00A86A02">
        <w:rPr>
          <w:b/>
          <w:bCs/>
          <w:color w:val="000000" w:themeColor="text1"/>
        </w:rPr>
        <w:t>Februarie</w:t>
      </w:r>
      <w:r w:rsidR="00007AB3">
        <w:rPr>
          <w:b/>
          <w:bCs/>
          <w:color w:val="000000" w:themeColor="text1"/>
        </w:rPr>
        <w:t xml:space="preserve"> </w:t>
      </w:r>
      <w:r w:rsidRPr="00A86A02">
        <w:rPr>
          <w:b/>
          <w:bCs/>
          <w:color w:val="000000" w:themeColor="text1"/>
        </w:rPr>
        <w:t>2024</w:t>
      </w:r>
      <w:r w:rsidRPr="00A86A02">
        <w:rPr>
          <w:color w:val="000000" w:themeColor="text1"/>
        </w:rPr>
        <w:t>,</w:t>
      </w:r>
      <w:r w:rsidR="00007AB3">
        <w:rPr>
          <w:color w:val="000000" w:themeColor="text1"/>
        </w:rPr>
        <w:t xml:space="preserve"> </w:t>
      </w:r>
      <w:r w:rsidRPr="00A86A02">
        <w:rPr>
          <w:color w:val="000000" w:themeColor="text1"/>
        </w:rPr>
        <w:t>Guvernul</w:t>
      </w:r>
      <w:r w:rsidR="00007AB3">
        <w:rPr>
          <w:color w:val="000000" w:themeColor="text1"/>
        </w:rPr>
        <w:t xml:space="preserve"> </w:t>
      </w:r>
      <w:r w:rsidRPr="00A86A02">
        <w:rPr>
          <w:color w:val="000000" w:themeColor="text1"/>
        </w:rPr>
        <w:t>României</w:t>
      </w:r>
      <w:r w:rsidR="00007AB3">
        <w:rPr>
          <w:color w:val="000000" w:themeColor="text1"/>
        </w:rPr>
        <w:t xml:space="preserve"> </w:t>
      </w:r>
      <w:r>
        <w:rPr>
          <w:color w:val="000000" w:themeColor="text1"/>
        </w:rPr>
        <w:t>-</w:t>
      </w:r>
      <w:r w:rsidR="00007AB3">
        <w:rPr>
          <w:color w:val="000000" w:themeColor="text1"/>
        </w:rPr>
        <w:t xml:space="preserve"> </w:t>
      </w:r>
      <w:r w:rsidRPr="00A86A02">
        <w:rPr>
          <w:color w:val="000000" w:themeColor="text1"/>
        </w:rPr>
        <w:t>Hotărâre</w:t>
      </w:r>
      <w:r w:rsidR="00007AB3">
        <w:rPr>
          <w:color w:val="000000" w:themeColor="text1"/>
        </w:rPr>
        <w:t xml:space="preserve"> </w:t>
      </w:r>
      <w:r w:rsidRPr="00A86A02">
        <w:rPr>
          <w:color w:val="000000" w:themeColor="text1"/>
        </w:rPr>
        <w:t>pentru</w:t>
      </w:r>
      <w:r w:rsidR="00007AB3">
        <w:rPr>
          <w:color w:val="000000" w:themeColor="text1"/>
        </w:rPr>
        <w:t xml:space="preserve"> </w:t>
      </w:r>
      <w:r w:rsidRPr="00A86A02">
        <w:rPr>
          <w:color w:val="000000" w:themeColor="text1"/>
        </w:rPr>
        <w:t>modificarea</w:t>
      </w:r>
      <w:r w:rsidR="00007AB3">
        <w:rPr>
          <w:color w:val="000000" w:themeColor="text1"/>
        </w:rPr>
        <w:t xml:space="preserve"> </w:t>
      </w:r>
      <w:r w:rsidRPr="00A86A02">
        <w:rPr>
          <w:color w:val="000000" w:themeColor="text1"/>
        </w:rPr>
        <w:t>Normelor</w:t>
      </w:r>
      <w:r w:rsidR="00007AB3">
        <w:rPr>
          <w:color w:val="000000" w:themeColor="text1"/>
        </w:rPr>
        <w:t xml:space="preserve"> </w:t>
      </w:r>
      <w:r w:rsidRPr="00A86A02">
        <w:rPr>
          <w:color w:val="000000" w:themeColor="text1"/>
        </w:rPr>
        <w:t>metodologice</w:t>
      </w:r>
      <w:r w:rsidR="00007AB3">
        <w:rPr>
          <w:color w:val="000000" w:themeColor="text1"/>
        </w:rPr>
        <w:t xml:space="preserve"> </w:t>
      </w:r>
      <w:r w:rsidRPr="00A86A02">
        <w:rPr>
          <w:color w:val="000000" w:themeColor="text1"/>
        </w:rPr>
        <w:t>de</w:t>
      </w:r>
      <w:r w:rsidR="00007AB3">
        <w:rPr>
          <w:color w:val="000000" w:themeColor="text1"/>
        </w:rPr>
        <w:t xml:space="preserve"> </w:t>
      </w:r>
      <w:r w:rsidRPr="00A86A02">
        <w:rPr>
          <w:color w:val="000000" w:themeColor="text1"/>
        </w:rPr>
        <w:t>aplicare</w:t>
      </w:r>
      <w:r w:rsidR="00007AB3">
        <w:rPr>
          <w:color w:val="000000" w:themeColor="text1"/>
        </w:rPr>
        <w:t xml:space="preserve"> </w:t>
      </w:r>
      <w:r w:rsidRPr="00A86A02">
        <w:rPr>
          <w:color w:val="000000" w:themeColor="text1"/>
        </w:rPr>
        <w:t>a</w:t>
      </w:r>
      <w:r w:rsidR="00007AB3">
        <w:rPr>
          <w:color w:val="000000" w:themeColor="text1"/>
        </w:rPr>
        <w:t xml:space="preserve"> </w:t>
      </w:r>
      <w:r w:rsidRPr="00A86A02">
        <w:rPr>
          <w:color w:val="000000" w:themeColor="text1"/>
        </w:rPr>
        <w:t>Legii</w:t>
      </w:r>
      <w:r w:rsidR="00007AB3">
        <w:rPr>
          <w:color w:val="000000" w:themeColor="text1"/>
        </w:rPr>
        <w:t xml:space="preserve"> </w:t>
      </w:r>
      <w:r w:rsidRPr="00A86A02">
        <w:rPr>
          <w:color w:val="000000" w:themeColor="text1"/>
        </w:rPr>
        <w:t>îmbunătățirilor</w:t>
      </w:r>
      <w:r w:rsidR="00007AB3">
        <w:rPr>
          <w:color w:val="000000" w:themeColor="text1"/>
        </w:rPr>
        <w:t xml:space="preserve"> </w:t>
      </w:r>
      <w:r w:rsidRPr="00A86A02">
        <w:rPr>
          <w:color w:val="000000" w:themeColor="text1"/>
        </w:rPr>
        <w:t>funciare</w:t>
      </w:r>
      <w:r w:rsidR="00007AB3">
        <w:rPr>
          <w:color w:val="000000" w:themeColor="text1"/>
        </w:rPr>
        <w:t xml:space="preserve"> </w:t>
      </w:r>
      <w:r w:rsidRPr="00A86A02">
        <w:rPr>
          <w:color w:val="000000" w:themeColor="text1"/>
        </w:rPr>
        <w:t>nr.</w:t>
      </w:r>
      <w:r w:rsidR="00007AB3">
        <w:rPr>
          <w:color w:val="000000" w:themeColor="text1"/>
        </w:rPr>
        <w:t xml:space="preserve"> </w:t>
      </w:r>
      <w:r w:rsidRPr="00A86A02">
        <w:rPr>
          <w:color w:val="000000" w:themeColor="text1"/>
        </w:rPr>
        <w:t>138/2004,</w:t>
      </w:r>
      <w:r w:rsidR="00007AB3">
        <w:rPr>
          <w:color w:val="000000" w:themeColor="text1"/>
        </w:rPr>
        <w:t xml:space="preserve"> </w:t>
      </w:r>
      <w:r w:rsidRPr="00A86A02">
        <w:rPr>
          <w:color w:val="000000" w:themeColor="text1"/>
        </w:rPr>
        <w:t>aprobate</w:t>
      </w:r>
      <w:r w:rsidR="00007AB3">
        <w:rPr>
          <w:color w:val="000000" w:themeColor="text1"/>
        </w:rPr>
        <w:t xml:space="preserve"> </w:t>
      </w:r>
      <w:r w:rsidRPr="00A86A02">
        <w:rPr>
          <w:color w:val="000000" w:themeColor="text1"/>
        </w:rPr>
        <w:t>prin</w:t>
      </w:r>
      <w:r w:rsidR="00007AB3">
        <w:rPr>
          <w:color w:val="000000" w:themeColor="text1"/>
        </w:rPr>
        <w:t xml:space="preserve"> </w:t>
      </w:r>
      <w:r w:rsidRPr="00A86A02">
        <w:rPr>
          <w:color w:val="000000" w:themeColor="text1"/>
        </w:rPr>
        <w:t>Hotărârea</w:t>
      </w:r>
      <w:r w:rsidR="00007AB3">
        <w:rPr>
          <w:color w:val="000000" w:themeColor="text1"/>
        </w:rPr>
        <w:t xml:space="preserve"> </w:t>
      </w:r>
      <w:r w:rsidRPr="00A86A02">
        <w:rPr>
          <w:color w:val="000000" w:themeColor="text1"/>
        </w:rPr>
        <w:t>Guvernului</w:t>
      </w:r>
      <w:r w:rsidR="00007AB3">
        <w:rPr>
          <w:color w:val="000000" w:themeColor="text1"/>
        </w:rPr>
        <w:t xml:space="preserve"> </w:t>
      </w:r>
      <w:r w:rsidRPr="00A86A02">
        <w:rPr>
          <w:color w:val="000000" w:themeColor="text1"/>
        </w:rPr>
        <w:t>nr.</w:t>
      </w:r>
      <w:r w:rsidR="00007AB3">
        <w:rPr>
          <w:color w:val="000000" w:themeColor="text1"/>
        </w:rPr>
        <w:t xml:space="preserve"> </w:t>
      </w:r>
      <w:r w:rsidRPr="00A86A02">
        <w:rPr>
          <w:color w:val="000000" w:themeColor="text1"/>
        </w:rPr>
        <w:t>1.872/2005.</w:t>
      </w:r>
    </w:p>
    <w:p w14:paraId="143D8170" w14:textId="02F0DCF9" w:rsidR="0019303E" w:rsidRDefault="0019303E" w:rsidP="00A86A02">
      <w:pPr>
        <w:numPr>
          <w:ilvl w:val="0"/>
          <w:numId w:val="2"/>
        </w:numPr>
        <w:spacing w:after="20"/>
        <w:ind w:right="198"/>
        <w:contextualSpacing/>
        <w:rPr>
          <w:color w:val="000000" w:themeColor="text1"/>
        </w:rPr>
      </w:pPr>
      <w:r w:rsidRPr="0019303E">
        <w:rPr>
          <w:color w:val="000000" w:themeColor="text1"/>
        </w:rPr>
        <w:lastRenderedPageBreak/>
        <w:t>Nr.</w:t>
      </w:r>
      <w:r w:rsidR="00007AB3">
        <w:rPr>
          <w:color w:val="000000" w:themeColor="text1"/>
        </w:rPr>
        <w:t xml:space="preserve"> </w:t>
      </w:r>
      <w:r w:rsidRPr="0019303E">
        <w:rPr>
          <w:b/>
          <w:bCs/>
          <w:color w:val="000000" w:themeColor="text1"/>
        </w:rPr>
        <w:t>770</w:t>
      </w:r>
      <w:r w:rsidR="00007AB3">
        <w:rPr>
          <w:color w:val="000000" w:themeColor="text1"/>
        </w:rPr>
        <w:t xml:space="preserve"> </w:t>
      </w:r>
      <w:r w:rsidRPr="0019303E">
        <w:rPr>
          <w:color w:val="000000" w:themeColor="text1"/>
        </w:rPr>
        <w:t>/</w:t>
      </w:r>
      <w:r w:rsidR="00007AB3">
        <w:rPr>
          <w:color w:val="000000" w:themeColor="text1"/>
        </w:rPr>
        <w:t xml:space="preserve"> </w:t>
      </w:r>
      <w:r w:rsidRPr="0019303E">
        <w:rPr>
          <w:b/>
          <w:bCs/>
          <w:color w:val="000000" w:themeColor="text1"/>
        </w:rPr>
        <w:t>7</w:t>
      </w:r>
      <w:r w:rsidR="00007AB3">
        <w:rPr>
          <w:b/>
          <w:bCs/>
          <w:color w:val="000000" w:themeColor="text1"/>
        </w:rPr>
        <w:t xml:space="preserve"> </w:t>
      </w:r>
      <w:r w:rsidRPr="0019303E">
        <w:rPr>
          <w:b/>
          <w:bCs/>
          <w:color w:val="000000" w:themeColor="text1"/>
        </w:rPr>
        <w:t>Februarie</w:t>
      </w:r>
      <w:r w:rsidR="00007AB3">
        <w:rPr>
          <w:b/>
          <w:bCs/>
          <w:color w:val="000000" w:themeColor="text1"/>
        </w:rPr>
        <w:t xml:space="preserve"> </w:t>
      </w:r>
      <w:r w:rsidRPr="0019303E">
        <w:rPr>
          <w:b/>
          <w:bCs/>
          <w:color w:val="000000" w:themeColor="text1"/>
        </w:rPr>
        <w:t>2024</w:t>
      </w:r>
      <w:r w:rsidRPr="0019303E">
        <w:rPr>
          <w:color w:val="000000" w:themeColor="text1"/>
        </w:rPr>
        <w:t>,</w:t>
      </w:r>
      <w:r w:rsidR="00007AB3">
        <w:rPr>
          <w:color w:val="000000" w:themeColor="text1"/>
        </w:rPr>
        <w:t xml:space="preserve"> </w:t>
      </w:r>
      <w:r w:rsidRPr="0019303E">
        <w:rPr>
          <w:color w:val="000000" w:themeColor="text1"/>
        </w:rPr>
        <w:t>Ministerul</w:t>
      </w:r>
      <w:r w:rsidR="00007AB3">
        <w:rPr>
          <w:color w:val="000000" w:themeColor="text1"/>
        </w:rPr>
        <w:t xml:space="preserve"> </w:t>
      </w:r>
      <w:r w:rsidRPr="0019303E">
        <w:rPr>
          <w:color w:val="000000" w:themeColor="text1"/>
        </w:rPr>
        <w:t>Dezvoltării,</w:t>
      </w:r>
      <w:r w:rsidR="00007AB3">
        <w:rPr>
          <w:color w:val="000000" w:themeColor="text1"/>
        </w:rPr>
        <w:t xml:space="preserve"> </w:t>
      </w:r>
      <w:r w:rsidRPr="0019303E">
        <w:rPr>
          <w:color w:val="000000" w:themeColor="text1"/>
        </w:rPr>
        <w:t>Lucrărilor</w:t>
      </w:r>
      <w:r w:rsidR="00007AB3">
        <w:rPr>
          <w:color w:val="000000" w:themeColor="text1"/>
        </w:rPr>
        <w:t xml:space="preserve"> </w:t>
      </w:r>
      <w:r w:rsidRPr="0019303E">
        <w:rPr>
          <w:color w:val="000000" w:themeColor="text1"/>
        </w:rPr>
        <w:t>Publice</w:t>
      </w:r>
      <w:r w:rsidR="00007AB3">
        <w:rPr>
          <w:color w:val="000000" w:themeColor="text1"/>
        </w:rPr>
        <w:t xml:space="preserve"> </w:t>
      </w:r>
      <w:r w:rsidRPr="0019303E">
        <w:rPr>
          <w:color w:val="000000" w:themeColor="text1"/>
        </w:rPr>
        <w:t>și</w:t>
      </w:r>
      <w:r w:rsidR="00007AB3">
        <w:rPr>
          <w:color w:val="000000" w:themeColor="text1"/>
        </w:rPr>
        <w:t xml:space="preserve"> </w:t>
      </w:r>
      <w:r w:rsidRPr="0019303E">
        <w:rPr>
          <w:color w:val="000000" w:themeColor="text1"/>
        </w:rPr>
        <w:t>Administrației</w:t>
      </w:r>
      <w:r w:rsidR="00007AB3">
        <w:rPr>
          <w:color w:val="000000" w:themeColor="text1"/>
        </w:rPr>
        <w:t xml:space="preserve"> </w:t>
      </w:r>
      <w:r>
        <w:rPr>
          <w:color w:val="000000" w:themeColor="text1"/>
        </w:rPr>
        <w:t>-</w:t>
      </w:r>
      <w:r w:rsidR="00007AB3">
        <w:rPr>
          <w:color w:val="000000" w:themeColor="text1"/>
        </w:rPr>
        <w:t xml:space="preserve"> </w:t>
      </w:r>
      <w:r w:rsidRPr="0019303E">
        <w:rPr>
          <w:color w:val="000000" w:themeColor="text1"/>
        </w:rPr>
        <w:t>Ordin</w:t>
      </w:r>
      <w:r w:rsidR="00007AB3">
        <w:rPr>
          <w:color w:val="000000" w:themeColor="text1"/>
        </w:rPr>
        <w:t xml:space="preserve"> </w:t>
      </w:r>
      <w:r w:rsidRPr="0019303E">
        <w:rPr>
          <w:color w:val="000000" w:themeColor="text1"/>
        </w:rPr>
        <w:t>pentru</w:t>
      </w:r>
      <w:r w:rsidR="00007AB3">
        <w:rPr>
          <w:color w:val="000000" w:themeColor="text1"/>
        </w:rPr>
        <w:t xml:space="preserve"> </w:t>
      </w:r>
      <w:r w:rsidRPr="0019303E">
        <w:rPr>
          <w:color w:val="000000" w:themeColor="text1"/>
        </w:rPr>
        <w:t>aprobarea</w:t>
      </w:r>
      <w:r w:rsidR="00007AB3">
        <w:rPr>
          <w:color w:val="000000" w:themeColor="text1"/>
        </w:rPr>
        <w:t xml:space="preserve"> </w:t>
      </w:r>
      <w:r w:rsidRPr="0019303E">
        <w:rPr>
          <w:color w:val="000000" w:themeColor="text1"/>
        </w:rPr>
        <w:t>Regulamentului</w:t>
      </w:r>
      <w:r w:rsidR="00007AB3">
        <w:rPr>
          <w:color w:val="000000" w:themeColor="text1"/>
        </w:rPr>
        <w:t xml:space="preserve"> </w:t>
      </w:r>
      <w:r w:rsidRPr="0019303E">
        <w:rPr>
          <w:color w:val="000000" w:themeColor="text1"/>
        </w:rPr>
        <w:t>de</w:t>
      </w:r>
      <w:r w:rsidR="00007AB3">
        <w:rPr>
          <w:color w:val="000000" w:themeColor="text1"/>
        </w:rPr>
        <w:t xml:space="preserve"> </w:t>
      </w:r>
      <w:r w:rsidRPr="0019303E">
        <w:rPr>
          <w:color w:val="000000" w:themeColor="text1"/>
        </w:rPr>
        <w:t>organizare</w:t>
      </w:r>
      <w:r w:rsidR="00007AB3">
        <w:rPr>
          <w:color w:val="000000" w:themeColor="text1"/>
        </w:rPr>
        <w:t xml:space="preserve"> </w:t>
      </w:r>
      <w:r w:rsidRPr="0019303E">
        <w:rPr>
          <w:color w:val="000000" w:themeColor="text1"/>
        </w:rPr>
        <w:t>și</w:t>
      </w:r>
      <w:r w:rsidR="00007AB3">
        <w:rPr>
          <w:color w:val="000000" w:themeColor="text1"/>
        </w:rPr>
        <w:t xml:space="preserve"> </w:t>
      </w:r>
      <w:r w:rsidRPr="0019303E">
        <w:rPr>
          <w:color w:val="000000" w:themeColor="text1"/>
        </w:rPr>
        <w:t>desfășurare</w:t>
      </w:r>
      <w:r w:rsidR="00007AB3">
        <w:rPr>
          <w:color w:val="000000" w:themeColor="text1"/>
        </w:rPr>
        <w:t xml:space="preserve"> </w:t>
      </w:r>
      <w:r w:rsidRPr="0019303E">
        <w:rPr>
          <w:color w:val="000000" w:themeColor="text1"/>
        </w:rPr>
        <w:t>a</w:t>
      </w:r>
      <w:r w:rsidR="00007AB3">
        <w:rPr>
          <w:color w:val="000000" w:themeColor="text1"/>
        </w:rPr>
        <w:t xml:space="preserve"> </w:t>
      </w:r>
      <w:r w:rsidRPr="0019303E">
        <w:rPr>
          <w:color w:val="000000" w:themeColor="text1"/>
        </w:rPr>
        <w:t>concursului</w:t>
      </w:r>
      <w:r w:rsidR="00007AB3">
        <w:rPr>
          <w:color w:val="000000" w:themeColor="text1"/>
        </w:rPr>
        <w:t xml:space="preserve"> </w:t>
      </w:r>
      <w:r w:rsidRPr="0019303E">
        <w:rPr>
          <w:color w:val="000000" w:themeColor="text1"/>
        </w:rPr>
        <w:t>național</w:t>
      </w:r>
      <w:r w:rsidR="00007AB3">
        <w:rPr>
          <w:color w:val="000000" w:themeColor="text1"/>
        </w:rPr>
        <w:t xml:space="preserve"> </w:t>
      </w:r>
      <w:r w:rsidRPr="0019303E">
        <w:rPr>
          <w:color w:val="000000" w:themeColor="text1"/>
        </w:rPr>
        <w:t>de</w:t>
      </w:r>
      <w:r w:rsidR="00007AB3">
        <w:rPr>
          <w:color w:val="000000" w:themeColor="text1"/>
        </w:rPr>
        <w:t xml:space="preserve"> </w:t>
      </w:r>
      <w:r w:rsidRPr="0019303E">
        <w:rPr>
          <w:color w:val="000000" w:themeColor="text1"/>
        </w:rPr>
        <w:t>admitere</w:t>
      </w:r>
      <w:r w:rsidR="00007AB3">
        <w:rPr>
          <w:color w:val="000000" w:themeColor="text1"/>
        </w:rPr>
        <w:t xml:space="preserve"> </w:t>
      </w:r>
      <w:r w:rsidRPr="0019303E">
        <w:rPr>
          <w:color w:val="000000" w:themeColor="text1"/>
        </w:rPr>
        <w:t>la</w:t>
      </w:r>
      <w:r w:rsidR="00007AB3">
        <w:rPr>
          <w:color w:val="000000" w:themeColor="text1"/>
        </w:rPr>
        <w:t xml:space="preserve"> </w:t>
      </w:r>
      <w:r w:rsidRPr="0019303E">
        <w:rPr>
          <w:color w:val="000000" w:themeColor="text1"/>
        </w:rPr>
        <w:t>Programul</w:t>
      </w:r>
      <w:r w:rsidR="00007AB3">
        <w:rPr>
          <w:color w:val="000000" w:themeColor="text1"/>
        </w:rPr>
        <w:t xml:space="preserve"> </w:t>
      </w:r>
      <w:r w:rsidRPr="0019303E">
        <w:rPr>
          <w:color w:val="000000" w:themeColor="text1"/>
        </w:rPr>
        <w:t>de</w:t>
      </w:r>
      <w:r w:rsidR="00007AB3">
        <w:rPr>
          <w:color w:val="000000" w:themeColor="text1"/>
        </w:rPr>
        <w:t xml:space="preserve"> </w:t>
      </w:r>
      <w:r w:rsidRPr="0019303E">
        <w:rPr>
          <w:color w:val="000000" w:themeColor="text1"/>
        </w:rPr>
        <w:t>formare</w:t>
      </w:r>
      <w:r w:rsidR="00007AB3">
        <w:rPr>
          <w:color w:val="000000" w:themeColor="text1"/>
        </w:rPr>
        <w:t xml:space="preserve"> </w:t>
      </w:r>
      <w:r w:rsidRPr="0019303E">
        <w:rPr>
          <w:color w:val="000000" w:themeColor="text1"/>
        </w:rPr>
        <w:t>specializată</w:t>
      </w:r>
      <w:r w:rsidR="00007AB3">
        <w:rPr>
          <w:color w:val="000000" w:themeColor="text1"/>
        </w:rPr>
        <w:t xml:space="preserve"> </w:t>
      </w:r>
      <w:r w:rsidRPr="0019303E">
        <w:rPr>
          <w:color w:val="000000" w:themeColor="text1"/>
        </w:rPr>
        <w:t>pentru</w:t>
      </w:r>
      <w:r w:rsidR="00007AB3">
        <w:rPr>
          <w:color w:val="000000" w:themeColor="text1"/>
        </w:rPr>
        <w:t xml:space="preserve"> </w:t>
      </w:r>
      <w:r w:rsidRPr="0019303E">
        <w:rPr>
          <w:color w:val="000000" w:themeColor="text1"/>
        </w:rPr>
        <w:t>ocuparea</w:t>
      </w:r>
      <w:r w:rsidR="00007AB3">
        <w:rPr>
          <w:color w:val="000000" w:themeColor="text1"/>
        </w:rPr>
        <w:t xml:space="preserve"> </w:t>
      </w:r>
      <w:r w:rsidRPr="0019303E">
        <w:rPr>
          <w:color w:val="000000" w:themeColor="text1"/>
        </w:rPr>
        <w:t>unei</w:t>
      </w:r>
      <w:r w:rsidR="00007AB3">
        <w:rPr>
          <w:color w:val="000000" w:themeColor="text1"/>
        </w:rPr>
        <w:t xml:space="preserve"> </w:t>
      </w:r>
      <w:r w:rsidRPr="0019303E">
        <w:rPr>
          <w:color w:val="000000" w:themeColor="text1"/>
        </w:rPr>
        <w:t>funcții</w:t>
      </w:r>
      <w:r w:rsidR="00007AB3">
        <w:rPr>
          <w:color w:val="000000" w:themeColor="text1"/>
        </w:rPr>
        <w:t xml:space="preserve"> </w:t>
      </w:r>
      <w:r w:rsidRPr="0019303E">
        <w:rPr>
          <w:color w:val="000000" w:themeColor="text1"/>
        </w:rPr>
        <w:t>publice</w:t>
      </w:r>
      <w:r w:rsidR="00007AB3">
        <w:rPr>
          <w:color w:val="000000" w:themeColor="text1"/>
        </w:rPr>
        <w:t xml:space="preserve"> </w:t>
      </w:r>
      <w:r w:rsidRPr="0019303E">
        <w:rPr>
          <w:color w:val="000000" w:themeColor="text1"/>
        </w:rPr>
        <w:t>corespunzătoare</w:t>
      </w:r>
      <w:r w:rsidR="00007AB3">
        <w:rPr>
          <w:color w:val="000000" w:themeColor="text1"/>
        </w:rPr>
        <w:t xml:space="preserve"> </w:t>
      </w:r>
      <w:r w:rsidRPr="0019303E">
        <w:rPr>
          <w:color w:val="000000" w:themeColor="text1"/>
        </w:rPr>
        <w:t>categoriei</w:t>
      </w:r>
      <w:r w:rsidR="00007AB3">
        <w:rPr>
          <w:color w:val="000000" w:themeColor="text1"/>
        </w:rPr>
        <w:t xml:space="preserve"> </w:t>
      </w:r>
      <w:r w:rsidRPr="0019303E">
        <w:rPr>
          <w:color w:val="000000" w:themeColor="text1"/>
        </w:rPr>
        <w:t>înalților</w:t>
      </w:r>
      <w:r w:rsidR="00007AB3">
        <w:rPr>
          <w:color w:val="000000" w:themeColor="text1"/>
        </w:rPr>
        <w:t xml:space="preserve"> </w:t>
      </w:r>
      <w:r w:rsidRPr="0019303E">
        <w:rPr>
          <w:color w:val="000000" w:themeColor="text1"/>
        </w:rPr>
        <w:t>funcționari</w:t>
      </w:r>
      <w:r w:rsidR="00007AB3">
        <w:rPr>
          <w:color w:val="000000" w:themeColor="text1"/>
        </w:rPr>
        <w:t xml:space="preserve"> </w:t>
      </w:r>
      <w:r w:rsidRPr="0019303E">
        <w:rPr>
          <w:color w:val="000000" w:themeColor="text1"/>
        </w:rPr>
        <w:t>publici</w:t>
      </w:r>
      <w:r w:rsidR="00007AB3">
        <w:rPr>
          <w:color w:val="000000" w:themeColor="text1"/>
        </w:rPr>
        <w:t xml:space="preserve"> </w:t>
      </w:r>
      <w:r w:rsidRPr="0019303E">
        <w:rPr>
          <w:color w:val="000000" w:themeColor="text1"/>
        </w:rPr>
        <w:t>-</w:t>
      </w:r>
      <w:r w:rsidR="00007AB3">
        <w:rPr>
          <w:color w:val="000000" w:themeColor="text1"/>
        </w:rPr>
        <w:t xml:space="preserve"> </w:t>
      </w:r>
      <w:r w:rsidRPr="0019303E">
        <w:rPr>
          <w:color w:val="000000" w:themeColor="text1"/>
        </w:rPr>
        <w:t>anul</w:t>
      </w:r>
      <w:r w:rsidR="00007AB3">
        <w:rPr>
          <w:color w:val="000000" w:themeColor="text1"/>
        </w:rPr>
        <w:t xml:space="preserve"> </w:t>
      </w:r>
      <w:r w:rsidRPr="0019303E">
        <w:rPr>
          <w:color w:val="000000" w:themeColor="text1"/>
        </w:rPr>
        <w:t>2024,</w:t>
      </w:r>
      <w:r w:rsidR="00007AB3">
        <w:rPr>
          <w:color w:val="000000" w:themeColor="text1"/>
        </w:rPr>
        <w:t xml:space="preserve"> </w:t>
      </w:r>
      <w:r w:rsidRPr="0019303E">
        <w:rPr>
          <w:color w:val="000000" w:themeColor="text1"/>
        </w:rPr>
        <w:t>promoția</w:t>
      </w:r>
      <w:r w:rsidR="00007AB3">
        <w:rPr>
          <w:color w:val="000000" w:themeColor="text1"/>
        </w:rPr>
        <w:t xml:space="preserve"> </w:t>
      </w:r>
      <w:r w:rsidRPr="0019303E">
        <w:rPr>
          <w:color w:val="000000" w:themeColor="text1"/>
        </w:rPr>
        <w:t>Anibal</w:t>
      </w:r>
      <w:r w:rsidR="00007AB3">
        <w:rPr>
          <w:color w:val="000000" w:themeColor="text1"/>
        </w:rPr>
        <w:t xml:space="preserve"> </w:t>
      </w:r>
      <w:r w:rsidRPr="0019303E">
        <w:rPr>
          <w:color w:val="000000" w:themeColor="text1"/>
        </w:rPr>
        <w:t>Teodorescu.</w:t>
      </w:r>
    </w:p>
    <w:p w14:paraId="03537A59" w14:textId="0223C9A9" w:rsidR="00283DCE" w:rsidRPr="007F28EB" w:rsidRDefault="00283DCE" w:rsidP="00283DCE">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sidR="003776B8">
        <w:rPr>
          <w:b/>
          <w:bCs/>
          <w:color w:val="3333FF"/>
        </w:rPr>
        <w:t>117</w:t>
      </w:r>
      <w:r>
        <w:rPr>
          <w:b/>
          <w:bCs/>
          <w:color w:val="3333FF"/>
        </w:rPr>
        <w:t xml:space="preserve"> </w:t>
      </w:r>
      <w:r w:rsidRPr="007F28EB">
        <w:rPr>
          <w:b/>
          <w:bCs/>
          <w:color w:val="3333FF"/>
        </w:rPr>
        <w:t>/</w:t>
      </w:r>
      <w:r>
        <w:rPr>
          <w:b/>
          <w:bCs/>
          <w:color w:val="3333FF"/>
        </w:rPr>
        <w:t xml:space="preserve"> </w:t>
      </w:r>
      <w:r w:rsidR="003776B8">
        <w:rPr>
          <w:b/>
          <w:bCs/>
          <w:color w:val="3333FF"/>
        </w:rPr>
        <w:t>9</w:t>
      </w:r>
      <w:r>
        <w:rPr>
          <w:b/>
          <w:bCs/>
          <w:color w:val="3333FF"/>
        </w:rPr>
        <w:t xml:space="preserve"> Februarie </w:t>
      </w:r>
      <w:r w:rsidRPr="007F28EB">
        <w:rPr>
          <w:b/>
          <w:bCs/>
          <w:color w:val="3333FF"/>
        </w:rPr>
        <w:t>2024</w:t>
      </w:r>
    </w:p>
    <w:p w14:paraId="6D8A1A0A" w14:textId="7CF8C252" w:rsidR="00283DCE" w:rsidRDefault="003776B8" w:rsidP="00283DCE">
      <w:pPr>
        <w:numPr>
          <w:ilvl w:val="0"/>
          <w:numId w:val="2"/>
        </w:numPr>
        <w:spacing w:after="20"/>
        <w:ind w:right="198"/>
        <w:contextualSpacing/>
        <w:rPr>
          <w:color w:val="000000" w:themeColor="text1"/>
        </w:rPr>
      </w:pPr>
      <w:r w:rsidRPr="003776B8">
        <w:rPr>
          <w:color w:val="000000" w:themeColor="text1"/>
        </w:rPr>
        <w:t>Nr. </w:t>
      </w:r>
      <w:r w:rsidRPr="003776B8">
        <w:rPr>
          <w:b/>
          <w:bCs/>
          <w:color w:val="000000" w:themeColor="text1"/>
        </w:rPr>
        <w:t>83</w:t>
      </w:r>
      <w:r w:rsidRPr="003776B8">
        <w:rPr>
          <w:color w:val="000000" w:themeColor="text1"/>
        </w:rPr>
        <w:t> / </w:t>
      </w:r>
      <w:r w:rsidRPr="003776B8">
        <w:rPr>
          <w:b/>
          <w:bCs/>
          <w:color w:val="000000" w:themeColor="text1"/>
        </w:rPr>
        <w:t>8 Februarie 2024</w:t>
      </w:r>
      <w:r w:rsidRPr="003776B8">
        <w:rPr>
          <w:color w:val="000000" w:themeColor="text1"/>
        </w:rPr>
        <w:t>, Guvernul României</w:t>
      </w:r>
      <w:r w:rsidR="00283DCE">
        <w:rPr>
          <w:color w:val="000000" w:themeColor="text1"/>
        </w:rPr>
        <w:t xml:space="preserve"> - </w:t>
      </w:r>
      <w:r w:rsidRPr="003776B8">
        <w:rPr>
          <w:color w:val="000000" w:themeColor="text1"/>
        </w:rPr>
        <w:t>Hotărâre privind aprobarea Cadrului referitor la finanțarea unor proiecte care sunt destinate protejării mediului înconjurător și combaterii schimbărilor climatice.</w:t>
      </w:r>
    </w:p>
    <w:p w14:paraId="7D9C26D6" w14:textId="64B0B46F" w:rsidR="009976FB" w:rsidRPr="007F28EB" w:rsidRDefault="009976FB" w:rsidP="009976F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118 </w:t>
      </w:r>
      <w:r w:rsidRPr="007F28EB">
        <w:rPr>
          <w:b/>
          <w:bCs/>
          <w:color w:val="3333FF"/>
        </w:rPr>
        <w:t>/</w:t>
      </w:r>
      <w:r>
        <w:rPr>
          <w:b/>
          <w:bCs/>
          <w:color w:val="3333FF"/>
        </w:rPr>
        <w:t xml:space="preserve"> 9 Februarie </w:t>
      </w:r>
      <w:r w:rsidRPr="007F28EB">
        <w:rPr>
          <w:b/>
          <w:bCs/>
          <w:color w:val="3333FF"/>
        </w:rPr>
        <w:t>2024</w:t>
      </w:r>
    </w:p>
    <w:p w14:paraId="6C26D3E2" w14:textId="53B2799A" w:rsidR="009976FB" w:rsidRDefault="009976FB" w:rsidP="009976FB">
      <w:pPr>
        <w:numPr>
          <w:ilvl w:val="0"/>
          <w:numId w:val="2"/>
        </w:numPr>
        <w:spacing w:after="20"/>
        <w:ind w:right="198"/>
        <w:contextualSpacing/>
        <w:rPr>
          <w:color w:val="000000" w:themeColor="text1"/>
        </w:rPr>
      </w:pPr>
      <w:r w:rsidRPr="009976FB">
        <w:rPr>
          <w:color w:val="000000" w:themeColor="text1"/>
        </w:rPr>
        <w:t>Nr. </w:t>
      </w:r>
      <w:r w:rsidRPr="009976FB">
        <w:rPr>
          <w:b/>
          <w:bCs/>
          <w:color w:val="000000" w:themeColor="text1"/>
        </w:rPr>
        <w:t>7</w:t>
      </w:r>
      <w:r w:rsidRPr="009976FB">
        <w:rPr>
          <w:color w:val="000000" w:themeColor="text1"/>
        </w:rPr>
        <w:t> / </w:t>
      </w:r>
      <w:r w:rsidRPr="009976FB">
        <w:rPr>
          <w:b/>
          <w:bCs/>
          <w:color w:val="000000" w:themeColor="text1"/>
        </w:rPr>
        <w:t>8 Februarie 2024</w:t>
      </w:r>
      <w:r w:rsidRPr="009976FB">
        <w:rPr>
          <w:color w:val="000000" w:themeColor="text1"/>
        </w:rPr>
        <w:t>, Guvernul României</w:t>
      </w:r>
      <w:r>
        <w:rPr>
          <w:color w:val="000000" w:themeColor="text1"/>
        </w:rPr>
        <w:t xml:space="preserve"> - </w:t>
      </w:r>
      <w:r w:rsidRPr="009976FB">
        <w:rPr>
          <w:color w:val="000000" w:themeColor="text1"/>
        </w:rPr>
        <w:t>Ordonanță de urgență privind aprobarea schemei de ajutor de stat „Creditul fermierului“, în contextul crizei provocate de agresiunea Rusiei împotriva Ucrainei, precum și pentru modificarea art. 12 alin. (1) din Legea nr. 218/2005 privind stimularea absorbției fondurilor alocate României pentru agricultură, dezvoltare rurală, pescuit și afaceri maritime, gestionate de Ministerul Agriculturii și Dezvoltării Rurale, prin instrumente financiare de garantare și creditare, precum și pentru susținerea obiectivelor naționale de politică agricolă.</w:t>
      </w:r>
    </w:p>
    <w:p w14:paraId="3F8CAE74" w14:textId="70FF6932" w:rsidR="00657E53" w:rsidRDefault="00657E53" w:rsidP="009976FB">
      <w:pPr>
        <w:numPr>
          <w:ilvl w:val="0"/>
          <w:numId w:val="2"/>
        </w:numPr>
        <w:spacing w:after="20"/>
        <w:ind w:right="198"/>
        <w:contextualSpacing/>
        <w:rPr>
          <w:color w:val="000000" w:themeColor="text1"/>
        </w:rPr>
      </w:pPr>
      <w:r w:rsidRPr="00657E53">
        <w:rPr>
          <w:color w:val="000000" w:themeColor="text1"/>
        </w:rPr>
        <w:t>Nr. </w:t>
      </w:r>
      <w:r w:rsidRPr="00657E53">
        <w:rPr>
          <w:b/>
          <w:bCs/>
          <w:color w:val="000000" w:themeColor="text1"/>
        </w:rPr>
        <w:t>3691</w:t>
      </w:r>
      <w:r w:rsidRPr="00657E53">
        <w:rPr>
          <w:color w:val="000000" w:themeColor="text1"/>
        </w:rPr>
        <w:t> / </w:t>
      </w:r>
      <w:r w:rsidRPr="00657E53">
        <w:rPr>
          <w:b/>
          <w:bCs/>
          <w:color w:val="000000" w:themeColor="text1"/>
        </w:rPr>
        <w:t>1 Februarie 2024</w:t>
      </w:r>
      <w:r w:rsidRPr="00657E53">
        <w:rPr>
          <w:color w:val="000000" w:themeColor="text1"/>
        </w:rPr>
        <w:t>, Ministerul Educației</w:t>
      </w:r>
      <w:r>
        <w:rPr>
          <w:color w:val="000000" w:themeColor="text1"/>
        </w:rPr>
        <w:t xml:space="preserve"> - </w:t>
      </w:r>
      <w:r w:rsidRPr="00657E53">
        <w:rPr>
          <w:color w:val="000000" w:themeColor="text1"/>
        </w:rPr>
        <w:t>Ordin pentru aprobarea Metodologiei-cadru de organizare și desfășurare a examenelor de absolvire, licență/diplomă și disertație.</w:t>
      </w:r>
    </w:p>
    <w:p w14:paraId="23BB6FC7" w14:textId="6154C409" w:rsidR="00DB1642" w:rsidRDefault="00DB1642" w:rsidP="00B2000B">
      <w:pPr>
        <w:pStyle w:val="Stilsursa"/>
        <w:spacing w:before="0"/>
        <w:ind w:right="198"/>
        <w:rPr>
          <w:rStyle w:val="Hyperlink"/>
          <w:sz w:val="14"/>
          <w:szCs w:val="14"/>
        </w:rPr>
      </w:pPr>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r w:rsidRPr="00E74641">
        <w:rPr>
          <w:szCs w:val="14"/>
        </w:rPr>
        <w:t>Sursa:</w:t>
      </w:r>
      <w:r w:rsidR="00007AB3">
        <w:rPr>
          <w:szCs w:val="14"/>
        </w:rPr>
        <w:t xml:space="preserve"> </w:t>
      </w:r>
      <w:r w:rsidRPr="00E74641">
        <w:rPr>
          <w:szCs w:val="14"/>
        </w:rPr>
        <w:t>Monitorul</w:t>
      </w:r>
      <w:r w:rsidR="00007AB3">
        <w:rPr>
          <w:szCs w:val="14"/>
        </w:rPr>
        <w:t xml:space="preserve"> </w:t>
      </w:r>
      <w:r w:rsidRPr="00E74641">
        <w:rPr>
          <w:szCs w:val="14"/>
        </w:rPr>
        <w:t>Oficial</w:t>
      </w:r>
      <w:r w:rsidR="00007AB3">
        <w:rPr>
          <w:szCs w:val="14"/>
        </w:rPr>
        <w:t xml:space="preserve"> </w:t>
      </w:r>
      <w:r w:rsidRPr="00E74641">
        <w:rPr>
          <w:szCs w:val="14"/>
        </w:rPr>
        <w:t>al</w:t>
      </w:r>
      <w:r w:rsidR="00007AB3">
        <w:rPr>
          <w:szCs w:val="14"/>
        </w:rPr>
        <w:t xml:space="preserve"> </w:t>
      </w:r>
      <w:r w:rsidRPr="00E74641">
        <w:rPr>
          <w:szCs w:val="14"/>
        </w:rPr>
        <w:t>României</w:t>
      </w:r>
      <w:r w:rsidR="00007AB3">
        <w:rPr>
          <w:szCs w:val="14"/>
        </w:rPr>
        <w:t xml:space="preserve"> </w:t>
      </w:r>
      <w:r w:rsidRPr="00E74641">
        <w:rPr>
          <w:szCs w:val="14"/>
        </w:rPr>
        <w:t>-</w:t>
      </w:r>
      <w:r w:rsidR="00007AB3">
        <w:rPr>
          <w:szCs w:val="14"/>
        </w:rPr>
        <w:t xml:space="preserve"> </w:t>
      </w:r>
      <w:hyperlink r:id="rId12" w:history="1">
        <w:r w:rsidR="00867879" w:rsidRPr="00E74641">
          <w:rPr>
            <w:rStyle w:val="Hyperlink"/>
            <w:sz w:val="14"/>
            <w:szCs w:val="14"/>
          </w:rPr>
          <w:t>http://www.monitoruloficial.ro/RO/article--e-Monitor.html</w:t>
        </w:r>
      </w:hyperlink>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B71F743" w14:textId="77777777" w:rsidR="004E4E4E" w:rsidRDefault="004E4E4E" w:rsidP="00D40795">
      <w:pPr>
        <w:pStyle w:val="separatorcapitole"/>
      </w:pPr>
      <w:bookmarkStart w:id="120" w:name="_Hlk94011750"/>
    </w:p>
    <w:p w14:paraId="75271948" w14:textId="39E9DA8C" w:rsidR="00650BD6" w:rsidRDefault="00D91995" w:rsidP="00D40795">
      <w:pPr>
        <w:pStyle w:val="separatorcapitole"/>
      </w:pPr>
      <w:r w:rsidRPr="00E74641">
        <w:sym w:font="Wingdings" w:char="F07B"/>
      </w:r>
      <w:r w:rsidRPr="00E74641">
        <w:sym w:font="Wingdings" w:char="F07B"/>
      </w:r>
      <w:r w:rsidRPr="00E74641">
        <w:sym w:font="Wingdings" w:char="F07B"/>
      </w:r>
    </w:p>
    <w:p w14:paraId="38AA2153" w14:textId="7C0E00DF" w:rsidR="00E66967" w:rsidRDefault="00D40795" w:rsidP="00CC330B">
      <w:pPr>
        <w:pStyle w:val="InfoEuropeana"/>
        <w:tabs>
          <w:tab w:val="left" w:pos="6946"/>
        </w:tabs>
        <w:spacing w:before="0"/>
        <w:ind w:right="198"/>
      </w:pPr>
      <w:bookmarkStart w:id="121" w:name="_Toc158617911"/>
      <w:bookmarkEnd w:id="120"/>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007AB3">
        <w:t xml:space="preserve"> </w:t>
      </w:r>
      <w:r w:rsidR="00F56410" w:rsidRPr="00E74641">
        <w:t>de</w:t>
      </w:r>
      <w:r w:rsidR="00007AB3">
        <w:t xml:space="preserve"> </w:t>
      </w:r>
      <w:r w:rsidR="00F56410" w:rsidRPr="00E74641">
        <w:t>presă</w:t>
      </w:r>
      <w:r w:rsidR="00007AB3">
        <w:t xml:space="preserve"> </w:t>
      </w:r>
      <w:r w:rsidR="00F56410" w:rsidRPr="00E74641">
        <w:t>ale</w:t>
      </w:r>
      <w:r w:rsidR="00007AB3">
        <w:t xml:space="preserve"> </w:t>
      </w:r>
      <w:r w:rsidR="00F56410" w:rsidRPr="00E74641">
        <w:t>Guvernului</w:t>
      </w:r>
      <w:r w:rsidR="00007AB3">
        <w:t xml:space="preserve"> </w:t>
      </w:r>
      <w:r w:rsidR="00F56410" w:rsidRPr="00E74641">
        <w:t>României</w:t>
      </w:r>
      <w:bookmarkEnd w:id="121"/>
    </w:p>
    <w:p w14:paraId="0D02D6BF" w14:textId="77777777" w:rsidR="007737E7" w:rsidRPr="007737E7" w:rsidRDefault="007737E7" w:rsidP="007737E7"/>
    <w:p w14:paraId="71DE88CA" w14:textId="6028BDF0" w:rsidR="00BF0635" w:rsidRDefault="00BF0635" w:rsidP="00BF0635">
      <w:pPr>
        <w:pStyle w:val="TitluArticolinINFOUE"/>
      </w:pPr>
      <w:bookmarkStart w:id="122" w:name="_Toc158617912"/>
      <w:r>
        <w:t>Prim-ministru</w:t>
      </w:r>
      <w:r w:rsidR="00007AB3">
        <w:t xml:space="preserve"> </w:t>
      </w:r>
      <w:r>
        <w:t>Marcel</w:t>
      </w:r>
      <w:r w:rsidR="00007AB3">
        <w:t xml:space="preserve"> </w:t>
      </w:r>
      <w:r>
        <w:t>Ciolacu:</w:t>
      </w:r>
      <w:r w:rsidR="00007AB3">
        <w:t xml:space="preserve"> </w:t>
      </w:r>
      <w:r>
        <w:t>Statul</w:t>
      </w:r>
      <w:r w:rsidR="00007AB3">
        <w:t xml:space="preserve"> </w:t>
      </w:r>
      <w:r>
        <w:t>va</w:t>
      </w:r>
      <w:r w:rsidR="00007AB3">
        <w:t xml:space="preserve"> </w:t>
      </w:r>
      <w:r>
        <w:t>sta</w:t>
      </w:r>
      <w:r w:rsidR="00007AB3">
        <w:t xml:space="preserve"> </w:t>
      </w:r>
      <w:r>
        <w:t>alături</w:t>
      </w:r>
      <w:r w:rsidR="00007AB3">
        <w:t xml:space="preserve"> </w:t>
      </w:r>
      <w:r>
        <w:t>de</w:t>
      </w:r>
      <w:r w:rsidR="00007AB3">
        <w:t xml:space="preserve"> </w:t>
      </w:r>
      <w:r>
        <w:t>investitori</w:t>
      </w:r>
      <w:r w:rsidR="00007AB3">
        <w:t xml:space="preserve"> </w:t>
      </w:r>
      <w:r>
        <w:t>pentru</w:t>
      </w:r>
      <w:r w:rsidR="00007AB3">
        <w:t xml:space="preserve"> </w:t>
      </w:r>
      <w:r>
        <w:t>a-și</w:t>
      </w:r>
      <w:r w:rsidR="00007AB3">
        <w:t xml:space="preserve"> </w:t>
      </w:r>
      <w:r>
        <w:t>menține</w:t>
      </w:r>
      <w:r w:rsidR="00007AB3">
        <w:t xml:space="preserve"> </w:t>
      </w:r>
      <w:r>
        <w:t>competitivitatea</w:t>
      </w:r>
      <w:r w:rsidR="00007AB3">
        <w:t xml:space="preserve"> </w:t>
      </w:r>
      <w:r>
        <w:t>și</w:t>
      </w:r>
      <w:r w:rsidR="00007AB3">
        <w:t xml:space="preserve"> </w:t>
      </w:r>
      <w:r>
        <w:t>a</w:t>
      </w:r>
      <w:r w:rsidR="00007AB3">
        <w:t xml:space="preserve"> </w:t>
      </w:r>
      <w:r>
        <w:t>oferi</w:t>
      </w:r>
      <w:r w:rsidR="00007AB3">
        <w:t xml:space="preserve"> </w:t>
      </w:r>
      <w:r>
        <w:t>industriei</w:t>
      </w:r>
      <w:r w:rsidR="00007AB3">
        <w:t xml:space="preserve"> </w:t>
      </w:r>
      <w:r>
        <w:t>auto</w:t>
      </w:r>
      <w:r w:rsidR="00007AB3">
        <w:t xml:space="preserve"> </w:t>
      </w:r>
      <w:r>
        <w:t>din</w:t>
      </w:r>
      <w:r w:rsidR="00007AB3">
        <w:t xml:space="preserve"> </w:t>
      </w:r>
      <w:r>
        <w:t>România</w:t>
      </w:r>
      <w:r w:rsidR="00007AB3">
        <w:t xml:space="preserve"> </w:t>
      </w:r>
      <w:r>
        <w:t>pârghiile</w:t>
      </w:r>
      <w:r w:rsidR="00007AB3">
        <w:t xml:space="preserve"> </w:t>
      </w:r>
      <w:r>
        <w:t>de</w:t>
      </w:r>
      <w:r w:rsidR="00007AB3">
        <w:t xml:space="preserve"> </w:t>
      </w:r>
      <w:r>
        <w:t>sprijin</w:t>
      </w:r>
      <w:r w:rsidR="00007AB3">
        <w:t xml:space="preserve"> </w:t>
      </w:r>
      <w:r>
        <w:t>legislativ</w:t>
      </w:r>
      <w:r w:rsidR="00007AB3">
        <w:t xml:space="preserve"> </w:t>
      </w:r>
      <w:r>
        <w:t>și</w:t>
      </w:r>
      <w:r w:rsidR="00007AB3">
        <w:t xml:space="preserve"> </w:t>
      </w:r>
      <w:r>
        <w:t>administrativ</w:t>
      </w:r>
      <w:r w:rsidR="00007AB3">
        <w:t xml:space="preserve"> </w:t>
      </w:r>
      <w:r>
        <w:t>de</w:t>
      </w:r>
      <w:r w:rsidR="00007AB3">
        <w:t xml:space="preserve"> </w:t>
      </w:r>
      <w:r>
        <w:t>care</w:t>
      </w:r>
      <w:r w:rsidR="00007AB3">
        <w:t xml:space="preserve"> </w:t>
      </w:r>
      <w:r>
        <w:t>au</w:t>
      </w:r>
      <w:r w:rsidR="00007AB3">
        <w:t xml:space="preserve"> </w:t>
      </w:r>
      <w:r>
        <w:t>nevoie</w:t>
      </w:r>
      <w:bookmarkEnd w:id="122"/>
    </w:p>
    <w:p w14:paraId="0DC4A17D" w14:textId="12C775EC" w:rsidR="00BF0635" w:rsidRDefault="00BF0635" w:rsidP="00BF0635">
      <w:r>
        <w:t>Premierul</w:t>
      </w:r>
      <w:r w:rsidR="00007AB3">
        <w:t xml:space="preserve"> </w:t>
      </w:r>
      <w:r>
        <w:t>Marcel</w:t>
      </w:r>
      <w:r w:rsidR="00007AB3">
        <w:t xml:space="preserve"> </w:t>
      </w:r>
      <w:r>
        <w:t>Ciolacu</w:t>
      </w:r>
      <w:r w:rsidR="00007AB3">
        <w:t xml:space="preserve"> </w:t>
      </w:r>
      <w:r>
        <w:t>a</w:t>
      </w:r>
      <w:r w:rsidR="00007AB3">
        <w:t xml:space="preserve"> </w:t>
      </w:r>
      <w:r>
        <w:t>vizitat</w:t>
      </w:r>
      <w:r w:rsidR="00007AB3">
        <w:t xml:space="preserve"> </w:t>
      </w:r>
      <w:r>
        <w:t>Automobile</w:t>
      </w:r>
      <w:r w:rsidR="00007AB3">
        <w:t xml:space="preserve"> </w:t>
      </w:r>
      <w:r>
        <w:t>Dacia</w:t>
      </w:r>
      <w:r w:rsidR="00007AB3">
        <w:t xml:space="preserve"> </w:t>
      </w:r>
      <w:r>
        <w:t>S.A.</w:t>
      </w:r>
      <w:r w:rsidR="00007AB3">
        <w:t xml:space="preserve"> </w:t>
      </w:r>
      <w:r>
        <w:t>din</w:t>
      </w:r>
      <w:r w:rsidR="00007AB3">
        <w:t xml:space="preserve"> </w:t>
      </w:r>
      <w:r>
        <w:t>Mioveni</w:t>
      </w:r>
      <w:r w:rsidR="00007AB3">
        <w:t xml:space="preserve"> </w:t>
      </w:r>
      <w:r>
        <w:t>pentru</w:t>
      </w:r>
      <w:r w:rsidR="00007AB3">
        <w:t xml:space="preserve"> </w:t>
      </w:r>
      <w:r>
        <w:t>a</w:t>
      </w:r>
      <w:r w:rsidR="00007AB3">
        <w:t xml:space="preserve"> </w:t>
      </w:r>
      <w:r>
        <w:t>i</w:t>
      </w:r>
      <w:r w:rsidR="00007AB3">
        <w:t xml:space="preserve"> </w:t>
      </w:r>
      <w:r>
        <w:t>se</w:t>
      </w:r>
      <w:r w:rsidR="00007AB3">
        <w:t xml:space="preserve"> </w:t>
      </w:r>
      <w:r>
        <w:t>prezenta</w:t>
      </w:r>
      <w:r w:rsidR="00007AB3">
        <w:t xml:space="preserve"> </w:t>
      </w:r>
      <w:r>
        <w:t>noul</w:t>
      </w:r>
      <w:r w:rsidR="00007AB3">
        <w:t xml:space="preserve"> </w:t>
      </w:r>
      <w:proofErr w:type="spellStart"/>
      <w:r>
        <w:t>Duster</w:t>
      </w:r>
      <w:proofErr w:type="spellEnd"/>
      <w:r>
        <w:t>.</w:t>
      </w:r>
    </w:p>
    <w:p w14:paraId="4B73FF98" w14:textId="4DC7D82E" w:rsidR="00BF0635" w:rsidRDefault="00BF0635" w:rsidP="00BF0635">
      <w:r>
        <w:t>Prim-ministrul</w:t>
      </w:r>
      <w:r w:rsidR="00007AB3">
        <w:t xml:space="preserve"> </w:t>
      </w:r>
      <w:r>
        <w:t>a</w:t>
      </w:r>
      <w:r w:rsidR="00007AB3">
        <w:t xml:space="preserve"> </w:t>
      </w:r>
      <w:r>
        <w:t>fost</w:t>
      </w:r>
      <w:r w:rsidR="00007AB3">
        <w:t xml:space="preserve"> </w:t>
      </w:r>
      <w:r>
        <w:t>întâmpinat</w:t>
      </w:r>
      <w:r w:rsidR="00007AB3">
        <w:t xml:space="preserve"> </w:t>
      </w:r>
      <w:r>
        <w:t>de</w:t>
      </w:r>
      <w:r w:rsidR="00007AB3">
        <w:t xml:space="preserve"> </w:t>
      </w:r>
      <w:r>
        <w:t>managementul</w:t>
      </w:r>
      <w:r w:rsidR="00007AB3">
        <w:t xml:space="preserve"> </w:t>
      </w:r>
      <w:r>
        <w:t>companiei,</w:t>
      </w:r>
      <w:r w:rsidR="00007AB3">
        <w:t xml:space="preserve"> </w:t>
      </w:r>
      <w:r>
        <w:t>reprezentat</w:t>
      </w:r>
      <w:r w:rsidR="00007AB3">
        <w:t xml:space="preserve"> </w:t>
      </w:r>
      <w:r>
        <w:t>de</w:t>
      </w:r>
      <w:r w:rsidR="00007AB3">
        <w:t xml:space="preserve"> </w:t>
      </w:r>
      <w:r>
        <w:t>Denis</w:t>
      </w:r>
      <w:r w:rsidR="00007AB3">
        <w:t xml:space="preserve"> </w:t>
      </w:r>
      <w:r>
        <w:t>le</w:t>
      </w:r>
      <w:r w:rsidR="00007AB3">
        <w:t xml:space="preserve"> </w:t>
      </w:r>
      <w:r>
        <w:t>Vot,</w:t>
      </w:r>
      <w:r w:rsidR="00007AB3">
        <w:t xml:space="preserve"> </w:t>
      </w:r>
      <w:r>
        <w:t>CEO</w:t>
      </w:r>
      <w:r w:rsidR="00007AB3">
        <w:t xml:space="preserve"> </w:t>
      </w:r>
      <w:r>
        <w:t>Dacia,</w:t>
      </w:r>
      <w:r w:rsidR="00007AB3">
        <w:t xml:space="preserve"> </w:t>
      </w:r>
      <w:r>
        <w:t>și</w:t>
      </w:r>
      <w:r w:rsidR="00007AB3">
        <w:t xml:space="preserve"> </w:t>
      </w:r>
      <w:r>
        <w:t>Mihai</w:t>
      </w:r>
      <w:r w:rsidR="00007AB3">
        <w:t xml:space="preserve"> </w:t>
      </w:r>
      <w:proofErr w:type="spellStart"/>
      <w:r>
        <w:t>Bordeanu</w:t>
      </w:r>
      <w:proofErr w:type="spellEnd"/>
      <w:r>
        <w:t>,</w:t>
      </w:r>
      <w:r w:rsidR="00007AB3">
        <w:t xml:space="preserve"> </w:t>
      </w:r>
      <w:r>
        <w:t>director</w:t>
      </w:r>
      <w:r w:rsidR="00007AB3">
        <w:t xml:space="preserve"> </w:t>
      </w:r>
      <w:r>
        <w:t>general</w:t>
      </w:r>
      <w:r w:rsidR="00007AB3">
        <w:t xml:space="preserve"> </w:t>
      </w:r>
      <w:r>
        <w:t>Dacia,</w:t>
      </w:r>
      <w:r w:rsidR="00007AB3">
        <w:t xml:space="preserve"> </w:t>
      </w:r>
      <w:r>
        <w:t>și</w:t>
      </w:r>
      <w:r w:rsidR="00007AB3">
        <w:t xml:space="preserve"> </w:t>
      </w:r>
      <w:r>
        <w:t>a</w:t>
      </w:r>
      <w:r w:rsidR="00007AB3">
        <w:t xml:space="preserve"> </w:t>
      </w:r>
      <w:r>
        <w:t>fost</w:t>
      </w:r>
      <w:r w:rsidR="00007AB3">
        <w:t xml:space="preserve"> </w:t>
      </w:r>
      <w:r>
        <w:t>însoțit</w:t>
      </w:r>
      <w:r w:rsidR="00007AB3">
        <w:t xml:space="preserve"> </w:t>
      </w:r>
      <w:r>
        <w:t>de</w:t>
      </w:r>
      <w:r w:rsidR="00007AB3">
        <w:t xml:space="preserve"> </w:t>
      </w:r>
      <w:r>
        <w:t>o</w:t>
      </w:r>
      <w:r w:rsidR="00007AB3">
        <w:t xml:space="preserve"> </w:t>
      </w:r>
      <w:r>
        <w:t>delegație</w:t>
      </w:r>
      <w:r w:rsidR="00007AB3">
        <w:t xml:space="preserve">  </w:t>
      </w:r>
      <w:r>
        <w:t>formată</w:t>
      </w:r>
      <w:r w:rsidR="00007AB3">
        <w:t xml:space="preserve"> </w:t>
      </w:r>
      <w:r>
        <w:t>din</w:t>
      </w:r>
      <w:r w:rsidR="00007AB3">
        <w:t xml:space="preserve"> </w:t>
      </w:r>
      <w:r>
        <w:t>Simona</w:t>
      </w:r>
      <w:r w:rsidR="00007AB3">
        <w:t xml:space="preserve"> </w:t>
      </w:r>
      <w:r>
        <w:t>Bucura-Oprescu,</w:t>
      </w:r>
      <w:r w:rsidR="00007AB3">
        <w:t xml:space="preserve"> </w:t>
      </w:r>
      <w:r>
        <w:t>ministrul</w:t>
      </w:r>
      <w:r w:rsidR="00007AB3">
        <w:t xml:space="preserve"> </w:t>
      </w:r>
      <w:r>
        <w:t>Muncii</w:t>
      </w:r>
      <w:r w:rsidR="00007AB3">
        <w:t xml:space="preserve"> </w:t>
      </w:r>
      <w:r>
        <w:t>și</w:t>
      </w:r>
      <w:r w:rsidR="00007AB3">
        <w:t xml:space="preserve"> </w:t>
      </w:r>
      <w:r>
        <w:t>Solidarității</w:t>
      </w:r>
      <w:r w:rsidR="00007AB3">
        <w:t xml:space="preserve"> </w:t>
      </w:r>
      <w:r>
        <w:t>Sociale,</w:t>
      </w:r>
      <w:r w:rsidR="00007AB3">
        <w:t xml:space="preserve"> </w:t>
      </w:r>
      <w:r>
        <w:t>Bogdan-Gruia</w:t>
      </w:r>
      <w:r w:rsidR="00007AB3">
        <w:t xml:space="preserve"> </w:t>
      </w:r>
      <w:r>
        <w:t>Ivan,</w:t>
      </w:r>
      <w:r w:rsidR="00007AB3">
        <w:t xml:space="preserve"> </w:t>
      </w:r>
      <w:r>
        <w:t>ministrul</w:t>
      </w:r>
      <w:r w:rsidR="00007AB3">
        <w:t xml:space="preserve"> </w:t>
      </w:r>
      <w:r>
        <w:t>Cercetării,</w:t>
      </w:r>
      <w:r w:rsidR="00007AB3">
        <w:t xml:space="preserve"> </w:t>
      </w:r>
      <w:r>
        <w:t>Inovării</w:t>
      </w:r>
      <w:r w:rsidR="00007AB3">
        <w:t xml:space="preserve"> </w:t>
      </w:r>
      <w:r>
        <w:t>și</w:t>
      </w:r>
      <w:r w:rsidR="00007AB3">
        <w:t xml:space="preserve"> </w:t>
      </w:r>
      <w:r>
        <w:t>Digitalizării,</w:t>
      </w:r>
      <w:r w:rsidR="00007AB3">
        <w:t xml:space="preserve"> </w:t>
      </w:r>
      <w:r>
        <w:t>Alexandru-Mihai</w:t>
      </w:r>
      <w:r w:rsidR="00007AB3">
        <w:t xml:space="preserve"> </w:t>
      </w:r>
      <w:proofErr w:type="spellStart"/>
      <w:r>
        <w:t>Ghigiu</w:t>
      </w:r>
      <w:proofErr w:type="spellEnd"/>
      <w:r>
        <w:t>,</w:t>
      </w:r>
      <w:r w:rsidR="00007AB3">
        <w:t xml:space="preserve"> </w:t>
      </w:r>
      <w:r>
        <w:t>șef</w:t>
      </w:r>
      <w:r w:rsidR="00007AB3">
        <w:t xml:space="preserve"> </w:t>
      </w:r>
      <w:r>
        <w:t>al</w:t>
      </w:r>
      <w:r w:rsidR="00007AB3">
        <w:t xml:space="preserve"> </w:t>
      </w:r>
      <w:r>
        <w:t>Cancelarie</w:t>
      </w:r>
      <w:r w:rsidR="00007AB3">
        <w:t xml:space="preserve"> </w:t>
      </w:r>
      <w:r>
        <w:t>Prim-Ministrului,</w:t>
      </w:r>
      <w:r w:rsidR="00007AB3">
        <w:t xml:space="preserve"> </w:t>
      </w:r>
      <w:r>
        <w:t>Victor</w:t>
      </w:r>
      <w:r w:rsidR="00007AB3">
        <w:t xml:space="preserve"> </w:t>
      </w:r>
      <w:r>
        <w:t>Negrescu,</w:t>
      </w:r>
      <w:r w:rsidR="00007AB3">
        <w:t xml:space="preserve"> </w:t>
      </w:r>
      <w:r>
        <w:t>europarlamentar</w:t>
      </w:r>
      <w:r w:rsidR="00007AB3">
        <w:t xml:space="preserve"> </w:t>
      </w:r>
      <w:r>
        <w:t>și</w:t>
      </w:r>
      <w:r w:rsidR="00007AB3">
        <w:t xml:space="preserve"> </w:t>
      </w:r>
      <w:r>
        <w:t>consilier</w:t>
      </w:r>
      <w:r w:rsidR="00007AB3">
        <w:t xml:space="preserve"> </w:t>
      </w:r>
      <w:r>
        <w:t>onorific</w:t>
      </w:r>
      <w:r w:rsidR="00007AB3">
        <w:t xml:space="preserve"> </w:t>
      </w:r>
      <w:r>
        <w:t>al</w:t>
      </w:r>
      <w:r w:rsidR="00007AB3">
        <w:t xml:space="preserve"> </w:t>
      </w:r>
      <w:r>
        <w:t>prim-ministrului.</w:t>
      </w:r>
    </w:p>
    <w:p w14:paraId="3C213EA0" w14:textId="775D83DF" w:rsidR="00BF0635" w:rsidRDefault="00BF0635" w:rsidP="00BF0635">
      <w:r>
        <w:t>Prim-ministrul</w:t>
      </w:r>
      <w:r w:rsidR="00007AB3">
        <w:t xml:space="preserve"> </w:t>
      </w:r>
      <w:r>
        <w:t>a</w:t>
      </w:r>
      <w:r w:rsidR="00007AB3">
        <w:t xml:space="preserve"> </w:t>
      </w:r>
      <w:r>
        <w:t>remarcat</w:t>
      </w:r>
      <w:r w:rsidR="00007AB3">
        <w:t xml:space="preserve"> </w:t>
      </w:r>
      <w:r>
        <w:t>rolul</w:t>
      </w:r>
      <w:r w:rsidR="00007AB3">
        <w:t xml:space="preserve"> </w:t>
      </w:r>
      <w:r>
        <w:t>foarte</w:t>
      </w:r>
      <w:r w:rsidR="00007AB3">
        <w:t xml:space="preserve"> </w:t>
      </w:r>
      <w:r>
        <w:t>important</w:t>
      </w:r>
      <w:r w:rsidR="00007AB3">
        <w:t xml:space="preserve"> </w:t>
      </w:r>
      <w:r>
        <w:t>al</w:t>
      </w:r>
      <w:r w:rsidR="00007AB3">
        <w:t xml:space="preserve"> </w:t>
      </w:r>
      <w:r>
        <w:t>industriei</w:t>
      </w:r>
      <w:r w:rsidR="00007AB3">
        <w:t xml:space="preserve"> </w:t>
      </w:r>
      <w:r>
        <w:t>auto</w:t>
      </w:r>
      <w:r w:rsidR="00007AB3">
        <w:t xml:space="preserve"> </w:t>
      </w:r>
      <w:r>
        <w:t>pentru</w:t>
      </w:r>
      <w:r w:rsidR="00007AB3">
        <w:t xml:space="preserve"> </w:t>
      </w:r>
      <w:r>
        <w:t>economia</w:t>
      </w:r>
      <w:r w:rsidR="00007AB3">
        <w:t xml:space="preserve"> </w:t>
      </w:r>
      <w:r>
        <w:t>României</w:t>
      </w:r>
      <w:r w:rsidR="00007AB3">
        <w:t xml:space="preserve"> </w:t>
      </w:r>
      <w:r>
        <w:t>și</w:t>
      </w:r>
      <w:r w:rsidR="00007AB3">
        <w:t xml:space="preserve"> </w:t>
      </w:r>
      <w:r>
        <w:t>pentru</w:t>
      </w:r>
      <w:r w:rsidR="00007AB3">
        <w:t xml:space="preserve"> </w:t>
      </w:r>
      <w:r>
        <w:t>piața</w:t>
      </w:r>
      <w:r w:rsidR="00007AB3">
        <w:t xml:space="preserve"> </w:t>
      </w:r>
      <w:r>
        <w:t>forței</w:t>
      </w:r>
      <w:r w:rsidR="00007AB3">
        <w:t xml:space="preserve"> </w:t>
      </w:r>
      <w:r>
        <w:t>de</w:t>
      </w:r>
      <w:r w:rsidR="00007AB3">
        <w:t xml:space="preserve"> </w:t>
      </w:r>
      <w:r>
        <w:t>muncă</w:t>
      </w:r>
      <w:r w:rsidR="00007AB3">
        <w:t xml:space="preserve"> </w:t>
      </w:r>
      <w:r>
        <w:t>și</w:t>
      </w:r>
      <w:r w:rsidR="00007AB3">
        <w:t xml:space="preserve"> </w:t>
      </w:r>
      <w:r>
        <w:t>a</w:t>
      </w:r>
      <w:r w:rsidR="00007AB3">
        <w:t xml:space="preserve"> </w:t>
      </w:r>
      <w:r>
        <w:t>anunțat</w:t>
      </w:r>
      <w:r w:rsidR="00007AB3">
        <w:t xml:space="preserve"> </w:t>
      </w:r>
      <w:r>
        <w:t>constituirea</w:t>
      </w:r>
      <w:r w:rsidR="00007AB3">
        <w:t xml:space="preserve"> </w:t>
      </w:r>
      <w:r>
        <w:t>unei</w:t>
      </w:r>
      <w:r w:rsidR="00007AB3">
        <w:t xml:space="preserve"> </w:t>
      </w:r>
      <w:r>
        <w:t>echipe</w:t>
      </w:r>
      <w:r w:rsidR="00007AB3">
        <w:t xml:space="preserve"> </w:t>
      </w:r>
      <w:r>
        <w:t>de</w:t>
      </w:r>
      <w:r w:rsidR="00007AB3">
        <w:t xml:space="preserve"> </w:t>
      </w:r>
      <w:r>
        <w:t>lucru</w:t>
      </w:r>
      <w:r w:rsidR="00007AB3">
        <w:t xml:space="preserve"> </w:t>
      </w:r>
      <w:r>
        <w:t>comune</w:t>
      </w:r>
      <w:r w:rsidR="00007AB3">
        <w:t xml:space="preserve"> </w:t>
      </w:r>
      <w:r>
        <w:t>la</w:t>
      </w:r>
      <w:r w:rsidR="00007AB3">
        <w:t xml:space="preserve"> </w:t>
      </w:r>
      <w:r>
        <w:t>nivelul</w:t>
      </w:r>
      <w:r w:rsidR="00007AB3">
        <w:t xml:space="preserve"> </w:t>
      </w:r>
      <w:r>
        <w:t>Guvernului</w:t>
      </w:r>
      <w:r w:rsidR="00007AB3">
        <w:t xml:space="preserve"> </w:t>
      </w:r>
      <w:r>
        <w:t>și</w:t>
      </w:r>
      <w:r w:rsidR="00007AB3">
        <w:t xml:space="preserve"> </w:t>
      </w:r>
      <w:r>
        <w:t>companiilor</w:t>
      </w:r>
      <w:r w:rsidR="00007AB3">
        <w:t xml:space="preserve"> </w:t>
      </w:r>
      <w:r>
        <w:t>din</w:t>
      </w:r>
      <w:r w:rsidR="00007AB3">
        <w:t xml:space="preserve"> </w:t>
      </w:r>
      <w:r>
        <w:t>industria</w:t>
      </w:r>
      <w:r w:rsidR="00007AB3">
        <w:t xml:space="preserve"> </w:t>
      </w:r>
      <w:r>
        <w:t>auto</w:t>
      </w:r>
      <w:r w:rsidR="00007AB3">
        <w:t xml:space="preserve"> </w:t>
      </w:r>
      <w:r>
        <w:t>din</w:t>
      </w:r>
      <w:r w:rsidR="00007AB3">
        <w:t xml:space="preserve"> </w:t>
      </w:r>
      <w:r>
        <w:t>România.</w:t>
      </w:r>
    </w:p>
    <w:p w14:paraId="626C5E88" w14:textId="75234A14" w:rsidR="00BF0635" w:rsidRDefault="00BF0635" w:rsidP="00BF0635">
      <w:r>
        <w:t>”Statul</w:t>
      </w:r>
      <w:r w:rsidR="00007AB3">
        <w:t xml:space="preserve"> </w:t>
      </w:r>
      <w:r>
        <w:t>va</w:t>
      </w:r>
      <w:r w:rsidR="00007AB3">
        <w:t xml:space="preserve"> </w:t>
      </w:r>
      <w:r>
        <w:t>sta</w:t>
      </w:r>
      <w:r w:rsidR="00007AB3">
        <w:t xml:space="preserve"> </w:t>
      </w:r>
      <w:r>
        <w:t>alături</w:t>
      </w:r>
      <w:r w:rsidR="00007AB3">
        <w:t xml:space="preserve"> </w:t>
      </w:r>
      <w:r>
        <w:t>de</w:t>
      </w:r>
      <w:r w:rsidR="00007AB3">
        <w:t xml:space="preserve"> </w:t>
      </w:r>
      <w:r>
        <w:t>investitori</w:t>
      </w:r>
      <w:r w:rsidR="00007AB3">
        <w:t xml:space="preserve"> </w:t>
      </w:r>
      <w:r>
        <w:t>pentru</w:t>
      </w:r>
      <w:r w:rsidR="00007AB3">
        <w:t xml:space="preserve"> </w:t>
      </w:r>
      <w:r>
        <w:t>a-și</w:t>
      </w:r>
      <w:r w:rsidR="00007AB3">
        <w:t xml:space="preserve"> </w:t>
      </w:r>
      <w:r>
        <w:t>menține</w:t>
      </w:r>
      <w:r w:rsidR="00007AB3">
        <w:t xml:space="preserve"> </w:t>
      </w:r>
      <w:r>
        <w:t>competitivitatea</w:t>
      </w:r>
      <w:r w:rsidR="00007AB3">
        <w:t xml:space="preserve"> </w:t>
      </w:r>
      <w:r>
        <w:t>și</w:t>
      </w:r>
      <w:r w:rsidR="00007AB3">
        <w:t xml:space="preserve"> </w:t>
      </w:r>
      <w:r>
        <w:t>a</w:t>
      </w:r>
      <w:r w:rsidR="00007AB3">
        <w:t xml:space="preserve"> </w:t>
      </w:r>
      <w:r>
        <w:t>oferi</w:t>
      </w:r>
      <w:r w:rsidR="00007AB3">
        <w:t xml:space="preserve"> </w:t>
      </w:r>
      <w:r>
        <w:t>industriei</w:t>
      </w:r>
      <w:r w:rsidR="00007AB3">
        <w:t xml:space="preserve"> </w:t>
      </w:r>
      <w:r>
        <w:t>auto</w:t>
      </w:r>
      <w:r w:rsidR="00007AB3">
        <w:t xml:space="preserve"> </w:t>
      </w:r>
      <w:r>
        <w:t>din</w:t>
      </w:r>
      <w:r w:rsidR="00007AB3">
        <w:t xml:space="preserve"> </w:t>
      </w:r>
      <w:r>
        <w:t>România</w:t>
      </w:r>
      <w:r w:rsidR="00007AB3">
        <w:t xml:space="preserve"> </w:t>
      </w:r>
      <w:r>
        <w:t>pârghiile</w:t>
      </w:r>
      <w:r w:rsidR="00007AB3">
        <w:t xml:space="preserve"> </w:t>
      </w:r>
      <w:r>
        <w:t>legislative</w:t>
      </w:r>
      <w:r w:rsidR="00007AB3">
        <w:t xml:space="preserve"> </w:t>
      </w:r>
      <w:r>
        <w:t>și</w:t>
      </w:r>
      <w:r w:rsidR="00007AB3">
        <w:t xml:space="preserve"> </w:t>
      </w:r>
      <w:r>
        <w:t>administrative</w:t>
      </w:r>
      <w:r w:rsidR="00007AB3">
        <w:t xml:space="preserve"> </w:t>
      </w:r>
      <w:r>
        <w:t>astfel</w:t>
      </w:r>
      <w:r w:rsidR="00007AB3">
        <w:t xml:space="preserve"> </w:t>
      </w:r>
      <w:r>
        <w:t>încât</w:t>
      </w:r>
      <w:r w:rsidR="00007AB3">
        <w:t xml:space="preserve"> </w:t>
      </w:r>
      <w:r>
        <w:t>activitatea</w:t>
      </w:r>
      <w:r w:rsidR="00007AB3">
        <w:t xml:space="preserve"> </w:t>
      </w:r>
      <w:r>
        <w:t>lor</w:t>
      </w:r>
      <w:r w:rsidR="00007AB3">
        <w:t xml:space="preserve"> </w:t>
      </w:r>
      <w:r>
        <w:t>de</w:t>
      </w:r>
      <w:r w:rsidR="00007AB3">
        <w:t xml:space="preserve"> </w:t>
      </w:r>
      <w:r>
        <w:t>cercetare,</w:t>
      </w:r>
      <w:r w:rsidR="00007AB3">
        <w:t xml:space="preserve"> </w:t>
      </w:r>
      <w:r>
        <w:t>producție</w:t>
      </w:r>
      <w:r w:rsidR="00007AB3">
        <w:t xml:space="preserve"> </w:t>
      </w:r>
      <w:r>
        <w:t>și</w:t>
      </w:r>
      <w:r w:rsidR="00007AB3">
        <w:t xml:space="preserve"> </w:t>
      </w:r>
      <w:r>
        <w:t>export</w:t>
      </w:r>
      <w:r w:rsidR="00007AB3">
        <w:t xml:space="preserve"> </w:t>
      </w:r>
      <w:r>
        <w:t>să</w:t>
      </w:r>
      <w:r w:rsidR="00007AB3">
        <w:t xml:space="preserve"> </w:t>
      </w:r>
      <w:r>
        <w:t>fie</w:t>
      </w:r>
      <w:r w:rsidR="00007AB3">
        <w:t xml:space="preserve"> </w:t>
      </w:r>
      <w:r>
        <w:t>cât</w:t>
      </w:r>
      <w:r w:rsidR="00007AB3">
        <w:t xml:space="preserve"> </w:t>
      </w:r>
      <w:r>
        <w:t>mai</w:t>
      </w:r>
      <w:r w:rsidR="00007AB3">
        <w:t xml:space="preserve"> </w:t>
      </w:r>
      <w:r>
        <w:t>eficientă”,</w:t>
      </w:r>
      <w:r w:rsidR="00007AB3">
        <w:t xml:space="preserve"> </w:t>
      </w:r>
      <w:r>
        <w:t>a</w:t>
      </w:r>
      <w:r w:rsidR="00007AB3">
        <w:t xml:space="preserve"> </w:t>
      </w:r>
      <w:r>
        <w:t>afirmat</w:t>
      </w:r>
      <w:r w:rsidR="00007AB3">
        <w:t xml:space="preserve"> </w:t>
      </w:r>
      <w:r>
        <w:t>premierul</w:t>
      </w:r>
      <w:r w:rsidR="00007AB3">
        <w:t xml:space="preserve"> </w:t>
      </w:r>
      <w:r>
        <w:t>Marcel</w:t>
      </w:r>
      <w:r w:rsidR="00007AB3">
        <w:t xml:space="preserve"> </w:t>
      </w:r>
      <w:r>
        <w:t>Ciolacu.</w:t>
      </w:r>
    </w:p>
    <w:p w14:paraId="72738283" w14:textId="60F4325B" w:rsidR="00BF0635" w:rsidRDefault="00BF0635" w:rsidP="00BF0635">
      <w:r>
        <w:t>Prim-ministrul</w:t>
      </w:r>
      <w:r w:rsidR="00007AB3">
        <w:t xml:space="preserve"> </w:t>
      </w:r>
      <w:r>
        <w:t>a</w:t>
      </w:r>
      <w:r w:rsidR="00007AB3">
        <w:t xml:space="preserve"> </w:t>
      </w:r>
      <w:r>
        <w:t>punctat</w:t>
      </w:r>
      <w:r w:rsidR="00007AB3">
        <w:t xml:space="preserve"> </w:t>
      </w:r>
      <w:r>
        <w:t>investițiile</w:t>
      </w:r>
      <w:r w:rsidR="00007AB3">
        <w:t xml:space="preserve"> </w:t>
      </w:r>
      <w:r>
        <w:t>publice</w:t>
      </w:r>
      <w:r w:rsidR="00007AB3">
        <w:t xml:space="preserve"> </w:t>
      </w:r>
      <w:r>
        <w:t>substanțiale</w:t>
      </w:r>
      <w:r w:rsidR="00007AB3">
        <w:t xml:space="preserve"> </w:t>
      </w:r>
      <w:r>
        <w:t>în</w:t>
      </w:r>
      <w:r w:rsidR="00007AB3">
        <w:t xml:space="preserve"> </w:t>
      </w:r>
      <w:r>
        <w:t>infrastructura</w:t>
      </w:r>
      <w:r w:rsidR="00007AB3">
        <w:t xml:space="preserve"> </w:t>
      </w:r>
      <w:r>
        <w:t>de</w:t>
      </w:r>
      <w:r w:rsidR="00007AB3">
        <w:t xml:space="preserve"> </w:t>
      </w:r>
      <w:r>
        <w:t>transport</w:t>
      </w:r>
      <w:r w:rsidR="00007AB3">
        <w:t xml:space="preserve"> </w:t>
      </w:r>
      <w:r>
        <w:t>și</w:t>
      </w:r>
      <w:r w:rsidR="00007AB3">
        <w:t xml:space="preserve"> </w:t>
      </w:r>
      <w:r>
        <w:t>a</w:t>
      </w:r>
      <w:r w:rsidR="00007AB3">
        <w:t xml:space="preserve"> </w:t>
      </w:r>
      <w:r>
        <w:t>stabilit</w:t>
      </w:r>
      <w:r w:rsidR="00007AB3">
        <w:t xml:space="preserve"> </w:t>
      </w:r>
      <w:r>
        <w:t>ca</w:t>
      </w:r>
      <w:r w:rsidR="00007AB3">
        <w:t xml:space="preserve"> </w:t>
      </w:r>
      <w:r>
        <w:t>prioritate</w:t>
      </w:r>
      <w:r w:rsidR="00007AB3">
        <w:t xml:space="preserve"> </w:t>
      </w:r>
      <w:r>
        <w:t>identificarea</w:t>
      </w:r>
      <w:r w:rsidR="00007AB3">
        <w:t xml:space="preserve"> </w:t>
      </w:r>
      <w:r>
        <w:t>și</w:t>
      </w:r>
      <w:r w:rsidR="00007AB3">
        <w:t xml:space="preserve"> </w:t>
      </w:r>
      <w:r>
        <w:t>implementarea</w:t>
      </w:r>
      <w:r w:rsidR="00007AB3">
        <w:t xml:space="preserve"> </w:t>
      </w:r>
      <w:r>
        <w:t>unui</w:t>
      </w:r>
      <w:r w:rsidR="00007AB3">
        <w:t xml:space="preserve"> </w:t>
      </w:r>
      <w:r>
        <w:t>regim</w:t>
      </w:r>
      <w:r w:rsidR="00007AB3">
        <w:t xml:space="preserve"> </w:t>
      </w:r>
      <w:r>
        <w:t>accelerat</w:t>
      </w:r>
      <w:r w:rsidR="00007AB3">
        <w:t xml:space="preserve"> </w:t>
      </w:r>
      <w:r>
        <w:t>pentru</w:t>
      </w:r>
      <w:r w:rsidR="00007AB3">
        <w:t xml:space="preserve"> </w:t>
      </w:r>
      <w:r>
        <w:t>mecanismele</w:t>
      </w:r>
      <w:r w:rsidR="00007AB3">
        <w:t xml:space="preserve"> </w:t>
      </w:r>
      <w:r>
        <w:t>de</w:t>
      </w:r>
      <w:r w:rsidR="00007AB3">
        <w:t xml:space="preserve"> </w:t>
      </w:r>
      <w:r>
        <w:t>export</w:t>
      </w:r>
      <w:r w:rsidR="00007AB3">
        <w:t xml:space="preserve"> </w:t>
      </w:r>
      <w:r>
        <w:t>pe</w:t>
      </w:r>
      <w:r w:rsidR="00007AB3">
        <w:t xml:space="preserve"> </w:t>
      </w:r>
      <w:r>
        <w:t>rute</w:t>
      </w:r>
      <w:r w:rsidR="00007AB3">
        <w:t xml:space="preserve"> </w:t>
      </w:r>
      <w:r>
        <w:t>feroviare,</w:t>
      </w:r>
      <w:r w:rsidR="00007AB3">
        <w:t xml:space="preserve"> </w:t>
      </w:r>
      <w:r>
        <w:t>rutiere</w:t>
      </w:r>
      <w:r w:rsidR="00007AB3">
        <w:t xml:space="preserve"> </w:t>
      </w:r>
      <w:r>
        <w:t>și</w:t>
      </w:r>
      <w:r w:rsidR="00007AB3">
        <w:t xml:space="preserve"> </w:t>
      </w:r>
      <w:r>
        <w:t>maritime</w:t>
      </w:r>
      <w:r w:rsidR="00007AB3">
        <w:t xml:space="preserve"> </w:t>
      </w:r>
      <w:r>
        <w:t>de</w:t>
      </w:r>
      <w:r w:rsidR="00007AB3">
        <w:t xml:space="preserve"> </w:t>
      </w:r>
      <w:r>
        <w:t>autovehicule</w:t>
      </w:r>
      <w:r w:rsidR="00007AB3">
        <w:t xml:space="preserve"> </w:t>
      </w:r>
      <w:r>
        <w:t>produse</w:t>
      </w:r>
      <w:r w:rsidR="00007AB3">
        <w:t xml:space="preserve"> </w:t>
      </w:r>
      <w:r>
        <w:t>în</w:t>
      </w:r>
      <w:r w:rsidR="00007AB3">
        <w:t xml:space="preserve"> </w:t>
      </w:r>
      <w:r>
        <w:t>Romania.</w:t>
      </w:r>
    </w:p>
    <w:p w14:paraId="5462C623" w14:textId="03D10DF9" w:rsidR="00BF0635" w:rsidRDefault="00BF0635" w:rsidP="00BF0635">
      <w:r>
        <w:t>Pentru</w:t>
      </w:r>
      <w:r w:rsidR="00007AB3">
        <w:t xml:space="preserve"> </w:t>
      </w:r>
      <w:r>
        <w:t>asigurarea</w:t>
      </w:r>
      <w:r w:rsidR="00007AB3">
        <w:t xml:space="preserve"> </w:t>
      </w:r>
      <w:r>
        <w:t>forței</w:t>
      </w:r>
      <w:r w:rsidR="00007AB3">
        <w:t xml:space="preserve"> </w:t>
      </w:r>
      <w:r>
        <w:t>de</w:t>
      </w:r>
      <w:r w:rsidR="00007AB3">
        <w:t xml:space="preserve"> </w:t>
      </w:r>
      <w:r>
        <w:t>muncă</w:t>
      </w:r>
      <w:r w:rsidR="00007AB3">
        <w:t xml:space="preserve"> </w:t>
      </w:r>
      <w:r>
        <w:t>absorbită</w:t>
      </w:r>
      <w:r w:rsidR="00007AB3">
        <w:t xml:space="preserve"> </w:t>
      </w:r>
      <w:r>
        <w:t>de</w:t>
      </w:r>
      <w:r w:rsidR="00007AB3">
        <w:t xml:space="preserve"> </w:t>
      </w:r>
      <w:r>
        <w:t>industria</w:t>
      </w:r>
      <w:r w:rsidR="00007AB3">
        <w:t xml:space="preserve"> </w:t>
      </w:r>
      <w:r>
        <w:t>auto,</w:t>
      </w:r>
      <w:r w:rsidR="00007AB3">
        <w:t xml:space="preserve"> </w:t>
      </w:r>
      <w:r>
        <w:t>prim-ministrul</w:t>
      </w:r>
      <w:r w:rsidR="00007AB3">
        <w:t xml:space="preserve"> </w:t>
      </w:r>
      <w:r>
        <w:t>a</w:t>
      </w:r>
      <w:r w:rsidR="00007AB3">
        <w:t xml:space="preserve"> </w:t>
      </w:r>
      <w:r>
        <w:t>readus</w:t>
      </w:r>
      <w:r w:rsidR="00007AB3">
        <w:t xml:space="preserve"> </w:t>
      </w:r>
      <w:r>
        <w:t>în</w:t>
      </w:r>
      <w:r w:rsidR="00007AB3">
        <w:t xml:space="preserve"> </w:t>
      </w:r>
      <w:r>
        <w:t>discuție</w:t>
      </w:r>
      <w:r w:rsidR="00007AB3">
        <w:t xml:space="preserve"> </w:t>
      </w:r>
      <w:r>
        <w:t>importanța</w:t>
      </w:r>
      <w:r w:rsidR="00007AB3">
        <w:t xml:space="preserve"> </w:t>
      </w:r>
      <w:r>
        <w:t>învățământului</w:t>
      </w:r>
      <w:r w:rsidR="00007AB3">
        <w:t xml:space="preserve"> </w:t>
      </w:r>
      <w:r>
        <w:t>dual</w:t>
      </w:r>
      <w:r w:rsidR="00007AB3">
        <w:t xml:space="preserve"> </w:t>
      </w:r>
      <w:r>
        <w:t>care</w:t>
      </w:r>
      <w:r w:rsidR="00007AB3">
        <w:t xml:space="preserve"> </w:t>
      </w:r>
      <w:r>
        <w:t>poate</w:t>
      </w:r>
      <w:r w:rsidR="00007AB3">
        <w:t xml:space="preserve"> </w:t>
      </w:r>
      <w:r>
        <w:t>răspunde</w:t>
      </w:r>
      <w:r w:rsidR="00007AB3">
        <w:t xml:space="preserve"> </w:t>
      </w:r>
      <w:r>
        <w:t>necesităților</w:t>
      </w:r>
      <w:r w:rsidR="00007AB3">
        <w:t xml:space="preserve"> </w:t>
      </w:r>
      <w:r>
        <w:t>din</w:t>
      </w:r>
      <w:r w:rsidR="00007AB3">
        <w:t xml:space="preserve"> </w:t>
      </w:r>
      <w:r>
        <w:t>domeniu.</w:t>
      </w:r>
    </w:p>
    <w:p w14:paraId="16E4E552" w14:textId="663E28DE" w:rsidR="007737E7" w:rsidRPr="00BF0635" w:rsidRDefault="00BF0635" w:rsidP="00BF0635">
      <w:r>
        <w:t>”Felicit</w:t>
      </w:r>
      <w:r w:rsidR="00007AB3">
        <w:t xml:space="preserve"> </w:t>
      </w:r>
      <w:r>
        <w:t>concernul</w:t>
      </w:r>
      <w:r w:rsidR="00007AB3">
        <w:t xml:space="preserve"> </w:t>
      </w:r>
      <w:r>
        <w:t>Renault</w:t>
      </w:r>
      <w:r w:rsidR="00007AB3">
        <w:t xml:space="preserve"> </w:t>
      </w:r>
      <w:r>
        <w:t>pentru</w:t>
      </w:r>
      <w:r w:rsidR="00007AB3">
        <w:t xml:space="preserve"> </w:t>
      </w:r>
      <w:r>
        <w:t>investițiile</w:t>
      </w:r>
      <w:r w:rsidR="00007AB3">
        <w:t xml:space="preserve"> </w:t>
      </w:r>
      <w:r>
        <w:t>realizate</w:t>
      </w:r>
      <w:r w:rsidR="00007AB3">
        <w:t xml:space="preserve"> </w:t>
      </w:r>
      <w:r>
        <w:t>și</w:t>
      </w:r>
      <w:r w:rsidR="00007AB3">
        <w:t xml:space="preserve"> </w:t>
      </w:r>
      <w:r>
        <w:t>pentru</w:t>
      </w:r>
      <w:r w:rsidR="00007AB3">
        <w:t xml:space="preserve"> </w:t>
      </w:r>
      <w:r>
        <w:t>locurile</w:t>
      </w:r>
      <w:r w:rsidR="00007AB3">
        <w:t xml:space="preserve"> </w:t>
      </w:r>
      <w:r>
        <w:t>de</w:t>
      </w:r>
      <w:r w:rsidR="00007AB3">
        <w:t xml:space="preserve"> </w:t>
      </w:r>
      <w:r>
        <w:t>muncă</w:t>
      </w:r>
      <w:r w:rsidR="00007AB3">
        <w:t xml:space="preserve"> </w:t>
      </w:r>
      <w:r>
        <w:t>create</w:t>
      </w:r>
      <w:r w:rsidR="00007AB3">
        <w:t xml:space="preserve"> </w:t>
      </w:r>
      <w:r>
        <w:t>atât</w:t>
      </w:r>
      <w:r w:rsidR="00007AB3">
        <w:t xml:space="preserve"> </w:t>
      </w:r>
      <w:r>
        <w:t>direct,</w:t>
      </w:r>
      <w:r w:rsidR="00007AB3">
        <w:t xml:space="preserve"> </w:t>
      </w:r>
      <w:r>
        <w:t>12.500,</w:t>
      </w:r>
      <w:r w:rsidR="00007AB3">
        <w:t xml:space="preserve"> </w:t>
      </w:r>
      <w:r>
        <w:t>și</w:t>
      </w:r>
      <w:r w:rsidR="00007AB3">
        <w:t xml:space="preserve"> </w:t>
      </w:r>
      <w:r>
        <w:t>remarc</w:t>
      </w:r>
      <w:r w:rsidR="00007AB3">
        <w:t xml:space="preserve"> </w:t>
      </w:r>
      <w:r>
        <w:t>forța</w:t>
      </w:r>
      <w:r w:rsidR="00007AB3">
        <w:t xml:space="preserve"> </w:t>
      </w:r>
      <w:r>
        <w:t>de</w:t>
      </w:r>
      <w:r w:rsidR="00007AB3">
        <w:t xml:space="preserve"> </w:t>
      </w:r>
      <w:r>
        <w:t>multiplicare</w:t>
      </w:r>
      <w:r w:rsidR="00007AB3">
        <w:t xml:space="preserve"> </w:t>
      </w:r>
      <w:r>
        <w:t>în</w:t>
      </w:r>
      <w:r w:rsidR="00007AB3">
        <w:t xml:space="preserve"> </w:t>
      </w:r>
      <w:r>
        <w:t>economie</w:t>
      </w:r>
      <w:r w:rsidR="00007AB3">
        <w:t xml:space="preserve"> </w:t>
      </w:r>
      <w:r>
        <w:t>a</w:t>
      </w:r>
      <w:r w:rsidR="00007AB3">
        <w:t xml:space="preserve"> </w:t>
      </w:r>
      <w:r>
        <w:t>comenzilor</w:t>
      </w:r>
      <w:r w:rsidR="00007AB3">
        <w:t xml:space="preserve"> </w:t>
      </w:r>
      <w:r>
        <w:t>Grupului</w:t>
      </w:r>
      <w:r w:rsidR="00007AB3">
        <w:t xml:space="preserve"> </w:t>
      </w:r>
      <w:r>
        <w:t>către</w:t>
      </w:r>
      <w:r w:rsidR="00007AB3">
        <w:t xml:space="preserve"> </w:t>
      </w:r>
      <w:r>
        <w:t>alte</w:t>
      </w:r>
      <w:r w:rsidR="00007AB3">
        <w:t xml:space="preserve"> </w:t>
      </w:r>
      <w:r>
        <w:t>companii</w:t>
      </w:r>
      <w:r w:rsidR="00007AB3">
        <w:t xml:space="preserve"> </w:t>
      </w:r>
      <w:r>
        <w:t>românești</w:t>
      </w:r>
      <w:r w:rsidR="00007AB3">
        <w:t xml:space="preserve"> </w:t>
      </w:r>
      <w:r>
        <w:t>care</w:t>
      </w:r>
      <w:r w:rsidR="00007AB3">
        <w:t xml:space="preserve"> </w:t>
      </w:r>
      <w:r>
        <w:t>fac</w:t>
      </w:r>
      <w:r w:rsidR="00007AB3">
        <w:t xml:space="preserve"> </w:t>
      </w:r>
      <w:r>
        <w:t>ca</w:t>
      </w:r>
      <w:r w:rsidR="00007AB3">
        <w:t xml:space="preserve"> </w:t>
      </w:r>
      <w:r>
        <w:t>150.000</w:t>
      </w:r>
      <w:r w:rsidR="00007AB3">
        <w:t xml:space="preserve"> </w:t>
      </w:r>
      <w:r>
        <w:t>de</w:t>
      </w:r>
      <w:r w:rsidR="00007AB3">
        <w:t xml:space="preserve"> </w:t>
      </w:r>
      <w:r>
        <w:t>oameni</w:t>
      </w:r>
      <w:r w:rsidR="00007AB3">
        <w:t xml:space="preserve"> </w:t>
      </w:r>
      <w:r>
        <w:t>să</w:t>
      </w:r>
      <w:r w:rsidR="00007AB3">
        <w:t xml:space="preserve"> </w:t>
      </w:r>
      <w:r>
        <w:t>fie</w:t>
      </w:r>
      <w:r w:rsidR="00007AB3">
        <w:t xml:space="preserve"> </w:t>
      </w:r>
      <w:r>
        <w:t>angajați</w:t>
      </w:r>
      <w:r w:rsidR="00007AB3">
        <w:t xml:space="preserve"> </w:t>
      </w:r>
      <w:r>
        <w:t>direct</w:t>
      </w:r>
      <w:r w:rsidR="00007AB3">
        <w:t xml:space="preserve"> </w:t>
      </w:r>
      <w:r>
        <w:t>și</w:t>
      </w:r>
      <w:r w:rsidR="00007AB3">
        <w:t xml:space="preserve"> </w:t>
      </w:r>
      <w:r>
        <w:t>indirect</w:t>
      </w:r>
      <w:r w:rsidR="00007AB3">
        <w:t xml:space="preserve"> </w:t>
      </w:r>
      <w:r>
        <w:t>în</w:t>
      </w:r>
      <w:r w:rsidR="00007AB3">
        <w:t xml:space="preserve"> </w:t>
      </w:r>
      <w:r>
        <w:t>industria</w:t>
      </w:r>
      <w:r w:rsidR="00007AB3">
        <w:t xml:space="preserve"> </w:t>
      </w:r>
      <w:r>
        <w:t>auto</w:t>
      </w:r>
      <w:r w:rsidR="00007AB3">
        <w:t xml:space="preserve"> </w:t>
      </w:r>
      <w:r>
        <w:t>de</w:t>
      </w:r>
      <w:r w:rsidR="00007AB3">
        <w:t xml:space="preserve"> </w:t>
      </w:r>
      <w:r>
        <w:t>la</w:t>
      </w:r>
      <w:r w:rsidR="00007AB3">
        <w:t xml:space="preserve"> </w:t>
      </w:r>
      <w:r>
        <w:t>noi.</w:t>
      </w:r>
      <w:r w:rsidR="00007AB3">
        <w:t xml:space="preserve"> </w:t>
      </w:r>
      <w:r>
        <w:t>Dacia</w:t>
      </w:r>
      <w:r w:rsidR="00007AB3">
        <w:t xml:space="preserve"> </w:t>
      </w:r>
      <w:r>
        <w:t>este</w:t>
      </w:r>
      <w:r w:rsidR="00007AB3">
        <w:t xml:space="preserve"> </w:t>
      </w:r>
      <w:r>
        <w:t>fără</w:t>
      </w:r>
      <w:r w:rsidR="00007AB3">
        <w:t xml:space="preserve"> </w:t>
      </w:r>
      <w:r>
        <w:t>îndoială</w:t>
      </w:r>
      <w:r w:rsidR="00007AB3">
        <w:t xml:space="preserve"> </w:t>
      </w:r>
      <w:r>
        <w:t>unul</w:t>
      </w:r>
      <w:r w:rsidR="00007AB3">
        <w:t xml:space="preserve"> </w:t>
      </w:r>
      <w:r>
        <w:t>din</w:t>
      </w:r>
      <w:r w:rsidR="00007AB3">
        <w:t xml:space="preserve"> </w:t>
      </w:r>
      <w:r>
        <w:t>motoarele</w:t>
      </w:r>
      <w:r w:rsidR="00007AB3">
        <w:t xml:space="preserve"> </w:t>
      </w:r>
      <w:r>
        <w:t>economice</w:t>
      </w:r>
      <w:r w:rsidR="00007AB3">
        <w:t xml:space="preserve"> </w:t>
      </w:r>
      <w:r>
        <w:t>ale</w:t>
      </w:r>
      <w:r w:rsidR="00007AB3">
        <w:t xml:space="preserve"> </w:t>
      </w:r>
      <w:r>
        <w:t>României”,</w:t>
      </w:r>
      <w:r w:rsidR="00007AB3">
        <w:t xml:space="preserve"> </w:t>
      </w:r>
      <w:r>
        <w:t>a</w:t>
      </w:r>
      <w:r w:rsidR="00007AB3">
        <w:t xml:space="preserve"> </w:t>
      </w:r>
      <w:r>
        <w:t>afirmat</w:t>
      </w:r>
      <w:r w:rsidR="00007AB3">
        <w:t xml:space="preserve"> </w:t>
      </w:r>
      <w:r>
        <w:t>premierul</w:t>
      </w:r>
      <w:r w:rsidR="00007AB3">
        <w:t xml:space="preserve"> </w:t>
      </w:r>
      <w:r>
        <w:t>Marcel</w:t>
      </w:r>
      <w:r w:rsidR="00007AB3">
        <w:t xml:space="preserve"> </w:t>
      </w:r>
      <w:r>
        <w:t>Ciolacu.</w:t>
      </w:r>
    </w:p>
    <w:p w14:paraId="5AB4B991" w14:textId="53BF3854" w:rsidR="004C5162" w:rsidRDefault="004C5162" w:rsidP="004C5162">
      <w:pPr>
        <w:pStyle w:val="separatorarticole"/>
      </w:pPr>
      <w:bookmarkStart w:id="123" w:name="_Hlk156548748"/>
      <w:r>
        <w:lastRenderedPageBreak/>
        <w:t>*</w:t>
      </w:r>
    </w:p>
    <w:p w14:paraId="50C6422B" w14:textId="5E0A7BA5" w:rsidR="00BF0635" w:rsidRPr="00BF0635" w:rsidRDefault="00BF0635" w:rsidP="00BF0635">
      <w:pPr>
        <w:pStyle w:val="TitluArticolinINFOUE"/>
      </w:pPr>
      <w:bookmarkStart w:id="124" w:name="_Toc158617913"/>
      <w:r w:rsidRPr="00BF0635">
        <w:t>Guvernul</w:t>
      </w:r>
      <w:r w:rsidR="00007AB3">
        <w:t xml:space="preserve"> </w:t>
      </w:r>
      <w:r w:rsidRPr="00BF0635">
        <w:t>României</w:t>
      </w:r>
      <w:r w:rsidR="00007AB3">
        <w:t xml:space="preserve"> </w:t>
      </w:r>
      <w:r w:rsidRPr="00BF0635">
        <w:t>a</w:t>
      </w:r>
      <w:r w:rsidR="00007AB3">
        <w:t xml:space="preserve"> </w:t>
      </w:r>
      <w:r w:rsidRPr="00BF0635">
        <w:t>adoptat</w:t>
      </w:r>
      <w:r w:rsidR="00007AB3">
        <w:t xml:space="preserve"> </w:t>
      </w:r>
      <w:r w:rsidRPr="00BF0635">
        <w:t>raportul</w:t>
      </w:r>
      <w:r w:rsidR="00007AB3">
        <w:t xml:space="preserve"> </w:t>
      </w:r>
      <w:r w:rsidRPr="00BF0635">
        <w:t>de</w:t>
      </w:r>
      <w:r w:rsidR="00007AB3">
        <w:t xml:space="preserve"> </w:t>
      </w:r>
      <w:r w:rsidRPr="00BF0635">
        <w:t>implementare</w:t>
      </w:r>
      <w:r w:rsidR="00007AB3">
        <w:t xml:space="preserve"> </w:t>
      </w:r>
      <w:r w:rsidRPr="00BF0635">
        <w:t>a</w:t>
      </w:r>
      <w:r w:rsidR="00007AB3">
        <w:t xml:space="preserve"> </w:t>
      </w:r>
      <w:r w:rsidRPr="00BF0635">
        <w:t>Strategiei</w:t>
      </w:r>
      <w:r w:rsidR="00007AB3">
        <w:t xml:space="preserve"> </w:t>
      </w:r>
      <w:r w:rsidRPr="00BF0635">
        <w:t>naționale</w:t>
      </w:r>
      <w:r w:rsidR="00007AB3">
        <w:t xml:space="preserve"> </w:t>
      </w:r>
      <w:r w:rsidRPr="00BF0635">
        <w:t>pentru</w:t>
      </w:r>
      <w:r w:rsidR="00007AB3">
        <w:t xml:space="preserve"> </w:t>
      </w:r>
      <w:r w:rsidRPr="00BF0635">
        <w:t>prevenirea</w:t>
      </w:r>
      <w:r w:rsidR="00007AB3">
        <w:t xml:space="preserve"> </w:t>
      </w:r>
      <w:r w:rsidRPr="00BF0635">
        <w:t>și</w:t>
      </w:r>
      <w:r w:rsidR="00007AB3">
        <w:t xml:space="preserve"> </w:t>
      </w:r>
      <w:r w:rsidRPr="00BF0635">
        <w:t>combaterea</w:t>
      </w:r>
      <w:r w:rsidR="00007AB3">
        <w:t xml:space="preserve"> </w:t>
      </w:r>
      <w:r w:rsidRPr="00BF0635">
        <w:t>antisemitismului,</w:t>
      </w:r>
      <w:r w:rsidR="00007AB3">
        <w:t xml:space="preserve"> </w:t>
      </w:r>
      <w:r w:rsidRPr="00BF0635">
        <w:t>xenofobiei,</w:t>
      </w:r>
      <w:r w:rsidR="00007AB3">
        <w:t xml:space="preserve"> </w:t>
      </w:r>
      <w:r w:rsidRPr="00BF0635">
        <w:t>radicalizării</w:t>
      </w:r>
      <w:r w:rsidR="00007AB3">
        <w:t xml:space="preserve"> </w:t>
      </w:r>
      <w:r w:rsidRPr="00BF0635">
        <w:t>și</w:t>
      </w:r>
      <w:r w:rsidR="00007AB3">
        <w:t xml:space="preserve"> </w:t>
      </w:r>
      <w:r w:rsidRPr="00BF0635">
        <w:t>discursului</w:t>
      </w:r>
      <w:r w:rsidR="00007AB3">
        <w:t xml:space="preserve"> </w:t>
      </w:r>
      <w:r w:rsidRPr="00BF0635">
        <w:t>instigator</w:t>
      </w:r>
      <w:r w:rsidR="00007AB3">
        <w:t xml:space="preserve"> </w:t>
      </w:r>
      <w:r w:rsidRPr="00BF0635">
        <w:t>la</w:t>
      </w:r>
      <w:r w:rsidR="00007AB3">
        <w:t xml:space="preserve"> </w:t>
      </w:r>
      <w:r w:rsidRPr="00BF0635">
        <w:t>ură,</w:t>
      </w:r>
      <w:r w:rsidR="00007AB3">
        <w:t xml:space="preserve"> </w:t>
      </w:r>
      <w:r w:rsidRPr="00BF0635">
        <w:t>aferentă</w:t>
      </w:r>
      <w:r w:rsidR="00007AB3">
        <w:t xml:space="preserve"> </w:t>
      </w:r>
      <w:r w:rsidRPr="00BF0635">
        <w:t>perioadei</w:t>
      </w:r>
      <w:r w:rsidR="00007AB3">
        <w:t xml:space="preserve"> </w:t>
      </w:r>
      <w:r w:rsidRPr="00BF0635">
        <w:t>2021-2023</w:t>
      </w:r>
      <w:bookmarkEnd w:id="124"/>
    </w:p>
    <w:p w14:paraId="4F0B176A" w14:textId="0233C9B1" w:rsidR="00BF0635" w:rsidRPr="00BF0635" w:rsidRDefault="00BF0635" w:rsidP="00BF0635">
      <w:r w:rsidRPr="00BF0635">
        <w:t>Guvernul</w:t>
      </w:r>
      <w:r w:rsidR="00007AB3">
        <w:t xml:space="preserve"> </w:t>
      </w:r>
      <w:r w:rsidRPr="00BF0635">
        <w:t>României</w:t>
      </w:r>
      <w:r w:rsidR="00007AB3">
        <w:t xml:space="preserve"> </w:t>
      </w:r>
      <w:r w:rsidRPr="00BF0635">
        <w:t>a</w:t>
      </w:r>
      <w:r w:rsidR="00007AB3">
        <w:t xml:space="preserve"> </w:t>
      </w:r>
      <w:r w:rsidRPr="00BF0635">
        <w:t>adoptat</w:t>
      </w:r>
      <w:r w:rsidR="00007AB3">
        <w:t xml:space="preserve"> </w:t>
      </w:r>
      <w:r w:rsidRPr="00BF0635">
        <w:t>raportul</w:t>
      </w:r>
      <w:r w:rsidR="00007AB3">
        <w:t xml:space="preserve"> </w:t>
      </w:r>
      <w:r w:rsidRPr="00BF0635">
        <w:t>de</w:t>
      </w:r>
      <w:r w:rsidR="00007AB3">
        <w:t xml:space="preserve"> </w:t>
      </w:r>
      <w:r w:rsidRPr="00BF0635">
        <w:t>implementare</w:t>
      </w:r>
      <w:r w:rsidR="00007AB3">
        <w:t xml:space="preserve"> </w:t>
      </w:r>
      <w:r w:rsidRPr="00BF0635">
        <w:t>a</w:t>
      </w:r>
      <w:r w:rsidR="00007AB3">
        <w:t xml:space="preserve"> </w:t>
      </w:r>
      <w:r w:rsidRPr="00BF0635">
        <w:rPr>
          <w:i/>
          <w:iCs/>
        </w:rPr>
        <w:t>Strategiei</w:t>
      </w:r>
      <w:r w:rsidR="00007AB3">
        <w:rPr>
          <w:i/>
          <w:iCs/>
        </w:rPr>
        <w:t xml:space="preserve"> </w:t>
      </w:r>
      <w:r w:rsidRPr="00BF0635">
        <w:rPr>
          <w:i/>
          <w:iCs/>
        </w:rPr>
        <w:t>naționale</w:t>
      </w:r>
      <w:r w:rsidR="00007AB3">
        <w:rPr>
          <w:i/>
          <w:iCs/>
        </w:rPr>
        <w:t xml:space="preserve"> </w:t>
      </w:r>
      <w:r w:rsidRPr="00BF0635">
        <w:rPr>
          <w:i/>
          <w:iCs/>
        </w:rPr>
        <w:t>pentru</w:t>
      </w:r>
      <w:r w:rsidR="00007AB3">
        <w:rPr>
          <w:i/>
          <w:iCs/>
        </w:rPr>
        <w:t xml:space="preserve"> </w:t>
      </w:r>
      <w:r w:rsidRPr="00BF0635">
        <w:rPr>
          <w:i/>
          <w:iCs/>
        </w:rPr>
        <w:t>prevenirea</w:t>
      </w:r>
      <w:r w:rsidR="00007AB3">
        <w:rPr>
          <w:i/>
          <w:iCs/>
        </w:rPr>
        <w:t xml:space="preserve"> </w:t>
      </w:r>
      <w:r w:rsidRPr="00BF0635">
        <w:rPr>
          <w:i/>
          <w:iCs/>
        </w:rPr>
        <w:t>și</w:t>
      </w:r>
      <w:r w:rsidR="00007AB3">
        <w:rPr>
          <w:i/>
          <w:iCs/>
        </w:rPr>
        <w:t xml:space="preserve"> </w:t>
      </w:r>
      <w:r w:rsidRPr="00BF0635">
        <w:rPr>
          <w:i/>
          <w:iCs/>
        </w:rPr>
        <w:t>combaterea</w:t>
      </w:r>
      <w:r w:rsidR="00007AB3">
        <w:rPr>
          <w:i/>
          <w:iCs/>
        </w:rPr>
        <w:t xml:space="preserve"> </w:t>
      </w:r>
      <w:r w:rsidRPr="00BF0635">
        <w:rPr>
          <w:i/>
          <w:iCs/>
        </w:rPr>
        <w:t>antisemitismului,</w:t>
      </w:r>
      <w:r w:rsidR="00007AB3">
        <w:rPr>
          <w:i/>
          <w:iCs/>
        </w:rPr>
        <w:t xml:space="preserve"> </w:t>
      </w:r>
      <w:r w:rsidRPr="00BF0635">
        <w:rPr>
          <w:i/>
          <w:iCs/>
        </w:rPr>
        <w:t>xenofobiei,</w:t>
      </w:r>
      <w:r w:rsidR="00007AB3">
        <w:rPr>
          <w:i/>
          <w:iCs/>
        </w:rPr>
        <w:t xml:space="preserve"> </w:t>
      </w:r>
      <w:r w:rsidRPr="00BF0635">
        <w:rPr>
          <w:i/>
          <w:iCs/>
        </w:rPr>
        <w:t>radicalizării</w:t>
      </w:r>
      <w:r w:rsidR="00007AB3">
        <w:rPr>
          <w:i/>
          <w:iCs/>
        </w:rPr>
        <w:t xml:space="preserve"> </w:t>
      </w:r>
      <w:r w:rsidRPr="00BF0635">
        <w:rPr>
          <w:i/>
          <w:iCs/>
        </w:rPr>
        <w:t>și</w:t>
      </w:r>
      <w:r w:rsidR="00007AB3">
        <w:rPr>
          <w:i/>
          <w:iCs/>
        </w:rPr>
        <w:t xml:space="preserve"> </w:t>
      </w:r>
      <w:r w:rsidRPr="00BF0635">
        <w:rPr>
          <w:i/>
          <w:iCs/>
        </w:rPr>
        <w:t>discursului</w:t>
      </w:r>
      <w:r w:rsidR="00007AB3">
        <w:rPr>
          <w:i/>
          <w:iCs/>
        </w:rPr>
        <w:t xml:space="preserve"> </w:t>
      </w:r>
      <w:r w:rsidRPr="00BF0635">
        <w:rPr>
          <w:i/>
          <w:iCs/>
        </w:rPr>
        <w:t>instigator</w:t>
      </w:r>
      <w:r w:rsidR="00007AB3">
        <w:rPr>
          <w:i/>
          <w:iCs/>
        </w:rPr>
        <w:t xml:space="preserve"> </w:t>
      </w:r>
      <w:r w:rsidRPr="00BF0635">
        <w:rPr>
          <w:i/>
          <w:iCs/>
        </w:rPr>
        <w:t>la</w:t>
      </w:r>
      <w:r w:rsidR="00007AB3">
        <w:rPr>
          <w:i/>
          <w:iCs/>
        </w:rPr>
        <w:t xml:space="preserve"> </w:t>
      </w:r>
      <w:r w:rsidRPr="00BF0635">
        <w:rPr>
          <w:i/>
          <w:iCs/>
        </w:rPr>
        <w:t>ură,</w:t>
      </w:r>
      <w:r w:rsidR="00007AB3">
        <w:rPr>
          <w:i/>
          <w:iCs/>
        </w:rPr>
        <w:t xml:space="preserve"> </w:t>
      </w:r>
      <w:r w:rsidRPr="00BF0635">
        <w:rPr>
          <w:i/>
          <w:iCs/>
        </w:rPr>
        <w:t>aferentă</w:t>
      </w:r>
      <w:r w:rsidR="00007AB3">
        <w:rPr>
          <w:i/>
          <w:iCs/>
        </w:rPr>
        <w:t xml:space="preserve"> </w:t>
      </w:r>
      <w:r w:rsidRPr="00BF0635">
        <w:rPr>
          <w:i/>
          <w:iCs/>
        </w:rPr>
        <w:t>perioadei</w:t>
      </w:r>
      <w:r w:rsidR="00007AB3">
        <w:rPr>
          <w:i/>
          <w:iCs/>
        </w:rPr>
        <w:t xml:space="preserve"> </w:t>
      </w:r>
      <w:r w:rsidRPr="00BF0635">
        <w:rPr>
          <w:i/>
          <w:iCs/>
        </w:rPr>
        <w:t>2021-2023</w:t>
      </w:r>
      <w:r w:rsidR="00007AB3">
        <w:rPr>
          <w:i/>
          <w:iCs/>
        </w:rPr>
        <w:t xml:space="preserve"> </w:t>
      </w:r>
      <w:r w:rsidRPr="00BF0635">
        <w:t>și</w:t>
      </w:r>
      <w:r w:rsidR="00007AB3">
        <w:t xml:space="preserve"> </w:t>
      </w:r>
      <w:r w:rsidRPr="00BF0635">
        <w:t>a</w:t>
      </w:r>
      <w:r w:rsidR="00007AB3">
        <w:t xml:space="preserve"> </w:t>
      </w:r>
      <w:r w:rsidRPr="00BF0635">
        <w:t>Planului</w:t>
      </w:r>
      <w:r w:rsidR="00007AB3">
        <w:t xml:space="preserve"> </w:t>
      </w:r>
      <w:r w:rsidRPr="00BF0635">
        <w:t>sau</w:t>
      </w:r>
      <w:r w:rsidR="00007AB3">
        <w:t xml:space="preserve"> </w:t>
      </w:r>
      <w:r w:rsidRPr="00BF0635">
        <w:t>de</w:t>
      </w:r>
      <w:r w:rsidR="00007AB3">
        <w:t xml:space="preserve"> </w:t>
      </w:r>
      <w:r w:rsidRPr="00BF0635">
        <w:t>Acțiune</w:t>
      </w:r>
      <w:r w:rsidRPr="00BF0635">
        <w:rPr>
          <w:i/>
          <w:iCs/>
        </w:rPr>
        <w:t>,</w:t>
      </w:r>
      <w:r w:rsidR="00007AB3">
        <w:t xml:space="preserve"> </w:t>
      </w:r>
      <w:r w:rsidRPr="00BF0635">
        <w:t>după</w:t>
      </w:r>
      <w:r w:rsidR="00007AB3">
        <w:t xml:space="preserve"> </w:t>
      </w:r>
      <w:r w:rsidRPr="00BF0635">
        <w:t>o</w:t>
      </w:r>
      <w:r w:rsidR="00007AB3">
        <w:t xml:space="preserve"> </w:t>
      </w:r>
      <w:r w:rsidRPr="00BF0635">
        <w:t>perioadă</w:t>
      </w:r>
      <w:r w:rsidR="00007AB3">
        <w:t xml:space="preserve"> </w:t>
      </w:r>
      <w:r w:rsidRPr="00BF0635">
        <w:t>de</w:t>
      </w:r>
      <w:r w:rsidR="00007AB3">
        <w:t xml:space="preserve"> </w:t>
      </w:r>
      <w:r w:rsidRPr="00BF0635">
        <w:t>doi</w:t>
      </w:r>
      <w:r w:rsidR="00007AB3">
        <w:t xml:space="preserve"> </w:t>
      </w:r>
      <w:r w:rsidRPr="00BF0635">
        <w:t>ani</w:t>
      </w:r>
      <w:r w:rsidR="00007AB3">
        <w:t xml:space="preserve"> </w:t>
      </w:r>
      <w:r w:rsidRPr="00BF0635">
        <w:t>de</w:t>
      </w:r>
      <w:r w:rsidR="00007AB3">
        <w:t xml:space="preserve"> </w:t>
      </w:r>
      <w:r w:rsidRPr="00BF0635">
        <w:t>coordonare,</w:t>
      </w:r>
      <w:r w:rsidR="00007AB3">
        <w:t xml:space="preserve"> </w:t>
      </w:r>
      <w:r w:rsidRPr="00BF0635">
        <w:t>monitorizare</w:t>
      </w:r>
      <w:r w:rsidR="00007AB3">
        <w:t xml:space="preserve"> </w:t>
      </w:r>
      <w:r w:rsidRPr="00BF0635">
        <w:t>și</w:t>
      </w:r>
      <w:r w:rsidR="00007AB3">
        <w:t xml:space="preserve"> </w:t>
      </w:r>
      <w:r w:rsidRPr="00BF0635">
        <w:t>evaluare</w:t>
      </w:r>
      <w:r w:rsidR="00007AB3">
        <w:t xml:space="preserve"> </w:t>
      </w:r>
      <w:r w:rsidRPr="00BF0635">
        <w:t>a</w:t>
      </w:r>
      <w:r w:rsidR="00007AB3">
        <w:t xml:space="preserve"> </w:t>
      </w:r>
      <w:r w:rsidRPr="00BF0635">
        <w:t>acțiunilor</w:t>
      </w:r>
      <w:r w:rsidR="00007AB3">
        <w:t xml:space="preserve"> </w:t>
      </w:r>
      <w:r w:rsidRPr="00BF0635">
        <w:t>prevăzute</w:t>
      </w:r>
      <w:r w:rsidR="00007AB3">
        <w:t xml:space="preserve"> </w:t>
      </w:r>
      <w:r w:rsidRPr="00BF0635">
        <w:t>de</w:t>
      </w:r>
      <w:r w:rsidR="00007AB3">
        <w:t xml:space="preserve"> </w:t>
      </w:r>
      <w:r w:rsidRPr="00BF0635">
        <w:t>Plan.</w:t>
      </w:r>
    </w:p>
    <w:p w14:paraId="778E2415" w14:textId="0D4D6D1F" w:rsidR="00BF0635" w:rsidRPr="00BF0635" w:rsidRDefault="00BF0635" w:rsidP="00BF0635">
      <w:r w:rsidRPr="00BF0635">
        <w:rPr>
          <w:i/>
          <w:iCs/>
        </w:rPr>
        <w:t>Strategia</w:t>
      </w:r>
      <w:r w:rsidR="00007AB3">
        <w:rPr>
          <w:i/>
          <w:iCs/>
        </w:rPr>
        <w:t xml:space="preserve"> </w:t>
      </w:r>
      <w:r w:rsidRPr="00BF0635">
        <w:rPr>
          <w:i/>
          <w:iCs/>
        </w:rPr>
        <w:t>națională</w:t>
      </w:r>
      <w:r w:rsidR="00007AB3">
        <w:rPr>
          <w:i/>
          <w:iCs/>
        </w:rPr>
        <w:t xml:space="preserve"> </w:t>
      </w:r>
      <w:r w:rsidRPr="00BF0635">
        <w:rPr>
          <w:i/>
          <w:iCs/>
        </w:rPr>
        <w:t>pentru</w:t>
      </w:r>
      <w:r w:rsidR="00007AB3">
        <w:rPr>
          <w:i/>
          <w:iCs/>
        </w:rPr>
        <w:t xml:space="preserve"> </w:t>
      </w:r>
      <w:r w:rsidRPr="00BF0635">
        <w:rPr>
          <w:i/>
          <w:iCs/>
        </w:rPr>
        <w:t>prevenirea</w:t>
      </w:r>
      <w:r w:rsidR="00007AB3">
        <w:rPr>
          <w:i/>
          <w:iCs/>
        </w:rPr>
        <w:t xml:space="preserve"> </w:t>
      </w:r>
      <w:r w:rsidRPr="00BF0635">
        <w:rPr>
          <w:i/>
          <w:iCs/>
        </w:rPr>
        <w:t>și</w:t>
      </w:r>
      <w:r w:rsidR="00007AB3">
        <w:rPr>
          <w:i/>
          <w:iCs/>
        </w:rPr>
        <w:t xml:space="preserve"> </w:t>
      </w:r>
      <w:r w:rsidRPr="00BF0635">
        <w:rPr>
          <w:i/>
          <w:iCs/>
        </w:rPr>
        <w:t>combaterea</w:t>
      </w:r>
      <w:r w:rsidR="00007AB3">
        <w:rPr>
          <w:i/>
          <w:iCs/>
        </w:rPr>
        <w:t xml:space="preserve"> </w:t>
      </w:r>
      <w:r w:rsidRPr="00BF0635">
        <w:rPr>
          <w:i/>
          <w:iCs/>
        </w:rPr>
        <w:t>antisemitismului,</w:t>
      </w:r>
      <w:r w:rsidR="00007AB3">
        <w:rPr>
          <w:i/>
          <w:iCs/>
        </w:rPr>
        <w:t xml:space="preserve"> </w:t>
      </w:r>
      <w:r w:rsidRPr="00BF0635">
        <w:rPr>
          <w:i/>
          <w:iCs/>
        </w:rPr>
        <w:t>xenofobiei,</w:t>
      </w:r>
      <w:r w:rsidR="00007AB3">
        <w:rPr>
          <w:i/>
          <w:iCs/>
        </w:rPr>
        <w:t xml:space="preserve"> </w:t>
      </w:r>
      <w:r w:rsidRPr="00BF0635">
        <w:rPr>
          <w:i/>
          <w:iCs/>
        </w:rPr>
        <w:t>radicalizării</w:t>
      </w:r>
      <w:r w:rsidR="00007AB3">
        <w:rPr>
          <w:i/>
          <w:iCs/>
        </w:rPr>
        <w:t xml:space="preserve"> </w:t>
      </w:r>
      <w:r w:rsidRPr="00BF0635">
        <w:rPr>
          <w:i/>
          <w:iCs/>
        </w:rPr>
        <w:t>și</w:t>
      </w:r>
      <w:r w:rsidR="00007AB3">
        <w:rPr>
          <w:i/>
          <w:iCs/>
        </w:rPr>
        <w:t xml:space="preserve"> </w:t>
      </w:r>
      <w:r w:rsidRPr="00BF0635">
        <w:rPr>
          <w:i/>
          <w:iCs/>
        </w:rPr>
        <w:t>discursului</w:t>
      </w:r>
      <w:r w:rsidR="00007AB3">
        <w:rPr>
          <w:i/>
          <w:iCs/>
        </w:rPr>
        <w:t xml:space="preserve"> </w:t>
      </w:r>
      <w:r w:rsidRPr="00BF0635">
        <w:rPr>
          <w:i/>
          <w:iCs/>
        </w:rPr>
        <w:t>instigator</w:t>
      </w:r>
      <w:r w:rsidR="00007AB3">
        <w:rPr>
          <w:i/>
          <w:iCs/>
        </w:rPr>
        <w:t xml:space="preserve"> </w:t>
      </w:r>
      <w:r w:rsidRPr="00BF0635">
        <w:rPr>
          <w:i/>
          <w:iCs/>
        </w:rPr>
        <w:t>la</w:t>
      </w:r>
      <w:r w:rsidR="00007AB3">
        <w:rPr>
          <w:i/>
          <w:iCs/>
        </w:rPr>
        <w:t xml:space="preserve"> </w:t>
      </w:r>
      <w:r w:rsidRPr="00BF0635">
        <w:rPr>
          <w:i/>
          <w:iCs/>
        </w:rPr>
        <w:t>ură,</w:t>
      </w:r>
      <w:r w:rsidR="00007AB3">
        <w:rPr>
          <w:i/>
          <w:iCs/>
        </w:rPr>
        <w:t xml:space="preserve"> </w:t>
      </w:r>
      <w:r w:rsidRPr="00BF0635">
        <w:rPr>
          <w:i/>
          <w:iCs/>
        </w:rPr>
        <w:t>aferentă</w:t>
      </w:r>
      <w:r w:rsidR="00007AB3">
        <w:rPr>
          <w:i/>
          <w:iCs/>
        </w:rPr>
        <w:t xml:space="preserve"> </w:t>
      </w:r>
      <w:r w:rsidRPr="00BF0635">
        <w:rPr>
          <w:i/>
          <w:iCs/>
        </w:rPr>
        <w:t>perioadei</w:t>
      </w:r>
      <w:r w:rsidR="00007AB3">
        <w:rPr>
          <w:i/>
          <w:iCs/>
        </w:rPr>
        <w:t xml:space="preserve"> </w:t>
      </w:r>
      <w:r w:rsidRPr="00BF0635">
        <w:rPr>
          <w:i/>
          <w:iCs/>
        </w:rPr>
        <w:t>2021-2023</w:t>
      </w:r>
      <w:r w:rsidR="00007AB3">
        <w:rPr>
          <w:i/>
          <w:iCs/>
        </w:rPr>
        <w:t xml:space="preserve"> </w:t>
      </w:r>
      <w:r w:rsidRPr="00BF0635">
        <w:t>și</w:t>
      </w:r>
      <w:r w:rsidR="00007AB3">
        <w:t xml:space="preserve"> </w:t>
      </w:r>
      <w:r w:rsidRPr="00BF0635">
        <w:rPr>
          <w:i/>
          <w:iCs/>
        </w:rPr>
        <w:t>Planul</w:t>
      </w:r>
      <w:r w:rsidR="00007AB3">
        <w:rPr>
          <w:i/>
          <w:iCs/>
        </w:rPr>
        <w:t xml:space="preserve"> </w:t>
      </w:r>
      <w:r w:rsidRPr="00BF0635">
        <w:rPr>
          <w:i/>
          <w:iCs/>
        </w:rPr>
        <w:t>de</w:t>
      </w:r>
      <w:r w:rsidR="00007AB3">
        <w:rPr>
          <w:i/>
          <w:iCs/>
        </w:rPr>
        <w:t xml:space="preserve"> </w:t>
      </w:r>
      <w:r w:rsidRPr="00BF0635">
        <w:rPr>
          <w:i/>
          <w:iCs/>
        </w:rPr>
        <w:t>Acțiune</w:t>
      </w:r>
      <w:r w:rsidR="00007AB3">
        <w:t xml:space="preserve"> </w:t>
      </w:r>
      <w:r w:rsidRPr="00BF0635">
        <w:t>conex</w:t>
      </w:r>
      <w:r w:rsidR="00007AB3">
        <w:t xml:space="preserve"> </w:t>
      </w:r>
      <w:r w:rsidRPr="00BF0635">
        <w:t>au</w:t>
      </w:r>
      <w:r w:rsidR="00007AB3">
        <w:t xml:space="preserve"> </w:t>
      </w:r>
      <w:r w:rsidRPr="00BF0635">
        <w:t>fost</w:t>
      </w:r>
      <w:r w:rsidR="00007AB3">
        <w:t xml:space="preserve"> </w:t>
      </w:r>
      <w:r w:rsidRPr="00BF0635">
        <w:t>adoptate</w:t>
      </w:r>
      <w:r w:rsidR="00007AB3">
        <w:t xml:space="preserve"> </w:t>
      </w:r>
      <w:r w:rsidRPr="00BF0635">
        <w:t>de</w:t>
      </w:r>
      <w:r w:rsidR="00007AB3">
        <w:t xml:space="preserve"> </w:t>
      </w:r>
      <w:r w:rsidRPr="00BF0635">
        <w:t>Guvernul</w:t>
      </w:r>
      <w:r w:rsidR="00007AB3">
        <w:t xml:space="preserve"> </w:t>
      </w:r>
      <w:r w:rsidRPr="00BF0635">
        <w:t>României</w:t>
      </w:r>
      <w:r w:rsidR="00007AB3">
        <w:t xml:space="preserve"> </w:t>
      </w:r>
      <w:r w:rsidRPr="00BF0635">
        <w:t>prin</w:t>
      </w:r>
      <w:r w:rsidR="00007AB3">
        <w:t xml:space="preserve"> </w:t>
      </w:r>
      <w:r w:rsidRPr="00BF0635">
        <w:t>Hotărârea</w:t>
      </w:r>
      <w:r w:rsidR="00007AB3">
        <w:t xml:space="preserve"> </w:t>
      </w:r>
      <w:r w:rsidRPr="00BF0635">
        <w:t>nr.</w:t>
      </w:r>
      <w:r w:rsidR="00007AB3">
        <w:t xml:space="preserve"> </w:t>
      </w:r>
      <w:r w:rsidRPr="00BF0635">
        <w:t>539</w:t>
      </w:r>
      <w:r w:rsidR="00007AB3">
        <w:t xml:space="preserve"> </w:t>
      </w:r>
      <w:r w:rsidRPr="00BF0635">
        <w:t>din</w:t>
      </w:r>
      <w:r w:rsidR="00007AB3">
        <w:t xml:space="preserve"> </w:t>
      </w:r>
      <w:r w:rsidRPr="00BF0635">
        <w:t>13</w:t>
      </w:r>
      <w:r w:rsidR="00007AB3">
        <w:t xml:space="preserve"> </w:t>
      </w:r>
      <w:r w:rsidRPr="00BF0635">
        <w:t>mai</w:t>
      </w:r>
      <w:r w:rsidR="00007AB3">
        <w:t xml:space="preserve"> </w:t>
      </w:r>
      <w:r w:rsidRPr="00BF0635">
        <w:t>2021.</w:t>
      </w:r>
      <w:r w:rsidR="00007AB3">
        <w:t xml:space="preserve"> </w:t>
      </w:r>
      <w:r w:rsidRPr="00BF0635">
        <w:t>La</w:t>
      </w:r>
      <w:r w:rsidR="00007AB3">
        <w:t xml:space="preserve"> </w:t>
      </w:r>
      <w:r w:rsidRPr="00BF0635">
        <w:t>28</w:t>
      </w:r>
      <w:r w:rsidR="00007AB3">
        <w:t xml:space="preserve"> </w:t>
      </w:r>
      <w:r w:rsidRPr="00BF0635">
        <w:t>februarie</w:t>
      </w:r>
      <w:r w:rsidR="00007AB3">
        <w:t xml:space="preserve"> </w:t>
      </w:r>
      <w:r w:rsidRPr="00BF0635">
        <w:t>2022</w:t>
      </w:r>
      <w:r w:rsidR="00007AB3">
        <w:t xml:space="preserve"> </w:t>
      </w:r>
      <w:r w:rsidRPr="00BF0635">
        <w:t>a</w:t>
      </w:r>
      <w:r w:rsidR="00007AB3">
        <w:t xml:space="preserve"> </w:t>
      </w:r>
      <w:r w:rsidRPr="00BF0635">
        <w:t>fost</w:t>
      </w:r>
      <w:r w:rsidR="00007AB3">
        <w:t xml:space="preserve"> </w:t>
      </w:r>
      <w:r w:rsidRPr="00BF0635">
        <w:t>înființat,</w:t>
      </w:r>
      <w:r w:rsidR="00007AB3">
        <w:t xml:space="preserve"> </w:t>
      </w:r>
      <w:r w:rsidRPr="00BF0635">
        <w:t>prin</w:t>
      </w:r>
      <w:r w:rsidR="00007AB3">
        <w:t xml:space="preserve"> </w:t>
      </w:r>
      <w:r w:rsidRPr="00BF0635">
        <w:t>Decizia</w:t>
      </w:r>
      <w:r w:rsidR="00007AB3">
        <w:t xml:space="preserve"> </w:t>
      </w:r>
      <w:r w:rsidRPr="00BF0635">
        <w:t>Prim-Ministrului</w:t>
      </w:r>
      <w:r w:rsidR="00007AB3">
        <w:t xml:space="preserve"> </w:t>
      </w:r>
      <w:r w:rsidRPr="00BF0635">
        <w:t>nr.</w:t>
      </w:r>
      <w:r w:rsidR="00007AB3">
        <w:t xml:space="preserve"> </w:t>
      </w:r>
      <w:r w:rsidRPr="00BF0635">
        <w:t>173/28.02.2022,</w:t>
      </w:r>
      <w:r w:rsidR="00007AB3">
        <w:t xml:space="preserve"> </w:t>
      </w:r>
      <w:r w:rsidRPr="00BF0635">
        <w:t>un</w:t>
      </w:r>
      <w:r w:rsidR="00007AB3">
        <w:t xml:space="preserve"> </w:t>
      </w:r>
      <w:r w:rsidRPr="00BF0635">
        <w:t>Comitet</w:t>
      </w:r>
      <w:r w:rsidR="00007AB3">
        <w:t xml:space="preserve"> </w:t>
      </w:r>
      <w:r w:rsidRPr="00BF0635">
        <w:t>interministerial</w:t>
      </w:r>
      <w:r w:rsidR="00007AB3">
        <w:t xml:space="preserve"> </w:t>
      </w:r>
      <w:r w:rsidRPr="00BF0635">
        <w:t>pentru</w:t>
      </w:r>
      <w:r w:rsidR="00007AB3">
        <w:t xml:space="preserve"> </w:t>
      </w:r>
      <w:r w:rsidRPr="00BF0635">
        <w:t>monitorizarea</w:t>
      </w:r>
      <w:r w:rsidR="00007AB3">
        <w:t xml:space="preserve"> </w:t>
      </w:r>
      <w:r w:rsidRPr="00BF0635">
        <w:t>implementării</w:t>
      </w:r>
      <w:r w:rsidR="00007AB3">
        <w:t xml:space="preserve"> </w:t>
      </w:r>
      <w:r w:rsidRPr="00BF0635">
        <w:t>acesteia,</w:t>
      </w:r>
      <w:r w:rsidR="00007AB3">
        <w:t xml:space="preserve"> </w:t>
      </w:r>
      <w:r w:rsidRPr="00BF0635">
        <w:t>coordonat</w:t>
      </w:r>
      <w:r w:rsidR="00007AB3">
        <w:t xml:space="preserve"> </w:t>
      </w:r>
      <w:r w:rsidRPr="00BF0635">
        <w:t>la</w:t>
      </w:r>
      <w:r w:rsidR="00007AB3">
        <w:t xml:space="preserve"> </w:t>
      </w:r>
      <w:r w:rsidRPr="00BF0635">
        <w:t>nivel</w:t>
      </w:r>
      <w:r w:rsidR="00007AB3">
        <w:t xml:space="preserve"> </w:t>
      </w:r>
      <w:r w:rsidRPr="00BF0635">
        <w:t>de</w:t>
      </w:r>
      <w:r w:rsidR="00007AB3">
        <w:t xml:space="preserve"> </w:t>
      </w:r>
      <w:r w:rsidRPr="00BF0635">
        <w:t>secretar</w:t>
      </w:r>
      <w:r w:rsidR="00007AB3">
        <w:t xml:space="preserve"> </w:t>
      </w:r>
      <w:r w:rsidRPr="00BF0635">
        <w:t>de</w:t>
      </w:r>
      <w:r w:rsidR="00007AB3">
        <w:t xml:space="preserve"> </w:t>
      </w:r>
      <w:r w:rsidRPr="00BF0635">
        <w:t>stat</w:t>
      </w:r>
      <w:r w:rsidR="00007AB3">
        <w:t xml:space="preserve"> </w:t>
      </w:r>
      <w:r w:rsidRPr="00BF0635">
        <w:t>din</w:t>
      </w:r>
      <w:r w:rsidR="00007AB3">
        <w:t xml:space="preserve"> </w:t>
      </w:r>
      <w:r w:rsidRPr="00BF0635">
        <w:t>cadrul</w:t>
      </w:r>
      <w:r w:rsidR="00007AB3">
        <w:t xml:space="preserve"> </w:t>
      </w:r>
      <w:r w:rsidRPr="00BF0635">
        <w:t>Cancelariei</w:t>
      </w:r>
      <w:r w:rsidR="00007AB3">
        <w:t xml:space="preserve"> </w:t>
      </w:r>
      <w:r w:rsidRPr="00BF0635">
        <w:t>Prim-Ministrului.</w:t>
      </w:r>
      <w:r w:rsidR="00007AB3">
        <w:t xml:space="preserve"> </w:t>
      </w:r>
      <w:r w:rsidRPr="00BF0635">
        <w:t>Cadrul</w:t>
      </w:r>
      <w:r w:rsidR="00007AB3">
        <w:t xml:space="preserve"> </w:t>
      </w:r>
      <w:r w:rsidRPr="00BF0635">
        <w:t>permanent</w:t>
      </w:r>
      <w:r w:rsidR="00007AB3">
        <w:t xml:space="preserve"> </w:t>
      </w:r>
      <w:r w:rsidRPr="00BF0635">
        <w:t>de</w:t>
      </w:r>
      <w:r w:rsidR="00007AB3">
        <w:t xml:space="preserve"> </w:t>
      </w:r>
      <w:r w:rsidRPr="00BF0635">
        <w:t>discuție</w:t>
      </w:r>
      <w:r w:rsidR="00007AB3">
        <w:t xml:space="preserve"> </w:t>
      </w:r>
      <w:r w:rsidRPr="00BF0635">
        <w:t>între</w:t>
      </w:r>
      <w:r w:rsidR="00007AB3">
        <w:t xml:space="preserve"> </w:t>
      </w:r>
      <w:r w:rsidRPr="00BF0635">
        <w:t>instituții/autorități</w:t>
      </w:r>
      <w:r w:rsidR="00007AB3">
        <w:t xml:space="preserve"> </w:t>
      </w:r>
      <w:r w:rsidRPr="00BF0635">
        <w:t>și</w:t>
      </w:r>
      <w:r w:rsidR="00007AB3">
        <w:t xml:space="preserve"> </w:t>
      </w:r>
      <w:r w:rsidRPr="00BF0635">
        <w:t>societatea</w:t>
      </w:r>
      <w:r w:rsidR="00007AB3">
        <w:t xml:space="preserve"> </w:t>
      </w:r>
      <w:r w:rsidRPr="00BF0635">
        <w:t>civilă</w:t>
      </w:r>
      <w:r w:rsidR="00007AB3">
        <w:t xml:space="preserve"> </w:t>
      </w:r>
      <w:r w:rsidRPr="00BF0635">
        <w:t>creat</w:t>
      </w:r>
      <w:r w:rsidR="00007AB3">
        <w:t xml:space="preserve"> </w:t>
      </w:r>
      <w:r w:rsidRPr="00BF0635">
        <w:t>prin</w:t>
      </w:r>
      <w:r w:rsidR="00007AB3">
        <w:t xml:space="preserve"> </w:t>
      </w:r>
      <w:r w:rsidRPr="00BF0635">
        <w:t>intermediul</w:t>
      </w:r>
      <w:r w:rsidR="00007AB3">
        <w:t xml:space="preserve"> </w:t>
      </w:r>
      <w:r w:rsidRPr="00BF0635">
        <w:t>Comitetului</w:t>
      </w:r>
      <w:r w:rsidR="00007AB3">
        <w:t xml:space="preserve"> </w:t>
      </w:r>
      <w:r w:rsidRPr="00BF0635">
        <w:t>a</w:t>
      </w:r>
      <w:r w:rsidR="00007AB3">
        <w:t xml:space="preserve"> </w:t>
      </w:r>
      <w:r w:rsidRPr="00BF0635">
        <w:t>jucat</w:t>
      </w:r>
      <w:r w:rsidR="00007AB3">
        <w:t xml:space="preserve"> </w:t>
      </w:r>
      <w:r w:rsidRPr="00BF0635">
        <w:t>un</w:t>
      </w:r>
      <w:r w:rsidR="00007AB3">
        <w:t xml:space="preserve"> </w:t>
      </w:r>
      <w:r w:rsidRPr="00BF0635">
        <w:t>rol</w:t>
      </w:r>
      <w:r w:rsidR="00007AB3">
        <w:t xml:space="preserve"> </w:t>
      </w:r>
      <w:r w:rsidRPr="00BF0635">
        <w:t>deosebit</w:t>
      </w:r>
      <w:r w:rsidR="00007AB3">
        <w:t xml:space="preserve"> </w:t>
      </w:r>
      <w:r w:rsidRPr="00BF0635">
        <w:t>de</w:t>
      </w:r>
      <w:r w:rsidR="00007AB3">
        <w:t xml:space="preserve"> </w:t>
      </w:r>
      <w:r w:rsidRPr="00BF0635">
        <w:t>important</w:t>
      </w:r>
      <w:r w:rsidR="00007AB3">
        <w:t xml:space="preserve"> </w:t>
      </w:r>
      <w:r w:rsidRPr="00BF0635">
        <w:t>atât</w:t>
      </w:r>
      <w:r w:rsidR="00007AB3">
        <w:t xml:space="preserve"> </w:t>
      </w:r>
      <w:r w:rsidRPr="00BF0635">
        <w:t>în</w:t>
      </w:r>
      <w:r w:rsidR="00007AB3">
        <w:t xml:space="preserve"> </w:t>
      </w:r>
      <w:r w:rsidRPr="00BF0635">
        <w:t>ceea</w:t>
      </w:r>
      <w:r w:rsidR="00007AB3">
        <w:t xml:space="preserve"> </w:t>
      </w:r>
      <w:r w:rsidRPr="00BF0635">
        <w:t>ce</w:t>
      </w:r>
      <w:r w:rsidR="00007AB3">
        <w:t xml:space="preserve"> </w:t>
      </w:r>
      <w:r w:rsidRPr="00BF0635">
        <w:t>privește</w:t>
      </w:r>
      <w:r w:rsidR="00007AB3">
        <w:t xml:space="preserve"> </w:t>
      </w:r>
      <w:r w:rsidRPr="00BF0635">
        <w:t>demararea</w:t>
      </w:r>
      <w:r w:rsidR="00007AB3">
        <w:t xml:space="preserve"> </w:t>
      </w:r>
      <w:r w:rsidRPr="00BF0635">
        <w:t>tuturor</w:t>
      </w:r>
      <w:r w:rsidR="00007AB3">
        <w:t xml:space="preserve"> </w:t>
      </w:r>
      <w:r w:rsidRPr="00BF0635">
        <w:t>acțiunilor</w:t>
      </w:r>
      <w:r w:rsidR="00007AB3">
        <w:t xml:space="preserve"> </w:t>
      </w:r>
      <w:r w:rsidRPr="00BF0635">
        <w:t>principale,</w:t>
      </w:r>
      <w:r w:rsidR="00007AB3">
        <w:t xml:space="preserve"> </w:t>
      </w:r>
      <w:r w:rsidRPr="00BF0635">
        <w:t>cât</w:t>
      </w:r>
      <w:r w:rsidR="00007AB3">
        <w:t xml:space="preserve"> </w:t>
      </w:r>
      <w:r w:rsidRPr="00BF0635">
        <w:t>și</w:t>
      </w:r>
      <w:r w:rsidR="00007AB3">
        <w:t xml:space="preserve"> </w:t>
      </w:r>
      <w:r w:rsidRPr="00BF0635">
        <w:t>în</w:t>
      </w:r>
      <w:r w:rsidR="00007AB3">
        <w:t xml:space="preserve"> </w:t>
      </w:r>
      <w:r w:rsidRPr="00BF0635">
        <w:t>operaționalizarea</w:t>
      </w:r>
      <w:r w:rsidR="00007AB3">
        <w:t xml:space="preserve"> </w:t>
      </w:r>
      <w:r w:rsidRPr="00BF0635">
        <w:t>lor,</w:t>
      </w:r>
      <w:r w:rsidR="00007AB3">
        <w:t xml:space="preserve"> </w:t>
      </w:r>
      <w:r w:rsidRPr="00BF0635">
        <w:t>contribuind</w:t>
      </w:r>
      <w:r w:rsidR="00007AB3">
        <w:t xml:space="preserve"> </w:t>
      </w:r>
      <w:r w:rsidRPr="00BF0635">
        <w:t>decisiv</w:t>
      </w:r>
      <w:r w:rsidR="00007AB3">
        <w:t xml:space="preserve"> </w:t>
      </w:r>
      <w:r w:rsidRPr="00BF0635">
        <w:t>la</w:t>
      </w:r>
      <w:r w:rsidR="00007AB3">
        <w:t xml:space="preserve"> </w:t>
      </w:r>
      <w:r w:rsidRPr="00BF0635">
        <w:t>atingerea,</w:t>
      </w:r>
      <w:r w:rsidR="00007AB3">
        <w:t xml:space="preserve"> </w:t>
      </w:r>
      <w:r w:rsidRPr="00BF0635">
        <w:t>într-o</w:t>
      </w:r>
      <w:r w:rsidR="00007AB3">
        <w:t xml:space="preserve"> </w:t>
      </w:r>
      <w:r w:rsidRPr="00BF0635">
        <w:t>mare</w:t>
      </w:r>
      <w:r w:rsidR="00007AB3">
        <w:t xml:space="preserve"> </w:t>
      </w:r>
      <w:r w:rsidRPr="00BF0635">
        <w:t>măsură,</w:t>
      </w:r>
      <w:r w:rsidR="00007AB3">
        <w:t xml:space="preserve"> </w:t>
      </w:r>
      <w:r w:rsidRPr="00BF0635">
        <w:t>a</w:t>
      </w:r>
      <w:r w:rsidR="00007AB3">
        <w:t xml:space="preserve"> </w:t>
      </w:r>
      <w:r w:rsidRPr="00BF0635">
        <w:t>obiectivelor</w:t>
      </w:r>
      <w:r w:rsidR="00007AB3">
        <w:t xml:space="preserve"> </w:t>
      </w:r>
      <w:r w:rsidRPr="00BF0635">
        <w:t>generale</w:t>
      </w:r>
      <w:r w:rsidR="00007AB3">
        <w:t xml:space="preserve"> </w:t>
      </w:r>
      <w:r w:rsidRPr="00BF0635">
        <w:t>și</w:t>
      </w:r>
      <w:r w:rsidR="00007AB3">
        <w:t xml:space="preserve"> </w:t>
      </w:r>
      <w:r w:rsidRPr="00BF0635">
        <w:t>obiectivelor</w:t>
      </w:r>
      <w:r w:rsidR="00007AB3">
        <w:t xml:space="preserve"> </w:t>
      </w:r>
      <w:r w:rsidRPr="00BF0635">
        <w:t>specifice</w:t>
      </w:r>
      <w:r w:rsidR="00007AB3">
        <w:t xml:space="preserve"> </w:t>
      </w:r>
      <w:r w:rsidRPr="00BF0635">
        <w:t>ale</w:t>
      </w:r>
      <w:r w:rsidR="00007AB3">
        <w:t xml:space="preserve"> </w:t>
      </w:r>
      <w:r w:rsidRPr="00BF0635">
        <w:t>Strategiei.</w:t>
      </w:r>
    </w:p>
    <w:p w14:paraId="230B2D05" w14:textId="2FBE79C8" w:rsidR="00BF0635" w:rsidRPr="00BF0635" w:rsidRDefault="00BF0635" w:rsidP="00BF0635">
      <w:r w:rsidRPr="00BF0635">
        <w:t>Strategia,</w:t>
      </w:r>
      <w:r w:rsidR="00007AB3">
        <w:t xml:space="preserve"> </w:t>
      </w:r>
      <w:r w:rsidRPr="00BF0635">
        <w:t>care</w:t>
      </w:r>
      <w:r w:rsidR="00007AB3">
        <w:t xml:space="preserve"> </w:t>
      </w:r>
      <w:r w:rsidRPr="00BF0635">
        <w:t>a</w:t>
      </w:r>
      <w:r w:rsidR="00007AB3">
        <w:t xml:space="preserve"> </w:t>
      </w:r>
      <w:r w:rsidRPr="00BF0635">
        <w:t>fost</w:t>
      </w:r>
      <w:r w:rsidR="00007AB3">
        <w:t xml:space="preserve"> </w:t>
      </w:r>
      <w:r w:rsidRPr="00BF0635">
        <w:t>structurată</w:t>
      </w:r>
      <w:r w:rsidR="00007AB3">
        <w:t xml:space="preserve"> </w:t>
      </w:r>
      <w:r w:rsidRPr="00BF0635">
        <w:t>în</w:t>
      </w:r>
      <w:r w:rsidR="00007AB3">
        <w:t xml:space="preserve"> </w:t>
      </w:r>
      <w:r w:rsidRPr="00BF0635">
        <w:t>jurul</w:t>
      </w:r>
      <w:r w:rsidR="00007AB3">
        <w:t xml:space="preserve"> </w:t>
      </w:r>
      <w:r w:rsidRPr="00BF0635">
        <w:t>a</w:t>
      </w:r>
      <w:r w:rsidR="00007AB3">
        <w:t xml:space="preserve"> </w:t>
      </w:r>
      <w:r w:rsidRPr="00BF0635">
        <w:t>trei</w:t>
      </w:r>
      <w:r w:rsidR="00007AB3">
        <w:t xml:space="preserve"> </w:t>
      </w:r>
      <w:r w:rsidRPr="00BF0635">
        <w:t>obiective</w:t>
      </w:r>
      <w:r w:rsidR="00007AB3">
        <w:t xml:space="preserve"> </w:t>
      </w:r>
      <w:r w:rsidRPr="00BF0635">
        <w:t>generale,</w:t>
      </w:r>
      <w:r w:rsidR="00007AB3">
        <w:t xml:space="preserve"> </w:t>
      </w:r>
      <w:r w:rsidRPr="00BF0635">
        <w:t>12</w:t>
      </w:r>
      <w:r w:rsidR="00007AB3">
        <w:t xml:space="preserve"> </w:t>
      </w:r>
      <w:r w:rsidRPr="00BF0635">
        <w:t>obiective</w:t>
      </w:r>
      <w:r w:rsidR="00007AB3">
        <w:t xml:space="preserve"> </w:t>
      </w:r>
      <w:r w:rsidRPr="00BF0635">
        <w:t>specifice</w:t>
      </w:r>
      <w:r w:rsidR="00007AB3">
        <w:t xml:space="preserve"> </w:t>
      </w:r>
      <w:r w:rsidRPr="00BF0635">
        <w:t>și</w:t>
      </w:r>
      <w:r w:rsidR="00007AB3">
        <w:t xml:space="preserve"> </w:t>
      </w:r>
      <w:r w:rsidRPr="00BF0635">
        <w:t>36</w:t>
      </w:r>
      <w:r w:rsidR="00007AB3">
        <w:t xml:space="preserve"> </w:t>
      </w:r>
      <w:r w:rsidRPr="00BF0635">
        <w:t>de</w:t>
      </w:r>
      <w:r w:rsidR="00007AB3">
        <w:t xml:space="preserve"> </w:t>
      </w:r>
      <w:r w:rsidRPr="00BF0635">
        <w:t>acțiuni</w:t>
      </w:r>
      <w:r w:rsidR="00007AB3">
        <w:t xml:space="preserve"> </w:t>
      </w:r>
      <w:r w:rsidRPr="00BF0635">
        <w:t>principale,</w:t>
      </w:r>
      <w:r w:rsidR="00007AB3">
        <w:t xml:space="preserve"> </w:t>
      </w:r>
      <w:r w:rsidRPr="00BF0635">
        <w:t>a</w:t>
      </w:r>
      <w:r w:rsidR="00007AB3">
        <w:t xml:space="preserve"> </w:t>
      </w:r>
      <w:r w:rsidRPr="00BF0635">
        <w:t>urmărit</w:t>
      </w:r>
      <w:r w:rsidR="00007AB3">
        <w:t xml:space="preserve"> </w:t>
      </w:r>
      <w:r w:rsidRPr="00BF0635">
        <w:t>prevenirea</w:t>
      </w:r>
      <w:r w:rsidR="00007AB3">
        <w:t xml:space="preserve"> </w:t>
      </w:r>
      <w:r w:rsidRPr="00BF0635">
        <w:t>replicării</w:t>
      </w:r>
      <w:r w:rsidR="00007AB3">
        <w:t xml:space="preserve"> </w:t>
      </w:r>
      <w:r w:rsidRPr="00BF0635">
        <w:t>în</w:t>
      </w:r>
      <w:r w:rsidR="00007AB3">
        <w:t xml:space="preserve"> </w:t>
      </w:r>
      <w:r w:rsidRPr="00BF0635">
        <w:t>România</w:t>
      </w:r>
      <w:r w:rsidR="00007AB3">
        <w:t xml:space="preserve"> </w:t>
      </w:r>
      <w:r w:rsidRPr="00BF0635">
        <w:t>a</w:t>
      </w:r>
      <w:r w:rsidR="00007AB3">
        <w:t xml:space="preserve"> </w:t>
      </w:r>
      <w:r w:rsidRPr="00BF0635">
        <w:t>evoluțiilor</w:t>
      </w:r>
      <w:r w:rsidR="00007AB3">
        <w:t xml:space="preserve"> </w:t>
      </w:r>
      <w:r w:rsidRPr="00BF0635">
        <w:t>negative</w:t>
      </w:r>
      <w:r w:rsidR="00007AB3">
        <w:t xml:space="preserve"> </w:t>
      </w:r>
      <w:r w:rsidRPr="00BF0635">
        <w:t>înregistrate</w:t>
      </w:r>
      <w:r w:rsidR="00007AB3">
        <w:t xml:space="preserve"> </w:t>
      </w:r>
      <w:r w:rsidRPr="00BF0635">
        <w:t>pe</w:t>
      </w:r>
      <w:r w:rsidR="00007AB3">
        <w:t xml:space="preserve"> </w:t>
      </w:r>
      <w:r w:rsidRPr="00BF0635">
        <w:t>acest</w:t>
      </w:r>
      <w:r w:rsidR="00007AB3">
        <w:t xml:space="preserve"> </w:t>
      </w:r>
      <w:r w:rsidRPr="00BF0635">
        <w:t>palier</w:t>
      </w:r>
      <w:r w:rsidR="00007AB3">
        <w:t xml:space="preserve"> </w:t>
      </w:r>
      <w:r w:rsidRPr="00BF0635">
        <w:t>în</w:t>
      </w:r>
      <w:r w:rsidR="00007AB3">
        <w:t xml:space="preserve"> </w:t>
      </w:r>
      <w:r w:rsidRPr="00BF0635">
        <w:t>alte</w:t>
      </w:r>
      <w:r w:rsidR="00007AB3">
        <w:t xml:space="preserve"> </w:t>
      </w:r>
      <w:r w:rsidRPr="00BF0635">
        <w:t>țări,</w:t>
      </w:r>
      <w:r w:rsidR="00007AB3">
        <w:t xml:space="preserve"> </w:t>
      </w:r>
      <w:r w:rsidRPr="00BF0635">
        <w:t>asigurarea</w:t>
      </w:r>
      <w:r w:rsidR="00007AB3">
        <w:t xml:space="preserve"> </w:t>
      </w:r>
      <w:r w:rsidRPr="00BF0635">
        <w:t>instrumentelor</w:t>
      </w:r>
      <w:r w:rsidR="00007AB3">
        <w:t xml:space="preserve"> </w:t>
      </w:r>
      <w:r w:rsidRPr="00BF0635">
        <w:t>necesare</w:t>
      </w:r>
      <w:r w:rsidR="00007AB3">
        <w:t xml:space="preserve"> </w:t>
      </w:r>
      <w:r w:rsidRPr="00BF0635">
        <w:t>pentru</w:t>
      </w:r>
      <w:r w:rsidR="00007AB3">
        <w:t xml:space="preserve"> </w:t>
      </w:r>
      <w:r w:rsidRPr="00BF0635">
        <w:t>sancționarea</w:t>
      </w:r>
      <w:r w:rsidR="00007AB3">
        <w:t xml:space="preserve"> </w:t>
      </w:r>
      <w:r w:rsidRPr="00BF0635">
        <w:t>faptelor</w:t>
      </w:r>
      <w:r w:rsidR="00007AB3">
        <w:t xml:space="preserve"> </w:t>
      </w:r>
      <w:r w:rsidRPr="00BF0635">
        <w:t>asociate</w:t>
      </w:r>
      <w:r w:rsidR="00007AB3">
        <w:t xml:space="preserve"> </w:t>
      </w:r>
      <w:r w:rsidRPr="00BF0635">
        <w:t>antisemitismului,</w:t>
      </w:r>
      <w:r w:rsidR="00007AB3">
        <w:t xml:space="preserve"> </w:t>
      </w:r>
      <w:r w:rsidRPr="00BF0635">
        <w:t>xenofobiei,</w:t>
      </w:r>
      <w:r w:rsidR="00007AB3">
        <w:t xml:space="preserve"> </w:t>
      </w:r>
      <w:r w:rsidRPr="00BF0635">
        <w:t>radicalizării</w:t>
      </w:r>
      <w:r w:rsidR="00007AB3">
        <w:t xml:space="preserve"> </w:t>
      </w:r>
      <w:r w:rsidRPr="00BF0635">
        <w:t>şi</w:t>
      </w:r>
      <w:r w:rsidR="00007AB3">
        <w:t xml:space="preserve"> </w:t>
      </w:r>
      <w:r w:rsidRPr="00BF0635">
        <w:t>discursului</w:t>
      </w:r>
      <w:r w:rsidR="00007AB3">
        <w:t xml:space="preserve"> </w:t>
      </w:r>
      <w:r w:rsidRPr="00BF0635">
        <w:t>instigator</w:t>
      </w:r>
      <w:r w:rsidR="00007AB3">
        <w:t xml:space="preserve"> </w:t>
      </w:r>
      <w:r w:rsidRPr="00BF0635">
        <w:t>la</w:t>
      </w:r>
      <w:r w:rsidR="00007AB3">
        <w:t xml:space="preserve"> </w:t>
      </w:r>
      <w:r w:rsidRPr="00BF0635">
        <w:t>ură,</w:t>
      </w:r>
      <w:r w:rsidR="00007AB3">
        <w:t xml:space="preserve"> </w:t>
      </w:r>
      <w:r w:rsidRPr="00BF0635">
        <w:t>precum</w:t>
      </w:r>
      <w:r w:rsidR="00007AB3">
        <w:t xml:space="preserve"> </w:t>
      </w:r>
      <w:r w:rsidRPr="00BF0635">
        <w:t>și</w:t>
      </w:r>
      <w:r w:rsidR="00007AB3">
        <w:t xml:space="preserve"> </w:t>
      </w:r>
      <w:r w:rsidRPr="00BF0635">
        <w:t>corelarea</w:t>
      </w:r>
      <w:r w:rsidR="00007AB3">
        <w:t xml:space="preserve"> </w:t>
      </w:r>
      <w:r w:rsidRPr="00BF0635">
        <w:t>eforturilor</w:t>
      </w:r>
      <w:r w:rsidR="00007AB3">
        <w:t xml:space="preserve"> </w:t>
      </w:r>
      <w:r w:rsidRPr="00BF0635">
        <w:t>sectoriale</w:t>
      </w:r>
      <w:r w:rsidR="00007AB3">
        <w:t xml:space="preserve"> </w:t>
      </w:r>
      <w:r w:rsidRPr="00BF0635">
        <w:t>dedicate</w:t>
      </w:r>
      <w:r w:rsidR="00007AB3">
        <w:t xml:space="preserve"> </w:t>
      </w:r>
      <w:r w:rsidRPr="00BF0635">
        <w:t>prevenirii</w:t>
      </w:r>
      <w:r w:rsidR="00007AB3">
        <w:t xml:space="preserve"> </w:t>
      </w:r>
      <w:r w:rsidRPr="00BF0635">
        <w:t>și</w:t>
      </w:r>
      <w:r w:rsidR="00007AB3">
        <w:t xml:space="preserve"> </w:t>
      </w:r>
      <w:r w:rsidRPr="00BF0635">
        <w:t>combaterii</w:t>
      </w:r>
      <w:r w:rsidR="00007AB3">
        <w:t xml:space="preserve"> </w:t>
      </w:r>
      <w:r w:rsidRPr="00BF0635">
        <w:t>antisemitismul,</w:t>
      </w:r>
      <w:r w:rsidR="00007AB3">
        <w:t xml:space="preserve"> </w:t>
      </w:r>
      <w:r w:rsidRPr="00BF0635">
        <w:t>xenofobiei,</w:t>
      </w:r>
      <w:r w:rsidR="00007AB3">
        <w:t xml:space="preserve"> </w:t>
      </w:r>
      <w:r w:rsidRPr="00BF0635">
        <w:t>radicalizării</w:t>
      </w:r>
      <w:r w:rsidR="00007AB3">
        <w:t xml:space="preserve"> </w:t>
      </w:r>
      <w:r w:rsidRPr="00BF0635">
        <w:t>și</w:t>
      </w:r>
      <w:r w:rsidR="00007AB3">
        <w:t xml:space="preserve"> </w:t>
      </w:r>
      <w:r w:rsidRPr="00BF0635">
        <w:t>discursului</w:t>
      </w:r>
      <w:r w:rsidR="00007AB3">
        <w:t xml:space="preserve"> </w:t>
      </w:r>
      <w:r w:rsidRPr="00BF0635">
        <w:t>instigator</w:t>
      </w:r>
      <w:r w:rsidR="00007AB3">
        <w:t xml:space="preserve"> </w:t>
      </w:r>
      <w:r w:rsidRPr="00BF0635">
        <w:t>la</w:t>
      </w:r>
      <w:r w:rsidR="00007AB3">
        <w:t xml:space="preserve"> </w:t>
      </w:r>
      <w:r w:rsidRPr="00BF0635">
        <w:t>ură.</w:t>
      </w:r>
    </w:p>
    <w:p w14:paraId="7ECAE829" w14:textId="4EDA974E" w:rsidR="00BF0635" w:rsidRPr="00BF0635" w:rsidRDefault="00BF0635" w:rsidP="00BF0635">
      <w:r w:rsidRPr="00BF0635">
        <w:t>Evaluarea</w:t>
      </w:r>
      <w:r w:rsidR="00007AB3">
        <w:t xml:space="preserve"> </w:t>
      </w:r>
      <w:r w:rsidRPr="00BF0635">
        <w:t>la</w:t>
      </w:r>
      <w:r w:rsidR="00007AB3">
        <w:t xml:space="preserve"> </w:t>
      </w:r>
      <w:r w:rsidRPr="00BF0635">
        <w:t>final</w:t>
      </w:r>
      <w:r w:rsidR="00007AB3">
        <w:t xml:space="preserve"> </w:t>
      </w:r>
      <w:r w:rsidRPr="00BF0635">
        <w:t>de</w:t>
      </w:r>
      <w:r w:rsidR="00007AB3">
        <w:t xml:space="preserve"> </w:t>
      </w:r>
      <w:r w:rsidRPr="00BF0635">
        <w:t>ciclu</w:t>
      </w:r>
      <w:r w:rsidR="00007AB3">
        <w:t xml:space="preserve"> </w:t>
      </w:r>
      <w:r w:rsidRPr="00BF0635">
        <w:t>de</w:t>
      </w:r>
      <w:r w:rsidR="00007AB3">
        <w:t xml:space="preserve"> </w:t>
      </w:r>
      <w:r w:rsidRPr="00BF0635">
        <w:t>implementare</w:t>
      </w:r>
      <w:r w:rsidR="00007AB3">
        <w:t xml:space="preserve"> </w:t>
      </w:r>
      <w:r w:rsidRPr="00BF0635">
        <w:t>arată</w:t>
      </w:r>
      <w:r w:rsidR="00007AB3">
        <w:t xml:space="preserve"> </w:t>
      </w:r>
      <w:r w:rsidRPr="00BF0635">
        <w:t>că</w:t>
      </w:r>
      <w:r w:rsidR="00007AB3">
        <w:t xml:space="preserve"> </w:t>
      </w:r>
      <w:r w:rsidRPr="00BF0635">
        <w:t>cea</w:t>
      </w:r>
      <w:r w:rsidR="00007AB3">
        <w:t xml:space="preserve"> </w:t>
      </w:r>
      <w:r w:rsidRPr="00BF0635">
        <w:t>mai</w:t>
      </w:r>
      <w:r w:rsidR="00007AB3">
        <w:t xml:space="preserve"> </w:t>
      </w:r>
      <w:r w:rsidRPr="00BF0635">
        <w:t>mare</w:t>
      </w:r>
      <w:r w:rsidR="00007AB3">
        <w:t xml:space="preserve"> </w:t>
      </w:r>
      <w:r w:rsidRPr="00BF0635">
        <w:t>parte</w:t>
      </w:r>
      <w:r w:rsidR="00007AB3">
        <w:t xml:space="preserve"> </w:t>
      </w:r>
      <w:r w:rsidRPr="00BF0635">
        <w:t>a</w:t>
      </w:r>
      <w:r w:rsidR="00007AB3">
        <w:t xml:space="preserve"> </w:t>
      </w:r>
      <w:r w:rsidRPr="00BF0635">
        <w:t>acțiunilor</w:t>
      </w:r>
      <w:r w:rsidR="00007AB3">
        <w:t xml:space="preserve"> </w:t>
      </w:r>
      <w:r w:rsidRPr="00BF0635">
        <w:t>a</w:t>
      </w:r>
      <w:r w:rsidR="00007AB3">
        <w:t xml:space="preserve"> </w:t>
      </w:r>
      <w:r w:rsidRPr="00BF0635">
        <w:t>corespuns</w:t>
      </w:r>
      <w:r w:rsidR="00007AB3">
        <w:t xml:space="preserve"> </w:t>
      </w:r>
      <w:r w:rsidRPr="00BF0635">
        <w:t>cu</w:t>
      </w:r>
      <w:r w:rsidR="00007AB3">
        <w:t xml:space="preserve"> </w:t>
      </w:r>
      <w:r w:rsidRPr="00BF0635">
        <w:t>angajamentele</w:t>
      </w:r>
      <w:r w:rsidR="00007AB3">
        <w:t xml:space="preserve"> </w:t>
      </w:r>
      <w:r w:rsidRPr="00BF0635">
        <w:t>asumate</w:t>
      </w:r>
      <w:r w:rsidR="00007AB3">
        <w:t xml:space="preserve"> </w:t>
      </w:r>
      <w:r w:rsidRPr="00BF0635">
        <w:t>de</w:t>
      </w:r>
      <w:r w:rsidR="00007AB3">
        <w:t xml:space="preserve"> </w:t>
      </w:r>
      <w:r w:rsidRPr="00BF0635">
        <w:t>instituțiile</w:t>
      </w:r>
      <w:r w:rsidR="00007AB3">
        <w:t xml:space="preserve"> </w:t>
      </w:r>
      <w:r w:rsidRPr="00BF0635">
        <w:t>responsabile,</w:t>
      </w:r>
      <w:r w:rsidR="00007AB3">
        <w:t xml:space="preserve"> </w:t>
      </w:r>
      <w:r w:rsidRPr="00BF0635">
        <w:t>în</w:t>
      </w:r>
      <w:r w:rsidR="00007AB3">
        <w:t xml:space="preserve"> </w:t>
      </w:r>
      <w:r w:rsidRPr="00BF0635">
        <w:t>pofida</w:t>
      </w:r>
      <w:r w:rsidR="00007AB3">
        <w:t xml:space="preserve"> </w:t>
      </w:r>
      <w:r w:rsidRPr="00BF0635">
        <w:t>provocărilor</w:t>
      </w:r>
      <w:r w:rsidR="00007AB3">
        <w:t xml:space="preserve"> </w:t>
      </w:r>
      <w:r w:rsidRPr="00BF0635">
        <w:t>apărute</w:t>
      </w:r>
      <w:r w:rsidR="00007AB3">
        <w:t xml:space="preserve"> </w:t>
      </w:r>
      <w:r w:rsidRPr="00BF0635">
        <w:t>îndeosebi</w:t>
      </w:r>
      <w:r w:rsidR="00007AB3">
        <w:t xml:space="preserve"> </w:t>
      </w:r>
      <w:r w:rsidRPr="00BF0635">
        <w:t>pe</w:t>
      </w:r>
      <w:r w:rsidR="00007AB3">
        <w:t xml:space="preserve"> </w:t>
      </w:r>
      <w:r w:rsidRPr="00BF0635">
        <w:t>fondul</w:t>
      </w:r>
      <w:r w:rsidR="00007AB3">
        <w:t xml:space="preserve"> </w:t>
      </w:r>
      <w:r w:rsidRPr="00BF0635">
        <w:t>dificultății</w:t>
      </w:r>
      <w:r w:rsidR="00007AB3">
        <w:t xml:space="preserve"> </w:t>
      </w:r>
      <w:r w:rsidRPr="00BF0635">
        <w:t>identificării</w:t>
      </w:r>
      <w:r w:rsidR="00007AB3">
        <w:t xml:space="preserve"> </w:t>
      </w:r>
      <w:r w:rsidRPr="00BF0635">
        <w:t>surselor</w:t>
      </w:r>
      <w:r w:rsidR="00007AB3">
        <w:t xml:space="preserve"> </w:t>
      </w:r>
      <w:r w:rsidRPr="00BF0635">
        <w:t>de</w:t>
      </w:r>
      <w:r w:rsidR="00007AB3">
        <w:t xml:space="preserve"> </w:t>
      </w:r>
      <w:r w:rsidRPr="00BF0635">
        <w:t>finanțare,</w:t>
      </w:r>
      <w:r w:rsidR="00007AB3">
        <w:t xml:space="preserve"> </w:t>
      </w:r>
      <w:r w:rsidRPr="00BF0635">
        <w:t>resurselor</w:t>
      </w:r>
      <w:r w:rsidR="00007AB3">
        <w:t xml:space="preserve"> </w:t>
      </w:r>
      <w:r w:rsidRPr="00BF0635">
        <w:t>alocate</w:t>
      </w:r>
      <w:r w:rsidR="00007AB3">
        <w:t xml:space="preserve"> </w:t>
      </w:r>
      <w:r w:rsidRPr="00BF0635">
        <w:t>sau</w:t>
      </w:r>
      <w:r w:rsidR="00007AB3">
        <w:t xml:space="preserve"> </w:t>
      </w:r>
      <w:r w:rsidRPr="00BF0635">
        <w:t>impedimentelor</w:t>
      </w:r>
      <w:r w:rsidR="00007AB3">
        <w:t xml:space="preserve"> </w:t>
      </w:r>
      <w:r w:rsidRPr="00BF0635">
        <w:t>de</w:t>
      </w:r>
      <w:r w:rsidR="00007AB3">
        <w:t xml:space="preserve"> </w:t>
      </w:r>
      <w:r w:rsidRPr="00BF0635">
        <w:t>ordin</w:t>
      </w:r>
      <w:r w:rsidR="00007AB3">
        <w:t xml:space="preserve"> </w:t>
      </w:r>
      <w:r w:rsidRPr="00BF0635">
        <w:t>birocratic.</w:t>
      </w:r>
    </w:p>
    <w:p w14:paraId="49397ACF" w14:textId="74B42EC2" w:rsidR="00BF0635" w:rsidRPr="00BF0635" w:rsidRDefault="00BF0635" w:rsidP="00BF0635">
      <w:r w:rsidRPr="00BF0635">
        <w:t>Din</w:t>
      </w:r>
      <w:r w:rsidR="00007AB3">
        <w:t xml:space="preserve"> </w:t>
      </w:r>
      <w:r w:rsidRPr="00BF0635">
        <w:t>perspectivă</w:t>
      </w:r>
      <w:r w:rsidR="00007AB3">
        <w:t xml:space="preserve"> </w:t>
      </w:r>
      <w:r w:rsidRPr="00BF0635">
        <w:t>cantitativă,</w:t>
      </w:r>
      <w:r w:rsidR="00007AB3">
        <w:t xml:space="preserve"> </w:t>
      </w:r>
      <w:r w:rsidRPr="00BF0635">
        <w:t>au</w:t>
      </w:r>
      <w:r w:rsidR="00007AB3">
        <w:t xml:space="preserve"> </w:t>
      </w:r>
      <w:r w:rsidRPr="00BF0635">
        <w:t>fost</w:t>
      </w:r>
      <w:r w:rsidR="00007AB3">
        <w:t xml:space="preserve"> </w:t>
      </w:r>
      <w:r w:rsidRPr="00BF0635">
        <w:t>realizate</w:t>
      </w:r>
      <w:r w:rsidR="00007AB3">
        <w:t xml:space="preserve"> </w:t>
      </w:r>
      <w:r w:rsidRPr="00BF0635">
        <w:t>progrese</w:t>
      </w:r>
      <w:r w:rsidR="00007AB3">
        <w:t xml:space="preserve"> </w:t>
      </w:r>
      <w:r w:rsidRPr="00BF0635">
        <w:t>semnificative</w:t>
      </w:r>
      <w:r w:rsidR="00007AB3">
        <w:t xml:space="preserve"> </w:t>
      </w:r>
      <w:r w:rsidRPr="00BF0635">
        <w:t>astfel</w:t>
      </w:r>
      <w:r w:rsidR="00007AB3">
        <w:t xml:space="preserve"> </w:t>
      </w:r>
      <w:r w:rsidRPr="00BF0635">
        <w:t>încât,</w:t>
      </w:r>
      <w:r w:rsidR="00007AB3">
        <w:t xml:space="preserve"> </w:t>
      </w:r>
      <w:r w:rsidRPr="00BF0635">
        <w:t>raportat</w:t>
      </w:r>
      <w:r w:rsidR="00007AB3">
        <w:t xml:space="preserve"> </w:t>
      </w:r>
      <w:r w:rsidRPr="00BF0635">
        <w:t>la</w:t>
      </w:r>
      <w:r w:rsidR="00007AB3">
        <w:t xml:space="preserve"> </w:t>
      </w:r>
      <w:r w:rsidRPr="00BF0635">
        <w:t>cele</w:t>
      </w:r>
      <w:r w:rsidR="00007AB3">
        <w:t xml:space="preserve"> </w:t>
      </w:r>
      <w:r w:rsidRPr="00BF0635">
        <w:t>36</w:t>
      </w:r>
      <w:r w:rsidR="00007AB3">
        <w:t xml:space="preserve"> </w:t>
      </w:r>
      <w:r w:rsidRPr="00BF0635">
        <w:t>de</w:t>
      </w:r>
      <w:r w:rsidR="00007AB3">
        <w:t xml:space="preserve"> </w:t>
      </w:r>
      <w:r w:rsidRPr="00BF0635">
        <w:t>acțiuni</w:t>
      </w:r>
      <w:r w:rsidR="00007AB3">
        <w:t xml:space="preserve"> </w:t>
      </w:r>
      <w:r w:rsidRPr="00BF0635">
        <w:t>principale</w:t>
      </w:r>
      <w:r w:rsidR="00007AB3">
        <w:t xml:space="preserve"> </w:t>
      </w:r>
      <w:r w:rsidRPr="00BF0635">
        <w:t>incluse</w:t>
      </w:r>
      <w:r w:rsidR="00007AB3">
        <w:t xml:space="preserve"> </w:t>
      </w:r>
      <w:r w:rsidRPr="00BF0635">
        <w:t>în</w:t>
      </w:r>
      <w:r w:rsidR="00007AB3">
        <w:t xml:space="preserve"> </w:t>
      </w:r>
      <w:r w:rsidRPr="00BF0635">
        <w:t>Planul</w:t>
      </w:r>
      <w:r w:rsidR="00007AB3">
        <w:t xml:space="preserve"> </w:t>
      </w:r>
      <w:r w:rsidRPr="00BF0635">
        <w:t>de</w:t>
      </w:r>
      <w:r w:rsidR="00007AB3">
        <w:t xml:space="preserve"> </w:t>
      </w:r>
      <w:r w:rsidRPr="00BF0635">
        <w:t>Acțiune,</w:t>
      </w:r>
      <w:r w:rsidR="00007AB3">
        <w:t xml:space="preserve"> </w:t>
      </w:r>
      <w:r w:rsidRPr="00BF0635">
        <w:t>gradul</w:t>
      </w:r>
      <w:r w:rsidR="00007AB3">
        <w:t xml:space="preserve"> </w:t>
      </w:r>
      <w:r w:rsidRPr="00BF0635">
        <w:t>de</w:t>
      </w:r>
      <w:r w:rsidR="00007AB3">
        <w:t xml:space="preserve"> </w:t>
      </w:r>
      <w:r w:rsidRPr="00BF0635">
        <w:t>implementare</w:t>
      </w:r>
      <w:r w:rsidR="00007AB3">
        <w:t xml:space="preserve"> </w:t>
      </w:r>
      <w:r w:rsidRPr="00BF0635">
        <w:t>este</w:t>
      </w:r>
      <w:r w:rsidR="00007AB3">
        <w:t xml:space="preserve"> </w:t>
      </w:r>
      <w:r w:rsidRPr="00BF0635">
        <w:t>de</w:t>
      </w:r>
      <w:r w:rsidR="00007AB3">
        <w:t xml:space="preserve"> </w:t>
      </w:r>
      <w:r w:rsidRPr="00BF0635">
        <w:t>78%,</w:t>
      </w:r>
      <w:r w:rsidR="00007AB3">
        <w:t xml:space="preserve"> </w:t>
      </w:r>
      <w:r w:rsidRPr="00BF0635">
        <w:t>cu</w:t>
      </w:r>
      <w:r w:rsidR="00007AB3">
        <w:t xml:space="preserve"> </w:t>
      </w:r>
      <w:r w:rsidRPr="00BF0635">
        <w:t>28</w:t>
      </w:r>
      <w:r w:rsidR="00007AB3">
        <w:t xml:space="preserve"> </w:t>
      </w:r>
      <w:r w:rsidRPr="00BF0635">
        <w:t>de</w:t>
      </w:r>
      <w:r w:rsidR="00007AB3">
        <w:t xml:space="preserve"> </w:t>
      </w:r>
      <w:r w:rsidRPr="00BF0635">
        <w:t>acțiuni</w:t>
      </w:r>
      <w:r w:rsidR="00007AB3">
        <w:t xml:space="preserve"> </w:t>
      </w:r>
      <w:r w:rsidRPr="00BF0635">
        <w:t>principale</w:t>
      </w:r>
      <w:r w:rsidR="00007AB3">
        <w:t xml:space="preserve"> </w:t>
      </w:r>
      <w:r w:rsidRPr="00BF0635">
        <w:t>implementate</w:t>
      </w:r>
      <w:r w:rsidR="00007AB3">
        <w:t xml:space="preserve"> </w:t>
      </w:r>
      <w:r w:rsidRPr="00BF0635">
        <w:t>și</w:t>
      </w:r>
      <w:r w:rsidR="00007AB3">
        <w:t xml:space="preserve"> </w:t>
      </w:r>
      <w:r w:rsidRPr="00BF0635">
        <w:t>8</w:t>
      </w:r>
      <w:r w:rsidR="00007AB3">
        <w:t xml:space="preserve"> </w:t>
      </w:r>
      <w:r w:rsidRPr="00BF0635">
        <w:t>acțiuni</w:t>
      </w:r>
      <w:r w:rsidR="00007AB3">
        <w:t xml:space="preserve"> </w:t>
      </w:r>
      <w:r w:rsidRPr="00BF0635">
        <w:t>principale</w:t>
      </w:r>
      <w:r w:rsidR="00007AB3">
        <w:t xml:space="preserve"> </w:t>
      </w:r>
      <w:r w:rsidRPr="00BF0635">
        <w:t>doar</w:t>
      </w:r>
      <w:r w:rsidR="00007AB3">
        <w:t xml:space="preserve"> </w:t>
      </w:r>
      <w:r w:rsidRPr="00BF0635">
        <w:t>parțial</w:t>
      </w:r>
      <w:r w:rsidR="00007AB3">
        <w:t xml:space="preserve"> </w:t>
      </w:r>
      <w:r w:rsidRPr="00BF0635">
        <w:t>implementate.</w:t>
      </w:r>
    </w:p>
    <w:p w14:paraId="3D29323D" w14:textId="3C7836F2" w:rsidR="00BF0635" w:rsidRPr="00BF0635" w:rsidRDefault="00BF0635" w:rsidP="00BF0635">
      <w:r w:rsidRPr="00BF0635">
        <w:t>Trebuie,</w:t>
      </w:r>
      <w:r w:rsidR="00007AB3">
        <w:t xml:space="preserve"> </w:t>
      </w:r>
      <w:r w:rsidRPr="00BF0635">
        <w:t>de</w:t>
      </w:r>
      <w:r w:rsidR="00007AB3">
        <w:t xml:space="preserve"> </w:t>
      </w:r>
      <w:r w:rsidRPr="00BF0635">
        <w:t>asemenea,</w:t>
      </w:r>
      <w:r w:rsidR="00007AB3">
        <w:t xml:space="preserve"> </w:t>
      </w:r>
      <w:r w:rsidRPr="00BF0635">
        <w:t>avut</w:t>
      </w:r>
      <w:r w:rsidR="00007AB3">
        <w:t xml:space="preserve"> </w:t>
      </w:r>
      <w:r w:rsidRPr="00BF0635">
        <w:t>în</w:t>
      </w:r>
      <w:r w:rsidR="00007AB3">
        <w:t xml:space="preserve"> </w:t>
      </w:r>
      <w:r w:rsidRPr="00BF0635">
        <w:t>vedere</w:t>
      </w:r>
      <w:r w:rsidR="00007AB3">
        <w:t xml:space="preserve"> </w:t>
      </w:r>
      <w:r w:rsidRPr="00BF0635">
        <w:t>faptul</w:t>
      </w:r>
      <w:r w:rsidR="00007AB3">
        <w:t xml:space="preserve"> </w:t>
      </w:r>
      <w:r w:rsidRPr="00BF0635">
        <w:t>că</w:t>
      </w:r>
      <w:r w:rsidR="00007AB3">
        <w:t xml:space="preserve"> </w:t>
      </w:r>
      <w:r w:rsidRPr="00BF0635">
        <w:t>o</w:t>
      </w:r>
      <w:r w:rsidR="00007AB3">
        <w:t xml:space="preserve"> </w:t>
      </w:r>
      <w:r w:rsidRPr="00BF0635">
        <w:t>serie</w:t>
      </w:r>
      <w:r w:rsidR="00007AB3">
        <w:t xml:space="preserve"> </w:t>
      </w:r>
      <w:r w:rsidRPr="00BF0635">
        <w:t>de</w:t>
      </w:r>
      <w:r w:rsidR="00007AB3">
        <w:t xml:space="preserve"> </w:t>
      </w:r>
      <w:r w:rsidRPr="00BF0635">
        <w:t>acțiuni</w:t>
      </w:r>
      <w:r w:rsidR="00007AB3">
        <w:t xml:space="preserve"> </w:t>
      </w:r>
      <w:r w:rsidRPr="00BF0635">
        <w:t>au</w:t>
      </w:r>
      <w:r w:rsidR="00007AB3">
        <w:t xml:space="preserve"> </w:t>
      </w:r>
      <w:r w:rsidRPr="00BF0635">
        <w:t>avut</w:t>
      </w:r>
      <w:r w:rsidR="00007AB3">
        <w:t xml:space="preserve"> </w:t>
      </w:r>
      <w:r w:rsidRPr="00BF0635">
        <w:t>efecte</w:t>
      </w:r>
      <w:r w:rsidR="00007AB3">
        <w:t xml:space="preserve"> </w:t>
      </w:r>
      <w:r w:rsidRPr="00BF0635">
        <w:t>imediate</w:t>
      </w:r>
      <w:r w:rsidR="00007AB3">
        <w:t xml:space="preserve"> </w:t>
      </w:r>
      <w:r w:rsidRPr="00BF0635">
        <w:t>implementării</w:t>
      </w:r>
      <w:r w:rsidR="00007AB3">
        <w:t xml:space="preserve"> </w:t>
      </w:r>
      <w:r w:rsidRPr="00BF0635">
        <w:t>și</w:t>
      </w:r>
      <w:r w:rsidR="00007AB3">
        <w:t xml:space="preserve"> </w:t>
      </w:r>
      <w:r w:rsidRPr="00BF0635">
        <w:t>rezultate</w:t>
      </w:r>
      <w:r w:rsidR="00007AB3">
        <w:t xml:space="preserve"> </w:t>
      </w:r>
      <w:r w:rsidRPr="00BF0635">
        <w:t>concrete,</w:t>
      </w:r>
      <w:r w:rsidR="00007AB3">
        <w:t xml:space="preserve"> </w:t>
      </w:r>
      <w:r w:rsidRPr="00BF0635">
        <w:t>însă</w:t>
      </w:r>
      <w:r w:rsidR="00007AB3">
        <w:t xml:space="preserve"> </w:t>
      </w:r>
      <w:r w:rsidRPr="00BF0635">
        <w:t>cele</w:t>
      </w:r>
      <w:r w:rsidR="00007AB3">
        <w:t xml:space="preserve"> </w:t>
      </w:r>
      <w:r w:rsidRPr="00BF0635">
        <w:t>mai</w:t>
      </w:r>
      <w:r w:rsidR="00007AB3">
        <w:t xml:space="preserve"> </w:t>
      </w:r>
      <w:r w:rsidRPr="00BF0635">
        <w:t>multe</w:t>
      </w:r>
      <w:r w:rsidR="00007AB3">
        <w:t xml:space="preserve"> </w:t>
      </w:r>
      <w:r w:rsidRPr="00BF0635">
        <w:t>dintre</w:t>
      </w:r>
      <w:r w:rsidR="00007AB3">
        <w:t xml:space="preserve"> </w:t>
      </w:r>
      <w:r w:rsidRPr="00BF0635">
        <w:t>acestea</w:t>
      </w:r>
      <w:r w:rsidR="00007AB3">
        <w:t xml:space="preserve"> </w:t>
      </w:r>
      <w:r w:rsidRPr="00BF0635">
        <w:t>vor</w:t>
      </w:r>
      <w:r w:rsidR="00007AB3">
        <w:t xml:space="preserve"> </w:t>
      </w:r>
      <w:r w:rsidRPr="00BF0635">
        <w:t>produce</w:t>
      </w:r>
      <w:r w:rsidR="00007AB3">
        <w:t xml:space="preserve"> </w:t>
      </w:r>
      <w:r w:rsidRPr="00BF0635">
        <w:t>efecte</w:t>
      </w:r>
      <w:r w:rsidR="00007AB3">
        <w:t xml:space="preserve"> </w:t>
      </w:r>
      <w:r w:rsidRPr="00BF0635">
        <w:t>vizibile</w:t>
      </w:r>
      <w:r w:rsidR="00007AB3">
        <w:t xml:space="preserve"> </w:t>
      </w:r>
      <w:r w:rsidRPr="00BF0635">
        <w:t>în</w:t>
      </w:r>
      <w:r w:rsidR="00007AB3">
        <w:t xml:space="preserve"> </w:t>
      </w:r>
      <w:r w:rsidRPr="00BF0635">
        <w:t>societate</w:t>
      </w:r>
      <w:r w:rsidR="00007AB3">
        <w:t xml:space="preserve"> </w:t>
      </w:r>
      <w:r w:rsidRPr="00BF0635">
        <w:t>într-un</w:t>
      </w:r>
      <w:r w:rsidR="00007AB3">
        <w:t xml:space="preserve"> </w:t>
      </w:r>
      <w:r w:rsidRPr="00BF0635">
        <w:t>orizont</w:t>
      </w:r>
      <w:r w:rsidR="00007AB3">
        <w:t xml:space="preserve"> </w:t>
      </w:r>
      <w:r w:rsidRPr="00BF0635">
        <w:t>de</w:t>
      </w:r>
      <w:r w:rsidR="00007AB3">
        <w:t xml:space="preserve"> </w:t>
      </w:r>
      <w:r w:rsidRPr="00BF0635">
        <w:t>timp</w:t>
      </w:r>
      <w:r w:rsidR="00007AB3">
        <w:t xml:space="preserve"> </w:t>
      </w:r>
      <w:r w:rsidRPr="00BF0635">
        <w:t>mai</w:t>
      </w:r>
      <w:r w:rsidR="00007AB3">
        <w:t xml:space="preserve"> </w:t>
      </w:r>
      <w:r w:rsidRPr="00BF0635">
        <w:t>larg.</w:t>
      </w:r>
    </w:p>
    <w:p w14:paraId="70791C3C" w14:textId="0F0DB05C" w:rsidR="00BF0635" w:rsidRPr="00BF0635" w:rsidRDefault="00BF0635" w:rsidP="00BF0635">
      <w:r w:rsidRPr="00BF0635">
        <w:t>Guvernul</w:t>
      </w:r>
      <w:r w:rsidR="00007AB3">
        <w:t xml:space="preserve"> </w:t>
      </w:r>
      <w:r w:rsidRPr="00BF0635">
        <w:t>României</w:t>
      </w:r>
      <w:r w:rsidR="00007AB3">
        <w:t xml:space="preserve"> </w:t>
      </w:r>
      <w:r w:rsidRPr="00BF0635">
        <w:t>rămâne</w:t>
      </w:r>
      <w:r w:rsidR="00007AB3">
        <w:t xml:space="preserve"> </w:t>
      </w:r>
      <w:r w:rsidRPr="00BF0635">
        <w:t>ferm</w:t>
      </w:r>
      <w:r w:rsidR="00007AB3">
        <w:t xml:space="preserve"> </w:t>
      </w:r>
      <w:r w:rsidRPr="00BF0635">
        <w:t>angajat</w:t>
      </w:r>
      <w:r w:rsidR="00007AB3">
        <w:t xml:space="preserve"> </w:t>
      </w:r>
      <w:r w:rsidRPr="00BF0635">
        <w:t>obiectivelor</w:t>
      </w:r>
      <w:r w:rsidR="00007AB3">
        <w:t xml:space="preserve"> </w:t>
      </w:r>
      <w:r w:rsidRPr="00BF0635">
        <w:t>de</w:t>
      </w:r>
      <w:r w:rsidR="00007AB3">
        <w:t xml:space="preserve"> </w:t>
      </w:r>
      <w:r w:rsidRPr="00BF0635">
        <w:t>combatere</w:t>
      </w:r>
      <w:r w:rsidR="00007AB3">
        <w:t xml:space="preserve"> </w:t>
      </w:r>
      <w:r w:rsidRPr="00BF0635">
        <w:t>a</w:t>
      </w:r>
      <w:r w:rsidR="00007AB3">
        <w:t xml:space="preserve"> </w:t>
      </w:r>
      <w:r w:rsidRPr="00BF0635">
        <w:t>antisemitismului,</w:t>
      </w:r>
      <w:r w:rsidR="00007AB3">
        <w:t xml:space="preserve"> </w:t>
      </w:r>
      <w:r w:rsidRPr="00BF0635">
        <w:t>xenofobiei,</w:t>
      </w:r>
      <w:r w:rsidR="00007AB3">
        <w:t xml:space="preserve"> </w:t>
      </w:r>
      <w:r w:rsidRPr="00BF0635">
        <w:t>radicalizării</w:t>
      </w:r>
      <w:r w:rsidR="00007AB3">
        <w:t xml:space="preserve"> </w:t>
      </w:r>
      <w:r w:rsidRPr="00BF0635">
        <w:t>și</w:t>
      </w:r>
      <w:r w:rsidR="00007AB3">
        <w:t xml:space="preserve"> </w:t>
      </w:r>
      <w:r w:rsidRPr="00BF0635">
        <w:t>discursului</w:t>
      </w:r>
      <w:r w:rsidR="00007AB3">
        <w:t xml:space="preserve"> </w:t>
      </w:r>
      <w:r w:rsidRPr="00BF0635">
        <w:t>instigator</w:t>
      </w:r>
      <w:r w:rsidR="00007AB3">
        <w:t xml:space="preserve"> </w:t>
      </w:r>
      <w:r w:rsidRPr="00BF0635">
        <w:t>la</w:t>
      </w:r>
      <w:r w:rsidR="00007AB3">
        <w:t xml:space="preserve"> </w:t>
      </w:r>
      <w:r w:rsidRPr="00BF0635">
        <w:t>ură,</w:t>
      </w:r>
      <w:r w:rsidR="00007AB3">
        <w:t xml:space="preserve"> </w:t>
      </w:r>
      <w:r w:rsidRPr="00BF0635">
        <w:t>păstrării</w:t>
      </w:r>
      <w:r w:rsidR="00007AB3">
        <w:t xml:space="preserve"> </w:t>
      </w:r>
      <w:r w:rsidRPr="00BF0635">
        <w:t>memoriei</w:t>
      </w:r>
      <w:r w:rsidR="00007AB3">
        <w:t xml:space="preserve"> </w:t>
      </w:r>
      <w:r w:rsidRPr="00BF0635">
        <w:t>Holocaustului</w:t>
      </w:r>
      <w:r w:rsidR="00007AB3">
        <w:t xml:space="preserve"> </w:t>
      </w:r>
      <w:r w:rsidRPr="00BF0635">
        <w:t>și</w:t>
      </w:r>
      <w:r w:rsidR="00007AB3">
        <w:t xml:space="preserve"> </w:t>
      </w:r>
      <w:r w:rsidRPr="00BF0635">
        <w:t>susținerii</w:t>
      </w:r>
      <w:r w:rsidR="00007AB3">
        <w:t xml:space="preserve"> </w:t>
      </w:r>
      <w:r w:rsidRPr="00BF0635">
        <w:t>educației</w:t>
      </w:r>
      <w:r w:rsidR="00007AB3">
        <w:t xml:space="preserve"> </w:t>
      </w:r>
      <w:r w:rsidRPr="00BF0635">
        <w:t>și</w:t>
      </w:r>
      <w:r w:rsidR="00007AB3">
        <w:t xml:space="preserve"> </w:t>
      </w:r>
      <w:r w:rsidRPr="00BF0635">
        <w:t>a</w:t>
      </w:r>
      <w:r w:rsidR="00007AB3">
        <w:t xml:space="preserve"> </w:t>
      </w:r>
      <w:r w:rsidRPr="00BF0635">
        <w:t>cercetării</w:t>
      </w:r>
      <w:r w:rsidR="00007AB3">
        <w:t xml:space="preserve"> </w:t>
      </w:r>
      <w:r w:rsidRPr="00BF0635">
        <w:t>despre</w:t>
      </w:r>
      <w:r w:rsidR="00007AB3">
        <w:t xml:space="preserve"> </w:t>
      </w:r>
      <w:r w:rsidRPr="00BF0635">
        <w:t>Holocaust.</w:t>
      </w:r>
      <w:r w:rsidR="00007AB3">
        <w:t xml:space="preserve"> </w:t>
      </w:r>
      <w:r w:rsidRPr="00BF0635">
        <w:t>Demersurile</w:t>
      </w:r>
      <w:r w:rsidR="00007AB3">
        <w:t xml:space="preserve"> </w:t>
      </w:r>
      <w:r w:rsidRPr="00BF0635">
        <w:t>viitoare</w:t>
      </w:r>
      <w:r w:rsidR="00007AB3">
        <w:t xml:space="preserve"> </w:t>
      </w:r>
      <w:r w:rsidRPr="00BF0635">
        <w:t>vizează</w:t>
      </w:r>
      <w:r w:rsidR="00007AB3">
        <w:t xml:space="preserve"> </w:t>
      </w:r>
      <w:r w:rsidRPr="00BF0635">
        <w:t>adoptarea</w:t>
      </w:r>
      <w:r w:rsidR="00007AB3">
        <w:t xml:space="preserve"> </w:t>
      </w:r>
      <w:r w:rsidRPr="00BF0635">
        <w:t>unui</w:t>
      </w:r>
      <w:r w:rsidR="00007AB3">
        <w:t xml:space="preserve"> </w:t>
      </w:r>
      <w:r w:rsidRPr="00BF0635">
        <w:t>nou</w:t>
      </w:r>
      <w:r w:rsidR="00007AB3">
        <w:t xml:space="preserve"> </w:t>
      </w:r>
      <w:r w:rsidRPr="00BF0635">
        <w:t>cadru</w:t>
      </w:r>
      <w:r w:rsidR="00007AB3">
        <w:t xml:space="preserve"> </w:t>
      </w:r>
      <w:r w:rsidRPr="00BF0635">
        <w:t>strategic</w:t>
      </w:r>
      <w:r w:rsidR="00007AB3">
        <w:t xml:space="preserve"> </w:t>
      </w:r>
      <w:r w:rsidRPr="00BF0635">
        <w:t>în</w:t>
      </w:r>
      <w:r w:rsidR="00007AB3">
        <w:t xml:space="preserve"> </w:t>
      </w:r>
      <w:r w:rsidRPr="00BF0635">
        <w:t>domeniu,</w:t>
      </w:r>
      <w:r w:rsidR="00007AB3">
        <w:t xml:space="preserve"> </w:t>
      </w:r>
      <w:r w:rsidRPr="00BF0635">
        <w:t>pentru</w:t>
      </w:r>
      <w:r w:rsidR="00007AB3">
        <w:t xml:space="preserve"> </w:t>
      </w:r>
      <w:r w:rsidRPr="00BF0635">
        <w:t>perioada</w:t>
      </w:r>
      <w:r w:rsidR="00007AB3">
        <w:t xml:space="preserve"> </w:t>
      </w:r>
      <w:r w:rsidRPr="00BF0635">
        <w:t>2024-2027.</w:t>
      </w:r>
    </w:p>
    <w:p w14:paraId="4E4E041D" w14:textId="7FFC4D09" w:rsidR="00BF0635" w:rsidRPr="00BF0635" w:rsidRDefault="00007AB3" w:rsidP="00BF0635">
      <w:r>
        <w:t xml:space="preserve"> </w:t>
      </w:r>
      <w:hyperlink r:id="rId14" w:history="1">
        <w:r w:rsidR="00BF0635" w:rsidRPr="00BF0635">
          <w:rPr>
            <w:rStyle w:val="Hyperlink"/>
            <w:b/>
            <w:bCs/>
            <w:szCs w:val="24"/>
          </w:rPr>
          <w:t>Raport</w:t>
        </w:r>
        <w:r>
          <w:rPr>
            <w:rStyle w:val="Hyperlink"/>
            <w:b/>
            <w:bCs/>
            <w:szCs w:val="24"/>
          </w:rPr>
          <w:t xml:space="preserve"> </w:t>
        </w:r>
        <w:r w:rsidR="00BF0635" w:rsidRPr="00BF0635">
          <w:rPr>
            <w:rStyle w:val="Hyperlink"/>
            <w:b/>
            <w:bCs/>
            <w:szCs w:val="24"/>
          </w:rPr>
          <w:t>implementare</w:t>
        </w:r>
        <w:r>
          <w:rPr>
            <w:rStyle w:val="Hyperlink"/>
            <w:b/>
            <w:bCs/>
            <w:szCs w:val="24"/>
          </w:rPr>
          <w:t xml:space="preserve"> </w:t>
        </w:r>
        <w:r w:rsidR="00BF0635" w:rsidRPr="00BF0635">
          <w:rPr>
            <w:rStyle w:val="Hyperlink"/>
            <w:b/>
            <w:bCs/>
            <w:szCs w:val="24"/>
          </w:rPr>
          <w:t>Strategie</w:t>
        </w:r>
        <w:r>
          <w:rPr>
            <w:rStyle w:val="Hyperlink"/>
            <w:b/>
            <w:bCs/>
            <w:szCs w:val="24"/>
          </w:rPr>
          <w:t xml:space="preserve"> </w:t>
        </w:r>
        <w:r w:rsidR="00BF0635" w:rsidRPr="00BF0635">
          <w:rPr>
            <w:rStyle w:val="Hyperlink"/>
            <w:b/>
            <w:bCs/>
            <w:szCs w:val="24"/>
          </w:rPr>
          <w:t>2021-2023</w:t>
        </w:r>
      </w:hyperlink>
    </w:p>
    <w:p w14:paraId="6CD9569E" w14:textId="0DB96B0A" w:rsidR="00BF0635" w:rsidRPr="00BF0635" w:rsidRDefault="00BF0635" w:rsidP="00BF0635"/>
    <w:bookmarkEnd w:id="123"/>
    <w:p w14:paraId="2CC55A97" w14:textId="05C20F62" w:rsidR="00B16F81" w:rsidRPr="009625A7" w:rsidRDefault="0006539B" w:rsidP="00587E4C">
      <w:pPr>
        <w:pStyle w:val="Stilsursa"/>
        <w:rPr>
          <w:rStyle w:val="Hyperlink"/>
          <w:sz w:val="14"/>
          <w:szCs w:val="24"/>
          <w:u w:val="none"/>
        </w:rPr>
      </w:pPr>
      <w:r w:rsidRPr="009625A7">
        <w:t>Sursa:</w:t>
      </w:r>
      <w:r w:rsidR="00007AB3">
        <w:t xml:space="preserve"> </w:t>
      </w:r>
      <w:r w:rsidRPr="009625A7">
        <w:t>Guvernul</w:t>
      </w:r>
      <w:r w:rsidR="00007AB3">
        <w:t xml:space="preserve"> </w:t>
      </w:r>
      <w:r w:rsidRPr="009625A7">
        <w:t>României</w:t>
      </w:r>
      <w:r w:rsidR="00007AB3">
        <w:t xml:space="preserve"> </w:t>
      </w:r>
      <w:r w:rsidRPr="009625A7">
        <w:t>-</w:t>
      </w:r>
      <w:r w:rsidR="00007AB3">
        <w:t xml:space="preserve"> </w:t>
      </w:r>
      <w:hyperlink r:id="rId15" w:history="1">
        <w:r w:rsidR="00B072FE" w:rsidRPr="009625A7">
          <w:rPr>
            <w:rStyle w:val="Hyperlink"/>
            <w:sz w:val="14"/>
            <w:szCs w:val="24"/>
            <w:u w:val="none"/>
          </w:rPr>
          <w:t>https://gov.ro/ro/media/comunicate</w:t>
        </w:r>
      </w:hyperlink>
    </w:p>
    <w:bookmarkEnd w:id="13"/>
    <w:bookmarkEnd w:id="14"/>
    <w:bookmarkEnd w:id="15"/>
    <w:bookmarkEnd w:id="16"/>
    <w:bookmarkEnd w:id="17"/>
    <w:bookmarkEnd w:id="18"/>
    <w:p w14:paraId="17B5AE7A" w14:textId="07EA6548"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7EB2BF9E" w:rsidR="00FD2452" w:rsidRPr="00E74641" w:rsidRDefault="00F00F49" w:rsidP="00B76A7A">
      <w:pPr>
        <w:pStyle w:val="InfoEuropeana"/>
        <w:spacing w:before="120" w:after="0"/>
        <w:ind w:right="198"/>
        <w:rPr>
          <w:szCs w:val="18"/>
        </w:rPr>
      </w:pPr>
      <w:bookmarkStart w:id="125" w:name="_Toc158617914"/>
      <w:proofErr w:type="spellStart"/>
      <w:r w:rsidRPr="00E74641">
        <w:rPr>
          <w:szCs w:val="18"/>
        </w:rPr>
        <w:lastRenderedPageBreak/>
        <w:t>I</w:t>
      </w:r>
      <w:r w:rsidR="00FD2452" w:rsidRPr="00E74641">
        <w:rPr>
          <w:szCs w:val="18"/>
        </w:rPr>
        <w:t>nformaţie</w:t>
      </w:r>
      <w:proofErr w:type="spellEnd"/>
      <w:r w:rsidR="00007AB3">
        <w:rPr>
          <w:szCs w:val="18"/>
        </w:rPr>
        <w:t xml:space="preserve"> </w:t>
      </w:r>
      <w:r w:rsidR="00FD2452" w:rsidRPr="00E74641">
        <w:rPr>
          <w:szCs w:val="18"/>
        </w:rPr>
        <w:t>Europeană</w:t>
      </w:r>
      <w:bookmarkEnd w:id="12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23BC4AE7" w:rsidR="0057207A" w:rsidRPr="0073022E" w:rsidRDefault="00317F49" w:rsidP="0057207A">
            <w:pPr>
              <w:spacing w:before="40"/>
              <w:jc w:val="center"/>
              <w:rPr>
                <w:b/>
                <w:color w:val="0070C0"/>
                <w:sz w:val="17"/>
                <w:szCs w:val="17"/>
              </w:rPr>
            </w:pPr>
            <w:r w:rsidRPr="0073022E">
              <w:rPr>
                <w:b/>
                <w:color w:val="0070C0"/>
                <w:sz w:val="17"/>
                <w:szCs w:val="17"/>
              </w:rPr>
              <w:t>Președinția</w:t>
            </w:r>
            <w:r w:rsidR="00007AB3">
              <w:rPr>
                <w:b/>
                <w:color w:val="0070C0"/>
                <w:sz w:val="17"/>
                <w:szCs w:val="17"/>
              </w:rPr>
              <w:t xml:space="preserve"> </w:t>
            </w:r>
            <w:r w:rsidRPr="0073022E">
              <w:rPr>
                <w:b/>
                <w:color w:val="0070C0"/>
                <w:sz w:val="17"/>
                <w:szCs w:val="17"/>
              </w:rPr>
              <w:t>belgiană</w:t>
            </w:r>
            <w:r w:rsidR="00007AB3">
              <w:rPr>
                <w:b/>
                <w:color w:val="0070C0"/>
                <w:sz w:val="17"/>
                <w:szCs w:val="17"/>
              </w:rPr>
              <w:t xml:space="preserve"> </w:t>
            </w:r>
            <w:r w:rsidRPr="0073022E">
              <w:rPr>
                <w:b/>
                <w:color w:val="0070C0"/>
                <w:sz w:val="17"/>
                <w:szCs w:val="17"/>
              </w:rPr>
              <w:t>a</w:t>
            </w:r>
            <w:r w:rsidR="00007AB3">
              <w:rPr>
                <w:b/>
                <w:color w:val="0070C0"/>
                <w:sz w:val="17"/>
                <w:szCs w:val="17"/>
              </w:rPr>
              <w:t xml:space="preserve"> </w:t>
            </w:r>
            <w:r w:rsidRPr="0073022E">
              <w:rPr>
                <w:b/>
                <w:color w:val="0070C0"/>
                <w:sz w:val="17"/>
                <w:szCs w:val="17"/>
              </w:rPr>
              <w:t>Consiliului</w:t>
            </w:r>
            <w:r w:rsidR="00007AB3">
              <w:rPr>
                <w:b/>
                <w:color w:val="0070C0"/>
                <w:sz w:val="17"/>
                <w:szCs w:val="17"/>
              </w:rPr>
              <w:t xml:space="preserve"> </w:t>
            </w:r>
            <w:r w:rsidRPr="0073022E">
              <w:rPr>
                <w:b/>
                <w:color w:val="0070C0"/>
                <w:sz w:val="17"/>
                <w:szCs w:val="17"/>
              </w:rPr>
              <w:t>UE</w:t>
            </w:r>
          </w:p>
          <w:p w14:paraId="6B208BFF" w14:textId="460A85BC" w:rsidR="00317F49" w:rsidRPr="0073022E" w:rsidRDefault="00007AB3"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7E695987" w:rsidR="00317F49" w:rsidRPr="0073022E" w:rsidRDefault="00317F49" w:rsidP="00317F49">
            <w:pPr>
              <w:rPr>
                <w:sz w:val="17"/>
                <w:szCs w:val="17"/>
                <w:lang w:eastAsia="ro-RO"/>
              </w:rPr>
            </w:pPr>
            <w:r w:rsidRPr="0073022E">
              <w:rPr>
                <w:sz w:val="17"/>
                <w:szCs w:val="17"/>
                <w:lang w:eastAsia="ro-RO"/>
              </w:rPr>
              <w:t>Sub</w:t>
            </w:r>
            <w:r w:rsidR="00007AB3">
              <w:rPr>
                <w:sz w:val="17"/>
                <w:szCs w:val="17"/>
                <w:lang w:eastAsia="ro-RO"/>
              </w:rPr>
              <w:t xml:space="preserve"> </w:t>
            </w:r>
            <w:r w:rsidRPr="0073022E">
              <w:rPr>
                <w:sz w:val="17"/>
                <w:szCs w:val="17"/>
                <w:lang w:eastAsia="ro-RO"/>
              </w:rPr>
              <w:t>deviza</w:t>
            </w:r>
            <w:r w:rsidR="00007AB3">
              <w:rPr>
                <w:sz w:val="17"/>
                <w:szCs w:val="17"/>
                <w:lang w:eastAsia="ro-RO"/>
              </w:rPr>
              <w:t xml:space="preserve"> </w:t>
            </w:r>
            <w:r w:rsidRPr="0073022E">
              <w:rPr>
                <w:sz w:val="17"/>
                <w:szCs w:val="17"/>
                <w:lang w:eastAsia="ro-RO"/>
              </w:rPr>
              <w:t>„Protejăm.</w:t>
            </w:r>
            <w:r w:rsidR="00007AB3">
              <w:rPr>
                <w:sz w:val="17"/>
                <w:szCs w:val="17"/>
                <w:lang w:eastAsia="ro-RO"/>
              </w:rPr>
              <w:t xml:space="preserve"> </w:t>
            </w:r>
            <w:r w:rsidRPr="0073022E">
              <w:rPr>
                <w:sz w:val="17"/>
                <w:szCs w:val="17"/>
                <w:lang w:eastAsia="ro-RO"/>
              </w:rPr>
              <w:t>Consolidăm.</w:t>
            </w:r>
            <w:r w:rsidR="00007AB3">
              <w:rPr>
                <w:sz w:val="17"/>
                <w:szCs w:val="17"/>
                <w:lang w:eastAsia="ro-RO"/>
              </w:rPr>
              <w:t xml:space="preserve"> </w:t>
            </w:r>
            <w:r w:rsidRPr="0073022E">
              <w:rPr>
                <w:sz w:val="17"/>
                <w:szCs w:val="17"/>
                <w:lang w:eastAsia="ro-RO"/>
              </w:rPr>
              <w:t>Pregătim.”</w:t>
            </w:r>
            <w:r w:rsidR="00007AB3">
              <w:rPr>
                <w:sz w:val="17"/>
                <w:szCs w:val="17"/>
                <w:lang w:eastAsia="ro-RO"/>
              </w:rPr>
              <w:t xml:space="preserve"> </w:t>
            </w:r>
            <w:r w:rsidRPr="0073022E">
              <w:rPr>
                <w:sz w:val="17"/>
                <w:szCs w:val="17"/>
                <w:lang w:eastAsia="ro-RO"/>
              </w:rPr>
              <w:t>Belgia</w:t>
            </w:r>
            <w:r w:rsidR="00007AB3">
              <w:rPr>
                <w:sz w:val="17"/>
                <w:szCs w:val="17"/>
                <w:lang w:eastAsia="ro-RO"/>
              </w:rPr>
              <w:t xml:space="preserve"> </w:t>
            </w:r>
            <w:r w:rsidRPr="0073022E">
              <w:rPr>
                <w:sz w:val="17"/>
                <w:szCs w:val="17"/>
                <w:lang w:eastAsia="ro-RO"/>
              </w:rPr>
              <w:t>se</w:t>
            </w:r>
            <w:r w:rsidR="00007AB3">
              <w:rPr>
                <w:sz w:val="17"/>
                <w:szCs w:val="17"/>
                <w:lang w:eastAsia="ro-RO"/>
              </w:rPr>
              <w:t xml:space="preserve"> </w:t>
            </w:r>
            <w:r w:rsidRPr="0073022E">
              <w:rPr>
                <w:sz w:val="17"/>
                <w:szCs w:val="17"/>
                <w:lang w:eastAsia="ro-RO"/>
              </w:rPr>
              <w:t>va</w:t>
            </w:r>
            <w:r w:rsidR="00007AB3">
              <w:rPr>
                <w:sz w:val="17"/>
                <w:szCs w:val="17"/>
                <w:lang w:eastAsia="ro-RO"/>
              </w:rPr>
              <w:t xml:space="preserve"> </w:t>
            </w:r>
            <w:r w:rsidRPr="0073022E">
              <w:rPr>
                <w:sz w:val="17"/>
                <w:szCs w:val="17"/>
                <w:lang w:eastAsia="ro-RO"/>
              </w:rPr>
              <w:t>axa</w:t>
            </w:r>
            <w:r w:rsidR="00007AB3">
              <w:rPr>
                <w:sz w:val="17"/>
                <w:szCs w:val="17"/>
                <w:lang w:eastAsia="ro-RO"/>
              </w:rPr>
              <w:t xml:space="preserve"> </w:t>
            </w:r>
            <w:r w:rsidRPr="0073022E">
              <w:rPr>
                <w:sz w:val="17"/>
                <w:szCs w:val="17"/>
                <w:lang w:eastAsia="ro-RO"/>
              </w:rPr>
              <w:t>pe</w:t>
            </w:r>
            <w:r w:rsidR="00007AB3">
              <w:rPr>
                <w:sz w:val="17"/>
                <w:szCs w:val="17"/>
                <w:lang w:eastAsia="ro-RO"/>
              </w:rPr>
              <w:t xml:space="preserve"> </w:t>
            </w:r>
            <w:r w:rsidRPr="0073022E">
              <w:rPr>
                <w:sz w:val="17"/>
                <w:szCs w:val="17"/>
                <w:lang w:eastAsia="ro-RO"/>
              </w:rPr>
              <w:t>șase</w:t>
            </w:r>
            <w:r w:rsidR="00007AB3">
              <w:rPr>
                <w:sz w:val="17"/>
                <w:szCs w:val="17"/>
                <w:lang w:eastAsia="ro-RO"/>
              </w:rPr>
              <w:t xml:space="preserve"> </w:t>
            </w:r>
            <w:r w:rsidRPr="0073022E">
              <w:rPr>
                <w:sz w:val="17"/>
                <w:szCs w:val="17"/>
                <w:lang w:eastAsia="ro-RO"/>
              </w:rPr>
              <w:t>domenii</w:t>
            </w:r>
            <w:r w:rsidR="00007AB3">
              <w:rPr>
                <w:sz w:val="17"/>
                <w:szCs w:val="17"/>
                <w:lang w:eastAsia="ro-RO"/>
              </w:rPr>
              <w:t xml:space="preserve"> </w:t>
            </w:r>
            <w:r w:rsidRPr="0073022E">
              <w:rPr>
                <w:sz w:val="17"/>
                <w:szCs w:val="17"/>
                <w:lang w:eastAsia="ro-RO"/>
              </w:rPr>
              <w:t>tematice</w:t>
            </w:r>
            <w:r w:rsidR="00007AB3">
              <w:rPr>
                <w:sz w:val="17"/>
                <w:szCs w:val="17"/>
                <w:lang w:eastAsia="ro-RO"/>
              </w:rPr>
              <w:t xml:space="preserve"> </w:t>
            </w:r>
            <w:r w:rsidRPr="0073022E">
              <w:rPr>
                <w:sz w:val="17"/>
                <w:szCs w:val="17"/>
                <w:lang w:eastAsia="ro-RO"/>
              </w:rPr>
              <w:t>pentru</w:t>
            </w:r>
            <w:r w:rsidR="00007AB3">
              <w:rPr>
                <w:sz w:val="17"/>
                <w:szCs w:val="17"/>
                <w:lang w:eastAsia="ro-RO"/>
              </w:rPr>
              <w:t xml:space="preserve"> </w:t>
            </w:r>
            <w:r w:rsidRPr="0073022E">
              <w:rPr>
                <w:sz w:val="17"/>
                <w:szCs w:val="17"/>
                <w:lang w:eastAsia="ro-RO"/>
              </w:rPr>
              <w:t>lucrările</w:t>
            </w:r>
            <w:r w:rsidR="00007AB3">
              <w:rPr>
                <w:sz w:val="17"/>
                <w:szCs w:val="17"/>
                <w:lang w:eastAsia="ro-RO"/>
              </w:rPr>
              <w:t xml:space="preserve"> </w:t>
            </w:r>
            <w:r w:rsidRPr="0073022E">
              <w:rPr>
                <w:sz w:val="17"/>
                <w:szCs w:val="17"/>
                <w:lang w:eastAsia="ro-RO"/>
              </w:rPr>
              <w:t>sale</w:t>
            </w:r>
            <w:r w:rsidR="00007AB3">
              <w:rPr>
                <w:sz w:val="17"/>
                <w:szCs w:val="17"/>
                <w:lang w:eastAsia="ro-RO"/>
              </w:rPr>
              <w:t xml:space="preserve"> </w:t>
            </w:r>
            <w:r w:rsidRPr="0073022E">
              <w:rPr>
                <w:sz w:val="17"/>
                <w:szCs w:val="17"/>
                <w:lang w:eastAsia="ro-RO"/>
              </w:rPr>
              <w:t>din</w:t>
            </w:r>
            <w:r w:rsidR="00007AB3">
              <w:rPr>
                <w:sz w:val="17"/>
                <w:szCs w:val="17"/>
                <w:lang w:eastAsia="ro-RO"/>
              </w:rPr>
              <w:t xml:space="preserve"> </w:t>
            </w:r>
            <w:r w:rsidRPr="0073022E">
              <w:rPr>
                <w:sz w:val="17"/>
                <w:szCs w:val="17"/>
                <w:lang w:eastAsia="ro-RO"/>
              </w:rPr>
              <w:t>timpul</w:t>
            </w:r>
            <w:r w:rsidR="00007AB3">
              <w:rPr>
                <w:sz w:val="17"/>
                <w:szCs w:val="17"/>
                <w:lang w:eastAsia="ro-RO"/>
              </w:rPr>
              <w:t xml:space="preserve"> </w:t>
            </w:r>
            <w:r w:rsidRPr="0073022E">
              <w:rPr>
                <w:sz w:val="17"/>
                <w:szCs w:val="17"/>
                <w:lang w:eastAsia="ro-RO"/>
              </w:rPr>
              <w:t>președinției:</w:t>
            </w:r>
          </w:p>
          <w:p w14:paraId="646DCAA5" w14:textId="6B3FB2C2"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apărarea</w:t>
            </w:r>
            <w:proofErr w:type="spellEnd"/>
            <w:r w:rsidR="00007AB3">
              <w:rPr>
                <w:rFonts w:ascii="Verdana" w:hAnsi="Verdana"/>
                <w:sz w:val="17"/>
                <w:szCs w:val="17"/>
                <w:lang w:eastAsia="ro-RO"/>
              </w:rPr>
              <w:t xml:space="preserve"> </w:t>
            </w:r>
            <w:proofErr w:type="spellStart"/>
            <w:r w:rsidRPr="00485F59">
              <w:rPr>
                <w:rFonts w:ascii="Verdana" w:hAnsi="Verdana"/>
                <w:b/>
                <w:bCs/>
                <w:sz w:val="17"/>
                <w:szCs w:val="17"/>
                <w:lang w:eastAsia="ro-RO"/>
              </w:rPr>
              <w:t>statului</w:t>
            </w:r>
            <w:proofErr w:type="spellEnd"/>
            <w:r w:rsidR="00007AB3">
              <w:rPr>
                <w:rFonts w:ascii="Verdana" w:hAnsi="Verdana"/>
                <w:b/>
                <w:bCs/>
                <w:sz w:val="17"/>
                <w:szCs w:val="17"/>
                <w:lang w:eastAsia="ro-RO"/>
              </w:rPr>
              <w:t xml:space="preserve"> </w:t>
            </w:r>
            <w:r w:rsidRPr="00485F59">
              <w:rPr>
                <w:rFonts w:ascii="Verdana" w:hAnsi="Verdana"/>
                <w:b/>
                <w:bCs/>
                <w:sz w:val="17"/>
                <w:szCs w:val="17"/>
                <w:lang w:eastAsia="ro-RO"/>
              </w:rPr>
              <w:t>de</w:t>
            </w:r>
            <w:r w:rsidR="00007AB3">
              <w:rPr>
                <w:rFonts w:ascii="Verdana" w:hAnsi="Verdana"/>
                <w:b/>
                <w:bCs/>
                <w:sz w:val="17"/>
                <w:szCs w:val="17"/>
                <w:lang w:eastAsia="ro-RO"/>
              </w:rPr>
              <w:t xml:space="preserve"> </w:t>
            </w:r>
            <w:proofErr w:type="spellStart"/>
            <w:r w:rsidRPr="00485F59">
              <w:rPr>
                <w:rFonts w:ascii="Verdana" w:hAnsi="Verdana"/>
                <w:b/>
                <w:bCs/>
                <w:sz w:val="17"/>
                <w:szCs w:val="17"/>
                <w:lang w:eastAsia="ro-RO"/>
              </w:rPr>
              <w:t>drept</w:t>
            </w:r>
            <w:proofErr w:type="spellEnd"/>
            <w:r w:rsidRPr="00D60D16">
              <w:rPr>
                <w:rFonts w:ascii="Verdana" w:hAnsi="Verdana"/>
                <w:sz w:val="17"/>
                <w:szCs w:val="17"/>
                <w:lang w:eastAsia="ro-RO"/>
              </w:rPr>
              <w:t>,</w:t>
            </w:r>
            <w:r w:rsidR="00007AB3">
              <w:rPr>
                <w:rFonts w:ascii="Verdana" w:hAnsi="Verdana"/>
                <w:sz w:val="17"/>
                <w:szCs w:val="17"/>
                <w:lang w:eastAsia="ro-RO"/>
              </w:rPr>
              <w:t xml:space="preserve"> </w:t>
            </w:r>
            <w:proofErr w:type="gramStart"/>
            <w:r w:rsidRPr="00D60D16">
              <w:rPr>
                <w:rFonts w:ascii="Verdana" w:hAnsi="Verdana"/>
                <w:sz w:val="17"/>
                <w:szCs w:val="17"/>
                <w:lang w:eastAsia="ro-RO"/>
              </w:rPr>
              <w:t>a</w:t>
            </w:r>
            <w:proofErr w:type="gramEnd"/>
            <w:r w:rsidR="00007AB3">
              <w:rPr>
                <w:rFonts w:ascii="Verdana" w:hAnsi="Verdana"/>
                <w:sz w:val="17"/>
                <w:szCs w:val="17"/>
                <w:lang w:eastAsia="ro-RO"/>
              </w:rPr>
              <w:t xml:space="preserve"> </w:t>
            </w:r>
            <w:proofErr w:type="spellStart"/>
            <w:r w:rsidRPr="00485F59">
              <w:rPr>
                <w:rFonts w:ascii="Verdana" w:hAnsi="Verdana"/>
                <w:b/>
                <w:bCs/>
                <w:sz w:val="17"/>
                <w:szCs w:val="17"/>
                <w:lang w:eastAsia="ro-RO"/>
              </w:rPr>
              <w:t>democrației</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007AB3">
              <w:rPr>
                <w:rFonts w:ascii="Verdana" w:hAnsi="Verdana"/>
                <w:sz w:val="17"/>
                <w:szCs w:val="17"/>
                <w:lang w:eastAsia="ro-RO"/>
              </w:rPr>
              <w:t xml:space="preserve"> </w:t>
            </w:r>
            <w:r w:rsidRPr="00D60D16">
              <w:rPr>
                <w:rFonts w:ascii="Verdana" w:hAnsi="Verdana"/>
                <w:sz w:val="17"/>
                <w:szCs w:val="17"/>
                <w:lang w:eastAsia="ro-RO"/>
              </w:rPr>
              <w:t>a</w:t>
            </w:r>
            <w:r w:rsidR="00007AB3">
              <w:rPr>
                <w:rFonts w:ascii="Verdana" w:hAnsi="Verdana"/>
                <w:b/>
                <w:bCs/>
                <w:sz w:val="17"/>
                <w:szCs w:val="17"/>
                <w:lang w:eastAsia="ro-RO"/>
              </w:rPr>
              <w:t xml:space="preserve"> </w:t>
            </w:r>
            <w:proofErr w:type="spellStart"/>
            <w:r w:rsidRPr="00485F59">
              <w:rPr>
                <w:rFonts w:ascii="Verdana" w:hAnsi="Verdana"/>
                <w:b/>
                <w:bCs/>
                <w:sz w:val="17"/>
                <w:szCs w:val="17"/>
                <w:lang w:eastAsia="ro-RO"/>
              </w:rPr>
              <w:t>unității</w:t>
            </w:r>
            <w:proofErr w:type="spellEnd"/>
          </w:p>
          <w:p w14:paraId="630408A9" w14:textId="79E0AFFE"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competitivității</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noastre</w:t>
            </w:r>
            <w:proofErr w:type="spellEnd"/>
          </w:p>
          <w:p w14:paraId="2CCD2ABD" w14:textId="413803FC"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urmărirea</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tranziții</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verzi</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007AB3">
              <w:rPr>
                <w:rFonts w:ascii="Verdana" w:hAnsi="Verdana"/>
                <w:b/>
                <w:bCs/>
                <w:sz w:val="17"/>
                <w:szCs w:val="17"/>
                <w:lang w:eastAsia="ro-RO"/>
              </w:rPr>
              <w:t xml:space="preserve"> </w:t>
            </w:r>
            <w:r w:rsidRPr="00D60D16">
              <w:rPr>
                <w:rFonts w:ascii="Verdana" w:hAnsi="Verdana"/>
                <w:b/>
                <w:bCs/>
                <w:sz w:val="17"/>
                <w:szCs w:val="17"/>
                <w:lang w:eastAsia="ro-RO"/>
              </w:rPr>
              <w:t>juste</w:t>
            </w:r>
          </w:p>
          <w:p w14:paraId="55ED6B5A" w14:textId="482D2273"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agendei</w:t>
            </w:r>
            <w:proofErr w:type="spellEnd"/>
            <w:r w:rsidR="00007AB3">
              <w:rPr>
                <w:rFonts w:ascii="Verdana" w:hAnsi="Verdana"/>
                <w:b/>
                <w:bCs/>
                <w:sz w:val="17"/>
                <w:szCs w:val="17"/>
                <w:lang w:eastAsia="ro-RO"/>
              </w:rPr>
              <w:t xml:space="preserve"> </w:t>
            </w:r>
            <w:proofErr w:type="spellStart"/>
            <w:r w:rsidRPr="00D60D16">
              <w:rPr>
                <w:rFonts w:ascii="Verdana" w:hAnsi="Verdana"/>
                <w:sz w:val="17"/>
                <w:szCs w:val="17"/>
                <w:lang w:eastAsia="ro-RO"/>
              </w:rPr>
              <w:t>noastre</w:t>
            </w:r>
            <w:proofErr w:type="spellEnd"/>
            <w:r w:rsidR="00007AB3">
              <w:rPr>
                <w:rFonts w:ascii="Verdana" w:hAnsi="Verdana"/>
                <w:b/>
                <w:bCs/>
                <w:sz w:val="17"/>
                <w:szCs w:val="17"/>
                <w:lang w:eastAsia="ro-RO"/>
              </w:rPr>
              <w:t xml:space="preserve"> </w:t>
            </w:r>
            <w:r w:rsidRPr="00D60D16">
              <w:rPr>
                <w:rFonts w:ascii="Verdana" w:hAnsi="Verdana"/>
                <w:b/>
                <w:bCs/>
                <w:sz w:val="17"/>
                <w:szCs w:val="17"/>
                <w:lang w:eastAsia="ro-RO"/>
              </w:rPr>
              <w:t>sociale</w:t>
            </w:r>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007AB3">
              <w:rPr>
                <w:rFonts w:ascii="Verdana" w:hAnsi="Verdana"/>
                <w:b/>
                <w:bCs/>
                <w:sz w:val="17"/>
                <w:szCs w:val="17"/>
                <w:lang w:eastAsia="ro-RO"/>
              </w:rPr>
              <w:t xml:space="preserve"> </w:t>
            </w:r>
            <w:r w:rsidRPr="00D60D16">
              <w:rPr>
                <w:rFonts w:ascii="Verdana" w:hAnsi="Verdana"/>
                <w:b/>
                <w:bCs/>
                <w:sz w:val="17"/>
                <w:szCs w:val="17"/>
                <w:lang w:eastAsia="ro-RO"/>
              </w:rPr>
              <w:t>de</w:t>
            </w:r>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sănătate</w:t>
            </w:r>
            <w:proofErr w:type="spellEnd"/>
          </w:p>
          <w:p w14:paraId="103C3B9B" w14:textId="2B50DF9F"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protejarea</w:t>
            </w:r>
            <w:proofErr w:type="spellEnd"/>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oamenilor</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007AB3">
              <w:rPr>
                <w:rFonts w:ascii="Verdana" w:hAnsi="Verdana"/>
                <w:sz w:val="17"/>
                <w:szCs w:val="17"/>
                <w:lang w:eastAsia="ro-RO"/>
              </w:rPr>
              <w:t xml:space="preserve"> </w:t>
            </w:r>
            <w:r w:rsidRPr="00D60D16">
              <w:rPr>
                <w:rFonts w:ascii="Verdana" w:hAnsi="Verdana"/>
                <w:sz w:val="17"/>
                <w:szCs w:val="17"/>
                <w:lang w:eastAsia="ro-RO"/>
              </w:rPr>
              <w:t>a</w:t>
            </w:r>
            <w:r w:rsidR="00007AB3">
              <w:rPr>
                <w:rFonts w:ascii="Verdana" w:hAnsi="Verdana"/>
                <w:sz w:val="17"/>
                <w:szCs w:val="17"/>
                <w:lang w:eastAsia="ro-RO"/>
              </w:rPr>
              <w:t xml:space="preserve"> </w:t>
            </w:r>
            <w:proofErr w:type="spellStart"/>
            <w:r w:rsidRPr="00D60D16">
              <w:rPr>
                <w:rFonts w:ascii="Verdana" w:hAnsi="Verdana"/>
                <w:b/>
                <w:bCs/>
                <w:sz w:val="17"/>
                <w:szCs w:val="17"/>
                <w:lang w:eastAsia="ro-RO"/>
              </w:rPr>
              <w:t>frontierelor</w:t>
            </w:r>
            <w:proofErr w:type="spellEnd"/>
          </w:p>
          <w:p w14:paraId="71C76FF7" w14:textId="39DD3F59"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promovarea</w:t>
            </w:r>
            <w:proofErr w:type="spellEnd"/>
            <w:r w:rsidR="00007AB3">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007AB3">
              <w:rPr>
                <w:rFonts w:ascii="Verdana" w:hAnsi="Verdana"/>
                <w:sz w:val="17"/>
                <w:szCs w:val="17"/>
                <w:lang w:eastAsia="ro-RO"/>
              </w:rPr>
              <w:t xml:space="preserve"> </w:t>
            </w:r>
            <w:r w:rsidRPr="00D60D16">
              <w:rPr>
                <w:rFonts w:ascii="Verdana" w:hAnsi="Verdana"/>
                <w:b/>
                <w:bCs/>
                <w:sz w:val="17"/>
                <w:szCs w:val="17"/>
                <w:lang w:eastAsia="ro-RO"/>
              </w:rPr>
              <w:t>Europe</w:t>
            </w:r>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cu</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rol</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semnificativ</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în</w:t>
            </w:r>
            <w:proofErr w:type="spellEnd"/>
            <w:r w:rsidR="00007AB3">
              <w:rPr>
                <w:rFonts w:ascii="Verdana" w:hAnsi="Verdana"/>
                <w:b/>
                <w:bCs/>
                <w:sz w:val="17"/>
                <w:szCs w:val="17"/>
                <w:lang w:eastAsia="ro-RO"/>
              </w:rPr>
              <w:t xml:space="preserve"> </w:t>
            </w:r>
            <w:proofErr w:type="spellStart"/>
            <w:r w:rsidRPr="00D60D16">
              <w:rPr>
                <w:rFonts w:ascii="Verdana" w:hAnsi="Verdana"/>
                <w:b/>
                <w:bCs/>
                <w:sz w:val="17"/>
                <w:szCs w:val="17"/>
                <w:lang w:eastAsia="ro-RO"/>
              </w:rPr>
              <w:t>lume</w:t>
            </w:r>
            <w:proofErr w:type="spellEnd"/>
          </w:p>
          <w:p w14:paraId="483DAFDA" w14:textId="216DAC3C" w:rsidR="00317F49" w:rsidRPr="0073022E" w:rsidRDefault="00317F49" w:rsidP="007B4FD0">
            <w:pPr>
              <w:spacing w:before="60"/>
              <w:rPr>
                <w:sz w:val="17"/>
                <w:szCs w:val="17"/>
                <w:lang w:eastAsia="ro-RO"/>
              </w:rPr>
            </w:pPr>
            <w:r w:rsidRPr="00485F59">
              <w:rPr>
                <w:b/>
                <w:bCs/>
                <w:i/>
                <w:iCs/>
                <w:sz w:val="17"/>
                <w:szCs w:val="17"/>
                <w:lang w:eastAsia="ro-RO"/>
              </w:rPr>
              <w:t>Belgia</w:t>
            </w:r>
            <w:r w:rsidR="00007AB3">
              <w:rPr>
                <w:b/>
                <w:bCs/>
                <w:i/>
                <w:iCs/>
                <w:sz w:val="17"/>
                <w:szCs w:val="17"/>
                <w:lang w:eastAsia="ro-RO"/>
              </w:rPr>
              <w:t xml:space="preserve"> </w:t>
            </w:r>
            <w:r w:rsidRPr="00485F59">
              <w:rPr>
                <w:b/>
                <w:bCs/>
                <w:i/>
                <w:iCs/>
                <w:sz w:val="17"/>
                <w:szCs w:val="17"/>
                <w:lang w:eastAsia="ro-RO"/>
              </w:rPr>
              <w:t>preia</w:t>
            </w:r>
            <w:r w:rsidR="00007AB3">
              <w:rPr>
                <w:b/>
                <w:bCs/>
                <w:i/>
                <w:iCs/>
                <w:sz w:val="17"/>
                <w:szCs w:val="17"/>
                <w:lang w:eastAsia="ro-RO"/>
              </w:rPr>
              <w:t xml:space="preserve"> </w:t>
            </w:r>
            <w:r w:rsidRPr="00485F59">
              <w:rPr>
                <w:b/>
                <w:bCs/>
                <w:i/>
                <w:iCs/>
                <w:sz w:val="17"/>
                <w:szCs w:val="17"/>
                <w:lang w:eastAsia="ro-RO"/>
              </w:rPr>
              <w:t>președinția</w:t>
            </w:r>
            <w:r w:rsidR="00007AB3">
              <w:rPr>
                <w:b/>
                <w:bCs/>
                <w:i/>
                <w:iCs/>
                <w:sz w:val="17"/>
                <w:szCs w:val="17"/>
                <w:lang w:eastAsia="ro-RO"/>
              </w:rPr>
              <w:t xml:space="preserve"> </w:t>
            </w:r>
            <w:r w:rsidRPr="00485F59">
              <w:rPr>
                <w:b/>
                <w:bCs/>
                <w:i/>
                <w:iCs/>
                <w:sz w:val="17"/>
                <w:szCs w:val="17"/>
                <w:lang w:eastAsia="ro-RO"/>
              </w:rPr>
              <w:t>Consiliului</w:t>
            </w:r>
            <w:r w:rsidR="00007AB3">
              <w:rPr>
                <w:b/>
                <w:bCs/>
                <w:i/>
                <w:iCs/>
                <w:sz w:val="17"/>
                <w:szCs w:val="17"/>
                <w:lang w:eastAsia="ro-RO"/>
              </w:rPr>
              <w:t xml:space="preserve"> </w:t>
            </w:r>
            <w:r w:rsidRPr="00485F59">
              <w:rPr>
                <w:b/>
                <w:bCs/>
                <w:i/>
                <w:iCs/>
                <w:sz w:val="17"/>
                <w:szCs w:val="17"/>
                <w:lang w:eastAsia="ro-RO"/>
              </w:rPr>
              <w:t>într-o</w:t>
            </w:r>
            <w:r w:rsidR="00007AB3">
              <w:rPr>
                <w:b/>
                <w:bCs/>
                <w:i/>
                <w:iCs/>
                <w:sz w:val="17"/>
                <w:szCs w:val="17"/>
                <w:lang w:eastAsia="ro-RO"/>
              </w:rPr>
              <w:t xml:space="preserve"> </w:t>
            </w:r>
            <w:r w:rsidRPr="00485F59">
              <w:rPr>
                <w:b/>
                <w:bCs/>
                <w:i/>
                <w:iCs/>
                <w:sz w:val="17"/>
                <w:szCs w:val="17"/>
                <w:lang w:eastAsia="ro-RO"/>
              </w:rPr>
              <w:t>perioadă</w:t>
            </w:r>
            <w:r w:rsidR="00007AB3">
              <w:rPr>
                <w:b/>
                <w:bCs/>
                <w:i/>
                <w:iCs/>
                <w:sz w:val="17"/>
                <w:szCs w:val="17"/>
                <w:lang w:eastAsia="ro-RO"/>
              </w:rPr>
              <w:t xml:space="preserve"> </w:t>
            </w:r>
            <w:r w:rsidRPr="00485F59">
              <w:rPr>
                <w:b/>
                <w:bCs/>
                <w:i/>
                <w:iCs/>
                <w:sz w:val="17"/>
                <w:szCs w:val="17"/>
                <w:lang w:eastAsia="ro-RO"/>
              </w:rPr>
              <w:t>dificilă.</w:t>
            </w:r>
            <w:r w:rsidR="00007AB3">
              <w:rPr>
                <w:b/>
                <w:bCs/>
                <w:i/>
                <w:iCs/>
                <w:sz w:val="17"/>
                <w:szCs w:val="17"/>
                <w:lang w:eastAsia="ro-RO"/>
              </w:rPr>
              <w:t xml:space="preserve"> </w:t>
            </w:r>
            <w:r w:rsidRPr="00485F59">
              <w:rPr>
                <w:b/>
                <w:bCs/>
                <w:i/>
                <w:iCs/>
                <w:sz w:val="17"/>
                <w:szCs w:val="17"/>
                <w:lang w:eastAsia="ro-RO"/>
              </w:rPr>
              <w:t>Este</w:t>
            </w:r>
            <w:r w:rsidR="00007AB3">
              <w:rPr>
                <w:b/>
                <w:bCs/>
                <w:i/>
                <w:iCs/>
                <w:sz w:val="17"/>
                <w:szCs w:val="17"/>
                <w:lang w:eastAsia="ro-RO"/>
              </w:rPr>
              <w:t xml:space="preserve"> </w:t>
            </w:r>
            <w:r w:rsidRPr="00485F59">
              <w:rPr>
                <w:b/>
                <w:bCs/>
                <w:i/>
                <w:iCs/>
                <w:sz w:val="17"/>
                <w:szCs w:val="17"/>
                <w:lang w:eastAsia="ro-RO"/>
              </w:rPr>
              <w:t>o</w:t>
            </w:r>
            <w:r w:rsidR="00007AB3">
              <w:rPr>
                <w:b/>
                <w:bCs/>
                <w:i/>
                <w:iCs/>
                <w:sz w:val="17"/>
                <w:szCs w:val="17"/>
                <w:lang w:eastAsia="ro-RO"/>
              </w:rPr>
              <w:t xml:space="preserve"> </w:t>
            </w:r>
            <w:r w:rsidRPr="00485F59">
              <w:rPr>
                <w:b/>
                <w:bCs/>
                <w:i/>
                <w:iCs/>
                <w:sz w:val="17"/>
                <w:szCs w:val="17"/>
                <w:lang w:eastAsia="ro-RO"/>
              </w:rPr>
              <w:t>adevărată</w:t>
            </w:r>
            <w:r w:rsidR="00007AB3">
              <w:rPr>
                <w:b/>
                <w:bCs/>
                <w:i/>
                <w:iCs/>
                <w:sz w:val="17"/>
                <w:szCs w:val="17"/>
                <w:lang w:eastAsia="ro-RO"/>
              </w:rPr>
              <w:t xml:space="preserve"> </w:t>
            </w:r>
            <w:r w:rsidRPr="00485F59">
              <w:rPr>
                <w:b/>
                <w:bCs/>
                <w:i/>
                <w:iCs/>
                <w:sz w:val="17"/>
                <w:szCs w:val="17"/>
                <w:lang w:eastAsia="ro-RO"/>
              </w:rPr>
              <w:t>onoare,</w:t>
            </w:r>
            <w:r w:rsidR="00007AB3">
              <w:rPr>
                <w:b/>
                <w:bCs/>
                <w:i/>
                <w:iCs/>
                <w:sz w:val="17"/>
                <w:szCs w:val="17"/>
                <w:lang w:eastAsia="ro-RO"/>
              </w:rPr>
              <w:t xml:space="preserve"> </w:t>
            </w:r>
            <w:r w:rsidRPr="00485F59">
              <w:rPr>
                <w:b/>
                <w:bCs/>
                <w:i/>
                <w:iCs/>
                <w:sz w:val="17"/>
                <w:szCs w:val="17"/>
                <w:lang w:eastAsia="ro-RO"/>
              </w:rPr>
              <w:t>dar</w:t>
            </w:r>
            <w:r w:rsidR="00007AB3">
              <w:rPr>
                <w:b/>
                <w:bCs/>
                <w:i/>
                <w:iCs/>
                <w:sz w:val="17"/>
                <w:szCs w:val="17"/>
                <w:lang w:eastAsia="ro-RO"/>
              </w:rPr>
              <w:t xml:space="preserve"> </w:t>
            </w:r>
            <w:r w:rsidRPr="00485F59">
              <w:rPr>
                <w:b/>
                <w:bCs/>
                <w:i/>
                <w:iCs/>
                <w:sz w:val="17"/>
                <w:szCs w:val="17"/>
                <w:lang w:eastAsia="ro-RO"/>
              </w:rPr>
              <w:t>și</w:t>
            </w:r>
            <w:r w:rsidR="00007AB3">
              <w:rPr>
                <w:b/>
                <w:bCs/>
                <w:i/>
                <w:iCs/>
                <w:sz w:val="17"/>
                <w:szCs w:val="17"/>
                <w:lang w:eastAsia="ro-RO"/>
              </w:rPr>
              <w:t xml:space="preserve"> </w:t>
            </w:r>
            <w:r w:rsidRPr="00485F59">
              <w:rPr>
                <w:b/>
                <w:bCs/>
                <w:i/>
                <w:iCs/>
                <w:sz w:val="17"/>
                <w:szCs w:val="17"/>
                <w:lang w:eastAsia="ro-RO"/>
              </w:rPr>
              <w:t>o</w:t>
            </w:r>
            <w:r w:rsidR="00007AB3">
              <w:rPr>
                <w:b/>
                <w:bCs/>
                <w:i/>
                <w:iCs/>
                <w:sz w:val="17"/>
                <w:szCs w:val="17"/>
                <w:lang w:eastAsia="ro-RO"/>
              </w:rPr>
              <w:t xml:space="preserve"> </w:t>
            </w:r>
            <w:r w:rsidRPr="00485F59">
              <w:rPr>
                <w:b/>
                <w:bCs/>
                <w:i/>
                <w:iCs/>
                <w:sz w:val="17"/>
                <w:szCs w:val="17"/>
                <w:lang w:eastAsia="ro-RO"/>
              </w:rPr>
              <w:t>responsabilitate.</w:t>
            </w:r>
            <w:r w:rsidR="00007AB3">
              <w:rPr>
                <w:b/>
                <w:bCs/>
                <w:i/>
                <w:iCs/>
                <w:sz w:val="17"/>
                <w:szCs w:val="17"/>
                <w:lang w:eastAsia="ro-RO"/>
              </w:rPr>
              <w:t xml:space="preserve"> </w:t>
            </w:r>
            <w:r w:rsidRPr="00485F59">
              <w:rPr>
                <w:b/>
                <w:bCs/>
                <w:i/>
                <w:iCs/>
                <w:sz w:val="17"/>
                <w:szCs w:val="17"/>
                <w:lang w:eastAsia="ro-RO"/>
              </w:rPr>
              <w:t>Evoluția</w:t>
            </w:r>
            <w:r w:rsidR="00007AB3">
              <w:rPr>
                <w:b/>
                <w:bCs/>
                <w:i/>
                <w:iCs/>
                <w:sz w:val="17"/>
                <w:szCs w:val="17"/>
                <w:lang w:eastAsia="ro-RO"/>
              </w:rPr>
              <w:t xml:space="preserve"> </w:t>
            </w:r>
            <w:r w:rsidRPr="00485F59">
              <w:rPr>
                <w:b/>
                <w:bCs/>
                <w:i/>
                <w:iCs/>
                <w:sz w:val="17"/>
                <w:szCs w:val="17"/>
                <w:lang w:eastAsia="ro-RO"/>
              </w:rPr>
              <w:t>Uniunii</w:t>
            </w:r>
            <w:r w:rsidR="00007AB3">
              <w:rPr>
                <w:b/>
                <w:bCs/>
                <w:i/>
                <w:iCs/>
                <w:sz w:val="17"/>
                <w:szCs w:val="17"/>
                <w:lang w:eastAsia="ro-RO"/>
              </w:rPr>
              <w:t xml:space="preserve"> </w:t>
            </w:r>
            <w:r w:rsidRPr="00485F59">
              <w:rPr>
                <w:b/>
                <w:bCs/>
                <w:i/>
                <w:iCs/>
                <w:sz w:val="17"/>
                <w:szCs w:val="17"/>
                <w:lang w:eastAsia="ro-RO"/>
              </w:rPr>
              <w:t>Europene</w:t>
            </w:r>
            <w:r w:rsidR="00007AB3">
              <w:rPr>
                <w:b/>
                <w:bCs/>
                <w:i/>
                <w:iCs/>
                <w:sz w:val="17"/>
                <w:szCs w:val="17"/>
                <w:lang w:eastAsia="ro-RO"/>
              </w:rPr>
              <w:t xml:space="preserve"> </w:t>
            </w:r>
            <w:r w:rsidRPr="00485F59">
              <w:rPr>
                <w:b/>
                <w:bCs/>
                <w:i/>
                <w:iCs/>
                <w:sz w:val="17"/>
                <w:szCs w:val="17"/>
                <w:lang w:eastAsia="ro-RO"/>
              </w:rPr>
              <w:t>nu</w:t>
            </w:r>
            <w:r w:rsidR="00007AB3">
              <w:rPr>
                <w:b/>
                <w:bCs/>
                <w:i/>
                <w:iCs/>
                <w:sz w:val="17"/>
                <w:szCs w:val="17"/>
                <w:lang w:eastAsia="ro-RO"/>
              </w:rPr>
              <w:t xml:space="preserve"> </w:t>
            </w:r>
            <w:r w:rsidRPr="00485F59">
              <w:rPr>
                <w:b/>
                <w:bCs/>
                <w:i/>
                <w:iCs/>
                <w:sz w:val="17"/>
                <w:szCs w:val="17"/>
                <w:lang w:eastAsia="ro-RO"/>
              </w:rPr>
              <w:t>a</w:t>
            </w:r>
            <w:r w:rsidR="00007AB3">
              <w:rPr>
                <w:b/>
                <w:bCs/>
                <w:i/>
                <w:iCs/>
                <w:sz w:val="17"/>
                <w:szCs w:val="17"/>
                <w:lang w:eastAsia="ro-RO"/>
              </w:rPr>
              <w:t xml:space="preserve"> </w:t>
            </w:r>
            <w:r w:rsidRPr="00485F59">
              <w:rPr>
                <w:b/>
                <w:bCs/>
                <w:i/>
                <w:iCs/>
                <w:sz w:val="17"/>
                <w:szCs w:val="17"/>
                <w:lang w:eastAsia="ro-RO"/>
              </w:rPr>
              <w:t>fost</w:t>
            </w:r>
            <w:r w:rsidR="00007AB3">
              <w:rPr>
                <w:b/>
                <w:bCs/>
                <w:i/>
                <w:iCs/>
                <w:sz w:val="17"/>
                <w:szCs w:val="17"/>
                <w:lang w:eastAsia="ro-RO"/>
              </w:rPr>
              <w:t xml:space="preserve"> </w:t>
            </w:r>
            <w:r w:rsidRPr="00485F59">
              <w:rPr>
                <w:b/>
                <w:bCs/>
                <w:i/>
                <w:iCs/>
                <w:sz w:val="17"/>
                <w:szCs w:val="17"/>
                <w:lang w:eastAsia="ro-RO"/>
              </w:rPr>
              <w:t>niciodată</w:t>
            </w:r>
            <w:r w:rsidR="00007AB3">
              <w:rPr>
                <w:b/>
                <w:bCs/>
                <w:i/>
                <w:iCs/>
                <w:sz w:val="17"/>
                <w:szCs w:val="17"/>
                <w:lang w:eastAsia="ro-RO"/>
              </w:rPr>
              <w:t xml:space="preserve"> </w:t>
            </w:r>
            <w:r w:rsidRPr="00485F59">
              <w:rPr>
                <w:b/>
                <w:bCs/>
                <w:i/>
                <w:iCs/>
                <w:sz w:val="17"/>
                <w:szCs w:val="17"/>
                <w:lang w:eastAsia="ro-RO"/>
              </w:rPr>
              <w:t>liniară.</w:t>
            </w:r>
            <w:r w:rsidR="00007AB3">
              <w:rPr>
                <w:b/>
                <w:bCs/>
                <w:i/>
                <w:iCs/>
                <w:sz w:val="17"/>
                <w:szCs w:val="17"/>
                <w:lang w:eastAsia="ro-RO"/>
              </w:rPr>
              <w:t xml:space="preserve"> </w:t>
            </w:r>
            <w:r w:rsidRPr="00485F59">
              <w:rPr>
                <w:b/>
                <w:bCs/>
                <w:i/>
                <w:iCs/>
                <w:sz w:val="17"/>
                <w:szCs w:val="17"/>
                <w:lang w:eastAsia="ro-RO"/>
              </w:rPr>
              <w:t>De</w:t>
            </w:r>
            <w:r w:rsidR="00007AB3">
              <w:rPr>
                <w:b/>
                <w:bCs/>
                <w:i/>
                <w:iCs/>
                <w:sz w:val="17"/>
                <w:szCs w:val="17"/>
                <w:lang w:eastAsia="ro-RO"/>
              </w:rPr>
              <w:t xml:space="preserve"> </w:t>
            </w:r>
            <w:r w:rsidRPr="00485F59">
              <w:rPr>
                <w:b/>
                <w:bCs/>
                <w:i/>
                <w:iCs/>
                <w:sz w:val="17"/>
                <w:szCs w:val="17"/>
                <w:lang w:eastAsia="ro-RO"/>
              </w:rPr>
              <w:t>multe</w:t>
            </w:r>
            <w:r w:rsidR="00007AB3">
              <w:rPr>
                <w:b/>
                <w:bCs/>
                <w:i/>
                <w:iCs/>
                <w:sz w:val="17"/>
                <w:szCs w:val="17"/>
                <w:lang w:eastAsia="ro-RO"/>
              </w:rPr>
              <w:t xml:space="preserve"> </w:t>
            </w:r>
            <w:r w:rsidRPr="00485F59">
              <w:rPr>
                <w:b/>
                <w:bCs/>
                <w:i/>
                <w:iCs/>
                <w:sz w:val="17"/>
                <w:szCs w:val="17"/>
                <w:lang w:eastAsia="ro-RO"/>
              </w:rPr>
              <w:t>ori,</w:t>
            </w:r>
            <w:r w:rsidR="00007AB3">
              <w:rPr>
                <w:b/>
                <w:bCs/>
                <w:i/>
                <w:iCs/>
                <w:sz w:val="17"/>
                <w:szCs w:val="17"/>
                <w:lang w:eastAsia="ro-RO"/>
              </w:rPr>
              <w:t xml:space="preserve"> </w:t>
            </w:r>
            <w:r w:rsidRPr="00485F59">
              <w:rPr>
                <w:b/>
                <w:bCs/>
                <w:i/>
                <w:iCs/>
                <w:sz w:val="17"/>
                <w:szCs w:val="17"/>
                <w:lang w:eastAsia="ro-RO"/>
              </w:rPr>
              <w:t>cele</w:t>
            </w:r>
            <w:r w:rsidR="00007AB3">
              <w:rPr>
                <w:b/>
                <w:bCs/>
                <w:i/>
                <w:iCs/>
                <w:sz w:val="17"/>
                <w:szCs w:val="17"/>
                <w:lang w:eastAsia="ro-RO"/>
              </w:rPr>
              <w:t xml:space="preserve"> </w:t>
            </w:r>
            <w:r w:rsidRPr="00485F59">
              <w:rPr>
                <w:b/>
                <w:bCs/>
                <w:i/>
                <w:iCs/>
                <w:sz w:val="17"/>
                <w:szCs w:val="17"/>
                <w:lang w:eastAsia="ro-RO"/>
              </w:rPr>
              <w:t>mai</w:t>
            </w:r>
            <w:r w:rsidR="00007AB3">
              <w:rPr>
                <w:b/>
                <w:bCs/>
                <w:i/>
                <w:iCs/>
                <w:sz w:val="17"/>
                <w:szCs w:val="17"/>
                <w:lang w:eastAsia="ro-RO"/>
              </w:rPr>
              <w:t xml:space="preserve"> </w:t>
            </w:r>
            <w:r w:rsidRPr="00485F59">
              <w:rPr>
                <w:b/>
                <w:bCs/>
                <w:i/>
                <w:iCs/>
                <w:sz w:val="17"/>
                <w:szCs w:val="17"/>
                <w:lang w:eastAsia="ro-RO"/>
              </w:rPr>
              <w:t>mari</w:t>
            </w:r>
            <w:r w:rsidR="00007AB3">
              <w:rPr>
                <w:b/>
                <w:bCs/>
                <w:i/>
                <w:iCs/>
                <w:sz w:val="17"/>
                <w:szCs w:val="17"/>
                <w:lang w:eastAsia="ro-RO"/>
              </w:rPr>
              <w:t xml:space="preserve"> </w:t>
            </w:r>
            <w:r w:rsidRPr="00485F59">
              <w:rPr>
                <w:b/>
                <w:bCs/>
                <w:i/>
                <w:iCs/>
                <w:sz w:val="17"/>
                <w:szCs w:val="17"/>
                <w:lang w:eastAsia="ro-RO"/>
              </w:rPr>
              <w:t>progrese</w:t>
            </w:r>
            <w:r w:rsidR="00007AB3">
              <w:rPr>
                <w:b/>
                <w:bCs/>
                <w:i/>
                <w:iCs/>
                <w:sz w:val="17"/>
                <w:szCs w:val="17"/>
                <w:lang w:eastAsia="ro-RO"/>
              </w:rPr>
              <w:t xml:space="preserve"> </w:t>
            </w:r>
            <w:r w:rsidRPr="00485F59">
              <w:rPr>
                <w:b/>
                <w:bCs/>
                <w:i/>
                <w:iCs/>
                <w:sz w:val="17"/>
                <w:szCs w:val="17"/>
                <w:lang w:eastAsia="ro-RO"/>
              </w:rPr>
              <w:t>s-au</w:t>
            </w:r>
            <w:r w:rsidR="00007AB3">
              <w:rPr>
                <w:b/>
                <w:bCs/>
                <w:i/>
                <w:iCs/>
                <w:sz w:val="17"/>
                <w:szCs w:val="17"/>
                <w:lang w:eastAsia="ro-RO"/>
              </w:rPr>
              <w:t xml:space="preserve"> </w:t>
            </w:r>
            <w:r w:rsidRPr="00485F59">
              <w:rPr>
                <w:b/>
                <w:bCs/>
                <w:i/>
                <w:iCs/>
                <w:sz w:val="17"/>
                <w:szCs w:val="17"/>
                <w:lang w:eastAsia="ro-RO"/>
              </w:rPr>
              <w:t>înfăptuit</w:t>
            </w:r>
            <w:r w:rsidR="00007AB3">
              <w:rPr>
                <w:b/>
                <w:bCs/>
                <w:i/>
                <w:iCs/>
                <w:sz w:val="17"/>
                <w:szCs w:val="17"/>
                <w:lang w:eastAsia="ro-RO"/>
              </w:rPr>
              <w:t xml:space="preserve"> </w:t>
            </w:r>
            <w:r w:rsidRPr="00485F59">
              <w:rPr>
                <w:b/>
                <w:bCs/>
                <w:i/>
                <w:iCs/>
                <w:sz w:val="17"/>
                <w:szCs w:val="17"/>
                <w:lang w:eastAsia="ro-RO"/>
              </w:rPr>
              <w:t>în</w:t>
            </w:r>
            <w:r w:rsidR="00007AB3">
              <w:rPr>
                <w:b/>
                <w:bCs/>
                <w:i/>
                <w:iCs/>
                <w:sz w:val="17"/>
                <w:szCs w:val="17"/>
                <w:lang w:eastAsia="ro-RO"/>
              </w:rPr>
              <w:t xml:space="preserve"> </w:t>
            </w:r>
            <w:r w:rsidRPr="00485F59">
              <w:rPr>
                <w:b/>
                <w:bCs/>
                <w:i/>
                <w:iCs/>
                <w:sz w:val="17"/>
                <w:szCs w:val="17"/>
                <w:lang w:eastAsia="ro-RO"/>
              </w:rPr>
              <w:t>momentele</w:t>
            </w:r>
            <w:r w:rsidR="00007AB3">
              <w:rPr>
                <w:b/>
                <w:bCs/>
                <w:i/>
                <w:iCs/>
                <w:sz w:val="17"/>
                <w:szCs w:val="17"/>
                <w:lang w:eastAsia="ro-RO"/>
              </w:rPr>
              <w:t xml:space="preserve"> </w:t>
            </w:r>
            <w:r w:rsidRPr="00485F59">
              <w:rPr>
                <w:b/>
                <w:bCs/>
                <w:i/>
                <w:iCs/>
                <w:sz w:val="17"/>
                <w:szCs w:val="17"/>
                <w:lang w:eastAsia="ro-RO"/>
              </w:rPr>
              <w:t>cele</w:t>
            </w:r>
            <w:r w:rsidR="00007AB3">
              <w:rPr>
                <w:b/>
                <w:bCs/>
                <w:i/>
                <w:iCs/>
                <w:sz w:val="17"/>
                <w:szCs w:val="17"/>
                <w:lang w:eastAsia="ro-RO"/>
              </w:rPr>
              <w:t xml:space="preserve"> </w:t>
            </w:r>
            <w:r w:rsidRPr="00485F59">
              <w:rPr>
                <w:b/>
                <w:bCs/>
                <w:i/>
                <w:iCs/>
                <w:sz w:val="17"/>
                <w:szCs w:val="17"/>
                <w:lang w:eastAsia="ro-RO"/>
              </w:rPr>
              <w:t>mai</w:t>
            </w:r>
            <w:r w:rsidR="00007AB3">
              <w:rPr>
                <w:b/>
                <w:bCs/>
                <w:i/>
                <w:iCs/>
                <w:sz w:val="17"/>
                <w:szCs w:val="17"/>
                <w:lang w:eastAsia="ro-RO"/>
              </w:rPr>
              <w:t xml:space="preserve"> </w:t>
            </w:r>
            <w:r w:rsidRPr="00485F59">
              <w:rPr>
                <w:b/>
                <w:bCs/>
                <w:i/>
                <w:iCs/>
                <w:sz w:val="17"/>
                <w:szCs w:val="17"/>
                <w:lang w:eastAsia="ro-RO"/>
              </w:rPr>
              <w:t>dificile.</w:t>
            </w:r>
            <w:r w:rsidR="00007AB3">
              <w:rPr>
                <w:b/>
                <w:bCs/>
                <w:i/>
                <w:iCs/>
                <w:sz w:val="17"/>
                <w:szCs w:val="17"/>
                <w:lang w:eastAsia="ro-RO"/>
              </w:rPr>
              <w:t xml:space="preserve"> </w:t>
            </w:r>
            <w:r w:rsidR="00485F59">
              <w:rPr>
                <w:b/>
                <w:bCs/>
                <w:i/>
                <w:iCs/>
                <w:sz w:val="17"/>
                <w:szCs w:val="17"/>
                <w:lang w:eastAsia="ro-RO"/>
              </w:rPr>
              <w:t>-</w:t>
            </w:r>
            <w:r w:rsidR="00007AB3">
              <w:rPr>
                <w:b/>
                <w:bCs/>
                <w:i/>
                <w:iCs/>
                <w:sz w:val="17"/>
                <w:szCs w:val="17"/>
                <w:lang w:eastAsia="ro-RO"/>
              </w:rPr>
              <w:t xml:space="preserve"> </w:t>
            </w:r>
            <w:r w:rsidRPr="00507126">
              <w:rPr>
                <w:i/>
                <w:iCs/>
                <w:sz w:val="17"/>
                <w:szCs w:val="17"/>
                <w:lang w:eastAsia="ro-RO"/>
              </w:rPr>
              <w:t>Alexander</w:t>
            </w:r>
            <w:r w:rsidR="00007AB3">
              <w:rPr>
                <w:i/>
                <w:iCs/>
                <w:sz w:val="17"/>
                <w:szCs w:val="17"/>
                <w:lang w:eastAsia="ro-RO"/>
              </w:rPr>
              <w:t xml:space="preserve"> </w:t>
            </w:r>
            <w:r w:rsidRPr="00507126">
              <w:rPr>
                <w:i/>
                <w:iCs/>
                <w:sz w:val="17"/>
                <w:szCs w:val="17"/>
                <w:lang w:eastAsia="ro-RO"/>
              </w:rPr>
              <w:t>De</w:t>
            </w:r>
            <w:r w:rsidR="00007AB3">
              <w:rPr>
                <w:i/>
                <w:iCs/>
                <w:sz w:val="17"/>
                <w:szCs w:val="17"/>
                <w:lang w:eastAsia="ro-RO"/>
              </w:rPr>
              <w:t xml:space="preserve"> </w:t>
            </w:r>
            <w:proofErr w:type="spellStart"/>
            <w:r w:rsidRPr="00507126">
              <w:rPr>
                <w:i/>
                <w:iCs/>
                <w:sz w:val="17"/>
                <w:szCs w:val="17"/>
                <w:lang w:eastAsia="ro-RO"/>
              </w:rPr>
              <w:t>Croo</w:t>
            </w:r>
            <w:proofErr w:type="spellEnd"/>
            <w:r w:rsidRPr="00507126">
              <w:rPr>
                <w:i/>
                <w:iCs/>
                <w:sz w:val="17"/>
                <w:szCs w:val="17"/>
                <w:lang w:eastAsia="ro-RO"/>
              </w:rPr>
              <w:t>,</w:t>
            </w:r>
            <w:r w:rsidR="00007AB3">
              <w:rPr>
                <w:i/>
                <w:iCs/>
                <w:sz w:val="17"/>
                <w:szCs w:val="17"/>
                <w:lang w:eastAsia="ro-RO"/>
              </w:rPr>
              <w:t xml:space="preserve"> </w:t>
            </w:r>
            <w:r w:rsidRPr="00507126">
              <w:rPr>
                <w:i/>
                <w:iCs/>
                <w:sz w:val="17"/>
                <w:szCs w:val="17"/>
                <w:lang w:eastAsia="ro-RO"/>
              </w:rPr>
              <w:t>prim-ministrul</w:t>
            </w:r>
            <w:r w:rsidR="00007AB3">
              <w:rPr>
                <w:i/>
                <w:iCs/>
                <w:sz w:val="17"/>
                <w:szCs w:val="17"/>
                <w:lang w:eastAsia="ro-RO"/>
              </w:rPr>
              <w:t xml:space="preserve"> </w:t>
            </w:r>
            <w:r w:rsidRPr="00507126">
              <w:rPr>
                <w:i/>
                <w:iCs/>
                <w:sz w:val="17"/>
                <w:szCs w:val="17"/>
                <w:lang w:eastAsia="ro-RO"/>
              </w:rPr>
              <w:t>Belgiei,</w:t>
            </w:r>
            <w:r w:rsidR="00007AB3">
              <w:rPr>
                <w:i/>
                <w:iCs/>
                <w:sz w:val="17"/>
                <w:szCs w:val="17"/>
                <w:lang w:eastAsia="ro-RO"/>
              </w:rPr>
              <w:t xml:space="preserve"> </w:t>
            </w:r>
            <w:r w:rsidRPr="00507126">
              <w:rPr>
                <w:i/>
                <w:iCs/>
                <w:sz w:val="17"/>
                <w:szCs w:val="17"/>
                <w:lang w:eastAsia="ro-RO"/>
              </w:rPr>
              <w:t>prezentarea</w:t>
            </w:r>
            <w:r w:rsidR="00007AB3">
              <w:rPr>
                <w:i/>
                <w:iCs/>
                <w:sz w:val="17"/>
                <w:szCs w:val="17"/>
                <w:lang w:eastAsia="ro-RO"/>
              </w:rPr>
              <w:t xml:space="preserve"> </w:t>
            </w:r>
            <w:r w:rsidRPr="00507126">
              <w:rPr>
                <w:i/>
                <w:iCs/>
                <w:sz w:val="17"/>
                <w:szCs w:val="17"/>
                <w:lang w:eastAsia="ro-RO"/>
              </w:rPr>
              <w:t>priorităților</w:t>
            </w:r>
            <w:r w:rsidR="00007AB3">
              <w:rPr>
                <w:i/>
                <w:iCs/>
                <w:sz w:val="17"/>
                <w:szCs w:val="17"/>
                <w:lang w:eastAsia="ro-RO"/>
              </w:rPr>
              <w:t xml:space="preserve"> </w:t>
            </w:r>
            <w:r w:rsidRPr="00507126">
              <w:rPr>
                <w:i/>
                <w:iCs/>
                <w:sz w:val="17"/>
                <w:szCs w:val="17"/>
                <w:lang w:eastAsia="ro-RO"/>
              </w:rPr>
              <w:t>politice</w:t>
            </w:r>
            <w:r w:rsidR="00007AB3">
              <w:rPr>
                <w:i/>
                <w:iCs/>
                <w:sz w:val="17"/>
                <w:szCs w:val="17"/>
                <w:lang w:eastAsia="ro-RO"/>
              </w:rPr>
              <w:t xml:space="preserve"> </w:t>
            </w:r>
            <w:r w:rsidRPr="00507126">
              <w:rPr>
                <w:i/>
                <w:iCs/>
                <w:sz w:val="17"/>
                <w:szCs w:val="17"/>
                <w:lang w:eastAsia="ro-RO"/>
              </w:rPr>
              <w:t>ale</w:t>
            </w:r>
            <w:r w:rsidR="00007AB3">
              <w:rPr>
                <w:i/>
                <w:iCs/>
                <w:sz w:val="17"/>
                <w:szCs w:val="17"/>
                <w:lang w:eastAsia="ro-RO"/>
              </w:rPr>
              <w:t xml:space="preserve"> </w:t>
            </w:r>
            <w:r w:rsidRPr="00507126">
              <w:rPr>
                <w:i/>
                <w:iCs/>
                <w:sz w:val="17"/>
                <w:szCs w:val="17"/>
                <w:lang w:eastAsia="ro-RO"/>
              </w:rPr>
              <w:t>președinției</w:t>
            </w:r>
            <w:r w:rsidR="00007AB3">
              <w:rPr>
                <w:i/>
                <w:iCs/>
                <w:sz w:val="17"/>
                <w:szCs w:val="17"/>
                <w:lang w:eastAsia="ro-RO"/>
              </w:rPr>
              <w:t xml:space="preserve"> </w:t>
            </w:r>
            <w:r w:rsidRPr="00507126">
              <w:rPr>
                <w:i/>
                <w:iCs/>
                <w:sz w:val="17"/>
                <w:szCs w:val="17"/>
                <w:lang w:eastAsia="ro-RO"/>
              </w:rPr>
              <w:t>belgiene,</w:t>
            </w:r>
            <w:r w:rsidR="00007AB3">
              <w:rPr>
                <w:i/>
                <w:iCs/>
                <w:sz w:val="17"/>
                <w:szCs w:val="17"/>
                <w:lang w:eastAsia="ro-RO"/>
              </w:rPr>
              <w:t xml:space="preserve"> </w:t>
            </w:r>
            <w:r w:rsidRPr="00507126">
              <w:rPr>
                <w:i/>
                <w:iCs/>
                <w:sz w:val="17"/>
                <w:szCs w:val="17"/>
                <w:lang w:eastAsia="ro-RO"/>
              </w:rPr>
              <w:t>8</w:t>
            </w:r>
            <w:r w:rsidR="00007AB3">
              <w:rPr>
                <w:i/>
                <w:iCs/>
                <w:sz w:val="17"/>
                <w:szCs w:val="17"/>
                <w:lang w:eastAsia="ro-RO"/>
              </w:rPr>
              <w:t xml:space="preserve"> </w:t>
            </w:r>
            <w:r w:rsidRPr="00507126">
              <w:rPr>
                <w:i/>
                <w:iCs/>
                <w:sz w:val="17"/>
                <w:szCs w:val="17"/>
                <w:lang w:eastAsia="ro-RO"/>
              </w:rPr>
              <w:t>decembrie</w:t>
            </w:r>
            <w:r w:rsidR="00007AB3">
              <w:rPr>
                <w:i/>
                <w:iCs/>
                <w:sz w:val="17"/>
                <w:szCs w:val="17"/>
                <w:lang w:eastAsia="ro-RO"/>
              </w:rPr>
              <w:t xml:space="preserve"> </w:t>
            </w:r>
            <w:r w:rsidRPr="00507126">
              <w:rPr>
                <w:i/>
                <w:iCs/>
                <w:sz w:val="17"/>
                <w:szCs w:val="17"/>
                <w:lang w:eastAsia="ro-RO"/>
              </w:rPr>
              <w:t>2023</w:t>
            </w:r>
          </w:p>
          <w:p w14:paraId="0190072E" w14:textId="06397D14" w:rsidR="00317F49" w:rsidRPr="0073022E" w:rsidRDefault="00317F49" w:rsidP="007B4FD0">
            <w:pPr>
              <w:spacing w:before="60"/>
              <w:rPr>
                <w:sz w:val="17"/>
                <w:szCs w:val="17"/>
                <w:lang w:eastAsia="ro-RO"/>
              </w:rPr>
            </w:pPr>
            <w:r w:rsidRPr="0073022E">
              <w:rPr>
                <w:sz w:val="17"/>
                <w:szCs w:val="17"/>
                <w:lang w:eastAsia="ro-RO"/>
              </w:rPr>
              <w:t>Belgia</w:t>
            </w:r>
            <w:r w:rsidR="00007AB3">
              <w:rPr>
                <w:sz w:val="17"/>
                <w:szCs w:val="17"/>
                <w:lang w:eastAsia="ro-RO"/>
              </w:rPr>
              <w:t xml:space="preserve"> </w:t>
            </w:r>
            <w:r w:rsidRPr="0073022E">
              <w:rPr>
                <w:sz w:val="17"/>
                <w:szCs w:val="17"/>
                <w:lang w:eastAsia="ro-RO"/>
              </w:rPr>
              <w:t>va</w:t>
            </w:r>
            <w:r w:rsidR="00007AB3">
              <w:rPr>
                <w:sz w:val="17"/>
                <w:szCs w:val="17"/>
                <w:lang w:eastAsia="ro-RO"/>
              </w:rPr>
              <w:t xml:space="preserve"> </w:t>
            </w:r>
            <w:r w:rsidRPr="0073022E">
              <w:rPr>
                <w:sz w:val="17"/>
                <w:szCs w:val="17"/>
                <w:lang w:eastAsia="ro-RO"/>
              </w:rPr>
              <w:t>prelua</w:t>
            </w:r>
            <w:r w:rsidR="00007AB3">
              <w:rPr>
                <w:sz w:val="17"/>
                <w:szCs w:val="17"/>
                <w:lang w:eastAsia="ro-RO"/>
              </w:rPr>
              <w:t xml:space="preserve"> </w:t>
            </w:r>
            <w:r w:rsidRPr="0073022E">
              <w:rPr>
                <w:sz w:val="17"/>
                <w:szCs w:val="17"/>
                <w:lang w:eastAsia="ro-RO"/>
              </w:rPr>
              <w:t>președinția</w:t>
            </w:r>
            <w:r w:rsidR="00007AB3">
              <w:rPr>
                <w:sz w:val="17"/>
                <w:szCs w:val="17"/>
                <w:lang w:eastAsia="ro-RO"/>
              </w:rPr>
              <w:t xml:space="preserve"> </w:t>
            </w:r>
            <w:r w:rsidRPr="0073022E">
              <w:rPr>
                <w:sz w:val="17"/>
                <w:szCs w:val="17"/>
                <w:lang w:eastAsia="ro-RO"/>
              </w:rPr>
              <w:t>prin</w:t>
            </w:r>
            <w:r w:rsidR="00007AB3">
              <w:rPr>
                <w:sz w:val="17"/>
                <w:szCs w:val="17"/>
                <w:lang w:eastAsia="ro-RO"/>
              </w:rPr>
              <w:t xml:space="preserve"> </w:t>
            </w:r>
            <w:r w:rsidRPr="0073022E">
              <w:rPr>
                <w:sz w:val="17"/>
                <w:szCs w:val="17"/>
                <w:lang w:eastAsia="ro-RO"/>
              </w:rPr>
              <w:t>rotație</w:t>
            </w:r>
            <w:r w:rsidR="00007AB3">
              <w:rPr>
                <w:sz w:val="17"/>
                <w:szCs w:val="17"/>
                <w:lang w:eastAsia="ro-RO"/>
              </w:rPr>
              <w:t xml:space="preserve"> </w:t>
            </w:r>
            <w:r w:rsidRPr="0073022E">
              <w:rPr>
                <w:sz w:val="17"/>
                <w:szCs w:val="17"/>
                <w:lang w:eastAsia="ro-RO"/>
              </w:rPr>
              <w:t>a</w:t>
            </w:r>
            <w:r w:rsidR="00007AB3">
              <w:rPr>
                <w:sz w:val="17"/>
                <w:szCs w:val="17"/>
                <w:lang w:eastAsia="ro-RO"/>
              </w:rPr>
              <w:t xml:space="preserve"> </w:t>
            </w:r>
            <w:r w:rsidRPr="0073022E">
              <w:rPr>
                <w:sz w:val="17"/>
                <w:szCs w:val="17"/>
                <w:lang w:eastAsia="ro-RO"/>
              </w:rPr>
              <w:t>Consiliului</w:t>
            </w:r>
            <w:r w:rsidR="00007AB3">
              <w:rPr>
                <w:sz w:val="17"/>
                <w:szCs w:val="17"/>
                <w:lang w:eastAsia="ro-RO"/>
              </w:rPr>
              <w:t xml:space="preserve"> </w:t>
            </w:r>
            <w:r w:rsidRPr="0073022E">
              <w:rPr>
                <w:sz w:val="17"/>
                <w:szCs w:val="17"/>
                <w:lang w:eastAsia="ro-RO"/>
              </w:rPr>
              <w:t>pentru</w:t>
            </w:r>
            <w:r w:rsidR="00007AB3">
              <w:rPr>
                <w:sz w:val="17"/>
                <w:szCs w:val="17"/>
                <w:lang w:eastAsia="ro-RO"/>
              </w:rPr>
              <w:t xml:space="preserve"> </w:t>
            </w:r>
            <w:r w:rsidRPr="0073022E">
              <w:rPr>
                <w:sz w:val="17"/>
                <w:szCs w:val="17"/>
                <w:lang w:eastAsia="ro-RO"/>
              </w:rPr>
              <w:t>a</w:t>
            </w:r>
            <w:r w:rsidR="00007AB3">
              <w:rPr>
                <w:sz w:val="17"/>
                <w:szCs w:val="17"/>
                <w:lang w:eastAsia="ro-RO"/>
              </w:rPr>
              <w:t xml:space="preserve"> </w:t>
            </w:r>
            <w:r w:rsidRPr="0073022E">
              <w:rPr>
                <w:sz w:val="17"/>
                <w:szCs w:val="17"/>
                <w:lang w:eastAsia="ro-RO"/>
              </w:rPr>
              <w:t>13-a</w:t>
            </w:r>
            <w:r w:rsidR="00007AB3">
              <w:rPr>
                <w:sz w:val="17"/>
                <w:szCs w:val="17"/>
                <w:lang w:eastAsia="ro-RO"/>
              </w:rPr>
              <w:t xml:space="preserve"> </w:t>
            </w:r>
            <w:r w:rsidRPr="0073022E">
              <w:rPr>
                <w:sz w:val="17"/>
                <w:szCs w:val="17"/>
                <w:lang w:eastAsia="ro-RO"/>
              </w:rPr>
              <w:t>oară;</w:t>
            </w:r>
            <w:r w:rsidR="00007AB3">
              <w:rPr>
                <w:sz w:val="17"/>
                <w:szCs w:val="17"/>
                <w:lang w:eastAsia="ro-RO"/>
              </w:rPr>
              <w:t xml:space="preserve"> </w:t>
            </w:r>
            <w:r w:rsidRPr="0073022E">
              <w:rPr>
                <w:sz w:val="17"/>
                <w:szCs w:val="17"/>
                <w:lang w:eastAsia="ro-RO"/>
              </w:rPr>
              <w:t>continuarea</w:t>
            </w:r>
            <w:r w:rsidR="00007AB3">
              <w:rPr>
                <w:sz w:val="17"/>
                <w:szCs w:val="17"/>
                <w:lang w:eastAsia="ro-RO"/>
              </w:rPr>
              <w:t xml:space="preserve"> </w:t>
            </w:r>
            <w:r w:rsidRPr="0073022E">
              <w:rPr>
                <w:sz w:val="17"/>
                <w:szCs w:val="17"/>
                <w:lang w:eastAsia="ro-RO"/>
              </w:rPr>
              <w:t>lucrărilor</w:t>
            </w:r>
            <w:r w:rsidR="00007AB3">
              <w:rPr>
                <w:sz w:val="17"/>
                <w:szCs w:val="17"/>
                <w:lang w:eastAsia="ro-RO"/>
              </w:rPr>
              <w:t xml:space="preserve"> </w:t>
            </w:r>
            <w:r w:rsidRPr="0073022E">
              <w:rPr>
                <w:sz w:val="17"/>
                <w:szCs w:val="17"/>
                <w:lang w:eastAsia="ro-RO"/>
              </w:rPr>
              <w:t>președinției</w:t>
            </w:r>
            <w:r w:rsidR="00007AB3">
              <w:rPr>
                <w:sz w:val="17"/>
                <w:szCs w:val="17"/>
                <w:lang w:eastAsia="ro-RO"/>
              </w:rPr>
              <w:t xml:space="preserve"> </w:t>
            </w:r>
            <w:r w:rsidRPr="0073022E">
              <w:rPr>
                <w:sz w:val="17"/>
                <w:szCs w:val="17"/>
                <w:lang w:eastAsia="ro-RO"/>
              </w:rPr>
              <w:t>anterioare</w:t>
            </w:r>
            <w:r w:rsidR="00007AB3">
              <w:rPr>
                <w:sz w:val="17"/>
                <w:szCs w:val="17"/>
                <w:lang w:eastAsia="ro-RO"/>
              </w:rPr>
              <w:t xml:space="preserve"> </w:t>
            </w:r>
            <w:r w:rsidRPr="0073022E">
              <w:rPr>
                <w:sz w:val="17"/>
                <w:szCs w:val="17"/>
                <w:lang w:eastAsia="ro-RO"/>
              </w:rPr>
              <w:t>(Spania)</w:t>
            </w:r>
            <w:r w:rsidR="00007AB3">
              <w:rPr>
                <w:sz w:val="17"/>
                <w:szCs w:val="17"/>
                <w:lang w:eastAsia="ro-RO"/>
              </w:rPr>
              <w:t xml:space="preserve"> </w:t>
            </w:r>
            <w:r w:rsidRPr="0073022E">
              <w:rPr>
                <w:sz w:val="17"/>
                <w:szCs w:val="17"/>
                <w:lang w:eastAsia="ro-RO"/>
              </w:rPr>
              <w:t>înainte</w:t>
            </w:r>
            <w:r w:rsidR="00007AB3">
              <w:rPr>
                <w:sz w:val="17"/>
                <w:szCs w:val="17"/>
                <w:lang w:eastAsia="ro-RO"/>
              </w:rPr>
              <w:t xml:space="preserve"> </w:t>
            </w:r>
            <w:r w:rsidRPr="0073022E">
              <w:rPr>
                <w:sz w:val="17"/>
                <w:szCs w:val="17"/>
                <w:lang w:eastAsia="ro-RO"/>
              </w:rPr>
              <w:t>de</w:t>
            </w:r>
            <w:r w:rsidR="00007AB3">
              <w:rPr>
                <w:sz w:val="17"/>
                <w:szCs w:val="17"/>
                <w:lang w:eastAsia="ro-RO"/>
              </w:rPr>
              <w:t xml:space="preserve"> </w:t>
            </w:r>
            <w:r w:rsidRPr="0073022E">
              <w:rPr>
                <w:sz w:val="17"/>
                <w:szCs w:val="17"/>
                <w:lang w:eastAsia="ro-RO"/>
              </w:rPr>
              <w:t>a</w:t>
            </w:r>
            <w:r w:rsidR="00007AB3">
              <w:rPr>
                <w:sz w:val="17"/>
                <w:szCs w:val="17"/>
                <w:lang w:eastAsia="ro-RO"/>
              </w:rPr>
              <w:t xml:space="preserve"> </w:t>
            </w:r>
            <w:r w:rsidRPr="0073022E">
              <w:rPr>
                <w:sz w:val="17"/>
                <w:szCs w:val="17"/>
                <w:lang w:eastAsia="ro-RO"/>
              </w:rPr>
              <w:t>preda</w:t>
            </w:r>
            <w:r w:rsidR="00007AB3">
              <w:rPr>
                <w:sz w:val="17"/>
                <w:szCs w:val="17"/>
                <w:lang w:eastAsia="ro-RO"/>
              </w:rPr>
              <w:t xml:space="preserve"> </w:t>
            </w:r>
            <w:r w:rsidRPr="0073022E">
              <w:rPr>
                <w:sz w:val="17"/>
                <w:szCs w:val="17"/>
                <w:lang w:eastAsia="ro-RO"/>
              </w:rPr>
              <w:t>ștafeta</w:t>
            </w:r>
            <w:r w:rsidR="00007AB3">
              <w:rPr>
                <w:sz w:val="17"/>
                <w:szCs w:val="17"/>
                <w:lang w:eastAsia="ro-RO"/>
              </w:rPr>
              <w:t xml:space="preserve"> </w:t>
            </w:r>
            <w:r w:rsidRPr="0073022E">
              <w:rPr>
                <w:sz w:val="17"/>
                <w:szCs w:val="17"/>
                <w:lang w:eastAsia="ro-RO"/>
              </w:rPr>
              <w:t>viitoarei</w:t>
            </w:r>
            <w:r w:rsidR="00007AB3">
              <w:rPr>
                <w:sz w:val="17"/>
                <w:szCs w:val="17"/>
                <w:lang w:eastAsia="ro-RO"/>
              </w:rPr>
              <w:t xml:space="preserve"> </w:t>
            </w:r>
            <w:r w:rsidRPr="0073022E">
              <w:rPr>
                <w:sz w:val="17"/>
                <w:szCs w:val="17"/>
                <w:lang w:eastAsia="ro-RO"/>
              </w:rPr>
              <w:t>președinții</w:t>
            </w:r>
            <w:r w:rsidR="00007AB3">
              <w:rPr>
                <w:sz w:val="17"/>
                <w:szCs w:val="17"/>
                <w:lang w:eastAsia="ro-RO"/>
              </w:rPr>
              <w:t xml:space="preserve"> </w:t>
            </w:r>
            <w:r w:rsidRPr="0073022E">
              <w:rPr>
                <w:sz w:val="17"/>
                <w:szCs w:val="17"/>
                <w:lang w:eastAsia="ro-RO"/>
              </w:rPr>
              <w:t>(Ungaria).</w:t>
            </w:r>
          </w:p>
          <w:p w14:paraId="0D70200B" w14:textId="078922EC" w:rsidR="00317F49" w:rsidRPr="0073022E" w:rsidRDefault="00BE4464" w:rsidP="007B4FD0">
            <w:pPr>
              <w:spacing w:before="60"/>
              <w:rPr>
                <w:sz w:val="17"/>
                <w:szCs w:val="17"/>
                <w:lang w:eastAsia="ro-RO"/>
              </w:rPr>
            </w:pPr>
            <w:hyperlink r:id="rId17" w:tooltip="Legătură externă - Site-ul președinției belgiene" w:history="1">
              <w:r w:rsidR="00317F49" w:rsidRPr="0073022E">
                <w:rPr>
                  <w:color w:val="0000FF"/>
                  <w:sz w:val="17"/>
                  <w:szCs w:val="17"/>
                  <w:u w:val="single"/>
                  <w:lang w:eastAsia="ro-RO"/>
                </w:rPr>
                <w:t>Site-ul</w:t>
              </w:r>
              <w:r w:rsidR="00007AB3">
                <w:rPr>
                  <w:color w:val="0000FF"/>
                  <w:sz w:val="17"/>
                  <w:szCs w:val="17"/>
                  <w:u w:val="single"/>
                  <w:lang w:eastAsia="ro-RO"/>
                </w:rPr>
                <w:t xml:space="preserve"> </w:t>
              </w:r>
              <w:r w:rsidR="00317F49" w:rsidRPr="0073022E">
                <w:rPr>
                  <w:color w:val="0000FF"/>
                  <w:sz w:val="17"/>
                  <w:szCs w:val="17"/>
                  <w:u w:val="single"/>
                  <w:lang w:eastAsia="ro-RO"/>
                </w:rPr>
                <w:t>președinției</w:t>
              </w:r>
              <w:r w:rsidR="00007AB3">
                <w:rPr>
                  <w:color w:val="0000FF"/>
                  <w:sz w:val="17"/>
                  <w:szCs w:val="17"/>
                  <w:u w:val="single"/>
                  <w:lang w:eastAsia="ro-RO"/>
                </w:rPr>
                <w:t xml:space="preserve"> </w:t>
              </w:r>
              <w:r w:rsidR="00317F49" w:rsidRPr="0073022E">
                <w:rPr>
                  <w:color w:val="0000FF"/>
                  <w:sz w:val="17"/>
                  <w:szCs w:val="17"/>
                  <w:u w:val="single"/>
                  <w:lang w:eastAsia="ro-RO"/>
                </w:rPr>
                <w:t>belgiene</w:t>
              </w:r>
            </w:hyperlink>
          </w:p>
          <w:p w14:paraId="2189FF8B" w14:textId="197AB114" w:rsidR="00317F49" w:rsidRPr="0073022E" w:rsidRDefault="00BE4464" w:rsidP="007B4FD0">
            <w:pPr>
              <w:spacing w:before="60"/>
              <w:rPr>
                <w:sz w:val="17"/>
                <w:szCs w:val="17"/>
                <w:lang w:eastAsia="ro-RO"/>
              </w:rPr>
            </w:pPr>
            <w:hyperlink r:id="rId18" w:tooltip="Legătură externă - Prioritățile președinției belgiene" w:history="1">
              <w:r w:rsidR="00317F49" w:rsidRPr="0073022E">
                <w:rPr>
                  <w:color w:val="0000FF"/>
                  <w:sz w:val="17"/>
                  <w:szCs w:val="17"/>
                  <w:u w:val="single"/>
                  <w:lang w:eastAsia="ro-RO"/>
                </w:rPr>
                <w:t>Prioritățile</w:t>
              </w:r>
              <w:r w:rsidR="00007AB3">
                <w:rPr>
                  <w:color w:val="0000FF"/>
                  <w:sz w:val="17"/>
                  <w:szCs w:val="17"/>
                  <w:u w:val="single"/>
                  <w:lang w:eastAsia="ro-RO"/>
                </w:rPr>
                <w:t xml:space="preserve"> </w:t>
              </w:r>
              <w:r w:rsidR="00317F49" w:rsidRPr="0073022E">
                <w:rPr>
                  <w:color w:val="0000FF"/>
                  <w:sz w:val="17"/>
                  <w:szCs w:val="17"/>
                  <w:u w:val="single"/>
                  <w:lang w:eastAsia="ro-RO"/>
                </w:rPr>
                <w:t>președinției</w:t>
              </w:r>
              <w:r w:rsidR="00007AB3">
                <w:rPr>
                  <w:color w:val="0000FF"/>
                  <w:sz w:val="17"/>
                  <w:szCs w:val="17"/>
                  <w:u w:val="single"/>
                  <w:lang w:eastAsia="ro-RO"/>
                </w:rPr>
                <w:t xml:space="preserve"> </w:t>
              </w:r>
              <w:r w:rsidR="00317F49" w:rsidRPr="0073022E">
                <w:rPr>
                  <w:color w:val="0000FF"/>
                  <w:sz w:val="17"/>
                  <w:szCs w:val="17"/>
                  <w:u w:val="single"/>
                  <w:lang w:eastAsia="ro-RO"/>
                </w:rPr>
                <w:t>belgiene</w:t>
              </w:r>
            </w:hyperlink>
          </w:p>
          <w:p w14:paraId="6C824D43" w14:textId="1CD6F19D" w:rsidR="00724960" w:rsidRPr="0073022E" w:rsidRDefault="00BE4464" w:rsidP="007B4FD0">
            <w:pPr>
              <w:spacing w:before="60"/>
              <w:rPr>
                <w:b/>
                <w:color w:val="00B0F0"/>
                <w:sz w:val="17"/>
                <w:szCs w:val="17"/>
              </w:rPr>
            </w:pPr>
            <w:hyperlink r:id="rId19" w:tooltip="Legătură externă - Programul președinției belgiene" w:history="1">
              <w:r w:rsidR="00317F49" w:rsidRPr="0073022E">
                <w:rPr>
                  <w:color w:val="0000FF"/>
                  <w:sz w:val="17"/>
                  <w:szCs w:val="17"/>
                  <w:u w:val="single"/>
                  <w:lang w:eastAsia="ro-RO"/>
                </w:rPr>
                <w:t>Programul</w:t>
              </w:r>
              <w:r w:rsidR="00007AB3">
                <w:rPr>
                  <w:color w:val="0000FF"/>
                  <w:sz w:val="17"/>
                  <w:szCs w:val="17"/>
                  <w:u w:val="single"/>
                  <w:lang w:eastAsia="ro-RO"/>
                </w:rPr>
                <w:t xml:space="preserve"> </w:t>
              </w:r>
              <w:r w:rsidR="00317F49" w:rsidRPr="0073022E">
                <w:rPr>
                  <w:color w:val="0000FF"/>
                  <w:sz w:val="17"/>
                  <w:szCs w:val="17"/>
                  <w:u w:val="single"/>
                  <w:lang w:eastAsia="ro-RO"/>
                </w:rPr>
                <w:t>președinției</w:t>
              </w:r>
              <w:r w:rsidR="00007AB3">
                <w:rPr>
                  <w:color w:val="0000FF"/>
                  <w:sz w:val="17"/>
                  <w:szCs w:val="17"/>
                  <w:u w:val="single"/>
                  <w:lang w:eastAsia="ro-RO"/>
                </w:rPr>
                <w:t xml:space="preserve"> </w:t>
              </w:r>
              <w:r w:rsidR="00317F49" w:rsidRPr="0073022E">
                <w:rPr>
                  <w:color w:val="0000FF"/>
                  <w:sz w:val="17"/>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6" w:name="_Toc415050943"/>
      <w:bookmarkStart w:id="127"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42B0CFDC" w:rsidR="005B18DA" w:rsidRDefault="00587A84" w:rsidP="002C177E">
      <w:pPr>
        <w:pStyle w:val="RezultatedinOF"/>
      </w:pPr>
      <w:bookmarkStart w:id="128" w:name="_Toc158617915"/>
      <w:bookmarkStart w:id="129" w:name="_Toc464051883"/>
      <w:bookmarkStart w:id="130" w:name="_Toc464117719"/>
      <w:bookmarkStart w:id="131" w:name="_Toc466963745"/>
      <w:bookmarkEnd w:id="126"/>
      <w:bookmarkEnd w:id="127"/>
      <w:r w:rsidRPr="008E6314">
        <w:rPr>
          <w:color w:val="auto"/>
        </w:rPr>
        <w:t>NOUTĂȚI</w:t>
      </w:r>
      <w:r w:rsidR="00007AB3">
        <w:t xml:space="preserve"> </w:t>
      </w:r>
      <w:r w:rsidR="00F45109" w:rsidRPr="00E74641">
        <w:t>–</w:t>
      </w:r>
      <w:r w:rsidR="00007AB3">
        <w:t xml:space="preserve"> </w:t>
      </w:r>
      <w:r w:rsidR="00F45109" w:rsidRPr="00E74641">
        <w:t>Informații</w:t>
      </w:r>
      <w:r w:rsidR="00007AB3">
        <w:t xml:space="preserve"> </w:t>
      </w:r>
      <w:r w:rsidR="00F45109" w:rsidRPr="00E74641">
        <w:t>UTILE</w:t>
      </w:r>
      <w:bookmarkEnd w:id="128"/>
    </w:p>
    <w:p w14:paraId="292E39E9" w14:textId="26F10B6B" w:rsidR="008E182F" w:rsidRPr="008E182F" w:rsidRDefault="008E182F" w:rsidP="00007AB3">
      <w:pPr>
        <w:pStyle w:val="TitluArticolinINFOUE"/>
      </w:pPr>
      <w:bookmarkStart w:id="132" w:name="_Toc158617916"/>
      <w:r w:rsidRPr="008E182F">
        <w:t>Fonduri</w:t>
      </w:r>
      <w:r w:rsidR="00007AB3">
        <w:t xml:space="preserve"> </w:t>
      </w:r>
      <w:r w:rsidRPr="008E182F">
        <w:t>epuizate</w:t>
      </w:r>
      <w:r w:rsidR="00007AB3">
        <w:t xml:space="preserve"> </w:t>
      </w:r>
      <w:r w:rsidRPr="008E182F">
        <w:t>pentru</w:t>
      </w:r>
      <w:r w:rsidR="00007AB3">
        <w:t xml:space="preserve"> </w:t>
      </w:r>
      <w:r w:rsidRPr="008E182F">
        <w:t>procesare,</w:t>
      </w:r>
      <w:r w:rsidR="00007AB3">
        <w:t xml:space="preserve"> </w:t>
      </w:r>
      <w:r w:rsidRPr="008E182F">
        <w:t>ferme</w:t>
      </w:r>
      <w:r w:rsidR="00007AB3">
        <w:t xml:space="preserve"> </w:t>
      </w:r>
      <w:r w:rsidRPr="008E182F">
        <w:t>de</w:t>
      </w:r>
      <w:r w:rsidR="00007AB3">
        <w:t xml:space="preserve"> </w:t>
      </w:r>
      <w:r w:rsidRPr="008E182F">
        <w:t>bovine,</w:t>
      </w:r>
      <w:r w:rsidR="00007AB3">
        <w:t xml:space="preserve"> </w:t>
      </w:r>
      <w:r w:rsidRPr="008E182F">
        <w:t>ovine-caprine</w:t>
      </w:r>
      <w:r w:rsidR="00007AB3">
        <w:t xml:space="preserve"> </w:t>
      </w:r>
      <w:r w:rsidRPr="008E182F">
        <w:t>și</w:t>
      </w:r>
      <w:r w:rsidR="00007AB3">
        <w:t xml:space="preserve"> </w:t>
      </w:r>
      <w:r w:rsidRPr="008E182F">
        <w:t>păsări</w:t>
      </w:r>
      <w:r w:rsidR="00007AB3">
        <w:t xml:space="preserve"> </w:t>
      </w:r>
      <w:r w:rsidRPr="008E182F">
        <w:t>de</w:t>
      </w:r>
      <w:r w:rsidR="00007AB3">
        <w:t xml:space="preserve"> </w:t>
      </w:r>
      <w:r w:rsidRPr="008E182F">
        <w:t>curte</w:t>
      </w:r>
      <w:bookmarkEnd w:id="132"/>
    </w:p>
    <w:p w14:paraId="0C595999" w14:textId="53B65FC7" w:rsidR="008E182F" w:rsidRPr="008E182F" w:rsidRDefault="004E4E4E" w:rsidP="008E182F">
      <w:r>
        <w:rPr>
          <w:noProof/>
          <w:lang w:eastAsia="ro-RO"/>
        </w:rPr>
        <w:drawing>
          <wp:anchor distT="0" distB="0" distL="114300" distR="114300" simplePos="0" relativeHeight="252099584" behindDoc="0" locked="0" layoutInCell="1" allowOverlap="1" wp14:anchorId="1A22D0A3" wp14:editId="55CF377A">
            <wp:simplePos x="0" y="0"/>
            <wp:positionH relativeFrom="column">
              <wp:posOffset>110652</wp:posOffset>
            </wp:positionH>
            <wp:positionV relativeFrom="paragraph">
              <wp:posOffset>215265</wp:posOffset>
            </wp:positionV>
            <wp:extent cx="1799590" cy="1191895"/>
            <wp:effectExtent l="0" t="0" r="0" b="8255"/>
            <wp:wrapSquare wrapText="bothSides"/>
            <wp:docPr id="188794987" name="Imagine 20"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ine știr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99590" cy="1191895"/>
                    </a:xfrm>
                    <a:prstGeom prst="rect">
                      <a:avLst/>
                    </a:prstGeom>
                    <a:noFill/>
                    <a:ln>
                      <a:noFill/>
                    </a:ln>
                  </pic:spPr>
                </pic:pic>
              </a:graphicData>
            </a:graphic>
          </wp:anchor>
        </w:drawing>
      </w:r>
      <w:r w:rsidR="00007AB3">
        <w:t xml:space="preserve"> </w:t>
      </w:r>
      <w:r w:rsidR="008E182F" w:rsidRPr="008E182F">
        <w:t>Agenția</w:t>
      </w:r>
      <w:r w:rsidR="00007AB3">
        <w:t xml:space="preserve"> </w:t>
      </w:r>
      <w:r w:rsidR="008E182F" w:rsidRPr="008E182F">
        <w:t>pentru</w:t>
      </w:r>
      <w:r w:rsidR="00007AB3">
        <w:t xml:space="preserve"> </w:t>
      </w:r>
      <w:r w:rsidR="008E182F" w:rsidRPr="008E182F">
        <w:t>Finanțarea</w:t>
      </w:r>
      <w:r w:rsidR="00007AB3">
        <w:t xml:space="preserve"> </w:t>
      </w:r>
      <w:r w:rsidR="008E182F" w:rsidRPr="008E182F">
        <w:t>Investițiilor</w:t>
      </w:r>
      <w:r w:rsidR="00007AB3">
        <w:t xml:space="preserve"> </w:t>
      </w:r>
      <w:r w:rsidR="008E182F" w:rsidRPr="008E182F">
        <w:t>Rurale</w:t>
      </w:r>
      <w:r w:rsidR="00007AB3">
        <w:t xml:space="preserve"> </w:t>
      </w:r>
      <w:r w:rsidR="008E182F" w:rsidRPr="008E182F">
        <w:t>anunță</w:t>
      </w:r>
      <w:r w:rsidR="00007AB3">
        <w:t xml:space="preserve">  </w:t>
      </w:r>
      <w:r w:rsidR="008E182F" w:rsidRPr="008E182F">
        <w:rPr>
          <w:b/>
          <w:bCs/>
        </w:rPr>
        <w:t>epuizarea</w:t>
      </w:r>
      <w:r w:rsidR="00007AB3">
        <w:rPr>
          <w:b/>
          <w:bCs/>
        </w:rPr>
        <w:t xml:space="preserve"> </w:t>
      </w:r>
      <w:r w:rsidR="008E182F" w:rsidRPr="008E182F">
        <w:rPr>
          <w:b/>
          <w:bCs/>
        </w:rPr>
        <w:t>fondurilor</w:t>
      </w:r>
      <w:r w:rsidR="00007AB3">
        <w:rPr>
          <w:b/>
          <w:bCs/>
        </w:rPr>
        <w:t xml:space="preserve"> </w:t>
      </w:r>
      <w:r w:rsidR="008E182F" w:rsidRPr="008E182F">
        <w:rPr>
          <w:b/>
          <w:bCs/>
        </w:rPr>
        <w:t>disponibile</w:t>
      </w:r>
      <w:r w:rsidR="00007AB3">
        <w:rPr>
          <w:b/>
          <w:bCs/>
        </w:rPr>
        <w:t xml:space="preserve">  </w:t>
      </w:r>
      <w:r w:rsidR="008E182F" w:rsidRPr="008E182F">
        <w:t>pentru</w:t>
      </w:r>
      <w:r w:rsidR="00007AB3">
        <w:t xml:space="preserve"> </w:t>
      </w:r>
      <w:r w:rsidR="00007AB3">
        <w:rPr>
          <w:b/>
          <w:bCs/>
        </w:rPr>
        <w:t xml:space="preserve"> </w:t>
      </w:r>
      <w:r w:rsidR="008E182F" w:rsidRPr="008E182F">
        <w:rPr>
          <w:b/>
          <w:bCs/>
        </w:rPr>
        <w:t>investiții</w:t>
      </w:r>
      <w:r w:rsidR="00007AB3">
        <w:rPr>
          <w:b/>
          <w:bCs/>
        </w:rPr>
        <w:t xml:space="preserve"> </w:t>
      </w:r>
      <w:r w:rsidR="008E182F" w:rsidRPr="008E182F">
        <w:rPr>
          <w:b/>
          <w:bCs/>
        </w:rPr>
        <w:t>în</w:t>
      </w:r>
      <w:r w:rsidR="00007AB3">
        <w:rPr>
          <w:b/>
          <w:bCs/>
        </w:rPr>
        <w:t xml:space="preserve"> </w:t>
      </w:r>
      <w:r w:rsidR="008E182F" w:rsidRPr="008E182F">
        <w:rPr>
          <w:b/>
          <w:bCs/>
        </w:rPr>
        <w:t>condiționarea,</w:t>
      </w:r>
      <w:r w:rsidR="00007AB3">
        <w:rPr>
          <w:b/>
          <w:bCs/>
        </w:rPr>
        <w:t xml:space="preserve"> </w:t>
      </w:r>
      <w:r w:rsidR="008E182F" w:rsidRPr="008E182F">
        <w:rPr>
          <w:b/>
          <w:bCs/>
        </w:rPr>
        <w:t>depozitarea</w:t>
      </w:r>
      <w:r w:rsidR="00007AB3">
        <w:rPr>
          <w:b/>
          <w:bCs/>
        </w:rPr>
        <w:t xml:space="preserve"> </w:t>
      </w:r>
      <w:r w:rsidR="008E182F" w:rsidRPr="008E182F">
        <w:rPr>
          <w:b/>
          <w:bCs/>
        </w:rPr>
        <w:t>și</w:t>
      </w:r>
      <w:r w:rsidR="00007AB3">
        <w:rPr>
          <w:b/>
          <w:bCs/>
        </w:rPr>
        <w:t xml:space="preserve"> </w:t>
      </w:r>
      <w:r w:rsidR="008E182F" w:rsidRPr="008E182F">
        <w:rPr>
          <w:b/>
          <w:bCs/>
        </w:rPr>
        <w:t>procesarea</w:t>
      </w:r>
      <w:r w:rsidR="00007AB3">
        <w:rPr>
          <w:b/>
          <w:bCs/>
        </w:rPr>
        <w:t xml:space="preserve"> </w:t>
      </w:r>
      <w:r w:rsidR="008E182F" w:rsidRPr="008E182F">
        <w:rPr>
          <w:b/>
          <w:bCs/>
        </w:rPr>
        <w:t>produselor</w:t>
      </w:r>
      <w:r w:rsidR="00007AB3">
        <w:rPr>
          <w:b/>
          <w:bCs/>
        </w:rPr>
        <w:t xml:space="preserve"> </w:t>
      </w:r>
      <w:r w:rsidR="008E182F" w:rsidRPr="008E182F">
        <w:rPr>
          <w:b/>
          <w:bCs/>
        </w:rPr>
        <w:t>agricole</w:t>
      </w:r>
      <w:r w:rsidR="00007AB3">
        <w:rPr>
          <w:b/>
          <w:bCs/>
        </w:rPr>
        <w:t xml:space="preserve"> </w:t>
      </w:r>
      <w:r w:rsidR="008E182F" w:rsidRPr="008E182F">
        <w:rPr>
          <w:b/>
          <w:bCs/>
        </w:rPr>
        <w:t>și</w:t>
      </w:r>
      <w:r w:rsidR="00007AB3">
        <w:rPr>
          <w:b/>
          <w:bCs/>
        </w:rPr>
        <w:t xml:space="preserve"> </w:t>
      </w:r>
      <w:r w:rsidR="008E182F" w:rsidRPr="008E182F">
        <w:rPr>
          <w:b/>
          <w:bCs/>
        </w:rPr>
        <w:t>pomicole,</w:t>
      </w:r>
      <w:r w:rsidR="00007AB3">
        <w:rPr>
          <w:b/>
          <w:bCs/>
        </w:rPr>
        <w:t xml:space="preserve"> </w:t>
      </w:r>
      <w:r w:rsidR="008E182F" w:rsidRPr="008E182F">
        <w:t>finanțate</w:t>
      </w:r>
      <w:r w:rsidR="00007AB3">
        <w:t xml:space="preserve"> </w:t>
      </w:r>
      <w:r w:rsidR="008E182F" w:rsidRPr="008E182F">
        <w:t>prin</w:t>
      </w:r>
      <w:r w:rsidR="00007AB3">
        <w:t xml:space="preserve"> </w:t>
      </w:r>
      <w:r w:rsidR="008E182F" w:rsidRPr="008E182F">
        <w:rPr>
          <w:b/>
          <w:bCs/>
        </w:rPr>
        <w:t>intervenția</w:t>
      </w:r>
      <w:r w:rsidR="00007AB3">
        <w:rPr>
          <w:b/>
          <w:bCs/>
        </w:rPr>
        <w:t xml:space="preserve"> </w:t>
      </w:r>
      <w:r w:rsidR="008E182F" w:rsidRPr="008E182F">
        <w:rPr>
          <w:b/>
          <w:bCs/>
        </w:rPr>
        <w:t>DR-22,</w:t>
      </w:r>
      <w:r w:rsidR="00007AB3">
        <w:rPr>
          <w:b/>
          <w:bCs/>
        </w:rPr>
        <w:t xml:space="preserve"> </w:t>
      </w:r>
      <w:r w:rsidR="008E182F" w:rsidRPr="008E182F">
        <w:t>dar</w:t>
      </w:r>
      <w:r w:rsidR="00007AB3">
        <w:t xml:space="preserve"> </w:t>
      </w:r>
      <w:r w:rsidR="008E182F" w:rsidRPr="008E182F">
        <w:t>și</w:t>
      </w:r>
      <w:r w:rsidR="00007AB3">
        <w:t xml:space="preserve"> </w:t>
      </w:r>
      <w:r w:rsidR="008E182F" w:rsidRPr="008E182F">
        <w:t>pentru</w:t>
      </w:r>
      <w:r w:rsidR="00007AB3">
        <w:t xml:space="preserve"> </w:t>
      </w:r>
      <w:r w:rsidR="008E182F" w:rsidRPr="008E182F">
        <w:rPr>
          <w:b/>
          <w:bCs/>
        </w:rPr>
        <w:t>componentele</w:t>
      </w:r>
      <w:r w:rsidR="00007AB3">
        <w:rPr>
          <w:b/>
          <w:bCs/>
        </w:rPr>
        <w:t xml:space="preserve"> </w:t>
      </w:r>
      <w:r w:rsidR="008E182F" w:rsidRPr="008E182F">
        <w:rPr>
          <w:b/>
          <w:bCs/>
        </w:rPr>
        <w:t>bovine,</w:t>
      </w:r>
      <w:r w:rsidR="00007AB3">
        <w:rPr>
          <w:b/>
          <w:bCs/>
        </w:rPr>
        <w:t xml:space="preserve"> </w:t>
      </w:r>
      <w:r w:rsidR="008E182F" w:rsidRPr="008E182F">
        <w:rPr>
          <w:b/>
          <w:bCs/>
        </w:rPr>
        <w:t>ovine-caprine</w:t>
      </w:r>
      <w:r w:rsidR="00007AB3">
        <w:rPr>
          <w:b/>
          <w:bCs/>
        </w:rPr>
        <w:t xml:space="preserve"> </w:t>
      </w:r>
      <w:r w:rsidR="008E182F" w:rsidRPr="008E182F">
        <w:rPr>
          <w:b/>
          <w:bCs/>
        </w:rPr>
        <w:t>și</w:t>
      </w:r>
      <w:r w:rsidR="00007AB3">
        <w:rPr>
          <w:b/>
          <w:bCs/>
        </w:rPr>
        <w:t xml:space="preserve"> </w:t>
      </w:r>
      <w:r w:rsidR="008E182F" w:rsidRPr="008E182F">
        <w:rPr>
          <w:b/>
          <w:bCs/>
        </w:rPr>
        <w:t>păsări</w:t>
      </w:r>
      <w:r w:rsidR="00007AB3">
        <w:rPr>
          <w:b/>
          <w:bCs/>
        </w:rPr>
        <w:t xml:space="preserve"> </w:t>
      </w:r>
      <w:r w:rsidR="008E182F" w:rsidRPr="008E182F">
        <w:rPr>
          <w:b/>
          <w:bCs/>
        </w:rPr>
        <w:t>de</w:t>
      </w:r>
      <w:r w:rsidR="00007AB3">
        <w:rPr>
          <w:b/>
          <w:bCs/>
        </w:rPr>
        <w:t xml:space="preserve"> </w:t>
      </w:r>
      <w:r w:rsidR="008E182F" w:rsidRPr="008E182F">
        <w:rPr>
          <w:b/>
          <w:bCs/>
        </w:rPr>
        <w:t>curte</w:t>
      </w:r>
      <w:r w:rsidR="00007AB3">
        <w:t xml:space="preserve"> </w:t>
      </w:r>
      <w:r w:rsidR="008E182F" w:rsidRPr="008E182F">
        <w:t>din</w:t>
      </w:r>
      <w:r w:rsidR="00007AB3">
        <w:t xml:space="preserve"> </w:t>
      </w:r>
      <w:r w:rsidR="008E182F" w:rsidRPr="008E182F">
        <w:t>cadrul</w:t>
      </w:r>
      <w:r w:rsidR="00007AB3">
        <w:t xml:space="preserve"> </w:t>
      </w:r>
      <w:r w:rsidR="008E182F" w:rsidRPr="008E182F">
        <w:t>intervenției</w:t>
      </w:r>
      <w:r w:rsidR="00007AB3">
        <w:t xml:space="preserve"> </w:t>
      </w:r>
      <w:r w:rsidR="008E182F" w:rsidRPr="008E182F">
        <w:rPr>
          <w:b/>
          <w:bCs/>
        </w:rPr>
        <w:t>DR-20</w:t>
      </w:r>
      <w:r w:rsidR="00007AB3">
        <w:rPr>
          <w:b/>
          <w:bCs/>
        </w:rPr>
        <w:t xml:space="preserve"> </w:t>
      </w:r>
      <w:r w:rsidR="008E182F" w:rsidRPr="008E182F">
        <w:rPr>
          <w:b/>
          <w:bCs/>
        </w:rPr>
        <w:t>Investiții</w:t>
      </w:r>
      <w:r w:rsidR="00007AB3">
        <w:rPr>
          <w:b/>
          <w:bCs/>
        </w:rPr>
        <w:t xml:space="preserve"> </w:t>
      </w:r>
      <w:r w:rsidR="008E182F" w:rsidRPr="008E182F">
        <w:rPr>
          <w:b/>
          <w:bCs/>
        </w:rPr>
        <w:t>în</w:t>
      </w:r>
      <w:r w:rsidR="00007AB3">
        <w:rPr>
          <w:b/>
          <w:bCs/>
        </w:rPr>
        <w:t xml:space="preserve"> </w:t>
      </w:r>
      <w:r w:rsidR="008E182F" w:rsidRPr="008E182F">
        <w:rPr>
          <w:b/>
          <w:bCs/>
        </w:rPr>
        <w:t>sectorul</w:t>
      </w:r>
      <w:r w:rsidR="00007AB3">
        <w:rPr>
          <w:b/>
          <w:bCs/>
        </w:rPr>
        <w:t xml:space="preserve"> </w:t>
      </w:r>
      <w:r w:rsidR="008E182F" w:rsidRPr="008E182F">
        <w:rPr>
          <w:b/>
          <w:bCs/>
        </w:rPr>
        <w:t>zootehnic</w:t>
      </w:r>
      <w:r w:rsidR="00007AB3">
        <w:t xml:space="preserve"> </w:t>
      </w:r>
      <w:r w:rsidR="008E182F" w:rsidRPr="008E182F">
        <w:t>ale</w:t>
      </w:r>
      <w:r w:rsidR="00007AB3">
        <w:t xml:space="preserve"> </w:t>
      </w:r>
      <w:r w:rsidR="008E182F" w:rsidRPr="008E182F">
        <w:t>Planului</w:t>
      </w:r>
      <w:r w:rsidR="00007AB3">
        <w:t xml:space="preserve"> </w:t>
      </w:r>
      <w:r w:rsidR="008E182F" w:rsidRPr="008E182F">
        <w:t>Strategic</w:t>
      </w:r>
      <w:r w:rsidR="00007AB3">
        <w:t xml:space="preserve"> </w:t>
      </w:r>
      <w:r w:rsidR="008E182F" w:rsidRPr="008E182F">
        <w:t>pentru</w:t>
      </w:r>
      <w:r w:rsidR="00007AB3">
        <w:t xml:space="preserve"> </w:t>
      </w:r>
      <w:r w:rsidR="008E182F" w:rsidRPr="008E182F">
        <w:t>Politica</w:t>
      </w:r>
      <w:r w:rsidR="00007AB3">
        <w:t xml:space="preserve"> </w:t>
      </w:r>
      <w:r w:rsidR="008E182F" w:rsidRPr="008E182F">
        <w:t>Agricolă</w:t>
      </w:r>
      <w:r w:rsidR="00007AB3">
        <w:t xml:space="preserve"> </w:t>
      </w:r>
      <w:r w:rsidR="008E182F" w:rsidRPr="008E182F">
        <w:t>Comună</w:t>
      </w:r>
      <w:r w:rsidR="00007AB3">
        <w:t xml:space="preserve"> </w:t>
      </w:r>
      <w:r w:rsidR="008E182F" w:rsidRPr="008E182F">
        <w:t>2023</w:t>
      </w:r>
      <w:r w:rsidR="00007AB3">
        <w:t xml:space="preserve"> </w:t>
      </w:r>
      <w:r w:rsidR="008E182F" w:rsidRPr="008E182F">
        <w:t>–</w:t>
      </w:r>
      <w:r w:rsidR="00007AB3">
        <w:t xml:space="preserve"> </w:t>
      </w:r>
      <w:r w:rsidR="008E182F" w:rsidRPr="008E182F">
        <w:t>2027</w:t>
      </w:r>
      <w:r w:rsidR="00007AB3">
        <w:t xml:space="preserve"> </w:t>
      </w:r>
      <w:r w:rsidR="008E182F" w:rsidRPr="008E182F">
        <w:t>(PS</w:t>
      </w:r>
      <w:r w:rsidR="00007AB3">
        <w:t xml:space="preserve"> </w:t>
      </w:r>
      <w:r w:rsidR="008E182F" w:rsidRPr="008E182F">
        <w:t>PAC</w:t>
      </w:r>
      <w:r w:rsidR="00007AB3">
        <w:t xml:space="preserve"> </w:t>
      </w:r>
      <w:r w:rsidR="008E182F" w:rsidRPr="008E182F">
        <w:t>2027).</w:t>
      </w:r>
    </w:p>
    <w:p w14:paraId="5ACEEE90" w14:textId="68E50939" w:rsidR="008E182F" w:rsidRPr="008E182F" w:rsidRDefault="008E182F" w:rsidP="008E182F">
      <w:r w:rsidRPr="008E182F">
        <w:t>De</w:t>
      </w:r>
      <w:r w:rsidR="00007AB3">
        <w:t xml:space="preserve"> </w:t>
      </w:r>
      <w:r w:rsidRPr="008E182F">
        <w:t>la</w:t>
      </w:r>
      <w:r w:rsidR="00007AB3">
        <w:t xml:space="preserve"> </w:t>
      </w:r>
      <w:r w:rsidRPr="008E182F">
        <w:t>data</w:t>
      </w:r>
      <w:r w:rsidR="00007AB3">
        <w:t xml:space="preserve"> </w:t>
      </w:r>
      <w:r w:rsidRPr="008E182F">
        <w:t>lansării</w:t>
      </w:r>
      <w:r w:rsidR="00007AB3">
        <w:t xml:space="preserve"> </w:t>
      </w:r>
      <w:r w:rsidRPr="008E182F">
        <w:t>sesiunii</w:t>
      </w:r>
      <w:r w:rsidR="00007AB3">
        <w:t xml:space="preserve"> </w:t>
      </w:r>
      <w:r w:rsidRPr="008E182F">
        <w:t>în</w:t>
      </w:r>
      <w:r w:rsidR="00007AB3">
        <w:t xml:space="preserve"> </w:t>
      </w:r>
      <w:r w:rsidRPr="008E182F">
        <w:t>20</w:t>
      </w:r>
      <w:r w:rsidR="00007AB3">
        <w:t xml:space="preserve"> </w:t>
      </w:r>
      <w:r w:rsidRPr="008E182F">
        <w:t>decembrie</w:t>
      </w:r>
      <w:r w:rsidR="00007AB3">
        <w:t xml:space="preserve"> </w:t>
      </w:r>
      <w:r w:rsidRPr="008E182F">
        <w:t>2023</w:t>
      </w:r>
      <w:r w:rsidR="00007AB3">
        <w:t xml:space="preserve"> </w:t>
      </w:r>
      <w:r w:rsidRPr="008E182F">
        <w:t>și</w:t>
      </w:r>
      <w:r w:rsidR="00007AB3">
        <w:t xml:space="preserve"> </w:t>
      </w:r>
      <w:r w:rsidRPr="008E182F">
        <w:t>până</w:t>
      </w:r>
      <w:r w:rsidR="00007AB3">
        <w:t xml:space="preserve"> </w:t>
      </w:r>
      <w:r w:rsidRPr="008E182F">
        <w:t>la</w:t>
      </w:r>
      <w:r w:rsidR="00007AB3">
        <w:t xml:space="preserve"> </w:t>
      </w:r>
      <w:r w:rsidRPr="008E182F">
        <w:t>epuizarea</w:t>
      </w:r>
      <w:r w:rsidR="00007AB3">
        <w:t xml:space="preserve"> </w:t>
      </w:r>
      <w:r w:rsidRPr="008E182F">
        <w:t>fondurilor</w:t>
      </w:r>
      <w:r w:rsidR="00007AB3">
        <w:t xml:space="preserve"> </w:t>
      </w:r>
      <w:r w:rsidRPr="008E182F">
        <w:t>alocate,</w:t>
      </w:r>
      <w:r w:rsidR="00007AB3">
        <w:t xml:space="preserve"> </w:t>
      </w:r>
      <w:r w:rsidRPr="008E182F">
        <w:t>5</w:t>
      </w:r>
      <w:r w:rsidR="00007AB3">
        <w:t xml:space="preserve"> </w:t>
      </w:r>
      <w:r w:rsidRPr="008E182F">
        <w:t>februarie</w:t>
      </w:r>
      <w:r w:rsidR="00007AB3">
        <w:t xml:space="preserve"> </w:t>
      </w:r>
      <w:r w:rsidRPr="008E182F">
        <w:t>2024,</w:t>
      </w:r>
      <w:r w:rsidR="00007AB3">
        <w:t xml:space="preserve"> </w:t>
      </w:r>
      <w:r w:rsidRPr="008E182F">
        <w:t>procesatorii</w:t>
      </w:r>
      <w:r w:rsidR="00007AB3">
        <w:t xml:space="preserve"> </w:t>
      </w:r>
      <w:r w:rsidRPr="008E182F">
        <w:t>au</w:t>
      </w:r>
      <w:r w:rsidR="00007AB3">
        <w:t xml:space="preserve"> </w:t>
      </w:r>
      <w:r w:rsidRPr="008E182F">
        <w:t>depus</w:t>
      </w:r>
      <w:r w:rsidR="00007AB3">
        <w:t xml:space="preserve"> </w:t>
      </w:r>
      <w:r w:rsidRPr="008E182F">
        <w:t>prin</w:t>
      </w:r>
      <w:r w:rsidR="00007AB3">
        <w:t xml:space="preserve"> </w:t>
      </w:r>
      <w:r w:rsidRPr="008E182F">
        <w:rPr>
          <w:b/>
          <w:bCs/>
        </w:rPr>
        <w:t>DR-22</w:t>
      </w:r>
      <w:r w:rsidRPr="008E182F">
        <w:t>,</w:t>
      </w:r>
      <w:r w:rsidR="00007AB3">
        <w:t xml:space="preserve"> </w:t>
      </w:r>
      <w:r w:rsidRPr="008E182F">
        <w:t>pe</w:t>
      </w:r>
      <w:r w:rsidR="00007AB3">
        <w:t xml:space="preserve"> </w:t>
      </w:r>
      <w:r w:rsidRPr="008E182F">
        <w:t>site-ul</w:t>
      </w:r>
      <w:r w:rsidR="00007AB3">
        <w:t xml:space="preserve"> </w:t>
      </w:r>
      <w:hyperlink r:id="rId21" w:history="1">
        <w:r w:rsidRPr="008E182F">
          <w:rPr>
            <w:rStyle w:val="Hyperlink"/>
            <w:b/>
            <w:bCs/>
            <w:szCs w:val="24"/>
          </w:rPr>
          <w:t>www.afir.ro</w:t>
        </w:r>
      </w:hyperlink>
      <w:r w:rsidRPr="008E182F">
        <w:t>,</w:t>
      </w:r>
      <w:r w:rsidR="00007AB3">
        <w:t xml:space="preserve"> </w:t>
      </w:r>
      <w:r w:rsidRPr="008E182F">
        <w:rPr>
          <w:b/>
          <w:bCs/>
        </w:rPr>
        <w:t>428</w:t>
      </w:r>
      <w:r w:rsidR="00007AB3">
        <w:rPr>
          <w:b/>
          <w:bCs/>
        </w:rPr>
        <w:t xml:space="preserve"> </w:t>
      </w:r>
      <w:r w:rsidRPr="008E182F">
        <w:rPr>
          <w:b/>
          <w:bCs/>
        </w:rPr>
        <w:t>cereri</w:t>
      </w:r>
      <w:r w:rsidR="00007AB3">
        <w:rPr>
          <w:b/>
          <w:bCs/>
        </w:rPr>
        <w:t xml:space="preserve"> </w:t>
      </w:r>
      <w:r w:rsidRPr="008E182F">
        <w:rPr>
          <w:b/>
          <w:bCs/>
        </w:rPr>
        <w:t>de</w:t>
      </w:r>
      <w:r w:rsidR="00007AB3">
        <w:rPr>
          <w:b/>
          <w:bCs/>
        </w:rPr>
        <w:t xml:space="preserve"> </w:t>
      </w:r>
      <w:r w:rsidRPr="008E182F">
        <w:rPr>
          <w:b/>
          <w:bCs/>
        </w:rPr>
        <w:t>finanțare</w:t>
      </w:r>
      <w:r w:rsidR="00007AB3">
        <w:t xml:space="preserve"> </w:t>
      </w:r>
      <w:r w:rsidRPr="008E182F">
        <w:t>care</w:t>
      </w:r>
      <w:r w:rsidR="00007AB3">
        <w:t xml:space="preserve"> </w:t>
      </w:r>
      <w:r w:rsidRPr="008E182F">
        <w:t>însumează</w:t>
      </w:r>
      <w:r w:rsidR="00007AB3">
        <w:t xml:space="preserve"> </w:t>
      </w:r>
      <w:r w:rsidRPr="008E182F">
        <w:rPr>
          <w:b/>
          <w:bCs/>
        </w:rPr>
        <w:t>1,13</w:t>
      </w:r>
      <w:r w:rsidR="00007AB3">
        <w:rPr>
          <w:b/>
          <w:bCs/>
        </w:rPr>
        <w:t xml:space="preserve"> </w:t>
      </w:r>
      <w:r w:rsidRPr="008E182F">
        <w:rPr>
          <w:b/>
          <w:bCs/>
        </w:rPr>
        <w:t>miliarde</w:t>
      </w:r>
      <w:r w:rsidR="00007AB3">
        <w:rPr>
          <w:b/>
          <w:bCs/>
        </w:rPr>
        <w:t xml:space="preserve"> </w:t>
      </w:r>
      <w:r w:rsidRPr="008E182F">
        <w:rPr>
          <w:b/>
          <w:bCs/>
        </w:rPr>
        <w:t>de</w:t>
      </w:r>
      <w:r w:rsidR="00007AB3">
        <w:rPr>
          <w:b/>
          <w:bCs/>
        </w:rPr>
        <w:t xml:space="preserve"> </w:t>
      </w:r>
      <w:r w:rsidRPr="008E182F">
        <w:rPr>
          <w:b/>
          <w:bCs/>
        </w:rPr>
        <w:t>euro</w:t>
      </w:r>
      <w:r w:rsidRPr="008E182F">
        <w:t>,</w:t>
      </w:r>
      <w:r w:rsidR="00007AB3">
        <w:t xml:space="preserve"> </w:t>
      </w:r>
      <w:r w:rsidRPr="008E182F">
        <w:t>procentul</w:t>
      </w:r>
      <w:r w:rsidR="00007AB3">
        <w:t xml:space="preserve"> </w:t>
      </w:r>
      <w:r w:rsidRPr="008E182F">
        <w:t>depunerilor</w:t>
      </w:r>
      <w:r w:rsidR="00007AB3">
        <w:t xml:space="preserve"> </w:t>
      </w:r>
      <w:r w:rsidRPr="008E182F">
        <w:t>fiind</w:t>
      </w:r>
      <w:r w:rsidR="00007AB3">
        <w:t xml:space="preserve"> </w:t>
      </w:r>
      <w:r w:rsidRPr="008E182F">
        <w:t>de</w:t>
      </w:r>
      <w:r w:rsidR="00007AB3">
        <w:t xml:space="preserve"> </w:t>
      </w:r>
      <w:r w:rsidRPr="008E182F">
        <w:rPr>
          <w:b/>
          <w:bCs/>
        </w:rPr>
        <w:t>538%</w:t>
      </w:r>
      <w:r w:rsidR="00007AB3">
        <w:rPr>
          <w:b/>
          <w:bCs/>
        </w:rPr>
        <w:t xml:space="preserve"> </w:t>
      </w:r>
      <w:r w:rsidRPr="008E182F">
        <w:t>din</w:t>
      </w:r>
      <w:r w:rsidR="00007AB3">
        <w:t xml:space="preserve"> </w:t>
      </w:r>
      <w:r w:rsidRPr="008E182F">
        <w:t>alocarea</w:t>
      </w:r>
      <w:r w:rsidR="00007AB3">
        <w:t xml:space="preserve"> </w:t>
      </w:r>
      <w:r w:rsidRPr="008E182F">
        <w:t>stabilită,</w:t>
      </w:r>
      <w:r w:rsidR="00007AB3">
        <w:t xml:space="preserve"> </w:t>
      </w:r>
      <w:r w:rsidRPr="008E182F">
        <w:t>așadar</w:t>
      </w:r>
      <w:r w:rsidR="00007AB3">
        <w:t xml:space="preserve"> </w:t>
      </w:r>
      <w:r w:rsidRPr="008E182F">
        <w:t>un</w:t>
      </w:r>
      <w:r w:rsidR="00007AB3">
        <w:t xml:space="preserve"> </w:t>
      </w:r>
      <w:r w:rsidRPr="008E182F">
        <w:t>interes</w:t>
      </w:r>
      <w:r w:rsidR="00007AB3">
        <w:t xml:space="preserve"> </w:t>
      </w:r>
      <w:r w:rsidRPr="008E182F">
        <w:t>deosebit</w:t>
      </w:r>
      <w:r w:rsidR="00007AB3">
        <w:t xml:space="preserve"> </w:t>
      </w:r>
      <w:r w:rsidRPr="008E182F">
        <w:t>de</w:t>
      </w:r>
      <w:r w:rsidR="00007AB3">
        <w:t xml:space="preserve"> </w:t>
      </w:r>
      <w:r w:rsidRPr="008E182F">
        <w:t>mare</w:t>
      </w:r>
      <w:r w:rsidR="00007AB3">
        <w:t xml:space="preserve"> </w:t>
      </w:r>
      <w:r w:rsidRPr="008E182F">
        <w:t>pentru</w:t>
      </w:r>
      <w:r w:rsidR="00007AB3">
        <w:t xml:space="preserve"> </w:t>
      </w:r>
      <w:r w:rsidRPr="008E182F">
        <w:t>acest</w:t>
      </w:r>
      <w:r w:rsidR="00007AB3">
        <w:t xml:space="preserve"> </w:t>
      </w:r>
      <w:r w:rsidRPr="008E182F">
        <w:t>segment</w:t>
      </w:r>
      <w:r w:rsidR="00007AB3">
        <w:t xml:space="preserve"> </w:t>
      </w:r>
      <w:r w:rsidRPr="008E182F">
        <w:t>de</w:t>
      </w:r>
      <w:r w:rsidR="00007AB3">
        <w:t xml:space="preserve"> </w:t>
      </w:r>
      <w:r w:rsidRPr="008E182F">
        <w:t>investiții.</w:t>
      </w:r>
    </w:p>
    <w:p w14:paraId="4FA2FC0E" w14:textId="58E8CDE1" w:rsidR="008E182F" w:rsidRPr="008E182F" w:rsidRDefault="008E182F" w:rsidP="008E182F">
      <w:r w:rsidRPr="008E182F">
        <w:t>În</w:t>
      </w:r>
      <w:r w:rsidR="00007AB3">
        <w:t xml:space="preserve"> </w:t>
      </w:r>
      <w:r w:rsidRPr="008E182F">
        <w:t>cadrul</w:t>
      </w:r>
      <w:r w:rsidR="00007AB3">
        <w:t xml:space="preserve"> </w:t>
      </w:r>
      <w:r w:rsidRPr="008E182F">
        <w:t>intervenției</w:t>
      </w:r>
      <w:r w:rsidR="00007AB3">
        <w:t xml:space="preserve"> </w:t>
      </w:r>
      <w:r w:rsidRPr="008E182F">
        <w:rPr>
          <w:b/>
          <w:bCs/>
        </w:rPr>
        <w:t>DR-22,</w:t>
      </w:r>
      <w:r w:rsidR="00007AB3">
        <w:rPr>
          <w:b/>
          <w:bCs/>
        </w:rPr>
        <w:t xml:space="preserve"> </w:t>
      </w:r>
      <w:r w:rsidRPr="008E182F">
        <w:t>valoarea</w:t>
      </w:r>
      <w:r w:rsidR="00007AB3">
        <w:t xml:space="preserve"> </w:t>
      </w:r>
      <w:r w:rsidRPr="008E182F">
        <w:t>finanțării</w:t>
      </w:r>
      <w:r w:rsidR="00007AB3">
        <w:t xml:space="preserve"> </w:t>
      </w:r>
      <w:r w:rsidRPr="008E182F">
        <w:t>acordate</w:t>
      </w:r>
      <w:r w:rsidR="00007AB3">
        <w:t xml:space="preserve"> </w:t>
      </w:r>
      <w:r w:rsidRPr="008E182F">
        <w:t>ajunge</w:t>
      </w:r>
      <w:r w:rsidR="00007AB3">
        <w:t xml:space="preserve"> </w:t>
      </w:r>
      <w:r w:rsidRPr="008E182F">
        <w:t>la</w:t>
      </w:r>
      <w:r w:rsidR="00007AB3">
        <w:rPr>
          <w:b/>
          <w:bCs/>
        </w:rPr>
        <w:t xml:space="preserve"> </w:t>
      </w:r>
      <w:r w:rsidRPr="008E182F">
        <w:rPr>
          <w:b/>
          <w:bCs/>
        </w:rPr>
        <w:t>10.000.000</w:t>
      </w:r>
      <w:r w:rsidR="00007AB3">
        <w:rPr>
          <w:b/>
          <w:bCs/>
        </w:rPr>
        <w:t xml:space="preserve"> </w:t>
      </w:r>
      <w:r w:rsidRPr="008E182F">
        <w:rPr>
          <w:b/>
          <w:bCs/>
        </w:rPr>
        <w:t>de</w:t>
      </w:r>
      <w:r w:rsidR="00007AB3">
        <w:rPr>
          <w:b/>
          <w:bCs/>
        </w:rPr>
        <w:t xml:space="preserve"> </w:t>
      </w:r>
      <w:r w:rsidRPr="008E182F">
        <w:rPr>
          <w:b/>
          <w:bCs/>
        </w:rPr>
        <w:t>euro/</w:t>
      </w:r>
      <w:r w:rsidR="00007AB3">
        <w:rPr>
          <w:b/>
          <w:bCs/>
        </w:rPr>
        <w:t xml:space="preserve"> </w:t>
      </w:r>
      <w:r w:rsidRPr="008E182F">
        <w:t>proiect</w:t>
      </w:r>
      <w:r w:rsidR="00007AB3">
        <w:t xml:space="preserve"> </w:t>
      </w:r>
      <w:r w:rsidRPr="008E182F">
        <w:t>pentru</w:t>
      </w:r>
      <w:r w:rsidR="00007AB3">
        <w:t xml:space="preserve"> </w:t>
      </w:r>
      <w:r w:rsidRPr="008E182F">
        <w:t>înființarea</w:t>
      </w:r>
      <w:r w:rsidR="00007AB3">
        <w:t xml:space="preserve"> </w:t>
      </w:r>
      <w:r w:rsidRPr="008E182F">
        <w:t>unităților</w:t>
      </w:r>
      <w:r w:rsidR="00007AB3">
        <w:t xml:space="preserve"> </w:t>
      </w:r>
      <w:r w:rsidRPr="008E182F">
        <w:t>de</w:t>
      </w:r>
      <w:r w:rsidR="00007AB3">
        <w:t xml:space="preserve"> </w:t>
      </w:r>
      <w:r w:rsidRPr="008E182F">
        <w:t>procesare</w:t>
      </w:r>
      <w:r w:rsidR="00007AB3">
        <w:t xml:space="preserve"> </w:t>
      </w:r>
      <w:r w:rsidRPr="008E182F">
        <w:t>pentru</w:t>
      </w:r>
      <w:r w:rsidR="00007AB3">
        <w:t xml:space="preserve"> </w:t>
      </w:r>
      <w:r w:rsidRPr="008E182F">
        <w:rPr>
          <w:i/>
          <w:iCs/>
        </w:rPr>
        <w:t>sectoarele</w:t>
      </w:r>
      <w:r w:rsidR="00007AB3">
        <w:rPr>
          <w:i/>
          <w:iCs/>
        </w:rPr>
        <w:t xml:space="preserve"> </w:t>
      </w:r>
      <w:r w:rsidRPr="008E182F">
        <w:rPr>
          <w:i/>
          <w:iCs/>
        </w:rPr>
        <w:t>legume-fructe,</w:t>
      </w:r>
      <w:r w:rsidR="00007AB3">
        <w:rPr>
          <w:i/>
          <w:iCs/>
        </w:rPr>
        <w:t xml:space="preserve"> </w:t>
      </w:r>
      <w:r w:rsidRPr="008E182F">
        <w:rPr>
          <w:i/>
          <w:iCs/>
        </w:rPr>
        <w:t>industria</w:t>
      </w:r>
      <w:r w:rsidR="00007AB3">
        <w:rPr>
          <w:i/>
          <w:iCs/>
        </w:rPr>
        <w:t xml:space="preserve"> </w:t>
      </w:r>
      <w:r w:rsidRPr="008E182F">
        <w:rPr>
          <w:i/>
          <w:iCs/>
        </w:rPr>
        <w:t>de</w:t>
      </w:r>
      <w:r w:rsidR="00007AB3">
        <w:rPr>
          <w:i/>
          <w:iCs/>
        </w:rPr>
        <w:t xml:space="preserve"> </w:t>
      </w:r>
      <w:r w:rsidRPr="008E182F">
        <w:rPr>
          <w:i/>
          <w:iCs/>
        </w:rPr>
        <w:t>morărit,</w:t>
      </w:r>
      <w:r w:rsidR="00007AB3">
        <w:rPr>
          <w:i/>
          <w:iCs/>
        </w:rPr>
        <w:t xml:space="preserve"> </w:t>
      </w:r>
      <w:r w:rsidRPr="008E182F">
        <w:rPr>
          <w:i/>
          <w:iCs/>
        </w:rPr>
        <w:t>ulei</w:t>
      </w:r>
      <w:r w:rsidR="00007AB3">
        <w:rPr>
          <w:i/>
          <w:iCs/>
        </w:rPr>
        <w:t xml:space="preserve"> </w:t>
      </w:r>
      <w:r w:rsidRPr="008E182F">
        <w:rPr>
          <w:i/>
          <w:iCs/>
        </w:rPr>
        <w:t>și</w:t>
      </w:r>
      <w:r w:rsidR="00007AB3">
        <w:rPr>
          <w:i/>
          <w:iCs/>
        </w:rPr>
        <w:t xml:space="preserve"> </w:t>
      </w:r>
      <w:r w:rsidRPr="008E182F">
        <w:rPr>
          <w:i/>
          <w:iCs/>
        </w:rPr>
        <w:t>nutrețuri</w:t>
      </w:r>
      <w:r w:rsidR="00007AB3">
        <w:rPr>
          <w:i/>
          <w:iCs/>
        </w:rPr>
        <w:t xml:space="preserve"> </w:t>
      </w:r>
      <w:r w:rsidRPr="008E182F">
        <w:rPr>
          <w:i/>
          <w:iCs/>
        </w:rPr>
        <w:t>combinate</w:t>
      </w:r>
      <w:r w:rsidRPr="008E182F">
        <w:t>.</w:t>
      </w:r>
      <w:r w:rsidR="00007AB3">
        <w:t xml:space="preserve"> </w:t>
      </w:r>
      <w:r w:rsidRPr="008E182F">
        <w:t>Tot</w:t>
      </w:r>
      <w:r w:rsidR="00007AB3">
        <w:t xml:space="preserve"> </w:t>
      </w:r>
      <w:r w:rsidRPr="008E182F">
        <w:t>prin</w:t>
      </w:r>
      <w:r w:rsidR="00007AB3">
        <w:t xml:space="preserve"> </w:t>
      </w:r>
      <w:r w:rsidRPr="008E182F">
        <w:t>DR-22</w:t>
      </w:r>
      <w:r w:rsidR="00007AB3">
        <w:t xml:space="preserve"> </w:t>
      </w:r>
      <w:r w:rsidRPr="008E182F">
        <w:t>se</w:t>
      </w:r>
      <w:r w:rsidR="00007AB3">
        <w:t xml:space="preserve"> </w:t>
      </w:r>
      <w:r w:rsidRPr="008E182F">
        <w:t>finanțează</w:t>
      </w:r>
      <w:r w:rsidR="00007AB3">
        <w:t xml:space="preserve"> </w:t>
      </w:r>
      <w:r w:rsidRPr="008E182F">
        <w:t>cu</w:t>
      </w:r>
      <w:r w:rsidR="00007AB3">
        <w:t xml:space="preserve"> </w:t>
      </w:r>
      <w:r w:rsidRPr="008E182F">
        <w:t>până</w:t>
      </w:r>
      <w:r w:rsidR="00007AB3">
        <w:t xml:space="preserve"> </w:t>
      </w:r>
      <w:r w:rsidRPr="008E182F">
        <w:t>la</w:t>
      </w:r>
      <w:r w:rsidR="00007AB3">
        <w:t xml:space="preserve"> </w:t>
      </w:r>
      <w:r w:rsidRPr="008E182F">
        <w:rPr>
          <w:b/>
          <w:bCs/>
        </w:rPr>
        <w:t>7.000.000</w:t>
      </w:r>
      <w:r w:rsidR="00007AB3">
        <w:rPr>
          <w:b/>
          <w:bCs/>
        </w:rPr>
        <w:t xml:space="preserve"> </w:t>
      </w:r>
      <w:r w:rsidRPr="008E182F">
        <w:rPr>
          <w:b/>
          <w:bCs/>
        </w:rPr>
        <w:t>de</w:t>
      </w:r>
      <w:r w:rsidR="00007AB3">
        <w:rPr>
          <w:b/>
          <w:bCs/>
        </w:rPr>
        <w:t xml:space="preserve"> </w:t>
      </w:r>
      <w:r w:rsidRPr="008E182F">
        <w:rPr>
          <w:b/>
          <w:bCs/>
        </w:rPr>
        <w:t>euro</w:t>
      </w:r>
      <w:r w:rsidRPr="008E182F">
        <w:t>/</w:t>
      </w:r>
      <w:r w:rsidR="00007AB3">
        <w:t xml:space="preserve"> </w:t>
      </w:r>
      <w:r w:rsidRPr="008E182F">
        <w:t>proiect</w:t>
      </w:r>
      <w:r w:rsidR="00007AB3">
        <w:t xml:space="preserve"> </w:t>
      </w:r>
      <w:r w:rsidRPr="008E182F">
        <w:t>de</w:t>
      </w:r>
      <w:r w:rsidR="00007AB3">
        <w:t xml:space="preserve"> </w:t>
      </w:r>
      <w:r w:rsidRPr="008E182F">
        <w:t>înființare</w:t>
      </w:r>
      <w:r w:rsidR="00007AB3">
        <w:t xml:space="preserve"> </w:t>
      </w:r>
      <w:r w:rsidRPr="008E182F">
        <w:t>alte</w:t>
      </w:r>
      <w:r w:rsidR="00007AB3">
        <w:t xml:space="preserve"> </w:t>
      </w:r>
      <w:r w:rsidRPr="008E182F">
        <w:t>investiții</w:t>
      </w:r>
      <w:r w:rsidR="00007AB3">
        <w:t xml:space="preserve"> </w:t>
      </w:r>
      <w:r w:rsidRPr="008E182F">
        <w:t>decât</w:t>
      </w:r>
      <w:r w:rsidR="00007AB3">
        <w:t xml:space="preserve"> </w:t>
      </w:r>
      <w:r w:rsidRPr="008E182F">
        <w:t>cele</w:t>
      </w:r>
      <w:r w:rsidR="00007AB3">
        <w:t xml:space="preserve"> </w:t>
      </w:r>
      <w:r w:rsidRPr="008E182F">
        <w:t>menționate</w:t>
      </w:r>
      <w:r w:rsidR="00007AB3">
        <w:t xml:space="preserve"> </w:t>
      </w:r>
      <w:r w:rsidRPr="008E182F">
        <w:t>anterior</w:t>
      </w:r>
      <w:r w:rsidR="00007AB3">
        <w:t xml:space="preserve"> </w:t>
      </w:r>
      <w:r w:rsidRPr="008E182F">
        <w:t>și</w:t>
      </w:r>
      <w:r w:rsidR="00007AB3">
        <w:t xml:space="preserve"> </w:t>
      </w:r>
      <w:r w:rsidRPr="008E182F">
        <w:t>cu</w:t>
      </w:r>
      <w:r w:rsidR="00007AB3">
        <w:t xml:space="preserve"> </w:t>
      </w:r>
      <w:r w:rsidRPr="008E182F">
        <w:t>până</w:t>
      </w:r>
      <w:r w:rsidR="00007AB3">
        <w:t xml:space="preserve"> </w:t>
      </w:r>
      <w:r w:rsidRPr="008E182F">
        <w:t>la</w:t>
      </w:r>
      <w:r w:rsidR="00007AB3">
        <w:t xml:space="preserve"> </w:t>
      </w:r>
      <w:r w:rsidRPr="008E182F">
        <w:rPr>
          <w:b/>
          <w:bCs/>
        </w:rPr>
        <w:t>3.000.000</w:t>
      </w:r>
      <w:r w:rsidR="00007AB3">
        <w:rPr>
          <w:b/>
          <w:bCs/>
        </w:rPr>
        <w:t xml:space="preserve"> </w:t>
      </w:r>
      <w:r w:rsidRPr="008E182F">
        <w:rPr>
          <w:b/>
          <w:bCs/>
        </w:rPr>
        <w:t>de</w:t>
      </w:r>
      <w:r w:rsidR="00007AB3">
        <w:rPr>
          <w:b/>
          <w:bCs/>
        </w:rPr>
        <w:t xml:space="preserve"> </w:t>
      </w:r>
      <w:r w:rsidRPr="008E182F">
        <w:rPr>
          <w:b/>
          <w:bCs/>
        </w:rPr>
        <w:t>euro</w:t>
      </w:r>
      <w:r w:rsidRPr="008E182F">
        <w:t>/</w:t>
      </w:r>
      <w:r w:rsidR="00007AB3">
        <w:t xml:space="preserve"> </w:t>
      </w:r>
      <w:r w:rsidRPr="008E182F">
        <w:t>proiect</w:t>
      </w:r>
      <w:r w:rsidR="00007AB3">
        <w:t xml:space="preserve"> </w:t>
      </w:r>
      <w:r w:rsidRPr="008E182F">
        <w:t>de</w:t>
      </w:r>
      <w:r w:rsidR="00007AB3">
        <w:t xml:space="preserve"> </w:t>
      </w:r>
      <w:r w:rsidRPr="008E182F">
        <w:t>investiții</w:t>
      </w:r>
      <w:r w:rsidR="00007AB3">
        <w:t xml:space="preserve"> </w:t>
      </w:r>
      <w:r w:rsidRPr="008E182F">
        <w:t>de</w:t>
      </w:r>
      <w:r w:rsidR="00007AB3">
        <w:t xml:space="preserve"> </w:t>
      </w:r>
      <w:r w:rsidRPr="008E182F">
        <w:t>modernizare.</w:t>
      </w:r>
      <w:r w:rsidR="00007AB3">
        <w:t xml:space="preserve"> </w:t>
      </w:r>
      <w:r w:rsidRPr="008E182F">
        <w:t>Finanțarea</w:t>
      </w:r>
      <w:r w:rsidR="00007AB3">
        <w:t xml:space="preserve"> </w:t>
      </w:r>
      <w:r w:rsidRPr="008E182F">
        <w:t>nerambursabilă</w:t>
      </w:r>
      <w:r w:rsidR="00007AB3">
        <w:t xml:space="preserve"> </w:t>
      </w:r>
      <w:r w:rsidRPr="008E182F">
        <w:t>este</w:t>
      </w:r>
      <w:r w:rsidR="00007AB3">
        <w:t xml:space="preserve"> </w:t>
      </w:r>
      <w:r w:rsidRPr="008E182F">
        <w:t>de</w:t>
      </w:r>
      <w:r w:rsidR="00007AB3">
        <w:t xml:space="preserve"> </w:t>
      </w:r>
      <w:r w:rsidRPr="008E182F">
        <w:t>maximum</w:t>
      </w:r>
      <w:r w:rsidR="00007AB3">
        <w:t xml:space="preserve"> </w:t>
      </w:r>
      <w:r w:rsidRPr="008E182F">
        <w:rPr>
          <w:b/>
          <w:bCs/>
        </w:rPr>
        <w:t>65%</w:t>
      </w:r>
      <w:r w:rsidR="00007AB3">
        <w:rPr>
          <w:b/>
          <w:bCs/>
        </w:rPr>
        <w:t xml:space="preserve"> </w:t>
      </w:r>
      <w:r w:rsidRPr="008E182F">
        <w:rPr>
          <w:b/>
          <w:bCs/>
        </w:rPr>
        <w:t>din</w:t>
      </w:r>
      <w:r w:rsidR="00007AB3">
        <w:rPr>
          <w:b/>
          <w:bCs/>
        </w:rPr>
        <w:t xml:space="preserve"> </w:t>
      </w:r>
      <w:r w:rsidRPr="008E182F">
        <w:rPr>
          <w:b/>
          <w:bCs/>
        </w:rPr>
        <w:t>totalul</w:t>
      </w:r>
      <w:r w:rsidR="00007AB3">
        <w:rPr>
          <w:b/>
          <w:bCs/>
        </w:rPr>
        <w:t xml:space="preserve"> </w:t>
      </w:r>
      <w:r w:rsidRPr="008E182F">
        <w:rPr>
          <w:b/>
          <w:bCs/>
        </w:rPr>
        <w:t>cheltuielilor</w:t>
      </w:r>
      <w:r w:rsidR="00007AB3">
        <w:rPr>
          <w:b/>
          <w:bCs/>
        </w:rPr>
        <w:t xml:space="preserve"> </w:t>
      </w:r>
      <w:r w:rsidRPr="008E182F">
        <w:rPr>
          <w:b/>
          <w:bCs/>
        </w:rPr>
        <w:t>eligibile</w:t>
      </w:r>
      <w:r w:rsidR="00007AB3">
        <w:rPr>
          <w:b/>
          <w:bCs/>
        </w:rPr>
        <w:t xml:space="preserve"> </w:t>
      </w:r>
      <w:r w:rsidRPr="008E182F">
        <w:rPr>
          <w:b/>
          <w:bCs/>
        </w:rPr>
        <w:t>ale</w:t>
      </w:r>
      <w:r w:rsidR="00007AB3">
        <w:rPr>
          <w:b/>
          <w:bCs/>
        </w:rPr>
        <w:t xml:space="preserve"> </w:t>
      </w:r>
      <w:r w:rsidRPr="008E182F">
        <w:rPr>
          <w:b/>
          <w:bCs/>
        </w:rPr>
        <w:t>unui</w:t>
      </w:r>
      <w:r w:rsidR="00007AB3">
        <w:rPr>
          <w:b/>
          <w:bCs/>
        </w:rPr>
        <w:t xml:space="preserve"> </w:t>
      </w:r>
      <w:r w:rsidRPr="008E182F">
        <w:rPr>
          <w:b/>
          <w:bCs/>
        </w:rPr>
        <w:t>proiect.</w:t>
      </w:r>
    </w:p>
    <w:p w14:paraId="3AAC7496" w14:textId="355AA695" w:rsidR="008E182F" w:rsidRPr="008E182F" w:rsidRDefault="008E182F" w:rsidP="008E182F">
      <w:r w:rsidRPr="008E182F">
        <w:t>De</w:t>
      </w:r>
      <w:r w:rsidR="00007AB3">
        <w:t xml:space="preserve"> </w:t>
      </w:r>
      <w:r w:rsidRPr="008E182F">
        <w:t>asemenea,</w:t>
      </w:r>
      <w:r w:rsidR="00007AB3">
        <w:t xml:space="preserve"> </w:t>
      </w:r>
      <w:r w:rsidRPr="008E182F">
        <w:t>în</w:t>
      </w:r>
      <w:r w:rsidR="00007AB3">
        <w:t xml:space="preserve"> </w:t>
      </w:r>
      <w:r w:rsidRPr="008E182F">
        <w:t>perioada</w:t>
      </w:r>
      <w:r w:rsidR="00007AB3">
        <w:t xml:space="preserve"> </w:t>
      </w:r>
      <w:r w:rsidRPr="008E182F">
        <w:t>20</w:t>
      </w:r>
      <w:r w:rsidR="00007AB3">
        <w:t xml:space="preserve"> </w:t>
      </w:r>
      <w:r w:rsidRPr="008E182F">
        <w:t>decembrie</w:t>
      </w:r>
      <w:r w:rsidR="00007AB3">
        <w:t xml:space="preserve"> </w:t>
      </w:r>
      <w:r w:rsidRPr="008E182F">
        <w:t>2023</w:t>
      </w:r>
      <w:r w:rsidR="00007AB3">
        <w:t xml:space="preserve"> </w:t>
      </w:r>
      <w:r w:rsidRPr="008E182F">
        <w:t>–</w:t>
      </w:r>
      <w:r w:rsidR="00007AB3">
        <w:t xml:space="preserve"> </w:t>
      </w:r>
      <w:r w:rsidRPr="008E182F">
        <w:t>5</w:t>
      </w:r>
      <w:r w:rsidR="00007AB3">
        <w:t xml:space="preserve"> </w:t>
      </w:r>
      <w:r w:rsidRPr="008E182F">
        <w:t>februarie</w:t>
      </w:r>
      <w:r w:rsidR="00007AB3">
        <w:t xml:space="preserve"> </w:t>
      </w:r>
      <w:r w:rsidRPr="008E182F">
        <w:t>2024,</w:t>
      </w:r>
      <w:r w:rsidR="00007AB3">
        <w:t xml:space="preserve"> </w:t>
      </w:r>
      <w:r w:rsidRPr="008E182F">
        <w:t>AFIR</w:t>
      </w:r>
      <w:r w:rsidR="00007AB3">
        <w:t xml:space="preserve"> </w:t>
      </w:r>
      <w:r w:rsidRPr="008E182F">
        <w:t>a</w:t>
      </w:r>
      <w:r w:rsidR="00007AB3">
        <w:t xml:space="preserve"> </w:t>
      </w:r>
      <w:r w:rsidRPr="008E182F">
        <w:t>primit</w:t>
      </w:r>
      <w:r w:rsidR="00007AB3">
        <w:t xml:space="preserve"> </w:t>
      </w:r>
      <w:r w:rsidRPr="008E182F">
        <w:t>on-line</w:t>
      </w:r>
      <w:r w:rsidR="00007AB3">
        <w:t xml:space="preserve"> </w:t>
      </w:r>
      <w:r w:rsidRPr="008E182F">
        <w:t>pe</w:t>
      </w:r>
      <w:r w:rsidR="00007AB3">
        <w:t xml:space="preserve"> </w:t>
      </w:r>
      <w:hyperlink r:id="rId22" w:history="1">
        <w:r w:rsidRPr="008E182F">
          <w:rPr>
            <w:rStyle w:val="Hyperlink"/>
            <w:szCs w:val="24"/>
          </w:rPr>
          <w:t>www.afir.ro</w:t>
        </w:r>
      </w:hyperlink>
      <w:r w:rsidR="00007AB3">
        <w:t xml:space="preserve"> </w:t>
      </w:r>
      <w:r w:rsidRPr="008E182F">
        <w:rPr>
          <w:b/>
          <w:bCs/>
        </w:rPr>
        <w:t>299</w:t>
      </w:r>
      <w:r w:rsidR="00007AB3">
        <w:rPr>
          <w:b/>
          <w:bCs/>
        </w:rPr>
        <w:t xml:space="preserve"> </w:t>
      </w:r>
      <w:r w:rsidRPr="008E182F">
        <w:rPr>
          <w:b/>
          <w:bCs/>
        </w:rPr>
        <w:t>de</w:t>
      </w:r>
      <w:r w:rsidR="00007AB3">
        <w:rPr>
          <w:b/>
          <w:bCs/>
        </w:rPr>
        <w:t xml:space="preserve"> </w:t>
      </w:r>
      <w:r w:rsidRPr="008E182F">
        <w:rPr>
          <w:b/>
          <w:bCs/>
        </w:rPr>
        <w:t>solicitări</w:t>
      </w:r>
      <w:r w:rsidR="00007AB3">
        <w:rPr>
          <w:b/>
          <w:bCs/>
        </w:rPr>
        <w:t xml:space="preserve"> </w:t>
      </w:r>
      <w:r w:rsidRPr="008E182F">
        <w:rPr>
          <w:b/>
          <w:bCs/>
        </w:rPr>
        <w:t>de</w:t>
      </w:r>
      <w:r w:rsidR="00007AB3">
        <w:rPr>
          <w:b/>
          <w:bCs/>
        </w:rPr>
        <w:t xml:space="preserve"> </w:t>
      </w:r>
      <w:r w:rsidRPr="008E182F">
        <w:rPr>
          <w:b/>
          <w:bCs/>
        </w:rPr>
        <w:t>finanțare</w:t>
      </w:r>
      <w:r w:rsidR="00007AB3">
        <w:t xml:space="preserve"> </w:t>
      </w:r>
      <w:r w:rsidRPr="008E182F">
        <w:t>pentru</w:t>
      </w:r>
      <w:r w:rsidR="00007AB3">
        <w:t xml:space="preserve"> </w:t>
      </w:r>
      <w:r w:rsidRPr="008E182F">
        <w:t>investiții</w:t>
      </w:r>
      <w:r w:rsidR="00007AB3">
        <w:t xml:space="preserve"> </w:t>
      </w:r>
      <w:r w:rsidRPr="008E182F">
        <w:t>în</w:t>
      </w:r>
      <w:r w:rsidR="00007AB3">
        <w:t xml:space="preserve"> </w:t>
      </w:r>
      <w:r w:rsidRPr="008E182F">
        <w:rPr>
          <w:b/>
          <w:bCs/>
        </w:rPr>
        <w:t>sectorul</w:t>
      </w:r>
      <w:r w:rsidR="00007AB3">
        <w:rPr>
          <w:b/>
          <w:bCs/>
        </w:rPr>
        <w:t xml:space="preserve"> </w:t>
      </w:r>
      <w:r w:rsidRPr="008E182F">
        <w:rPr>
          <w:b/>
          <w:bCs/>
        </w:rPr>
        <w:t>bovine</w:t>
      </w:r>
      <w:r w:rsidR="00007AB3">
        <w:rPr>
          <w:b/>
          <w:bCs/>
        </w:rPr>
        <w:t xml:space="preserve"> </w:t>
      </w:r>
      <w:r w:rsidRPr="008E182F">
        <w:rPr>
          <w:b/>
          <w:bCs/>
        </w:rPr>
        <w:t>(inclusiv</w:t>
      </w:r>
      <w:r w:rsidR="00007AB3">
        <w:rPr>
          <w:b/>
          <w:bCs/>
        </w:rPr>
        <w:t xml:space="preserve"> </w:t>
      </w:r>
      <w:r w:rsidRPr="008E182F">
        <w:rPr>
          <w:b/>
          <w:bCs/>
        </w:rPr>
        <w:t>bubaline)</w:t>
      </w:r>
      <w:r w:rsidR="00007AB3">
        <w:rPr>
          <w:b/>
          <w:bCs/>
        </w:rPr>
        <w:t xml:space="preserve"> </w:t>
      </w:r>
      <w:r w:rsidRPr="008E182F">
        <w:t>din</w:t>
      </w:r>
      <w:r w:rsidR="00007AB3">
        <w:t xml:space="preserve"> </w:t>
      </w:r>
      <w:r w:rsidRPr="008E182F">
        <w:t>cadrul</w:t>
      </w:r>
      <w:r w:rsidR="00007AB3">
        <w:t xml:space="preserve"> </w:t>
      </w:r>
      <w:r w:rsidRPr="008E182F">
        <w:t>DR-20.</w:t>
      </w:r>
      <w:r w:rsidR="00007AB3">
        <w:t xml:space="preserve"> </w:t>
      </w:r>
      <w:r w:rsidRPr="008E182F">
        <w:t>Valoare</w:t>
      </w:r>
      <w:r w:rsidR="00007AB3">
        <w:t xml:space="preserve"> </w:t>
      </w:r>
      <w:r w:rsidRPr="008E182F">
        <w:t>cererilor</w:t>
      </w:r>
      <w:r w:rsidR="00007AB3">
        <w:t xml:space="preserve"> </w:t>
      </w:r>
      <w:r w:rsidRPr="008E182F">
        <w:t>de</w:t>
      </w:r>
      <w:r w:rsidR="00007AB3">
        <w:t xml:space="preserve"> </w:t>
      </w:r>
      <w:r w:rsidRPr="008E182F">
        <w:t>finanțare</w:t>
      </w:r>
      <w:r w:rsidR="00007AB3">
        <w:t xml:space="preserve"> </w:t>
      </w:r>
      <w:r w:rsidRPr="008E182F">
        <w:t>depuse</w:t>
      </w:r>
      <w:r w:rsidR="00007AB3">
        <w:t xml:space="preserve"> </w:t>
      </w:r>
      <w:r w:rsidRPr="008E182F">
        <w:t>este</w:t>
      </w:r>
      <w:r w:rsidR="00007AB3">
        <w:t xml:space="preserve"> </w:t>
      </w:r>
      <w:r w:rsidRPr="008E182F">
        <w:t>de</w:t>
      </w:r>
      <w:r w:rsidR="00007AB3">
        <w:t xml:space="preserve"> </w:t>
      </w:r>
      <w:r w:rsidRPr="008E182F">
        <w:rPr>
          <w:b/>
          <w:bCs/>
        </w:rPr>
        <w:t>241,9</w:t>
      </w:r>
      <w:r w:rsidR="00007AB3">
        <w:rPr>
          <w:b/>
          <w:bCs/>
        </w:rPr>
        <w:t xml:space="preserve"> </w:t>
      </w:r>
      <w:r w:rsidRPr="008E182F">
        <w:rPr>
          <w:b/>
          <w:bCs/>
        </w:rPr>
        <w:t>milioane</w:t>
      </w:r>
      <w:r w:rsidR="00007AB3">
        <w:rPr>
          <w:b/>
          <w:bCs/>
        </w:rPr>
        <w:t xml:space="preserve"> </w:t>
      </w:r>
      <w:r w:rsidRPr="008E182F">
        <w:rPr>
          <w:b/>
          <w:bCs/>
        </w:rPr>
        <w:t>de</w:t>
      </w:r>
      <w:r w:rsidR="00007AB3">
        <w:rPr>
          <w:b/>
          <w:bCs/>
        </w:rPr>
        <w:t xml:space="preserve"> </w:t>
      </w:r>
      <w:r w:rsidRPr="008E182F">
        <w:rPr>
          <w:b/>
          <w:bCs/>
        </w:rPr>
        <w:t>euro</w:t>
      </w:r>
      <w:r w:rsidR="00007AB3">
        <w:rPr>
          <w:b/>
          <w:bCs/>
        </w:rPr>
        <w:t xml:space="preserve"> </w:t>
      </w:r>
      <w:r w:rsidRPr="008E182F">
        <w:rPr>
          <w:b/>
          <w:bCs/>
        </w:rPr>
        <w:t>iar</w:t>
      </w:r>
      <w:r w:rsidR="00007AB3">
        <w:rPr>
          <w:b/>
          <w:bCs/>
        </w:rPr>
        <w:t xml:space="preserve"> </w:t>
      </w:r>
      <w:r w:rsidRPr="008E182F">
        <w:rPr>
          <w:b/>
          <w:bCs/>
        </w:rPr>
        <w:t>procentul</w:t>
      </w:r>
      <w:r w:rsidR="00007AB3">
        <w:rPr>
          <w:b/>
          <w:bCs/>
        </w:rPr>
        <w:t xml:space="preserve"> </w:t>
      </w:r>
      <w:r w:rsidRPr="008E182F">
        <w:rPr>
          <w:b/>
          <w:bCs/>
        </w:rPr>
        <w:t>de</w:t>
      </w:r>
      <w:r w:rsidR="00007AB3">
        <w:rPr>
          <w:b/>
          <w:bCs/>
        </w:rPr>
        <w:t xml:space="preserve"> </w:t>
      </w:r>
      <w:r w:rsidRPr="008E182F">
        <w:rPr>
          <w:b/>
          <w:bCs/>
        </w:rPr>
        <w:t>depunere</w:t>
      </w:r>
      <w:r w:rsidR="00007AB3">
        <w:rPr>
          <w:b/>
          <w:bCs/>
        </w:rPr>
        <w:t xml:space="preserve"> </w:t>
      </w:r>
      <w:r w:rsidRPr="008E182F">
        <w:rPr>
          <w:b/>
          <w:bCs/>
        </w:rPr>
        <w:t>a</w:t>
      </w:r>
      <w:r w:rsidR="00007AB3">
        <w:rPr>
          <w:b/>
          <w:bCs/>
        </w:rPr>
        <w:t xml:space="preserve"> </w:t>
      </w:r>
      <w:r w:rsidRPr="008E182F">
        <w:rPr>
          <w:b/>
          <w:bCs/>
        </w:rPr>
        <w:t>ajuns</w:t>
      </w:r>
      <w:r w:rsidR="00007AB3">
        <w:rPr>
          <w:b/>
          <w:bCs/>
        </w:rPr>
        <w:t xml:space="preserve"> </w:t>
      </w:r>
      <w:r w:rsidRPr="008E182F">
        <w:rPr>
          <w:b/>
          <w:bCs/>
        </w:rPr>
        <w:t>la</w:t>
      </w:r>
      <w:r w:rsidR="00007AB3">
        <w:rPr>
          <w:b/>
          <w:bCs/>
        </w:rPr>
        <w:t xml:space="preserve"> </w:t>
      </w:r>
      <w:r w:rsidRPr="008E182F">
        <w:rPr>
          <w:b/>
          <w:bCs/>
        </w:rPr>
        <w:t>359%</w:t>
      </w:r>
      <w:r w:rsidR="00007AB3">
        <w:rPr>
          <w:b/>
          <w:bCs/>
        </w:rPr>
        <w:t xml:space="preserve"> </w:t>
      </w:r>
      <w:r w:rsidRPr="008E182F">
        <w:rPr>
          <w:b/>
          <w:bCs/>
        </w:rPr>
        <w:t>din</w:t>
      </w:r>
      <w:r w:rsidR="00007AB3">
        <w:rPr>
          <w:b/>
          <w:bCs/>
        </w:rPr>
        <w:t xml:space="preserve"> </w:t>
      </w:r>
      <w:r w:rsidRPr="008E182F">
        <w:rPr>
          <w:b/>
          <w:bCs/>
        </w:rPr>
        <w:t>bugetul</w:t>
      </w:r>
      <w:r w:rsidR="00007AB3">
        <w:rPr>
          <w:b/>
          <w:bCs/>
        </w:rPr>
        <w:t xml:space="preserve"> </w:t>
      </w:r>
      <w:r w:rsidRPr="008E182F">
        <w:rPr>
          <w:b/>
          <w:bCs/>
        </w:rPr>
        <w:t>alocat.</w:t>
      </w:r>
    </w:p>
    <w:p w14:paraId="05016D9F" w14:textId="7F53F75B" w:rsidR="008E182F" w:rsidRPr="008E182F" w:rsidRDefault="008E182F" w:rsidP="008E182F">
      <w:r w:rsidRPr="008E182F">
        <w:lastRenderedPageBreak/>
        <w:t>În</w:t>
      </w:r>
      <w:r w:rsidR="00007AB3">
        <w:t xml:space="preserve"> </w:t>
      </w:r>
      <w:r w:rsidRPr="008E182F">
        <w:t>cadrul</w:t>
      </w:r>
      <w:r w:rsidR="00007AB3">
        <w:t xml:space="preserve"> </w:t>
      </w:r>
      <w:r w:rsidRPr="008E182F">
        <w:t>componentei</w:t>
      </w:r>
      <w:r w:rsidR="00007AB3">
        <w:t xml:space="preserve"> </w:t>
      </w:r>
      <w:r w:rsidRPr="008E182F">
        <w:rPr>
          <w:b/>
          <w:bCs/>
        </w:rPr>
        <w:t>ovine-caprine</w:t>
      </w:r>
      <w:r w:rsidR="00007AB3">
        <w:rPr>
          <w:b/>
          <w:bCs/>
        </w:rPr>
        <w:t xml:space="preserve"> </w:t>
      </w:r>
      <w:r w:rsidRPr="008E182F">
        <w:rPr>
          <w:b/>
          <w:bCs/>
        </w:rPr>
        <w:t>a</w:t>
      </w:r>
      <w:r w:rsidR="00007AB3">
        <w:rPr>
          <w:b/>
          <w:bCs/>
        </w:rPr>
        <w:t xml:space="preserve"> </w:t>
      </w:r>
      <w:r w:rsidRPr="008E182F">
        <w:rPr>
          <w:b/>
          <w:bCs/>
        </w:rPr>
        <w:t>intervenției</w:t>
      </w:r>
      <w:r w:rsidR="00007AB3">
        <w:rPr>
          <w:b/>
          <w:bCs/>
        </w:rPr>
        <w:t xml:space="preserve"> </w:t>
      </w:r>
      <w:r w:rsidRPr="008E182F">
        <w:rPr>
          <w:b/>
          <w:bCs/>
        </w:rPr>
        <w:t>DR-20</w:t>
      </w:r>
      <w:r w:rsidRPr="008E182F">
        <w:t>,</w:t>
      </w:r>
      <w:r w:rsidR="00007AB3">
        <w:t xml:space="preserve"> </w:t>
      </w:r>
      <w:r w:rsidRPr="008E182F">
        <w:t>fermierii</w:t>
      </w:r>
      <w:r w:rsidR="00007AB3">
        <w:t xml:space="preserve"> </w:t>
      </w:r>
      <w:r w:rsidRPr="008E182F">
        <w:t>au</w:t>
      </w:r>
      <w:r w:rsidR="00007AB3">
        <w:t xml:space="preserve"> </w:t>
      </w:r>
      <w:r w:rsidRPr="008E182F">
        <w:t>depus</w:t>
      </w:r>
      <w:r w:rsidR="00007AB3">
        <w:t xml:space="preserve"> </w:t>
      </w:r>
      <w:r w:rsidRPr="008E182F">
        <w:t>on-line</w:t>
      </w:r>
      <w:r w:rsidR="00007AB3">
        <w:t xml:space="preserve"> </w:t>
      </w:r>
      <w:r w:rsidRPr="008E182F">
        <w:rPr>
          <w:b/>
          <w:bCs/>
        </w:rPr>
        <w:t>40</w:t>
      </w:r>
      <w:r w:rsidR="00007AB3">
        <w:rPr>
          <w:b/>
          <w:bCs/>
        </w:rPr>
        <w:t xml:space="preserve"> </w:t>
      </w:r>
      <w:r w:rsidRPr="008E182F">
        <w:rPr>
          <w:b/>
          <w:bCs/>
        </w:rPr>
        <w:t>de</w:t>
      </w:r>
      <w:r w:rsidR="00007AB3">
        <w:rPr>
          <w:b/>
          <w:bCs/>
        </w:rPr>
        <w:t xml:space="preserve"> </w:t>
      </w:r>
      <w:r w:rsidRPr="008E182F">
        <w:rPr>
          <w:b/>
          <w:bCs/>
        </w:rPr>
        <w:t>cereri</w:t>
      </w:r>
      <w:r w:rsidR="00007AB3">
        <w:rPr>
          <w:b/>
          <w:bCs/>
        </w:rPr>
        <w:t xml:space="preserve"> </w:t>
      </w:r>
      <w:r w:rsidRPr="008E182F">
        <w:rPr>
          <w:b/>
          <w:bCs/>
        </w:rPr>
        <w:t>de</w:t>
      </w:r>
      <w:r w:rsidR="00007AB3">
        <w:rPr>
          <w:b/>
          <w:bCs/>
        </w:rPr>
        <w:t xml:space="preserve"> </w:t>
      </w:r>
      <w:r w:rsidRPr="008E182F">
        <w:rPr>
          <w:b/>
          <w:bCs/>
        </w:rPr>
        <w:t>finanțare</w:t>
      </w:r>
      <w:r w:rsidR="00007AB3">
        <w:t xml:space="preserve"> </w:t>
      </w:r>
      <w:r w:rsidRPr="008E182F">
        <w:t>în</w:t>
      </w:r>
      <w:r w:rsidR="00007AB3">
        <w:t xml:space="preserve"> </w:t>
      </w:r>
      <w:r w:rsidRPr="008E182F">
        <w:rPr>
          <w:b/>
          <w:bCs/>
        </w:rPr>
        <w:t>valoare</w:t>
      </w:r>
      <w:r w:rsidR="00007AB3">
        <w:rPr>
          <w:b/>
          <w:bCs/>
        </w:rPr>
        <w:t xml:space="preserve"> </w:t>
      </w:r>
      <w:r w:rsidRPr="008E182F">
        <w:rPr>
          <w:b/>
          <w:bCs/>
        </w:rPr>
        <w:t>totală</w:t>
      </w:r>
      <w:r w:rsidR="00007AB3">
        <w:rPr>
          <w:b/>
          <w:bCs/>
        </w:rPr>
        <w:t xml:space="preserve"> </w:t>
      </w:r>
      <w:r w:rsidRPr="008E182F">
        <w:t>de</w:t>
      </w:r>
      <w:r w:rsidR="00007AB3">
        <w:t xml:space="preserve"> </w:t>
      </w:r>
      <w:r w:rsidRPr="008E182F">
        <w:t>peste</w:t>
      </w:r>
      <w:r w:rsidR="00007AB3">
        <w:t xml:space="preserve"> </w:t>
      </w:r>
      <w:r w:rsidRPr="008E182F">
        <w:rPr>
          <w:b/>
          <w:bCs/>
        </w:rPr>
        <w:t>32</w:t>
      </w:r>
      <w:r w:rsidR="00007AB3">
        <w:rPr>
          <w:b/>
          <w:bCs/>
        </w:rPr>
        <w:t xml:space="preserve"> </w:t>
      </w:r>
      <w:r w:rsidRPr="008E182F">
        <w:rPr>
          <w:b/>
          <w:bCs/>
        </w:rPr>
        <w:t>milioane</w:t>
      </w:r>
      <w:r w:rsidR="00007AB3">
        <w:rPr>
          <w:b/>
          <w:bCs/>
        </w:rPr>
        <w:t xml:space="preserve"> </w:t>
      </w:r>
      <w:r w:rsidRPr="008E182F">
        <w:rPr>
          <w:b/>
          <w:bCs/>
        </w:rPr>
        <w:t>de</w:t>
      </w:r>
      <w:r w:rsidR="00007AB3">
        <w:rPr>
          <w:b/>
          <w:bCs/>
        </w:rPr>
        <w:t xml:space="preserve"> </w:t>
      </w:r>
      <w:r w:rsidRPr="008E182F">
        <w:rPr>
          <w:b/>
          <w:bCs/>
        </w:rPr>
        <w:t>euro</w:t>
      </w:r>
      <w:r w:rsidRPr="008E182F">
        <w:t>,</w:t>
      </w:r>
      <w:r w:rsidR="00007AB3">
        <w:t xml:space="preserve"> </w:t>
      </w:r>
      <w:r w:rsidRPr="008E182F">
        <w:t>procentul</w:t>
      </w:r>
      <w:r w:rsidR="00007AB3">
        <w:t xml:space="preserve"> </w:t>
      </w:r>
      <w:r w:rsidRPr="008E182F">
        <w:t>depunerilor</w:t>
      </w:r>
      <w:r w:rsidR="00007AB3">
        <w:t xml:space="preserve"> </w:t>
      </w:r>
      <w:r w:rsidRPr="008E182F">
        <w:t>ajungând</w:t>
      </w:r>
      <w:r w:rsidR="00007AB3">
        <w:t xml:space="preserve"> </w:t>
      </w:r>
      <w:r w:rsidRPr="008E182F">
        <w:t>la</w:t>
      </w:r>
      <w:r w:rsidR="00007AB3">
        <w:t xml:space="preserve"> </w:t>
      </w:r>
      <w:r w:rsidRPr="008E182F">
        <w:rPr>
          <w:b/>
          <w:bCs/>
        </w:rPr>
        <w:t>204%</w:t>
      </w:r>
      <w:r w:rsidR="00007AB3">
        <w:t xml:space="preserve"> </w:t>
      </w:r>
      <w:r w:rsidRPr="008E182F">
        <w:t>din</w:t>
      </w:r>
      <w:r w:rsidR="00007AB3">
        <w:t xml:space="preserve"> </w:t>
      </w:r>
      <w:r w:rsidRPr="008E182F">
        <w:t>fondurile</w:t>
      </w:r>
      <w:r w:rsidR="00007AB3">
        <w:t xml:space="preserve"> </w:t>
      </w:r>
      <w:r w:rsidRPr="008E182F">
        <w:t>alocate</w:t>
      </w:r>
      <w:r w:rsidR="00007AB3">
        <w:t xml:space="preserve"> </w:t>
      </w:r>
      <w:r w:rsidRPr="008E182F">
        <w:t>pentru</w:t>
      </w:r>
      <w:r w:rsidR="00007AB3">
        <w:t xml:space="preserve"> </w:t>
      </w:r>
      <w:r w:rsidRPr="008E182F">
        <w:t>acest</w:t>
      </w:r>
      <w:r w:rsidR="00007AB3">
        <w:t xml:space="preserve"> </w:t>
      </w:r>
      <w:r w:rsidRPr="008E182F">
        <w:t>sector.</w:t>
      </w:r>
    </w:p>
    <w:p w14:paraId="22D7190C" w14:textId="22E047E9" w:rsidR="008E182F" w:rsidRPr="008E182F" w:rsidRDefault="008E182F" w:rsidP="008E182F">
      <w:r w:rsidRPr="008E182F">
        <w:t>S-au</w:t>
      </w:r>
      <w:r w:rsidR="00007AB3">
        <w:t xml:space="preserve"> </w:t>
      </w:r>
      <w:r w:rsidRPr="008E182F">
        <w:t>epuizat</w:t>
      </w:r>
      <w:r w:rsidR="00007AB3">
        <w:t xml:space="preserve"> </w:t>
      </w:r>
      <w:r w:rsidRPr="008E182F">
        <w:t>fondurile</w:t>
      </w:r>
      <w:r w:rsidR="00007AB3">
        <w:t xml:space="preserve"> </w:t>
      </w:r>
      <w:r w:rsidRPr="008E182F">
        <w:t>alocate</w:t>
      </w:r>
      <w:r w:rsidR="00007AB3">
        <w:t xml:space="preserve"> </w:t>
      </w:r>
      <w:r w:rsidRPr="008E182F">
        <w:t>din</w:t>
      </w:r>
      <w:r w:rsidR="00007AB3">
        <w:t xml:space="preserve"> </w:t>
      </w:r>
      <w:r w:rsidRPr="008E182F">
        <w:t>cadrul</w:t>
      </w:r>
      <w:r w:rsidR="00007AB3">
        <w:t xml:space="preserve"> </w:t>
      </w:r>
      <w:r w:rsidRPr="008E182F">
        <w:t>intervenției</w:t>
      </w:r>
      <w:r w:rsidR="00007AB3">
        <w:t xml:space="preserve"> </w:t>
      </w:r>
      <w:r w:rsidRPr="008E182F">
        <w:t>DR-20</w:t>
      </w:r>
      <w:r w:rsidR="00007AB3">
        <w:t xml:space="preserve"> </w:t>
      </w:r>
      <w:r w:rsidRPr="008E182F">
        <w:t>și</w:t>
      </w:r>
      <w:r w:rsidR="00007AB3">
        <w:t xml:space="preserve"> </w:t>
      </w:r>
      <w:r w:rsidRPr="008E182F">
        <w:t>pentru</w:t>
      </w:r>
      <w:r w:rsidR="00007AB3">
        <w:t xml:space="preserve"> </w:t>
      </w:r>
      <w:r w:rsidRPr="008E182F">
        <w:rPr>
          <w:b/>
          <w:bCs/>
        </w:rPr>
        <w:t>componenta</w:t>
      </w:r>
      <w:r w:rsidR="00007AB3">
        <w:rPr>
          <w:b/>
          <w:bCs/>
        </w:rPr>
        <w:t xml:space="preserve"> </w:t>
      </w:r>
      <w:r w:rsidRPr="008E182F">
        <w:rPr>
          <w:b/>
          <w:bCs/>
        </w:rPr>
        <w:t>păsări</w:t>
      </w:r>
      <w:r w:rsidR="00007AB3">
        <w:rPr>
          <w:b/>
          <w:bCs/>
        </w:rPr>
        <w:t xml:space="preserve"> </w:t>
      </w:r>
      <w:r w:rsidRPr="008E182F">
        <w:rPr>
          <w:b/>
          <w:bCs/>
        </w:rPr>
        <w:t>de</w:t>
      </w:r>
      <w:r w:rsidR="00007AB3">
        <w:rPr>
          <w:b/>
          <w:bCs/>
        </w:rPr>
        <w:t xml:space="preserve"> </w:t>
      </w:r>
      <w:r w:rsidRPr="008E182F">
        <w:rPr>
          <w:b/>
          <w:bCs/>
        </w:rPr>
        <w:t>curte</w:t>
      </w:r>
      <w:r w:rsidR="00007AB3">
        <w:t xml:space="preserve"> </w:t>
      </w:r>
      <w:r w:rsidRPr="008E182F">
        <w:t>(altele</w:t>
      </w:r>
      <w:r w:rsidR="00007AB3">
        <w:t xml:space="preserve"> </w:t>
      </w:r>
      <w:r w:rsidRPr="008E182F">
        <w:t>decât</w:t>
      </w:r>
      <w:r w:rsidR="00007AB3">
        <w:t xml:space="preserve"> </w:t>
      </w:r>
      <w:r w:rsidRPr="008E182F">
        <w:t>găini</w:t>
      </w:r>
      <w:r w:rsidR="00007AB3">
        <w:t xml:space="preserve"> </w:t>
      </w:r>
      <w:r w:rsidRPr="008E182F">
        <w:t>ouătoare)</w:t>
      </w:r>
      <w:r w:rsidR="00007AB3">
        <w:t xml:space="preserve"> </w:t>
      </w:r>
      <w:r w:rsidRPr="008E182F">
        <w:t>și</w:t>
      </w:r>
      <w:r w:rsidR="00007AB3">
        <w:t xml:space="preserve"> </w:t>
      </w:r>
      <w:r w:rsidRPr="008E182F">
        <w:t>alte</w:t>
      </w:r>
      <w:r w:rsidR="00007AB3">
        <w:t xml:space="preserve"> </w:t>
      </w:r>
      <w:r w:rsidRPr="008E182F">
        <w:t>animale</w:t>
      </w:r>
      <w:r w:rsidR="00007AB3">
        <w:t xml:space="preserve"> </w:t>
      </w:r>
      <w:r w:rsidRPr="008E182F">
        <w:t>de</w:t>
      </w:r>
      <w:r w:rsidR="00007AB3">
        <w:t xml:space="preserve"> </w:t>
      </w:r>
      <w:r w:rsidRPr="008E182F">
        <w:t>fermă,</w:t>
      </w:r>
      <w:r w:rsidR="00007AB3">
        <w:t xml:space="preserve"> </w:t>
      </w:r>
      <w:r w:rsidRPr="008E182F">
        <w:t>inclusiv</w:t>
      </w:r>
      <w:r w:rsidR="00007AB3">
        <w:t xml:space="preserve"> </w:t>
      </w:r>
      <w:r w:rsidRPr="008E182F">
        <w:t>albine.</w:t>
      </w:r>
      <w:r w:rsidR="00007AB3">
        <w:t xml:space="preserve"> </w:t>
      </w:r>
      <w:r w:rsidRPr="008E182F">
        <w:t>Astfel,</w:t>
      </w:r>
      <w:r w:rsidR="00007AB3">
        <w:t xml:space="preserve"> </w:t>
      </w:r>
      <w:r w:rsidRPr="008E182F">
        <w:t>în</w:t>
      </w:r>
      <w:r w:rsidR="00007AB3">
        <w:t xml:space="preserve"> </w:t>
      </w:r>
      <w:r w:rsidRPr="008E182F">
        <w:t>perioada</w:t>
      </w:r>
      <w:r w:rsidR="00007AB3">
        <w:t xml:space="preserve"> </w:t>
      </w:r>
      <w:r w:rsidRPr="008E182F">
        <w:t>20</w:t>
      </w:r>
      <w:r w:rsidR="00007AB3">
        <w:t xml:space="preserve"> </w:t>
      </w:r>
      <w:r w:rsidRPr="008E182F">
        <w:t>decembrie</w:t>
      </w:r>
      <w:r w:rsidR="00007AB3">
        <w:t xml:space="preserve"> </w:t>
      </w:r>
      <w:r w:rsidRPr="008E182F">
        <w:t>2023</w:t>
      </w:r>
      <w:r w:rsidR="00007AB3">
        <w:t xml:space="preserve"> </w:t>
      </w:r>
      <w:r w:rsidRPr="008E182F">
        <w:t>–</w:t>
      </w:r>
      <w:r w:rsidR="00007AB3">
        <w:t xml:space="preserve"> </w:t>
      </w:r>
      <w:r w:rsidRPr="008E182F">
        <w:t>5</w:t>
      </w:r>
      <w:r w:rsidR="00007AB3">
        <w:t xml:space="preserve"> </w:t>
      </w:r>
      <w:r w:rsidRPr="008E182F">
        <w:t>februarie</w:t>
      </w:r>
      <w:r w:rsidR="00007AB3">
        <w:t xml:space="preserve"> </w:t>
      </w:r>
      <w:r w:rsidRPr="008E182F">
        <w:t>2024,</w:t>
      </w:r>
      <w:r w:rsidR="00007AB3">
        <w:t xml:space="preserve"> </w:t>
      </w:r>
      <w:r w:rsidRPr="008E182F">
        <w:t>s-au</w:t>
      </w:r>
      <w:r w:rsidR="00007AB3">
        <w:t xml:space="preserve"> </w:t>
      </w:r>
      <w:r w:rsidRPr="008E182F">
        <w:t>depus</w:t>
      </w:r>
      <w:r w:rsidR="00007AB3">
        <w:t xml:space="preserve"> </w:t>
      </w:r>
      <w:r w:rsidRPr="008E182F">
        <w:rPr>
          <w:b/>
          <w:bCs/>
        </w:rPr>
        <w:t>43</w:t>
      </w:r>
      <w:r w:rsidR="00007AB3">
        <w:rPr>
          <w:b/>
          <w:bCs/>
        </w:rPr>
        <w:t xml:space="preserve"> </w:t>
      </w:r>
      <w:r w:rsidRPr="008E182F">
        <w:rPr>
          <w:b/>
          <w:bCs/>
        </w:rPr>
        <w:t>solicitări</w:t>
      </w:r>
      <w:r w:rsidR="00007AB3">
        <w:rPr>
          <w:b/>
          <w:bCs/>
        </w:rPr>
        <w:t xml:space="preserve"> </w:t>
      </w:r>
      <w:r w:rsidRPr="008E182F">
        <w:rPr>
          <w:b/>
          <w:bCs/>
        </w:rPr>
        <w:t>de</w:t>
      </w:r>
      <w:r w:rsidR="00007AB3">
        <w:rPr>
          <w:b/>
          <w:bCs/>
        </w:rPr>
        <w:t xml:space="preserve"> </w:t>
      </w:r>
      <w:r w:rsidRPr="008E182F">
        <w:rPr>
          <w:b/>
          <w:bCs/>
        </w:rPr>
        <w:t>finanțare</w:t>
      </w:r>
      <w:r w:rsidR="00007AB3">
        <w:t xml:space="preserve"> </w:t>
      </w:r>
      <w:r w:rsidRPr="008E182F">
        <w:t>în</w:t>
      </w:r>
      <w:r w:rsidR="00007AB3">
        <w:t xml:space="preserve"> </w:t>
      </w:r>
      <w:r w:rsidRPr="008E182F">
        <w:t>valoare</w:t>
      </w:r>
      <w:r w:rsidR="00007AB3">
        <w:t xml:space="preserve"> </w:t>
      </w:r>
      <w:r w:rsidRPr="008E182F">
        <w:t>de</w:t>
      </w:r>
      <w:r w:rsidR="00007AB3">
        <w:t xml:space="preserve"> </w:t>
      </w:r>
      <w:r w:rsidRPr="008E182F">
        <w:rPr>
          <w:b/>
          <w:bCs/>
        </w:rPr>
        <w:t>72,7</w:t>
      </w:r>
      <w:r w:rsidR="00007AB3">
        <w:rPr>
          <w:b/>
          <w:bCs/>
        </w:rPr>
        <w:t xml:space="preserve"> </w:t>
      </w:r>
      <w:r w:rsidRPr="008E182F">
        <w:rPr>
          <w:b/>
          <w:bCs/>
        </w:rPr>
        <w:t>milioane</w:t>
      </w:r>
      <w:r w:rsidR="00007AB3">
        <w:rPr>
          <w:b/>
          <w:bCs/>
        </w:rPr>
        <w:t xml:space="preserve"> </w:t>
      </w:r>
      <w:r w:rsidRPr="008E182F">
        <w:rPr>
          <w:b/>
          <w:bCs/>
        </w:rPr>
        <w:t>de</w:t>
      </w:r>
      <w:r w:rsidR="00007AB3">
        <w:rPr>
          <w:b/>
          <w:bCs/>
        </w:rPr>
        <w:t xml:space="preserve"> </w:t>
      </w:r>
      <w:r w:rsidRPr="008E182F">
        <w:rPr>
          <w:b/>
          <w:bCs/>
        </w:rPr>
        <w:t>euro</w:t>
      </w:r>
      <w:r w:rsidR="00007AB3">
        <w:t xml:space="preserve"> </w:t>
      </w:r>
      <w:r w:rsidRPr="008E182F">
        <w:t>și</w:t>
      </w:r>
      <w:r w:rsidR="00007AB3">
        <w:t xml:space="preserve"> </w:t>
      </w:r>
      <w:r w:rsidRPr="008E182F">
        <w:t>astfel</w:t>
      </w:r>
      <w:r w:rsidR="00007AB3">
        <w:t xml:space="preserve"> </w:t>
      </w:r>
      <w:r w:rsidRPr="008E182F">
        <w:t>pragul</w:t>
      </w:r>
      <w:r w:rsidR="00007AB3">
        <w:t xml:space="preserve"> </w:t>
      </w:r>
      <w:r w:rsidRPr="008E182F">
        <w:t>de</w:t>
      </w:r>
      <w:r w:rsidR="00007AB3">
        <w:t xml:space="preserve"> </w:t>
      </w:r>
      <w:r w:rsidRPr="008E182F">
        <w:t>depunere</w:t>
      </w:r>
      <w:r w:rsidR="00007AB3">
        <w:t xml:space="preserve"> </w:t>
      </w:r>
      <w:r w:rsidRPr="008E182F">
        <w:t>atins</w:t>
      </w:r>
      <w:r w:rsidR="00007AB3">
        <w:t xml:space="preserve"> </w:t>
      </w:r>
      <w:r w:rsidRPr="008E182F">
        <w:t>a</w:t>
      </w:r>
      <w:r w:rsidR="00007AB3">
        <w:t xml:space="preserve"> </w:t>
      </w:r>
      <w:r w:rsidRPr="008E182F">
        <w:t>fost</w:t>
      </w:r>
      <w:r w:rsidR="00007AB3">
        <w:t xml:space="preserve"> </w:t>
      </w:r>
      <w:r w:rsidRPr="008E182F">
        <w:t>de</w:t>
      </w:r>
      <w:r w:rsidR="00007AB3">
        <w:t xml:space="preserve"> </w:t>
      </w:r>
      <w:r w:rsidRPr="008E182F">
        <w:rPr>
          <w:b/>
          <w:bCs/>
        </w:rPr>
        <w:t>324%</w:t>
      </w:r>
      <w:r w:rsidR="00007AB3">
        <w:t xml:space="preserve"> </w:t>
      </w:r>
      <w:r w:rsidRPr="008E182F">
        <w:t>din</w:t>
      </w:r>
      <w:r w:rsidR="00007AB3">
        <w:t xml:space="preserve"> </w:t>
      </w:r>
      <w:r w:rsidRPr="008E182F">
        <w:t>alocare.</w:t>
      </w:r>
    </w:p>
    <w:p w14:paraId="30E8A240" w14:textId="755ABACD" w:rsidR="008E182F" w:rsidRPr="008E182F" w:rsidRDefault="008E182F" w:rsidP="008E182F">
      <w:r w:rsidRPr="008E182F">
        <w:t>Sprijinul</w:t>
      </w:r>
      <w:r w:rsidR="00007AB3">
        <w:t xml:space="preserve"> </w:t>
      </w:r>
      <w:r w:rsidRPr="008E182F">
        <w:t>financiar</w:t>
      </w:r>
      <w:r w:rsidR="00007AB3">
        <w:t xml:space="preserve"> </w:t>
      </w:r>
      <w:r w:rsidRPr="008E182F">
        <w:t>acordat</w:t>
      </w:r>
      <w:r w:rsidR="00007AB3">
        <w:t xml:space="preserve"> </w:t>
      </w:r>
      <w:r w:rsidRPr="008E182F">
        <w:t>prin</w:t>
      </w:r>
      <w:r w:rsidR="00007AB3">
        <w:t xml:space="preserve"> </w:t>
      </w:r>
      <w:r w:rsidRPr="008E182F">
        <w:t>intervenția</w:t>
      </w:r>
      <w:r w:rsidR="00007AB3">
        <w:t xml:space="preserve"> </w:t>
      </w:r>
      <w:r w:rsidRPr="008E182F">
        <w:rPr>
          <w:b/>
          <w:bCs/>
        </w:rPr>
        <w:t>DR-20</w:t>
      </w:r>
      <w:r w:rsidR="00007AB3">
        <w:t xml:space="preserve"> </w:t>
      </w:r>
      <w:r w:rsidRPr="008E182F">
        <w:t>este</w:t>
      </w:r>
      <w:r w:rsidR="00007AB3">
        <w:t xml:space="preserve"> </w:t>
      </w:r>
      <w:r w:rsidRPr="008E182F">
        <w:rPr>
          <w:b/>
          <w:bCs/>
        </w:rPr>
        <w:t>65%</w:t>
      </w:r>
      <w:r w:rsidR="00007AB3">
        <w:rPr>
          <w:b/>
          <w:bCs/>
        </w:rPr>
        <w:t xml:space="preserve"> </w:t>
      </w:r>
      <w:r w:rsidRPr="008E182F">
        <w:rPr>
          <w:b/>
          <w:bCs/>
        </w:rPr>
        <w:t>nerambursabil</w:t>
      </w:r>
      <w:r w:rsidR="00007AB3">
        <w:rPr>
          <w:b/>
          <w:bCs/>
        </w:rPr>
        <w:t xml:space="preserve"> </w:t>
      </w:r>
      <w:r w:rsidRPr="008E182F">
        <w:t>din</w:t>
      </w:r>
      <w:r w:rsidR="00007AB3">
        <w:t xml:space="preserve"> </w:t>
      </w:r>
      <w:r w:rsidRPr="008E182F">
        <w:t>totalul</w:t>
      </w:r>
      <w:r w:rsidR="00007AB3">
        <w:t xml:space="preserve"> </w:t>
      </w:r>
      <w:r w:rsidRPr="008E182F">
        <w:t>cheltuielilor</w:t>
      </w:r>
      <w:r w:rsidR="00007AB3">
        <w:t xml:space="preserve"> </w:t>
      </w:r>
      <w:r w:rsidRPr="008E182F">
        <w:t>eligibile</w:t>
      </w:r>
      <w:r w:rsidR="00007AB3">
        <w:t xml:space="preserve"> </w:t>
      </w:r>
      <w:r w:rsidRPr="008E182F">
        <w:t>ale</w:t>
      </w:r>
      <w:r w:rsidR="00007AB3">
        <w:t xml:space="preserve"> </w:t>
      </w:r>
      <w:r w:rsidRPr="008E182F">
        <w:t>proiectului.</w:t>
      </w:r>
      <w:r w:rsidR="00007AB3">
        <w:t xml:space="preserve"> </w:t>
      </w:r>
      <w:r w:rsidRPr="008E182F">
        <w:t>Valoarea</w:t>
      </w:r>
      <w:r w:rsidR="00007AB3">
        <w:t xml:space="preserve"> </w:t>
      </w:r>
      <w:r w:rsidRPr="008E182F">
        <w:t>maximă</w:t>
      </w:r>
      <w:r w:rsidR="00007AB3">
        <w:t xml:space="preserve"> </w:t>
      </w:r>
      <w:r w:rsidRPr="008E182F">
        <w:t>a</w:t>
      </w:r>
      <w:r w:rsidR="00007AB3">
        <w:t xml:space="preserve"> </w:t>
      </w:r>
      <w:r w:rsidRPr="008E182F">
        <w:t>finanțării</w:t>
      </w:r>
      <w:r w:rsidR="00007AB3">
        <w:t xml:space="preserve"> </w:t>
      </w:r>
      <w:r w:rsidRPr="008E182F">
        <w:t>se</w:t>
      </w:r>
      <w:r w:rsidR="00007AB3">
        <w:t xml:space="preserve"> </w:t>
      </w:r>
      <w:r w:rsidRPr="008E182F">
        <w:t>ridică</w:t>
      </w:r>
      <w:r w:rsidR="00007AB3">
        <w:t xml:space="preserve"> </w:t>
      </w:r>
      <w:r w:rsidRPr="008E182F">
        <w:t>la</w:t>
      </w:r>
      <w:r w:rsidR="00007AB3">
        <w:t xml:space="preserve"> </w:t>
      </w:r>
      <w:r w:rsidRPr="008E182F">
        <w:rPr>
          <w:b/>
          <w:bCs/>
        </w:rPr>
        <w:t>2.000.000</w:t>
      </w:r>
      <w:r w:rsidR="00007AB3">
        <w:rPr>
          <w:b/>
          <w:bCs/>
        </w:rPr>
        <w:t xml:space="preserve"> </w:t>
      </w:r>
      <w:r w:rsidRPr="008E182F">
        <w:rPr>
          <w:b/>
          <w:bCs/>
        </w:rPr>
        <w:t>euro/</w:t>
      </w:r>
      <w:r w:rsidR="00007AB3">
        <w:rPr>
          <w:b/>
          <w:bCs/>
        </w:rPr>
        <w:t xml:space="preserve"> </w:t>
      </w:r>
      <w:r w:rsidRPr="008E182F">
        <w:rPr>
          <w:b/>
          <w:bCs/>
        </w:rPr>
        <w:t>proiect</w:t>
      </w:r>
      <w:r w:rsidRPr="008E182F">
        <w:t>,</w:t>
      </w:r>
      <w:r w:rsidR="00007AB3">
        <w:t xml:space="preserve"> </w:t>
      </w:r>
      <w:r w:rsidRPr="008E182F">
        <w:t>iar</w:t>
      </w:r>
      <w:r w:rsidR="00007AB3">
        <w:t xml:space="preserve"> </w:t>
      </w:r>
      <w:r w:rsidRPr="008E182F">
        <w:t>în</w:t>
      </w:r>
      <w:r w:rsidR="00007AB3">
        <w:t xml:space="preserve"> </w:t>
      </w:r>
      <w:r w:rsidRPr="008E182F">
        <w:t>cazul</w:t>
      </w:r>
      <w:r w:rsidR="00007AB3">
        <w:t xml:space="preserve"> </w:t>
      </w:r>
      <w:r w:rsidRPr="008E182F">
        <w:t>proiectelor</w:t>
      </w:r>
      <w:r w:rsidR="00007AB3">
        <w:t xml:space="preserve"> </w:t>
      </w:r>
      <w:r w:rsidRPr="008E182F">
        <w:t>care</w:t>
      </w:r>
      <w:r w:rsidR="00007AB3">
        <w:t xml:space="preserve"> </w:t>
      </w:r>
      <w:r w:rsidRPr="008E182F">
        <w:t>își</w:t>
      </w:r>
      <w:r w:rsidR="00007AB3">
        <w:t xml:space="preserve"> </w:t>
      </w:r>
      <w:r w:rsidRPr="008E182F">
        <w:t>propun</w:t>
      </w:r>
      <w:r w:rsidR="00007AB3">
        <w:t xml:space="preserve"> </w:t>
      </w:r>
      <w:r w:rsidRPr="008E182F">
        <w:t>exclusiv</w:t>
      </w:r>
      <w:r w:rsidR="00007AB3">
        <w:t xml:space="preserve"> </w:t>
      </w:r>
      <w:r w:rsidRPr="008E182F">
        <w:rPr>
          <w:b/>
          <w:bCs/>
        </w:rPr>
        <w:t>achiziție</w:t>
      </w:r>
      <w:r w:rsidR="00007AB3">
        <w:rPr>
          <w:b/>
          <w:bCs/>
        </w:rPr>
        <w:t xml:space="preserve"> </w:t>
      </w:r>
      <w:r w:rsidRPr="008E182F">
        <w:rPr>
          <w:b/>
          <w:bCs/>
        </w:rPr>
        <w:t>de</w:t>
      </w:r>
      <w:r w:rsidR="00007AB3">
        <w:rPr>
          <w:b/>
          <w:bCs/>
        </w:rPr>
        <w:t xml:space="preserve"> </w:t>
      </w:r>
      <w:r w:rsidRPr="008E182F">
        <w:rPr>
          <w:b/>
          <w:bCs/>
        </w:rPr>
        <w:t>utilaje</w:t>
      </w:r>
      <w:r w:rsidR="00007AB3">
        <w:rPr>
          <w:b/>
          <w:bCs/>
        </w:rPr>
        <w:t xml:space="preserve"> </w:t>
      </w:r>
      <w:r w:rsidRPr="008E182F">
        <w:t>și</w:t>
      </w:r>
      <w:r w:rsidR="00007AB3">
        <w:t xml:space="preserve"> </w:t>
      </w:r>
      <w:r w:rsidRPr="008E182F">
        <w:t>echipamente</w:t>
      </w:r>
      <w:r w:rsidR="00007AB3">
        <w:t xml:space="preserve"> </w:t>
      </w:r>
      <w:r w:rsidRPr="008E182F">
        <w:t>agricole,</w:t>
      </w:r>
      <w:r w:rsidR="00007AB3">
        <w:t xml:space="preserve"> </w:t>
      </w:r>
      <w:r w:rsidRPr="008E182F">
        <w:t>valoarea</w:t>
      </w:r>
      <w:r w:rsidR="00007AB3">
        <w:t xml:space="preserve"> </w:t>
      </w:r>
      <w:r w:rsidRPr="008E182F">
        <w:t>maximă</w:t>
      </w:r>
      <w:r w:rsidR="00007AB3">
        <w:t xml:space="preserve"> </w:t>
      </w:r>
      <w:r w:rsidRPr="008E182F">
        <w:t>a</w:t>
      </w:r>
      <w:r w:rsidR="00007AB3">
        <w:t xml:space="preserve"> </w:t>
      </w:r>
      <w:r w:rsidRPr="008E182F">
        <w:t>sprijinului</w:t>
      </w:r>
      <w:r w:rsidR="00007AB3">
        <w:t xml:space="preserve"> </w:t>
      </w:r>
      <w:r w:rsidRPr="008E182F">
        <w:t>public</w:t>
      </w:r>
      <w:r w:rsidR="00007AB3">
        <w:t xml:space="preserve"> </w:t>
      </w:r>
      <w:r w:rsidRPr="008E182F">
        <w:t>este</w:t>
      </w:r>
      <w:r w:rsidR="00007AB3">
        <w:t xml:space="preserve"> </w:t>
      </w:r>
      <w:r w:rsidRPr="008E182F">
        <w:t>de</w:t>
      </w:r>
      <w:r w:rsidR="00007AB3">
        <w:t xml:space="preserve"> </w:t>
      </w:r>
      <w:r w:rsidRPr="008E182F">
        <w:rPr>
          <w:b/>
          <w:bCs/>
        </w:rPr>
        <w:t>300.000</w:t>
      </w:r>
      <w:r w:rsidR="00007AB3">
        <w:rPr>
          <w:b/>
          <w:bCs/>
        </w:rPr>
        <w:t xml:space="preserve"> </w:t>
      </w:r>
      <w:r w:rsidRPr="008E182F">
        <w:rPr>
          <w:b/>
          <w:bCs/>
        </w:rPr>
        <w:t>euro/</w:t>
      </w:r>
      <w:r w:rsidR="00007AB3">
        <w:rPr>
          <w:b/>
          <w:bCs/>
        </w:rPr>
        <w:t xml:space="preserve"> </w:t>
      </w:r>
      <w:r w:rsidRPr="008E182F">
        <w:rPr>
          <w:b/>
          <w:bCs/>
        </w:rPr>
        <w:t>proiect</w:t>
      </w:r>
      <w:r w:rsidRPr="008E182F">
        <w:t>.</w:t>
      </w:r>
    </w:p>
    <w:p w14:paraId="67A53043" w14:textId="18DAD340" w:rsidR="008E182F" w:rsidRPr="008E182F" w:rsidRDefault="008E182F" w:rsidP="008E182F">
      <w:r w:rsidRPr="008E182F">
        <w:t>Reamintim</w:t>
      </w:r>
      <w:r w:rsidR="00007AB3">
        <w:t xml:space="preserve"> </w:t>
      </w:r>
      <w:r w:rsidRPr="008E182F">
        <w:t>că</w:t>
      </w:r>
      <w:r w:rsidR="00007AB3">
        <w:t xml:space="preserve"> </w:t>
      </w:r>
      <w:r w:rsidRPr="008E182F">
        <w:t>termenul</w:t>
      </w:r>
      <w:r w:rsidR="00007AB3">
        <w:t xml:space="preserve"> </w:t>
      </w:r>
      <w:r w:rsidRPr="008E182F">
        <w:t>limită</w:t>
      </w:r>
      <w:r w:rsidR="00007AB3">
        <w:t xml:space="preserve"> </w:t>
      </w:r>
      <w:r w:rsidRPr="008E182F">
        <w:t>prevăzut</w:t>
      </w:r>
      <w:r w:rsidR="00007AB3">
        <w:t xml:space="preserve"> </w:t>
      </w:r>
      <w:r w:rsidRPr="008E182F">
        <w:t>în</w:t>
      </w:r>
      <w:r w:rsidR="00007AB3">
        <w:t xml:space="preserve"> </w:t>
      </w:r>
      <w:r w:rsidRPr="008E182F">
        <w:t>anunțul</w:t>
      </w:r>
      <w:r w:rsidR="00007AB3">
        <w:t xml:space="preserve"> </w:t>
      </w:r>
      <w:r w:rsidRPr="008E182F">
        <w:t>de</w:t>
      </w:r>
      <w:r w:rsidR="00007AB3">
        <w:t xml:space="preserve"> </w:t>
      </w:r>
      <w:r w:rsidRPr="008E182F">
        <w:t>lansare</w:t>
      </w:r>
      <w:r w:rsidR="00007AB3">
        <w:t xml:space="preserve"> </w:t>
      </w:r>
      <w:r w:rsidRPr="008E182F">
        <w:t>a</w:t>
      </w:r>
      <w:r w:rsidR="00007AB3">
        <w:t xml:space="preserve"> </w:t>
      </w:r>
      <w:r w:rsidRPr="008E182F">
        <w:t>sesiunii</w:t>
      </w:r>
      <w:r w:rsidR="00007AB3">
        <w:t xml:space="preserve"> </w:t>
      </w:r>
      <w:r w:rsidRPr="008E182F">
        <w:t>de</w:t>
      </w:r>
      <w:r w:rsidR="00007AB3">
        <w:t xml:space="preserve"> </w:t>
      </w:r>
      <w:r w:rsidRPr="008E182F">
        <w:t>depunere</w:t>
      </w:r>
      <w:r w:rsidR="00007AB3">
        <w:t xml:space="preserve"> </w:t>
      </w:r>
      <w:r w:rsidRPr="008E182F">
        <w:t>pentru</w:t>
      </w:r>
      <w:r w:rsidR="00007AB3">
        <w:t xml:space="preserve"> </w:t>
      </w:r>
      <w:r w:rsidRPr="008E182F">
        <w:t>intervențiile</w:t>
      </w:r>
      <w:r w:rsidR="00007AB3">
        <w:t xml:space="preserve"> </w:t>
      </w:r>
      <w:r w:rsidRPr="008E182F">
        <w:t>amintite</w:t>
      </w:r>
      <w:r w:rsidR="00007AB3">
        <w:t xml:space="preserve"> </w:t>
      </w:r>
      <w:r w:rsidRPr="008E182F">
        <w:t>anterior</w:t>
      </w:r>
      <w:r w:rsidR="00007AB3">
        <w:t xml:space="preserve"> </w:t>
      </w:r>
      <w:r w:rsidRPr="008E182F">
        <w:t>era</w:t>
      </w:r>
      <w:r w:rsidR="00007AB3">
        <w:t xml:space="preserve"> </w:t>
      </w:r>
      <w:r w:rsidRPr="008E182F">
        <w:t>30</w:t>
      </w:r>
      <w:r w:rsidR="00007AB3">
        <w:t xml:space="preserve"> </w:t>
      </w:r>
      <w:r w:rsidRPr="008E182F">
        <w:t>aprilie</w:t>
      </w:r>
      <w:r w:rsidR="00007AB3">
        <w:t xml:space="preserve"> </w:t>
      </w:r>
      <w:r w:rsidRPr="008E182F">
        <w:t>2024,</w:t>
      </w:r>
      <w:r w:rsidR="00007AB3">
        <w:t xml:space="preserve"> </w:t>
      </w:r>
      <w:r w:rsidRPr="008E182F">
        <w:t>ora</w:t>
      </w:r>
      <w:r w:rsidR="00007AB3">
        <w:t xml:space="preserve"> </w:t>
      </w:r>
      <w:r w:rsidRPr="008E182F">
        <w:t>16:00.</w:t>
      </w:r>
    </w:p>
    <w:p w14:paraId="47397153" w14:textId="67A3080E" w:rsidR="008E182F" w:rsidRPr="008E182F" w:rsidRDefault="008E182F" w:rsidP="008E182F">
      <w:r w:rsidRPr="008E182F">
        <w:t>Se</w:t>
      </w:r>
      <w:r w:rsidR="00007AB3">
        <w:t xml:space="preserve"> </w:t>
      </w:r>
      <w:r w:rsidRPr="008E182F">
        <w:t>mai</w:t>
      </w:r>
      <w:r w:rsidR="00007AB3">
        <w:t xml:space="preserve"> </w:t>
      </w:r>
      <w:r w:rsidRPr="008E182F">
        <w:t>pot</w:t>
      </w:r>
      <w:r w:rsidR="00007AB3">
        <w:t xml:space="preserve"> </w:t>
      </w:r>
      <w:r w:rsidRPr="008E182F">
        <w:t>depune</w:t>
      </w:r>
      <w:r w:rsidR="00007AB3">
        <w:t xml:space="preserve"> </w:t>
      </w:r>
      <w:r w:rsidRPr="008E182F">
        <w:t>cereri</w:t>
      </w:r>
      <w:r w:rsidR="00007AB3">
        <w:t xml:space="preserve"> </w:t>
      </w:r>
      <w:r w:rsidRPr="008E182F">
        <w:t>de</w:t>
      </w:r>
      <w:r w:rsidR="00007AB3">
        <w:t xml:space="preserve"> </w:t>
      </w:r>
      <w:r w:rsidRPr="008E182F">
        <w:t>finanțare</w:t>
      </w:r>
      <w:r w:rsidR="00007AB3">
        <w:t xml:space="preserve"> </w:t>
      </w:r>
      <w:r w:rsidRPr="008E182F">
        <w:t>până</w:t>
      </w:r>
      <w:r w:rsidR="00007AB3">
        <w:t xml:space="preserve"> </w:t>
      </w:r>
      <w:r w:rsidRPr="008E182F">
        <w:t>la</w:t>
      </w:r>
      <w:r w:rsidR="00007AB3">
        <w:t xml:space="preserve"> </w:t>
      </w:r>
      <w:r w:rsidRPr="008E182F">
        <w:t>data</w:t>
      </w:r>
      <w:r w:rsidR="00007AB3">
        <w:t xml:space="preserve"> </w:t>
      </w:r>
      <w:r w:rsidRPr="008E182F">
        <w:t>închiderii</w:t>
      </w:r>
      <w:r w:rsidR="00007AB3">
        <w:t xml:space="preserve"> </w:t>
      </w:r>
      <w:r w:rsidRPr="008E182F">
        <w:t>sesiunii</w:t>
      </w:r>
      <w:r w:rsidR="00007AB3">
        <w:t xml:space="preserve"> </w:t>
      </w:r>
      <w:r w:rsidRPr="008E182F">
        <w:t>(30</w:t>
      </w:r>
      <w:r w:rsidR="00007AB3">
        <w:t xml:space="preserve"> </w:t>
      </w:r>
      <w:r w:rsidRPr="008E182F">
        <w:t>aprilie</w:t>
      </w:r>
      <w:r w:rsidR="00007AB3">
        <w:t xml:space="preserve"> </w:t>
      </w:r>
      <w:r w:rsidRPr="008E182F">
        <w:t>2024)</w:t>
      </w:r>
      <w:r w:rsidR="00007AB3">
        <w:t xml:space="preserve"> </w:t>
      </w:r>
      <w:r w:rsidRPr="008E182F">
        <w:t>sau</w:t>
      </w:r>
      <w:r w:rsidR="00007AB3">
        <w:t xml:space="preserve"> </w:t>
      </w:r>
      <w:r w:rsidRPr="008E182F">
        <w:t>până</w:t>
      </w:r>
      <w:r w:rsidR="00007AB3">
        <w:t xml:space="preserve"> </w:t>
      </w:r>
      <w:r w:rsidRPr="008E182F">
        <w:t>la</w:t>
      </w:r>
      <w:r w:rsidR="00007AB3">
        <w:t xml:space="preserve"> </w:t>
      </w:r>
      <w:r w:rsidRPr="008E182F">
        <w:t>epuizarea</w:t>
      </w:r>
      <w:r w:rsidR="00007AB3">
        <w:t xml:space="preserve"> </w:t>
      </w:r>
      <w:r w:rsidRPr="008E182F">
        <w:t>fondurilor</w:t>
      </w:r>
      <w:r w:rsidR="00007AB3">
        <w:t xml:space="preserve"> </w:t>
      </w:r>
      <w:r w:rsidRPr="008E182F">
        <w:t>pentru</w:t>
      </w:r>
      <w:r w:rsidR="00007AB3">
        <w:t xml:space="preserve"> </w:t>
      </w:r>
      <w:r w:rsidRPr="008E182F">
        <w:t>DR-20</w:t>
      </w:r>
      <w:r w:rsidR="00007AB3">
        <w:t xml:space="preserve"> </w:t>
      </w:r>
      <w:r w:rsidRPr="008E182F">
        <w:t>–</w:t>
      </w:r>
      <w:r w:rsidR="00007AB3">
        <w:t xml:space="preserve"> </w:t>
      </w:r>
      <w:r w:rsidRPr="008E182F">
        <w:t>Investiții</w:t>
      </w:r>
      <w:r w:rsidR="00007AB3">
        <w:t xml:space="preserve"> </w:t>
      </w:r>
      <w:r w:rsidRPr="008E182F">
        <w:t>în</w:t>
      </w:r>
      <w:r w:rsidR="00007AB3">
        <w:t xml:space="preserve"> </w:t>
      </w:r>
      <w:r w:rsidRPr="008E182F">
        <w:t>sectorul</w:t>
      </w:r>
      <w:r w:rsidR="00007AB3">
        <w:t xml:space="preserve"> </w:t>
      </w:r>
      <w:r w:rsidRPr="008E182F">
        <w:t>zootehnic,</w:t>
      </w:r>
      <w:r w:rsidR="00007AB3">
        <w:t xml:space="preserve"> </w:t>
      </w:r>
      <w:r w:rsidRPr="008E182F">
        <w:t>componenta</w:t>
      </w:r>
      <w:r w:rsidR="00007AB3">
        <w:t xml:space="preserve"> </w:t>
      </w:r>
      <w:r w:rsidRPr="008E182F">
        <w:t>sector</w:t>
      </w:r>
      <w:r w:rsidR="00007AB3">
        <w:t xml:space="preserve"> </w:t>
      </w:r>
      <w:r w:rsidRPr="008E182F">
        <w:t>suine,</w:t>
      </w:r>
      <w:r w:rsidR="00007AB3">
        <w:t xml:space="preserve"> </w:t>
      </w:r>
      <w:r w:rsidRPr="008E182F">
        <w:t>unde</w:t>
      </w:r>
      <w:r w:rsidR="00007AB3">
        <w:t xml:space="preserve"> </w:t>
      </w:r>
      <w:r w:rsidRPr="008E182F">
        <w:t>s-au</w:t>
      </w:r>
      <w:r w:rsidR="00007AB3">
        <w:t xml:space="preserve"> </w:t>
      </w:r>
      <w:r w:rsidRPr="008E182F">
        <w:t>solicitat</w:t>
      </w:r>
      <w:r w:rsidR="00007AB3">
        <w:t xml:space="preserve"> </w:t>
      </w:r>
      <w:r w:rsidRPr="008E182F">
        <w:t>26%</w:t>
      </w:r>
      <w:r w:rsidR="00007AB3">
        <w:t xml:space="preserve"> </w:t>
      </w:r>
      <w:r w:rsidRPr="008E182F">
        <w:t>din</w:t>
      </w:r>
      <w:r w:rsidR="00007AB3">
        <w:t xml:space="preserve"> </w:t>
      </w:r>
      <w:r w:rsidRPr="008E182F">
        <w:t>fondurile</w:t>
      </w:r>
      <w:r w:rsidR="00007AB3">
        <w:t xml:space="preserve"> </w:t>
      </w:r>
      <w:r w:rsidRPr="008E182F">
        <w:t>totale</w:t>
      </w:r>
      <w:r w:rsidR="00007AB3">
        <w:t xml:space="preserve"> </w:t>
      </w:r>
      <w:r w:rsidRPr="008E182F">
        <w:t>alocate</w:t>
      </w:r>
      <w:r w:rsidR="00007AB3">
        <w:t xml:space="preserve"> </w:t>
      </w:r>
      <w:r w:rsidRPr="008E182F">
        <w:t>componentei,</w:t>
      </w:r>
      <w:r w:rsidR="00007AB3">
        <w:t xml:space="preserve"> </w:t>
      </w:r>
      <w:r w:rsidRPr="008E182F">
        <w:t>precum</w:t>
      </w:r>
      <w:r w:rsidR="00007AB3">
        <w:t xml:space="preserve"> </w:t>
      </w:r>
      <w:r w:rsidRPr="008E182F">
        <w:t>și</w:t>
      </w:r>
      <w:r w:rsidR="00007AB3">
        <w:t xml:space="preserve"> </w:t>
      </w:r>
      <w:r w:rsidRPr="008E182F">
        <w:t>pentru</w:t>
      </w:r>
      <w:r w:rsidR="00007AB3">
        <w:t xml:space="preserve"> </w:t>
      </w:r>
      <w:r w:rsidRPr="008E182F">
        <w:t>componenta</w:t>
      </w:r>
      <w:r w:rsidR="00007AB3">
        <w:t xml:space="preserve">  </w:t>
      </w:r>
      <w:r w:rsidRPr="008E182F">
        <w:t>găini</w:t>
      </w:r>
      <w:r w:rsidR="00007AB3">
        <w:t xml:space="preserve"> </w:t>
      </w:r>
      <w:r w:rsidRPr="008E182F">
        <w:t>ouătoare</w:t>
      </w:r>
      <w:r w:rsidR="00007AB3">
        <w:t xml:space="preserve"> </w:t>
      </w:r>
      <w:r w:rsidRPr="008E182F">
        <w:t>(modernizare</w:t>
      </w:r>
      <w:r w:rsidR="00007AB3">
        <w:t xml:space="preserve"> </w:t>
      </w:r>
      <w:r w:rsidRPr="008E182F">
        <w:t>pentru</w:t>
      </w:r>
      <w:r w:rsidR="00007AB3">
        <w:t xml:space="preserve"> </w:t>
      </w:r>
      <w:r w:rsidRPr="008E182F">
        <w:t>trecerea</w:t>
      </w:r>
      <w:r w:rsidR="00007AB3">
        <w:t xml:space="preserve"> </w:t>
      </w:r>
      <w:r w:rsidRPr="008E182F">
        <w:t>de</w:t>
      </w:r>
      <w:r w:rsidR="00007AB3">
        <w:t xml:space="preserve"> </w:t>
      </w:r>
      <w:r w:rsidRPr="008E182F">
        <w:t>la</w:t>
      </w:r>
      <w:r w:rsidR="00007AB3">
        <w:t xml:space="preserve"> </w:t>
      </w:r>
      <w:r w:rsidRPr="008E182F">
        <w:t>baterii</w:t>
      </w:r>
      <w:r w:rsidR="00007AB3">
        <w:t xml:space="preserve"> </w:t>
      </w:r>
      <w:r w:rsidRPr="008E182F">
        <w:t>îmbunătățite</w:t>
      </w:r>
      <w:r w:rsidR="00007AB3">
        <w:t xml:space="preserve"> </w:t>
      </w:r>
      <w:r w:rsidRPr="008E182F">
        <w:t>la</w:t>
      </w:r>
      <w:r w:rsidR="00007AB3">
        <w:t xml:space="preserve"> </w:t>
      </w:r>
      <w:r w:rsidRPr="008E182F">
        <w:t>sisteme</w:t>
      </w:r>
      <w:r w:rsidR="00007AB3">
        <w:t xml:space="preserve"> </w:t>
      </w:r>
      <w:r w:rsidRPr="008E182F">
        <w:t>alternative</w:t>
      </w:r>
      <w:r w:rsidR="00007AB3">
        <w:t xml:space="preserve"> </w:t>
      </w:r>
      <w:r w:rsidRPr="008E182F">
        <w:t>de</w:t>
      </w:r>
      <w:r w:rsidR="00007AB3">
        <w:t xml:space="preserve"> </w:t>
      </w:r>
      <w:r w:rsidRPr="008E182F">
        <w:t>creștere)</w:t>
      </w:r>
      <w:r w:rsidR="00007AB3">
        <w:t xml:space="preserve"> </w:t>
      </w:r>
      <w:r w:rsidRPr="008E182F">
        <w:t>pentru</w:t>
      </w:r>
      <w:r w:rsidR="00007AB3">
        <w:t xml:space="preserve"> </w:t>
      </w:r>
      <w:r w:rsidRPr="008E182F">
        <w:t>care</w:t>
      </w:r>
      <w:r w:rsidR="00007AB3">
        <w:t xml:space="preserve"> </w:t>
      </w:r>
      <w:r w:rsidRPr="008E182F">
        <w:t>s-au</w:t>
      </w:r>
      <w:r w:rsidR="00007AB3">
        <w:t xml:space="preserve"> </w:t>
      </w:r>
      <w:r w:rsidRPr="008E182F">
        <w:t>depus</w:t>
      </w:r>
      <w:r w:rsidR="00007AB3">
        <w:t xml:space="preserve"> </w:t>
      </w:r>
      <w:r w:rsidRPr="008E182F">
        <w:t>deja</w:t>
      </w:r>
      <w:r w:rsidR="00007AB3">
        <w:t xml:space="preserve"> </w:t>
      </w:r>
      <w:r w:rsidRPr="008E182F">
        <w:t>solicitări</w:t>
      </w:r>
      <w:r w:rsidR="00007AB3">
        <w:t xml:space="preserve"> </w:t>
      </w:r>
      <w:r w:rsidRPr="008E182F">
        <w:t>de</w:t>
      </w:r>
      <w:r w:rsidR="00007AB3">
        <w:t xml:space="preserve"> </w:t>
      </w:r>
      <w:r w:rsidRPr="008E182F">
        <w:t>36,5%</w:t>
      </w:r>
      <w:r w:rsidR="00007AB3">
        <w:t xml:space="preserve"> </w:t>
      </w:r>
      <w:r w:rsidRPr="008E182F">
        <w:t>din</w:t>
      </w:r>
      <w:r w:rsidR="00007AB3">
        <w:t xml:space="preserve"> </w:t>
      </w:r>
      <w:r w:rsidRPr="008E182F">
        <w:t>alocare.</w:t>
      </w:r>
    </w:p>
    <w:p w14:paraId="0BF35534" w14:textId="5C5F3D2A" w:rsidR="008E182F" w:rsidRPr="008E182F" w:rsidRDefault="008E182F" w:rsidP="008E182F">
      <w:pPr>
        <w:pStyle w:val="Stilsursa"/>
      </w:pPr>
      <w:r>
        <w:t>Sursa:</w:t>
      </w:r>
      <w:r w:rsidR="00007AB3">
        <w:t xml:space="preserve"> </w:t>
      </w:r>
      <w:r>
        <w:t>AFIR</w:t>
      </w:r>
    </w:p>
    <w:p w14:paraId="0F55C650" w14:textId="68A5A774" w:rsidR="008E182F" w:rsidRPr="008E182F" w:rsidRDefault="008E182F" w:rsidP="008E182F">
      <w:pPr>
        <w:pStyle w:val="separatorarticole"/>
      </w:pPr>
      <w:r>
        <w:t>*</w:t>
      </w:r>
    </w:p>
    <w:p w14:paraId="1485807E" w14:textId="5CA6BCA1" w:rsidR="005A3B49" w:rsidRPr="005A3B49" w:rsidRDefault="005A3B49" w:rsidP="005A3B49">
      <w:pPr>
        <w:pStyle w:val="TitluArticolinINFOUE"/>
      </w:pPr>
      <w:bookmarkStart w:id="133" w:name="_Toc158617917"/>
      <w:r w:rsidRPr="005A3B49">
        <w:t>MDLPA:</w:t>
      </w:r>
      <w:r w:rsidR="00007AB3">
        <w:t xml:space="preserve"> </w:t>
      </w:r>
      <w:r w:rsidRPr="005A3B49">
        <w:t>Localități</w:t>
      </w:r>
      <w:r w:rsidR="00007AB3">
        <w:t xml:space="preserve"> </w:t>
      </w:r>
      <w:r w:rsidRPr="005A3B49">
        <w:t>din</w:t>
      </w:r>
      <w:r w:rsidR="00007AB3">
        <w:t xml:space="preserve"> </w:t>
      </w:r>
      <w:r w:rsidRPr="005A3B49">
        <w:t>23</w:t>
      </w:r>
      <w:r w:rsidR="00007AB3">
        <w:t xml:space="preserve"> </w:t>
      </w:r>
      <w:r w:rsidRPr="005A3B49">
        <w:t>de</w:t>
      </w:r>
      <w:r w:rsidR="00007AB3">
        <w:t xml:space="preserve"> </w:t>
      </w:r>
      <w:r w:rsidRPr="005A3B49">
        <w:t>județe</w:t>
      </w:r>
      <w:r w:rsidR="00007AB3">
        <w:t xml:space="preserve"> </w:t>
      </w:r>
      <w:r w:rsidRPr="005A3B49">
        <w:t>primesc</w:t>
      </w:r>
      <w:r w:rsidR="00007AB3">
        <w:t xml:space="preserve"> </w:t>
      </w:r>
      <w:r w:rsidRPr="005A3B49">
        <w:t>finanțare</w:t>
      </w:r>
      <w:r w:rsidR="00007AB3">
        <w:t xml:space="preserve"> </w:t>
      </w:r>
      <w:r w:rsidRPr="005A3B49">
        <w:t>pentru</w:t>
      </w:r>
      <w:r w:rsidR="00007AB3">
        <w:t xml:space="preserve"> </w:t>
      </w:r>
      <w:r w:rsidRPr="005A3B49">
        <w:t>44</w:t>
      </w:r>
      <w:r w:rsidR="00007AB3">
        <w:t xml:space="preserve"> </w:t>
      </w:r>
      <w:r w:rsidRPr="005A3B49">
        <w:t>de</w:t>
      </w:r>
      <w:r w:rsidR="00007AB3">
        <w:t xml:space="preserve"> </w:t>
      </w:r>
      <w:r w:rsidRPr="005A3B49">
        <w:t>noi</w:t>
      </w:r>
      <w:r w:rsidR="00007AB3">
        <w:t xml:space="preserve"> </w:t>
      </w:r>
      <w:r w:rsidRPr="005A3B49">
        <w:t>investiții</w:t>
      </w:r>
      <w:r w:rsidR="00007AB3">
        <w:t xml:space="preserve"> </w:t>
      </w:r>
      <w:r w:rsidRPr="005A3B49">
        <w:t>în</w:t>
      </w:r>
      <w:r w:rsidR="00007AB3">
        <w:t xml:space="preserve"> </w:t>
      </w:r>
      <w:r w:rsidRPr="005A3B49">
        <w:t>modernizarea</w:t>
      </w:r>
      <w:r w:rsidR="00007AB3">
        <w:t xml:space="preserve"> </w:t>
      </w:r>
      <w:r w:rsidRPr="005A3B49">
        <w:t>infrastructurii</w:t>
      </w:r>
      <w:bookmarkEnd w:id="133"/>
    </w:p>
    <w:p w14:paraId="55A0C219" w14:textId="2E86C318" w:rsidR="005A3B49" w:rsidRPr="005A3B49" w:rsidRDefault="00007AB3" w:rsidP="005A3B49">
      <w:r>
        <w:t xml:space="preserve"> </w:t>
      </w:r>
      <w:r w:rsidR="005A3B49" w:rsidRPr="005A3B49">
        <w:t>Ministrul</w:t>
      </w:r>
      <w:r>
        <w:t xml:space="preserve"> </w:t>
      </w:r>
      <w:r w:rsidR="005A3B49" w:rsidRPr="005A3B49">
        <w:t>Adrian-Ioan</w:t>
      </w:r>
      <w:r>
        <w:t xml:space="preserve"> </w:t>
      </w:r>
      <w:proofErr w:type="spellStart"/>
      <w:r w:rsidR="005A3B49" w:rsidRPr="005A3B49">
        <w:t>Veștea</w:t>
      </w:r>
      <w:proofErr w:type="spellEnd"/>
      <w:r>
        <w:t xml:space="preserve"> </w:t>
      </w:r>
      <w:r w:rsidR="005A3B49" w:rsidRPr="005A3B49">
        <w:t>a</w:t>
      </w:r>
      <w:r>
        <w:t xml:space="preserve"> </w:t>
      </w:r>
      <w:r w:rsidR="005A3B49" w:rsidRPr="005A3B49">
        <w:t>semnat</w:t>
      </w:r>
      <w:r>
        <w:t xml:space="preserve"> </w:t>
      </w:r>
      <w:r w:rsidR="005A3B49" w:rsidRPr="005A3B49">
        <w:t>marți,</w:t>
      </w:r>
      <w:r>
        <w:t xml:space="preserve"> </w:t>
      </w:r>
      <w:r w:rsidR="005A3B49" w:rsidRPr="005A3B49">
        <w:t>6</w:t>
      </w:r>
      <w:r>
        <w:t xml:space="preserve"> </w:t>
      </w:r>
      <w:r w:rsidR="005A3B49" w:rsidRPr="005A3B49">
        <w:t>februarie</w:t>
      </w:r>
      <w:r>
        <w:t xml:space="preserve"> </w:t>
      </w:r>
      <w:r w:rsidR="005A3B49" w:rsidRPr="005A3B49">
        <w:t>2024,</w:t>
      </w:r>
      <w:r>
        <w:t xml:space="preserve"> </w:t>
      </w:r>
      <w:r w:rsidR="005A3B49" w:rsidRPr="005A3B49">
        <w:t>44</w:t>
      </w:r>
      <w:r>
        <w:t xml:space="preserve"> </w:t>
      </w:r>
      <w:r w:rsidR="005A3B49" w:rsidRPr="005A3B49">
        <w:t>de</w:t>
      </w:r>
      <w:r>
        <w:t xml:space="preserve"> </w:t>
      </w:r>
      <w:r w:rsidR="005A3B49" w:rsidRPr="005A3B49">
        <w:t>noi</w:t>
      </w:r>
      <w:r>
        <w:t xml:space="preserve"> </w:t>
      </w:r>
      <w:r w:rsidR="005A3B49" w:rsidRPr="005A3B49">
        <w:t>contracte</w:t>
      </w:r>
      <w:r>
        <w:t xml:space="preserve"> </w:t>
      </w:r>
      <w:r w:rsidR="005A3B49" w:rsidRPr="005A3B49">
        <w:t>de</w:t>
      </w:r>
      <w:r>
        <w:t xml:space="preserve"> </w:t>
      </w:r>
      <w:r w:rsidR="005A3B49" w:rsidRPr="005A3B49">
        <w:t>finanțare</w:t>
      </w:r>
      <w:r>
        <w:t xml:space="preserve"> </w:t>
      </w:r>
      <w:r w:rsidR="005A3B49" w:rsidRPr="005A3B49">
        <w:t>prin</w:t>
      </w:r>
      <w:r>
        <w:t xml:space="preserve"> </w:t>
      </w:r>
      <w:r w:rsidR="005A3B49" w:rsidRPr="005A3B49">
        <w:t>Programul</w:t>
      </w:r>
      <w:r>
        <w:t xml:space="preserve"> </w:t>
      </w:r>
      <w:r w:rsidR="005A3B49" w:rsidRPr="005A3B49">
        <w:t>Național</w:t>
      </w:r>
      <w:r>
        <w:t xml:space="preserve"> </w:t>
      </w:r>
      <w:r w:rsidR="005A3B49" w:rsidRPr="005A3B49">
        <w:t>de</w:t>
      </w:r>
      <w:r>
        <w:t xml:space="preserve"> </w:t>
      </w:r>
      <w:r w:rsidR="005A3B49" w:rsidRPr="005A3B49">
        <w:t>Investiții</w:t>
      </w:r>
      <w:r>
        <w:t xml:space="preserve"> </w:t>
      </w:r>
      <w:r w:rsidR="005A3B49" w:rsidRPr="005A3B49">
        <w:t>„Anghel</w:t>
      </w:r>
      <w:r>
        <w:t xml:space="preserve"> </w:t>
      </w:r>
      <w:r w:rsidR="005A3B49" w:rsidRPr="005A3B49">
        <w:t>Saligny”,</w:t>
      </w:r>
      <w:r>
        <w:t xml:space="preserve"> </w:t>
      </w:r>
      <w:r w:rsidR="005A3B49" w:rsidRPr="005A3B49">
        <w:t>în</w:t>
      </w:r>
      <w:r>
        <w:t xml:space="preserve"> </w:t>
      </w:r>
      <w:r w:rsidR="005A3B49" w:rsidRPr="005A3B49">
        <w:t>valoare</w:t>
      </w:r>
      <w:r>
        <w:t xml:space="preserve"> </w:t>
      </w:r>
      <w:r w:rsidR="005A3B49" w:rsidRPr="005A3B49">
        <w:t>totală</w:t>
      </w:r>
      <w:r>
        <w:t xml:space="preserve"> </w:t>
      </w:r>
      <w:r w:rsidR="005A3B49" w:rsidRPr="005A3B49">
        <w:t>de</w:t>
      </w:r>
      <w:r>
        <w:t xml:space="preserve"> </w:t>
      </w:r>
      <w:r w:rsidR="005A3B49" w:rsidRPr="005A3B49">
        <w:t>700.377.710,88</w:t>
      </w:r>
      <w:r>
        <w:t xml:space="preserve"> </w:t>
      </w:r>
      <w:r w:rsidR="005A3B49" w:rsidRPr="005A3B49">
        <w:t>de</w:t>
      </w:r>
      <w:r>
        <w:t xml:space="preserve"> </w:t>
      </w:r>
      <w:r w:rsidR="005A3B49" w:rsidRPr="005A3B49">
        <w:t>lei.</w:t>
      </w:r>
    </w:p>
    <w:p w14:paraId="13431326" w14:textId="78580DC8" w:rsidR="005A3B49" w:rsidRDefault="005A3B49" w:rsidP="005A3B49">
      <w:r w:rsidRPr="005A3B49">
        <w:t>Contractele,</w:t>
      </w:r>
      <w:r w:rsidR="00007AB3">
        <w:t xml:space="preserve"> </w:t>
      </w:r>
      <w:r w:rsidRPr="005A3B49">
        <w:t>semnate</w:t>
      </w:r>
      <w:r w:rsidR="00007AB3">
        <w:t xml:space="preserve"> </w:t>
      </w:r>
      <w:r w:rsidRPr="005A3B49">
        <w:t>împreună</w:t>
      </w:r>
      <w:r w:rsidR="00007AB3">
        <w:t xml:space="preserve"> </w:t>
      </w:r>
      <w:r w:rsidRPr="005A3B49">
        <w:t>cu</w:t>
      </w:r>
      <w:r w:rsidR="00007AB3">
        <w:t xml:space="preserve"> </w:t>
      </w:r>
      <w:r w:rsidRPr="005A3B49">
        <w:t>o</w:t>
      </w:r>
      <w:r w:rsidR="00007AB3">
        <w:t xml:space="preserve"> </w:t>
      </w:r>
      <w:r w:rsidRPr="005A3B49">
        <w:t>parte</w:t>
      </w:r>
      <w:r w:rsidR="00007AB3">
        <w:t xml:space="preserve"> </w:t>
      </w:r>
      <w:r w:rsidRPr="005A3B49">
        <w:t>dintre</w:t>
      </w:r>
      <w:r w:rsidR="00007AB3">
        <w:t xml:space="preserve"> </w:t>
      </w:r>
      <w:r w:rsidRPr="005A3B49">
        <w:t>beneficiarii</w:t>
      </w:r>
      <w:r w:rsidR="00007AB3">
        <w:t xml:space="preserve"> </w:t>
      </w:r>
      <w:r w:rsidRPr="005A3B49">
        <w:t>proiectelor,</w:t>
      </w:r>
      <w:r w:rsidR="00007AB3">
        <w:t xml:space="preserve"> </w:t>
      </w:r>
      <w:r w:rsidRPr="005A3B49">
        <w:t>vizează</w:t>
      </w:r>
      <w:r w:rsidR="00007AB3">
        <w:t xml:space="preserve"> </w:t>
      </w:r>
      <w:r w:rsidRPr="005A3B49">
        <w:t>reabilitarea</w:t>
      </w:r>
      <w:r w:rsidR="00007AB3">
        <w:t xml:space="preserve"> </w:t>
      </w:r>
      <w:r w:rsidRPr="005A3B49">
        <w:t>infrastructurii</w:t>
      </w:r>
      <w:r w:rsidR="00007AB3">
        <w:t xml:space="preserve"> </w:t>
      </w:r>
      <w:r w:rsidRPr="005A3B49">
        <w:t>rutiere,</w:t>
      </w:r>
      <w:r w:rsidR="00007AB3">
        <w:t xml:space="preserve"> </w:t>
      </w:r>
      <w:r w:rsidRPr="005A3B49">
        <w:t>înființarea</w:t>
      </w:r>
      <w:r w:rsidR="00007AB3">
        <w:t xml:space="preserve"> </w:t>
      </w:r>
      <w:r w:rsidRPr="005A3B49">
        <w:t>sau</w:t>
      </w:r>
      <w:r w:rsidR="00007AB3">
        <w:t xml:space="preserve"> </w:t>
      </w:r>
      <w:r w:rsidRPr="005A3B49">
        <w:t>modernizarea</w:t>
      </w:r>
      <w:r w:rsidR="00007AB3">
        <w:t xml:space="preserve"> </w:t>
      </w:r>
      <w:r w:rsidRPr="005A3B49">
        <w:t>sistemelor</w:t>
      </w:r>
      <w:r w:rsidR="00007AB3">
        <w:t xml:space="preserve"> </w:t>
      </w:r>
      <w:r w:rsidRPr="005A3B49">
        <w:t>de</w:t>
      </w:r>
      <w:r w:rsidR="00007AB3">
        <w:t xml:space="preserve"> </w:t>
      </w:r>
      <w:r w:rsidRPr="005A3B49">
        <w:t>alimentare</w:t>
      </w:r>
      <w:r w:rsidR="00007AB3">
        <w:t xml:space="preserve"> </w:t>
      </w:r>
      <w:r w:rsidRPr="005A3B49">
        <w:t>cu</w:t>
      </w:r>
      <w:r w:rsidR="00007AB3">
        <w:t xml:space="preserve"> </w:t>
      </w:r>
      <w:r w:rsidRPr="005A3B49">
        <w:t>apă</w:t>
      </w:r>
      <w:r w:rsidR="00007AB3">
        <w:t xml:space="preserve"> </w:t>
      </w:r>
      <w:r w:rsidRPr="005A3B49">
        <w:t>potabilă,</w:t>
      </w:r>
      <w:r w:rsidR="00007AB3">
        <w:t xml:space="preserve"> </w:t>
      </w:r>
      <w:r w:rsidRPr="005A3B49">
        <w:t>a</w:t>
      </w:r>
      <w:r w:rsidR="00007AB3">
        <w:t xml:space="preserve"> </w:t>
      </w:r>
      <w:r w:rsidRPr="005A3B49">
        <w:t>rețelelor</w:t>
      </w:r>
      <w:r w:rsidR="00007AB3">
        <w:t xml:space="preserve"> </w:t>
      </w:r>
      <w:r w:rsidRPr="005A3B49">
        <w:t>de</w:t>
      </w:r>
      <w:r w:rsidR="00007AB3">
        <w:t xml:space="preserve"> </w:t>
      </w:r>
      <w:r w:rsidRPr="005A3B49">
        <w:t>canalizare</w:t>
      </w:r>
      <w:r w:rsidR="00007AB3">
        <w:t xml:space="preserve"> </w:t>
      </w:r>
      <w:r w:rsidRPr="005A3B49">
        <w:t>menajeră,</w:t>
      </w:r>
      <w:r w:rsidR="00007AB3">
        <w:t xml:space="preserve"> </w:t>
      </w:r>
      <w:r w:rsidRPr="005A3B49">
        <w:t>a</w:t>
      </w:r>
      <w:r w:rsidR="00007AB3">
        <w:t xml:space="preserve"> </w:t>
      </w:r>
      <w:r w:rsidRPr="005A3B49">
        <w:t>stațiilor</w:t>
      </w:r>
      <w:r w:rsidR="00007AB3">
        <w:t xml:space="preserve"> </w:t>
      </w:r>
      <w:r w:rsidRPr="005A3B49">
        <w:t>de</w:t>
      </w:r>
      <w:r w:rsidR="00007AB3">
        <w:t xml:space="preserve"> </w:t>
      </w:r>
      <w:r w:rsidRPr="005A3B49">
        <w:t>pompare</w:t>
      </w:r>
      <w:r w:rsidR="00007AB3">
        <w:t xml:space="preserve"> </w:t>
      </w:r>
      <w:r w:rsidRPr="005A3B49">
        <w:t>și</w:t>
      </w:r>
      <w:r w:rsidR="00007AB3">
        <w:t xml:space="preserve"> </w:t>
      </w:r>
      <w:r w:rsidRPr="005A3B49">
        <w:t>a</w:t>
      </w:r>
      <w:r w:rsidR="00007AB3">
        <w:t xml:space="preserve"> </w:t>
      </w:r>
      <w:r w:rsidRPr="005A3B49">
        <w:t>stațiilor</w:t>
      </w:r>
      <w:r w:rsidR="00007AB3">
        <w:t xml:space="preserve"> </w:t>
      </w:r>
      <w:r w:rsidRPr="005A3B49">
        <w:t>de</w:t>
      </w:r>
      <w:r w:rsidR="00007AB3">
        <w:t xml:space="preserve"> </w:t>
      </w:r>
      <w:r w:rsidRPr="005A3B49">
        <w:t>epurare,</w:t>
      </w:r>
      <w:r w:rsidR="00007AB3">
        <w:t xml:space="preserve"> </w:t>
      </w:r>
      <w:r w:rsidRPr="005A3B49">
        <w:t>înființarea</w:t>
      </w:r>
      <w:r w:rsidR="00007AB3">
        <w:t xml:space="preserve"> </w:t>
      </w:r>
      <w:r w:rsidRPr="005A3B49">
        <w:t>sau</w:t>
      </w:r>
      <w:r w:rsidR="00007AB3">
        <w:t xml:space="preserve"> </w:t>
      </w:r>
      <w:r w:rsidRPr="005A3B49">
        <w:t>extinderea</w:t>
      </w:r>
      <w:r w:rsidR="00007AB3">
        <w:t xml:space="preserve"> </w:t>
      </w:r>
      <w:r w:rsidRPr="005A3B49">
        <w:t>sistemelor</w:t>
      </w:r>
      <w:r w:rsidR="00007AB3">
        <w:t xml:space="preserve"> </w:t>
      </w:r>
      <w:r w:rsidRPr="005A3B49">
        <w:t>de</w:t>
      </w:r>
      <w:r w:rsidR="00007AB3">
        <w:t xml:space="preserve"> </w:t>
      </w:r>
      <w:r w:rsidRPr="005A3B49">
        <w:t>distribuție</w:t>
      </w:r>
      <w:r w:rsidR="00007AB3">
        <w:t xml:space="preserve"> </w:t>
      </w:r>
      <w:r w:rsidRPr="005A3B49">
        <w:t>a</w:t>
      </w:r>
      <w:r w:rsidR="00007AB3">
        <w:t xml:space="preserve"> </w:t>
      </w:r>
      <w:r w:rsidRPr="005A3B49">
        <w:t>gazelor</w:t>
      </w:r>
      <w:r w:rsidR="00007AB3">
        <w:t xml:space="preserve"> </w:t>
      </w:r>
      <w:r w:rsidRPr="005A3B49">
        <w:t>naturale,</w:t>
      </w:r>
      <w:r w:rsidR="00007AB3">
        <w:t xml:space="preserve"> </w:t>
      </w:r>
      <w:r w:rsidRPr="005A3B49">
        <w:t>precum</w:t>
      </w:r>
      <w:r w:rsidR="00007AB3">
        <w:t xml:space="preserve"> </w:t>
      </w:r>
      <w:r w:rsidRPr="005A3B49">
        <w:t>și</w:t>
      </w:r>
      <w:r w:rsidR="00007AB3">
        <w:t xml:space="preserve"> </w:t>
      </w:r>
      <w:r w:rsidRPr="005A3B49">
        <w:t>construirea</w:t>
      </w:r>
      <w:r w:rsidR="00007AB3">
        <w:t xml:space="preserve"> </w:t>
      </w:r>
      <w:r w:rsidRPr="005A3B49">
        <w:t>sau</w:t>
      </w:r>
      <w:r w:rsidR="00007AB3">
        <w:t xml:space="preserve"> </w:t>
      </w:r>
      <w:r w:rsidRPr="005A3B49">
        <w:t>modernizarea</w:t>
      </w:r>
      <w:r w:rsidR="00007AB3">
        <w:t xml:space="preserve"> </w:t>
      </w:r>
      <w:r w:rsidRPr="005A3B49">
        <w:t>unor</w:t>
      </w:r>
      <w:r w:rsidR="00007AB3">
        <w:t xml:space="preserve"> </w:t>
      </w:r>
      <w:r w:rsidRPr="005A3B49">
        <w:t>poduri.</w:t>
      </w:r>
    </w:p>
    <w:p w14:paraId="29BE21F2" w14:textId="77777777" w:rsidR="005A3B49" w:rsidRDefault="005A3B49" w:rsidP="005A3B49"/>
    <w:tbl>
      <w:tblPr>
        <w:tblStyle w:val="TableGrid"/>
        <w:tblW w:w="9623" w:type="dxa"/>
        <w:tblLook w:val="04A0" w:firstRow="1" w:lastRow="0" w:firstColumn="1" w:lastColumn="0" w:noHBand="0" w:noVBand="1"/>
      </w:tblPr>
      <w:tblGrid>
        <w:gridCol w:w="1747"/>
        <w:gridCol w:w="6045"/>
        <w:gridCol w:w="1831"/>
      </w:tblGrid>
      <w:tr w:rsidR="005A3B49" w:rsidRPr="005A3B49" w14:paraId="658FEB54" w14:textId="77777777" w:rsidTr="005A3B49">
        <w:trPr>
          <w:trHeight w:val="345"/>
        </w:trPr>
        <w:tc>
          <w:tcPr>
            <w:tcW w:w="1747" w:type="dxa"/>
            <w:hideMark/>
          </w:tcPr>
          <w:p w14:paraId="5F804DAD" w14:textId="77777777" w:rsidR="005A3B49" w:rsidRPr="005A3B49" w:rsidRDefault="005A3B49" w:rsidP="002F7948">
            <w:pPr>
              <w:jc w:val="center"/>
              <w:rPr>
                <w:b/>
                <w:bCs/>
              </w:rPr>
            </w:pPr>
            <w:r w:rsidRPr="005A3B49">
              <w:rPr>
                <w:b/>
                <w:bCs/>
              </w:rPr>
              <w:t>UAT</w:t>
            </w:r>
          </w:p>
        </w:tc>
        <w:tc>
          <w:tcPr>
            <w:tcW w:w="6045" w:type="dxa"/>
            <w:hideMark/>
          </w:tcPr>
          <w:p w14:paraId="5830E274" w14:textId="0E632D9F" w:rsidR="005A3B49" w:rsidRPr="005A3B49" w:rsidRDefault="005A3B49" w:rsidP="002F7948">
            <w:pPr>
              <w:jc w:val="center"/>
              <w:rPr>
                <w:b/>
                <w:bCs/>
              </w:rPr>
            </w:pPr>
            <w:r w:rsidRPr="005A3B49">
              <w:rPr>
                <w:b/>
                <w:bCs/>
              </w:rPr>
              <w:t>Denumire</w:t>
            </w:r>
            <w:r w:rsidR="00007AB3">
              <w:rPr>
                <w:b/>
                <w:bCs/>
              </w:rPr>
              <w:t xml:space="preserve"> </w:t>
            </w:r>
            <w:r w:rsidRPr="005A3B49">
              <w:rPr>
                <w:b/>
                <w:bCs/>
              </w:rPr>
              <w:t>obiectiv</w:t>
            </w:r>
            <w:r w:rsidR="00007AB3">
              <w:rPr>
                <w:b/>
                <w:bCs/>
              </w:rPr>
              <w:t xml:space="preserve"> </w:t>
            </w:r>
            <w:r w:rsidRPr="005A3B49">
              <w:rPr>
                <w:b/>
                <w:bCs/>
              </w:rPr>
              <w:t>de</w:t>
            </w:r>
            <w:r w:rsidR="00007AB3">
              <w:rPr>
                <w:b/>
                <w:bCs/>
              </w:rPr>
              <w:t xml:space="preserve"> </w:t>
            </w:r>
            <w:proofErr w:type="spellStart"/>
            <w:r w:rsidRPr="005A3B49">
              <w:rPr>
                <w:b/>
                <w:bCs/>
              </w:rPr>
              <w:t>investiţii</w:t>
            </w:r>
            <w:proofErr w:type="spellEnd"/>
          </w:p>
        </w:tc>
        <w:tc>
          <w:tcPr>
            <w:tcW w:w="1831" w:type="dxa"/>
            <w:hideMark/>
          </w:tcPr>
          <w:p w14:paraId="666C589A" w14:textId="7D3C9625" w:rsidR="005A3B49" w:rsidRPr="005A3B49" w:rsidRDefault="005A3B49" w:rsidP="005A3B49">
            <w:pPr>
              <w:rPr>
                <w:b/>
                <w:bCs/>
              </w:rPr>
            </w:pPr>
            <w:r w:rsidRPr="005A3B49">
              <w:rPr>
                <w:b/>
                <w:bCs/>
              </w:rPr>
              <w:t>Suma</w:t>
            </w:r>
            <w:r w:rsidR="00007AB3">
              <w:rPr>
                <w:b/>
                <w:bCs/>
              </w:rPr>
              <w:t xml:space="preserve"> </w:t>
            </w:r>
            <w:r w:rsidRPr="005A3B49">
              <w:rPr>
                <w:b/>
                <w:bCs/>
              </w:rPr>
              <w:t>alocată</w:t>
            </w:r>
          </w:p>
        </w:tc>
      </w:tr>
      <w:tr w:rsidR="005A3B49" w:rsidRPr="005A3B49" w14:paraId="5061081A" w14:textId="77777777" w:rsidTr="005A3B49">
        <w:trPr>
          <w:trHeight w:val="567"/>
        </w:trPr>
        <w:tc>
          <w:tcPr>
            <w:tcW w:w="1747" w:type="dxa"/>
            <w:hideMark/>
          </w:tcPr>
          <w:p w14:paraId="5D43D81F" w14:textId="77777777" w:rsidR="005A3B49" w:rsidRPr="002F7948" w:rsidRDefault="005A3B49" w:rsidP="005A3B49">
            <w:pPr>
              <w:rPr>
                <w:b/>
                <w:bCs/>
              </w:rPr>
            </w:pPr>
            <w:r w:rsidRPr="002F7948">
              <w:rPr>
                <w:b/>
                <w:bCs/>
              </w:rPr>
              <w:t>Totești</w:t>
            </w:r>
          </w:p>
        </w:tc>
        <w:tc>
          <w:tcPr>
            <w:tcW w:w="6045" w:type="dxa"/>
            <w:hideMark/>
          </w:tcPr>
          <w:p w14:paraId="0EC6F89A" w14:textId="4D129B86" w:rsidR="005A3B49" w:rsidRPr="005A3B49" w:rsidRDefault="005A3B49">
            <w:r w:rsidRPr="005A3B49">
              <w:t>ÎNFINȚARE</w:t>
            </w:r>
            <w:r w:rsidR="00007AB3">
              <w:t xml:space="preserve"> </w:t>
            </w:r>
            <w:r w:rsidRPr="005A3B49">
              <w:t>REȚEA</w:t>
            </w:r>
            <w:r w:rsidR="00007AB3">
              <w:t xml:space="preserve"> </w:t>
            </w:r>
            <w:r w:rsidRPr="005A3B49">
              <w:t>DE</w:t>
            </w:r>
            <w:r w:rsidR="00007AB3">
              <w:t xml:space="preserve"> </w:t>
            </w:r>
            <w:r w:rsidRPr="005A3B49">
              <w:t>DISTRIBUȚIE</w:t>
            </w:r>
            <w:r w:rsidR="00007AB3">
              <w:t xml:space="preserve"> </w:t>
            </w:r>
            <w:r w:rsidRPr="005A3B49">
              <w:t>ȘI</w:t>
            </w:r>
            <w:r w:rsidR="00007AB3">
              <w:t xml:space="preserve"> </w:t>
            </w:r>
            <w:r w:rsidRPr="005A3B49">
              <w:t>BRANȘAMENTE</w:t>
            </w:r>
            <w:r w:rsidR="00007AB3">
              <w:t xml:space="preserve"> </w:t>
            </w:r>
            <w:r w:rsidRPr="005A3B49">
              <w:t>GAZE</w:t>
            </w:r>
            <w:r w:rsidR="00007AB3">
              <w:t xml:space="preserve"> </w:t>
            </w:r>
            <w:r w:rsidRPr="005A3B49">
              <w:t>NATURALE</w:t>
            </w:r>
            <w:r w:rsidR="00007AB3">
              <w:t xml:space="preserve"> </w:t>
            </w:r>
            <w:r w:rsidRPr="005A3B49">
              <w:t>ÎN</w:t>
            </w:r>
            <w:r w:rsidR="00007AB3">
              <w:t xml:space="preserve"> </w:t>
            </w:r>
            <w:r w:rsidRPr="005A3B49">
              <w:t>LOCALITĂȚILE</w:t>
            </w:r>
            <w:r w:rsidR="00007AB3">
              <w:t xml:space="preserve"> </w:t>
            </w:r>
            <w:r w:rsidRPr="005A3B49">
              <w:t>TOTEȘTI,</w:t>
            </w:r>
            <w:r w:rsidR="00007AB3">
              <w:t xml:space="preserve"> </w:t>
            </w:r>
            <w:r w:rsidRPr="005A3B49">
              <w:t>PĂCLIȘA,</w:t>
            </w:r>
            <w:r w:rsidR="00007AB3">
              <w:t xml:space="preserve"> </w:t>
            </w:r>
            <w:r w:rsidRPr="005A3B49">
              <w:t>CÎRNEȘTI</w:t>
            </w:r>
            <w:r w:rsidR="00007AB3">
              <w:t xml:space="preserve"> </w:t>
            </w:r>
            <w:r w:rsidRPr="005A3B49">
              <w:t>ȘI</w:t>
            </w:r>
            <w:r w:rsidR="00007AB3">
              <w:t xml:space="preserve"> </w:t>
            </w:r>
            <w:r w:rsidRPr="005A3B49">
              <w:t>REEA,</w:t>
            </w:r>
            <w:r w:rsidR="00007AB3">
              <w:t xml:space="preserve"> </w:t>
            </w:r>
            <w:r w:rsidRPr="005A3B49">
              <w:t>COMUNA</w:t>
            </w:r>
            <w:r w:rsidR="00007AB3">
              <w:t xml:space="preserve"> </w:t>
            </w:r>
            <w:r w:rsidRPr="005A3B49">
              <w:t>TOTEȘTI,</w:t>
            </w:r>
            <w:r w:rsidR="00007AB3">
              <w:t xml:space="preserve"> </w:t>
            </w:r>
            <w:r w:rsidRPr="005A3B49">
              <w:t>JUDEȚUL</w:t>
            </w:r>
            <w:r w:rsidR="00007AB3">
              <w:t xml:space="preserve"> </w:t>
            </w:r>
            <w:r w:rsidRPr="005A3B49">
              <w:t>HUNEDOARA</w:t>
            </w:r>
          </w:p>
        </w:tc>
        <w:tc>
          <w:tcPr>
            <w:tcW w:w="1831" w:type="dxa"/>
            <w:hideMark/>
          </w:tcPr>
          <w:p w14:paraId="023BEF89" w14:textId="77777777" w:rsidR="005A3B49" w:rsidRPr="005A3B49" w:rsidRDefault="005A3B49" w:rsidP="005A3B49">
            <w:r w:rsidRPr="005A3B49">
              <w:t>7.000.000,00</w:t>
            </w:r>
          </w:p>
        </w:tc>
      </w:tr>
      <w:tr w:rsidR="005A3B49" w:rsidRPr="005A3B49" w14:paraId="3A98494F" w14:textId="77777777" w:rsidTr="005A3B49">
        <w:trPr>
          <w:trHeight w:val="567"/>
        </w:trPr>
        <w:tc>
          <w:tcPr>
            <w:tcW w:w="1747" w:type="dxa"/>
            <w:hideMark/>
          </w:tcPr>
          <w:p w14:paraId="3580A32B" w14:textId="77777777" w:rsidR="005A3B49" w:rsidRPr="002F7948" w:rsidRDefault="005A3B49" w:rsidP="005A3B49">
            <w:pPr>
              <w:rPr>
                <w:b/>
                <w:bCs/>
              </w:rPr>
            </w:pPr>
            <w:r w:rsidRPr="002F7948">
              <w:rPr>
                <w:b/>
                <w:bCs/>
              </w:rPr>
              <w:t>Hunedoara</w:t>
            </w:r>
          </w:p>
        </w:tc>
        <w:tc>
          <w:tcPr>
            <w:tcW w:w="6045" w:type="dxa"/>
            <w:hideMark/>
          </w:tcPr>
          <w:p w14:paraId="23006B4F" w14:textId="046C4FAB" w:rsidR="005A3B49" w:rsidRPr="005A3B49" w:rsidRDefault="005A3B49">
            <w:r w:rsidRPr="005A3B49">
              <w:t>Reabilitare</w:t>
            </w:r>
            <w:r w:rsidR="00007AB3">
              <w:t xml:space="preserve"> </w:t>
            </w:r>
            <w:r w:rsidRPr="005A3B49">
              <w:t>sistem</w:t>
            </w:r>
            <w:r w:rsidR="00007AB3">
              <w:t xml:space="preserve"> </w:t>
            </w:r>
            <w:r w:rsidRPr="005A3B49">
              <w:t>rutier</w:t>
            </w:r>
            <w:r w:rsidR="00007AB3">
              <w:t xml:space="preserve"> </w:t>
            </w:r>
            <w:r w:rsidRPr="005A3B49">
              <w:t>în</w:t>
            </w:r>
            <w:r w:rsidR="00007AB3">
              <w:t xml:space="preserve"> </w:t>
            </w:r>
            <w:r w:rsidRPr="005A3B49">
              <w:t>municipiul</w:t>
            </w:r>
            <w:r w:rsidR="00007AB3">
              <w:t xml:space="preserve"> </w:t>
            </w:r>
            <w:r w:rsidRPr="005A3B49">
              <w:t>Hunedoara,</w:t>
            </w:r>
            <w:r w:rsidR="00007AB3">
              <w:t xml:space="preserve"> </w:t>
            </w:r>
            <w:r w:rsidRPr="005A3B49">
              <w:t>judeţul</w:t>
            </w:r>
            <w:r w:rsidR="00007AB3">
              <w:t xml:space="preserve"> </w:t>
            </w:r>
            <w:r w:rsidRPr="005A3B49">
              <w:t>Hunedoara</w:t>
            </w:r>
            <w:r w:rsidR="00007AB3">
              <w:t xml:space="preserve"> </w:t>
            </w:r>
            <w:r w:rsidRPr="005A3B49">
              <w:t>-</w:t>
            </w:r>
            <w:r w:rsidR="00007AB3">
              <w:t xml:space="preserve"> </w:t>
            </w:r>
            <w:r w:rsidRPr="005A3B49">
              <w:t>strada</w:t>
            </w:r>
            <w:r w:rsidR="00007AB3">
              <w:t xml:space="preserve"> </w:t>
            </w:r>
            <w:proofErr w:type="spellStart"/>
            <w:r w:rsidRPr="005A3B49">
              <w:t>Carpaţi</w:t>
            </w:r>
            <w:proofErr w:type="spellEnd"/>
          </w:p>
        </w:tc>
        <w:tc>
          <w:tcPr>
            <w:tcW w:w="1831" w:type="dxa"/>
            <w:hideMark/>
          </w:tcPr>
          <w:p w14:paraId="62218280" w14:textId="77777777" w:rsidR="005A3B49" w:rsidRPr="005A3B49" w:rsidRDefault="005A3B49" w:rsidP="005A3B49">
            <w:r w:rsidRPr="005A3B49">
              <w:t>1.114.181,65</w:t>
            </w:r>
          </w:p>
        </w:tc>
      </w:tr>
      <w:tr w:rsidR="005A3B49" w:rsidRPr="005A3B49" w14:paraId="402775C9" w14:textId="77777777" w:rsidTr="005A3B49">
        <w:trPr>
          <w:trHeight w:val="567"/>
        </w:trPr>
        <w:tc>
          <w:tcPr>
            <w:tcW w:w="1747" w:type="dxa"/>
            <w:hideMark/>
          </w:tcPr>
          <w:p w14:paraId="7F41293F" w14:textId="77777777" w:rsidR="005A3B49" w:rsidRPr="002F7948" w:rsidRDefault="005A3B49" w:rsidP="005A3B49">
            <w:pPr>
              <w:rPr>
                <w:b/>
                <w:bCs/>
              </w:rPr>
            </w:pPr>
            <w:r w:rsidRPr="002F7948">
              <w:rPr>
                <w:b/>
                <w:bCs/>
              </w:rPr>
              <w:t>Hunedoara</w:t>
            </w:r>
          </w:p>
        </w:tc>
        <w:tc>
          <w:tcPr>
            <w:tcW w:w="6045" w:type="dxa"/>
            <w:hideMark/>
          </w:tcPr>
          <w:p w14:paraId="01D85605" w14:textId="0092E5AE" w:rsidR="005A3B49" w:rsidRPr="005A3B49" w:rsidRDefault="005A3B49">
            <w:r w:rsidRPr="005A3B49">
              <w:t>Reabilitare</w:t>
            </w:r>
            <w:r w:rsidR="00007AB3">
              <w:t xml:space="preserve"> </w:t>
            </w:r>
            <w:r w:rsidRPr="005A3B49">
              <w:t>sistem</w:t>
            </w:r>
            <w:r w:rsidR="00007AB3">
              <w:t xml:space="preserve"> </w:t>
            </w:r>
            <w:r w:rsidRPr="005A3B49">
              <w:t>rutier</w:t>
            </w:r>
            <w:r w:rsidR="00007AB3">
              <w:t xml:space="preserve"> </w:t>
            </w:r>
            <w:r w:rsidRPr="005A3B49">
              <w:t>în</w:t>
            </w:r>
            <w:r w:rsidR="00007AB3">
              <w:t xml:space="preserve"> </w:t>
            </w:r>
            <w:r w:rsidRPr="005A3B49">
              <w:t>municipiul</w:t>
            </w:r>
            <w:r w:rsidR="00007AB3">
              <w:t xml:space="preserve"> </w:t>
            </w:r>
            <w:r w:rsidRPr="005A3B49">
              <w:t>Hunedoara,</w:t>
            </w:r>
            <w:r w:rsidR="00007AB3">
              <w:t xml:space="preserve"> </w:t>
            </w:r>
            <w:r w:rsidRPr="005A3B49">
              <w:t>judeţul</w:t>
            </w:r>
            <w:r w:rsidR="00007AB3">
              <w:t xml:space="preserve"> </w:t>
            </w:r>
            <w:r w:rsidRPr="005A3B49">
              <w:t>Hunedoara</w:t>
            </w:r>
            <w:r w:rsidR="00007AB3">
              <w:t xml:space="preserve"> </w:t>
            </w:r>
            <w:r w:rsidRPr="005A3B49">
              <w:t>-</w:t>
            </w:r>
            <w:r w:rsidR="00007AB3">
              <w:t xml:space="preserve"> </w:t>
            </w:r>
            <w:r w:rsidRPr="005A3B49">
              <w:t>strada</w:t>
            </w:r>
            <w:r w:rsidR="00007AB3">
              <w:t xml:space="preserve"> </w:t>
            </w:r>
            <w:proofErr w:type="spellStart"/>
            <w:r w:rsidRPr="005A3B49">
              <w:t>Petofi</w:t>
            </w:r>
            <w:proofErr w:type="spellEnd"/>
            <w:r w:rsidR="00007AB3">
              <w:t xml:space="preserve"> </w:t>
            </w:r>
            <w:r w:rsidRPr="005A3B49">
              <w:t>Sandor</w:t>
            </w:r>
          </w:p>
        </w:tc>
        <w:tc>
          <w:tcPr>
            <w:tcW w:w="1831" w:type="dxa"/>
            <w:hideMark/>
          </w:tcPr>
          <w:p w14:paraId="6368A24E" w14:textId="77777777" w:rsidR="005A3B49" w:rsidRPr="005A3B49" w:rsidRDefault="005A3B49" w:rsidP="005A3B49">
            <w:r w:rsidRPr="005A3B49">
              <w:t>401.895,96</w:t>
            </w:r>
          </w:p>
        </w:tc>
      </w:tr>
      <w:tr w:rsidR="005A3B49" w:rsidRPr="005A3B49" w14:paraId="38151466" w14:textId="77777777" w:rsidTr="005A3B49">
        <w:trPr>
          <w:trHeight w:val="567"/>
        </w:trPr>
        <w:tc>
          <w:tcPr>
            <w:tcW w:w="1747" w:type="dxa"/>
            <w:hideMark/>
          </w:tcPr>
          <w:p w14:paraId="44DE7CA2" w14:textId="7B91E666" w:rsidR="005A3B49" w:rsidRPr="002F7948" w:rsidRDefault="005A3B49" w:rsidP="005A3B49">
            <w:pPr>
              <w:rPr>
                <w:b/>
                <w:bCs/>
              </w:rPr>
            </w:pPr>
            <w:bookmarkStart w:id="134" w:name="_GoBack" w:colFirst="2" w:colLast="2"/>
            <w:proofErr w:type="spellStart"/>
            <w:r w:rsidRPr="002F7948">
              <w:rPr>
                <w:b/>
                <w:bCs/>
              </w:rPr>
              <w:t>Judetul</w:t>
            </w:r>
            <w:proofErr w:type="spellEnd"/>
            <w:r w:rsidR="00007AB3">
              <w:rPr>
                <w:b/>
                <w:bCs/>
              </w:rPr>
              <w:t xml:space="preserve"> </w:t>
            </w:r>
            <w:r w:rsidRPr="002F7948">
              <w:rPr>
                <w:b/>
                <w:bCs/>
              </w:rPr>
              <w:t>Hunedoara</w:t>
            </w:r>
          </w:p>
        </w:tc>
        <w:tc>
          <w:tcPr>
            <w:tcW w:w="6045" w:type="dxa"/>
            <w:hideMark/>
          </w:tcPr>
          <w:p w14:paraId="266019CF" w14:textId="319156C5" w:rsidR="005A3B49" w:rsidRPr="005A3B49" w:rsidRDefault="005A3B49">
            <w:r w:rsidRPr="005A3B49">
              <w:t>Modernizare</w:t>
            </w:r>
            <w:r w:rsidR="00007AB3">
              <w:t xml:space="preserve"> </w:t>
            </w:r>
            <w:r w:rsidRPr="005A3B49">
              <w:t>DJ</w:t>
            </w:r>
            <w:r w:rsidR="00007AB3">
              <w:t xml:space="preserve"> </w:t>
            </w:r>
            <w:r w:rsidRPr="005A3B49">
              <w:t>668A:</w:t>
            </w:r>
            <w:r w:rsidR="00007AB3">
              <w:t xml:space="preserve"> </w:t>
            </w:r>
            <w:r w:rsidRPr="005A3B49">
              <w:t>Streisângeorgiu</w:t>
            </w:r>
            <w:r w:rsidR="00007AB3">
              <w:t xml:space="preserve"> </w:t>
            </w:r>
            <w:r w:rsidRPr="005A3B49">
              <w:t>(DJ</w:t>
            </w:r>
            <w:r w:rsidR="00007AB3">
              <w:t xml:space="preserve"> </w:t>
            </w:r>
            <w:r w:rsidRPr="005A3B49">
              <w:t>668)</w:t>
            </w:r>
            <w:r w:rsidR="00007AB3">
              <w:t xml:space="preserve"> </w:t>
            </w:r>
            <w:r w:rsidRPr="005A3B49">
              <w:t>-</w:t>
            </w:r>
            <w:r w:rsidR="00007AB3">
              <w:t xml:space="preserve"> </w:t>
            </w:r>
            <w:r w:rsidRPr="005A3B49">
              <w:t>Chitid</w:t>
            </w:r>
            <w:r w:rsidR="00007AB3">
              <w:t xml:space="preserve"> </w:t>
            </w:r>
            <w:r w:rsidRPr="005A3B49">
              <w:t>-</w:t>
            </w:r>
            <w:r w:rsidR="00007AB3">
              <w:t xml:space="preserve"> </w:t>
            </w:r>
            <w:r w:rsidRPr="005A3B49">
              <w:t>Boșorod</w:t>
            </w:r>
            <w:r w:rsidR="00007AB3">
              <w:t xml:space="preserve"> </w:t>
            </w:r>
            <w:r w:rsidRPr="005A3B49">
              <w:t>-</w:t>
            </w:r>
            <w:r w:rsidR="00007AB3">
              <w:t xml:space="preserve"> </w:t>
            </w:r>
            <w:r w:rsidRPr="005A3B49">
              <w:t>Luncani</w:t>
            </w:r>
            <w:r w:rsidR="00007AB3">
              <w:t xml:space="preserve"> </w:t>
            </w:r>
            <w:r w:rsidRPr="005A3B49">
              <w:t>-</w:t>
            </w:r>
            <w:r w:rsidR="00007AB3">
              <w:t xml:space="preserve"> </w:t>
            </w:r>
            <w:r w:rsidRPr="005A3B49">
              <w:t>Târsa</w:t>
            </w:r>
            <w:r w:rsidR="00007AB3">
              <w:t xml:space="preserve"> </w:t>
            </w:r>
            <w:r w:rsidRPr="005A3B49">
              <w:t>-</w:t>
            </w:r>
            <w:r w:rsidR="00007AB3">
              <w:t xml:space="preserve"> </w:t>
            </w:r>
            <w:r w:rsidRPr="005A3B49">
              <w:t>Costești</w:t>
            </w:r>
            <w:r w:rsidR="00007AB3">
              <w:t xml:space="preserve"> </w:t>
            </w:r>
            <w:r w:rsidRPr="005A3B49">
              <w:t>(DJ</w:t>
            </w:r>
            <w:r w:rsidR="00007AB3">
              <w:t xml:space="preserve"> </w:t>
            </w:r>
            <w:r w:rsidRPr="005A3B49">
              <w:t>705A),</w:t>
            </w:r>
            <w:r w:rsidR="00007AB3">
              <w:t xml:space="preserve"> </w:t>
            </w:r>
            <w:r w:rsidRPr="005A3B49">
              <w:t>km</w:t>
            </w:r>
            <w:r w:rsidR="00007AB3">
              <w:t xml:space="preserve"> </w:t>
            </w:r>
            <w:r w:rsidRPr="005A3B49">
              <w:t>12+410</w:t>
            </w:r>
            <w:r w:rsidR="00007AB3">
              <w:t xml:space="preserve"> </w:t>
            </w:r>
            <w:r w:rsidRPr="005A3B49">
              <w:t>-</w:t>
            </w:r>
            <w:r w:rsidR="00007AB3">
              <w:t xml:space="preserve"> </w:t>
            </w:r>
            <w:r w:rsidRPr="005A3B49">
              <w:t>km</w:t>
            </w:r>
            <w:r w:rsidR="00007AB3">
              <w:t xml:space="preserve"> </w:t>
            </w:r>
            <w:r w:rsidRPr="005A3B49">
              <w:t>15+410</w:t>
            </w:r>
          </w:p>
        </w:tc>
        <w:tc>
          <w:tcPr>
            <w:tcW w:w="1831" w:type="dxa"/>
            <w:hideMark/>
          </w:tcPr>
          <w:p w14:paraId="4FCAF490" w14:textId="77777777" w:rsidR="005A3B49" w:rsidRPr="009261D3" w:rsidRDefault="005A3B49" w:rsidP="005A3B49">
            <w:pPr>
              <w:rPr>
                <w:b/>
              </w:rPr>
            </w:pPr>
            <w:r w:rsidRPr="009261D3">
              <w:rPr>
                <w:b/>
              </w:rPr>
              <w:t>11.108.947,29</w:t>
            </w:r>
          </w:p>
        </w:tc>
      </w:tr>
    </w:tbl>
    <w:bookmarkEnd w:id="134"/>
    <w:p w14:paraId="4724AD4D" w14:textId="77777777" w:rsidR="005A3B49" w:rsidRPr="005A3B49" w:rsidRDefault="005A3B49" w:rsidP="005A3B49">
      <w:pPr>
        <w:rPr>
          <w:b/>
          <w:bCs/>
        </w:rPr>
      </w:pPr>
      <w:r w:rsidRPr="005A3B49">
        <w:rPr>
          <w:b/>
          <w:bCs/>
        </w:rPr>
        <w:t>Documente</w:t>
      </w:r>
    </w:p>
    <w:p w14:paraId="65194ECB" w14:textId="5557C0E1" w:rsidR="005A3B49" w:rsidRPr="005A3B49" w:rsidRDefault="00BE4464" w:rsidP="005A3B49">
      <w:hyperlink r:id="rId23" w:tooltip="Lista contractelor semnate.xlsx" w:history="1">
        <w:r w:rsidR="005A3B49" w:rsidRPr="005A3B49">
          <w:rPr>
            <w:rStyle w:val="Hyperlink"/>
            <w:szCs w:val="24"/>
          </w:rPr>
          <w:t>Lista</w:t>
        </w:r>
        <w:r w:rsidR="00007AB3">
          <w:rPr>
            <w:rStyle w:val="Hyperlink"/>
            <w:szCs w:val="24"/>
          </w:rPr>
          <w:t xml:space="preserve"> </w:t>
        </w:r>
        <w:r w:rsidR="005A3B49" w:rsidRPr="005A3B49">
          <w:rPr>
            <w:rStyle w:val="Hyperlink"/>
            <w:szCs w:val="24"/>
          </w:rPr>
          <w:t>contractelor</w:t>
        </w:r>
        <w:r w:rsidR="00007AB3">
          <w:rPr>
            <w:rStyle w:val="Hyperlink"/>
            <w:szCs w:val="24"/>
          </w:rPr>
          <w:t xml:space="preserve"> </w:t>
        </w:r>
        <w:r w:rsidR="005A3B49" w:rsidRPr="005A3B49">
          <w:rPr>
            <w:rStyle w:val="Hyperlink"/>
            <w:szCs w:val="24"/>
          </w:rPr>
          <w:t>semnate.xlsx</w:t>
        </w:r>
      </w:hyperlink>
    </w:p>
    <w:p w14:paraId="3B6D20DB" w14:textId="715B93DD" w:rsidR="005A3B49" w:rsidRPr="005A3B49" w:rsidRDefault="005A3B49" w:rsidP="005A3B49">
      <w:pPr>
        <w:pStyle w:val="Stilsursa"/>
      </w:pPr>
      <w:r w:rsidRPr="005A3B49">
        <w:t>Sursa:</w:t>
      </w:r>
      <w:r w:rsidR="00007AB3">
        <w:t xml:space="preserve"> </w:t>
      </w:r>
      <w:r w:rsidRPr="005A3B49">
        <w:t>MDLPA</w:t>
      </w:r>
    </w:p>
    <w:p w14:paraId="7DEE2C3E" w14:textId="352445D4" w:rsidR="005A3B49" w:rsidRPr="005A3B49" w:rsidRDefault="005A3B49" w:rsidP="005A3B49">
      <w:pPr>
        <w:pStyle w:val="separatorarticole"/>
      </w:pPr>
      <w:r>
        <w:t>*</w:t>
      </w:r>
    </w:p>
    <w:p w14:paraId="6BEAA7B0" w14:textId="61B3FCD3" w:rsidR="003C2890" w:rsidRPr="003C2890" w:rsidRDefault="003C2890" w:rsidP="003C2890">
      <w:pPr>
        <w:pStyle w:val="TitluArticolinINFOUE"/>
      </w:pPr>
      <w:bookmarkStart w:id="135" w:name="_Toc158617918"/>
      <w:r w:rsidRPr="003C2890">
        <w:lastRenderedPageBreak/>
        <w:t>Înscrieri</w:t>
      </w:r>
      <w:r w:rsidR="00007AB3">
        <w:t xml:space="preserve"> </w:t>
      </w:r>
      <w:r w:rsidRPr="003C2890">
        <w:t>deschise</w:t>
      </w:r>
      <w:r w:rsidR="00007AB3">
        <w:t xml:space="preserve"> </w:t>
      </w:r>
      <w:r w:rsidRPr="003C2890">
        <w:t>pentru</w:t>
      </w:r>
      <w:r w:rsidR="00007AB3">
        <w:t xml:space="preserve"> </w:t>
      </w:r>
      <w:r w:rsidRPr="003C2890">
        <w:t>cea</w:t>
      </w:r>
      <w:r w:rsidR="00007AB3">
        <w:t xml:space="preserve"> </w:t>
      </w:r>
      <w:r w:rsidRPr="003C2890">
        <w:t>de-a</w:t>
      </w:r>
      <w:r w:rsidR="00007AB3">
        <w:t xml:space="preserve"> </w:t>
      </w:r>
      <w:r w:rsidRPr="003C2890">
        <w:t>22-a</w:t>
      </w:r>
      <w:r w:rsidR="00007AB3">
        <w:t xml:space="preserve"> </w:t>
      </w:r>
      <w:r w:rsidRPr="003C2890">
        <w:t>ediție</w:t>
      </w:r>
      <w:r w:rsidR="00007AB3">
        <w:t xml:space="preserve"> </w:t>
      </w:r>
      <w:r w:rsidRPr="003C2890">
        <w:t>a</w:t>
      </w:r>
      <w:r w:rsidR="00007AB3">
        <w:t xml:space="preserve"> </w:t>
      </w:r>
      <w:r w:rsidRPr="003C2890">
        <w:t>Galei</w:t>
      </w:r>
      <w:r w:rsidR="00007AB3">
        <w:t xml:space="preserve"> </w:t>
      </w:r>
      <w:proofErr w:type="spellStart"/>
      <w:r w:rsidRPr="003C2890">
        <w:t>Societăţii</w:t>
      </w:r>
      <w:proofErr w:type="spellEnd"/>
      <w:r w:rsidR="00007AB3">
        <w:t xml:space="preserve"> </w:t>
      </w:r>
      <w:r w:rsidRPr="003C2890">
        <w:t>Civile!</w:t>
      </w:r>
      <w:bookmarkEnd w:id="135"/>
    </w:p>
    <w:p w14:paraId="61CF19C2" w14:textId="33D0C055" w:rsidR="003C2890" w:rsidRPr="003C2890" w:rsidRDefault="00007AB3" w:rsidP="003C2890">
      <w:r>
        <w:t xml:space="preserve"> </w:t>
      </w:r>
      <w:r w:rsidR="003C2890" w:rsidRPr="003C2890">
        <w:t>Gala</w:t>
      </w:r>
      <w:r>
        <w:t xml:space="preserve"> </w:t>
      </w:r>
      <w:r w:rsidR="003C2890" w:rsidRPr="003C2890">
        <w:t>Societății</w:t>
      </w:r>
      <w:r>
        <w:t xml:space="preserve"> </w:t>
      </w:r>
      <w:r w:rsidR="003C2890" w:rsidRPr="003C2890">
        <w:t>Civile</w:t>
      </w:r>
      <w:r>
        <w:t xml:space="preserve"> </w:t>
      </w:r>
      <w:r w:rsidR="003C2890" w:rsidRPr="003C2890">
        <w:t>(GSC),</w:t>
      </w:r>
      <w:r>
        <w:t xml:space="preserve"> </w:t>
      </w:r>
      <w:r w:rsidR="003C2890" w:rsidRPr="003C2890">
        <w:t>un</w:t>
      </w:r>
      <w:r>
        <w:t xml:space="preserve"> </w:t>
      </w:r>
      <w:r w:rsidR="003C2890" w:rsidRPr="003C2890">
        <w:t>proiect</w:t>
      </w:r>
      <w:r>
        <w:t xml:space="preserve"> </w:t>
      </w:r>
      <w:r w:rsidR="003C2890" w:rsidRPr="003C2890">
        <w:t>The</w:t>
      </w:r>
      <w:r>
        <w:t xml:space="preserve"> </w:t>
      </w:r>
      <w:r w:rsidR="003C2890" w:rsidRPr="003C2890">
        <w:t>Institute,</w:t>
      </w:r>
      <w:r>
        <w:t xml:space="preserve"> </w:t>
      </w:r>
      <w:r w:rsidR="003C2890" w:rsidRPr="003C2890">
        <w:t>care</w:t>
      </w:r>
      <w:r>
        <w:t xml:space="preserve"> </w:t>
      </w:r>
      <w:r w:rsidR="003C2890" w:rsidRPr="003C2890">
        <w:t>promovează</w:t>
      </w:r>
      <w:r>
        <w:t xml:space="preserve"> </w:t>
      </w:r>
      <w:r w:rsidR="003C2890" w:rsidRPr="003C2890">
        <w:t>activitatea</w:t>
      </w:r>
      <w:r>
        <w:t xml:space="preserve"> </w:t>
      </w:r>
      <w:r w:rsidR="003C2890" w:rsidRPr="003C2890">
        <w:t>sectorului</w:t>
      </w:r>
      <w:r>
        <w:t xml:space="preserve"> </w:t>
      </w:r>
      <w:r w:rsidR="003C2890" w:rsidRPr="003C2890">
        <w:t>non-profit,</w:t>
      </w:r>
      <w:r>
        <w:t xml:space="preserve"> </w:t>
      </w:r>
      <w:r w:rsidR="003C2890" w:rsidRPr="003C2890">
        <w:t>neguvernamental</w:t>
      </w:r>
      <w:r>
        <w:t xml:space="preserve"> </w:t>
      </w:r>
      <w:r w:rsidR="003C2890" w:rsidRPr="003C2890">
        <w:t>din</w:t>
      </w:r>
      <w:r>
        <w:t xml:space="preserve"> </w:t>
      </w:r>
      <w:r w:rsidR="003C2890" w:rsidRPr="003C2890">
        <w:t>România,</w:t>
      </w:r>
      <w:r>
        <w:t xml:space="preserve"> </w:t>
      </w:r>
      <w:r w:rsidR="003C2890" w:rsidRPr="003C2890">
        <w:t>a</w:t>
      </w:r>
      <w:r>
        <w:t xml:space="preserve"> </w:t>
      </w:r>
      <w:r w:rsidR="003C2890" w:rsidRPr="003C2890">
        <w:t>deschis</w:t>
      </w:r>
      <w:r>
        <w:t xml:space="preserve"> </w:t>
      </w:r>
      <w:r w:rsidR="003C2890" w:rsidRPr="003C2890">
        <w:t>înscrierile</w:t>
      </w:r>
      <w:r>
        <w:t xml:space="preserve"> </w:t>
      </w:r>
      <w:r w:rsidR="003C2890" w:rsidRPr="003C2890">
        <w:t>pentru</w:t>
      </w:r>
      <w:r>
        <w:t xml:space="preserve"> </w:t>
      </w:r>
      <w:r w:rsidR="003C2890" w:rsidRPr="003C2890">
        <w:t>ediția</w:t>
      </w:r>
      <w:r>
        <w:t xml:space="preserve"> </w:t>
      </w:r>
      <w:r w:rsidR="003C2890" w:rsidRPr="003C2890">
        <w:t>2024.</w:t>
      </w:r>
      <w:r>
        <w:t xml:space="preserve"> </w:t>
      </w:r>
    </w:p>
    <w:p w14:paraId="611C0D87" w14:textId="61D23A26" w:rsidR="003C2890" w:rsidRPr="003C2890" w:rsidRDefault="003C2890" w:rsidP="003C2890">
      <w:r w:rsidRPr="003C2890">
        <w:t>Structura</w:t>
      </w:r>
      <w:r w:rsidR="00007AB3">
        <w:t xml:space="preserve"> </w:t>
      </w:r>
      <w:r w:rsidRPr="003C2890">
        <w:t>competiției</w:t>
      </w:r>
      <w:r w:rsidR="00007AB3">
        <w:t xml:space="preserve"> </w:t>
      </w:r>
      <w:r w:rsidRPr="003C2890">
        <w:t>păstrează</w:t>
      </w:r>
      <w:r w:rsidR="00007AB3">
        <w:t xml:space="preserve"> </w:t>
      </w:r>
      <w:r w:rsidRPr="003C2890">
        <w:t>cele</w:t>
      </w:r>
      <w:r w:rsidR="00007AB3">
        <w:t xml:space="preserve"> </w:t>
      </w:r>
      <w:r w:rsidRPr="003C2890">
        <w:t>două</w:t>
      </w:r>
      <w:r w:rsidR="00007AB3">
        <w:t xml:space="preserve"> </w:t>
      </w:r>
      <w:r w:rsidRPr="003C2890">
        <w:t>categorii</w:t>
      </w:r>
      <w:r w:rsidR="00007AB3">
        <w:t xml:space="preserve"> </w:t>
      </w:r>
      <w:r w:rsidRPr="003C2890">
        <w:t>mari</w:t>
      </w:r>
      <w:r w:rsidR="00007AB3">
        <w:t xml:space="preserve"> </w:t>
      </w:r>
      <w:r w:rsidRPr="003C2890">
        <w:t>dedicate</w:t>
      </w:r>
      <w:r w:rsidR="00007AB3">
        <w:t xml:space="preserve"> </w:t>
      </w:r>
      <w:proofErr w:type="spellStart"/>
      <w:r w:rsidRPr="003C2890">
        <w:t>asociaţiilor</w:t>
      </w:r>
      <w:proofErr w:type="spellEnd"/>
      <w:r w:rsidRPr="003C2890">
        <w:t>,</w:t>
      </w:r>
      <w:r w:rsidR="00007AB3">
        <w:t xml:space="preserve"> </w:t>
      </w:r>
      <w:proofErr w:type="spellStart"/>
      <w:r w:rsidRPr="003C2890">
        <w:t>fundaţiilor</w:t>
      </w:r>
      <w:proofErr w:type="spellEnd"/>
      <w:r w:rsidRPr="003C2890">
        <w:t>,</w:t>
      </w:r>
      <w:r w:rsidR="00007AB3">
        <w:t xml:space="preserve"> </w:t>
      </w:r>
      <w:proofErr w:type="spellStart"/>
      <w:r w:rsidRPr="003C2890">
        <w:t>agenţiilor</w:t>
      </w:r>
      <w:proofErr w:type="spellEnd"/>
      <w:r w:rsidR="00007AB3">
        <w:t xml:space="preserve"> </w:t>
      </w:r>
      <w:r w:rsidRPr="003C2890">
        <w:t>de</w:t>
      </w:r>
      <w:r w:rsidR="00007AB3">
        <w:t xml:space="preserve"> </w:t>
      </w:r>
      <w:r w:rsidRPr="003C2890">
        <w:t>comunicare,</w:t>
      </w:r>
      <w:r w:rsidR="00007AB3">
        <w:t xml:space="preserve"> </w:t>
      </w:r>
      <w:r w:rsidRPr="003C2890">
        <w:t>companiilor</w:t>
      </w:r>
      <w:r w:rsidR="00007AB3">
        <w:t xml:space="preserve"> </w:t>
      </w:r>
      <w:r w:rsidRPr="003C2890">
        <w:t>sau</w:t>
      </w:r>
      <w:r w:rsidR="00007AB3">
        <w:t xml:space="preserve"> </w:t>
      </w:r>
      <w:proofErr w:type="spellStart"/>
      <w:r w:rsidRPr="003C2890">
        <w:t>instituţiilor</w:t>
      </w:r>
      <w:proofErr w:type="spellEnd"/>
      <w:r w:rsidR="00007AB3">
        <w:t xml:space="preserve"> </w:t>
      </w:r>
      <w:r w:rsidRPr="003C2890">
        <w:t>publice,</w:t>
      </w:r>
      <w:r w:rsidR="00007AB3">
        <w:t xml:space="preserve"> </w:t>
      </w:r>
      <w:r w:rsidRPr="003C2890">
        <w:t>dar</w:t>
      </w:r>
      <w:r w:rsidR="00007AB3">
        <w:t xml:space="preserve"> </w:t>
      </w:r>
      <w:r w:rsidRPr="003C2890">
        <w:t>și</w:t>
      </w:r>
      <w:r w:rsidR="00007AB3">
        <w:t xml:space="preserve"> </w:t>
      </w:r>
      <w:r w:rsidRPr="003C2890">
        <w:t>grupurilor</w:t>
      </w:r>
      <w:r w:rsidR="00007AB3">
        <w:t xml:space="preserve"> </w:t>
      </w:r>
      <w:r w:rsidRPr="003C2890">
        <w:t>de</w:t>
      </w:r>
      <w:r w:rsidR="00007AB3">
        <w:t xml:space="preserve"> </w:t>
      </w:r>
      <w:proofErr w:type="spellStart"/>
      <w:r w:rsidRPr="003C2890">
        <w:t>iniţiativă</w:t>
      </w:r>
      <w:proofErr w:type="spellEnd"/>
      <w:r w:rsidR="00007AB3">
        <w:t xml:space="preserve"> </w:t>
      </w:r>
      <w:r w:rsidRPr="003C2890">
        <w:t>sau</w:t>
      </w:r>
      <w:r w:rsidR="00007AB3">
        <w:t xml:space="preserve"> </w:t>
      </w:r>
      <w:r w:rsidRPr="003C2890">
        <w:t>persoanelor</w:t>
      </w:r>
      <w:r w:rsidR="00007AB3">
        <w:t xml:space="preserve"> </w:t>
      </w:r>
      <w:r w:rsidRPr="003C2890">
        <w:t>fizice,</w:t>
      </w:r>
      <w:r w:rsidR="00007AB3">
        <w:t xml:space="preserve"> </w:t>
      </w:r>
      <w:r w:rsidRPr="003C2890">
        <w:t>astfel:</w:t>
      </w:r>
    </w:p>
    <w:p w14:paraId="0C3FDD05" w14:textId="0E072BD8" w:rsidR="003C2890" w:rsidRPr="003C2890" w:rsidRDefault="003C2890" w:rsidP="003C2890">
      <w:r w:rsidRPr="003C2890">
        <w:rPr>
          <w:u w:val="single"/>
        </w:rPr>
        <w:t>Categoria</w:t>
      </w:r>
      <w:r w:rsidR="00007AB3">
        <w:rPr>
          <w:u w:val="single"/>
        </w:rPr>
        <w:t xml:space="preserve"> </w:t>
      </w:r>
      <w:r w:rsidRPr="003C2890">
        <w:rPr>
          <w:u w:val="single"/>
        </w:rPr>
        <w:t>A</w:t>
      </w:r>
      <w:r w:rsidR="00007AB3">
        <w:rPr>
          <w:u w:val="single"/>
        </w:rPr>
        <w:t xml:space="preserve"> </w:t>
      </w:r>
      <w:r w:rsidRPr="003C2890">
        <w:rPr>
          <w:u w:val="single"/>
        </w:rPr>
        <w:t>cu</w:t>
      </w:r>
      <w:r w:rsidR="00007AB3">
        <w:rPr>
          <w:u w:val="single"/>
        </w:rPr>
        <w:t xml:space="preserve"> </w:t>
      </w:r>
      <w:r w:rsidRPr="003C2890">
        <w:rPr>
          <w:u w:val="single"/>
        </w:rPr>
        <w:t>secțiunile:</w:t>
      </w:r>
    </w:p>
    <w:p w14:paraId="090ECEA7" w14:textId="0828791B" w:rsidR="003C2890" w:rsidRPr="003C2890" w:rsidRDefault="003C2890" w:rsidP="009261D3">
      <w:pPr>
        <w:numPr>
          <w:ilvl w:val="0"/>
          <w:numId w:val="25"/>
        </w:numPr>
      </w:pPr>
      <w:r w:rsidRPr="003C2890">
        <w:t>Educație</w:t>
      </w:r>
      <w:r w:rsidR="00007AB3">
        <w:t xml:space="preserve"> </w:t>
      </w:r>
      <w:r w:rsidRPr="003C2890">
        <w:t>și</w:t>
      </w:r>
      <w:r w:rsidR="00007AB3">
        <w:t xml:space="preserve"> </w:t>
      </w:r>
      <w:r w:rsidRPr="003C2890">
        <w:t>Învățământ;</w:t>
      </w:r>
    </w:p>
    <w:p w14:paraId="181A9B3C" w14:textId="231B81CE" w:rsidR="003C2890" w:rsidRPr="003C2890" w:rsidRDefault="003C2890" w:rsidP="009261D3">
      <w:pPr>
        <w:numPr>
          <w:ilvl w:val="0"/>
          <w:numId w:val="25"/>
        </w:numPr>
      </w:pPr>
      <w:r w:rsidRPr="003C2890">
        <w:t>Artă</w:t>
      </w:r>
      <w:r w:rsidR="00007AB3">
        <w:t xml:space="preserve"> </w:t>
      </w:r>
      <w:r w:rsidRPr="003C2890">
        <w:t>și</w:t>
      </w:r>
      <w:r w:rsidR="00007AB3">
        <w:t xml:space="preserve"> </w:t>
      </w:r>
      <w:r w:rsidRPr="003C2890">
        <w:t>Cultură;</w:t>
      </w:r>
    </w:p>
    <w:p w14:paraId="4FC219F9" w14:textId="4BF0762F" w:rsidR="003C2890" w:rsidRPr="003C2890" w:rsidRDefault="003C2890" w:rsidP="009261D3">
      <w:pPr>
        <w:numPr>
          <w:ilvl w:val="0"/>
          <w:numId w:val="25"/>
        </w:numPr>
      </w:pPr>
      <w:r w:rsidRPr="003C2890">
        <w:t>Apărarea</w:t>
      </w:r>
      <w:r w:rsidR="00007AB3">
        <w:t xml:space="preserve"> </w:t>
      </w:r>
      <w:r w:rsidRPr="003C2890">
        <w:t>drepturilor</w:t>
      </w:r>
      <w:r w:rsidR="00007AB3">
        <w:t xml:space="preserve"> </w:t>
      </w:r>
      <w:r w:rsidRPr="003C2890">
        <w:t>individuale</w:t>
      </w:r>
      <w:r w:rsidR="00007AB3">
        <w:t xml:space="preserve"> </w:t>
      </w:r>
      <w:r w:rsidRPr="003C2890">
        <w:t>/</w:t>
      </w:r>
      <w:r w:rsidR="00007AB3">
        <w:t xml:space="preserve"> </w:t>
      </w:r>
      <w:r w:rsidRPr="003C2890">
        <w:t>colective;</w:t>
      </w:r>
    </w:p>
    <w:p w14:paraId="646B42BE" w14:textId="056AA1FC" w:rsidR="003C2890" w:rsidRPr="003C2890" w:rsidRDefault="003C2890" w:rsidP="009261D3">
      <w:pPr>
        <w:numPr>
          <w:ilvl w:val="0"/>
          <w:numId w:val="25"/>
        </w:numPr>
      </w:pPr>
      <w:r w:rsidRPr="003C2890">
        <w:t>Comportament</w:t>
      </w:r>
      <w:r w:rsidR="00007AB3">
        <w:t xml:space="preserve"> </w:t>
      </w:r>
      <w:r w:rsidRPr="003C2890">
        <w:t>civic</w:t>
      </w:r>
      <w:r w:rsidR="00007AB3">
        <w:t xml:space="preserve"> </w:t>
      </w:r>
      <w:r w:rsidRPr="003C2890">
        <w:t>și</w:t>
      </w:r>
      <w:r w:rsidR="00007AB3">
        <w:t xml:space="preserve"> </w:t>
      </w:r>
      <w:r w:rsidRPr="003C2890">
        <w:t>Participare</w:t>
      </w:r>
      <w:r w:rsidR="00007AB3">
        <w:t xml:space="preserve"> </w:t>
      </w:r>
      <w:r w:rsidRPr="003C2890">
        <w:t>publică;</w:t>
      </w:r>
    </w:p>
    <w:p w14:paraId="01EC5256" w14:textId="77777777" w:rsidR="003C2890" w:rsidRPr="003C2890" w:rsidRDefault="003C2890" w:rsidP="009261D3">
      <w:pPr>
        <w:numPr>
          <w:ilvl w:val="0"/>
          <w:numId w:val="25"/>
        </w:numPr>
      </w:pPr>
      <w:r w:rsidRPr="003C2890">
        <w:t>Sănătate;</w:t>
      </w:r>
    </w:p>
    <w:p w14:paraId="621F6284" w14:textId="1296DC5F" w:rsidR="003C2890" w:rsidRPr="003C2890" w:rsidRDefault="003C2890" w:rsidP="009261D3">
      <w:pPr>
        <w:numPr>
          <w:ilvl w:val="0"/>
          <w:numId w:val="25"/>
        </w:numPr>
      </w:pPr>
      <w:r w:rsidRPr="003C2890">
        <w:t>Incluziune</w:t>
      </w:r>
      <w:r w:rsidR="00007AB3">
        <w:t xml:space="preserve"> </w:t>
      </w:r>
      <w:r w:rsidRPr="003C2890">
        <w:t>socială;</w:t>
      </w:r>
    </w:p>
    <w:p w14:paraId="69134169" w14:textId="4D775835" w:rsidR="003C2890" w:rsidRPr="003C2890" w:rsidRDefault="003C2890" w:rsidP="009261D3">
      <w:pPr>
        <w:numPr>
          <w:ilvl w:val="0"/>
          <w:numId w:val="25"/>
        </w:numPr>
      </w:pPr>
      <w:r w:rsidRPr="003C2890">
        <w:t>Servicii</w:t>
      </w:r>
      <w:r w:rsidR="00007AB3">
        <w:t xml:space="preserve"> </w:t>
      </w:r>
      <w:r w:rsidRPr="003C2890">
        <w:t>de</w:t>
      </w:r>
      <w:r w:rsidR="00007AB3">
        <w:t xml:space="preserve"> </w:t>
      </w:r>
      <w:r w:rsidRPr="003C2890">
        <w:t>Asistență</w:t>
      </w:r>
      <w:r w:rsidR="00007AB3">
        <w:t xml:space="preserve"> </w:t>
      </w:r>
      <w:r w:rsidRPr="003C2890">
        <w:t>socială;</w:t>
      </w:r>
    </w:p>
    <w:p w14:paraId="22C159B9" w14:textId="1C4FD9B5" w:rsidR="003C2890" w:rsidRPr="003C2890" w:rsidRDefault="003C2890" w:rsidP="009261D3">
      <w:pPr>
        <w:numPr>
          <w:ilvl w:val="0"/>
          <w:numId w:val="25"/>
        </w:numPr>
      </w:pPr>
      <w:r w:rsidRPr="003C2890">
        <w:t>Protecția</w:t>
      </w:r>
      <w:r w:rsidR="00007AB3">
        <w:t xml:space="preserve"> </w:t>
      </w:r>
      <w:r w:rsidRPr="003C2890">
        <w:t>mediului;</w:t>
      </w:r>
    </w:p>
    <w:p w14:paraId="6E9BDC5B" w14:textId="4332687B" w:rsidR="003C2890" w:rsidRPr="003C2890" w:rsidRDefault="003C2890" w:rsidP="009261D3">
      <w:pPr>
        <w:numPr>
          <w:ilvl w:val="0"/>
          <w:numId w:val="25"/>
        </w:numPr>
      </w:pPr>
      <w:r w:rsidRPr="003C2890">
        <w:t>Dezvoltare</w:t>
      </w:r>
      <w:r w:rsidR="00007AB3">
        <w:t xml:space="preserve"> </w:t>
      </w:r>
      <w:r w:rsidRPr="003C2890">
        <w:t>economică</w:t>
      </w:r>
      <w:r w:rsidR="00007AB3">
        <w:t xml:space="preserve"> </w:t>
      </w:r>
      <w:r w:rsidRPr="003C2890">
        <w:t>și</w:t>
      </w:r>
      <w:r w:rsidR="00007AB3">
        <w:t xml:space="preserve"> </w:t>
      </w:r>
      <w:r w:rsidRPr="003C2890">
        <w:t>socială.</w:t>
      </w:r>
    </w:p>
    <w:p w14:paraId="6C617A34" w14:textId="5236B628" w:rsidR="003C2890" w:rsidRPr="003C2890" w:rsidRDefault="003C2890" w:rsidP="003C2890">
      <w:r w:rsidRPr="003C2890">
        <w:rPr>
          <w:u w:val="single"/>
        </w:rPr>
        <w:t>Categoria</w:t>
      </w:r>
      <w:r w:rsidR="00007AB3">
        <w:rPr>
          <w:u w:val="single"/>
        </w:rPr>
        <w:t xml:space="preserve"> </w:t>
      </w:r>
      <w:r w:rsidRPr="003C2890">
        <w:rPr>
          <w:u w:val="single"/>
        </w:rPr>
        <w:t>B,</w:t>
      </w:r>
      <w:r w:rsidR="00007AB3">
        <w:rPr>
          <w:u w:val="single"/>
        </w:rPr>
        <w:t xml:space="preserve"> </w:t>
      </w:r>
      <w:r w:rsidRPr="003C2890">
        <w:rPr>
          <w:u w:val="single"/>
        </w:rPr>
        <w:t>cu</w:t>
      </w:r>
      <w:r w:rsidR="00007AB3">
        <w:rPr>
          <w:u w:val="single"/>
        </w:rPr>
        <w:t xml:space="preserve"> </w:t>
      </w:r>
      <w:r w:rsidRPr="003C2890">
        <w:rPr>
          <w:u w:val="single"/>
        </w:rPr>
        <w:t>secțiunile:</w:t>
      </w:r>
    </w:p>
    <w:p w14:paraId="729A1380" w14:textId="18C2C91B" w:rsidR="003C2890" w:rsidRPr="003C2890" w:rsidRDefault="003C2890" w:rsidP="009261D3">
      <w:pPr>
        <w:numPr>
          <w:ilvl w:val="0"/>
          <w:numId w:val="26"/>
        </w:numPr>
      </w:pPr>
      <w:r w:rsidRPr="003C2890">
        <w:t>Proiecte</w:t>
      </w:r>
      <w:r w:rsidR="00007AB3">
        <w:t xml:space="preserve"> </w:t>
      </w:r>
      <w:r w:rsidRPr="003C2890">
        <w:t>realizate</w:t>
      </w:r>
      <w:r w:rsidR="00007AB3">
        <w:t xml:space="preserve"> </w:t>
      </w:r>
      <w:r w:rsidRPr="003C2890">
        <w:t>cu</w:t>
      </w:r>
      <w:r w:rsidR="00007AB3">
        <w:t xml:space="preserve"> </w:t>
      </w:r>
      <w:r w:rsidRPr="003C2890">
        <w:t>implicarea</w:t>
      </w:r>
      <w:r w:rsidR="00007AB3">
        <w:t xml:space="preserve"> </w:t>
      </w:r>
      <w:r w:rsidRPr="003C2890">
        <w:t>Voluntarilor;</w:t>
      </w:r>
    </w:p>
    <w:p w14:paraId="1BEB0406" w14:textId="77777777" w:rsidR="003C2890" w:rsidRPr="003C2890" w:rsidRDefault="003C2890" w:rsidP="009261D3">
      <w:pPr>
        <w:numPr>
          <w:ilvl w:val="0"/>
          <w:numId w:val="26"/>
        </w:numPr>
      </w:pPr>
      <w:r w:rsidRPr="003C2890">
        <w:t>Programe;</w:t>
      </w:r>
    </w:p>
    <w:p w14:paraId="22060AA9" w14:textId="24EFBE45" w:rsidR="003C2890" w:rsidRPr="003C2890" w:rsidRDefault="003C2890" w:rsidP="009261D3">
      <w:pPr>
        <w:numPr>
          <w:ilvl w:val="0"/>
          <w:numId w:val="26"/>
        </w:numPr>
      </w:pPr>
      <w:r w:rsidRPr="003C2890">
        <w:t>Campanii</w:t>
      </w:r>
      <w:r w:rsidR="00007AB3">
        <w:t xml:space="preserve"> </w:t>
      </w:r>
      <w:r w:rsidRPr="003C2890">
        <w:t>sociale;</w:t>
      </w:r>
    </w:p>
    <w:p w14:paraId="5CD3BCE0" w14:textId="3230A248" w:rsidR="003C2890" w:rsidRPr="003C2890" w:rsidRDefault="003C2890" w:rsidP="009261D3">
      <w:pPr>
        <w:numPr>
          <w:ilvl w:val="0"/>
          <w:numId w:val="26"/>
        </w:numPr>
      </w:pPr>
      <w:r w:rsidRPr="003C2890">
        <w:t>Tineri</w:t>
      </w:r>
      <w:r w:rsidR="00007AB3">
        <w:t xml:space="preserve"> </w:t>
      </w:r>
      <w:r w:rsidRPr="003C2890">
        <w:t>de</w:t>
      </w:r>
      <w:r w:rsidR="00007AB3">
        <w:t xml:space="preserve"> </w:t>
      </w:r>
      <w:r w:rsidRPr="003C2890">
        <w:t>Bine.</w:t>
      </w:r>
    </w:p>
    <w:p w14:paraId="4201C227" w14:textId="6F28DE5F" w:rsidR="003C2890" w:rsidRPr="003C2890" w:rsidRDefault="003C2890" w:rsidP="003C2890">
      <w:pPr>
        <w:rPr>
          <w:b/>
          <w:bCs/>
        </w:rPr>
      </w:pPr>
      <w:r w:rsidRPr="003C2890">
        <w:rPr>
          <w:b/>
          <w:bCs/>
        </w:rPr>
        <w:t>Înscrierea</w:t>
      </w:r>
      <w:r w:rsidR="00007AB3">
        <w:rPr>
          <w:b/>
          <w:bCs/>
        </w:rPr>
        <w:t xml:space="preserve"> </w:t>
      </w:r>
      <w:r w:rsidRPr="003C2890">
        <w:rPr>
          <w:b/>
          <w:bCs/>
        </w:rPr>
        <w:t>în</w:t>
      </w:r>
      <w:r w:rsidR="00007AB3">
        <w:rPr>
          <w:b/>
          <w:bCs/>
        </w:rPr>
        <w:t xml:space="preserve"> </w:t>
      </w:r>
      <w:proofErr w:type="spellStart"/>
      <w:r w:rsidRPr="003C2890">
        <w:rPr>
          <w:b/>
          <w:bCs/>
        </w:rPr>
        <w:t>competiţie</w:t>
      </w:r>
      <w:proofErr w:type="spellEnd"/>
      <w:r w:rsidR="00007AB3">
        <w:rPr>
          <w:b/>
          <w:bCs/>
        </w:rPr>
        <w:t xml:space="preserve"> </w:t>
      </w:r>
      <w:r w:rsidRPr="003C2890">
        <w:rPr>
          <w:b/>
          <w:bCs/>
        </w:rPr>
        <w:t>se</w:t>
      </w:r>
      <w:r w:rsidR="00007AB3">
        <w:rPr>
          <w:b/>
          <w:bCs/>
        </w:rPr>
        <w:t xml:space="preserve"> </w:t>
      </w:r>
      <w:r w:rsidRPr="003C2890">
        <w:rPr>
          <w:b/>
          <w:bCs/>
        </w:rPr>
        <w:t>realizează</w:t>
      </w:r>
      <w:r w:rsidR="00007AB3">
        <w:rPr>
          <w:b/>
          <w:bCs/>
        </w:rPr>
        <w:t xml:space="preserve"> </w:t>
      </w:r>
      <w:r w:rsidRPr="003C2890">
        <w:rPr>
          <w:b/>
          <w:bCs/>
        </w:rPr>
        <w:t>exclusiv</w:t>
      </w:r>
      <w:r w:rsidR="00007AB3">
        <w:rPr>
          <w:b/>
          <w:bCs/>
        </w:rPr>
        <w:t xml:space="preserve"> </w:t>
      </w:r>
      <w:r w:rsidRPr="003C2890">
        <w:rPr>
          <w:b/>
          <w:bCs/>
        </w:rPr>
        <w:t>online,</w:t>
      </w:r>
      <w:r w:rsidR="00007AB3">
        <w:rPr>
          <w:b/>
          <w:bCs/>
        </w:rPr>
        <w:t xml:space="preserve"> </w:t>
      </w:r>
      <w:r w:rsidRPr="003C2890">
        <w:rPr>
          <w:b/>
          <w:bCs/>
        </w:rPr>
        <w:t>până</w:t>
      </w:r>
      <w:r w:rsidR="00007AB3">
        <w:rPr>
          <w:b/>
          <w:bCs/>
        </w:rPr>
        <w:t xml:space="preserve"> </w:t>
      </w:r>
      <w:r w:rsidRPr="003C2890">
        <w:rPr>
          <w:b/>
          <w:bCs/>
        </w:rPr>
        <w:t>pe</w:t>
      </w:r>
      <w:r w:rsidR="00007AB3">
        <w:rPr>
          <w:b/>
          <w:bCs/>
        </w:rPr>
        <w:t xml:space="preserve"> </w:t>
      </w:r>
      <w:r w:rsidRPr="003C2890">
        <w:rPr>
          <w:b/>
          <w:bCs/>
        </w:rPr>
        <w:t>8</w:t>
      </w:r>
      <w:r w:rsidR="00007AB3">
        <w:rPr>
          <w:b/>
          <w:bCs/>
        </w:rPr>
        <w:t xml:space="preserve"> </w:t>
      </w:r>
      <w:r w:rsidRPr="003C2890">
        <w:rPr>
          <w:b/>
          <w:bCs/>
        </w:rPr>
        <w:t>martie</w:t>
      </w:r>
      <w:r w:rsidR="00007AB3">
        <w:rPr>
          <w:b/>
          <w:bCs/>
        </w:rPr>
        <w:t xml:space="preserve"> </w:t>
      </w:r>
      <w:r w:rsidRPr="003C2890">
        <w:rPr>
          <w:b/>
          <w:bCs/>
        </w:rPr>
        <w:t>2024.</w:t>
      </w:r>
    </w:p>
    <w:p w14:paraId="268CD77A" w14:textId="7F3C2E41" w:rsidR="003C2890" w:rsidRPr="003C2890" w:rsidRDefault="003C2890" w:rsidP="009E594F">
      <w:pPr>
        <w:pStyle w:val="Stilsursa"/>
      </w:pPr>
      <w:r w:rsidRPr="003C2890">
        <w:t>Sursa:</w:t>
      </w:r>
      <w:r w:rsidR="00007AB3">
        <w:t xml:space="preserve"> </w:t>
      </w:r>
      <w:r w:rsidRPr="003C2890">
        <w:t>Gala</w:t>
      </w:r>
      <w:r w:rsidR="00007AB3">
        <w:t xml:space="preserve"> </w:t>
      </w:r>
      <w:r w:rsidRPr="003C2890">
        <w:t>Societății</w:t>
      </w:r>
      <w:r w:rsidR="00007AB3">
        <w:t xml:space="preserve"> </w:t>
      </w:r>
      <w:r w:rsidRPr="003C2890">
        <w:t>Civile</w:t>
      </w:r>
    </w:p>
    <w:p w14:paraId="332BEF54" w14:textId="37893C50" w:rsidR="003C2890" w:rsidRPr="003C2890" w:rsidRDefault="003C2890" w:rsidP="003C2890">
      <w:pPr>
        <w:pStyle w:val="separatorarticole"/>
      </w:pPr>
      <w:r>
        <w:t>*</w:t>
      </w:r>
    </w:p>
    <w:p w14:paraId="1002E780" w14:textId="4D6B1E10" w:rsidR="00905FD9" w:rsidRPr="00905FD9" w:rsidRDefault="00905FD9" w:rsidP="00905FD9">
      <w:pPr>
        <w:pStyle w:val="TitluArticolinINFOUE"/>
      </w:pPr>
      <w:bookmarkStart w:id="136" w:name="_Toc158617919"/>
      <w:r w:rsidRPr="00905FD9">
        <w:t>MADR:</w:t>
      </w:r>
      <w:r w:rsidR="00007AB3">
        <w:t xml:space="preserve"> </w:t>
      </w:r>
      <w:r w:rsidRPr="00905FD9">
        <w:t>Fondurile</w:t>
      </w:r>
      <w:r w:rsidR="00007AB3">
        <w:t xml:space="preserve"> </w:t>
      </w:r>
      <w:r w:rsidRPr="00905FD9">
        <w:t>pentru</w:t>
      </w:r>
      <w:r w:rsidR="00007AB3">
        <w:t xml:space="preserve"> </w:t>
      </w:r>
      <w:r w:rsidRPr="00905FD9">
        <w:t>procesarea</w:t>
      </w:r>
      <w:r w:rsidR="00007AB3">
        <w:t xml:space="preserve"> </w:t>
      </w:r>
      <w:r w:rsidRPr="00905FD9">
        <w:t>produselor</w:t>
      </w:r>
      <w:r w:rsidR="00007AB3">
        <w:t xml:space="preserve"> </w:t>
      </w:r>
      <w:r w:rsidRPr="00905FD9">
        <w:t>agricole</w:t>
      </w:r>
      <w:r w:rsidR="00007AB3">
        <w:t xml:space="preserve"> </w:t>
      </w:r>
      <w:r w:rsidRPr="00905FD9">
        <w:t>și</w:t>
      </w:r>
      <w:r w:rsidR="00007AB3">
        <w:t xml:space="preserve"> </w:t>
      </w:r>
      <w:r w:rsidRPr="00905FD9">
        <w:t>pomicole</w:t>
      </w:r>
      <w:r w:rsidR="00007AB3">
        <w:t xml:space="preserve"> </w:t>
      </w:r>
      <w:r w:rsidRPr="00905FD9">
        <w:t>au</w:t>
      </w:r>
      <w:r w:rsidR="00007AB3">
        <w:t xml:space="preserve"> </w:t>
      </w:r>
      <w:r w:rsidRPr="00905FD9">
        <w:t>fost</w:t>
      </w:r>
      <w:r w:rsidR="00007AB3">
        <w:t xml:space="preserve"> </w:t>
      </w:r>
      <w:r w:rsidRPr="00905FD9">
        <w:t>epuizate!</w:t>
      </w:r>
      <w:bookmarkEnd w:id="136"/>
    </w:p>
    <w:p w14:paraId="431EAC0D" w14:textId="65F93A3A" w:rsidR="00905FD9" w:rsidRPr="00905FD9" w:rsidRDefault="00905FD9" w:rsidP="00905FD9">
      <w:r w:rsidRPr="00905FD9">
        <w:t>Ministerul</w:t>
      </w:r>
      <w:r w:rsidR="00007AB3">
        <w:t xml:space="preserve"> </w:t>
      </w:r>
      <w:r w:rsidRPr="00905FD9">
        <w:t>Agriculturii</w:t>
      </w:r>
      <w:r w:rsidR="00007AB3">
        <w:t xml:space="preserve"> </w:t>
      </w:r>
      <w:r w:rsidRPr="00905FD9">
        <w:t>și</w:t>
      </w:r>
      <w:r w:rsidR="00007AB3">
        <w:t xml:space="preserve"> </w:t>
      </w:r>
      <w:r w:rsidRPr="00905FD9">
        <w:t>Dezvoltării</w:t>
      </w:r>
      <w:r w:rsidR="00007AB3">
        <w:t xml:space="preserve"> </w:t>
      </w:r>
      <w:r w:rsidRPr="00905FD9">
        <w:t>Rurale</w:t>
      </w:r>
      <w:r w:rsidR="00007AB3">
        <w:t xml:space="preserve"> </w:t>
      </w:r>
      <w:r w:rsidRPr="00905FD9">
        <w:t>a</w:t>
      </w:r>
      <w:r w:rsidR="00007AB3">
        <w:t xml:space="preserve"> </w:t>
      </w:r>
      <w:r w:rsidRPr="00905FD9">
        <w:t>anunțat</w:t>
      </w:r>
      <w:r w:rsidR="00007AB3">
        <w:t xml:space="preserve"> </w:t>
      </w:r>
      <w:r w:rsidRPr="00905FD9">
        <w:t>marți,</w:t>
      </w:r>
      <w:r w:rsidR="00007AB3">
        <w:t xml:space="preserve"> </w:t>
      </w:r>
      <w:r w:rsidRPr="00905FD9">
        <w:t>6</w:t>
      </w:r>
      <w:r w:rsidR="00007AB3">
        <w:t xml:space="preserve"> </w:t>
      </w:r>
      <w:r w:rsidRPr="00905FD9">
        <w:t>februarie</w:t>
      </w:r>
      <w:r w:rsidR="00007AB3">
        <w:t xml:space="preserve"> </w:t>
      </w:r>
      <w:r w:rsidRPr="00905FD9">
        <w:t>2024,</w:t>
      </w:r>
      <w:r w:rsidR="00007AB3">
        <w:t xml:space="preserve"> </w:t>
      </w:r>
      <w:r w:rsidRPr="00905FD9">
        <w:t>faptul</w:t>
      </w:r>
      <w:r w:rsidR="00007AB3">
        <w:t xml:space="preserve"> </w:t>
      </w:r>
      <w:r w:rsidRPr="00905FD9">
        <w:t>că</w:t>
      </w:r>
      <w:r w:rsidR="00007AB3">
        <w:t xml:space="preserve"> </w:t>
      </w:r>
      <w:r w:rsidRPr="00905FD9">
        <w:t>fondurile</w:t>
      </w:r>
      <w:r w:rsidR="00007AB3">
        <w:t xml:space="preserve"> </w:t>
      </w:r>
      <w:r w:rsidRPr="00905FD9">
        <w:t>disponibile</w:t>
      </w:r>
      <w:r w:rsidR="00007AB3">
        <w:t xml:space="preserve"> </w:t>
      </w:r>
      <w:r w:rsidRPr="00905FD9">
        <w:t>pentru</w:t>
      </w:r>
      <w:r w:rsidR="00007AB3">
        <w:t xml:space="preserve"> </w:t>
      </w:r>
      <w:r w:rsidRPr="00905FD9">
        <w:t>investiții</w:t>
      </w:r>
      <w:r w:rsidR="00007AB3">
        <w:t xml:space="preserve"> </w:t>
      </w:r>
      <w:r w:rsidRPr="00905FD9">
        <w:t>în</w:t>
      </w:r>
      <w:r w:rsidR="00007AB3">
        <w:t xml:space="preserve"> </w:t>
      </w:r>
      <w:r w:rsidRPr="00905FD9">
        <w:t>condiționarea,</w:t>
      </w:r>
      <w:r w:rsidR="00007AB3">
        <w:t xml:space="preserve"> </w:t>
      </w:r>
      <w:r w:rsidRPr="00905FD9">
        <w:t>depozitarea</w:t>
      </w:r>
      <w:r w:rsidR="00007AB3">
        <w:t xml:space="preserve"> </w:t>
      </w:r>
      <w:r w:rsidRPr="00905FD9">
        <w:t>și</w:t>
      </w:r>
      <w:r w:rsidR="00007AB3">
        <w:t xml:space="preserve"> </w:t>
      </w:r>
      <w:r w:rsidRPr="00905FD9">
        <w:t>procesarea</w:t>
      </w:r>
      <w:r w:rsidR="00007AB3">
        <w:t xml:space="preserve"> </w:t>
      </w:r>
      <w:r w:rsidRPr="00905FD9">
        <w:t>produselor</w:t>
      </w:r>
      <w:r w:rsidR="00007AB3">
        <w:t xml:space="preserve"> </w:t>
      </w:r>
      <w:r w:rsidRPr="00905FD9">
        <w:t>agricole</w:t>
      </w:r>
      <w:r w:rsidR="00007AB3">
        <w:t xml:space="preserve"> </w:t>
      </w:r>
      <w:r w:rsidRPr="00905FD9">
        <w:t>și</w:t>
      </w:r>
      <w:r w:rsidR="00007AB3">
        <w:t xml:space="preserve"> </w:t>
      </w:r>
      <w:r w:rsidRPr="00905FD9">
        <w:t>pomicole,</w:t>
      </w:r>
      <w:r w:rsidR="00007AB3">
        <w:t xml:space="preserve"> </w:t>
      </w:r>
      <w:r w:rsidRPr="00905FD9">
        <w:t>finanțate</w:t>
      </w:r>
      <w:r w:rsidR="00007AB3">
        <w:t xml:space="preserve"> </w:t>
      </w:r>
      <w:r w:rsidRPr="00905FD9">
        <w:t>prin</w:t>
      </w:r>
      <w:r w:rsidR="00007AB3">
        <w:t xml:space="preserve"> </w:t>
      </w:r>
      <w:r w:rsidRPr="00905FD9">
        <w:t>intervenția</w:t>
      </w:r>
      <w:r w:rsidR="00007AB3">
        <w:t xml:space="preserve"> </w:t>
      </w:r>
      <w:r w:rsidRPr="00905FD9">
        <w:t>DR-22</w:t>
      </w:r>
      <w:r w:rsidR="00007AB3">
        <w:t xml:space="preserve"> </w:t>
      </w:r>
      <w:r w:rsidRPr="00905FD9">
        <w:t>a</w:t>
      </w:r>
      <w:r w:rsidR="00007AB3">
        <w:t xml:space="preserve"> </w:t>
      </w:r>
      <w:r w:rsidRPr="00905FD9">
        <w:t>Planului</w:t>
      </w:r>
      <w:r w:rsidR="00007AB3">
        <w:t xml:space="preserve"> </w:t>
      </w:r>
      <w:r w:rsidRPr="00905FD9">
        <w:t>Strategic</w:t>
      </w:r>
      <w:r w:rsidR="00007AB3">
        <w:t xml:space="preserve"> </w:t>
      </w:r>
      <w:r w:rsidRPr="00905FD9">
        <w:t>pentru</w:t>
      </w:r>
      <w:r w:rsidR="00007AB3">
        <w:t xml:space="preserve"> </w:t>
      </w:r>
      <w:r w:rsidRPr="00905FD9">
        <w:t>Politica</w:t>
      </w:r>
      <w:r w:rsidR="00007AB3">
        <w:t xml:space="preserve"> </w:t>
      </w:r>
      <w:r w:rsidRPr="00905FD9">
        <w:t>Agricolă</w:t>
      </w:r>
      <w:r w:rsidR="00007AB3">
        <w:t xml:space="preserve"> </w:t>
      </w:r>
      <w:r w:rsidRPr="00905FD9">
        <w:t>Comună</w:t>
      </w:r>
      <w:r w:rsidR="00007AB3">
        <w:t xml:space="preserve"> </w:t>
      </w:r>
      <w:r w:rsidRPr="00905FD9">
        <w:t>2023</w:t>
      </w:r>
      <w:r w:rsidR="00007AB3">
        <w:t xml:space="preserve"> </w:t>
      </w:r>
      <w:r w:rsidRPr="00905FD9">
        <w:t>–</w:t>
      </w:r>
      <w:r w:rsidR="00007AB3">
        <w:t xml:space="preserve"> </w:t>
      </w:r>
      <w:r w:rsidRPr="00905FD9">
        <w:t>2027</w:t>
      </w:r>
      <w:r w:rsidR="00007AB3">
        <w:t xml:space="preserve"> </w:t>
      </w:r>
      <w:r w:rsidRPr="00905FD9">
        <w:t>(PS</w:t>
      </w:r>
      <w:r w:rsidR="00007AB3">
        <w:t xml:space="preserve"> </w:t>
      </w:r>
      <w:r w:rsidRPr="00905FD9">
        <w:t>PAC</w:t>
      </w:r>
      <w:r w:rsidR="00007AB3">
        <w:t xml:space="preserve"> </w:t>
      </w:r>
      <w:r w:rsidRPr="00905FD9">
        <w:t>2027),</w:t>
      </w:r>
      <w:r w:rsidR="00007AB3">
        <w:t xml:space="preserve"> </w:t>
      </w:r>
      <w:r w:rsidRPr="00905FD9">
        <w:t>au</w:t>
      </w:r>
      <w:r w:rsidR="00007AB3">
        <w:t xml:space="preserve"> </w:t>
      </w:r>
      <w:r w:rsidRPr="00905FD9">
        <w:t>fost</w:t>
      </w:r>
      <w:r w:rsidR="00007AB3">
        <w:t xml:space="preserve"> </w:t>
      </w:r>
      <w:r w:rsidRPr="00905FD9">
        <w:t>consumate</w:t>
      </w:r>
      <w:r w:rsidR="00007AB3">
        <w:t xml:space="preserve"> </w:t>
      </w:r>
      <w:r w:rsidRPr="00905FD9">
        <w:t>integral</w:t>
      </w:r>
      <w:r w:rsidR="00007AB3">
        <w:t xml:space="preserve"> </w:t>
      </w:r>
      <w:r w:rsidRPr="00905FD9">
        <w:t>prin</w:t>
      </w:r>
      <w:r w:rsidR="00007AB3">
        <w:t xml:space="preserve"> </w:t>
      </w:r>
      <w:r w:rsidRPr="00905FD9">
        <w:t>solicitările</w:t>
      </w:r>
      <w:r w:rsidR="00007AB3">
        <w:t xml:space="preserve"> </w:t>
      </w:r>
      <w:r w:rsidRPr="00905FD9">
        <w:t>depuse</w:t>
      </w:r>
      <w:r w:rsidR="00007AB3">
        <w:t xml:space="preserve"> </w:t>
      </w:r>
      <w:r w:rsidRPr="00905FD9">
        <w:t>online</w:t>
      </w:r>
      <w:r w:rsidR="00007AB3">
        <w:t xml:space="preserve"> </w:t>
      </w:r>
      <w:r w:rsidRPr="00905FD9">
        <w:t>pe</w:t>
      </w:r>
      <w:r w:rsidR="00007AB3">
        <w:t xml:space="preserve"> </w:t>
      </w:r>
      <w:r w:rsidRPr="00905FD9">
        <w:t>site-ul</w:t>
      </w:r>
      <w:r w:rsidR="00007AB3">
        <w:t xml:space="preserve"> </w:t>
      </w:r>
      <w:r w:rsidRPr="00905FD9">
        <w:t>oficial</w:t>
      </w:r>
      <w:r w:rsidR="00007AB3">
        <w:t xml:space="preserve"> </w:t>
      </w:r>
      <w:r w:rsidRPr="00905FD9">
        <w:t>al</w:t>
      </w:r>
      <w:r w:rsidR="00007AB3">
        <w:t xml:space="preserve"> </w:t>
      </w:r>
      <w:r w:rsidRPr="00905FD9">
        <w:t>Agenției</w:t>
      </w:r>
      <w:r w:rsidR="00007AB3">
        <w:t xml:space="preserve"> </w:t>
      </w:r>
      <w:r w:rsidRPr="00905FD9">
        <w:t>pentru</w:t>
      </w:r>
      <w:r w:rsidR="00007AB3">
        <w:t xml:space="preserve"> </w:t>
      </w:r>
      <w:r w:rsidRPr="00905FD9">
        <w:t>Finanțarea</w:t>
      </w:r>
      <w:r w:rsidR="00007AB3">
        <w:t xml:space="preserve"> </w:t>
      </w:r>
      <w:r w:rsidRPr="00905FD9">
        <w:t>Investițiilor</w:t>
      </w:r>
      <w:r w:rsidR="00007AB3">
        <w:t xml:space="preserve"> </w:t>
      </w:r>
      <w:r w:rsidRPr="00905FD9">
        <w:t>Rurale</w:t>
      </w:r>
      <w:r w:rsidR="00007AB3">
        <w:t xml:space="preserve"> </w:t>
      </w:r>
      <w:r w:rsidRPr="00905FD9">
        <w:t>în</w:t>
      </w:r>
      <w:r w:rsidR="00007AB3">
        <w:t xml:space="preserve"> </w:t>
      </w:r>
      <w:r w:rsidRPr="00905FD9">
        <w:t>această</w:t>
      </w:r>
      <w:r w:rsidR="00007AB3">
        <w:t xml:space="preserve"> </w:t>
      </w:r>
      <w:r w:rsidRPr="00905FD9">
        <w:t>perioadă.</w:t>
      </w:r>
    </w:p>
    <w:p w14:paraId="0ABB3C80" w14:textId="7BA588D4" w:rsidR="00905FD9" w:rsidRPr="00905FD9" w:rsidRDefault="00905FD9" w:rsidP="00905FD9">
      <w:r w:rsidRPr="00905FD9">
        <w:t>Conform</w:t>
      </w:r>
      <w:r w:rsidR="00007AB3">
        <w:t xml:space="preserve"> </w:t>
      </w:r>
      <w:r w:rsidRPr="00905FD9">
        <w:t>comunicatului</w:t>
      </w:r>
      <w:r w:rsidR="00007AB3">
        <w:t xml:space="preserve"> </w:t>
      </w:r>
      <w:r w:rsidRPr="00905FD9">
        <w:t>oficial,</w:t>
      </w:r>
      <w:r w:rsidR="00007AB3">
        <w:t xml:space="preserve"> </w:t>
      </w:r>
      <w:r w:rsidRPr="00905FD9">
        <w:t>solicitările</w:t>
      </w:r>
      <w:r w:rsidR="00007AB3">
        <w:t xml:space="preserve"> </w:t>
      </w:r>
      <w:r w:rsidRPr="00905FD9">
        <w:t>depuse</w:t>
      </w:r>
      <w:r w:rsidR="00007AB3">
        <w:t xml:space="preserve"> </w:t>
      </w:r>
      <w:r w:rsidRPr="00905FD9">
        <w:t>de</w:t>
      </w:r>
      <w:r w:rsidR="00007AB3">
        <w:t xml:space="preserve"> </w:t>
      </w:r>
      <w:r w:rsidRPr="00905FD9">
        <w:t>procesatori</w:t>
      </w:r>
      <w:r w:rsidR="00007AB3">
        <w:t xml:space="preserve"> </w:t>
      </w:r>
      <w:r w:rsidRPr="00905FD9">
        <w:t>depășesc</w:t>
      </w:r>
      <w:r w:rsidR="00007AB3">
        <w:t xml:space="preserve"> </w:t>
      </w:r>
      <w:r w:rsidRPr="00905FD9">
        <w:t>1</w:t>
      </w:r>
      <w:r w:rsidR="00007AB3">
        <w:t xml:space="preserve"> </w:t>
      </w:r>
      <w:r w:rsidRPr="00905FD9">
        <w:t>miliard</w:t>
      </w:r>
      <w:r w:rsidR="00007AB3">
        <w:t xml:space="preserve"> </w:t>
      </w:r>
      <w:r w:rsidRPr="00905FD9">
        <w:t>de</w:t>
      </w:r>
      <w:r w:rsidR="00007AB3">
        <w:t xml:space="preserve"> </w:t>
      </w:r>
      <w:r w:rsidRPr="00905FD9">
        <w:t>euro.</w:t>
      </w:r>
      <w:r w:rsidR="00007AB3">
        <w:t xml:space="preserve"> </w:t>
      </w:r>
      <w:r w:rsidRPr="00905FD9">
        <w:t>Mai</w:t>
      </w:r>
      <w:r w:rsidR="00007AB3">
        <w:t xml:space="preserve"> </w:t>
      </w:r>
      <w:r w:rsidRPr="00905FD9">
        <w:t>exact,</w:t>
      </w:r>
      <w:r w:rsidR="00007AB3">
        <w:t xml:space="preserve"> </w:t>
      </w:r>
      <w:r w:rsidRPr="00905FD9">
        <w:t>procesatorii</w:t>
      </w:r>
      <w:r w:rsidR="00007AB3">
        <w:t xml:space="preserve"> </w:t>
      </w:r>
      <w:r w:rsidRPr="00905FD9">
        <w:t>au</w:t>
      </w:r>
      <w:r w:rsidR="00007AB3">
        <w:t xml:space="preserve"> </w:t>
      </w:r>
      <w:r w:rsidRPr="00905FD9">
        <w:t>depus</w:t>
      </w:r>
      <w:r w:rsidR="00007AB3">
        <w:t xml:space="preserve"> </w:t>
      </w:r>
      <w:r w:rsidRPr="00905FD9">
        <w:t>428</w:t>
      </w:r>
      <w:r w:rsidR="00007AB3">
        <w:t xml:space="preserve"> </w:t>
      </w:r>
      <w:r w:rsidRPr="00905FD9">
        <w:t>cereri</w:t>
      </w:r>
      <w:r w:rsidR="00007AB3">
        <w:t xml:space="preserve"> </w:t>
      </w:r>
      <w:r w:rsidRPr="00905FD9">
        <w:t>de</w:t>
      </w:r>
      <w:r w:rsidR="00007AB3">
        <w:t xml:space="preserve"> </w:t>
      </w:r>
      <w:r w:rsidRPr="00905FD9">
        <w:t>finanțare</w:t>
      </w:r>
      <w:r w:rsidR="00007AB3">
        <w:t xml:space="preserve"> </w:t>
      </w:r>
      <w:r w:rsidRPr="00905FD9">
        <w:t>care</w:t>
      </w:r>
      <w:r w:rsidR="00007AB3">
        <w:t xml:space="preserve"> </w:t>
      </w:r>
      <w:r w:rsidRPr="00905FD9">
        <w:t>însumează</w:t>
      </w:r>
      <w:r w:rsidR="00007AB3">
        <w:t xml:space="preserve"> </w:t>
      </w:r>
      <w:r w:rsidRPr="00905FD9">
        <w:t>1,13</w:t>
      </w:r>
      <w:r w:rsidR="00007AB3">
        <w:t xml:space="preserve"> </w:t>
      </w:r>
      <w:r w:rsidRPr="00905FD9">
        <w:t>miliarde</w:t>
      </w:r>
      <w:r w:rsidR="00007AB3">
        <w:t xml:space="preserve"> </w:t>
      </w:r>
      <w:r w:rsidRPr="00905FD9">
        <w:t>de</w:t>
      </w:r>
      <w:r w:rsidR="00007AB3">
        <w:t xml:space="preserve"> </w:t>
      </w:r>
      <w:r w:rsidRPr="00905FD9">
        <w:t>euro,</w:t>
      </w:r>
      <w:r w:rsidR="00007AB3">
        <w:t xml:space="preserve"> </w:t>
      </w:r>
      <w:r w:rsidRPr="00905FD9">
        <w:t>în</w:t>
      </w:r>
      <w:r w:rsidR="00007AB3">
        <w:t xml:space="preserve"> </w:t>
      </w:r>
      <w:r w:rsidRPr="00905FD9">
        <w:t>sesiunea</w:t>
      </w:r>
      <w:r w:rsidR="00007AB3">
        <w:t xml:space="preserve"> </w:t>
      </w:r>
      <w:r w:rsidRPr="00905FD9">
        <w:t>deschisă</w:t>
      </w:r>
      <w:r w:rsidR="00007AB3">
        <w:t xml:space="preserve"> </w:t>
      </w:r>
      <w:r w:rsidRPr="00905FD9">
        <w:t>pentru</w:t>
      </w:r>
      <w:r w:rsidR="00007AB3">
        <w:t xml:space="preserve"> </w:t>
      </w:r>
      <w:r w:rsidRPr="00905FD9">
        <w:t>DR-22,</w:t>
      </w:r>
      <w:r w:rsidR="00007AB3">
        <w:t xml:space="preserve"> </w:t>
      </w:r>
      <w:r w:rsidRPr="00905FD9">
        <w:t>20</w:t>
      </w:r>
      <w:r w:rsidR="00007AB3">
        <w:t xml:space="preserve"> </w:t>
      </w:r>
      <w:r w:rsidRPr="00905FD9">
        <w:t>decembrie</w:t>
      </w:r>
      <w:r w:rsidR="00007AB3">
        <w:t xml:space="preserve"> </w:t>
      </w:r>
      <w:r w:rsidRPr="00905FD9">
        <w:t>2023</w:t>
      </w:r>
      <w:r w:rsidR="00007AB3">
        <w:t xml:space="preserve"> </w:t>
      </w:r>
      <w:r w:rsidRPr="00905FD9">
        <w:t>-</w:t>
      </w:r>
      <w:r w:rsidR="00007AB3">
        <w:t xml:space="preserve"> </w:t>
      </w:r>
      <w:r w:rsidRPr="00905FD9">
        <w:t>5</w:t>
      </w:r>
      <w:r w:rsidR="00007AB3">
        <w:t xml:space="preserve"> </w:t>
      </w:r>
      <w:r w:rsidRPr="00905FD9">
        <w:t>februarie</w:t>
      </w:r>
      <w:r w:rsidR="00007AB3">
        <w:t xml:space="preserve"> </w:t>
      </w:r>
      <w:r w:rsidRPr="00905FD9">
        <w:t>2024,</w:t>
      </w:r>
      <w:r w:rsidR="00007AB3">
        <w:t xml:space="preserve"> </w:t>
      </w:r>
      <w:r w:rsidRPr="00905FD9">
        <w:t>cu</w:t>
      </w:r>
      <w:r w:rsidR="00007AB3">
        <w:t xml:space="preserve"> </w:t>
      </w:r>
      <w:r w:rsidRPr="00905FD9">
        <w:t>o</w:t>
      </w:r>
      <w:r w:rsidR="00007AB3">
        <w:t xml:space="preserve"> </w:t>
      </w:r>
      <w:r w:rsidRPr="00905FD9">
        <w:t>alocare</w:t>
      </w:r>
      <w:r w:rsidR="00007AB3">
        <w:t xml:space="preserve"> </w:t>
      </w:r>
      <w:r w:rsidRPr="00905FD9">
        <w:t>de</w:t>
      </w:r>
      <w:r w:rsidR="00007AB3">
        <w:t xml:space="preserve"> </w:t>
      </w:r>
      <w:r w:rsidRPr="00905FD9">
        <w:t>210.300.000</w:t>
      </w:r>
      <w:r w:rsidR="00007AB3">
        <w:t xml:space="preserve"> </w:t>
      </w:r>
      <w:r w:rsidRPr="00905FD9">
        <w:t>de</w:t>
      </w:r>
      <w:r w:rsidR="00007AB3">
        <w:t xml:space="preserve"> </w:t>
      </w:r>
      <w:r w:rsidRPr="00905FD9">
        <w:t>euro.</w:t>
      </w:r>
    </w:p>
    <w:p w14:paraId="4C0CC2CE" w14:textId="2072D8B3" w:rsidR="00905FD9" w:rsidRPr="00905FD9" w:rsidRDefault="00905FD9" w:rsidP="00905FD9">
      <w:r w:rsidRPr="00905FD9">
        <w:t>„Mă</w:t>
      </w:r>
      <w:r w:rsidR="00007AB3">
        <w:t xml:space="preserve"> </w:t>
      </w:r>
      <w:r w:rsidRPr="00905FD9">
        <w:t>bucură</w:t>
      </w:r>
      <w:r w:rsidR="00007AB3">
        <w:t xml:space="preserve"> </w:t>
      </w:r>
      <w:r w:rsidRPr="00905FD9">
        <w:t>interesul</w:t>
      </w:r>
      <w:r w:rsidR="00007AB3">
        <w:t xml:space="preserve"> </w:t>
      </w:r>
      <w:r w:rsidRPr="00905FD9">
        <w:t>foarte</w:t>
      </w:r>
      <w:r w:rsidR="00007AB3">
        <w:t xml:space="preserve"> </w:t>
      </w:r>
      <w:r w:rsidRPr="00905FD9">
        <w:t>mare</w:t>
      </w:r>
      <w:r w:rsidR="00007AB3">
        <w:t xml:space="preserve"> </w:t>
      </w:r>
      <w:r w:rsidRPr="00905FD9">
        <w:t>al</w:t>
      </w:r>
      <w:r w:rsidR="00007AB3">
        <w:t xml:space="preserve"> </w:t>
      </w:r>
      <w:r w:rsidRPr="00905FD9">
        <w:t>procesatorilor</w:t>
      </w:r>
      <w:r w:rsidR="00007AB3">
        <w:t xml:space="preserve"> </w:t>
      </w:r>
      <w:r w:rsidRPr="00905FD9">
        <w:t>pentru</w:t>
      </w:r>
      <w:r w:rsidR="00007AB3">
        <w:t xml:space="preserve"> </w:t>
      </w:r>
      <w:r w:rsidRPr="00905FD9">
        <w:t>această</w:t>
      </w:r>
      <w:r w:rsidR="00007AB3">
        <w:t xml:space="preserve"> </w:t>
      </w:r>
      <w:r w:rsidRPr="00905FD9">
        <w:t>măsură</w:t>
      </w:r>
      <w:r w:rsidR="00007AB3">
        <w:t xml:space="preserve"> </w:t>
      </w:r>
      <w:r w:rsidRPr="00905FD9">
        <w:t>din</w:t>
      </w:r>
      <w:r w:rsidR="00007AB3">
        <w:t xml:space="preserve"> </w:t>
      </w:r>
      <w:r w:rsidRPr="00905FD9">
        <w:t>Planul</w:t>
      </w:r>
      <w:r w:rsidR="00007AB3">
        <w:t xml:space="preserve"> </w:t>
      </w:r>
      <w:r w:rsidRPr="00905FD9">
        <w:t>Strategic.</w:t>
      </w:r>
      <w:r w:rsidR="00007AB3">
        <w:t xml:space="preserve"> </w:t>
      </w:r>
      <w:r w:rsidRPr="00905FD9">
        <w:t>România</w:t>
      </w:r>
      <w:r w:rsidR="00007AB3">
        <w:t xml:space="preserve"> </w:t>
      </w:r>
      <w:r w:rsidRPr="00905FD9">
        <w:t>are</w:t>
      </w:r>
      <w:r w:rsidR="00007AB3">
        <w:t xml:space="preserve"> </w:t>
      </w:r>
      <w:r w:rsidRPr="00905FD9">
        <w:t>nevoie</w:t>
      </w:r>
      <w:r w:rsidR="00007AB3">
        <w:t xml:space="preserve"> </w:t>
      </w:r>
      <w:r w:rsidRPr="00905FD9">
        <w:t>de</w:t>
      </w:r>
      <w:r w:rsidR="00007AB3">
        <w:t xml:space="preserve"> </w:t>
      </w:r>
      <w:r w:rsidRPr="00905FD9">
        <w:t>procesare,</w:t>
      </w:r>
      <w:r w:rsidR="00007AB3">
        <w:t xml:space="preserve"> </w:t>
      </w:r>
      <w:r w:rsidRPr="00905FD9">
        <w:t>am</w:t>
      </w:r>
      <w:r w:rsidR="00007AB3">
        <w:t xml:space="preserve"> </w:t>
      </w:r>
      <w:r w:rsidRPr="00905FD9">
        <w:t>spus-o</w:t>
      </w:r>
      <w:r w:rsidR="00007AB3">
        <w:t xml:space="preserve"> </w:t>
      </w:r>
      <w:r w:rsidRPr="00905FD9">
        <w:t>de</w:t>
      </w:r>
      <w:r w:rsidR="00007AB3">
        <w:t xml:space="preserve"> </w:t>
      </w:r>
      <w:r w:rsidRPr="00905FD9">
        <w:t>fiecare</w:t>
      </w:r>
      <w:r w:rsidR="00007AB3">
        <w:t xml:space="preserve"> </w:t>
      </w:r>
      <w:r w:rsidRPr="00905FD9">
        <w:t>dată</w:t>
      </w:r>
      <w:r w:rsidR="00007AB3">
        <w:t xml:space="preserve"> </w:t>
      </w:r>
      <w:r w:rsidRPr="00905FD9">
        <w:t>și</w:t>
      </w:r>
      <w:r w:rsidR="00007AB3">
        <w:t xml:space="preserve"> </w:t>
      </w:r>
      <w:r w:rsidRPr="00905FD9">
        <w:t>o</w:t>
      </w:r>
      <w:r w:rsidR="00007AB3">
        <w:t xml:space="preserve"> </w:t>
      </w:r>
      <w:r w:rsidRPr="00905FD9">
        <w:t>voi</w:t>
      </w:r>
      <w:r w:rsidR="00007AB3">
        <w:t xml:space="preserve"> </w:t>
      </w:r>
      <w:r w:rsidRPr="00905FD9">
        <w:t>repeta</w:t>
      </w:r>
      <w:r w:rsidR="00007AB3">
        <w:t xml:space="preserve"> </w:t>
      </w:r>
      <w:r w:rsidRPr="00905FD9">
        <w:t>cu</w:t>
      </w:r>
      <w:r w:rsidR="00007AB3">
        <w:t xml:space="preserve"> </w:t>
      </w:r>
      <w:r w:rsidRPr="00905FD9">
        <w:t>orice</w:t>
      </w:r>
      <w:r w:rsidR="00007AB3">
        <w:t xml:space="preserve"> </w:t>
      </w:r>
      <w:r w:rsidRPr="00905FD9">
        <w:t>ocazie.</w:t>
      </w:r>
      <w:r w:rsidR="00007AB3">
        <w:t xml:space="preserve"> </w:t>
      </w:r>
      <w:r w:rsidRPr="00905FD9">
        <w:t>În</w:t>
      </w:r>
      <w:r w:rsidR="00007AB3">
        <w:t xml:space="preserve"> </w:t>
      </w:r>
      <w:r w:rsidRPr="00905FD9">
        <w:t>cadrul</w:t>
      </w:r>
      <w:r w:rsidR="00007AB3">
        <w:t xml:space="preserve"> </w:t>
      </w:r>
      <w:r w:rsidRPr="00905FD9">
        <w:t>intervenției</w:t>
      </w:r>
      <w:r w:rsidR="00007AB3">
        <w:t xml:space="preserve"> </w:t>
      </w:r>
      <w:r w:rsidRPr="00905FD9">
        <w:t>DR-22,</w:t>
      </w:r>
      <w:r w:rsidR="00007AB3">
        <w:t xml:space="preserve"> </w:t>
      </w:r>
      <w:r w:rsidRPr="00905FD9">
        <w:t>valoarea</w:t>
      </w:r>
      <w:r w:rsidR="00007AB3">
        <w:t xml:space="preserve"> </w:t>
      </w:r>
      <w:r w:rsidRPr="00905FD9">
        <w:t>finanțării</w:t>
      </w:r>
      <w:r w:rsidR="00007AB3">
        <w:t xml:space="preserve"> </w:t>
      </w:r>
      <w:r w:rsidRPr="00905FD9">
        <w:t>acordate</w:t>
      </w:r>
      <w:r w:rsidR="00007AB3">
        <w:t xml:space="preserve"> </w:t>
      </w:r>
      <w:r w:rsidRPr="00905FD9">
        <w:t>poate</w:t>
      </w:r>
      <w:r w:rsidR="00007AB3">
        <w:t xml:space="preserve"> </w:t>
      </w:r>
      <w:r w:rsidRPr="00905FD9">
        <w:t>ajunge</w:t>
      </w:r>
      <w:r w:rsidR="00007AB3">
        <w:t xml:space="preserve"> </w:t>
      </w:r>
      <w:r w:rsidRPr="00905FD9">
        <w:t>la</w:t>
      </w:r>
      <w:r w:rsidR="00007AB3">
        <w:t xml:space="preserve"> </w:t>
      </w:r>
      <w:r w:rsidRPr="00905FD9">
        <w:t>10</w:t>
      </w:r>
      <w:r w:rsidR="00007AB3">
        <w:t xml:space="preserve"> </w:t>
      </w:r>
      <w:r w:rsidRPr="00905FD9">
        <w:t>milioane</w:t>
      </w:r>
      <w:r w:rsidR="00007AB3">
        <w:t xml:space="preserve"> </w:t>
      </w:r>
      <w:r w:rsidRPr="00905FD9">
        <w:t>de</w:t>
      </w:r>
      <w:r w:rsidR="00007AB3">
        <w:t xml:space="preserve"> </w:t>
      </w:r>
      <w:r w:rsidRPr="00905FD9">
        <w:t>euro</w:t>
      </w:r>
      <w:r w:rsidR="00007AB3">
        <w:t xml:space="preserve"> </w:t>
      </w:r>
      <w:r w:rsidRPr="00905FD9">
        <w:t>pentru</w:t>
      </w:r>
      <w:r w:rsidR="00007AB3">
        <w:t xml:space="preserve"> </w:t>
      </w:r>
      <w:r w:rsidRPr="00905FD9">
        <w:t>fiecare</w:t>
      </w:r>
      <w:r w:rsidR="00007AB3">
        <w:t xml:space="preserve"> </w:t>
      </w:r>
      <w:r w:rsidRPr="00905FD9">
        <w:t>proiect</w:t>
      </w:r>
      <w:r w:rsidR="00007AB3">
        <w:t xml:space="preserve"> </w:t>
      </w:r>
      <w:r w:rsidRPr="00905FD9">
        <w:t>de</w:t>
      </w:r>
      <w:r w:rsidR="00007AB3">
        <w:t xml:space="preserve"> </w:t>
      </w:r>
      <w:r w:rsidRPr="00905FD9">
        <w:t>înființare</w:t>
      </w:r>
      <w:r w:rsidR="00007AB3">
        <w:t xml:space="preserve"> </w:t>
      </w:r>
      <w:r w:rsidRPr="00905FD9">
        <w:t>a</w:t>
      </w:r>
      <w:r w:rsidR="00007AB3">
        <w:t xml:space="preserve"> </w:t>
      </w:r>
      <w:r w:rsidRPr="00905FD9">
        <w:t>unităților</w:t>
      </w:r>
      <w:r w:rsidR="00007AB3">
        <w:t xml:space="preserve"> </w:t>
      </w:r>
      <w:r w:rsidRPr="00905FD9">
        <w:t>de</w:t>
      </w:r>
      <w:r w:rsidR="00007AB3">
        <w:t xml:space="preserve"> </w:t>
      </w:r>
      <w:r w:rsidRPr="00905FD9">
        <w:t>procesare</w:t>
      </w:r>
      <w:r w:rsidR="00007AB3">
        <w:t xml:space="preserve"> </w:t>
      </w:r>
      <w:r w:rsidRPr="00905FD9">
        <w:t>pentru</w:t>
      </w:r>
      <w:r w:rsidR="00007AB3">
        <w:t xml:space="preserve"> </w:t>
      </w:r>
      <w:r w:rsidRPr="00905FD9">
        <w:t>sectoarele</w:t>
      </w:r>
      <w:r w:rsidR="00007AB3">
        <w:t xml:space="preserve"> </w:t>
      </w:r>
      <w:r w:rsidRPr="00905FD9">
        <w:t>legume-fructe,</w:t>
      </w:r>
      <w:r w:rsidR="00007AB3">
        <w:t xml:space="preserve"> </w:t>
      </w:r>
      <w:r w:rsidRPr="00905FD9">
        <w:t>industria</w:t>
      </w:r>
      <w:r w:rsidR="00007AB3">
        <w:t xml:space="preserve"> </w:t>
      </w:r>
      <w:r w:rsidRPr="00905FD9">
        <w:t>de</w:t>
      </w:r>
      <w:r w:rsidR="00007AB3">
        <w:t xml:space="preserve"> </w:t>
      </w:r>
      <w:r w:rsidRPr="00905FD9">
        <w:t>morărit,</w:t>
      </w:r>
      <w:r w:rsidR="00007AB3">
        <w:t xml:space="preserve"> </w:t>
      </w:r>
      <w:r w:rsidRPr="00905FD9">
        <w:t>ulei</w:t>
      </w:r>
      <w:r w:rsidR="00007AB3">
        <w:t xml:space="preserve"> </w:t>
      </w:r>
      <w:r w:rsidRPr="00905FD9">
        <w:t>și</w:t>
      </w:r>
      <w:r w:rsidR="00007AB3">
        <w:t xml:space="preserve"> </w:t>
      </w:r>
      <w:r w:rsidRPr="00905FD9">
        <w:t>nutrețuri</w:t>
      </w:r>
      <w:r w:rsidR="00007AB3">
        <w:t xml:space="preserve"> </w:t>
      </w:r>
      <w:r w:rsidRPr="00905FD9">
        <w:t>combinate.</w:t>
      </w:r>
      <w:r w:rsidR="00007AB3">
        <w:t xml:space="preserve"> </w:t>
      </w:r>
      <w:r w:rsidRPr="00905FD9">
        <w:t>Faptul</w:t>
      </w:r>
      <w:r w:rsidR="00007AB3">
        <w:t xml:space="preserve"> </w:t>
      </w:r>
      <w:r w:rsidRPr="00905FD9">
        <w:t>că</w:t>
      </w:r>
      <w:r w:rsidR="00007AB3">
        <w:t xml:space="preserve"> </w:t>
      </w:r>
      <w:r w:rsidRPr="00905FD9">
        <w:t>succesul</w:t>
      </w:r>
      <w:r w:rsidR="00007AB3">
        <w:t xml:space="preserve"> </w:t>
      </w:r>
      <w:r w:rsidRPr="00905FD9">
        <w:t>Programului</w:t>
      </w:r>
      <w:r w:rsidR="00007AB3">
        <w:t xml:space="preserve"> </w:t>
      </w:r>
      <w:r w:rsidRPr="00905FD9">
        <w:t>INVESTALIM</w:t>
      </w:r>
      <w:r w:rsidR="00007AB3">
        <w:t xml:space="preserve"> </w:t>
      </w:r>
      <w:r w:rsidRPr="00905FD9">
        <w:t>este</w:t>
      </w:r>
      <w:r w:rsidR="00007AB3">
        <w:t xml:space="preserve"> </w:t>
      </w:r>
      <w:r w:rsidRPr="00905FD9">
        <w:t>dublat</w:t>
      </w:r>
      <w:r w:rsidR="00007AB3">
        <w:t xml:space="preserve"> </w:t>
      </w:r>
      <w:r w:rsidRPr="00905FD9">
        <w:t>de</w:t>
      </w:r>
      <w:r w:rsidR="00007AB3">
        <w:t xml:space="preserve"> </w:t>
      </w:r>
      <w:r w:rsidRPr="00905FD9">
        <w:t>interesul</w:t>
      </w:r>
      <w:r w:rsidR="00007AB3">
        <w:t xml:space="preserve"> </w:t>
      </w:r>
      <w:r w:rsidRPr="00905FD9">
        <w:t>manifestat</w:t>
      </w:r>
      <w:r w:rsidR="00007AB3">
        <w:t xml:space="preserve"> </w:t>
      </w:r>
      <w:r w:rsidRPr="00905FD9">
        <w:t>de</w:t>
      </w:r>
      <w:r w:rsidR="00007AB3">
        <w:t xml:space="preserve"> </w:t>
      </w:r>
      <w:r w:rsidRPr="00905FD9">
        <w:t>procesatori</w:t>
      </w:r>
      <w:r w:rsidR="00007AB3">
        <w:t xml:space="preserve"> </w:t>
      </w:r>
      <w:r w:rsidRPr="00905FD9">
        <w:t>pentru</w:t>
      </w:r>
      <w:r w:rsidR="00007AB3">
        <w:t xml:space="preserve"> </w:t>
      </w:r>
      <w:r w:rsidRPr="00905FD9">
        <w:t>această</w:t>
      </w:r>
      <w:r w:rsidR="00007AB3">
        <w:t xml:space="preserve"> </w:t>
      </w:r>
      <w:r w:rsidRPr="00905FD9">
        <w:t>măsură</w:t>
      </w:r>
      <w:r w:rsidR="00007AB3">
        <w:t xml:space="preserve"> </w:t>
      </w:r>
      <w:r w:rsidRPr="00905FD9">
        <w:t>de</w:t>
      </w:r>
      <w:r w:rsidR="00007AB3">
        <w:t xml:space="preserve"> </w:t>
      </w:r>
      <w:r w:rsidRPr="00905FD9">
        <w:t>investiții</w:t>
      </w:r>
      <w:r w:rsidR="00007AB3">
        <w:t xml:space="preserve"> </w:t>
      </w:r>
      <w:r w:rsidRPr="00905FD9">
        <w:t>ne</w:t>
      </w:r>
      <w:r w:rsidR="00007AB3">
        <w:t xml:space="preserve"> </w:t>
      </w:r>
      <w:r w:rsidRPr="00905FD9">
        <w:t>arată</w:t>
      </w:r>
      <w:r w:rsidR="00007AB3">
        <w:t xml:space="preserve"> </w:t>
      </w:r>
      <w:r w:rsidRPr="00905FD9">
        <w:t>că</w:t>
      </w:r>
      <w:r w:rsidR="00007AB3">
        <w:t xml:space="preserve"> </w:t>
      </w:r>
      <w:r w:rsidRPr="00905FD9">
        <w:t>suntem</w:t>
      </w:r>
      <w:r w:rsidR="00007AB3">
        <w:t xml:space="preserve"> </w:t>
      </w:r>
      <w:r w:rsidRPr="00905FD9">
        <w:t>pe</w:t>
      </w:r>
      <w:r w:rsidR="00007AB3">
        <w:t xml:space="preserve"> </w:t>
      </w:r>
      <w:r w:rsidRPr="00905FD9">
        <w:t>drumul</w:t>
      </w:r>
      <w:r w:rsidR="00007AB3">
        <w:t xml:space="preserve"> </w:t>
      </w:r>
      <w:r w:rsidRPr="00905FD9">
        <w:t>corect</w:t>
      </w:r>
      <w:r w:rsidR="00007AB3">
        <w:t xml:space="preserve"> </w:t>
      </w:r>
      <w:r w:rsidRPr="00905FD9">
        <w:t>în</w:t>
      </w:r>
      <w:r w:rsidR="00007AB3">
        <w:t xml:space="preserve"> </w:t>
      </w:r>
      <w:r w:rsidRPr="00905FD9">
        <w:t>ceea</w:t>
      </w:r>
      <w:r w:rsidR="00007AB3">
        <w:t xml:space="preserve"> </w:t>
      </w:r>
      <w:r w:rsidRPr="00905FD9">
        <w:t>ce</w:t>
      </w:r>
      <w:r w:rsidR="00007AB3">
        <w:t xml:space="preserve"> </w:t>
      </w:r>
      <w:r w:rsidRPr="00905FD9">
        <w:t>privește</w:t>
      </w:r>
      <w:r w:rsidR="00007AB3">
        <w:t xml:space="preserve"> </w:t>
      </w:r>
      <w:r w:rsidRPr="00905FD9">
        <w:t>sprijinirea</w:t>
      </w:r>
      <w:r w:rsidR="00007AB3">
        <w:t xml:space="preserve"> </w:t>
      </w:r>
      <w:r w:rsidRPr="00905FD9">
        <w:t>producției</w:t>
      </w:r>
      <w:r w:rsidR="00007AB3">
        <w:t xml:space="preserve"> </w:t>
      </w:r>
      <w:r w:rsidRPr="00905FD9">
        <w:t>românești.”,</w:t>
      </w:r>
      <w:r w:rsidR="00007AB3">
        <w:t xml:space="preserve"> </w:t>
      </w:r>
      <w:r w:rsidRPr="00905FD9">
        <w:t>a</w:t>
      </w:r>
      <w:r w:rsidR="00007AB3">
        <w:t xml:space="preserve"> </w:t>
      </w:r>
      <w:r w:rsidRPr="00905FD9">
        <w:t>declarat</w:t>
      </w:r>
      <w:r w:rsidR="00007AB3">
        <w:t xml:space="preserve"> </w:t>
      </w:r>
      <w:r w:rsidRPr="00905FD9">
        <w:t>ministrul</w:t>
      </w:r>
      <w:r w:rsidR="00007AB3">
        <w:t xml:space="preserve"> </w:t>
      </w:r>
      <w:r w:rsidRPr="00905FD9">
        <w:t>Florin-Ionuț</w:t>
      </w:r>
      <w:r w:rsidR="00007AB3">
        <w:t xml:space="preserve"> </w:t>
      </w:r>
      <w:r w:rsidRPr="00905FD9">
        <w:t>Barbu.</w:t>
      </w:r>
    </w:p>
    <w:p w14:paraId="209A3D8B" w14:textId="5B2FBE16" w:rsidR="00905FD9" w:rsidRPr="00905FD9" w:rsidRDefault="00905FD9" w:rsidP="00905FD9">
      <w:r w:rsidRPr="00905FD9">
        <w:t>Tot</w:t>
      </w:r>
      <w:r w:rsidR="00007AB3">
        <w:t xml:space="preserve"> </w:t>
      </w:r>
      <w:r w:rsidRPr="00905FD9">
        <w:t>prin</w:t>
      </w:r>
      <w:r w:rsidR="00007AB3">
        <w:t xml:space="preserve"> </w:t>
      </w:r>
      <w:r w:rsidRPr="00905FD9">
        <w:t>DR-22</w:t>
      </w:r>
      <w:r w:rsidR="00007AB3">
        <w:t xml:space="preserve"> </w:t>
      </w:r>
      <w:r w:rsidRPr="00905FD9">
        <w:t>se</w:t>
      </w:r>
      <w:r w:rsidR="00007AB3">
        <w:t xml:space="preserve"> </w:t>
      </w:r>
      <w:r w:rsidRPr="00905FD9">
        <w:t>finanțează</w:t>
      </w:r>
      <w:r w:rsidR="00007AB3">
        <w:t xml:space="preserve"> </w:t>
      </w:r>
      <w:r w:rsidRPr="00905FD9">
        <w:t>cu</w:t>
      </w:r>
      <w:r w:rsidR="00007AB3">
        <w:t xml:space="preserve"> </w:t>
      </w:r>
      <w:r w:rsidRPr="00905FD9">
        <w:t>până</w:t>
      </w:r>
      <w:r w:rsidR="00007AB3">
        <w:t xml:space="preserve"> </w:t>
      </w:r>
      <w:r w:rsidRPr="00905FD9">
        <w:t>la</w:t>
      </w:r>
      <w:r w:rsidR="00007AB3">
        <w:t xml:space="preserve"> </w:t>
      </w:r>
      <w:r w:rsidRPr="00905FD9">
        <w:t>7.000.000</w:t>
      </w:r>
      <w:r w:rsidR="00007AB3">
        <w:t xml:space="preserve"> </w:t>
      </w:r>
      <w:r w:rsidRPr="00905FD9">
        <w:t>de</w:t>
      </w:r>
      <w:r w:rsidR="00007AB3">
        <w:t xml:space="preserve"> </w:t>
      </w:r>
      <w:r w:rsidRPr="00905FD9">
        <w:t>euro/</w:t>
      </w:r>
      <w:r w:rsidR="00007AB3">
        <w:t xml:space="preserve"> </w:t>
      </w:r>
      <w:r w:rsidRPr="00905FD9">
        <w:t>proiect</w:t>
      </w:r>
      <w:r w:rsidR="00007AB3">
        <w:t xml:space="preserve"> </w:t>
      </w:r>
      <w:r w:rsidRPr="00905FD9">
        <w:t>de</w:t>
      </w:r>
      <w:r w:rsidR="00007AB3">
        <w:t xml:space="preserve"> </w:t>
      </w:r>
      <w:r w:rsidRPr="00905FD9">
        <w:t>înființare</w:t>
      </w:r>
      <w:r w:rsidR="00007AB3">
        <w:t xml:space="preserve"> </w:t>
      </w:r>
      <w:r w:rsidRPr="00905FD9">
        <w:t>alte</w:t>
      </w:r>
      <w:r w:rsidR="00007AB3">
        <w:t xml:space="preserve"> </w:t>
      </w:r>
      <w:r w:rsidRPr="00905FD9">
        <w:t>investiții</w:t>
      </w:r>
      <w:r w:rsidR="00007AB3">
        <w:t xml:space="preserve"> </w:t>
      </w:r>
      <w:r w:rsidRPr="00905FD9">
        <w:t>decât</w:t>
      </w:r>
      <w:r w:rsidR="00007AB3">
        <w:t xml:space="preserve"> </w:t>
      </w:r>
      <w:r w:rsidRPr="00905FD9">
        <w:t>cele</w:t>
      </w:r>
      <w:r w:rsidR="00007AB3">
        <w:t xml:space="preserve"> </w:t>
      </w:r>
      <w:r w:rsidRPr="00905FD9">
        <w:t>menționate</w:t>
      </w:r>
      <w:r w:rsidR="00007AB3">
        <w:t xml:space="preserve"> </w:t>
      </w:r>
      <w:r w:rsidRPr="00905FD9">
        <w:t>anterior</w:t>
      </w:r>
      <w:r w:rsidR="00007AB3">
        <w:t xml:space="preserve"> </w:t>
      </w:r>
      <w:r w:rsidRPr="00905FD9">
        <w:t>și</w:t>
      </w:r>
      <w:r w:rsidR="00007AB3">
        <w:t xml:space="preserve"> </w:t>
      </w:r>
      <w:r w:rsidRPr="00905FD9">
        <w:t>cu</w:t>
      </w:r>
      <w:r w:rsidR="00007AB3">
        <w:t xml:space="preserve"> </w:t>
      </w:r>
      <w:r w:rsidRPr="00905FD9">
        <w:t>până</w:t>
      </w:r>
      <w:r w:rsidR="00007AB3">
        <w:t xml:space="preserve"> </w:t>
      </w:r>
      <w:r w:rsidRPr="00905FD9">
        <w:t>la</w:t>
      </w:r>
      <w:r w:rsidR="00007AB3">
        <w:t xml:space="preserve"> </w:t>
      </w:r>
      <w:r w:rsidRPr="00905FD9">
        <w:t>3.000.000</w:t>
      </w:r>
      <w:r w:rsidR="00007AB3">
        <w:t xml:space="preserve"> </w:t>
      </w:r>
      <w:r w:rsidRPr="00905FD9">
        <w:t>de</w:t>
      </w:r>
      <w:r w:rsidR="00007AB3">
        <w:t xml:space="preserve"> </w:t>
      </w:r>
      <w:r w:rsidRPr="00905FD9">
        <w:t>euro/</w:t>
      </w:r>
      <w:r w:rsidR="00007AB3">
        <w:t xml:space="preserve"> </w:t>
      </w:r>
      <w:r w:rsidRPr="00905FD9">
        <w:t>proiect</w:t>
      </w:r>
      <w:r w:rsidR="00007AB3">
        <w:t xml:space="preserve"> </w:t>
      </w:r>
      <w:r w:rsidRPr="00905FD9">
        <w:t>de</w:t>
      </w:r>
      <w:r w:rsidR="00007AB3">
        <w:t xml:space="preserve"> </w:t>
      </w:r>
      <w:r w:rsidRPr="00905FD9">
        <w:t>investiții</w:t>
      </w:r>
      <w:r w:rsidR="00007AB3">
        <w:t xml:space="preserve"> </w:t>
      </w:r>
      <w:r w:rsidRPr="00905FD9">
        <w:t>de</w:t>
      </w:r>
      <w:r w:rsidR="00007AB3">
        <w:t xml:space="preserve"> </w:t>
      </w:r>
      <w:r w:rsidRPr="00905FD9">
        <w:t>modernizare</w:t>
      </w:r>
      <w:r w:rsidR="00007AB3">
        <w:t xml:space="preserve"> </w:t>
      </w:r>
      <w:r w:rsidRPr="00905FD9">
        <w:t>a</w:t>
      </w:r>
      <w:r w:rsidR="00007AB3">
        <w:t xml:space="preserve"> </w:t>
      </w:r>
      <w:r w:rsidRPr="00905FD9">
        <w:t>unităților</w:t>
      </w:r>
      <w:r w:rsidR="00007AB3">
        <w:t xml:space="preserve"> </w:t>
      </w:r>
      <w:r w:rsidRPr="00905FD9">
        <w:t>de</w:t>
      </w:r>
      <w:r w:rsidR="00007AB3">
        <w:t xml:space="preserve"> </w:t>
      </w:r>
      <w:r w:rsidRPr="00905FD9">
        <w:lastRenderedPageBreak/>
        <w:t>procesare.</w:t>
      </w:r>
      <w:r w:rsidR="00007AB3">
        <w:t xml:space="preserve"> </w:t>
      </w:r>
      <w:r w:rsidRPr="00905FD9">
        <w:t>Finanțarea</w:t>
      </w:r>
      <w:r w:rsidR="00007AB3">
        <w:t xml:space="preserve"> </w:t>
      </w:r>
      <w:r w:rsidRPr="00905FD9">
        <w:t>nerambursabilă</w:t>
      </w:r>
      <w:r w:rsidR="00007AB3">
        <w:t xml:space="preserve"> </w:t>
      </w:r>
      <w:r w:rsidRPr="00905FD9">
        <w:t>este</w:t>
      </w:r>
      <w:r w:rsidR="00007AB3">
        <w:t xml:space="preserve"> </w:t>
      </w:r>
      <w:r w:rsidRPr="00905FD9">
        <w:t>de</w:t>
      </w:r>
      <w:r w:rsidR="00007AB3">
        <w:t xml:space="preserve"> </w:t>
      </w:r>
      <w:r w:rsidRPr="00905FD9">
        <w:t>maximum</w:t>
      </w:r>
      <w:r w:rsidR="00007AB3">
        <w:t xml:space="preserve"> </w:t>
      </w:r>
      <w:r w:rsidRPr="00905FD9">
        <w:t>65%</w:t>
      </w:r>
      <w:r w:rsidR="00007AB3">
        <w:t xml:space="preserve"> </w:t>
      </w:r>
      <w:r w:rsidRPr="00905FD9">
        <w:t>din</w:t>
      </w:r>
      <w:r w:rsidR="00007AB3">
        <w:t xml:space="preserve"> </w:t>
      </w:r>
      <w:r w:rsidRPr="00905FD9">
        <w:t>totalul</w:t>
      </w:r>
      <w:r w:rsidR="00007AB3">
        <w:t xml:space="preserve"> </w:t>
      </w:r>
      <w:r w:rsidRPr="00905FD9">
        <w:t>cheltuielilor</w:t>
      </w:r>
      <w:r w:rsidR="00007AB3">
        <w:t xml:space="preserve"> </w:t>
      </w:r>
      <w:r w:rsidRPr="00905FD9">
        <w:t>eligibile</w:t>
      </w:r>
      <w:r w:rsidR="00007AB3">
        <w:t xml:space="preserve"> </w:t>
      </w:r>
      <w:r w:rsidRPr="00905FD9">
        <w:t>ale</w:t>
      </w:r>
      <w:r w:rsidR="00007AB3">
        <w:t xml:space="preserve"> </w:t>
      </w:r>
      <w:r w:rsidRPr="00905FD9">
        <w:t>unui</w:t>
      </w:r>
      <w:r w:rsidR="00007AB3">
        <w:t xml:space="preserve"> </w:t>
      </w:r>
      <w:r w:rsidRPr="00905FD9">
        <w:t>proiect.</w:t>
      </w:r>
    </w:p>
    <w:p w14:paraId="5837B5C4" w14:textId="171646E3" w:rsidR="00905FD9" w:rsidRPr="00905FD9" w:rsidRDefault="00905FD9" w:rsidP="00905FD9">
      <w:r w:rsidRPr="00905FD9">
        <w:t>Proiectele</w:t>
      </w:r>
      <w:r w:rsidR="00007AB3">
        <w:t xml:space="preserve"> </w:t>
      </w:r>
      <w:r w:rsidRPr="00905FD9">
        <w:t>de</w:t>
      </w:r>
      <w:r w:rsidR="00007AB3">
        <w:t xml:space="preserve"> </w:t>
      </w:r>
      <w:r w:rsidRPr="00905FD9">
        <w:t>investiții</w:t>
      </w:r>
      <w:r w:rsidR="00007AB3">
        <w:t xml:space="preserve"> </w:t>
      </w:r>
      <w:r w:rsidRPr="00905FD9">
        <w:t>depuse</w:t>
      </w:r>
      <w:r w:rsidR="00007AB3">
        <w:t xml:space="preserve"> </w:t>
      </w:r>
      <w:r w:rsidRPr="00905FD9">
        <w:t>pe</w:t>
      </w:r>
      <w:r w:rsidR="00007AB3">
        <w:t xml:space="preserve"> </w:t>
      </w:r>
      <w:r w:rsidRPr="00905FD9">
        <w:t>site-ul</w:t>
      </w:r>
      <w:r w:rsidR="00007AB3">
        <w:t xml:space="preserve"> </w:t>
      </w:r>
      <w:r w:rsidRPr="00905FD9">
        <w:t>oficial</w:t>
      </w:r>
      <w:r w:rsidR="00007AB3">
        <w:t xml:space="preserve"> </w:t>
      </w:r>
      <w:r w:rsidRPr="00905FD9">
        <w:t>al</w:t>
      </w:r>
      <w:r w:rsidR="00007AB3">
        <w:t xml:space="preserve"> </w:t>
      </w:r>
      <w:r w:rsidRPr="00905FD9">
        <w:t>Agenției</w:t>
      </w:r>
      <w:r w:rsidR="00007AB3">
        <w:t xml:space="preserve"> </w:t>
      </w:r>
      <w:r w:rsidRPr="00905FD9">
        <w:t>pentru</w:t>
      </w:r>
      <w:r w:rsidR="00007AB3">
        <w:t xml:space="preserve"> </w:t>
      </w:r>
      <w:r w:rsidRPr="00905FD9">
        <w:t>Finanțarea</w:t>
      </w:r>
      <w:r w:rsidR="00007AB3">
        <w:t xml:space="preserve"> </w:t>
      </w:r>
      <w:r w:rsidRPr="00905FD9">
        <w:t>Investițiilor</w:t>
      </w:r>
      <w:r w:rsidR="00007AB3">
        <w:t xml:space="preserve"> </w:t>
      </w:r>
      <w:r w:rsidRPr="00905FD9">
        <w:t>Rurale</w:t>
      </w:r>
      <w:r w:rsidR="00007AB3">
        <w:t xml:space="preserve"> </w:t>
      </w:r>
      <w:r w:rsidRPr="00905FD9">
        <w:t>în</w:t>
      </w:r>
      <w:r w:rsidR="00007AB3">
        <w:t xml:space="preserve"> </w:t>
      </w:r>
      <w:r w:rsidRPr="00905FD9">
        <w:t>această</w:t>
      </w:r>
      <w:r w:rsidR="00007AB3">
        <w:t xml:space="preserve"> </w:t>
      </w:r>
      <w:r w:rsidRPr="00905FD9">
        <w:t>sesiune</w:t>
      </w:r>
      <w:r w:rsidR="00007AB3">
        <w:t xml:space="preserve"> </w:t>
      </w:r>
      <w:r w:rsidRPr="00905FD9">
        <w:t>propun</w:t>
      </w:r>
      <w:r w:rsidR="00007AB3">
        <w:t xml:space="preserve"> </w:t>
      </w:r>
      <w:r w:rsidRPr="00905FD9">
        <w:t>pentru</w:t>
      </w:r>
      <w:r w:rsidR="00007AB3">
        <w:t xml:space="preserve"> </w:t>
      </w:r>
      <w:r w:rsidRPr="00905FD9">
        <w:t>finanțare</w:t>
      </w:r>
      <w:r w:rsidR="00007AB3">
        <w:t xml:space="preserve"> </w:t>
      </w:r>
      <w:r w:rsidRPr="00905FD9">
        <w:t>construcția</w:t>
      </w:r>
      <w:r w:rsidR="00007AB3">
        <w:t xml:space="preserve"> </w:t>
      </w:r>
      <w:r w:rsidRPr="00905FD9">
        <w:t>și</w:t>
      </w:r>
      <w:r w:rsidR="00007AB3">
        <w:t xml:space="preserve"> </w:t>
      </w:r>
      <w:r w:rsidRPr="00905FD9">
        <w:t>dotarea</w:t>
      </w:r>
      <w:r w:rsidR="00007AB3">
        <w:t xml:space="preserve"> </w:t>
      </w:r>
      <w:r w:rsidRPr="00905FD9">
        <w:t>unităților</w:t>
      </w:r>
      <w:r w:rsidR="00007AB3">
        <w:t xml:space="preserve"> </w:t>
      </w:r>
      <w:r w:rsidRPr="00905FD9">
        <w:t>de</w:t>
      </w:r>
      <w:r w:rsidR="00007AB3">
        <w:t xml:space="preserve"> </w:t>
      </w:r>
      <w:r w:rsidRPr="00905FD9">
        <w:t>condiționare,</w:t>
      </w:r>
      <w:r w:rsidR="00007AB3">
        <w:t xml:space="preserve"> </w:t>
      </w:r>
      <w:r w:rsidRPr="00905FD9">
        <w:t>depozitare</w:t>
      </w:r>
      <w:r w:rsidR="00007AB3">
        <w:t xml:space="preserve"> </w:t>
      </w:r>
      <w:r w:rsidRPr="00905FD9">
        <w:t>și</w:t>
      </w:r>
      <w:r w:rsidR="00007AB3">
        <w:t xml:space="preserve"> </w:t>
      </w:r>
      <w:r w:rsidRPr="00905FD9">
        <w:t>procesare,</w:t>
      </w:r>
      <w:r w:rsidR="00007AB3">
        <w:t xml:space="preserve"> </w:t>
      </w:r>
      <w:r w:rsidRPr="00905FD9">
        <w:t>investiții</w:t>
      </w:r>
      <w:r w:rsidR="00007AB3">
        <w:t xml:space="preserve"> </w:t>
      </w:r>
      <w:r w:rsidRPr="00905FD9">
        <w:t>în</w:t>
      </w:r>
      <w:r w:rsidR="00007AB3">
        <w:t xml:space="preserve"> </w:t>
      </w:r>
      <w:r w:rsidRPr="00905FD9">
        <w:t>infrastructura</w:t>
      </w:r>
      <w:r w:rsidR="00007AB3">
        <w:t xml:space="preserve"> </w:t>
      </w:r>
      <w:r w:rsidRPr="00905FD9">
        <w:t>internă</w:t>
      </w:r>
      <w:r w:rsidR="00007AB3">
        <w:t xml:space="preserve"> </w:t>
      </w:r>
      <w:r w:rsidRPr="00905FD9">
        <w:t>şi</w:t>
      </w:r>
      <w:r w:rsidR="00007AB3">
        <w:t xml:space="preserve"> </w:t>
      </w:r>
      <w:r w:rsidRPr="00905FD9">
        <w:t>în</w:t>
      </w:r>
      <w:r w:rsidR="00007AB3">
        <w:t xml:space="preserve"> </w:t>
      </w:r>
      <w:r w:rsidRPr="00905FD9">
        <w:t>utilități,</w:t>
      </w:r>
      <w:r w:rsidR="00007AB3">
        <w:t xml:space="preserve"> </w:t>
      </w:r>
      <w:r w:rsidRPr="00905FD9">
        <w:t>dar</w:t>
      </w:r>
      <w:r w:rsidR="00007AB3">
        <w:t xml:space="preserve"> </w:t>
      </w:r>
      <w:r w:rsidRPr="00905FD9">
        <w:t>și</w:t>
      </w:r>
      <w:r w:rsidR="00007AB3">
        <w:t xml:space="preserve"> </w:t>
      </w:r>
      <w:r w:rsidRPr="00905FD9">
        <w:t>cheltuieli</w:t>
      </w:r>
      <w:r w:rsidR="00007AB3">
        <w:t xml:space="preserve"> </w:t>
      </w:r>
      <w:r w:rsidRPr="00905FD9">
        <w:t>pentru</w:t>
      </w:r>
      <w:r w:rsidR="00007AB3">
        <w:t xml:space="preserve"> </w:t>
      </w:r>
      <w:r w:rsidRPr="00905FD9">
        <w:t>asigurarea</w:t>
      </w:r>
      <w:r w:rsidR="00007AB3">
        <w:t xml:space="preserve"> </w:t>
      </w:r>
      <w:r w:rsidRPr="00905FD9">
        <w:t>respectării</w:t>
      </w:r>
      <w:r w:rsidR="00007AB3">
        <w:t xml:space="preserve"> </w:t>
      </w:r>
      <w:r w:rsidRPr="00905FD9">
        <w:t>condițiilor</w:t>
      </w:r>
      <w:r w:rsidR="00007AB3">
        <w:t xml:space="preserve"> </w:t>
      </w:r>
      <w:r w:rsidRPr="00905FD9">
        <w:t>de</w:t>
      </w:r>
      <w:r w:rsidR="00007AB3">
        <w:t xml:space="preserve"> </w:t>
      </w:r>
      <w:r w:rsidRPr="00905FD9">
        <w:t>igienă</w:t>
      </w:r>
      <w:r w:rsidR="00007AB3">
        <w:t xml:space="preserve"> </w:t>
      </w:r>
      <w:r w:rsidRPr="00905FD9">
        <w:t>și</w:t>
      </w:r>
      <w:r w:rsidR="00007AB3">
        <w:t xml:space="preserve"> </w:t>
      </w:r>
      <w:r w:rsidRPr="00905FD9">
        <w:t>a</w:t>
      </w:r>
      <w:r w:rsidR="00007AB3">
        <w:t xml:space="preserve"> </w:t>
      </w:r>
      <w:r w:rsidRPr="00905FD9">
        <w:t>fluxului</w:t>
      </w:r>
      <w:r w:rsidR="00007AB3">
        <w:t xml:space="preserve"> </w:t>
      </w:r>
      <w:r w:rsidRPr="00905FD9">
        <w:t>tehnologic,</w:t>
      </w:r>
      <w:r w:rsidR="00007AB3">
        <w:t xml:space="preserve"> </w:t>
      </w:r>
      <w:r w:rsidRPr="00905FD9">
        <w:t>cheltuieli</w:t>
      </w:r>
      <w:r w:rsidR="00007AB3">
        <w:t xml:space="preserve"> </w:t>
      </w:r>
      <w:r w:rsidRPr="00905FD9">
        <w:t>aferente</w:t>
      </w:r>
      <w:r w:rsidR="00007AB3">
        <w:t xml:space="preserve"> </w:t>
      </w:r>
      <w:r w:rsidRPr="00905FD9">
        <w:t>marketingului</w:t>
      </w:r>
      <w:r w:rsidR="00007AB3">
        <w:t xml:space="preserve"> </w:t>
      </w:r>
      <w:r w:rsidRPr="00905FD9">
        <w:t>produselor</w:t>
      </w:r>
      <w:r w:rsidR="00007AB3">
        <w:t xml:space="preserve"> </w:t>
      </w:r>
      <w:r w:rsidRPr="00905FD9">
        <w:t>obținute</w:t>
      </w:r>
      <w:r w:rsidR="00007AB3">
        <w:t xml:space="preserve"> </w:t>
      </w:r>
      <w:r w:rsidRPr="00905FD9">
        <w:t>(echipamente</w:t>
      </w:r>
      <w:r w:rsidR="00007AB3">
        <w:t xml:space="preserve"> </w:t>
      </w:r>
      <w:r w:rsidRPr="00905FD9">
        <w:t>pentru</w:t>
      </w:r>
      <w:r w:rsidR="00007AB3">
        <w:t xml:space="preserve"> </w:t>
      </w:r>
      <w:r w:rsidRPr="00905FD9">
        <w:t>etichetarea,</w:t>
      </w:r>
      <w:r w:rsidR="00007AB3">
        <w:t xml:space="preserve"> </w:t>
      </w:r>
      <w:r w:rsidRPr="00905FD9">
        <w:t>ambalarea</w:t>
      </w:r>
      <w:r w:rsidR="00007AB3">
        <w:t xml:space="preserve"> </w:t>
      </w:r>
      <w:r w:rsidRPr="00905FD9">
        <w:t>produselor),</w:t>
      </w:r>
      <w:r w:rsidR="00007AB3">
        <w:t xml:space="preserve"> </w:t>
      </w:r>
      <w:r w:rsidRPr="00905FD9">
        <w:t>cheltuieli</w:t>
      </w:r>
      <w:r w:rsidR="00007AB3">
        <w:t xml:space="preserve"> </w:t>
      </w:r>
      <w:r w:rsidRPr="00905FD9">
        <w:t>aferente</w:t>
      </w:r>
      <w:r w:rsidR="00007AB3">
        <w:t xml:space="preserve"> </w:t>
      </w:r>
      <w:r w:rsidRPr="00905FD9">
        <w:t>comercializării</w:t>
      </w:r>
      <w:r w:rsidR="00007AB3">
        <w:t xml:space="preserve"> </w:t>
      </w:r>
      <w:r w:rsidRPr="00905FD9">
        <w:t>produselor.</w:t>
      </w:r>
    </w:p>
    <w:p w14:paraId="6C4509DA" w14:textId="3713D980" w:rsidR="00905FD9" w:rsidRPr="00905FD9" w:rsidRDefault="00905FD9" w:rsidP="00905FD9">
      <w:pPr>
        <w:pStyle w:val="Stilsursa"/>
      </w:pPr>
      <w:r w:rsidRPr="00905FD9">
        <w:t>Sursa:</w:t>
      </w:r>
      <w:r w:rsidR="00007AB3">
        <w:t xml:space="preserve"> </w:t>
      </w:r>
      <w:r w:rsidRPr="00905FD9">
        <w:t>MADR</w:t>
      </w:r>
    </w:p>
    <w:p w14:paraId="7B6EAEEA" w14:textId="60394051" w:rsidR="00905FD9" w:rsidRPr="00905FD9" w:rsidRDefault="00905FD9" w:rsidP="00905FD9">
      <w:pPr>
        <w:pStyle w:val="separatorarticole"/>
      </w:pPr>
      <w:r>
        <w:t>*</w:t>
      </w:r>
    </w:p>
    <w:p w14:paraId="6229B3F2" w14:textId="4352FC99" w:rsidR="00F806EE" w:rsidRDefault="00F806EE" w:rsidP="00F806EE">
      <w:pPr>
        <w:pStyle w:val="TitluArticolinINFOUE"/>
      </w:pPr>
      <w:bookmarkStart w:id="137" w:name="_Toc158617920"/>
      <w:r w:rsidRPr="00F806EE">
        <w:t>ANUNȚ</w:t>
      </w:r>
      <w:r w:rsidR="00007AB3">
        <w:t xml:space="preserve"> </w:t>
      </w:r>
      <w:r w:rsidRPr="00F806EE">
        <w:t>în</w:t>
      </w:r>
      <w:r w:rsidR="00007AB3">
        <w:t xml:space="preserve"> </w:t>
      </w:r>
      <w:r w:rsidRPr="00F806EE">
        <w:t>atenția</w:t>
      </w:r>
      <w:r w:rsidR="00007AB3">
        <w:t xml:space="preserve"> </w:t>
      </w:r>
      <w:r w:rsidRPr="00F806EE">
        <w:t>celor</w:t>
      </w:r>
      <w:r w:rsidR="00007AB3">
        <w:t xml:space="preserve"> </w:t>
      </w:r>
      <w:r w:rsidRPr="00F806EE">
        <w:t>care</w:t>
      </w:r>
      <w:r w:rsidR="00007AB3">
        <w:t xml:space="preserve"> </w:t>
      </w:r>
      <w:r w:rsidRPr="00F806EE">
        <w:t>au</w:t>
      </w:r>
      <w:r w:rsidR="00007AB3">
        <w:t xml:space="preserve"> </w:t>
      </w:r>
      <w:r w:rsidRPr="00F806EE">
        <w:t>aplicat</w:t>
      </w:r>
      <w:r w:rsidR="00007AB3">
        <w:t xml:space="preserve"> </w:t>
      </w:r>
      <w:r w:rsidRPr="00F806EE">
        <w:t>pentru</w:t>
      </w:r>
      <w:r w:rsidR="00007AB3">
        <w:t xml:space="preserve"> </w:t>
      </w:r>
      <w:r w:rsidRPr="00F806EE">
        <w:t>finanțare</w:t>
      </w:r>
      <w:r w:rsidR="00007AB3">
        <w:t xml:space="preserve"> </w:t>
      </w:r>
      <w:r w:rsidRPr="00F806EE">
        <w:t>prin</w:t>
      </w:r>
      <w:r w:rsidR="00007AB3">
        <w:t xml:space="preserve"> </w:t>
      </w:r>
      <w:r w:rsidRPr="00F806EE">
        <w:t>Programului</w:t>
      </w:r>
      <w:r w:rsidR="00007AB3">
        <w:t xml:space="preserve"> </w:t>
      </w:r>
      <w:proofErr w:type="spellStart"/>
      <w:r w:rsidRPr="00F806EE">
        <w:t>naţional</w:t>
      </w:r>
      <w:proofErr w:type="spellEnd"/>
      <w:r w:rsidR="00007AB3">
        <w:t xml:space="preserve"> </w:t>
      </w:r>
      <w:r w:rsidRPr="00F806EE">
        <w:t>multianual</w:t>
      </w:r>
      <w:r w:rsidR="00007AB3">
        <w:t xml:space="preserve"> </w:t>
      </w:r>
      <w:r w:rsidRPr="00F806EE">
        <w:t>de</w:t>
      </w:r>
      <w:r w:rsidR="00007AB3">
        <w:t xml:space="preserve"> </w:t>
      </w:r>
      <w:proofErr w:type="spellStart"/>
      <w:r w:rsidRPr="00F806EE">
        <w:t>microindustrializare</w:t>
      </w:r>
      <w:proofErr w:type="spellEnd"/>
      <w:r w:rsidR="00007AB3">
        <w:t xml:space="preserve"> </w:t>
      </w:r>
      <w:r w:rsidRPr="00F806EE">
        <w:t>și</w:t>
      </w:r>
      <w:r w:rsidR="00007AB3">
        <w:t xml:space="preserve"> </w:t>
      </w:r>
      <w:r w:rsidRPr="00F806EE">
        <w:t>Programului</w:t>
      </w:r>
      <w:r w:rsidR="00007AB3">
        <w:t xml:space="preserve"> </w:t>
      </w:r>
      <w:r w:rsidRPr="00F806EE">
        <w:t>de</w:t>
      </w:r>
      <w:r w:rsidR="00007AB3">
        <w:t xml:space="preserve"> </w:t>
      </w:r>
      <w:r w:rsidRPr="00F806EE">
        <w:t>dezvoltare</w:t>
      </w:r>
      <w:r w:rsidR="00007AB3">
        <w:t xml:space="preserve"> </w:t>
      </w:r>
      <w:r w:rsidRPr="00F806EE">
        <w:t>a</w:t>
      </w:r>
      <w:r w:rsidR="00007AB3">
        <w:t xml:space="preserve"> </w:t>
      </w:r>
      <w:proofErr w:type="spellStart"/>
      <w:r w:rsidRPr="00F806EE">
        <w:t>activităţilor</w:t>
      </w:r>
      <w:proofErr w:type="spellEnd"/>
      <w:r w:rsidR="00007AB3">
        <w:t xml:space="preserve"> </w:t>
      </w:r>
      <w:r w:rsidRPr="00F806EE">
        <w:t>de</w:t>
      </w:r>
      <w:r w:rsidR="00007AB3">
        <w:t xml:space="preserve"> </w:t>
      </w:r>
      <w:r w:rsidRPr="00F806EE">
        <w:t>comercializare</w:t>
      </w:r>
      <w:r w:rsidR="00007AB3">
        <w:t xml:space="preserve"> </w:t>
      </w:r>
      <w:r w:rsidRPr="00F806EE">
        <w:t>a</w:t>
      </w:r>
      <w:r w:rsidR="00007AB3">
        <w:t xml:space="preserve"> </w:t>
      </w:r>
      <w:r w:rsidRPr="00F806EE">
        <w:t>produselor</w:t>
      </w:r>
      <w:r w:rsidR="00007AB3">
        <w:t xml:space="preserve"> </w:t>
      </w:r>
      <w:proofErr w:type="spellStart"/>
      <w:r w:rsidRPr="00F806EE">
        <w:t>şi</w:t>
      </w:r>
      <w:proofErr w:type="spellEnd"/>
      <w:r w:rsidR="00007AB3">
        <w:t xml:space="preserve"> </w:t>
      </w:r>
      <w:r w:rsidRPr="00F806EE">
        <w:t>serviciilor</w:t>
      </w:r>
      <w:r w:rsidR="00007AB3">
        <w:t xml:space="preserve"> </w:t>
      </w:r>
      <w:r w:rsidRPr="00F806EE">
        <w:t>de</w:t>
      </w:r>
      <w:r w:rsidR="00007AB3">
        <w:t xml:space="preserve"> </w:t>
      </w:r>
      <w:proofErr w:type="spellStart"/>
      <w:r w:rsidRPr="00F806EE">
        <w:t>piaţă</w:t>
      </w:r>
      <w:bookmarkEnd w:id="137"/>
      <w:proofErr w:type="spellEnd"/>
    </w:p>
    <w:p w14:paraId="2190D402" w14:textId="50225174" w:rsidR="00C7361C" w:rsidRPr="00C7361C" w:rsidRDefault="00C7361C" w:rsidP="00C7361C">
      <w:r w:rsidRPr="00C7361C">
        <w:t>În</w:t>
      </w:r>
      <w:r w:rsidR="00007AB3">
        <w:t xml:space="preserve"> </w:t>
      </w:r>
      <w:r w:rsidRPr="00C7361C">
        <w:t>urma</w:t>
      </w:r>
      <w:r w:rsidR="00007AB3">
        <w:t xml:space="preserve"> </w:t>
      </w:r>
      <w:proofErr w:type="spellStart"/>
      <w:r w:rsidRPr="00C7361C">
        <w:t>redimensionarii</w:t>
      </w:r>
      <w:proofErr w:type="spellEnd"/>
      <w:r w:rsidR="00007AB3">
        <w:t xml:space="preserve"> </w:t>
      </w:r>
      <w:r w:rsidRPr="00C7361C">
        <w:t>bugetelor</w:t>
      </w:r>
      <w:r w:rsidR="00007AB3">
        <w:t xml:space="preserve"> </w:t>
      </w:r>
      <w:r w:rsidRPr="00C7361C">
        <w:t>aferente</w:t>
      </w:r>
      <w:r w:rsidR="00007AB3">
        <w:t xml:space="preserve"> </w:t>
      </w:r>
      <w:r w:rsidRPr="00C7361C">
        <w:t>Programului</w:t>
      </w:r>
      <w:r w:rsidR="00007AB3">
        <w:t xml:space="preserve"> </w:t>
      </w:r>
      <w:proofErr w:type="spellStart"/>
      <w:r w:rsidRPr="00C7361C">
        <w:t>naţional</w:t>
      </w:r>
      <w:proofErr w:type="spellEnd"/>
      <w:r w:rsidR="00007AB3">
        <w:t xml:space="preserve"> </w:t>
      </w:r>
      <w:r w:rsidRPr="00C7361C">
        <w:t>multianual</w:t>
      </w:r>
      <w:r w:rsidR="00007AB3">
        <w:t xml:space="preserve"> </w:t>
      </w:r>
      <w:r w:rsidRPr="00C7361C">
        <w:t>de</w:t>
      </w:r>
      <w:r w:rsidR="00007AB3">
        <w:t xml:space="preserve"> </w:t>
      </w:r>
      <w:proofErr w:type="spellStart"/>
      <w:r w:rsidRPr="00C7361C">
        <w:t>microindustrializare</w:t>
      </w:r>
      <w:proofErr w:type="spellEnd"/>
      <w:r w:rsidR="00007AB3">
        <w:t xml:space="preserve"> </w:t>
      </w:r>
      <w:r w:rsidRPr="00C7361C">
        <w:t>și</w:t>
      </w:r>
      <w:r w:rsidR="00007AB3">
        <w:t xml:space="preserve"> </w:t>
      </w:r>
      <w:r w:rsidRPr="00C7361C">
        <w:t>Programului</w:t>
      </w:r>
      <w:r w:rsidR="00007AB3">
        <w:t xml:space="preserve"> </w:t>
      </w:r>
      <w:r w:rsidRPr="00C7361C">
        <w:t>de</w:t>
      </w:r>
      <w:r w:rsidR="00007AB3">
        <w:t xml:space="preserve"> </w:t>
      </w:r>
      <w:r w:rsidRPr="00C7361C">
        <w:t>dezvoltare</w:t>
      </w:r>
      <w:r w:rsidR="00007AB3">
        <w:t xml:space="preserve"> </w:t>
      </w:r>
      <w:r w:rsidRPr="00C7361C">
        <w:t>a</w:t>
      </w:r>
      <w:r w:rsidR="00007AB3">
        <w:t xml:space="preserve"> </w:t>
      </w:r>
      <w:proofErr w:type="spellStart"/>
      <w:r w:rsidRPr="00C7361C">
        <w:t>activităţilor</w:t>
      </w:r>
      <w:proofErr w:type="spellEnd"/>
      <w:r w:rsidR="00007AB3">
        <w:t xml:space="preserve"> </w:t>
      </w:r>
      <w:r w:rsidRPr="00C7361C">
        <w:t>de</w:t>
      </w:r>
      <w:r w:rsidR="00007AB3">
        <w:t xml:space="preserve"> </w:t>
      </w:r>
      <w:r w:rsidRPr="00C7361C">
        <w:t>comercializare</w:t>
      </w:r>
      <w:r w:rsidR="00007AB3">
        <w:t xml:space="preserve"> </w:t>
      </w:r>
      <w:r w:rsidRPr="00C7361C">
        <w:t>a</w:t>
      </w:r>
      <w:r w:rsidR="00007AB3">
        <w:t xml:space="preserve"> </w:t>
      </w:r>
      <w:r w:rsidRPr="00C7361C">
        <w:t>produselor</w:t>
      </w:r>
      <w:r w:rsidR="00007AB3">
        <w:t xml:space="preserve"> </w:t>
      </w:r>
      <w:proofErr w:type="spellStart"/>
      <w:r w:rsidRPr="00C7361C">
        <w:t>şi</w:t>
      </w:r>
      <w:proofErr w:type="spellEnd"/>
      <w:r w:rsidR="00007AB3">
        <w:t xml:space="preserve"> </w:t>
      </w:r>
      <w:r w:rsidRPr="00C7361C">
        <w:t>serviciilor</w:t>
      </w:r>
      <w:r w:rsidR="00007AB3">
        <w:t xml:space="preserve"> </w:t>
      </w:r>
      <w:r w:rsidRPr="00C7361C">
        <w:t>de</w:t>
      </w:r>
      <w:r w:rsidR="00007AB3">
        <w:t xml:space="preserve"> </w:t>
      </w:r>
      <w:proofErr w:type="spellStart"/>
      <w:r w:rsidRPr="00C7361C">
        <w:t>piaţă</w:t>
      </w:r>
      <w:proofErr w:type="spellEnd"/>
      <w:r w:rsidRPr="00C7361C">
        <w:t>,</w:t>
      </w:r>
      <w:r w:rsidR="00007AB3">
        <w:t xml:space="preserve"> </w:t>
      </w:r>
      <w:r w:rsidRPr="00C7361C">
        <w:t>prin</w:t>
      </w:r>
      <w:r w:rsidR="00007AB3">
        <w:t xml:space="preserve"> </w:t>
      </w:r>
      <w:r w:rsidRPr="00C7361C">
        <w:t>Legea</w:t>
      </w:r>
      <w:r w:rsidR="00007AB3">
        <w:t xml:space="preserve"> </w:t>
      </w:r>
      <w:r w:rsidRPr="00C7361C">
        <w:t>nr.</w:t>
      </w:r>
      <w:r w:rsidR="00007AB3">
        <w:t xml:space="preserve"> </w:t>
      </w:r>
      <w:r w:rsidRPr="00C7361C">
        <w:t>421/2023</w:t>
      </w:r>
      <w:r w:rsidR="00007AB3">
        <w:t xml:space="preserve"> </w:t>
      </w:r>
      <w:r w:rsidRPr="00C7361C">
        <w:t>a</w:t>
      </w:r>
      <w:r w:rsidR="00007AB3">
        <w:t xml:space="preserve"> </w:t>
      </w:r>
      <w:r w:rsidRPr="00C7361C">
        <w:t>bugetului</w:t>
      </w:r>
      <w:r w:rsidR="00007AB3">
        <w:t xml:space="preserve"> </w:t>
      </w:r>
      <w:r w:rsidRPr="00C7361C">
        <w:t>de</w:t>
      </w:r>
      <w:r w:rsidR="00007AB3">
        <w:t xml:space="preserve"> </w:t>
      </w:r>
      <w:r w:rsidRPr="00C7361C">
        <w:t>stat</w:t>
      </w:r>
      <w:r w:rsidR="00007AB3">
        <w:t xml:space="preserve"> </w:t>
      </w:r>
      <w:r w:rsidRPr="00C7361C">
        <w:t>pe</w:t>
      </w:r>
      <w:r w:rsidR="00007AB3">
        <w:t xml:space="preserve"> </w:t>
      </w:r>
      <w:r w:rsidRPr="00C7361C">
        <w:t>anul</w:t>
      </w:r>
      <w:r w:rsidR="00007AB3">
        <w:t xml:space="preserve"> </w:t>
      </w:r>
      <w:r w:rsidRPr="00C7361C">
        <w:t>2024,</w:t>
      </w:r>
      <w:r w:rsidR="00007AB3">
        <w:t xml:space="preserve"> </w:t>
      </w:r>
      <w:r w:rsidRPr="00C7361C">
        <w:t>ministerul</w:t>
      </w:r>
      <w:r w:rsidR="00007AB3">
        <w:t xml:space="preserve"> </w:t>
      </w:r>
      <w:r w:rsidRPr="00C7361C">
        <w:t>economiei,</w:t>
      </w:r>
      <w:r w:rsidR="00007AB3">
        <w:t xml:space="preserve"> </w:t>
      </w:r>
      <w:proofErr w:type="spellStart"/>
      <w:r w:rsidRPr="00C7361C">
        <w:t>antreprenoriatului</w:t>
      </w:r>
      <w:proofErr w:type="spellEnd"/>
      <w:r w:rsidR="00007AB3">
        <w:t xml:space="preserve"> </w:t>
      </w:r>
      <w:r w:rsidRPr="00C7361C">
        <w:t>si</w:t>
      </w:r>
      <w:r w:rsidR="00007AB3">
        <w:t xml:space="preserve"> </w:t>
      </w:r>
      <w:r w:rsidRPr="00C7361C">
        <w:t>turismului</w:t>
      </w:r>
      <w:r w:rsidR="00007AB3">
        <w:t xml:space="preserve"> </w:t>
      </w:r>
      <w:r w:rsidRPr="00C7361C">
        <w:t>a</w:t>
      </w:r>
      <w:r w:rsidR="00007AB3">
        <w:t xml:space="preserve"> </w:t>
      </w:r>
      <w:r w:rsidRPr="00C7361C">
        <w:t>actualizat</w:t>
      </w:r>
      <w:r w:rsidR="00007AB3">
        <w:t xml:space="preserve"> </w:t>
      </w:r>
      <w:r w:rsidRPr="00C7361C">
        <w:t>procedurile</w:t>
      </w:r>
      <w:r w:rsidR="00007AB3">
        <w:t xml:space="preserve"> </w:t>
      </w:r>
      <w:r w:rsidRPr="00C7361C">
        <w:t>de</w:t>
      </w:r>
      <w:r w:rsidR="00007AB3">
        <w:t xml:space="preserve"> </w:t>
      </w:r>
      <w:r w:rsidRPr="00C7361C">
        <w:t>implementare</w:t>
      </w:r>
      <w:r w:rsidR="00007AB3">
        <w:t xml:space="preserve"> </w:t>
      </w:r>
      <w:r w:rsidRPr="00C7361C">
        <w:t>ale</w:t>
      </w:r>
      <w:r w:rsidR="00007AB3">
        <w:t xml:space="preserve"> </w:t>
      </w:r>
      <w:r w:rsidRPr="00C7361C">
        <w:t>celor</w:t>
      </w:r>
      <w:r w:rsidR="00007AB3">
        <w:t xml:space="preserve"> </w:t>
      </w:r>
      <w:r w:rsidRPr="00C7361C">
        <w:t>două</w:t>
      </w:r>
      <w:r w:rsidR="00007AB3">
        <w:t xml:space="preserve"> </w:t>
      </w:r>
      <w:r w:rsidRPr="00C7361C">
        <w:t>măsuri</w:t>
      </w:r>
      <w:r w:rsidR="00007AB3">
        <w:t xml:space="preserve"> </w:t>
      </w:r>
      <w:r w:rsidRPr="00C7361C">
        <w:t>de</w:t>
      </w:r>
      <w:r w:rsidR="00007AB3">
        <w:t xml:space="preserve"> </w:t>
      </w:r>
      <w:r w:rsidRPr="00C7361C">
        <w:t>sprijin,</w:t>
      </w:r>
      <w:r w:rsidR="00007AB3">
        <w:t xml:space="preserve"> </w:t>
      </w:r>
      <w:r w:rsidRPr="00C7361C">
        <w:t>prin</w:t>
      </w:r>
      <w:r w:rsidR="00007AB3">
        <w:t xml:space="preserve"> </w:t>
      </w:r>
      <w:r w:rsidRPr="00C7361C">
        <w:t>aprobarea</w:t>
      </w:r>
      <w:r w:rsidR="00007AB3">
        <w:t xml:space="preserve"> </w:t>
      </w:r>
      <w:r w:rsidRPr="00C7361C">
        <w:t>și</w:t>
      </w:r>
      <w:r w:rsidR="00007AB3">
        <w:t xml:space="preserve"> </w:t>
      </w:r>
      <w:r w:rsidRPr="00C7361C">
        <w:t>publicarea</w:t>
      </w:r>
      <w:r w:rsidR="00007AB3">
        <w:t xml:space="preserve"> </w:t>
      </w:r>
      <w:r w:rsidRPr="00C7361C">
        <w:t>în</w:t>
      </w:r>
      <w:r w:rsidR="00007AB3">
        <w:t xml:space="preserve"> </w:t>
      </w:r>
      <w:r w:rsidRPr="00C7361C">
        <w:t>Monitorul</w:t>
      </w:r>
      <w:r w:rsidR="00007AB3">
        <w:t xml:space="preserve"> </w:t>
      </w:r>
      <w:r w:rsidRPr="00C7361C">
        <w:t>Oficial</w:t>
      </w:r>
      <w:r w:rsidR="00007AB3">
        <w:t xml:space="preserve"> </w:t>
      </w:r>
      <w:r w:rsidRPr="00C7361C">
        <w:t>al</w:t>
      </w:r>
      <w:r w:rsidR="00007AB3">
        <w:t xml:space="preserve"> </w:t>
      </w:r>
      <w:r w:rsidRPr="00C7361C">
        <w:t>României</w:t>
      </w:r>
      <w:r w:rsidR="00007AB3">
        <w:t xml:space="preserve"> </w:t>
      </w:r>
      <w:r w:rsidRPr="00C7361C">
        <w:t>nr.</w:t>
      </w:r>
      <w:r w:rsidR="00007AB3">
        <w:t xml:space="preserve"> </w:t>
      </w:r>
      <w:r w:rsidRPr="00C7361C">
        <w:t>95</w:t>
      </w:r>
      <w:r w:rsidR="00007AB3">
        <w:t xml:space="preserve"> </w:t>
      </w:r>
      <w:r w:rsidRPr="00C7361C">
        <w:t>din</w:t>
      </w:r>
      <w:r w:rsidR="00007AB3">
        <w:t xml:space="preserve"> </w:t>
      </w:r>
      <w:r w:rsidRPr="00C7361C">
        <w:t>1</w:t>
      </w:r>
      <w:r w:rsidR="00007AB3">
        <w:t xml:space="preserve"> </w:t>
      </w:r>
      <w:r w:rsidRPr="00C7361C">
        <w:t>februarie</w:t>
      </w:r>
      <w:r w:rsidR="00007AB3">
        <w:t xml:space="preserve"> </w:t>
      </w:r>
      <w:r w:rsidRPr="00C7361C">
        <w:t>2024</w:t>
      </w:r>
      <w:r w:rsidR="00007AB3">
        <w:t xml:space="preserve"> </w:t>
      </w:r>
      <w:r w:rsidRPr="00C7361C">
        <w:t>a</w:t>
      </w:r>
      <w:r w:rsidR="00007AB3">
        <w:t xml:space="preserve"> </w:t>
      </w:r>
      <w:r w:rsidRPr="00C7361C">
        <w:t>ordinelor</w:t>
      </w:r>
      <w:r w:rsidR="00007AB3">
        <w:t xml:space="preserve">  </w:t>
      </w:r>
      <w:r w:rsidRPr="00C7361C">
        <w:t>ministrului</w:t>
      </w:r>
      <w:r w:rsidR="00007AB3">
        <w:t xml:space="preserve"> </w:t>
      </w:r>
      <w:r w:rsidRPr="00C7361C">
        <w:t>economiei,</w:t>
      </w:r>
      <w:r w:rsidR="00007AB3">
        <w:t xml:space="preserve"> </w:t>
      </w:r>
      <w:proofErr w:type="spellStart"/>
      <w:r w:rsidRPr="00C7361C">
        <w:t>antreprenoriatului</w:t>
      </w:r>
      <w:proofErr w:type="spellEnd"/>
      <w:r w:rsidR="00007AB3">
        <w:t xml:space="preserve"> </w:t>
      </w:r>
      <w:r w:rsidRPr="00C7361C">
        <w:t>și</w:t>
      </w:r>
      <w:r w:rsidR="00007AB3">
        <w:t xml:space="preserve"> </w:t>
      </w:r>
      <w:r w:rsidRPr="00C7361C">
        <w:t>turismului</w:t>
      </w:r>
      <w:r w:rsidR="00007AB3">
        <w:t xml:space="preserve"> </w:t>
      </w:r>
      <w:r w:rsidRPr="00C7361C">
        <w:t>nr.</w:t>
      </w:r>
      <w:r w:rsidR="00007AB3">
        <w:t xml:space="preserve"> </w:t>
      </w:r>
      <w:r w:rsidRPr="00C7361C">
        <w:t>612</w:t>
      </w:r>
      <w:r w:rsidR="00007AB3">
        <w:t xml:space="preserve"> </w:t>
      </w:r>
      <w:r w:rsidRPr="00C7361C">
        <w:t>și</w:t>
      </w:r>
      <w:r w:rsidR="00007AB3">
        <w:t xml:space="preserve"> </w:t>
      </w:r>
      <w:r w:rsidRPr="00C7361C">
        <w:t>614</w:t>
      </w:r>
      <w:r w:rsidR="00007AB3">
        <w:t xml:space="preserve"> </w:t>
      </w:r>
      <w:r w:rsidRPr="00C7361C">
        <w:t>din</w:t>
      </w:r>
      <w:r w:rsidR="00007AB3">
        <w:t xml:space="preserve"> </w:t>
      </w:r>
      <w:r w:rsidRPr="00C7361C">
        <w:t>31</w:t>
      </w:r>
      <w:r w:rsidR="00007AB3">
        <w:t xml:space="preserve"> </w:t>
      </w:r>
      <w:r w:rsidRPr="00C7361C">
        <w:t>ianuarie</w:t>
      </w:r>
      <w:r w:rsidR="00007AB3">
        <w:t xml:space="preserve"> </w:t>
      </w:r>
      <w:r w:rsidRPr="00C7361C">
        <w:t>2024.</w:t>
      </w:r>
    </w:p>
    <w:p w14:paraId="4C2212AA" w14:textId="0CB3513F" w:rsidR="00C7361C" w:rsidRPr="00C7361C" w:rsidRDefault="00C7361C" w:rsidP="00C7361C">
      <w:r w:rsidRPr="00C7361C">
        <w:t>De</w:t>
      </w:r>
      <w:r w:rsidR="00007AB3">
        <w:t xml:space="preserve"> </w:t>
      </w:r>
      <w:r w:rsidRPr="00C7361C">
        <w:t>asemenea,</w:t>
      </w:r>
      <w:r w:rsidR="00007AB3">
        <w:t xml:space="preserve"> </w:t>
      </w:r>
      <w:r w:rsidRPr="00C7361C">
        <w:t>au</w:t>
      </w:r>
      <w:r w:rsidR="00007AB3">
        <w:t xml:space="preserve"> </w:t>
      </w:r>
      <w:r w:rsidRPr="00C7361C">
        <w:t>fost</w:t>
      </w:r>
      <w:r w:rsidR="00007AB3">
        <w:t xml:space="preserve"> </w:t>
      </w:r>
      <w:r w:rsidRPr="00C7361C">
        <w:t>actualizate</w:t>
      </w:r>
      <w:r w:rsidR="00007AB3">
        <w:t xml:space="preserve"> </w:t>
      </w:r>
      <w:r w:rsidRPr="00C7361C">
        <w:t>și</w:t>
      </w:r>
      <w:r w:rsidR="00007AB3">
        <w:t xml:space="preserve"> </w:t>
      </w:r>
      <w:r w:rsidRPr="00C7361C">
        <w:t>centralizările</w:t>
      </w:r>
      <w:r w:rsidR="00007AB3">
        <w:t xml:space="preserve"> </w:t>
      </w:r>
      <w:proofErr w:type="spellStart"/>
      <w:r w:rsidRPr="00C7361C">
        <w:t>aplicanților</w:t>
      </w:r>
      <w:proofErr w:type="spellEnd"/>
      <w:r w:rsidR="00007AB3">
        <w:t xml:space="preserve"> </w:t>
      </w:r>
      <w:r w:rsidRPr="00C7361C">
        <w:t>aflați</w:t>
      </w:r>
      <w:r w:rsidR="00007AB3">
        <w:t xml:space="preserve"> </w:t>
      </w:r>
      <w:r w:rsidRPr="00C7361C">
        <w:t>în</w:t>
      </w:r>
      <w:r w:rsidR="00007AB3">
        <w:t xml:space="preserve"> </w:t>
      </w:r>
      <w:r w:rsidRPr="00C7361C">
        <w:t>limita</w:t>
      </w:r>
      <w:r w:rsidR="00007AB3">
        <w:t xml:space="preserve"> </w:t>
      </w:r>
      <w:r w:rsidRPr="00C7361C">
        <w:t>bugetului</w:t>
      </w:r>
      <w:r w:rsidR="00007AB3">
        <w:t xml:space="preserve"> </w:t>
      </w:r>
      <w:r w:rsidRPr="00C7361C">
        <w:t>și</w:t>
      </w:r>
      <w:r w:rsidR="00007AB3">
        <w:t xml:space="preserve"> </w:t>
      </w:r>
      <w:r w:rsidRPr="00C7361C">
        <w:t>în</w:t>
      </w:r>
      <w:r w:rsidR="00007AB3">
        <w:t xml:space="preserve"> </w:t>
      </w:r>
      <w:r w:rsidRPr="00C7361C">
        <w:t>lista</w:t>
      </w:r>
      <w:r w:rsidR="00007AB3">
        <w:t xml:space="preserve"> </w:t>
      </w:r>
      <w:r w:rsidRPr="00C7361C">
        <w:t>de</w:t>
      </w:r>
      <w:r w:rsidR="00007AB3">
        <w:t xml:space="preserve"> </w:t>
      </w:r>
      <w:r w:rsidRPr="00C7361C">
        <w:t>așteptare:</w:t>
      </w:r>
    </w:p>
    <w:p w14:paraId="5232D79A" w14:textId="77777777" w:rsidR="00C7361C" w:rsidRPr="00C7361C" w:rsidRDefault="00BE4464" w:rsidP="009261D3">
      <w:pPr>
        <w:numPr>
          <w:ilvl w:val="0"/>
          <w:numId w:val="4"/>
        </w:numPr>
      </w:pPr>
      <w:hyperlink r:id="rId24" w:history="1">
        <w:r w:rsidR="00C7361C" w:rsidRPr="00C7361C">
          <w:rPr>
            <w:rStyle w:val="Hyperlink"/>
            <w:szCs w:val="24"/>
          </w:rPr>
          <w:t>ListaAplicantiMicroindustrializare02022024</w:t>
        </w:r>
      </w:hyperlink>
    </w:p>
    <w:p w14:paraId="0386129B" w14:textId="77777777" w:rsidR="00C7361C" w:rsidRPr="00C7361C" w:rsidRDefault="00BE4464" w:rsidP="009261D3">
      <w:pPr>
        <w:numPr>
          <w:ilvl w:val="0"/>
          <w:numId w:val="4"/>
        </w:numPr>
      </w:pPr>
      <w:hyperlink r:id="rId25" w:history="1">
        <w:r w:rsidR="00C7361C" w:rsidRPr="00C7361C">
          <w:rPr>
            <w:rStyle w:val="Hyperlink"/>
            <w:szCs w:val="24"/>
          </w:rPr>
          <w:t>ListaAplicantiComertServicii02022024</w:t>
        </w:r>
      </w:hyperlink>
    </w:p>
    <w:p w14:paraId="3F65A5BC" w14:textId="51FC11D9" w:rsidR="00F806EE" w:rsidRDefault="00007AB3" w:rsidP="00F806EE">
      <w:r>
        <w:t xml:space="preserve"> </w:t>
      </w:r>
      <w:r w:rsidR="00C7361C" w:rsidRPr="00C7361C">
        <w:t>Cele</w:t>
      </w:r>
      <w:r>
        <w:t xml:space="preserve"> </w:t>
      </w:r>
      <w:r w:rsidR="00C7361C" w:rsidRPr="00C7361C">
        <w:t>două</w:t>
      </w:r>
      <w:r>
        <w:t xml:space="preserve"> </w:t>
      </w:r>
      <w:r w:rsidR="00C7361C" w:rsidRPr="00C7361C">
        <w:t>ordine</w:t>
      </w:r>
      <w:r>
        <w:t xml:space="preserve"> </w:t>
      </w:r>
      <w:r w:rsidR="00C7361C" w:rsidRPr="00C7361C">
        <w:t>pot</w:t>
      </w:r>
      <w:r>
        <w:t xml:space="preserve"> </w:t>
      </w:r>
      <w:r w:rsidR="00C7361C" w:rsidRPr="00C7361C">
        <w:t>fi</w:t>
      </w:r>
      <w:r>
        <w:t xml:space="preserve"> </w:t>
      </w:r>
      <w:r w:rsidR="00C7361C" w:rsidRPr="00C7361C">
        <w:t>consultate</w:t>
      </w:r>
      <w:r>
        <w:t xml:space="preserve"> </w:t>
      </w:r>
      <w:r w:rsidR="00C7361C" w:rsidRPr="00C7361C">
        <w:rPr>
          <w:b/>
          <w:bCs/>
        </w:rPr>
        <w:t>AICI</w:t>
      </w:r>
      <w:r>
        <w:rPr>
          <w:b/>
          <w:bCs/>
        </w:rPr>
        <w:t xml:space="preserve"> </w:t>
      </w:r>
      <w:r w:rsidR="00C7361C" w:rsidRPr="00C7361C">
        <w:rPr>
          <w:b/>
          <w:bCs/>
        </w:rPr>
        <w:t>:</w:t>
      </w:r>
      <w:hyperlink r:id="rId26" w:history="1">
        <w:r w:rsidR="00C7361C" w:rsidRPr="00C7361C">
          <w:rPr>
            <w:rStyle w:val="Hyperlink"/>
            <w:szCs w:val="24"/>
          </w:rPr>
          <w:t>Ordine</w:t>
        </w:r>
        <w:r>
          <w:rPr>
            <w:rStyle w:val="Hyperlink"/>
            <w:szCs w:val="24"/>
          </w:rPr>
          <w:t xml:space="preserve"> </w:t>
        </w:r>
        <w:r w:rsidR="00C7361C" w:rsidRPr="00C7361C">
          <w:rPr>
            <w:rStyle w:val="Hyperlink"/>
            <w:szCs w:val="24"/>
          </w:rPr>
          <w:t>MEAT</w:t>
        </w:r>
        <w:r>
          <w:rPr>
            <w:rStyle w:val="Hyperlink"/>
            <w:szCs w:val="24"/>
          </w:rPr>
          <w:t xml:space="preserve"> </w:t>
        </w:r>
        <w:r w:rsidR="00C7361C" w:rsidRPr="00C7361C">
          <w:rPr>
            <w:rStyle w:val="Hyperlink"/>
            <w:szCs w:val="24"/>
          </w:rPr>
          <w:t>Monitorul</w:t>
        </w:r>
        <w:r>
          <w:rPr>
            <w:rStyle w:val="Hyperlink"/>
            <w:szCs w:val="24"/>
          </w:rPr>
          <w:t xml:space="preserve"> </w:t>
        </w:r>
        <w:r w:rsidR="00C7361C" w:rsidRPr="00C7361C">
          <w:rPr>
            <w:rStyle w:val="Hyperlink"/>
            <w:szCs w:val="24"/>
          </w:rPr>
          <w:t>Oficial</w:t>
        </w:r>
        <w:r>
          <w:rPr>
            <w:rStyle w:val="Hyperlink"/>
            <w:szCs w:val="24"/>
          </w:rPr>
          <w:t xml:space="preserve"> </w:t>
        </w:r>
        <w:r w:rsidR="00C7361C" w:rsidRPr="00C7361C">
          <w:rPr>
            <w:rStyle w:val="Hyperlink"/>
            <w:szCs w:val="24"/>
          </w:rPr>
          <w:t>al</w:t>
        </w:r>
        <w:r>
          <w:rPr>
            <w:rStyle w:val="Hyperlink"/>
            <w:szCs w:val="24"/>
          </w:rPr>
          <w:t xml:space="preserve"> </w:t>
        </w:r>
        <w:r w:rsidR="00C7361C" w:rsidRPr="00C7361C">
          <w:rPr>
            <w:rStyle w:val="Hyperlink"/>
            <w:szCs w:val="24"/>
          </w:rPr>
          <w:t>României</w:t>
        </w:r>
        <w:r>
          <w:rPr>
            <w:rStyle w:val="Hyperlink"/>
            <w:szCs w:val="24"/>
          </w:rPr>
          <w:t xml:space="preserve"> </w:t>
        </w:r>
        <w:r w:rsidR="00C7361C" w:rsidRPr="00C7361C">
          <w:rPr>
            <w:rStyle w:val="Hyperlink"/>
            <w:szCs w:val="24"/>
          </w:rPr>
          <w:t>nr.</w:t>
        </w:r>
        <w:r>
          <w:rPr>
            <w:rStyle w:val="Hyperlink"/>
            <w:szCs w:val="24"/>
          </w:rPr>
          <w:t xml:space="preserve"> </w:t>
        </w:r>
        <w:r w:rsidR="00C7361C" w:rsidRPr="00C7361C">
          <w:rPr>
            <w:rStyle w:val="Hyperlink"/>
            <w:szCs w:val="24"/>
          </w:rPr>
          <w:t>95</w:t>
        </w:r>
        <w:r>
          <w:rPr>
            <w:rStyle w:val="Hyperlink"/>
            <w:szCs w:val="24"/>
          </w:rPr>
          <w:t xml:space="preserve"> </w:t>
        </w:r>
        <w:r w:rsidR="00C7361C" w:rsidRPr="00C7361C">
          <w:rPr>
            <w:rStyle w:val="Hyperlink"/>
            <w:szCs w:val="24"/>
          </w:rPr>
          <w:t>din</w:t>
        </w:r>
        <w:r>
          <w:rPr>
            <w:rStyle w:val="Hyperlink"/>
            <w:szCs w:val="24"/>
          </w:rPr>
          <w:t xml:space="preserve"> </w:t>
        </w:r>
        <w:r w:rsidR="00C7361C" w:rsidRPr="00C7361C">
          <w:rPr>
            <w:rStyle w:val="Hyperlink"/>
            <w:szCs w:val="24"/>
          </w:rPr>
          <w:t>1</w:t>
        </w:r>
        <w:r>
          <w:rPr>
            <w:rStyle w:val="Hyperlink"/>
            <w:szCs w:val="24"/>
          </w:rPr>
          <w:t xml:space="preserve"> </w:t>
        </w:r>
        <w:r w:rsidR="00C7361C" w:rsidRPr="00C7361C">
          <w:rPr>
            <w:rStyle w:val="Hyperlink"/>
            <w:szCs w:val="24"/>
          </w:rPr>
          <w:t>februarie</w:t>
        </w:r>
        <w:r>
          <w:rPr>
            <w:rStyle w:val="Hyperlink"/>
            <w:szCs w:val="24"/>
          </w:rPr>
          <w:t xml:space="preserve"> </w:t>
        </w:r>
        <w:r w:rsidR="00C7361C" w:rsidRPr="00C7361C">
          <w:rPr>
            <w:rStyle w:val="Hyperlink"/>
            <w:szCs w:val="24"/>
          </w:rPr>
          <w:t>2024</w:t>
        </w:r>
      </w:hyperlink>
    </w:p>
    <w:p w14:paraId="731C82A8" w14:textId="5D459491" w:rsidR="00C7361C" w:rsidRPr="00F806EE" w:rsidRDefault="00C7361C" w:rsidP="00C7361C">
      <w:pPr>
        <w:pStyle w:val="Stilsursa"/>
      </w:pPr>
      <w:r>
        <w:t>Sursa:</w:t>
      </w:r>
      <w:r w:rsidR="00007AB3">
        <w:t xml:space="preserve"> </w:t>
      </w:r>
      <w:r>
        <w:t>MEAT</w:t>
      </w:r>
    </w:p>
    <w:p w14:paraId="60E05CEF" w14:textId="1A5A2E0B" w:rsidR="00F806EE" w:rsidRPr="00F806EE" w:rsidRDefault="00F806EE" w:rsidP="00F806EE">
      <w:pPr>
        <w:pStyle w:val="separatorarticole"/>
      </w:pPr>
      <w:r>
        <w:t>*</w:t>
      </w:r>
    </w:p>
    <w:p w14:paraId="7604C607" w14:textId="4FD3365A" w:rsidR="003F2B43" w:rsidRDefault="003F2B43" w:rsidP="003F2B43">
      <w:pPr>
        <w:pStyle w:val="TitluArticolinINFOUE"/>
      </w:pPr>
      <w:bookmarkStart w:id="138" w:name="_Toc158617921"/>
      <w:r w:rsidRPr="003F2B43">
        <w:t>Veste</w:t>
      </w:r>
      <w:r w:rsidR="00007AB3">
        <w:t xml:space="preserve"> </w:t>
      </w:r>
      <w:r w:rsidRPr="003F2B43">
        <w:t>bună</w:t>
      </w:r>
      <w:r w:rsidR="00007AB3">
        <w:t xml:space="preserve"> </w:t>
      </w:r>
      <w:r w:rsidRPr="003F2B43">
        <w:t>pentru</w:t>
      </w:r>
      <w:r w:rsidR="00007AB3">
        <w:t xml:space="preserve"> </w:t>
      </w:r>
      <w:r w:rsidRPr="003F2B43">
        <w:t>beneficiarii</w:t>
      </w:r>
      <w:r w:rsidR="00007AB3">
        <w:t xml:space="preserve"> </w:t>
      </w:r>
      <w:r w:rsidRPr="003F2B43">
        <w:t>programelor</w:t>
      </w:r>
      <w:r w:rsidR="00007AB3">
        <w:t xml:space="preserve"> </w:t>
      </w:r>
      <w:r w:rsidRPr="003F2B43">
        <w:t>Start-up</w:t>
      </w:r>
      <w:r w:rsidR="00007AB3">
        <w:t xml:space="preserve"> </w:t>
      </w:r>
      <w:r w:rsidRPr="003F2B43">
        <w:t>Nation</w:t>
      </w:r>
      <w:r w:rsidR="00007AB3">
        <w:t xml:space="preserve"> </w:t>
      </w:r>
      <w:r w:rsidRPr="003F2B43">
        <w:t>ediția</w:t>
      </w:r>
      <w:r w:rsidR="00007AB3">
        <w:t xml:space="preserve"> </w:t>
      </w:r>
      <w:r w:rsidRPr="003F2B43">
        <w:t>a</w:t>
      </w:r>
      <w:r w:rsidR="00007AB3">
        <w:t xml:space="preserve"> </w:t>
      </w:r>
      <w:r w:rsidRPr="003F2B43">
        <w:t>3-a</w:t>
      </w:r>
      <w:r w:rsidR="00007AB3">
        <w:t xml:space="preserve"> </w:t>
      </w:r>
      <w:r w:rsidRPr="003F2B43">
        <w:t>și</w:t>
      </w:r>
      <w:r w:rsidR="00007AB3">
        <w:t xml:space="preserve"> </w:t>
      </w:r>
      <w:r w:rsidRPr="003F2B43">
        <w:t>Femeia</w:t>
      </w:r>
      <w:r w:rsidR="00007AB3">
        <w:t xml:space="preserve"> </w:t>
      </w:r>
      <w:r w:rsidRPr="003F2B43">
        <w:t>Antreprenor</w:t>
      </w:r>
      <w:r w:rsidR="00007AB3">
        <w:t xml:space="preserve"> </w:t>
      </w:r>
      <w:r w:rsidRPr="003F2B43">
        <w:t>2022:</w:t>
      </w:r>
      <w:r w:rsidR="00007AB3">
        <w:t xml:space="preserve"> </w:t>
      </w:r>
      <w:r w:rsidRPr="003F2B43">
        <w:t>MEAT</w:t>
      </w:r>
      <w:r w:rsidR="00007AB3">
        <w:t xml:space="preserve"> </w:t>
      </w:r>
      <w:r w:rsidRPr="003F2B43">
        <w:t>prelungește</w:t>
      </w:r>
      <w:r w:rsidR="00007AB3">
        <w:t xml:space="preserve"> </w:t>
      </w:r>
      <w:r w:rsidRPr="003F2B43">
        <w:t>termenul</w:t>
      </w:r>
      <w:r w:rsidR="00007AB3">
        <w:t xml:space="preserve"> </w:t>
      </w:r>
      <w:r w:rsidRPr="003F2B43">
        <w:t>de</w:t>
      </w:r>
      <w:r w:rsidR="00007AB3">
        <w:t xml:space="preserve"> </w:t>
      </w:r>
      <w:r w:rsidRPr="003F2B43">
        <w:t>depunere</w:t>
      </w:r>
      <w:r w:rsidR="00007AB3">
        <w:t xml:space="preserve"> </w:t>
      </w:r>
      <w:r w:rsidRPr="003F2B43">
        <w:t>a</w:t>
      </w:r>
      <w:r w:rsidR="00007AB3">
        <w:t xml:space="preserve"> </w:t>
      </w:r>
      <w:r w:rsidRPr="003F2B43">
        <w:t>cererilor</w:t>
      </w:r>
      <w:r w:rsidR="00007AB3">
        <w:t xml:space="preserve"> </w:t>
      </w:r>
      <w:r w:rsidRPr="003F2B43">
        <w:t>de</w:t>
      </w:r>
      <w:r w:rsidR="00007AB3">
        <w:t xml:space="preserve"> </w:t>
      </w:r>
      <w:r w:rsidRPr="003F2B43">
        <w:t>rambursare!</w:t>
      </w:r>
      <w:bookmarkEnd w:id="138"/>
    </w:p>
    <w:p w14:paraId="2E22F358" w14:textId="6C416F70" w:rsidR="003F2B43" w:rsidRPr="003F2B43" w:rsidRDefault="003F2B43" w:rsidP="003F2B43">
      <w:r w:rsidRPr="003F2B43">
        <w:t>În</w:t>
      </w:r>
      <w:r w:rsidR="00007AB3">
        <w:t xml:space="preserve"> </w:t>
      </w:r>
      <w:r w:rsidRPr="003F2B43">
        <w:t>urma</w:t>
      </w:r>
      <w:r w:rsidR="00007AB3">
        <w:t xml:space="preserve"> </w:t>
      </w:r>
      <w:r w:rsidRPr="003F2B43">
        <w:t>numeroaselor</w:t>
      </w:r>
      <w:r w:rsidR="00007AB3">
        <w:t xml:space="preserve"> </w:t>
      </w:r>
      <w:r w:rsidRPr="003F2B43">
        <w:t>solicitări</w:t>
      </w:r>
      <w:r w:rsidR="00007AB3">
        <w:t xml:space="preserve"> </w:t>
      </w:r>
      <w:r w:rsidRPr="003F2B43">
        <w:t>ale</w:t>
      </w:r>
      <w:r w:rsidR="00007AB3">
        <w:t xml:space="preserve"> </w:t>
      </w:r>
      <w:r w:rsidRPr="003F2B43">
        <w:t>beneficiarilor</w:t>
      </w:r>
      <w:r w:rsidR="00007AB3">
        <w:t xml:space="preserve"> </w:t>
      </w:r>
      <w:r w:rsidRPr="003F2B43">
        <w:t>programelor</w:t>
      </w:r>
      <w:r w:rsidR="00007AB3">
        <w:t xml:space="preserve"> </w:t>
      </w:r>
      <w:r w:rsidRPr="003F2B43">
        <w:t>Start-up</w:t>
      </w:r>
      <w:r w:rsidR="00007AB3">
        <w:t xml:space="preserve"> </w:t>
      </w:r>
      <w:r w:rsidRPr="003F2B43">
        <w:t>Nation</w:t>
      </w:r>
      <w:r w:rsidR="00007AB3">
        <w:t xml:space="preserve"> </w:t>
      </w:r>
      <w:r w:rsidRPr="003F2B43">
        <w:t>ediția</w:t>
      </w:r>
      <w:r w:rsidR="00007AB3">
        <w:t xml:space="preserve"> </w:t>
      </w:r>
      <w:r w:rsidRPr="003F2B43">
        <w:t>a</w:t>
      </w:r>
      <w:r w:rsidR="00007AB3">
        <w:t xml:space="preserve"> </w:t>
      </w:r>
      <w:r w:rsidRPr="003F2B43">
        <w:t>3-a</w:t>
      </w:r>
      <w:r w:rsidR="00007AB3">
        <w:t xml:space="preserve"> </w:t>
      </w:r>
      <w:r w:rsidRPr="003F2B43">
        <w:t>și</w:t>
      </w:r>
      <w:r w:rsidR="00007AB3">
        <w:t xml:space="preserve"> </w:t>
      </w:r>
      <w:r w:rsidRPr="003F2B43">
        <w:t>Femeia</w:t>
      </w:r>
      <w:r w:rsidR="00007AB3">
        <w:t xml:space="preserve"> </w:t>
      </w:r>
      <w:r w:rsidRPr="003F2B43">
        <w:t>Antreprenor</w:t>
      </w:r>
      <w:r w:rsidR="00007AB3">
        <w:t xml:space="preserve"> </w:t>
      </w:r>
      <w:r w:rsidRPr="003F2B43">
        <w:t>2022,</w:t>
      </w:r>
      <w:r w:rsidR="00007AB3">
        <w:t xml:space="preserve"> </w:t>
      </w:r>
      <w:r w:rsidRPr="003F2B43">
        <w:t>Ministerul</w:t>
      </w:r>
      <w:r w:rsidR="00007AB3">
        <w:t xml:space="preserve"> </w:t>
      </w:r>
      <w:r w:rsidRPr="003F2B43">
        <w:t>Economiei,</w:t>
      </w:r>
      <w:r w:rsidR="00007AB3">
        <w:t xml:space="preserve"> </w:t>
      </w:r>
      <w:proofErr w:type="spellStart"/>
      <w:r w:rsidRPr="003F2B43">
        <w:t>Antreprenoriatului</w:t>
      </w:r>
      <w:proofErr w:type="spellEnd"/>
      <w:r w:rsidR="00007AB3">
        <w:t xml:space="preserve"> </w:t>
      </w:r>
      <w:r w:rsidRPr="003F2B43">
        <w:t>și</w:t>
      </w:r>
      <w:r w:rsidR="00007AB3">
        <w:t xml:space="preserve"> </w:t>
      </w:r>
      <w:r w:rsidRPr="003F2B43">
        <w:t>Turismului</w:t>
      </w:r>
      <w:r w:rsidR="00007AB3">
        <w:t xml:space="preserve"> </w:t>
      </w:r>
      <w:r w:rsidRPr="003F2B43">
        <w:t>(MEAT)</w:t>
      </w:r>
      <w:r w:rsidR="00007AB3">
        <w:t xml:space="preserve"> </w:t>
      </w:r>
      <w:r w:rsidRPr="003F2B43">
        <w:t>a</w:t>
      </w:r>
      <w:r w:rsidR="00007AB3">
        <w:t xml:space="preserve"> </w:t>
      </w:r>
      <w:r w:rsidRPr="003F2B43">
        <w:t>decis</w:t>
      </w:r>
      <w:r w:rsidR="00007AB3">
        <w:t xml:space="preserve"> </w:t>
      </w:r>
      <w:r w:rsidRPr="003F2B43">
        <w:t>prelungirea</w:t>
      </w:r>
      <w:r w:rsidR="00007AB3">
        <w:t xml:space="preserve"> </w:t>
      </w:r>
      <w:r w:rsidRPr="003F2B43">
        <w:t>termenului</w:t>
      </w:r>
      <w:r w:rsidR="00007AB3">
        <w:t xml:space="preserve"> </w:t>
      </w:r>
      <w:r w:rsidRPr="003F2B43">
        <w:t>de</w:t>
      </w:r>
      <w:r w:rsidR="00007AB3">
        <w:t xml:space="preserve"> </w:t>
      </w:r>
      <w:r w:rsidRPr="003F2B43">
        <w:t>efectuare</w:t>
      </w:r>
      <w:r w:rsidR="00007AB3">
        <w:t xml:space="preserve"> </w:t>
      </w:r>
      <w:r w:rsidRPr="003F2B43">
        <w:t>a</w:t>
      </w:r>
      <w:r w:rsidR="00007AB3">
        <w:t xml:space="preserve"> </w:t>
      </w:r>
      <w:r w:rsidRPr="003F2B43">
        <w:t>cheltuielilor</w:t>
      </w:r>
      <w:r w:rsidR="00007AB3">
        <w:t xml:space="preserve"> </w:t>
      </w:r>
      <w:r w:rsidRPr="003F2B43">
        <w:t>aprobate</w:t>
      </w:r>
      <w:r w:rsidR="00007AB3">
        <w:t xml:space="preserve"> </w:t>
      </w:r>
      <w:r w:rsidRPr="003F2B43">
        <w:t>și</w:t>
      </w:r>
      <w:r w:rsidR="00007AB3">
        <w:t xml:space="preserve"> </w:t>
      </w:r>
      <w:r w:rsidRPr="003F2B43">
        <w:t>de</w:t>
      </w:r>
      <w:r w:rsidR="00007AB3">
        <w:t xml:space="preserve"> </w:t>
      </w:r>
      <w:r w:rsidRPr="003F2B43">
        <w:t>depunere</w:t>
      </w:r>
      <w:r w:rsidR="00007AB3">
        <w:t xml:space="preserve"> </w:t>
      </w:r>
      <w:r w:rsidRPr="003F2B43">
        <w:t>a</w:t>
      </w:r>
      <w:r w:rsidR="00007AB3">
        <w:t xml:space="preserve"> </w:t>
      </w:r>
      <w:r w:rsidRPr="003F2B43">
        <w:t>cererii</w:t>
      </w:r>
      <w:r w:rsidR="00007AB3">
        <w:t xml:space="preserve"> </w:t>
      </w:r>
      <w:r w:rsidRPr="003F2B43">
        <w:t>de</w:t>
      </w:r>
      <w:r w:rsidR="00007AB3">
        <w:t xml:space="preserve"> </w:t>
      </w:r>
      <w:r w:rsidRPr="003F2B43">
        <w:t>rambursare</w:t>
      </w:r>
      <w:r w:rsidR="00007AB3">
        <w:t xml:space="preserve"> </w:t>
      </w:r>
      <w:r w:rsidRPr="003F2B43">
        <w:t>până</w:t>
      </w:r>
      <w:r w:rsidR="00007AB3">
        <w:t xml:space="preserve"> </w:t>
      </w:r>
      <w:r w:rsidRPr="003F2B43">
        <w:t>la</w:t>
      </w:r>
      <w:r w:rsidR="00007AB3">
        <w:t xml:space="preserve"> </w:t>
      </w:r>
      <w:r w:rsidRPr="003F2B43">
        <w:t>data</w:t>
      </w:r>
      <w:r w:rsidR="00007AB3">
        <w:t xml:space="preserve"> </w:t>
      </w:r>
      <w:r w:rsidRPr="003F2B43">
        <w:t>de</w:t>
      </w:r>
      <w:r w:rsidR="00007AB3">
        <w:t xml:space="preserve"> </w:t>
      </w:r>
      <w:r w:rsidRPr="003F2B43">
        <w:rPr>
          <w:b/>
          <w:bCs/>
        </w:rPr>
        <w:t>15.11.2024</w:t>
      </w:r>
      <w:r w:rsidRPr="003F2B43">
        <w:t>,</w:t>
      </w:r>
      <w:r w:rsidR="00007AB3">
        <w:t xml:space="preserve"> </w:t>
      </w:r>
      <w:r w:rsidRPr="003F2B43">
        <w:t>pentru</w:t>
      </w:r>
      <w:r w:rsidR="00007AB3">
        <w:t xml:space="preserve"> </w:t>
      </w:r>
      <w:r w:rsidRPr="003F2B43">
        <w:t>ambele</w:t>
      </w:r>
      <w:r w:rsidR="00007AB3">
        <w:t xml:space="preserve"> </w:t>
      </w:r>
      <w:r w:rsidRPr="003F2B43">
        <w:t>măsuri</w:t>
      </w:r>
      <w:r w:rsidR="00007AB3">
        <w:t xml:space="preserve"> </w:t>
      </w:r>
      <w:r w:rsidRPr="003F2B43">
        <w:t>de</w:t>
      </w:r>
      <w:r w:rsidR="00007AB3">
        <w:t xml:space="preserve"> </w:t>
      </w:r>
      <w:r w:rsidRPr="003F2B43">
        <w:t>sprijin.</w:t>
      </w:r>
    </w:p>
    <w:p w14:paraId="2184ACC4" w14:textId="6082D05B" w:rsidR="003F2B43" w:rsidRPr="003F2B43" w:rsidRDefault="003F2B43" w:rsidP="003F2B43">
      <w:r w:rsidRPr="003F2B43">
        <w:t>Ordinele</w:t>
      </w:r>
      <w:r w:rsidR="00007AB3">
        <w:t xml:space="preserve"> </w:t>
      </w:r>
      <w:r w:rsidRPr="003F2B43">
        <w:t>ministrului</w:t>
      </w:r>
      <w:r w:rsidR="00007AB3">
        <w:t xml:space="preserve"> </w:t>
      </w:r>
      <w:r w:rsidRPr="003F2B43">
        <w:t>economiei,</w:t>
      </w:r>
      <w:r w:rsidR="00007AB3">
        <w:t xml:space="preserve"> </w:t>
      </w:r>
      <w:proofErr w:type="spellStart"/>
      <w:r w:rsidRPr="003F2B43">
        <w:t>antreprenoriatului</w:t>
      </w:r>
      <w:proofErr w:type="spellEnd"/>
      <w:r w:rsidR="00007AB3">
        <w:t xml:space="preserve"> </w:t>
      </w:r>
      <w:r w:rsidRPr="003F2B43">
        <w:t>și</w:t>
      </w:r>
      <w:r w:rsidR="00007AB3">
        <w:t xml:space="preserve"> </w:t>
      </w:r>
      <w:r w:rsidRPr="003F2B43">
        <w:t>turismului</w:t>
      </w:r>
      <w:r w:rsidR="00007AB3">
        <w:t xml:space="preserve"> </w:t>
      </w:r>
      <w:r w:rsidRPr="003F2B43">
        <w:t>prin</w:t>
      </w:r>
      <w:r w:rsidR="00007AB3">
        <w:t xml:space="preserve"> </w:t>
      </w:r>
      <w:r w:rsidRPr="003F2B43">
        <w:t>care</w:t>
      </w:r>
      <w:r w:rsidR="00007AB3">
        <w:t xml:space="preserve"> </w:t>
      </w:r>
      <w:r w:rsidRPr="003F2B43">
        <w:t>au</w:t>
      </w:r>
      <w:r w:rsidR="00007AB3">
        <w:t xml:space="preserve"> </w:t>
      </w:r>
      <w:r w:rsidRPr="003F2B43">
        <w:t>fost</w:t>
      </w:r>
      <w:r w:rsidR="00007AB3">
        <w:t xml:space="preserve"> </w:t>
      </w:r>
      <w:r w:rsidRPr="003F2B43">
        <w:t>prelungite</w:t>
      </w:r>
      <w:r w:rsidR="00007AB3">
        <w:t xml:space="preserve"> </w:t>
      </w:r>
      <w:r w:rsidRPr="003F2B43">
        <w:t>termenele</w:t>
      </w:r>
      <w:r w:rsidR="00007AB3">
        <w:t xml:space="preserve"> </w:t>
      </w:r>
      <w:r w:rsidRPr="003F2B43">
        <w:t>de</w:t>
      </w:r>
      <w:r w:rsidR="00007AB3">
        <w:t xml:space="preserve"> </w:t>
      </w:r>
      <w:r w:rsidRPr="003F2B43">
        <w:t>depunere</w:t>
      </w:r>
      <w:r w:rsidR="00007AB3">
        <w:t xml:space="preserve"> </w:t>
      </w:r>
      <w:r w:rsidRPr="003F2B43">
        <w:t>a</w:t>
      </w:r>
      <w:r w:rsidR="00007AB3">
        <w:t xml:space="preserve"> </w:t>
      </w:r>
      <w:r w:rsidRPr="003F2B43">
        <w:t>documentației</w:t>
      </w:r>
      <w:r w:rsidR="00007AB3">
        <w:t xml:space="preserve"> </w:t>
      </w:r>
      <w:r w:rsidRPr="003F2B43">
        <w:t>de</w:t>
      </w:r>
      <w:r w:rsidR="00007AB3">
        <w:t xml:space="preserve"> </w:t>
      </w:r>
      <w:r w:rsidRPr="003F2B43">
        <w:t>decont</w:t>
      </w:r>
      <w:r w:rsidR="00007AB3">
        <w:t xml:space="preserve"> </w:t>
      </w:r>
      <w:r w:rsidRPr="003F2B43">
        <w:t>au</w:t>
      </w:r>
      <w:r w:rsidR="00007AB3">
        <w:t xml:space="preserve"> </w:t>
      </w:r>
      <w:r w:rsidRPr="003F2B43">
        <w:t>fost</w:t>
      </w:r>
      <w:r w:rsidR="00007AB3">
        <w:t xml:space="preserve"> </w:t>
      </w:r>
      <w:r w:rsidRPr="003F2B43">
        <w:t>publicate</w:t>
      </w:r>
      <w:r w:rsidR="00007AB3">
        <w:t xml:space="preserve"> </w:t>
      </w:r>
      <w:r w:rsidRPr="003F2B43">
        <w:t>în</w:t>
      </w:r>
      <w:r w:rsidR="00007AB3">
        <w:t xml:space="preserve"> </w:t>
      </w:r>
      <w:r w:rsidRPr="003F2B43">
        <w:t>Monitorul</w:t>
      </w:r>
      <w:r w:rsidR="00007AB3">
        <w:t xml:space="preserve"> </w:t>
      </w:r>
      <w:r w:rsidRPr="003F2B43">
        <w:t>Oficial</w:t>
      </w:r>
      <w:r w:rsidR="00007AB3">
        <w:t xml:space="preserve"> </w:t>
      </w:r>
      <w:r w:rsidRPr="003F2B43">
        <w:t>al</w:t>
      </w:r>
      <w:r w:rsidR="00007AB3">
        <w:t xml:space="preserve"> </w:t>
      </w:r>
      <w:r w:rsidRPr="003F2B43">
        <w:t>României</w:t>
      </w:r>
      <w:r w:rsidR="00007AB3">
        <w:t xml:space="preserve"> </w:t>
      </w:r>
      <w:r w:rsidRPr="003F2B43">
        <w:t>nr.</w:t>
      </w:r>
      <w:r w:rsidR="00007AB3">
        <w:t xml:space="preserve"> </w:t>
      </w:r>
      <w:r w:rsidRPr="003F2B43">
        <w:t>95</w:t>
      </w:r>
      <w:r w:rsidR="00007AB3">
        <w:t xml:space="preserve"> </w:t>
      </w:r>
      <w:r w:rsidRPr="003F2B43">
        <w:t>din</w:t>
      </w:r>
      <w:r w:rsidR="00007AB3">
        <w:t xml:space="preserve"> </w:t>
      </w:r>
      <w:r w:rsidRPr="003F2B43">
        <w:t>1</w:t>
      </w:r>
      <w:r w:rsidR="00007AB3">
        <w:t xml:space="preserve"> </w:t>
      </w:r>
      <w:r w:rsidRPr="003F2B43">
        <w:t>februarie</w:t>
      </w:r>
      <w:r w:rsidR="00007AB3">
        <w:t xml:space="preserve"> </w:t>
      </w:r>
      <w:r w:rsidRPr="003F2B43">
        <w:t>2024,</w:t>
      </w:r>
      <w:r w:rsidR="00007AB3">
        <w:t xml:space="preserve"> </w:t>
      </w:r>
      <w:r w:rsidRPr="003F2B43">
        <w:t>anexat</w:t>
      </w:r>
      <w:r w:rsidR="00007AB3">
        <w:t xml:space="preserve"> </w:t>
      </w:r>
      <w:r w:rsidRPr="003F2B43">
        <w:t>AICI:</w:t>
      </w:r>
      <w:r w:rsidR="00007AB3">
        <w:t xml:space="preserve"> </w:t>
      </w:r>
      <w:hyperlink r:id="rId27" w:history="1">
        <w:r w:rsidRPr="003F2B43">
          <w:rPr>
            <w:rStyle w:val="Hyperlink"/>
            <w:szCs w:val="24"/>
          </w:rPr>
          <w:t>Ordin.SUN.2024</w:t>
        </w:r>
        <w:r w:rsidR="00007AB3">
          <w:rPr>
            <w:rStyle w:val="Hyperlink"/>
            <w:szCs w:val="24"/>
          </w:rPr>
          <w:t xml:space="preserve"> </w:t>
        </w:r>
        <w:r w:rsidRPr="003F2B43">
          <w:rPr>
            <w:rStyle w:val="Hyperlink"/>
            <w:szCs w:val="24"/>
          </w:rPr>
          <w:t>;</w:t>
        </w:r>
      </w:hyperlink>
      <w:r w:rsidR="00007AB3">
        <w:t xml:space="preserve"> </w:t>
      </w:r>
      <w:hyperlink r:id="rId28" w:history="1">
        <w:r w:rsidRPr="003F2B43">
          <w:rPr>
            <w:rStyle w:val="Hyperlink"/>
            <w:szCs w:val="24"/>
          </w:rPr>
          <w:t>Ordin.FA.2024</w:t>
        </w:r>
      </w:hyperlink>
      <w:r w:rsidRPr="003F2B43">
        <w:rPr>
          <w:b/>
          <w:bCs/>
        </w:rPr>
        <w:t>.</w:t>
      </w:r>
    </w:p>
    <w:p w14:paraId="52EBBC3B" w14:textId="667ECD9C" w:rsidR="003F2B43" w:rsidRPr="003F2B43" w:rsidRDefault="003F2B43" w:rsidP="003F2B43">
      <w:r w:rsidRPr="003F2B43">
        <w:t>Astfel,</w:t>
      </w:r>
      <w:r w:rsidR="00007AB3">
        <w:t xml:space="preserve"> </w:t>
      </w:r>
      <w:r w:rsidRPr="003F2B43">
        <w:t>beneficiarii</w:t>
      </w:r>
      <w:r w:rsidR="00007AB3">
        <w:t xml:space="preserve"> </w:t>
      </w:r>
      <w:r w:rsidRPr="003F2B43">
        <w:t>care</w:t>
      </w:r>
      <w:r w:rsidR="00007AB3">
        <w:t xml:space="preserve"> </w:t>
      </w:r>
      <w:r w:rsidRPr="003F2B43">
        <w:t>doresc</w:t>
      </w:r>
      <w:r w:rsidR="00007AB3">
        <w:t xml:space="preserve"> </w:t>
      </w:r>
      <w:r w:rsidRPr="003F2B43">
        <w:t>prelungirea</w:t>
      </w:r>
      <w:r w:rsidR="00007AB3">
        <w:t xml:space="preserve"> </w:t>
      </w:r>
      <w:r w:rsidRPr="003F2B43">
        <w:t>termenului</w:t>
      </w:r>
      <w:r w:rsidR="00007AB3">
        <w:t xml:space="preserve"> </w:t>
      </w:r>
      <w:r w:rsidRPr="003F2B43">
        <w:t>de</w:t>
      </w:r>
      <w:r w:rsidR="00007AB3">
        <w:t xml:space="preserve"> </w:t>
      </w:r>
      <w:r w:rsidRPr="003F2B43">
        <w:t>depunere</w:t>
      </w:r>
      <w:r w:rsidR="00007AB3">
        <w:t xml:space="preserve"> </w:t>
      </w:r>
      <w:r w:rsidRPr="003F2B43">
        <w:t>a</w:t>
      </w:r>
      <w:r w:rsidR="00007AB3">
        <w:t xml:space="preserve"> </w:t>
      </w:r>
      <w:r w:rsidRPr="003F2B43">
        <w:t>cererii</w:t>
      </w:r>
      <w:r w:rsidR="00007AB3">
        <w:t xml:space="preserve"> </w:t>
      </w:r>
      <w:r w:rsidRPr="003F2B43">
        <w:t>de</w:t>
      </w:r>
      <w:r w:rsidR="00007AB3">
        <w:t xml:space="preserve"> </w:t>
      </w:r>
      <w:r w:rsidRPr="003F2B43">
        <w:t>rambursare</w:t>
      </w:r>
      <w:r w:rsidR="00007AB3">
        <w:t xml:space="preserve"> </w:t>
      </w:r>
      <w:r w:rsidRPr="003F2B43">
        <w:t>sunt</w:t>
      </w:r>
      <w:r w:rsidR="00007AB3">
        <w:t xml:space="preserve"> </w:t>
      </w:r>
      <w:r w:rsidRPr="003F2B43">
        <w:t>rugați</w:t>
      </w:r>
      <w:r w:rsidR="00007AB3">
        <w:t xml:space="preserve"> </w:t>
      </w:r>
      <w:r w:rsidRPr="003F2B43">
        <w:t>să</w:t>
      </w:r>
      <w:r w:rsidR="00007AB3">
        <w:t xml:space="preserve"> </w:t>
      </w:r>
      <w:r w:rsidRPr="003F2B43">
        <w:t>apeleze</w:t>
      </w:r>
      <w:r w:rsidR="00007AB3">
        <w:t xml:space="preserve"> </w:t>
      </w:r>
      <w:r w:rsidRPr="003F2B43">
        <w:t>serviciul</w:t>
      </w:r>
      <w:r w:rsidR="00007AB3">
        <w:t xml:space="preserve"> </w:t>
      </w:r>
      <w:r w:rsidRPr="003F2B43">
        <w:t>de</w:t>
      </w:r>
      <w:r w:rsidR="00007AB3">
        <w:t xml:space="preserve"> </w:t>
      </w:r>
      <w:proofErr w:type="spellStart"/>
      <w:r w:rsidRPr="003F2B43">
        <w:t>call-center</w:t>
      </w:r>
      <w:proofErr w:type="spellEnd"/>
      <w:r w:rsidR="00007AB3">
        <w:t xml:space="preserve"> </w:t>
      </w:r>
      <w:r w:rsidRPr="003F2B43">
        <w:t>pus</w:t>
      </w:r>
      <w:r w:rsidR="00007AB3">
        <w:t xml:space="preserve"> </w:t>
      </w:r>
      <w:r w:rsidRPr="003F2B43">
        <w:t>la</w:t>
      </w:r>
      <w:r w:rsidR="00007AB3">
        <w:t xml:space="preserve"> </w:t>
      </w:r>
      <w:r w:rsidRPr="003F2B43">
        <w:t>dispoziția</w:t>
      </w:r>
      <w:r w:rsidR="00007AB3">
        <w:t xml:space="preserve"> </w:t>
      </w:r>
      <w:proofErr w:type="spellStart"/>
      <w:r w:rsidRPr="003F2B43">
        <w:t>aplicanților</w:t>
      </w:r>
      <w:proofErr w:type="spellEnd"/>
      <w:r w:rsidR="00007AB3">
        <w:t xml:space="preserve"> </w:t>
      </w:r>
      <w:r w:rsidRPr="003F2B43">
        <w:rPr>
          <w:b/>
          <w:bCs/>
        </w:rPr>
        <w:t>021</w:t>
      </w:r>
      <w:r w:rsidR="00007AB3">
        <w:rPr>
          <w:b/>
          <w:bCs/>
        </w:rPr>
        <w:t xml:space="preserve"> </w:t>
      </w:r>
      <w:r w:rsidRPr="003F2B43">
        <w:rPr>
          <w:b/>
          <w:bCs/>
        </w:rPr>
        <w:t>9059</w:t>
      </w:r>
      <w:r w:rsidR="00007AB3">
        <w:t xml:space="preserve"> </w:t>
      </w:r>
      <w:r w:rsidRPr="003F2B43">
        <w:t>și</w:t>
      </w:r>
      <w:r w:rsidR="00007AB3">
        <w:t xml:space="preserve"> </w:t>
      </w:r>
      <w:r w:rsidRPr="003F2B43">
        <w:t>să</w:t>
      </w:r>
      <w:r w:rsidR="00007AB3">
        <w:t xml:space="preserve"> </w:t>
      </w:r>
      <w:r w:rsidRPr="003F2B43">
        <w:t>urmeze</w:t>
      </w:r>
      <w:r w:rsidR="00007AB3">
        <w:t xml:space="preserve"> </w:t>
      </w:r>
      <w:r w:rsidRPr="003F2B43">
        <w:t>instrucțiunile</w:t>
      </w:r>
      <w:r w:rsidR="00007AB3">
        <w:t xml:space="preserve"> </w:t>
      </w:r>
      <w:r w:rsidRPr="003F2B43">
        <w:t>primite.</w:t>
      </w:r>
    </w:p>
    <w:p w14:paraId="162F14EE" w14:textId="6B346705" w:rsidR="003F2B43" w:rsidRPr="003F2B43" w:rsidRDefault="003F2B43" w:rsidP="003F2B43">
      <w:r w:rsidRPr="003F2B43">
        <w:t>Toată</w:t>
      </w:r>
      <w:r w:rsidR="00007AB3">
        <w:t xml:space="preserve"> </w:t>
      </w:r>
      <w:r w:rsidRPr="003F2B43">
        <w:t>corespondența</w:t>
      </w:r>
      <w:r w:rsidR="00007AB3">
        <w:t xml:space="preserve"> </w:t>
      </w:r>
      <w:r w:rsidRPr="003F2B43">
        <w:t>și</w:t>
      </w:r>
      <w:r w:rsidR="00007AB3">
        <w:t xml:space="preserve"> </w:t>
      </w:r>
      <w:r w:rsidRPr="003F2B43">
        <w:t>semnarea</w:t>
      </w:r>
      <w:r w:rsidR="00007AB3">
        <w:t xml:space="preserve"> </w:t>
      </w:r>
      <w:r w:rsidRPr="003F2B43">
        <w:t>actului</w:t>
      </w:r>
      <w:r w:rsidR="00007AB3">
        <w:t xml:space="preserve"> </w:t>
      </w:r>
      <w:r w:rsidRPr="003F2B43">
        <w:t>adițional</w:t>
      </w:r>
      <w:r w:rsidR="00007AB3">
        <w:t xml:space="preserve"> </w:t>
      </w:r>
      <w:r w:rsidRPr="003F2B43">
        <w:t>se</w:t>
      </w:r>
      <w:r w:rsidR="00007AB3">
        <w:t xml:space="preserve"> </w:t>
      </w:r>
      <w:r w:rsidRPr="003F2B43">
        <w:t>vor</w:t>
      </w:r>
      <w:r w:rsidR="00007AB3">
        <w:t xml:space="preserve"> </w:t>
      </w:r>
      <w:proofErr w:type="spellStart"/>
      <w:r w:rsidRPr="003F2B43">
        <w:t>desfățura</w:t>
      </w:r>
      <w:proofErr w:type="spellEnd"/>
      <w:r w:rsidR="00007AB3">
        <w:t xml:space="preserve"> </w:t>
      </w:r>
      <w:r w:rsidRPr="003F2B43">
        <w:t>prin</w:t>
      </w:r>
      <w:r w:rsidR="00007AB3">
        <w:t xml:space="preserve">  </w:t>
      </w:r>
      <w:r w:rsidRPr="003F2B43">
        <w:t>intermediul</w:t>
      </w:r>
      <w:r w:rsidR="00007AB3">
        <w:t xml:space="preserve"> </w:t>
      </w:r>
      <w:r w:rsidRPr="003F2B43">
        <w:t>modulului</w:t>
      </w:r>
      <w:r w:rsidR="00007AB3">
        <w:t xml:space="preserve">  </w:t>
      </w:r>
      <w:r w:rsidRPr="003F2B43">
        <w:rPr>
          <w:b/>
          <w:bCs/>
        </w:rPr>
        <w:t>Comunicare</w:t>
      </w:r>
      <w:r w:rsidR="00007AB3">
        <w:rPr>
          <w:b/>
          <w:bCs/>
        </w:rPr>
        <w:t xml:space="preserve"> </w:t>
      </w:r>
      <w:r w:rsidRPr="003F2B43">
        <w:rPr>
          <w:b/>
          <w:bCs/>
        </w:rPr>
        <w:t>din</w:t>
      </w:r>
      <w:r w:rsidR="00007AB3">
        <w:rPr>
          <w:b/>
          <w:bCs/>
        </w:rPr>
        <w:t xml:space="preserve"> </w:t>
      </w:r>
      <w:r w:rsidRPr="003F2B43">
        <w:rPr>
          <w:b/>
          <w:bCs/>
        </w:rPr>
        <w:t>aplicația</w:t>
      </w:r>
      <w:r w:rsidR="00007AB3">
        <w:rPr>
          <w:b/>
          <w:bCs/>
        </w:rPr>
        <w:t xml:space="preserve"> </w:t>
      </w:r>
      <w:r w:rsidRPr="003F2B43">
        <w:rPr>
          <w:b/>
          <w:bCs/>
        </w:rPr>
        <w:t>electronică</w:t>
      </w:r>
      <w:r w:rsidR="00007AB3">
        <w:rPr>
          <w:b/>
          <w:bCs/>
        </w:rPr>
        <w:t xml:space="preserve"> </w:t>
      </w:r>
      <w:r w:rsidRPr="003F2B43">
        <w:rPr>
          <w:b/>
          <w:bCs/>
        </w:rPr>
        <w:t>www.granturi.imm.gov.ro.</w:t>
      </w:r>
    </w:p>
    <w:p w14:paraId="40F8151F" w14:textId="44499E40" w:rsidR="003F2B43" w:rsidRPr="003F2B43" w:rsidRDefault="003F2B43" w:rsidP="003F2B43">
      <w:r w:rsidRPr="003F2B43">
        <w:t>Pentru</w:t>
      </w:r>
      <w:r w:rsidR="00007AB3">
        <w:t xml:space="preserve"> </w:t>
      </w:r>
      <w:r w:rsidRPr="003F2B43">
        <w:t>orice</w:t>
      </w:r>
      <w:r w:rsidR="00007AB3">
        <w:t xml:space="preserve"> </w:t>
      </w:r>
      <w:r w:rsidRPr="003F2B43">
        <w:t>ce</w:t>
      </w:r>
      <w:r w:rsidR="00007AB3">
        <w:t xml:space="preserve"> </w:t>
      </w:r>
      <w:r w:rsidRPr="003F2B43">
        <w:t>nelămurire</w:t>
      </w:r>
      <w:r w:rsidR="00007AB3">
        <w:t xml:space="preserve"> </w:t>
      </w:r>
      <w:r w:rsidRPr="003F2B43">
        <w:t>sau</w:t>
      </w:r>
      <w:r w:rsidR="00007AB3">
        <w:t xml:space="preserve"> </w:t>
      </w:r>
      <w:r w:rsidRPr="003F2B43">
        <w:t>dificultate</w:t>
      </w:r>
      <w:r w:rsidR="00007AB3">
        <w:t xml:space="preserve"> </w:t>
      </w:r>
      <w:r w:rsidRPr="003F2B43">
        <w:t>întâmpinată,</w:t>
      </w:r>
      <w:r w:rsidR="00007AB3">
        <w:t xml:space="preserve"> </w:t>
      </w:r>
      <w:r w:rsidRPr="003F2B43">
        <w:t>puteți</w:t>
      </w:r>
      <w:r w:rsidR="00007AB3">
        <w:t xml:space="preserve"> </w:t>
      </w:r>
      <w:r w:rsidRPr="003F2B43">
        <w:t>apela</w:t>
      </w:r>
      <w:r w:rsidR="00007AB3">
        <w:t xml:space="preserve"> </w:t>
      </w:r>
      <w:r w:rsidRPr="003F2B43">
        <w:t>numărul</w:t>
      </w:r>
      <w:r w:rsidR="00007AB3">
        <w:t xml:space="preserve"> </w:t>
      </w:r>
      <w:r w:rsidRPr="003F2B43">
        <w:t>de</w:t>
      </w:r>
      <w:r w:rsidR="00007AB3">
        <w:t xml:space="preserve"> </w:t>
      </w:r>
      <w:proofErr w:type="spellStart"/>
      <w:r w:rsidRPr="003F2B43">
        <w:t>call-center</w:t>
      </w:r>
      <w:proofErr w:type="spellEnd"/>
      <w:r w:rsidRPr="003F2B43">
        <w:t>:</w:t>
      </w:r>
      <w:r w:rsidR="00007AB3">
        <w:t xml:space="preserve"> </w:t>
      </w:r>
      <w:r w:rsidRPr="003F2B43">
        <w:rPr>
          <w:b/>
          <w:bCs/>
        </w:rPr>
        <w:t>021</w:t>
      </w:r>
      <w:r w:rsidR="00007AB3">
        <w:rPr>
          <w:b/>
          <w:bCs/>
        </w:rPr>
        <w:t xml:space="preserve"> </w:t>
      </w:r>
      <w:r w:rsidRPr="003F2B43">
        <w:rPr>
          <w:b/>
          <w:bCs/>
        </w:rPr>
        <w:t>9059.</w:t>
      </w:r>
    </w:p>
    <w:p w14:paraId="2EF7E04D" w14:textId="1E53F758" w:rsidR="00E47672" w:rsidRPr="00E47672" w:rsidRDefault="00E47672" w:rsidP="00E47672">
      <w:pPr>
        <w:pStyle w:val="Stilsursa"/>
      </w:pPr>
      <w:r>
        <w:t>Sursa:</w:t>
      </w:r>
      <w:r w:rsidR="00007AB3">
        <w:t xml:space="preserve"> </w:t>
      </w:r>
      <w:r w:rsidR="003F2B43">
        <w:t>MEAT</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628D80ED"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39" w:name="_Toc158617922"/>
      <w:r w:rsidRPr="002D208A">
        <w:rPr>
          <w:rFonts w:cs="Arial"/>
          <w:b/>
          <w:bCs/>
          <w:smallCaps/>
          <w:color w:val="385623" w:themeColor="accent6" w:themeShade="80"/>
          <w:sz w:val="20"/>
          <w:szCs w:val="20"/>
        </w:rPr>
        <w:lastRenderedPageBreak/>
        <w:t>Consultări</w:t>
      </w:r>
      <w:r w:rsidR="00007AB3">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39"/>
    </w:p>
    <w:p w14:paraId="4A514904" w14:textId="77777777" w:rsidR="001352AD" w:rsidRPr="001352AD" w:rsidRDefault="001352AD" w:rsidP="001352AD">
      <w:pPr>
        <w:pStyle w:val="TitluArticolinINFOUE"/>
      </w:pPr>
      <w:bookmarkStart w:id="140" w:name="_Toc158617923"/>
      <w:r w:rsidRPr="001352AD">
        <w:t xml:space="preserve">Schema „Ajutor de </w:t>
      </w:r>
      <w:proofErr w:type="spellStart"/>
      <w:r w:rsidRPr="001352AD">
        <w:t>minimis</w:t>
      </w:r>
      <w:proofErr w:type="spellEnd"/>
      <w:r w:rsidRPr="001352AD">
        <w:t xml:space="preserve"> pentru aplicarea programului de susținere a producției de cartof de consum”, publicată în transparență decizională</w:t>
      </w:r>
      <w:bookmarkEnd w:id="140"/>
    </w:p>
    <w:p w14:paraId="4D8C13E7" w14:textId="69D50ED2" w:rsidR="001352AD" w:rsidRPr="001352AD" w:rsidRDefault="001352AD" w:rsidP="001352AD">
      <w:r w:rsidRPr="001352AD">
        <w:rPr>
          <w:noProof/>
          <w:lang w:eastAsia="ro-RO"/>
        </w:rPr>
        <w:drawing>
          <wp:anchor distT="0" distB="0" distL="114300" distR="114300" simplePos="0" relativeHeight="252103680" behindDoc="0" locked="0" layoutInCell="1" allowOverlap="1" wp14:anchorId="349EC751" wp14:editId="7D37D93C">
            <wp:simplePos x="0" y="0"/>
            <wp:positionH relativeFrom="column">
              <wp:posOffset>-2998</wp:posOffset>
            </wp:positionH>
            <wp:positionV relativeFrom="paragraph">
              <wp:posOffset>79493</wp:posOffset>
            </wp:positionV>
            <wp:extent cx="1800000" cy="1199372"/>
            <wp:effectExtent l="0" t="0" r="0" b="1270"/>
            <wp:wrapSquare wrapText="bothSides"/>
            <wp:docPr id="271889379" name="Imagine 28" descr="Schema „Ajutor de minimis pentru aplicarea programului de susținere a  producției de cartof de consum”, publicată în transparență decizională">
              <a:hlinkClick xmlns:a="http://schemas.openxmlformats.org/drawingml/2006/main" r:id="rId29"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hema „Ajutor de minimis pentru aplicarea programului de susținere a  producției de cartof de consum”, publicată în transparență decizională">
                      <a:hlinkClick r:id="rId29" tooltip="&quot;Apasă pentru previzualizare imagine&quot;"/>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00000" cy="1199372"/>
                    </a:xfrm>
                    <a:prstGeom prst="rect">
                      <a:avLst/>
                    </a:prstGeom>
                    <a:noFill/>
                    <a:ln>
                      <a:noFill/>
                    </a:ln>
                  </pic:spPr>
                </pic:pic>
              </a:graphicData>
            </a:graphic>
          </wp:anchor>
        </w:drawing>
      </w:r>
      <w:r w:rsidRPr="001352AD">
        <w:t xml:space="preserve">MADR a postat în transparență decizională un proiect pentru aprobarea schemei „Ajutor de </w:t>
      </w:r>
      <w:proofErr w:type="spellStart"/>
      <w:r w:rsidRPr="001352AD">
        <w:t>minimis</w:t>
      </w:r>
      <w:proofErr w:type="spellEnd"/>
      <w:r w:rsidRPr="001352AD">
        <w:t xml:space="preserve"> pentru aplicarea programului de susținere a producției  de cartof de consum” în anul 2024. Proiectul de act normativ vizează acordarea unui ajutor de </w:t>
      </w:r>
      <w:proofErr w:type="spellStart"/>
      <w:r w:rsidRPr="001352AD">
        <w:t>minimis</w:t>
      </w:r>
      <w:proofErr w:type="spellEnd"/>
      <w:r w:rsidRPr="001352AD">
        <w:t xml:space="preserve"> pentru susținerea producției de cartof de consum, pentru anul 2024, în cadrul Programului de susținere a producției de cartof de consum.  </w:t>
      </w:r>
    </w:p>
    <w:p w14:paraId="11E46906" w14:textId="77777777" w:rsidR="001352AD" w:rsidRPr="001352AD" w:rsidRDefault="001352AD" w:rsidP="001352AD">
      <w:r w:rsidRPr="001352AD">
        <w:t>Suma totală alocată este în valoare de </w:t>
      </w:r>
      <w:r w:rsidRPr="001352AD">
        <w:rPr>
          <w:b/>
          <w:bCs/>
        </w:rPr>
        <w:t>11.483.880 lei</w:t>
      </w:r>
      <w:r w:rsidRPr="001352AD">
        <w:t> reprezentând echivalentul a maximum </w:t>
      </w:r>
      <w:r w:rsidRPr="001352AD">
        <w:rPr>
          <w:b/>
          <w:bCs/>
        </w:rPr>
        <w:t>2.309.010 euro</w:t>
      </w:r>
      <w:r w:rsidRPr="001352AD">
        <w:t xml:space="preserve">, iar cuantumul maxim  al  ajutorului de </w:t>
      </w:r>
      <w:proofErr w:type="spellStart"/>
      <w:r w:rsidRPr="001352AD">
        <w:t>minimis</w:t>
      </w:r>
      <w:proofErr w:type="spellEnd"/>
      <w:r w:rsidRPr="001352AD">
        <w:t> </w:t>
      </w:r>
      <w:r w:rsidRPr="001352AD">
        <w:rPr>
          <w:b/>
          <w:bCs/>
        </w:rPr>
        <w:t>200  euro/ha</w:t>
      </w:r>
      <w:r w:rsidRPr="001352AD">
        <w:t> se acordă proporțional cu suprafața efectiv cultivată. Pentru a obține sprijinul financiar, beneficiarii trebuie să utilizeze o suprafață cultivată cu cartof de consum de minimum 0,3 ha inclusiv și să obțină o producție de minimum </w:t>
      </w:r>
      <w:r w:rsidRPr="001352AD">
        <w:rPr>
          <w:b/>
          <w:bCs/>
        </w:rPr>
        <w:t>15 tone/ha</w:t>
      </w:r>
      <w:r w:rsidRPr="001352AD">
        <w:t>, din care să comercializeze cel puțin </w:t>
      </w:r>
      <w:r w:rsidRPr="001352AD">
        <w:rPr>
          <w:b/>
          <w:bCs/>
        </w:rPr>
        <w:t>6 tone/ha până cel târziu la data de 18 noiembrie</w:t>
      </w:r>
      <w:r w:rsidRPr="001352AD">
        <w:t> inclusiv a anului de cerere.</w:t>
      </w:r>
    </w:p>
    <w:p w14:paraId="029DD86F" w14:textId="77777777" w:rsidR="001352AD" w:rsidRPr="001352AD" w:rsidRDefault="001352AD" w:rsidP="001352AD">
      <w:r w:rsidRPr="001352AD">
        <w:rPr>
          <w:b/>
          <w:bCs/>
        </w:rPr>
        <w:t>Beneficiarii </w:t>
      </w:r>
      <w:r w:rsidRPr="001352AD">
        <w:t xml:space="preserve">pot fi din următoarele categorii: producători agricoli persoane fizice, producători agricoli persoane fizice autorizate, întreprinderi individuale și întreprinderi familiale, producători agricoli </w:t>
      </w:r>
      <w:proofErr w:type="spellStart"/>
      <w:r w:rsidRPr="001352AD">
        <w:t>societăţi</w:t>
      </w:r>
      <w:proofErr w:type="spellEnd"/>
      <w:r w:rsidRPr="001352AD">
        <w:t xml:space="preserve"> agricole și producători agricoli persoane juridice.</w:t>
      </w:r>
    </w:p>
    <w:p w14:paraId="7C84D836" w14:textId="77777777" w:rsidR="001352AD" w:rsidRPr="001352AD" w:rsidRDefault="001352AD" w:rsidP="001352AD">
      <w:r w:rsidRPr="001352AD">
        <w:rPr>
          <w:b/>
          <w:bCs/>
        </w:rPr>
        <w:t>Cererile de înscriere</w:t>
      </w:r>
      <w:r w:rsidRPr="001352AD">
        <w:t> în program trebuie depuse începând cu data intrării în vigoare a actului normativ și până la cel târziu data de 20 mai a anului de cerere inclusiv.</w:t>
      </w:r>
    </w:p>
    <w:p w14:paraId="0F67912D" w14:textId="77777777" w:rsidR="001352AD" w:rsidRPr="001352AD" w:rsidRDefault="001352AD" w:rsidP="001352AD">
      <w:r w:rsidRPr="001352AD">
        <w:rPr>
          <w:b/>
          <w:bCs/>
        </w:rPr>
        <w:t>Valorificarea producției</w:t>
      </w:r>
      <w:r w:rsidRPr="001352AD">
        <w:t> se face până cel târziu la data de </w:t>
      </w:r>
      <w:r w:rsidRPr="001352AD">
        <w:rPr>
          <w:b/>
          <w:bCs/>
        </w:rPr>
        <w:t>18 noiembrie inclusiv a anului de cerere</w:t>
      </w:r>
      <w:r w:rsidRPr="001352AD">
        <w:t>.</w:t>
      </w:r>
    </w:p>
    <w:p w14:paraId="133911A4" w14:textId="77777777" w:rsidR="001352AD" w:rsidRPr="001352AD" w:rsidRDefault="001352AD" w:rsidP="001352AD">
      <w:r w:rsidRPr="001352AD">
        <w:t>Pentru înscrierea în Program se vor depune următoarele documente justificative: copia rapoartelor fiscale de închidere zilnică /bonul fiscal/factura/fila/filele din carnetul de comercializare până la data de </w:t>
      </w:r>
      <w:r w:rsidRPr="001352AD">
        <w:rPr>
          <w:b/>
          <w:bCs/>
        </w:rPr>
        <w:t>20 noiembrie inclusiv a anului de cerere</w:t>
      </w:r>
      <w:r w:rsidRPr="001352AD">
        <w:t>.</w:t>
      </w:r>
    </w:p>
    <w:p w14:paraId="0F666D17" w14:textId="77777777" w:rsidR="001352AD" w:rsidRPr="001352AD" w:rsidRDefault="001352AD" w:rsidP="001352AD">
      <w:r w:rsidRPr="001352AD">
        <w:t xml:space="preserve">Verificările în teren se realizează de către DAJ și APIA, cu cel </w:t>
      </w:r>
      <w:proofErr w:type="spellStart"/>
      <w:r w:rsidRPr="001352AD">
        <w:t>puţin</w:t>
      </w:r>
      <w:proofErr w:type="spellEnd"/>
      <w:r w:rsidRPr="001352AD">
        <w:t xml:space="preserve"> 10 zile înainte de recoltare, în baza notificărilor solicitanților ajutorului de </w:t>
      </w:r>
      <w:proofErr w:type="spellStart"/>
      <w:r w:rsidRPr="001352AD">
        <w:t>minimis</w:t>
      </w:r>
      <w:proofErr w:type="spellEnd"/>
      <w:r w:rsidRPr="001352AD">
        <w:t>.</w:t>
      </w:r>
    </w:p>
    <w:p w14:paraId="6773BAC8" w14:textId="77777777" w:rsidR="001352AD" w:rsidRPr="001352AD" w:rsidRDefault="001352AD" w:rsidP="001352AD">
      <w:r w:rsidRPr="001352AD">
        <w:t>Proiectul poate fi consultat accesând următorul link: </w:t>
      </w:r>
      <w:hyperlink r:id="rId31" w:tgtFrame="_blank" w:history="1">
        <w:r w:rsidRPr="001352AD">
          <w:rPr>
            <w:rStyle w:val="Hyperlink"/>
            <w:szCs w:val="24"/>
          </w:rPr>
          <w:t>https://www.madr.ro/proiecte-de-acte-normative/8767-proiect-hotarare-schema-ajutor-de-minimis-program-sustinere-productie-cartof.html</w:t>
        </w:r>
      </w:hyperlink>
    </w:p>
    <w:p w14:paraId="578D3266" w14:textId="4056AC36" w:rsidR="001352AD" w:rsidRDefault="001352AD" w:rsidP="001352AD">
      <w:pPr>
        <w:pStyle w:val="Stilsursa"/>
      </w:pPr>
      <w:r w:rsidRPr="001352AD">
        <w:t>Sursa: MADR</w:t>
      </w:r>
    </w:p>
    <w:p w14:paraId="7F4517D3" w14:textId="18B00925" w:rsidR="001352AD" w:rsidRDefault="001352AD" w:rsidP="001352AD">
      <w:pPr>
        <w:pStyle w:val="separatorarticole"/>
      </w:pPr>
      <w:r>
        <w:t>*</w:t>
      </w:r>
    </w:p>
    <w:p w14:paraId="1E58E42F" w14:textId="77777777" w:rsidR="000F19C6" w:rsidRPr="000F19C6" w:rsidRDefault="000F19C6" w:rsidP="000F19C6">
      <w:pPr>
        <w:pStyle w:val="TitluArticolinINFOUE"/>
      </w:pPr>
      <w:bookmarkStart w:id="141" w:name="_Toc158617924"/>
      <w:r w:rsidRPr="000F19C6">
        <w:t>Schema de ajutor de stat pentru compensarea parțială a pierderilor suferite în anul 2023 în sectorul apicol a fost publicată în transparență decizională</w:t>
      </w:r>
      <w:bookmarkEnd w:id="141"/>
    </w:p>
    <w:p w14:paraId="0600E002" w14:textId="588B3BEF" w:rsidR="000F19C6" w:rsidRPr="000F19C6" w:rsidRDefault="000F19C6" w:rsidP="000F19C6">
      <w:r w:rsidRPr="000F19C6">
        <w:rPr>
          <w:noProof/>
          <w:lang w:eastAsia="ro-RO"/>
        </w:rPr>
        <w:drawing>
          <wp:anchor distT="0" distB="0" distL="114300" distR="114300" simplePos="0" relativeHeight="252102656" behindDoc="0" locked="0" layoutInCell="1" allowOverlap="1" wp14:anchorId="5885C163" wp14:editId="14B08B77">
            <wp:simplePos x="0" y="0"/>
            <wp:positionH relativeFrom="column">
              <wp:posOffset>-2998</wp:posOffset>
            </wp:positionH>
            <wp:positionV relativeFrom="paragraph">
              <wp:posOffset>79493</wp:posOffset>
            </wp:positionV>
            <wp:extent cx="1800000" cy="1197111"/>
            <wp:effectExtent l="0" t="0" r="0" b="3175"/>
            <wp:wrapSquare wrapText="bothSides"/>
            <wp:docPr id="1265195417" name="Imagine 26" descr="Schema de ajutor de stat pentru compensarea parțială a pierderilor suferite în anul 2023 în sectorul apicol a fost publicată în transparență decizională">
              <a:hlinkClick xmlns:a="http://schemas.openxmlformats.org/drawingml/2006/main" r:id="rId32"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hema de ajutor de stat pentru compensarea parțială a pierderilor suferite în anul 2023 în sectorul apicol a fost publicată în transparență decizională">
                      <a:hlinkClick r:id="rId32" tooltip="&quot;Apasă pentru previzualizare imagine&quot;"/>
                    </pic:cNvP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00000" cy="1197111"/>
                    </a:xfrm>
                    <a:prstGeom prst="rect">
                      <a:avLst/>
                    </a:prstGeom>
                    <a:noFill/>
                    <a:ln>
                      <a:noFill/>
                    </a:ln>
                  </pic:spPr>
                </pic:pic>
              </a:graphicData>
            </a:graphic>
          </wp:anchor>
        </w:drawing>
      </w:r>
      <w:r w:rsidRPr="000F19C6">
        <w:t>MADR a postat în transparență decizională un proiect de Ordonanță de urgență privind instituirea unei scheme de ajutor de stat pentru compensarea parțială a pierderilor suferite în anul 2023 în sectorul apicol, în contextul crizei provocate de agresiunea Rusiei împotriva Ucrainei.</w:t>
      </w:r>
    </w:p>
    <w:p w14:paraId="6A9E6286" w14:textId="77777777" w:rsidR="000F19C6" w:rsidRPr="000F19C6" w:rsidRDefault="000F19C6" w:rsidP="000F19C6">
      <w:r w:rsidRPr="000F19C6">
        <w:t>Prezentul act normativ vizează instituirea unei scheme de ajutor de stat cu caracter temporar pentru compensarea parțială a pierderilor suferite în anul 2023 în sectorul apicol, în contextul crizei provocate de agresiunea Rusiei împotriva Ucrainei.</w:t>
      </w:r>
    </w:p>
    <w:p w14:paraId="5936988D" w14:textId="77777777" w:rsidR="000F19C6" w:rsidRPr="000F19C6" w:rsidRDefault="000F19C6" w:rsidP="000F19C6">
      <w:r w:rsidRPr="000F19C6">
        <w:t>Valoarea totală a schemei de ajutor  este de </w:t>
      </w:r>
      <w:r w:rsidRPr="000F19C6">
        <w:rPr>
          <w:b/>
          <w:bCs/>
        </w:rPr>
        <w:t>59.866.000 lei</w:t>
      </w:r>
      <w:r w:rsidRPr="000F19C6">
        <w:t>, echivalentul sumei de </w:t>
      </w:r>
      <w:r w:rsidRPr="000F19C6">
        <w:rPr>
          <w:b/>
          <w:bCs/>
        </w:rPr>
        <w:t>12.034.334 euro, </w:t>
      </w:r>
      <w:r w:rsidRPr="000F19C6">
        <w:t>iar cuantumul propus pentru ajutorul de stat este în sumă de </w:t>
      </w:r>
      <w:r w:rsidRPr="000F19C6">
        <w:rPr>
          <w:b/>
          <w:bCs/>
        </w:rPr>
        <w:t>25 lei, respectiv 5 euro/familia de albine. </w:t>
      </w:r>
      <w:r w:rsidRPr="000F19C6">
        <w:t>Numărul estimat al familiilor de albine este de</w:t>
      </w:r>
      <w:r w:rsidRPr="000F19C6">
        <w:rPr>
          <w:b/>
          <w:bCs/>
        </w:rPr>
        <w:t> 2.395.856. </w:t>
      </w:r>
      <w:r w:rsidRPr="000F19C6">
        <w:t>Cursul de schimb valutar euro/lei pentru calcularea valorii totale maxime / cuantumului este cel comunicat de Banca Națională a României la data de 29 decembrie 2023, respectiv de 4,9746 lei/euro. </w:t>
      </w:r>
    </w:p>
    <w:p w14:paraId="1E874C51" w14:textId="77777777" w:rsidR="000F19C6" w:rsidRPr="000F19C6" w:rsidRDefault="000F19C6" w:rsidP="000F19C6">
      <w:r w:rsidRPr="000F19C6">
        <w:lastRenderedPageBreak/>
        <w:t>Suma totală care poate fi acordată pentru fiecare întreprindere care își desfășoară activitatea în domeniul producției primare de produse agricole nu depășește echivalentul în lei a </w:t>
      </w:r>
      <w:r w:rsidRPr="000F19C6">
        <w:rPr>
          <w:b/>
          <w:bCs/>
        </w:rPr>
        <w:t>280.000 euro</w:t>
      </w:r>
      <w:r w:rsidRPr="000F19C6">
        <w:t>.</w:t>
      </w:r>
    </w:p>
    <w:p w14:paraId="0918CA22" w14:textId="77777777" w:rsidR="000F19C6" w:rsidRDefault="000F19C6" w:rsidP="000F19C6">
      <w:r w:rsidRPr="000F19C6">
        <w:t>Pentru a putea beneficia de sprijin financiar, crescătorii de albine trebuie să respecte următoarele condiții de eligibilitate:</w:t>
      </w:r>
    </w:p>
    <w:p w14:paraId="515AF9B4" w14:textId="77777777" w:rsidR="000F19C6" w:rsidRDefault="000F19C6" w:rsidP="000F19C6">
      <w:r w:rsidRPr="000F19C6">
        <w:t xml:space="preserve">-să dețină la data de 31 decembrie 2023 familii de albine înscrise în baza </w:t>
      </w:r>
      <w:proofErr w:type="spellStart"/>
      <w:r w:rsidRPr="000F19C6">
        <w:t>naţională</w:t>
      </w:r>
      <w:proofErr w:type="spellEnd"/>
      <w:r w:rsidRPr="000F19C6">
        <w:t xml:space="preserve"> de date apicolă gestionată de Agenția Națională pentru Zootehnie „Prof. Dr. G.K. Constantinescu”, prin Oficiile pentru Zootehnie Județene, potrivit prevederilor Ordinului ministrului agriculturii și dezvoltării rurale nr. 251/2017, cu modificările și completările ulterioare, în exploatații apicole/stupine autorizate sanitar-veterinar de către ANSVSA;</w:t>
      </w:r>
    </w:p>
    <w:p w14:paraId="1FBF5807" w14:textId="77777777" w:rsidR="000F19C6" w:rsidRDefault="000F19C6" w:rsidP="000F19C6">
      <w:r w:rsidRPr="000F19C6">
        <w:t xml:space="preserve">- să dețină familii de albine în stupine înregistrate/autorizate la </w:t>
      </w:r>
      <w:proofErr w:type="spellStart"/>
      <w:r w:rsidRPr="000F19C6">
        <w:t>direcţia</w:t>
      </w:r>
      <w:proofErr w:type="spellEnd"/>
      <w:r w:rsidRPr="000F19C6">
        <w:t xml:space="preserve"> sanitar-veterinară </w:t>
      </w:r>
      <w:proofErr w:type="spellStart"/>
      <w:r w:rsidRPr="000F19C6">
        <w:t>şi</w:t>
      </w:r>
      <w:proofErr w:type="spellEnd"/>
      <w:r w:rsidRPr="000F19C6">
        <w:t xml:space="preserve"> pentru </w:t>
      </w:r>
      <w:proofErr w:type="spellStart"/>
      <w:r w:rsidRPr="000F19C6">
        <w:t>siguranţa</w:t>
      </w:r>
      <w:proofErr w:type="spellEnd"/>
      <w:r w:rsidRPr="000F19C6">
        <w:t xml:space="preserve"> alimentelor </w:t>
      </w:r>
      <w:proofErr w:type="spellStart"/>
      <w:r w:rsidRPr="000F19C6">
        <w:t>judeţeană</w:t>
      </w:r>
      <w:proofErr w:type="spellEnd"/>
      <w:r w:rsidRPr="000F19C6">
        <w:t xml:space="preserve">, respectiv a municipiului </w:t>
      </w:r>
      <w:proofErr w:type="spellStart"/>
      <w:r w:rsidRPr="000F19C6">
        <w:t>Bucureşti</w:t>
      </w:r>
      <w:proofErr w:type="spellEnd"/>
      <w:r w:rsidRPr="000F19C6">
        <w:t>, la data depunerii cererii;</w:t>
      </w:r>
    </w:p>
    <w:p w14:paraId="478772E7" w14:textId="0AA0C5A9" w:rsidR="000F19C6" w:rsidRPr="000F19C6" w:rsidRDefault="000F19C6" w:rsidP="000F19C6">
      <w:r w:rsidRPr="000F19C6">
        <w:t>- să nu se afle în lichidare sau faliment, la data de 24 februarie 2022, conform evidențelor Oficiului Național al Registrului Comerțului sau în cazul persoanei fizice să nu existe o decizie definitivă a instanțelor judecătorești de constatare a falimentului până la data de 24 februarie 2022.</w:t>
      </w:r>
    </w:p>
    <w:p w14:paraId="4129C75F" w14:textId="77777777" w:rsidR="000F19C6" w:rsidRDefault="000F19C6" w:rsidP="000F19C6">
      <w:r w:rsidRPr="000F19C6">
        <w:t>Beneficiarii pot fi:</w:t>
      </w:r>
      <w:r>
        <w:t xml:space="preserve"> </w:t>
      </w:r>
      <w:r w:rsidRPr="000F19C6">
        <w:t>-apicultori, persoane fizice care dețin atestat de producător emis în baza Legii nr. 145/2014 pentru stabilirea unor măsuri de reglementare a pieței produselor din sectorul agricol, cu modificările și completările ulterioare, valabil la data depunerii cererii;</w:t>
      </w:r>
    </w:p>
    <w:p w14:paraId="5B74C09A" w14:textId="77777777" w:rsidR="000F19C6" w:rsidRDefault="000F19C6" w:rsidP="000F19C6">
      <w:r w:rsidRPr="000F19C6">
        <w:t xml:space="preserve">- apicultori, persoane fizice autorizate, întreprinderi individuale şi întreprinderi familiale, constituite potrivit prevederilor OUG nr. 44/2008 privind </w:t>
      </w:r>
      <w:proofErr w:type="spellStart"/>
      <w:r w:rsidRPr="000F19C6">
        <w:t>desfăşurarea</w:t>
      </w:r>
      <w:proofErr w:type="spellEnd"/>
      <w:r w:rsidRPr="000F19C6">
        <w:t xml:space="preserve"> </w:t>
      </w:r>
      <w:proofErr w:type="spellStart"/>
      <w:r w:rsidRPr="000F19C6">
        <w:t>activităţilor</w:t>
      </w:r>
      <w:proofErr w:type="spellEnd"/>
      <w:r w:rsidRPr="000F19C6">
        <w:t xml:space="preserve"> economice de către persoanele fizice autorizate, întreprinderile individuale şi întreprinderile familiale, aprobată cu modificări și completări prin Legea nr.182/2016, cu modificările și completările ulterioare, precum și societăți agricole constituite în baza Legii nr. 36/1991 privind </w:t>
      </w:r>
      <w:proofErr w:type="spellStart"/>
      <w:r w:rsidRPr="000F19C6">
        <w:t>societăţile</w:t>
      </w:r>
      <w:proofErr w:type="spellEnd"/>
      <w:r w:rsidRPr="000F19C6">
        <w:t xml:space="preserve"> agricole </w:t>
      </w:r>
      <w:proofErr w:type="spellStart"/>
      <w:r w:rsidRPr="000F19C6">
        <w:t>şi</w:t>
      </w:r>
      <w:proofErr w:type="spellEnd"/>
      <w:r w:rsidRPr="000F19C6">
        <w:t xml:space="preserve"> alte forme de asociere în agricultură, cu modificările și </w:t>
      </w:r>
      <w:proofErr w:type="spellStart"/>
      <w:r w:rsidRPr="000F19C6">
        <w:t>complectările</w:t>
      </w:r>
      <w:proofErr w:type="spellEnd"/>
      <w:r w:rsidRPr="000F19C6">
        <w:t xml:space="preserve"> ulterioare;</w:t>
      </w:r>
    </w:p>
    <w:p w14:paraId="324FD997" w14:textId="20AB01E7" w:rsidR="000F19C6" w:rsidRPr="000F19C6" w:rsidRDefault="000F19C6" w:rsidP="000F19C6">
      <w:r w:rsidRPr="000F19C6">
        <w:t>- apicultori, persoane juridice.</w:t>
      </w:r>
    </w:p>
    <w:p w14:paraId="3C5B4F3F" w14:textId="77777777" w:rsidR="000F19C6" w:rsidRPr="000F19C6" w:rsidRDefault="000F19C6" w:rsidP="000F19C6">
      <w:r w:rsidRPr="000F19C6">
        <w:t>Cererea de înscriere în program trebuie depusă în termen de 30 zile lucrătoare începând cu ziua următoare intrării în vigoare a prezenței ordonanțe de urgență, iar termenul de plată este </w:t>
      </w:r>
      <w:r w:rsidRPr="000F19C6">
        <w:rPr>
          <w:b/>
          <w:bCs/>
        </w:rPr>
        <w:t>30 iunie 2024. </w:t>
      </w:r>
    </w:p>
    <w:p w14:paraId="15FBF21D" w14:textId="77777777" w:rsidR="000F19C6" w:rsidRDefault="000F19C6" w:rsidP="000F19C6">
      <w:r w:rsidRPr="000F19C6">
        <w:t>Proiectul poate fi consultat accesând următorul link: </w:t>
      </w:r>
      <w:hyperlink r:id="rId34" w:tgtFrame="_blank" w:history="1">
        <w:r w:rsidRPr="000F19C6">
          <w:rPr>
            <w:rStyle w:val="Hyperlink"/>
            <w:szCs w:val="24"/>
          </w:rPr>
          <w:t>https://www.madr.ro/proiecte-de-acte-normative/8773-proiect-oug-schema-ajutor-de-stat-sector-apicol-in-contextul-crizei-din-ucraina.html</w:t>
        </w:r>
      </w:hyperlink>
    </w:p>
    <w:p w14:paraId="5E952F4D" w14:textId="165FD85E" w:rsidR="001352AD" w:rsidRPr="001352AD" w:rsidRDefault="001352AD" w:rsidP="001352AD">
      <w:pPr>
        <w:jc w:val="right"/>
        <w:rPr>
          <w:b/>
          <w:i/>
          <w:color w:val="0000FF"/>
          <w:sz w:val="14"/>
        </w:rPr>
      </w:pPr>
      <w:r>
        <w:rPr>
          <w:b/>
          <w:i/>
          <w:color w:val="0000FF"/>
          <w:sz w:val="14"/>
        </w:rPr>
        <w:t>S</w:t>
      </w:r>
      <w:r w:rsidRPr="001352AD">
        <w:rPr>
          <w:b/>
          <w:i/>
          <w:color w:val="0000FF"/>
          <w:sz w:val="14"/>
        </w:rPr>
        <w:t>ursa: MADR</w:t>
      </w:r>
    </w:p>
    <w:p w14:paraId="0559A907" w14:textId="5BB62BE9" w:rsidR="000F19C6" w:rsidRDefault="000F19C6" w:rsidP="000F19C6">
      <w:pPr>
        <w:pStyle w:val="separatorarticole"/>
      </w:pPr>
      <w:r>
        <w:t>*</w:t>
      </w:r>
    </w:p>
    <w:p w14:paraId="4C186173" w14:textId="77777777" w:rsidR="000B5CE1" w:rsidRPr="000B5CE1" w:rsidRDefault="000B5CE1" w:rsidP="000B5CE1">
      <w:pPr>
        <w:pStyle w:val="TitluArticolinINFOUE"/>
      </w:pPr>
      <w:bookmarkStart w:id="142" w:name="_Toc158617925"/>
      <w:r w:rsidRPr="000B5CE1">
        <w:t>Publicarea în transparență decizională a unui proiect de Ordonanță de urgență privind instituirea unei scheme de ajutor de stat pentru compensarea parțială a pierderilor la cultura de tomate în spații protejate</w:t>
      </w:r>
      <w:bookmarkEnd w:id="142"/>
    </w:p>
    <w:p w14:paraId="3F819A37" w14:textId="05C0473C" w:rsidR="000B5CE1" w:rsidRPr="000B5CE1" w:rsidRDefault="000B5CE1" w:rsidP="000B5CE1">
      <w:r w:rsidRPr="000B5CE1">
        <w:rPr>
          <w:noProof/>
          <w:lang w:eastAsia="ro-RO"/>
        </w:rPr>
        <w:drawing>
          <wp:anchor distT="0" distB="0" distL="114300" distR="114300" simplePos="0" relativeHeight="252101632" behindDoc="0" locked="0" layoutInCell="1" allowOverlap="1" wp14:anchorId="17204589" wp14:editId="6C0EF3EC">
            <wp:simplePos x="0" y="0"/>
            <wp:positionH relativeFrom="column">
              <wp:posOffset>-2998</wp:posOffset>
            </wp:positionH>
            <wp:positionV relativeFrom="paragraph">
              <wp:posOffset>79493</wp:posOffset>
            </wp:positionV>
            <wp:extent cx="1800000" cy="1331066"/>
            <wp:effectExtent l="0" t="0" r="0" b="2540"/>
            <wp:wrapSquare wrapText="bothSides"/>
            <wp:docPr id="1733116338" name="Imagine 24" descr="Publicarea în transparență decizională a unui proiect de Ordonanță de urgență privind instituirea unei scheme de ajutor de stat pentru compensarea parțială a pierderilor la cultura de tomate în spații protejate">
              <a:hlinkClick xmlns:a="http://schemas.openxmlformats.org/drawingml/2006/main" r:id="rId35"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ublicarea în transparență decizională a unui proiect de Ordonanță de urgență privind instituirea unei scheme de ajutor de stat pentru compensarea parțială a pierderilor la cultura de tomate în spații protejate">
                      <a:hlinkClick r:id="rId35" tooltip="&quot;Apasă pentru previzualizare imagine&quot;"/>
                    </pic:cNvP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800000" cy="1331066"/>
                    </a:xfrm>
                    <a:prstGeom prst="rect">
                      <a:avLst/>
                    </a:prstGeom>
                    <a:noFill/>
                    <a:ln>
                      <a:noFill/>
                    </a:ln>
                  </pic:spPr>
                </pic:pic>
              </a:graphicData>
            </a:graphic>
          </wp:anchor>
        </w:drawing>
      </w:r>
    </w:p>
    <w:p w14:paraId="6A05FC8E" w14:textId="77777777" w:rsidR="000B5CE1" w:rsidRPr="000B5CE1" w:rsidRDefault="000B5CE1" w:rsidP="000B5CE1">
      <w:r w:rsidRPr="000B5CE1">
        <w:t>MADR a postat în transparență decizională un proiect de Ordonanță de urgență privind instituirea unei scheme de ajutor de stat pentru compensarea parțială a pierderilor la cultura de tomate în spații protejate înființată în decembrie 2023 - trimestrul I al anului 2024, în contextul crizei provocate de agresiunea Rusiei împotriva Ucrainei.</w:t>
      </w:r>
    </w:p>
    <w:p w14:paraId="02B6C5DB" w14:textId="77777777" w:rsidR="000B5CE1" w:rsidRPr="000B5CE1" w:rsidRDefault="000B5CE1" w:rsidP="000B5CE1">
      <w:r w:rsidRPr="000B5CE1">
        <w:t xml:space="preserve">Prezentul proiect de act normativ vizează asigurarea unui grant financiar care se acordă producătorilor agricoli ce </w:t>
      </w:r>
      <w:proofErr w:type="spellStart"/>
      <w:r w:rsidRPr="000B5CE1">
        <w:t>îşi</w:t>
      </w:r>
      <w:proofErr w:type="spellEnd"/>
      <w:r w:rsidRPr="000B5CE1">
        <w:t xml:space="preserve"> </w:t>
      </w:r>
      <w:proofErr w:type="spellStart"/>
      <w:r w:rsidRPr="000B5CE1">
        <w:t>desfăşoară</w:t>
      </w:r>
      <w:proofErr w:type="spellEnd"/>
      <w:r w:rsidRPr="000B5CE1">
        <w:t xml:space="preserve"> activitatea în domeniul producției primare de produse agricole, în vederea compensării parțiale a pierderilor la cultura de tomate în spații protejate înființată în decembrie 2023 - trimestrul I al anului 2024, în contextul crizei provocate de agresiunea Rusiei împotriva Ucrainei.</w:t>
      </w:r>
    </w:p>
    <w:p w14:paraId="38D1161C" w14:textId="77777777" w:rsidR="000B5CE1" w:rsidRPr="000B5CE1" w:rsidRDefault="000B5CE1" w:rsidP="000B5CE1">
      <w:r w:rsidRPr="000B5CE1">
        <w:t>Valoarea totală a schemei de ajutor este de </w:t>
      </w:r>
      <w:r w:rsidRPr="000B5CE1">
        <w:rPr>
          <w:b/>
          <w:bCs/>
        </w:rPr>
        <w:t>166.206.250 lei, </w:t>
      </w:r>
      <w:r w:rsidRPr="000B5CE1">
        <w:t>reprezentând echivalentul a maximum </w:t>
      </w:r>
      <w:r w:rsidRPr="000B5CE1">
        <w:rPr>
          <w:b/>
          <w:bCs/>
        </w:rPr>
        <w:t>33.690.000 euro</w:t>
      </w:r>
      <w:r w:rsidRPr="000B5CE1">
        <w:t>. În cazul în care suma totală de plată care urmează să fie acordată depășește resursele financiare totale alocate, prevăzute în actul normativ, suma cuvenită fiecărui beneficiar se va reduce proporțional.</w:t>
      </w:r>
    </w:p>
    <w:p w14:paraId="484A08D0" w14:textId="77777777" w:rsidR="000B5CE1" w:rsidRPr="000B5CE1" w:rsidRDefault="000B5CE1" w:rsidP="000B5CE1">
      <w:r w:rsidRPr="000B5CE1">
        <w:lastRenderedPageBreak/>
        <w:t>Cuantumul ajutorului de stat se acordă per beneficiar și reprezintă echivalentul în lei al sumei de </w:t>
      </w:r>
      <w:r w:rsidRPr="000B5CE1">
        <w:rPr>
          <w:b/>
          <w:bCs/>
        </w:rPr>
        <w:t>1.500 euro pentru 1000 mp</w:t>
      </w:r>
      <w:r w:rsidRPr="000B5CE1">
        <w:t>. Cererile și documentele justificative trebuie să fie depuse până la data de </w:t>
      </w:r>
      <w:r w:rsidRPr="000B5CE1">
        <w:rPr>
          <w:b/>
          <w:bCs/>
        </w:rPr>
        <w:t>12 aprilie 2024 inclusiv, </w:t>
      </w:r>
      <w:r w:rsidRPr="000B5CE1">
        <w:t>iar plata sumelor reprezentând ajutorul de stat se realizează până la data de </w:t>
      </w:r>
      <w:r w:rsidRPr="000B5CE1">
        <w:rPr>
          <w:b/>
          <w:bCs/>
        </w:rPr>
        <w:t>30 iunie 2024 inclusiv.</w:t>
      </w:r>
    </w:p>
    <w:p w14:paraId="5B40FFD5" w14:textId="77777777" w:rsidR="000B5CE1" w:rsidRPr="000B5CE1" w:rsidRDefault="000B5CE1" w:rsidP="000B5CE1">
      <w:r w:rsidRPr="000B5CE1">
        <w:t>Verificările în teren se efectuează de către echipe mixte ale DAJ și APIA și vizează identificarea suprafeței înființată cu tomate cultivate în spații protejate.</w:t>
      </w:r>
    </w:p>
    <w:p w14:paraId="67A37A46" w14:textId="77777777" w:rsidR="000B5CE1" w:rsidRPr="000B5CE1" w:rsidRDefault="000B5CE1" w:rsidP="000B5CE1">
      <w:r w:rsidRPr="000B5CE1">
        <w:t xml:space="preserve">Beneficiarii pot fi întreprinderile care </w:t>
      </w:r>
      <w:proofErr w:type="spellStart"/>
      <w:r w:rsidRPr="000B5CE1">
        <w:t>îşi</w:t>
      </w:r>
      <w:proofErr w:type="spellEnd"/>
      <w:r w:rsidRPr="000B5CE1">
        <w:t xml:space="preserve"> </w:t>
      </w:r>
      <w:proofErr w:type="spellStart"/>
      <w:r w:rsidRPr="000B5CE1">
        <w:t>desfăşoară</w:t>
      </w:r>
      <w:proofErr w:type="spellEnd"/>
      <w:r w:rsidRPr="000B5CE1">
        <w:t xml:space="preserve"> activitatea în domeniul </w:t>
      </w:r>
      <w:proofErr w:type="spellStart"/>
      <w:r w:rsidRPr="000B5CE1">
        <w:t>producţiei</w:t>
      </w:r>
      <w:proofErr w:type="spellEnd"/>
      <w:r w:rsidRPr="000B5CE1">
        <w:t xml:space="preserve"> primare de produse agricole vegetale.</w:t>
      </w:r>
    </w:p>
    <w:p w14:paraId="0596BEDA" w14:textId="77777777" w:rsidR="000B5CE1" w:rsidRPr="000B5CE1" w:rsidRDefault="000B5CE1" w:rsidP="000B5CE1">
      <w:r w:rsidRPr="000B5CE1">
        <w:t>Adoptarea proiectului de ordonanță de urgență va duce la menținerea interesului producătorilor agricoli pentru producerea de tomate în spații protejate, compensarea parțială a cheltuielilor necesare acestei culturi și livrarea către piață a tomatelor autohtone în perioada de extrasezon.</w:t>
      </w:r>
    </w:p>
    <w:p w14:paraId="0324687F" w14:textId="77777777" w:rsidR="000B5CE1" w:rsidRDefault="000B5CE1" w:rsidP="000B5CE1">
      <w:r w:rsidRPr="000B5CE1">
        <w:t>Proiectul poate fi consultat accesând următorul link: </w:t>
      </w:r>
      <w:hyperlink r:id="rId37" w:tgtFrame="_blank" w:history="1">
        <w:r w:rsidRPr="000B5CE1">
          <w:rPr>
            <w:rStyle w:val="Hyperlink"/>
            <w:szCs w:val="24"/>
          </w:rPr>
          <w:t>https://www.madr.ro/proiecte-de-acte-normative/8776-proiect-oug-schema-sprijin-tomate-ucraina-08-02-2024.html</w:t>
        </w:r>
      </w:hyperlink>
    </w:p>
    <w:p w14:paraId="69225B9F" w14:textId="77777777" w:rsidR="001352AD" w:rsidRPr="001352AD" w:rsidRDefault="001352AD" w:rsidP="001352AD">
      <w:pPr>
        <w:jc w:val="right"/>
        <w:rPr>
          <w:b/>
          <w:i/>
          <w:color w:val="0000FF"/>
          <w:sz w:val="14"/>
        </w:rPr>
      </w:pPr>
      <w:r w:rsidRPr="001352AD">
        <w:rPr>
          <w:b/>
          <w:i/>
          <w:color w:val="0000FF"/>
          <w:sz w:val="14"/>
        </w:rPr>
        <w:t>Sursa: MADR</w:t>
      </w:r>
    </w:p>
    <w:p w14:paraId="263E6DF8" w14:textId="440D7DD6" w:rsidR="000B5CE1" w:rsidRDefault="000B5CE1" w:rsidP="000B5CE1">
      <w:pPr>
        <w:pStyle w:val="separatorarticole"/>
      </w:pPr>
      <w:r>
        <w:t>*</w:t>
      </w:r>
    </w:p>
    <w:p w14:paraId="5B517657" w14:textId="77777777" w:rsidR="0055151C" w:rsidRPr="0055151C" w:rsidRDefault="0055151C" w:rsidP="0055151C">
      <w:pPr>
        <w:pStyle w:val="TitluArticolinINFOUE"/>
      </w:pPr>
      <w:bookmarkStart w:id="143" w:name="_Toc158617926"/>
      <w:r w:rsidRPr="0055151C">
        <w:t>Schema „Ajutor de stat pentru compensarea parțială a pierderilor la cultura de usturoi înființată în toamna anului 2023 – primăvara anului 2024, postată în transparență decizională</w:t>
      </w:r>
      <w:bookmarkEnd w:id="143"/>
    </w:p>
    <w:p w14:paraId="3EF36F2D" w14:textId="1BDC145F" w:rsidR="0055151C" w:rsidRPr="0055151C" w:rsidRDefault="0055151C" w:rsidP="0055151C">
      <w:r w:rsidRPr="0055151C">
        <w:rPr>
          <w:noProof/>
          <w:lang w:eastAsia="ro-RO"/>
        </w:rPr>
        <w:drawing>
          <wp:anchor distT="0" distB="0" distL="114300" distR="114300" simplePos="0" relativeHeight="252100608" behindDoc="0" locked="0" layoutInCell="1" allowOverlap="1" wp14:anchorId="492CEB73" wp14:editId="2C058D6A">
            <wp:simplePos x="0" y="0"/>
            <wp:positionH relativeFrom="column">
              <wp:posOffset>-2998</wp:posOffset>
            </wp:positionH>
            <wp:positionV relativeFrom="paragraph">
              <wp:posOffset>79493</wp:posOffset>
            </wp:positionV>
            <wp:extent cx="1800000" cy="1351036"/>
            <wp:effectExtent l="0" t="0" r="0" b="1905"/>
            <wp:wrapSquare wrapText="bothSides"/>
            <wp:docPr id="579703968" name="Imagine 22" descr="Schema „Ajutor de stat pentru compensarea parțială a pierderilor la cultura de usturoi înființată în toamna anului 2023 – primăvara anului 2024, postată în transparență decizională">
              <a:hlinkClick xmlns:a="http://schemas.openxmlformats.org/drawingml/2006/main" r:id="rId38"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hema „Ajutor de stat pentru compensarea parțială a pierderilor la cultura de usturoi înființată în toamna anului 2023 – primăvara anului 2024, postată în transparență decizională">
                      <a:hlinkClick r:id="rId38" tooltip="&quot;Apasă pentru previzualizare imagine&quot;"/>
                    </pic:cNvP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00000" cy="1351036"/>
                    </a:xfrm>
                    <a:prstGeom prst="rect">
                      <a:avLst/>
                    </a:prstGeom>
                    <a:noFill/>
                    <a:ln>
                      <a:noFill/>
                    </a:ln>
                  </pic:spPr>
                </pic:pic>
              </a:graphicData>
            </a:graphic>
          </wp:anchor>
        </w:drawing>
      </w:r>
      <w:r w:rsidRPr="0055151C">
        <w:t>MADR a postat în transparență decizională un proiect pentru aprobarea schemei de ajutor de stat pentru compensarea parțială a pierderilor la cultura de usturoi înființată în toamna anului 2023 – primăvara anului 2024, în contextul crizei provocate de agresiunea Rusiei împotriva Ucrainei.</w:t>
      </w:r>
    </w:p>
    <w:p w14:paraId="1BFCF621" w14:textId="77777777" w:rsidR="0055151C" w:rsidRPr="0055151C" w:rsidRDefault="0055151C" w:rsidP="0055151C">
      <w:r w:rsidRPr="0055151C">
        <w:t>Suma totală alocată este în valoare de </w:t>
      </w:r>
      <w:r w:rsidRPr="0055151C">
        <w:rPr>
          <w:b/>
          <w:bCs/>
        </w:rPr>
        <w:t>20.868.280 lei</w:t>
      </w:r>
      <w:r w:rsidRPr="0055151C">
        <w:t>, echivalentul sumei de </w:t>
      </w:r>
      <w:r w:rsidRPr="0055151C">
        <w:rPr>
          <w:b/>
          <w:bCs/>
        </w:rPr>
        <w:t>4.230.000 euro</w:t>
      </w:r>
      <w:r w:rsidRPr="0055151C">
        <w:t xml:space="preserve">, iar cuantumul maxim  al  ajutorului de </w:t>
      </w:r>
      <w:proofErr w:type="spellStart"/>
      <w:r w:rsidRPr="0055151C">
        <w:t>minimis</w:t>
      </w:r>
      <w:proofErr w:type="spellEnd"/>
      <w:r w:rsidRPr="0055151C">
        <w:t xml:space="preserve"> este de </w:t>
      </w:r>
      <w:r w:rsidRPr="0055151C">
        <w:rPr>
          <w:b/>
          <w:bCs/>
        </w:rPr>
        <w:t>1.500 euro/ha.</w:t>
      </w:r>
    </w:p>
    <w:p w14:paraId="527B0F3A" w14:textId="77777777" w:rsidR="0055151C" w:rsidRPr="0055151C" w:rsidRDefault="0055151C" w:rsidP="0055151C">
      <w:r w:rsidRPr="0055151C">
        <w:t>Beneficiarii, respectiv întreprinderile care își desfășoară activitatea în domeniul producției primare de produse agricole vegetale, trebuie să depună cererile și documentele justificative până la data de 19 aprilie 2024, inclusiv.</w:t>
      </w:r>
    </w:p>
    <w:p w14:paraId="56040999" w14:textId="77777777" w:rsidR="0055151C" w:rsidRPr="0055151C" w:rsidRDefault="0055151C" w:rsidP="0055151C">
      <w:r w:rsidRPr="0055151C">
        <w:t>Plata sumelor reprezentând ajutorul de stat se va realiza până la data de 30 iunie 2024 inclusiv, iar (2)verificările în teren ale culturilor de usturoi înființate se realizează de către echipe mixte formate din experți din cadrul DAJ și APIA.</w:t>
      </w:r>
    </w:p>
    <w:p w14:paraId="73F11124" w14:textId="77777777" w:rsidR="0055151C" w:rsidRPr="0055151C" w:rsidRDefault="0055151C" w:rsidP="0055151C">
      <w:r w:rsidRPr="0055151C">
        <w:t>În cazul în care suma totală de plată care urmează să fie acordată beneficiarilor depășește resursele financiare totale, prevăzute în actul normativ, suma cuvenită fiecărui beneficiar se va reduce proporțional.</w:t>
      </w:r>
    </w:p>
    <w:p w14:paraId="022B74C3" w14:textId="77777777" w:rsidR="0055151C" w:rsidRPr="0055151C" w:rsidRDefault="0055151C" w:rsidP="0055151C">
      <w:r w:rsidRPr="0055151C">
        <w:t>Prin instituirea schemei de ajutor de stat se va asigura un grant financiar care se acordă producătorilor agricoli ce își desfășoară activitatea în domeniul producției primare de produse agricole, în vederea compensării parțiale a pierderilor la cultura de usturoi înființată în toamna anului 2023 – primăvara anului 2024, în contextul crizei provocate de agresiunea Rusiei împotriva Ucrainei.</w:t>
      </w:r>
    </w:p>
    <w:p w14:paraId="582B18DB" w14:textId="77777777" w:rsidR="0055151C" w:rsidRPr="0055151C" w:rsidRDefault="0055151C" w:rsidP="0055151C">
      <w:r w:rsidRPr="0055151C">
        <w:t>Proiectul poate fi consultat accesând următorul link: </w:t>
      </w:r>
      <w:hyperlink r:id="rId40" w:tgtFrame="_blank" w:history="1">
        <w:r w:rsidRPr="0055151C">
          <w:rPr>
            <w:rStyle w:val="Hyperlink"/>
            <w:szCs w:val="24"/>
          </w:rPr>
          <w:t>https://www.madr.ro/proiecte-de-acte-normative/8778-proiect-og-nf-usturoi-08-02-2024.html</w:t>
        </w:r>
      </w:hyperlink>
    </w:p>
    <w:p w14:paraId="3308C82E" w14:textId="5C45C2C2" w:rsidR="0055151C" w:rsidRDefault="0055151C" w:rsidP="0055151C">
      <w:pPr>
        <w:pStyle w:val="Stilsursa"/>
      </w:pPr>
      <w:bookmarkStart w:id="144" w:name="_Hlk158378319"/>
      <w:r>
        <w:t>Sursa: MADR</w:t>
      </w:r>
    </w:p>
    <w:bookmarkEnd w:id="144"/>
    <w:p w14:paraId="7EA65669" w14:textId="310B1BBA" w:rsidR="001209A6" w:rsidRDefault="001209A6" w:rsidP="0055151C">
      <w:pPr>
        <w:pStyle w:val="separatorarticole"/>
      </w:pPr>
      <w:r>
        <w:t>*</w:t>
      </w:r>
    </w:p>
    <w:p w14:paraId="31BD5ACE" w14:textId="44A1D4E8" w:rsidR="0057642C" w:rsidRPr="0057642C" w:rsidRDefault="0057642C" w:rsidP="0057642C">
      <w:pPr>
        <w:pStyle w:val="TitluArticolinINFOUE"/>
      </w:pPr>
      <w:bookmarkStart w:id="145" w:name="_Toc158617927"/>
      <w:r w:rsidRPr="0057642C">
        <w:t>MADR:</w:t>
      </w:r>
      <w:r w:rsidR="00007AB3">
        <w:t xml:space="preserve"> </w:t>
      </w:r>
      <w:r w:rsidRPr="0057642C">
        <w:t>Proiect</w:t>
      </w:r>
      <w:r w:rsidR="00007AB3">
        <w:t xml:space="preserve"> </w:t>
      </w:r>
      <w:r w:rsidRPr="0057642C">
        <w:t>pentru</w:t>
      </w:r>
      <w:r w:rsidR="00007AB3">
        <w:t xml:space="preserve"> </w:t>
      </w:r>
      <w:r w:rsidRPr="0057642C">
        <w:t>aprobarea</w:t>
      </w:r>
      <w:r w:rsidR="00007AB3">
        <w:t xml:space="preserve"> </w:t>
      </w:r>
      <w:r w:rsidRPr="0057642C">
        <w:t>plafoanelor</w:t>
      </w:r>
      <w:r w:rsidR="00007AB3">
        <w:t xml:space="preserve"> </w:t>
      </w:r>
      <w:r w:rsidRPr="0057642C">
        <w:t>alocate</w:t>
      </w:r>
      <w:r w:rsidR="00007AB3">
        <w:t xml:space="preserve"> </w:t>
      </w:r>
      <w:r w:rsidRPr="0057642C">
        <w:t>ajutoarelor</w:t>
      </w:r>
      <w:r w:rsidR="00007AB3">
        <w:t xml:space="preserve"> </w:t>
      </w:r>
      <w:r w:rsidRPr="0057642C">
        <w:t>naționale</w:t>
      </w:r>
      <w:r w:rsidR="00007AB3">
        <w:t xml:space="preserve"> </w:t>
      </w:r>
      <w:r w:rsidRPr="0057642C">
        <w:t>tranzitorii</w:t>
      </w:r>
      <w:r w:rsidR="00007AB3">
        <w:t xml:space="preserve"> </w:t>
      </w:r>
      <w:r w:rsidRPr="0057642C">
        <w:t>în</w:t>
      </w:r>
      <w:r w:rsidR="00007AB3">
        <w:t xml:space="preserve"> </w:t>
      </w:r>
      <w:r w:rsidRPr="0057642C">
        <w:t>sectorul</w:t>
      </w:r>
      <w:r w:rsidR="00007AB3">
        <w:t xml:space="preserve"> </w:t>
      </w:r>
      <w:r w:rsidRPr="0057642C">
        <w:t>zootehnic,</w:t>
      </w:r>
      <w:r w:rsidR="00007AB3">
        <w:t xml:space="preserve"> </w:t>
      </w:r>
      <w:r w:rsidRPr="0057642C">
        <w:t>în</w:t>
      </w:r>
      <w:r w:rsidR="00007AB3">
        <w:t xml:space="preserve"> </w:t>
      </w:r>
      <w:r w:rsidRPr="0057642C">
        <w:t>transparență</w:t>
      </w:r>
      <w:r w:rsidR="00007AB3">
        <w:t xml:space="preserve"> </w:t>
      </w:r>
      <w:r w:rsidRPr="0057642C">
        <w:t>decizională</w:t>
      </w:r>
      <w:bookmarkEnd w:id="145"/>
    </w:p>
    <w:p w14:paraId="75624CEF" w14:textId="57EBA070" w:rsidR="0057642C" w:rsidRPr="0057642C" w:rsidRDefault="00007AB3" w:rsidP="0057642C">
      <w:r>
        <w:t xml:space="preserve"> </w:t>
      </w:r>
      <w:r w:rsidR="0057642C" w:rsidRPr="0057642C">
        <w:t>Ministerul</w:t>
      </w:r>
      <w:r>
        <w:t xml:space="preserve"> </w:t>
      </w:r>
      <w:r w:rsidR="0057642C" w:rsidRPr="0057642C">
        <w:t>Agriculturii</w:t>
      </w:r>
      <w:r>
        <w:t xml:space="preserve"> </w:t>
      </w:r>
      <w:r w:rsidR="0057642C" w:rsidRPr="0057642C">
        <w:t>și</w:t>
      </w:r>
      <w:r>
        <w:t xml:space="preserve"> </w:t>
      </w:r>
      <w:r w:rsidR="0057642C" w:rsidRPr="0057642C">
        <w:t>Dezvoltării</w:t>
      </w:r>
      <w:r>
        <w:t xml:space="preserve"> </w:t>
      </w:r>
      <w:r w:rsidR="0057642C" w:rsidRPr="0057642C">
        <w:t>Rurale</w:t>
      </w:r>
      <w:r>
        <w:t xml:space="preserve"> </w:t>
      </w:r>
      <w:r w:rsidR="0057642C" w:rsidRPr="0057642C">
        <w:t>a</w:t>
      </w:r>
      <w:r>
        <w:t xml:space="preserve"> </w:t>
      </w:r>
      <w:r w:rsidR="0057642C" w:rsidRPr="0057642C">
        <w:t>lansat</w:t>
      </w:r>
      <w:r>
        <w:t xml:space="preserve"> </w:t>
      </w:r>
      <w:r w:rsidR="0057642C" w:rsidRPr="0057642C">
        <w:t>miercuri,</w:t>
      </w:r>
      <w:r>
        <w:t xml:space="preserve"> </w:t>
      </w:r>
      <w:r w:rsidR="0057642C" w:rsidRPr="0057642C">
        <w:t>7</w:t>
      </w:r>
      <w:r>
        <w:t xml:space="preserve"> </w:t>
      </w:r>
      <w:r w:rsidR="0057642C" w:rsidRPr="0057642C">
        <w:t>februarie</w:t>
      </w:r>
      <w:r>
        <w:t xml:space="preserve"> </w:t>
      </w:r>
      <w:r w:rsidR="0057642C" w:rsidRPr="0057642C">
        <w:t>2024,</w:t>
      </w:r>
      <w:r>
        <w:t xml:space="preserve"> </w:t>
      </w:r>
      <w:r w:rsidR="0057642C" w:rsidRPr="0057642C">
        <w:t>în</w:t>
      </w:r>
      <w:r>
        <w:t xml:space="preserve"> </w:t>
      </w:r>
      <w:r w:rsidR="0057642C" w:rsidRPr="0057642C">
        <w:t>consultare</w:t>
      </w:r>
      <w:r>
        <w:t xml:space="preserve"> </w:t>
      </w:r>
      <w:r w:rsidR="0057642C" w:rsidRPr="0057642C">
        <w:t>publică</w:t>
      </w:r>
      <w:r>
        <w:t xml:space="preserve"> </w:t>
      </w:r>
      <w:r w:rsidR="0057642C" w:rsidRPr="0057642C">
        <w:t>un</w:t>
      </w:r>
      <w:r>
        <w:t xml:space="preserve"> </w:t>
      </w:r>
      <w:r w:rsidR="0057642C" w:rsidRPr="0057642C">
        <w:t>proiect</w:t>
      </w:r>
      <w:r>
        <w:t xml:space="preserve"> </w:t>
      </w:r>
      <w:r w:rsidR="0057642C" w:rsidRPr="0057642C">
        <w:t>de</w:t>
      </w:r>
      <w:r>
        <w:t xml:space="preserve"> </w:t>
      </w:r>
      <w:r w:rsidR="0057642C" w:rsidRPr="0057642C">
        <w:t>Hotărâre</w:t>
      </w:r>
      <w:r>
        <w:t xml:space="preserve"> </w:t>
      </w:r>
      <w:r w:rsidR="0057642C" w:rsidRPr="0057642C">
        <w:t>pentru</w:t>
      </w:r>
      <w:r>
        <w:t xml:space="preserve"> </w:t>
      </w:r>
      <w:r w:rsidR="0057642C" w:rsidRPr="0057642C">
        <w:t>aprobarea</w:t>
      </w:r>
      <w:r>
        <w:t xml:space="preserve"> </w:t>
      </w:r>
      <w:r w:rsidR="0057642C" w:rsidRPr="0057642C">
        <w:t>plafoanelor</w:t>
      </w:r>
      <w:r>
        <w:t xml:space="preserve"> </w:t>
      </w:r>
      <w:r w:rsidR="0057642C" w:rsidRPr="0057642C">
        <w:t>alocate</w:t>
      </w:r>
      <w:r>
        <w:t xml:space="preserve"> </w:t>
      </w:r>
      <w:r w:rsidR="0057642C" w:rsidRPr="0057642C">
        <w:t>ajutoarelor</w:t>
      </w:r>
      <w:r>
        <w:t xml:space="preserve"> </w:t>
      </w:r>
      <w:proofErr w:type="spellStart"/>
      <w:r w:rsidR="0057642C" w:rsidRPr="0057642C">
        <w:t>naţionale</w:t>
      </w:r>
      <w:proofErr w:type="spellEnd"/>
      <w:r>
        <w:t xml:space="preserve"> </w:t>
      </w:r>
      <w:r w:rsidR="0057642C" w:rsidRPr="0057642C">
        <w:t>tranzitorii</w:t>
      </w:r>
      <w:r>
        <w:t xml:space="preserve"> </w:t>
      </w:r>
      <w:r w:rsidR="0057642C" w:rsidRPr="0057642C">
        <w:t>în</w:t>
      </w:r>
      <w:r>
        <w:t xml:space="preserve"> </w:t>
      </w:r>
      <w:r w:rsidR="0057642C" w:rsidRPr="0057642C">
        <w:t>sectorul</w:t>
      </w:r>
      <w:r>
        <w:t xml:space="preserve"> </w:t>
      </w:r>
      <w:r w:rsidR="0057642C" w:rsidRPr="0057642C">
        <w:t>zootehnic,</w:t>
      </w:r>
      <w:r>
        <w:t xml:space="preserve"> </w:t>
      </w:r>
      <w:r w:rsidR="0057642C" w:rsidRPr="0057642C">
        <w:t>pentru</w:t>
      </w:r>
      <w:r>
        <w:t xml:space="preserve"> </w:t>
      </w:r>
      <w:r w:rsidR="0057642C" w:rsidRPr="0057642C">
        <w:t>anul</w:t>
      </w:r>
      <w:r>
        <w:t xml:space="preserve"> </w:t>
      </w:r>
      <w:r w:rsidR="0057642C" w:rsidRPr="0057642C">
        <w:t>de</w:t>
      </w:r>
      <w:r>
        <w:t xml:space="preserve"> </w:t>
      </w:r>
      <w:r w:rsidR="0057642C" w:rsidRPr="0057642C">
        <w:t>cerere</w:t>
      </w:r>
      <w:r>
        <w:t xml:space="preserve"> </w:t>
      </w:r>
      <w:r w:rsidR="0057642C" w:rsidRPr="0057642C">
        <w:t>2023.</w:t>
      </w:r>
    </w:p>
    <w:p w14:paraId="572E5233" w14:textId="410B1204" w:rsidR="0057642C" w:rsidRPr="0057642C" w:rsidRDefault="0057642C" w:rsidP="0057642C">
      <w:r w:rsidRPr="0057642C">
        <w:lastRenderedPageBreak/>
        <w:t>Prezentul</w:t>
      </w:r>
      <w:r w:rsidR="00007AB3">
        <w:t xml:space="preserve"> </w:t>
      </w:r>
      <w:r w:rsidRPr="0057642C">
        <w:t>proiect</w:t>
      </w:r>
      <w:r w:rsidR="00007AB3">
        <w:t xml:space="preserve"> </w:t>
      </w:r>
      <w:r w:rsidRPr="0057642C">
        <w:t>de</w:t>
      </w:r>
      <w:r w:rsidR="00007AB3">
        <w:t xml:space="preserve"> </w:t>
      </w:r>
      <w:r w:rsidRPr="0057642C">
        <w:t>act</w:t>
      </w:r>
      <w:r w:rsidR="00007AB3">
        <w:t xml:space="preserve"> </w:t>
      </w:r>
      <w:r w:rsidRPr="0057642C">
        <w:t>normativ</w:t>
      </w:r>
      <w:r w:rsidR="00007AB3">
        <w:t xml:space="preserve"> </w:t>
      </w:r>
      <w:r w:rsidRPr="0057642C">
        <w:t>aprobă</w:t>
      </w:r>
      <w:r w:rsidR="00007AB3">
        <w:t xml:space="preserve"> </w:t>
      </w:r>
      <w:r w:rsidRPr="0057642C">
        <w:t>plafoanele</w:t>
      </w:r>
      <w:r w:rsidR="00007AB3">
        <w:t xml:space="preserve"> </w:t>
      </w:r>
      <w:r w:rsidRPr="0057642C">
        <w:t>alocate</w:t>
      </w:r>
      <w:r w:rsidR="00007AB3">
        <w:t xml:space="preserve"> </w:t>
      </w:r>
      <w:r w:rsidRPr="0057642C">
        <w:t>ajutoarelor</w:t>
      </w:r>
      <w:r w:rsidR="00007AB3">
        <w:t xml:space="preserve"> </w:t>
      </w:r>
      <w:r w:rsidRPr="0057642C">
        <w:t>naționale</w:t>
      </w:r>
      <w:r w:rsidR="00007AB3">
        <w:t xml:space="preserve"> </w:t>
      </w:r>
      <w:r w:rsidRPr="0057642C">
        <w:t>tranzitorii</w:t>
      </w:r>
      <w:r w:rsidR="00007AB3">
        <w:t xml:space="preserve"> </w:t>
      </w:r>
      <w:r w:rsidRPr="0057642C">
        <w:t>în</w:t>
      </w:r>
      <w:r w:rsidR="00007AB3">
        <w:t xml:space="preserve"> </w:t>
      </w:r>
      <w:r w:rsidRPr="0057642C">
        <w:t>sectorul</w:t>
      </w:r>
      <w:r w:rsidR="00007AB3">
        <w:t xml:space="preserve">  </w:t>
      </w:r>
      <w:r w:rsidRPr="0057642C">
        <w:t>zootehnic</w:t>
      </w:r>
      <w:r w:rsidR="00007AB3">
        <w:t xml:space="preserve"> </w:t>
      </w:r>
      <w:r w:rsidRPr="0057642C">
        <w:t>pentru</w:t>
      </w:r>
      <w:r w:rsidR="00007AB3">
        <w:t xml:space="preserve">  </w:t>
      </w:r>
      <w:r w:rsidRPr="0057642C">
        <w:t>anul</w:t>
      </w:r>
      <w:r w:rsidR="00007AB3">
        <w:t xml:space="preserve"> </w:t>
      </w:r>
      <w:r w:rsidRPr="0057642C">
        <w:t>de</w:t>
      </w:r>
      <w:r w:rsidR="00007AB3">
        <w:t xml:space="preserve"> </w:t>
      </w:r>
      <w:r w:rsidRPr="0057642C">
        <w:t>cerere</w:t>
      </w:r>
      <w:r w:rsidR="00007AB3">
        <w:t xml:space="preserve"> </w:t>
      </w:r>
      <w:r w:rsidRPr="0057642C">
        <w:t>2023</w:t>
      </w:r>
      <w:r w:rsidR="00007AB3">
        <w:t xml:space="preserve"> </w:t>
      </w:r>
      <w:r w:rsidRPr="0057642C">
        <w:t>și</w:t>
      </w:r>
      <w:r w:rsidR="00007AB3">
        <w:t xml:space="preserve"> </w:t>
      </w:r>
      <w:r w:rsidRPr="0057642C">
        <w:t>stabilește</w:t>
      </w:r>
      <w:r w:rsidR="00007AB3">
        <w:t xml:space="preserve"> </w:t>
      </w:r>
      <w:r w:rsidRPr="0057642C">
        <w:t>modalitatea</w:t>
      </w:r>
      <w:r w:rsidR="00007AB3">
        <w:t xml:space="preserve"> </w:t>
      </w:r>
      <w:r w:rsidRPr="0057642C">
        <w:t>de</w:t>
      </w:r>
      <w:r w:rsidR="00007AB3">
        <w:t xml:space="preserve"> </w:t>
      </w:r>
      <w:r w:rsidRPr="0057642C">
        <w:t>calcul</w:t>
      </w:r>
      <w:r w:rsidR="00007AB3">
        <w:t xml:space="preserve"> </w:t>
      </w:r>
      <w:r w:rsidRPr="0057642C">
        <w:t>al</w:t>
      </w:r>
      <w:r w:rsidR="00007AB3">
        <w:t xml:space="preserve"> </w:t>
      </w:r>
      <w:r w:rsidRPr="0057642C">
        <w:t>cuantumului</w:t>
      </w:r>
      <w:r w:rsidR="00007AB3">
        <w:t xml:space="preserve"> </w:t>
      </w:r>
      <w:r w:rsidRPr="0057642C">
        <w:t>per</w:t>
      </w:r>
      <w:r w:rsidR="00007AB3">
        <w:t xml:space="preserve"> </w:t>
      </w:r>
      <w:r w:rsidRPr="0057642C">
        <w:t>unitatea</w:t>
      </w:r>
      <w:r w:rsidR="00007AB3">
        <w:t xml:space="preserve"> </w:t>
      </w:r>
      <w:r w:rsidRPr="0057642C">
        <w:t>de</w:t>
      </w:r>
      <w:r w:rsidR="00007AB3">
        <w:t xml:space="preserve"> </w:t>
      </w:r>
      <w:r w:rsidRPr="0057642C">
        <w:t>măsură</w:t>
      </w:r>
      <w:r w:rsidR="00007AB3">
        <w:t xml:space="preserve"> </w:t>
      </w:r>
      <w:r w:rsidRPr="0057642C">
        <w:t>al</w:t>
      </w:r>
      <w:r w:rsidR="00007AB3">
        <w:t xml:space="preserve"> </w:t>
      </w:r>
      <w:r w:rsidRPr="0057642C">
        <w:t>ajutoarelor</w:t>
      </w:r>
      <w:r w:rsidR="00007AB3">
        <w:t xml:space="preserve"> </w:t>
      </w:r>
      <w:r w:rsidRPr="0057642C">
        <w:t>naționale</w:t>
      </w:r>
      <w:r w:rsidR="00007AB3">
        <w:t xml:space="preserve"> </w:t>
      </w:r>
      <w:r w:rsidRPr="0057642C">
        <w:t>tranzitorii</w:t>
      </w:r>
      <w:r w:rsidR="00007AB3">
        <w:t xml:space="preserve"> </w:t>
      </w:r>
      <w:r w:rsidRPr="0057642C">
        <w:t>în</w:t>
      </w:r>
      <w:r w:rsidR="00007AB3">
        <w:t xml:space="preserve"> </w:t>
      </w:r>
      <w:r w:rsidRPr="0057642C">
        <w:t>sectorul</w:t>
      </w:r>
      <w:r w:rsidR="00007AB3">
        <w:t xml:space="preserve"> </w:t>
      </w:r>
      <w:r w:rsidRPr="0057642C">
        <w:t>zootehnic,</w:t>
      </w:r>
      <w:r w:rsidR="00007AB3">
        <w:t xml:space="preserve"> </w:t>
      </w:r>
      <w:r w:rsidRPr="0057642C">
        <w:t>pentru</w:t>
      </w:r>
      <w:r w:rsidR="00007AB3">
        <w:t xml:space="preserve"> </w:t>
      </w:r>
      <w:r w:rsidRPr="0057642C">
        <w:t>schema</w:t>
      </w:r>
      <w:r w:rsidR="00007AB3">
        <w:t xml:space="preserve"> </w:t>
      </w:r>
      <w:r w:rsidRPr="0057642C">
        <w:t>decuplată</w:t>
      </w:r>
      <w:r w:rsidR="00007AB3">
        <w:t xml:space="preserve"> </w:t>
      </w:r>
      <w:r w:rsidRPr="0057642C">
        <w:t>de</w:t>
      </w:r>
      <w:r w:rsidR="00007AB3">
        <w:t xml:space="preserve"> </w:t>
      </w:r>
      <w:r w:rsidRPr="0057642C">
        <w:t>producție,</w:t>
      </w:r>
      <w:r w:rsidR="00007AB3">
        <w:t xml:space="preserve"> </w:t>
      </w:r>
      <w:r w:rsidRPr="0057642C">
        <w:t>specia</w:t>
      </w:r>
      <w:r w:rsidR="00007AB3">
        <w:t xml:space="preserve"> </w:t>
      </w:r>
      <w:r w:rsidRPr="0057642C">
        <w:t>bovine,</w:t>
      </w:r>
      <w:r w:rsidR="00007AB3">
        <w:t xml:space="preserve"> </w:t>
      </w:r>
      <w:r w:rsidRPr="0057642C">
        <w:t>în</w:t>
      </w:r>
      <w:r w:rsidR="00007AB3">
        <w:t xml:space="preserve"> </w:t>
      </w:r>
      <w:r w:rsidRPr="0057642C">
        <w:t>sectorul</w:t>
      </w:r>
      <w:r w:rsidR="00007AB3">
        <w:t xml:space="preserve"> </w:t>
      </w:r>
      <w:r w:rsidRPr="0057642C">
        <w:t>lapte,</w:t>
      </w:r>
      <w:r w:rsidR="00007AB3">
        <w:t xml:space="preserve"> </w:t>
      </w:r>
      <w:r w:rsidRPr="0057642C">
        <w:t>pentru</w:t>
      </w:r>
      <w:r w:rsidR="00007AB3">
        <w:t xml:space="preserve"> </w:t>
      </w:r>
      <w:r w:rsidRPr="0057642C">
        <w:t>schema</w:t>
      </w:r>
      <w:r w:rsidR="00007AB3">
        <w:t xml:space="preserve"> </w:t>
      </w:r>
      <w:r w:rsidRPr="0057642C">
        <w:t>decuplată</w:t>
      </w:r>
      <w:r w:rsidR="00007AB3">
        <w:t xml:space="preserve"> </w:t>
      </w:r>
      <w:r w:rsidRPr="0057642C">
        <w:t>de</w:t>
      </w:r>
      <w:r w:rsidR="00007AB3">
        <w:t xml:space="preserve"> </w:t>
      </w:r>
      <w:r w:rsidRPr="0057642C">
        <w:t>producție,</w:t>
      </w:r>
      <w:r w:rsidR="00007AB3">
        <w:t xml:space="preserve"> </w:t>
      </w:r>
      <w:r w:rsidRPr="0057642C">
        <w:t>specia</w:t>
      </w:r>
      <w:r w:rsidR="00007AB3">
        <w:t xml:space="preserve"> </w:t>
      </w:r>
      <w:r w:rsidRPr="0057642C">
        <w:t>bovine,</w:t>
      </w:r>
      <w:r w:rsidR="00007AB3">
        <w:t xml:space="preserve"> </w:t>
      </w:r>
      <w:r w:rsidRPr="0057642C">
        <w:t>în</w:t>
      </w:r>
      <w:r w:rsidR="00007AB3">
        <w:t xml:space="preserve"> </w:t>
      </w:r>
      <w:r w:rsidRPr="0057642C">
        <w:t>sectorul</w:t>
      </w:r>
      <w:r w:rsidR="00007AB3">
        <w:t xml:space="preserve"> </w:t>
      </w:r>
      <w:r w:rsidRPr="0057642C">
        <w:t>carne</w:t>
      </w:r>
      <w:r w:rsidR="00007AB3">
        <w:t xml:space="preserve"> </w:t>
      </w:r>
      <w:r w:rsidRPr="0057642C">
        <w:t>și</w:t>
      </w:r>
      <w:r w:rsidR="00007AB3">
        <w:t xml:space="preserve"> </w:t>
      </w:r>
      <w:r w:rsidRPr="0057642C">
        <w:t>pentru</w:t>
      </w:r>
      <w:r w:rsidR="00007AB3">
        <w:t xml:space="preserve"> </w:t>
      </w:r>
      <w:r w:rsidRPr="0057642C">
        <w:t>schema</w:t>
      </w:r>
      <w:r w:rsidR="00007AB3">
        <w:t xml:space="preserve"> </w:t>
      </w:r>
      <w:r w:rsidRPr="0057642C">
        <w:t>cuplată</w:t>
      </w:r>
      <w:r w:rsidR="00007AB3">
        <w:t xml:space="preserve"> </w:t>
      </w:r>
      <w:r w:rsidRPr="0057642C">
        <w:t>de</w:t>
      </w:r>
      <w:r w:rsidR="00007AB3">
        <w:t xml:space="preserve"> </w:t>
      </w:r>
      <w:r w:rsidRPr="0057642C">
        <w:t>producție,</w:t>
      </w:r>
      <w:r w:rsidR="00007AB3">
        <w:t xml:space="preserve"> </w:t>
      </w:r>
      <w:r w:rsidRPr="0057642C">
        <w:t>speciile</w:t>
      </w:r>
      <w:r w:rsidR="00007AB3">
        <w:t xml:space="preserve"> </w:t>
      </w:r>
      <w:r w:rsidRPr="0057642C">
        <w:t>ovine/caprine.</w:t>
      </w:r>
    </w:p>
    <w:p w14:paraId="27146597" w14:textId="4BA4069D" w:rsidR="0057642C" w:rsidRPr="0057642C" w:rsidRDefault="0057642C" w:rsidP="0057642C">
      <w:r w:rsidRPr="0057642C">
        <w:t>Impactul</w:t>
      </w:r>
      <w:r w:rsidR="00007AB3">
        <w:t xml:space="preserve"> </w:t>
      </w:r>
      <w:r w:rsidRPr="0057642C">
        <w:t>bugetar</w:t>
      </w:r>
      <w:r w:rsidR="00007AB3">
        <w:t xml:space="preserve"> </w:t>
      </w:r>
      <w:r w:rsidRPr="0057642C">
        <w:t>este</w:t>
      </w:r>
      <w:r w:rsidR="00007AB3">
        <w:t xml:space="preserve"> </w:t>
      </w:r>
      <w:r w:rsidRPr="0057642C">
        <w:t>de</w:t>
      </w:r>
      <w:r w:rsidR="00007AB3">
        <w:t xml:space="preserve"> </w:t>
      </w:r>
      <w:r w:rsidRPr="0057642C">
        <w:t>circa</w:t>
      </w:r>
      <w:r w:rsidR="00007AB3">
        <w:t xml:space="preserve"> </w:t>
      </w:r>
      <w:r w:rsidRPr="0057642C">
        <w:t>670.271.000</w:t>
      </w:r>
      <w:r w:rsidR="00007AB3">
        <w:t xml:space="preserve"> </w:t>
      </w:r>
      <w:r w:rsidRPr="0057642C">
        <w:t>lei,</w:t>
      </w:r>
      <w:r w:rsidR="00007AB3">
        <w:t xml:space="preserve"> </w:t>
      </w:r>
      <w:r w:rsidRPr="0057642C">
        <w:t>respectiv</w:t>
      </w:r>
      <w:r w:rsidR="00007AB3">
        <w:t xml:space="preserve"> </w:t>
      </w:r>
      <w:r w:rsidRPr="0057642C">
        <w:t>134.768.480</w:t>
      </w:r>
      <w:r w:rsidR="00007AB3">
        <w:t xml:space="preserve"> </w:t>
      </w:r>
      <w:r w:rsidRPr="0057642C">
        <w:t>euro</w:t>
      </w:r>
      <w:r w:rsidR="00007AB3">
        <w:t xml:space="preserve"> </w:t>
      </w:r>
      <w:r w:rsidRPr="0057642C">
        <w:t>de</w:t>
      </w:r>
      <w:r w:rsidR="00007AB3">
        <w:t xml:space="preserve"> </w:t>
      </w:r>
      <w:r w:rsidRPr="0057642C">
        <w:t>la</w:t>
      </w:r>
      <w:r w:rsidR="00007AB3">
        <w:t xml:space="preserve"> </w:t>
      </w:r>
      <w:r w:rsidRPr="0057642C">
        <w:t>bugetul</w:t>
      </w:r>
      <w:r w:rsidR="00007AB3">
        <w:t xml:space="preserve"> </w:t>
      </w:r>
      <w:r w:rsidRPr="0057642C">
        <w:t>de</w:t>
      </w:r>
      <w:r w:rsidR="00007AB3">
        <w:t xml:space="preserve"> </w:t>
      </w:r>
      <w:r w:rsidRPr="0057642C">
        <w:t>stat,</w:t>
      </w:r>
      <w:r w:rsidR="00007AB3">
        <w:t xml:space="preserve"> </w:t>
      </w:r>
      <w:r w:rsidRPr="0057642C">
        <w:t>prin</w:t>
      </w:r>
      <w:r w:rsidR="00007AB3">
        <w:t xml:space="preserve"> </w:t>
      </w:r>
      <w:r w:rsidRPr="0057642C">
        <w:t>bugetul</w:t>
      </w:r>
      <w:r w:rsidR="00007AB3">
        <w:t xml:space="preserve"> </w:t>
      </w:r>
      <w:r w:rsidRPr="0057642C">
        <w:t>aprobat</w:t>
      </w:r>
      <w:r w:rsidR="00007AB3">
        <w:t xml:space="preserve"> </w:t>
      </w:r>
      <w:r w:rsidRPr="0057642C">
        <w:t>Ministerului</w:t>
      </w:r>
      <w:r w:rsidR="00007AB3">
        <w:t xml:space="preserve"> </w:t>
      </w:r>
      <w:r w:rsidRPr="0057642C">
        <w:t>Agriculturii</w:t>
      </w:r>
      <w:r w:rsidR="00007AB3">
        <w:t xml:space="preserve"> </w:t>
      </w:r>
      <w:r w:rsidRPr="0057642C">
        <w:t>și</w:t>
      </w:r>
      <w:r w:rsidR="00007AB3">
        <w:t xml:space="preserve"> </w:t>
      </w:r>
      <w:r w:rsidRPr="0057642C">
        <w:t>Dezvoltării</w:t>
      </w:r>
      <w:r w:rsidR="00007AB3">
        <w:t xml:space="preserve"> </w:t>
      </w:r>
      <w:r w:rsidRPr="0057642C">
        <w:t>Rurale</w:t>
      </w:r>
      <w:r w:rsidR="00007AB3">
        <w:t xml:space="preserve"> </w:t>
      </w:r>
      <w:r w:rsidRPr="0057642C">
        <w:t>pe</w:t>
      </w:r>
      <w:r w:rsidR="00007AB3">
        <w:t xml:space="preserve"> </w:t>
      </w:r>
      <w:r w:rsidRPr="0057642C">
        <w:t>anul</w:t>
      </w:r>
      <w:r w:rsidR="00007AB3">
        <w:t xml:space="preserve"> </w:t>
      </w:r>
      <w:r w:rsidRPr="0057642C">
        <w:t>2024,</w:t>
      </w:r>
      <w:r w:rsidR="00007AB3">
        <w:t xml:space="preserve"> </w:t>
      </w:r>
      <w:r w:rsidRPr="0057642C">
        <w:t>reprezentând</w:t>
      </w:r>
      <w:r w:rsidR="00007AB3">
        <w:t xml:space="preserve"> </w:t>
      </w:r>
      <w:r w:rsidRPr="0057642C">
        <w:t>plăți</w:t>
      </w:r>
      <w:r w:rsidR="00007AB3">
        <w:t xml:space="preserve"> </w:t>
      </w:r>
      <w:r w:rsidRPr="0057642C">
        <w:t>naționale</w:t>
      </w:r>
      <w:r w:rsidR="00007AB3">
        <w:t xml:space="preserve"> </w:t>
      </w:r>
      <w:r w:rsidRPr="0057642C">
        <w:t>tranzitorii</w:t>
      </w:r>
      <w:r w:rsidR="00007AB3">
        <w:t xml:space="preserve"> </w:t>
      </w:r>
      <w:r w:rsidRPr="0057642C">
        <w:t>pentru</w:t>
      </w:r>
      <w:r w:rsidR="00007AB3">
        <w:t xml:space="preserve"> </w:t>
      </w:r>
      <w:r w:rsidRPr="0057642C">
        <w:t>anul</w:t>
      </w:r>
      <w:r w:rsidR="00007AB3">
        <w:t xml:space="preserve"> </w:t>
      </w:r>
      <w:r w:rsidRPr="0057642C">
        <w:t>de</w:t>
      </w:r>
      <w:r w:rsidR="00007AB3">
        <w:t xml:space="preserve"> </w:t>
      </w:r>
      <w:r w:rsidRPr="0057642C">
        <w:t>cerere</w:t>
      </w:r>
      <w:r w:rsidR="00007AB3">
        <w:t xml:space="preserve"> </w:t>
      </w:r>
      <w:r w:rsidRPr="0057642C">
        <w:t>2023.</w:t>
      </w:r>
    </w:p>
    <w:p w14:paraId="548A1D62" w14:textId="4109C978" w:rsidR="0057642C" w:rsidRPr="0057642C" w:rsidRDefault="0057642C" w:rsidP="0057642C">
      <w:r w:rsidRPr="0057642C">
        <w:t>Cetățenii</w:t>
      </w:r>
      <w:r w:rsidR="00007AB3">
        <w:t xml:space="preserve"> </w:t>
      </w:r>
      <w:r w:rsidRPr="0057642C">
        <w:t>și</w:t>
      </w:r>
      <w:r w:rsidR="00007AB3">
        <w:t xml:space="preserve"> </w:t>
      </w:r>
      <w:r w:rsidRPr="0057642C">
        <w:t>instituțiile</w:t>
      </w:r>
      <w:r w:rsidR="00007AB3">
        <w:t xml:space="preserve"> </w:t>
      </w:r>
      <w:r w:rsidRPr="0057642C">
        <w:t>interesate</w:t>
      </w:r>
      <w:r w:rsidR="00007AB3">
        <w:t xml:space="preserve"> </w:t>
      </w:r>
      <w:r w:rsidRPr="0057642C">
        <w:t>pot</w:t>
      </w:r>
      <w:r w:rsidR="00007AB3">
        <w:t xml:space="preserve"> </w:t>
      </w:r>
      <w:r w:rsidRPr="0057642C">
        <w:t>transmite</w:t>
      </w:r>
      <w:r w:rsidR="00007AB3">
        <w:t xml:space="preserve"> </w:t>
      </w:r>
      <w:r w:rsidRPr="0057642C">
        <w:t>în</w:t>
      </w:r>
      <w:r w:rsidR="00007AB3">
        <w:t xml:space="preserve"> </w:t>
      </w:r>
      <w:r w:rsidRPr="0057642C">
        <w:t>scris</w:t>
      </w:r>
      <w:r w:rsidR="00007AB3">
        <w:t xml:space="preserve"> </w:t>
      </w:r>
      <w:r w:rsidRPr="0057642C">
        <w:t>opinii/propuneri/sugestii</w:t>
      </w:r>
      <w:r w:rsidR="00007AB3">
        <w:t xml:space="preserve"> </w:t>
      </w:r>
      <w:r w:rsidRPr="0057642C">
        <w:t>în</w:t>
      </w:r>
      <w:r w:rsidR="00007AB3">
        <w:t xml:space="preserve"> </w:t>
      </w:r>
      <w:r w:rsidRPr="0057642C">
        <w:t>termen</w:t>
      </w:r>
      <w:r w:rsidR="00007AB3">
        <w:t xml:space="preserve"> </w:t>
      </w:r>
      <w:r w:rsidRPr="0057642C">
        <w:t>de</w:t>
      </w:r>
      <w:r w:rsidR="00007AB3">
        <w:t xml:space="preserve"> </w:t>
      </w:r>
      <w:r w:rsidRPr="0057642C">
        <w:t>10</w:t>
      </w:r>
      <w:r w:rsidR="00007AB3">
        <w:t xml:space="preserve"> </w:t>
      </w:r>
      <w:r w:rsidRPr="0057642C">
        <w:t>zile</w:t>
      </w:r>
      <w:r w:rsidR="00007AB3">
        <w:t xml:space="preserve"> </w:t>
      </w:r>
      <w:r w:rsidRPr="0057642C">
        <w:t>de</w:t>
      </w:r>
      <w:r w:rsidR="00007AB3">
        <w:t xml:space="preserve"> </w:t>
      </w:r>
      <w:r w:rsidRPr="0057642C">
        <w:t>la</w:t>
      </w:r>
      <w:r w:rsidR="00007AB3">
        <w:t xml:space="preserve"> </w:t>
      </w:r>
      <w:r w:rsidRPr="0057642C">
        <w:t>data</w:t>
      </w:r>
      <w:r w:rsidR="00007AB3">
        <w:t xml:space="preserve"> </w:t>
      </w:r>
      <w:r w:rsidRPr="0057642C">
        <w:t>publicării,</w:t>
      </w:r>
      <w:r w:rsidR="00007AB3">
        <w:t xml:space="preserve"> </w:t>
      </w:r>
      <w:r w:rsidRPr="0057642C">
        <w:t>la</w:t>
      </w:r>
      <w:r w:rsidR="00007AB3">
        <w:t xml:space="preserve"> </w:t>
      </w:r>
      <w:r w:rsidRPr="0057642C">
        <w:t>adresele</w:t>
      </w:r>
      <w:r w:rsidR="00007AB3">
        <w:t xml:space="preserve"> </w:t>
      </w:r>
      <w:r w:rsidRPr="0057642C">
        <w:t>de</w:t>
      </w:r>
      <w:r w:rsidR="00007AB3">
        <w:t xml:space="preserve"> </w:t>
      </w:r>
      <w:r w:rsidRPr="0057642C">
        <w:t>email:</w:t>
      </w:r>
      <w:r w:rsidR="00007AB3">
        <w:t xml:space="preserve"> </w:t>
      </w:r>
      <w:r w:rsidRPr="0057642C">
        <w:t>anne.niculescu@madr.ro</w:t>
      </w:r>
      <w:r w:rsidR="00007AB3">
        <w:t xml:space="preserve"> </w:t>
      </w:r>
      <w:r w:rsidRPr="0057642C">
        <w:t>și</w:t>
      </w:r>
      <w:r w:rsidR="00007AB3">
        <w:t xml:space="preserve"> </w:t>
      </w:r>
      <w:r w:rsidRPr="0057642C">
        <w:t>mihaela.petre@madr.ro</w:t>
      </w:r>
      <w:r w:rsidR="00007AB3">
        <w:t xml:space="preserve"> </w:t>
      </w:r>
    </w:p>
    <w:p w14:paraId="51961609" w14:textId="7C39AE7A" w:rsidR="0057642C" w:rsidRPr="0057642C" w:rsidRDefault="0057642C" w:rsidP="0057642C">
      <w:r w:rsidRPr="0057642C">
        <w:t>Persoanele</w:t>
      </w:r>
      <w:r w:rsidR="00007AB3">
        <w:t xml:space="preserve"> </w:t>
      </w:r>
      <w:r w:rsidRPr="0057642C">
        <w:t>sau</w:t>
      </w:r>
      <w:r w:rsidR="00007AB3">
        <w:t xml:space="preserve"> </w:t>
      </w:r>
      <w:proofErr w:type="spellStart"/>
      <w:r w:rsidRPr="0057642C">
        <w:t>organizaţiile</w:t>
      </w:r>
      <w:proofErr w:type="spellEnd"/>
      <w:r w:rsidR="00007AB3">
        <w:t xml:space="preserve"> </w:t>
      </w:r>
      <w:r w:rsidRPr="0057642C">
        <w:t>interesate</w:t>
      </w:r>
      <w:r w:rsidR="00007AB3">
        <w:t xml:space="preserve"> </w:t>
      </w:r>
      <w:r w:rsidRPr="0057642C">
        <w:t>care</w:t>
      </w:r>
      <w:r w:rsidR="00007AB3">
        <w:t xml:space="preserve"> </w:t>
      </w:r>
      <w:r w:rsidRPr="0057642C">
        <w:t>transmit</w:t>
      </w:r>
      <w:r w:rsidR="00007AB3">
        <w:t xml:space="preserve"> </w:t>
      </w:r>
      <w:r w:rsidRPr="0057642C">
        <w:t>în</w:t>
      </w:r>
      <w:r w:rsidR="00007AB3">
        <w:t xml:space="preserve"> </w:t>
      </w:r>
      <w:r w:rsidRPr="0057642C">
        <w:t>scris</w:t>
      </w:r>
      <w:r w:rsidR="00007AB3">
        <w:t xml:space="preserve"> </w:t>
      </w:r>
      <w:r w:rsidRPr="0057642C">
        <w:t>propuneri,</w:t>
      </w:r>
      <w:r w:rsidR="00007AB3">
        <w:t xml:space="preserve"> </w:t>
      </w:r>
      <w:r w:rsidRPr="0057642C">
        <w:t>sugestii</w:t>
      </w:r>
      <w:r w:rsidR="00007AB3">
        <w:t xml:space="preserve"> </w:t>
      </w:r>
      <w:r w:rsidRPr="0057642C">
        <w:t>sau</w:t>
      </w:r>
      <w:r w:rsidR="00007AB3">
        <w:t xml:space="preserve"> </w:t>
      </w:r>
      <w:r w:rsidRPr="0057642C">
        <w:t>opinii</w:t>
      </w:r>
      <w:r w:rsidR="00007AB3">
        <w:t xml:space="preserve"> </w:t>
      </w:r>
      <w:r w:rsidRPr="0057642C">
        <w:t>cu</w:t>
      </w:r>
      <w:r w:rsidR="00007AB3">
        <w:t xml:space="preserve"> </w:t>
      </w:r>
      <w:r w:rsidRPr="0057642C">
        <w:t>privire</w:t>
      </w:r>
      <w:r w:rsidR="00007AB3">
        <w:t xml:space="preserve"> </w:t>
      </w:r>
      <w:r w:rsidRPr="0057642C">
        <w:t>la</w:t>
      </w:r>
      <w:r w:rsidR="00007AB3">
        <w:t xml:space="preserve"> </w:t>
      </w:r>
      <w:r w:rsidRPr="0057642C">
        <w:t>proiectul</w:t>
      </w:r>
      <w:r w:rsidR="00007AB3">
        <w:t xml:space="preserve"> </w:t>
      </w:r>
      <w:r w:rsidRPr="0057642C">
        <w:t>de</w:t>
      </w:r>
      <w:r w:rsidR="00007AB3">
        <w:t xml:space="preserve"> </w:t>
      </w:r>
      <w:r w:rsidRPr="0057642C">
        <w:t>act</w:t>
      </w:r>
      <w:r w:rsidR="00007AB3">
        <w:t xml:space="preserve"> </w:t>
      </w:r>
      <w:r w:rsidRPr="0057642C">
        <w:t>normativ</w:t>
      </w:r>
      <w:r w:rsidR="00007AB3">
        <w:t xml:space="preserve"> </w:t>
      </w:r>
      <w:r w:rsidRPr="0057642C">
        <w:t>supus</w:t>
      </w:r>
      <w:r w:rsidR="00007AB3">
        <w:t xml:space="preserve"> </w:t>
      </w:r>
      <w:r w:rsidRPr="0057642C">
        <w:t>dezbaterii</w:t>
      </w:r>
      <w:r w:rsidR="00007AB3">
        <w:t xml:space="preserve"> </w:t>
      </w:r>
      <w:r w:rsidRPr="0057642C">
        <w:t>publice</w:t>
      </w:r>
      <w:r w:rsidR="00007AB3">
        <w:t xml:space="preserve"> </w:t>
      </w:r>
      <w:r w:rsidRPr="0057642C">
        <w:t>vor</w:t>
      </w:r>
      <w:r w:rsidR="00007AB3">
        <w:t xml:space="preserve"> </w:t>
      </w:r>
      <w:r w:rsidRPr="0057642C">
        <w:t>specifica</w:t>
      </w:r>
      <w:r w:rsidR="00007AB3">
        <w:t xml:space="preserve"> </w:t>
      </w:r>
      <w:r w:rsidRPr="0057642C">
        <w:t>articolul</w:t>
      </w:r>
      <w:r w:rsidR="00007AB3">
        <w:t xml:space="preserve"> </w:t>
      </w:r>
      <w:r w:rsidRPr="0057642C">
        <w:t>sau</w:t>
      </w:r>
      <w:r w:rsidR="00007AB3">
        <w:t xml:space="preserve"> </w:t>
      </w:r>
      <w:r w:rsidRPr="0057642C">
        <w:t>articolele</w:t>
      </w:r>
      <w:r w:rsidR="00007AB3">
        <w:t xml:space="preserve"> </w:t>
      </w:r>
      <w:r w:rsidRPr="0057642C">
        <w:t>din</w:t>
      </w:r>
      <w:r w:rsidR="00007AB3">
        <w:t xml:space="preserve"> </w:t>
      </w:r>
      <w:r w:rsidRPr="0057642C">
        <w:t>proiectul</w:t>
      </w:r>
      <w:r w:rsidR="00007AB3">
        <w:t xml:space="preserve"> </w:t>
      </w:r>
      <w:r w:rsidRPr="0057642C">
        <w:t>de</w:t>
      </w:r>
      <w:r w:rsidR="00007AB3">
        <w:t xml:space="preserve"> </w:t>
      </w:r>
      <w:r w:rsidRPr="0057642C">
        <w:t>act</w:t>
      </w:r>
      <w:r w:rsidR="00007AB3">
        <w:t xml:space="preserve"> </w:t>
      </w:r>
      <w:r w:rsidRPr="0057642C">
        <w:t>normativ</w:t>
      </w:r>
      <w:r w:rsidR="00007AB3">
        <w:t xml:space="preserve"> </w:t>
      </w:r>
      <w:r w:rsidRPr="0057642C">
        <w:t>la</w:t>
      </w:r>
      <w:r w:rsidR="00007AB3">
        <w:t xml:space="preserve"> </w:t>
      </w:r>
      <w:r w:rsidRPr="0057642C">
        <w:t>care</w:t>
      </w:r>
      <w:r w:rsidR="00007AB3">
        <w:t xml:space="preserve"> </w:t>
      </w:r>
      <w:r w:rsidRPr="0057642C">
        <w:t>se</w:t>
      </w:r>
      <w:r w:rsidR="00007AB3">
        <w:t xml:space="preserve"> </w:t>
      </w:r>
      <w:r w:rsidRPr="0057642C">
        <w:t>referă,</w:t>
      </w:r>
      <w:r w:rsidR="00007AB3">
        <w:t xml:space="preserve"> </w:t>
      </w:r>
      <w:proofErr w:type="spellStart"/>
      <w:r w:rsidRPr="0057642C">
        <w:t>menţionând</w:t>
      </w:r>
      <w:proofErr w:type="spellEnd"/>
      <w:r w:rsidR="00007AB3">
        <w:t xml:space="preserve"> </w:t>
      </w:r>
      <w:r w:rsidRPr="0057642C">
        <w:t>data</w:t>
      </w:r>
      <w:r w:rsidR="00007AB3">
        <w:t xml:space="preserve"> </w:t>
      </w:r>
      <w:r w:rsidRPr="0057642C">
        <w:t>trimiterii</w:t>
      </w:r>
      <w:r w:rsidR="00007AB3">
        <w:t xml:space="preserve"> </w:t>
      </w:r>
      <w:proofErr w:type="spellStart"/>
      <w:r w:rsidRPr="0057642C">
        <w:t>şi</w:t>
      </w:r>
      <w:proofErr w:type="spellEnd"/>
      <w:r w:rsidR="00007AB3">
        <w:t xml:space="preserve"> </w:t>
      </w:r>
      <w:r w:rsidRPr="0057642C">
        <w:t>datele</w:t>
      </w:r>
      <w:r w:rsidR="00007AB3">
        <w:t xml:space="preserve"> </w:t>
      </w:r>
      <w:r w:rsidRPr="0057642C">
        <w:t>de</w:t>
      </w:r>
      <w:r w:rsidR="00007AB3">
        <w:t xml:space="preserve"> </w:t>
      </w:r>
      <w:r w:rsidRPr="0057642C">
        <w:t>contact</w:t>
      </w:r>
      <w:r w:rsidR="00007AB3">
        <w:t xml:space="preserve"> </w:t>
      </w:r>
      <w:r w:rsidRPr="0057642C">
        <w:t>ale</w:t>
      </w:r>
      <w:r w:rsidR="00007AB3">
        <w:t xml:space="preserve"> </w:t>
      </w:r>
      <w:r w:rsidRPr="0057642C">
        <w:t>expeditorului.</w:t>
      </w:r>
    </w:p>
    <w:p w14:paraId="02CB7165" w14:textId="77777777" w:rsidR="0057642C" w:rsidRPr="0057642C" w:rsidRDefault="0057642C" w:rsidP="004E4E4E">
      <w:pPr>
        <w:spacing w:before="0"/>
        <w:rPr>
          <w:b/>
          <w:bCs/>
        </w:rPr>
      </w:pPr>
      <w:r w:rsidRPr="0057642C">
        <w:rPr>
          <w:b/>
          <w:bCs/>
        </w:rPr>
        <w:t>Documente</w:t>
      </w:r>
    </w:p>
    <w:p w14:paraId="51C9EFE7" w14:textId="77777777" w:rsidR="0057642C" w:rsidRPr="0057642C" w:rsidRDefault="00BE4464" w:rsidP="004E4E4E">
      <w:pPr>
        <w:spacing w:before="0"/>
      </w:pPr>
      <w:hyperlink r:id="rId41" w:tooltip="proiect-HG-aprobare-plafoane-ANT.pdf" w:history="1">
        <w:r w:rsidR="0057642C" w:rsidRPr="0057642C">
          <w:rPr>
            <w:rStyle w:val="Hyperlink"/>
            <w:szCs w:val="24"/>
          </w:rPr>
          <w:t>proiect-HG-aprobare-plafoane-ANT.pdf</w:t>
        </w:r>
      </w:hyperlink>
    </w:p>
    <w:p w14:paraId="665F3B74" w14:textId="07D17054" w:rsidR="0057642C" w:rsidRPr="008A50F7" w:rsidRDefault="0057642C" w:rsidP="0057642C">
      <w:pPr>
        <w:pStyle w:val="Stilsursa"/>
      </w:pPr>
      <w:r w:rsidRPr="0057642C">
        <w:t>Sursa:</w:t>
      </w:r>
      <w:r w:rsidR="00007AB3">
        <w:t xml:space="preserve"> </w:t>
      </w:r>
      <w:r w:rsidRPr="0057642C">
        <w:t>MADR</w:t>
      </w:r>
    </w:p>
    <w:p w14:paraId="214EB5B3" w14:textId="639D6938" w:rsidR="008A50F7" w:rsidRPr="005B3B63" w:rsidRDefault="008A50F7" w:rsidP="008A50F7">
      <w:pPr>
        <w:pStyle w:val="separatorarticole"/>
      </w:pPr>
      <w:r>
        <w:t>*</w:t>
      </w:r>
    </w:p>
    <w:p w14:paraId="47648712" w14:textId="6C3117B8" w:rsidR="005B3B63" w:rsidRDefault="005B3B63" w:rsidP="005B3B63">
      <w:pPr>
        <w:pStyle w:val="TitluArticolinINFOUE"/>
      </w:pPr>
      <w:bookmarkStart w:id="146" w:name="_Toc158617928"/>
      <w:r w:rsidRPr="005B3B63">
        <w:t>Asistență</w:t>
      </w:r>
      <w:r w:rsidR="00007AB3">
        <w:t xml:space="preserve"> </w:t>
      </w:r>
      <w:r w:rsidRPr="005B3B63">
        <w:t>Tehnică:</w:t>
      </w:r>
      <w:r w:rsidR="00007AB3">
        <w:t xml:space="preserve"> </w:t>
      </w:r>
      <w:r w:rsidRPr="005B3B63">
        <w:t>Ghidul</w:t>
      </w:r>
      <w:r w:rsidR="00007AB3">
        <w:t xml:space="preserve"> </w:t>
      </w:r>
      <w:r w:rsidRPr="005B3B63">
        <w:t>privind</w:t>
      </w:r>
      <w:r w:rsidR="00007AB3">
        <w:t xml:space="preserve"> </w:t>
      </w:r>
      <w:r w:rsidRPr="005B3B63">
        <w:t>asigurarea</w:t>
      </w:r>
      <w:r w:rsidR="00007AB3">
        <w:t xml:space="preserve"> </w:t>
      </w:r>
      <w:r w:rsidRPr="005B3B63">
        <w:t>asistenței</w:t>
      </w:r>
      <w:r w:rsidR="00007AB3">
        <w:t xml:space="preserve"> </w:t>
      </w:r>
      <w:r w:rsidRPr="005B3B63">
        <w:t>tehnice</w:t>
      </w:r>
      <w:r w:rsidR="00007AB3">
        <w:t xml:space="preserve"> </w:t>
      </w:r>
      <w:r w:rsidRPr="005B3B63">
        <w:t>pentru</w:t>
      </w:r>
      <w:r w:rsidR="00007AB3">
        <w:t xml:space="preserve"> </w:t>
      </w:r>
      <w:r w:rsidRPr="005B3B63">
        <w:t>implementarea</w:t>
      </w:r>
      <w:r w:rsidR="00007AB3">
        <w:t xml:space="preserve"> </w:t>
      </w:r>
      <w:r w:rsidRPr="005B3B63">
        <w:t>Strategiilor</w:t>
      </w:r>
      <w:r w:rsidR="00007AB3">
        <w:t xml:space="preserve"> </w:t>
      </w:r>
      <w:r w:rsidRPr="005B3B63">
        <w:t>ITI</w:t>
      </w:r>
      <w:r w:rsidR="00007AB3">
        <w:t xml:space="preserve"> </w:t>
      </w:r>
      <w:r w:rsidRPr="005B3B63">
        <w:t>prevăzute</w:t>
      </w:r>
      <w:r w:rsidR="00007AB3">
        <w:t xml:space="preserve"> </w:t>
      </w:r>
      <w:r w:rsidRPr="005B3B63">
        <w:t>în</w:t>
      </w:r>
      <w:r w:rsidR="00007AB3">
        <w:t xml:space="preserve"> </w:t>
      </w:r>
      <w:r w:rsidRPr="005B3B63">
        <w:t>cadrul</w:t>
      </w:r>
      <w:r w:rsidR="00007AB3">
        <w:t xml:space="preserve"> </w:t>
      </w:r>
      <w:r w:rsidRPr="005B3B63">
        <w:t>Acordului</w:t>
      </w:r>
      <w:r w:rsidR="00007AB3">
        <w:t xml:space="preserve"> </w:t>
      </w:r>
      <w:r w:rsidRPr="005B3B63">
        <w:t>de</w:t>
      </w:r>
      <w:r w:rsidR="00007AB3">
        <w:t xml:space="preserve"> </w:t>
      </w:r>
      <w:r w:rsidRPr="005B3B63">
        <w:t>Parteneriat,</w:t>
      </w:r>
      <w:r w:rsidR="00007AB3">
        <w:t xml:space="preserve"> </w:t>
      </w:r>
      <w:r w:rsidRPr="005B3B63">
        <w:t>lansat</w:t>
      </w:r>
      <w:r w:rsidR="00007AB3">
        <w:t xml:space="preserve"> </w:t>
      </w:r>
      <w:r w:rsidRPr="005B3B63">
        <w:t>în</w:t>
      </w:r>
      <w:r w:rsidR="00007AB3">
        <w:t xml:space="preserve"> </w:t>
      </w:r>
      <w:r w:rsidRPr="005B3B63">
        <w:t>consultare</w:t>
      </w:r>
      <w:r w:rsidR="00007AB3">
        <w:t xml:space="preserve"> </w:t>
      </w:r>
      <w:r w:rsidRPr="005B3B63">
        <w:t>publică</w:t>
      </w:r>
      <w:bookmarkEnd w:id="146"/>
    </w:p>
    <w:p w14:paraId="26BEA17E" w14:textId="7DA904E3" w:rsidR="005B3B63" w:rsidRPr="005B3B63" w:rsidRDefault="005B3B63" w:rsidP="005B3B63">
      <w:r w:rsidRPr="005B3B63">
        <w:t>Autoritatea</w:t>
      </w:r>
      <w:r w:rsidR="00007AB3">
        <w:t xml:space="preserve"> </w:t>
      </w:r>
      <w:r w:rsidRPr="005B3B63">
        <w:t>de</w:t>
      </w:r>
      <w:r w:rsidR="00007AB3">
        <w:t xml:space="preserve"> </w:t>
      </w:r>
      <w:r w:rsidRPr="005B3B63">
        <w:t>Management</w:t>
      </w:r>
      <w:r w:rsidR="00007AB3">
        <w:t xml:space="preserve"> </w:t>
      </w:r>
      <w:r w:rsidRPr="005B3B63">
        <w:t>pentru</w:t>
      </w:r>
      <w:r w:rsidR="00007AB3">
        <w:t xml:space="preserve"> </w:t>
      </w:r>
      <w:r w:rsidRPr="005B3B63">
        <w:t>Programul</w:t>
      </w:r>
      <w:r w:rsidR="00007AB3">
        <w:t xml:space="preserve"> </w:t>
      </w:r>
      <w:r w:rsidRPr="005B3B63">
        <w:t>Asistență</w:t>
      </w:r>
      <w:r w:rsidR="00007AB3">
        <w:t xml:space="preserve"> </w:t>
      </w:r>
      <w:r w:rsidRPr="005B3B63">
        <w:t>Tehnică</w:t>
      </w:r>
      <w:r w:rsidR="00007AB3">
        <w:t xml:space="preserve"> </w:t>
      </w:r>
      <w:r w:rsidRPr="005B3B63">
        <w:t>a</w:t>
      </w:r>
      <w:r w:rsidR="00007AB3">
        <w:t xml:space="preserve"> </w:t>
      </w:r>
      <w:r w:rsidRPr="005B3B63">
        <w:t>lansat</w:t>
      </w:r>
      <w:r w:rsidR="00007AB3">
        <w:t xml:space="preserve"> </w:t>
      </w:r>
      <w:r w:rsidRPr="005B3B63">
        <w:t>în</w:t>
      </w:r>
      <w:r w:rsidR="00007AB3">
        <w:t xml:space="preserve"> </w:t>
      </w:r>
      <w:r w:rsidRPr="005B3B63">
        <w:t>consultare</w:t>
      </w:r>
      <w:r w:rsidR="00007AB3">
        <w:t xml:space="preserve"> </w:t>
      </w:r>
      <w:r w:rsidRPr="005B3B63">
        <w:t>publică</w:t>
      </w:r>
      <w:r w:rsidR="00007AB3">
        <w:t xml:space="preserve"> </w:t>
      </w:r>
      <w:r w:rsidRPr="005B3B63">
        <w:t>Ghidul</w:t>
      </w:r>
      <w:r w:rsidR="00007AB3">
        <w:t xml:space="preserve"> </w:t>
      </w:r>
      <w:r w:rsidRPr="005B3B63">
        <w:t>Solicitantului</w:t>
      </w:r>
      <w:r w:rsidR="00007AB3">
        <w:t xml:space="preserve"> </w:t>
      </w:r>
      <w:r w:rsidRPr="005B3B63">
        <w:t>–</w:t>
      </w:r>
      <w:r w:rsidR="00007AB3">
        <w:t xml:space="preserve"> </w:t>
      </w:r>
      <w:r w:rsidRPr="005B3B63">
        <w:t>Condiții</w:t>
      </w:r>
      <w:r w:rsidR="00007AB3">
        <w:t xml:space="preserve"> </w:t>
      </w:r>
      <w:r w:rsidRPr="005B3B63">
        <w:t>specifice</w:t>
      </w:r>
      <w:r w:rsidR="00007AB3">
        <w:t xml:space="preserve"> </w:t>
      </w:r>
      <w:r w:rsidRPr="005B3B63">
        <w:t>de</w:t>
      </w:r>
      <w:r w:rsidR="00007AB3">
        <w:t xml:space="preserve"> </w:t>
      </w:r>
      <w:r w:rsidRPr="005B3B63">
        <w:t>accesare</w:t>
      </w:r>
      <w:r w:rsidR="00007AB3">
        <w:t xml:space="preserve"> </w:t>
      </w:r>
      <w:r w:rsidRPr="005B3B63">
        <w:t>a</w:t>
      </w:r>
      <w:r w:rsidR="00007AB3">
        <w:t xml:space="preserve"> </w:t>
      </w:r>
      <w:r w:rsidRPr="005B3B63">
        <w:t>fondurilor</w:t>
      </w:r>
      <w:r w:rsidR="00007AB3">
        <w:t xml:space="preserve"> </w:t>
      </w:r>
      <w:r w:rsidRPr="005B3B63">
        <w:t>din</w:t>
      </w:r>
      <w:r w:rsidR="00007AB3">
        <w:t xml:space="preserve"> </w:t>
      </w:r>
      <w:r w:rsidRPr="005B3B63">
        <w:t>Programul</w:t>
      </w:r>
      <w:r w:rsidR="00007AB3">
        <w:t xml:space="preserve"> </w:t>
      </w:r>
      <w:proofErr w:type="spellStart"/>
      <w:r w:rsidRPr="005B3B63">
        <w:t>Asistenţă</w:t>
      </w:r>
      <w:proofErr w:type="spellEnd"/>
      <w:r w:rsidR="00007AB3">
        <w:t xml:space="preserve"> </w:t>
      </w:r>
      <w:r w:rsidRPr="005B3B63">
        <w:t>Tehnică</w:t>
      </w:r>
      <w:r w:rsidR="00007AB3">
        <w:t xml:space="preserve"> </w:t>
      </w:r>
      <w:r w:rsidRPr="005B3B63">
        <w:t>2021-2027</w:t>
      </w:r>
      <w:r w:rsidR="00007AB3">
        <w:t xml:space="preserve"> </w:t>
      </w:r>
      <w:r w:rsidRPr="005B3B63">
        <w:t>P2-</w:t>
      </w:r>
      <w:r w:rsidR="00007AB3">
        <w:t xml:space="preserve"> </w:t>
      </w:r>
      <w:r w:rsidRPr="005B3B63">
        <w:t>Îmbunătățirea</w:t>
      </w:r>
      <w:r w:rsidR="00007AB3">
        <w:t xml:space="preserve"> </w:t>
      </w:r>
      <w:r w:rsidRPr="005B3B63">
        <w:t>capacității</w:t>
      </w:r>
      <w:r w:rsidR="00007AB3">
        <w:t xml:space="preserve"> </w:t>
      </w:r>
      <w:r w:rsidRPr="005B3B63">
        <w:t>de</w:t>
      </w:r>
      <w:r w:rsidR="00007AB3">
        <w:t xml:space="preserve"> </w:t>
      </w:r>
      <w:r w:rsidRPr="005B3B63">
        <w:t>gestionare</w:t>
      </w:r>
      <w:r w:rsidR="00007AB3">
        <w:t xml:space="preserve"> </w:t>
      </w:r>
      <w:r w:rsidRPr="005B3B63">
        <w:t>și</w:t>
      </w:r>
      <w:r w:rsidR="00007AB3">
        <w:t xml:space="preserve"> </w:t>
      </w:r>
      <w:r w:rsidRPr="005B3B63">
        <w:t>implementare</w:t>
      </w:r>
      <w:r w:rsidR="00007AB3">
        <w:t xml:space="preserve"> </w:t>
      </w:r>
      <w:proofErr w:type="spellStart"/>
      <w:r w:rsidRPr="005B3B63">
        <w:t>şi</w:t>
      </w:r>
      <w:proofErr w:type="spellEnd"/>
      <w:r w:rsidR="00007AB3">
        <w:t xml:space="preserve"> </w:t>
      </w:r>
      <w:r w:rsidRPr="005B3B63">
        <w:t>asigurarea</w:t>
      </w:r>
      <w:r w:rsidR="00007AB3">
        <w:t xml:space="preserve"> </w:t>
      </w:r>
      <w:proofErr w:type="spellStart"/>
      <w:r w:rsidRPr="005B3B63">
        <w:t>transparenţei</w:t>
      </w:r>
      <w:proofErr w:type="spellEnd"/>
      <w:r w:rsidR="00007AB3">
        <w:t xml:space="preserve"> </w:t>
      </w:r>
      <w:r w:rsidRPr="005B3B63">
        <w:t>fondurilor</w:t>
      </w:r>
      <w:r w:rsidR="00007AB3">
        <w:t xml:space="preserve"> </w:t>
      </w:r>
      <w:r w:rsidRPr="005B3B63">
        <w:t>FEDR,</w:t>
      </w:r>
      <w:r w:rsidR="00007AB3">
        <w:t xml:space="preserve"> </w:t>
      </w:r>
      <w:r w:rsidRPr="005B3B63">
        <w:t>FC,</w:t>
      </w:r>
      <w:r w:rsidR="00007AB3">
        <w:t xml:space="preserve"> </w:t>
      </w:r>
      <w:r w:rsidRPr="005B3B63">
        <w:t>FSE+,</w:t>
      </w:r>
      <w:r w:rsidR="00007AB3">
        <w:t xml:space="preserve"> </w:t>
      </w:r>
      <w:r w:rsidRPr="005B3B63">
        <w:t>FTJ</w:t>
      </w:r>
      <w:r w:rsidR="00007AB3">
        <w:t xml:space="preserve"> </w:t>
      </w:r>
      <w:r w:rsidRPr="005B3B63">
        <w:t>-Asigurarea</w:t>
      </w:r>
      <w:r w:rsidR="00007AB3">
        <w:t xml:space="preserve"> </w:t>
      </w:r>
      <w:r w:rsidRPr="005B3B63">
        <w:t>AT</w:t>
      </w:r>
      <w:r w:rsidR="00007AB3">
        <w:t xml:space="preserve"> </w:t>
      </w:r>
      <w:r w:rsidRPr="005B3B63">
        <w:t>pentru</w:t>
      </w:r>
      <w:r w:rsidR="00007AB3">
        <w:t xml:space="preserve"> </w:t>
      </w:r>
      <w:r w:rsidRPr="005B3B63">
        <w:t>implementarea</w:t>
      </w:r>
      <w:r w:rsidR="00007AB3">
        <w:t xml:space="preserve"> </w:t>
      </w:r>
      <w:r w:rsidRPr="005B3B63">
        <w:t>Strategiilor</w:t>
      </w:r>
      <w:r w:rsidR="00007AB3">
        <w:t xml:space="preserve"> </w:t>
      </w:r>
      <w:r w:rsidRPr="005B3B63">
        <w:t>ITI</w:t>
      </w:r>
      <w:r w:rsidR="00007AB3">
        <w:t xml:space="preserve"> </w:t>
      </w:r>
      <w:r w:rsidRPr="005B3B63">
        <w:t>prevăzute</w:t>
      </w:r>
      <w:r w:rsidR="00007AB3">
        <w:t xml:space="preserve"> </w:t>
      </w:r>
      <w:r w:rsidRPr="005B3B63">
        <w:t>în</w:t>
      </w:r>
      <w:r w:rsidR="00007AB3">
        <w:t xml:space="preserve"> </w:t>
      </w:r>
      <w:r w:rsidRPr="005B3B63">
        <w:t>cadrul</w:t>
      </w:r>
      <w:r w:rsidR="00007AB3">
        <w:t xml:space="preserve"> </w:t>
      </w:r>
      <w:r w:rsidRPr="005B3B63">
        <w:t>Acordului</w:t>
      </w:r>
      <w:r w:rsidR="00007AB3">
        <w:t xml:space="preserve"> </w:t>
      </w:r>
      <w:r w:rsidRPr="005B3B63">
        <w:t>de</w:t>
      </w:r>
      <w:r w:rsidR="00007AB3">
        <w:t xml:space="preserve"> </w:t>
      </w:r>
      <w:r w:rsidRPr="005B3B63">
        <w:t>Parteneriat.</w:t>
      </w:r>
    </w:p>
    <w:p w14:paraId="7A462FB1" w14:textId="6184006C" w:rsidR="005B3B63" w:rsidRPr="005B3B63" w:rsidRDefault="005B3B63" w:rsidP="005B3B63">
      <w:r w:rsidRPr="005B3B63">
        <w:t>Solicitanții</w:t>
      </w:r>
      <w:r w:rsidR="00007AB3">
        <w:t xml:space="preserve"> </w:t>
      </w:r>
      <w:r w:rsidRPr="005B3B63">
        <w:t>eligibili:</w:t>
      </w:r>
    </w:p>
    <w:p w14:paraId="71A0A018" w14:textId="59B6A57D" w:rsidR="005B3B63" w:rsidRPr="005B3B63" w:rsidRDefault="005B3B63" w:rsidP="009261D3">
      <w:pPr>
        <w:numPr>
          <w:ilvl w:val="0"/>
          <w:numId w:val="6"/>
        </w:numPr>
      </w:pPr>
      <w:r w:rsidRPr="005B3B63">
        <w:t>Asociația</w:t>
      </w:r>
      <w:r w:rsidR="00007AB3">
        <w:t xml:space="preserve"> </w:t>
      </w:r>
      <w:r w:rsidRPr="005B3B63">
        <w:t>pentru</w:t>
      </w:r>
      <w:r w:rsidR="00007AB3">
        <w:t xml:space="preserve"> </w:t>
      </w:r>
      <w:r w:rsidRPr="005B3B63">
        <w:t>Dezvoltare</w:t>
      </w:r>
      <w:r w:rsidR="00007AB3">
        <w:t xml:space="preserve"> </w:t>
      </w:r>
      <w:r w:rsidRPr="005B3B63">
        <w:t>Intercomunitară</w:t>
      </w:r>
      <w:r w:rsidR="00007AB3">
        <w:t xml:space="preserve"> </w:t>
      </w:r>
      <w:r w:rsidRPr="005B3B63">
        <w:t>ITI</w:t>
      </w:r>
      <w:r w:rsidR="00007AB3">
        <w:t xml:space="preserve"> </w:t>
      </w:r>
      <w:r w:rsidRPr="005B3B63">
        <w:t>–</w:t>
      </w:r>
      <w:r w:rsidR="00007AB3">
        <w:t xml:space="preserve"> </w:t>
      </w:r>
      <w:r w:rsidRPr="005B3B63">
        <w:t>Delta</w:t>
      </w:r>
      <w:r w:rsidR="00007AB3">
        <w:t xml:space="preserve"> </w:t>
      </w:r>
      <w:r w:rsidRPr="005B3B63">
        <w:t>Dunării</w:t>
      </w:r>
      <w:r w:rsidR="00007AB3">
        <w:t xml:space="preserve"> </w:t>
      </w:r>
      <w:r w:rsidRPr="005B3B63">
        <w:t>(ADI</w:t>
      </w:r>
      <w:r w:rsidR="00007AB3">
        <w:t xml:space="preserve"> </w:t>
      </w:r>
      <w:r w:rsidRPr="005B3B63">
        <w:t>ITI</w:t>
      </w:r>
      <w:r w:rsidR="00007AB3">
        <w:t xml:space="preserve"> </w:t>
      </w:r>
      <w:r w:rsidRPr="005B3B63">
        <w:t>DD);</w:t>
      </w:r>
    </w:p>
    <w:p w14:paraId="3A2AB03B" w14:textId="671E44DF" w:rsidR="005B3B63" w:rsidRPr="005B3B63" w:rsidRDefault="005B3B63" w:rsidP="009261D3">
      <w:pPr>
        <w:numPr>
          <w:ilvl w:val="0"/>
          <w:numId w:val="6"/>
        </w:numPr>
      </w:pPr>
      <w:r w:rsidRPr="005B3B63">
        <w:t>Asociația</w:t>
      </w:r>
      <w:r w:rsidR="00007AB3">
        <w:t xml:space="preserve"> </w:t>
      </w:r>
      <w:r w:rsidRPr="005B3B63">
        <w:t>pentru</w:t>
      </w:r>
      <w:r w:rsidR="00007AB3">
        <w:t xml:space="preserve"> </w:t>
      </w:r>
      <w:r w:rsidRPr="005B3B63">
        <w:t>Dezvoltare</w:t>
      </w:r>
      <w:r w:rsidR="00007AB3">
        <w:t xml:space="preserve"> </w:t>
      </w:r>
      <w:r w:rsidRPr="005B3B63">
        <w:t>Intercomunitară</w:t>
      </w:r>
      <w:r w:rsidR="00007AB3">
        <w:t xml:space="preserve"> </w:t>
      </w:r>
      <w:r w:rsidRPr="005B3B63">
        <w:t>(ADI)</w:t>
      </w:r>
      <w:r w:rsidR="00007AB3">
        <w:t xml:space="preserve"> </w:t>
      </w:r>
      <w:r w:rsidRPr="005B3B63">
        <w:t>ITI</w:t>
      </w:r>
      <w:r w:rsidR="00007AB3">
        <w:t xml:space="preserve"> </w:t>
      </w:r>
      <w:r w:rsidRPr="005B3B63">
        <w:t>Microregiunea</w:t>
      </w:r>
      <w:r w:rsidR="00007AB3">
        <w:t xml:space="preserve"> </w:t>
      </w:r>
      <w:r w:rsidRPr="005B3B63">
        <w:t>Țara</w:t>
      </w:r>
      <w:r w:rsidR="00007AB3">
        <w:t xml:space="preserve"> </w:t>
      </w:r>
      <w:r w:rsidRPr="005B3B63">
        <w:t>Făgărașului;</w:t>
      </w:r>
    </w:p>
    <w:p w14:paraId="12B7967C" w14:textId="365F9942" w:rsidR="005B3B63" w:rsidRPr="005B3B63" w:rsidRDefault="005B3B63" w:rsidP="009261D3">
      <w:pPr>
        <w:numPr>
          <w:ilvl w:val="0"/>
          <w:numId w:val="6"/>
        </w:numPr>
      </w:pPr>
      <w:r w:rsidRPr="005B3B63">
        <w:t>Asociația</w:t>
      </w:r>
      <w:r w:rsidR="00007AB3">
        <w:t xml:space="preserve"> </w:t>
      </w:r>
      <w:r w:rsidRPr="005B3B63">
        <w:t>de</w:t>
      </w:r>
      <w:r w:rsidR="00007AB3">
        <w:t xml:space="preserve"> </w:t>
      </w:r>
      <w:r w:rsidRPr="005B3B63">
        <w:t>Dezvoltare</w:t>
      </w:r>
      <w:r w:rsidR="00007AB3">
        <w:t xml:space="preserve"> </w:t>
      </w:r>
      <w:r w:rsidRPr="005B3B63">
        <w:t>Intercomunitară</w:t>
      </w:r>
      <w:r w:rsidR="00007AB3">
        <w:t xml:space="preserve"> </w:t>
      </w:r>
      <w:r w:rsidRPr="005B3B63">
        <w:t>”Moții,</w:t>
      </w:r>
      <w:r w:rsidR="00007AB3">
        <w:t xml:space="preserve"> </w:t>
      </w:r>
      <w:r w:rsidRPr="005B3B63">
        <w:t>Țara</w:t>
      </w:r>
      <w:r w:rsidR="00007AB3">
        <w:t xml:space="preserve"> </w:t>
      </w:r>
      <w:r w:rsidRPr="005B3B63">
        <w:t>de</w:t>
      </w:r>
      <w:r w:rsidR="00007AB3">
        <w:t xml:space="preserve"> </w:t>
      </w:r>
      <w:r w:rsidRPr="005B3B63">
        <w:t>Piatră”</w:t>
      </w:r>
      <w:r w:rsidR="00007AB3">
        <w:t xml:space="preserve"> </w:t>
      </w:r>
      <w:r w:rsidRPr="005B3B63">
        <w:t>(ADI</w:t>
      </w:r>
      <w:r w:rsidR="00007AB3">
        <w:t xml:space="preserve"> </w:t>
      </w:r>
      <w:r w:rsidRPr="005B3B63">
        <w:t>MTP);</w:t>
      </w:r>
    </w:p>
    <w:p w14:paraId="2814DEBA" w14:textId="7C1C7725" w:rsidR="005B3B63" w:rsidRPr="005B3B63" w:rsidRDefault="005B3B63" w:rsidP="009261D3">
      <w:pPr>
        <w:numPr>
          <w:ilvl w:val="0"/>
          <w:numId w:val="6"/>
        </w:numPr>
      </w:pPr>
      <w:r w:rsidRPr="005B3B63">
        <w:t>Asociația</w:t>
      </w:r>
      <w:r w:rsidR="00007AB3">
        <w:t xml:space="preserve"> </w:t>
      </w:r>
      <w:r w:rsidRPr="005B3B63">
        <w:t>de</w:t>
      </w:r>
      <w:r w:rsidR="00007AB3">
        <w:t xml:space="preserve"> </w:t>
      </w:r>
      <w:r w:rsidRPr="005B3B63">
        <w:t>Dezvoltare</w:t>
      </w:r>
      <w:r w:rsidR="00007AB3">
        <w:t xml:space="preserve"> </w:t>
      </w:r>
      <w:r w:rsidRPr="005B3B63">
        <w:t>Teritorială</w:t>
      </w:r>
      <w:r w:rsidR="00007AB3">
        <w:t xml:space="preserve"> </w:t>
      </w:r>
      <w:r w:rsidRPr="005B3B63">
        <w:t>Integrată</w:t>
      </w:r>
      <w:r w:rsidR="00007AB3">
        <w:t xml:space="preserve"> </w:t>
      </w:r>
      <w:r w:rsidRPr="005B3B63">
        <w:t>(ADTI)</w:t>
      </w:r>
      <w:r w:rsidR="00007AB3">
        <w:t xml:space="preserve"> </w:t>
      </w:r>
      <w:r w:rsidRPr="005B3B63">
        <w:t>Valea</w:t>
      </w:r>
      <w:r w:rsidR="00007AB3">
        <w:t xml:space="preserve"> </w:t>
      </w:r>
      <w:r w:rsidRPr="005B3B63">
        <w:t>Jiului.</w:t>
      </w:r>
    </w:p>
    <w:p w14:paraId="43B14A94" w14:textId="6AE57D6F" w:rsidR="005B3B63" w:rsidRPr="005B3B63" w:rsidRDefault="005B3B63" w:rsidP="005B3B63">
      <w:proofErr w:type="spellStart"/>
      <w:r w:rsidRPr="005B3B63">
        <w:t>Bugetu</w:t>
      </w:r>
      <w:proofErr w:type="spellEnd"/>
      <w:r w:rsidR="00007AB3">
        <w:t xml:space="preserve"> </w:t>
      </w:r>
      <w:r w:rsidRPr="005B3B63">
        <w:t>apelului</w:t>
      </w:r>
      <w:r w:rsidR="00007AB3">
        <w:t xml:space="preserve"> </w:t>
      </w:r>
      <w:r w:rsidRPr="005B3B63">
        <w:t>este</w:t>
      </w:r>
      <w:r w:rsidR="00007AB3">
        <w:t xml:space="preserve"> </w:t>
      </w:r>
      <w:r w:rsidRPr="005B3B63">
        <w:t>de</w:t>
      </w:r>
      <w:r w:rsidR="00007AB3">
        <w:t xml:space="preserve">  </w:t>
      </w:r>
      <w:r w:rsidRPr="005B3B63">
        <w:t>10.000.000</w:t>
      </w:r>
      <w:r w:rsidR="00007AB3">
        <w:t xml:space="preserve"> </w:t>
      </w:r>
      <w:r w:rsidRPr="005B3B63">
        <w:t>euro.</w:t>
      </w:r>
    </w:p>
    <w:p w14:paraId="0386F4C6" w14:textId="7971AB79" w:rsidR="005B3B63" w:rsidRPr="005B3B63" w:rsidRDefault="005B3B63" w:rsidP="005B3B63">
      <w:r w:rsidRPr="005B3B63">
        <w:t>Activități</w:t>
      </w:r>
      <w:r w:rsidR="00007AB3">
        <w:t xml:space="preserve"> </w:t>
      </w:r>
      <w:r w:rsidRPr="005B3B63">
        <w:t>eligibile:</w:t>
      </w:r>
    </w:p>
    <w:p w14:paraId="6B68FDB5" w14:textId="22960F21" w:rsidR="005B3B63" w:rsidRPr="005B3B63" w:rsidRDefault="005B3B63" w:rsidP="005B3B63">
      <w:r w:rsidRPr="005B3B63">
        <w:t>Tip</w:t>
      </w:r>
      <w:r w:rsidR="00007AB3">
        <w:t xml:space="preserve"> </w:t>
      </w:r>
      <w:r w:rsidRPr="005B3B63">
        <w:t>intervenție</w:t>
      </w:r>
      <w:r w:rsidR="00007AB3">
        <w:t xml:space="preserve"> </w:t>
      </w:r>
      <w:r w:rsidRPr="005B3B63">
        <w:t>–</w:t>
      </w:r>
      <w:r w:rsidR="00007AB3">
        <w:t xml:space="preserve"> </w:t>
      </w:r>
      <w:r w:rsidRPr="005B3B63">
        <w:t>Sprijin</w:t>
      </w:r>
      <w:r w:rsidR="00007AB3">
        <w:t xml:space="preserve"> </w:t>
      </w:r>
      <w:r w:rsidRPr="005B3B63">
        <w:t>pentru</w:t>
      </w:r>
      <w:r w:rsidR="00007AB3">
        <w:t xml:space="preserve"> </w:t>
      </w:r>
      <w:r w:rsidRPr="005B3B63">
        <w:t>implementarea</w:t>
      </w:r>
      <w:r w:rsidR="00007AB3">
        <w:t xml:space="preserve"> </w:t>
      </w:r>
      <w:r w:rsidRPr="005B3B63">
        <w:t>Strategiilor</w:t>
      </w:r>
      <w:r w:rsidR="00007AB3">
        <w:t xml:space="preserve"> </w:t>
      </w:r>
      <w:r w:rsidRPr="005B3B63">
        <w:t>ITI</w:t>
      </w:r>
      <w:r w:rsidR="00007AB3">
        <w:t xml:space="preserve"> </w:t>
      </w:r>
      <w:r w:rsidRPr="005B3B63">
        <w:t>prevăzute</w:t>
      </w:r>
      <w:r w:rsidR="00007AB3">
        <w:t xml:space="preserve"> </w:t>
      </w:r>
      <w:r w:rsidRPr="005B3B63">
        <w:t>în</w:t>
      </w:r>
      <w:r w:rsidR="00007AB3">
        <w:t xml:space="preserve"> </w:t>
      </w:r>
      <w:r w:rsidRPr="005B3B63">
        <w:t>cadrul</w:t>
      </w:r>
      <w:r w:rsidR="00007AB3">
        <w:t xml:space="preserve"> </w:t>
      </w:r>
      <w:r w:rsidRPr="005B3B63">
        <w:t>Acordului</w:t>
      </w:r>
      <w:r w:rsidR="00007AB3">
        <w:t xml:space="preserve"> </w:t>
      </w:r>
      <w:r w:rsidRPr="005B3B63">
        <w:t>de</w:t>
      </w:r>
      <w:r w:rsidR="00007AB3">
        <w:t xml:space="preserve"> </w:t>
      </w:r>
      <w:r w:rsidRPr="005B3B63">
        <w:t>Parteneriat</w:t>
      </w:r>
    </w:p>
    <w:p w14:paraId="35DA0848" w14:textId="4ACB9031" w:rsidR="005B3B63" w:rsidRPr="005B3B63" w:rsidRDefault="005B3B63" w:rsidP="009261D3">
      <w:pPr>
        <w:numPr>
          <w:ilvl w:val="0"/>
          <w:numId w:val="7"/>
        </w:numPr>
      </w:pPr>
      <w:r w:rsidRPr="005B3B63">
        <w:t>rambursarea</w:t>
      </w:r>
      <w:r w:rsidR="00007AB3">
        <w:t xml:space="preserve"> </w:t>
      </w:r>
      <w:r w:rsidRPr="005B3B63">
        <w:t>costurilor</w:t>
      </w:r>
      <w:r w:rsidR="00007AB3">
        <w:t xml:space="preserve"> </w:t>
      </w:r>
      <w:r w:rsidRPr="005B3B63">
        <w:t>salariale</w:t>
      </w:r>
      <w:r w:rsidR="00007AB3">
        <w:t xml:space="preserve"> </w:t>
      </w:r>
      <w:r w:rsidRPr="005B3B63">
        <w:t>ale</w:t>
      </w:r>
      <w:r w:rsidR="00007AB3">
        <w:t xml:space="preserve"> </w:t>
      </w:r>
      <w:r w:rsidRPr="005B3B63">
        <w:t>personalului</w:t>
      </w:r>
      <w:r w:rsidR="00007AB3">
        <w:t xml:space="preserve"> </w:t>
      </w:r>
      <w:r w:rsidRPr="005B3B63">
        <w:t>ADI</w:t>
      </w:r>
      <w:r w:rsidR="00007AB3">
        <w:t xml:space="preserve"> </w:t>
      </w:r>
      <w:r w:rsidRPr="005B3B63">
        <w:t>ITI;</w:t>
      </w:r>
    </w:p>
    <w:p w14:paraId="087C91FE" w14:textId="61AF2194" w:rsidR="005B3B63" w:rsidRPr="005B3B63" w:rsidRDefault="005B3B63" w:rsidP="009261D3">
      <w:pPr>
        <w:numPr>
          <w:ilvl w:val="0"/>
          <w:numId w:val="7"/>
        </w:numPr>
      </w:pPr>
      <w:r w:rsidRPr="005B3B63">
        <w:t>asigurarea</w:t>
      </w:r>
      <w:r w:rsidR="00007AB3">
        <w:t xml:space="preserve"> </w:t>
      </w:r>
      <w:r w:rsidRPr="005B3B63">
        <w:t>condițiilor</w:t>
      </w:r>
      <w:r w:rsidR="00007AB3">
        <w:t xml:space="preserve"> </w:t>
      </w:r>
      <w:r w:rsidRPr="005B3B63">
        <w:t>logistice</w:t>
      </w:r>
      <w:r w:rsidR="00007AB3">
        <w:t xml:space="preserve"> </w:t>
      </w:r>
      <w:r w:rsidRPr="005B3B63">
        <w:t>și</w:t>
      </w:r>
      <w:r w:rsidR="00007AB3">
        <w:t xml:space="preserve"> </w:t>
      </w:r>
      <w:r w:rsidRPr="005B3B63">
        <w:t>cheltuielilor</w:t>
      </w:r>
      <w:r w:rsidR="00007AB3">
        <w:t xml:space="preserve"> </w:t>
      </w:r>
      <w:r w:rsidRPr="005B3B63">
        <w:t>de</w:t>
      </w:r>
      <w:r w:rsidR="00007AB3">
        <w:t xml:space="preserve"> </w:t>
      </w:r>
      <w:r w:rsidRPr="005B3B63">
        <w:t>deplasare</w:t>
      </w:r>
      <w:r w:rsidR="00007AB3">
        <w:t xml:space="preserve"> </w:t>
      </w:r>
      <w:r w:rsidRPr="005B3B63">
        <w:t>ale</w:t>
      </w:r>
      <w:r w:rsidR="00007AB3">
        <w:t xml:space="preserve"> </w:t>
      </w:r>
      <w:r w:rsidRPr="005B3B63">
        <w:t>personalului</w:t>
      </w:r>
      <w:r w:rsidR="00007AB3">
        <w:t xml:space="preserve"> </w:t>
      </w:r>
      <w:r w:rsidRPr="005B3B63">
        <w:t>ADI</w:t>
      </w:r>
      <w:r w:rsidR="00007AB3">
        <w:t xml:space="preserve"> </w:t>
      </w:r>
      <w:r w:rsidRPr="005B3B63">
        <w:t>ITI;</w:t>
      </w:r>
    </w:p>
    <w:p w14:paraId="2DF97CF7" w14:textId="70378BD2" w:rsidR="005B3B63" w:rsidRPr="005B3B63" w:rsidRDefault="005B3B63" w:rsidP="009261D3">
      <w:pPr>
        <w:numPr>
          <w:ilvl w:val="0"/>
          <w:numId w:val="7"/>
        </w:numPr>
      </w:pPr>
      <w:r w:rsidRPr="005B3B63">
        <w:t>instruirea</w:t>
      </w:r>
      <w:r w:rsidR="00007AB3">
        <w:t xml:space="preserve"> </w:t>
      </w:r>
      <w:r w:rsidRPr="005B3B63">
        <w:t>personalului</w:t>
      </w:r>
      <w:r w:rsidR="00007AB3">
        <w:t xml:space="preserve"> </w:t>
      </w:r>
      <w:r w:rsidRPr="005B3B63">
        <w:t>dedicat</w:t>
      </w:r>
      <w:r w:rsidR="00007AB3">
        <w:t xml:space="preserve"> </w:t>
      </w:r>
      <w:r w:rsidRPr="005B3B63">
        <w:t>coordonării</w:t>
      </w:r>
      <w:r w:rsidR="00007AB3">
        <w:t xml:space="preserve"> </w:t>
      </w:r>
      <w:r w:rsidRPr="005B3B63">
        <w:t>ITI;</w:t>
      </w:r>
    </w:p>
    <w:p w14:paraId="573BD257" w14:textId="0577F522" w:rsidR="005B3B63" w:rsidRPr="005B3B63" w:rsidRDefault="005B3B63" w:rsidP="009261D3">
      <w:pPr>
        <w:numPr>
          <w:ilvl w:val="0"/>
          <w:numId w:val="7"/>
        </w:numPr>
      </w:pPr>
      <w:r w:rsidRPr="005B3B63">
        <w:t>susținerea</w:t>
      </w:r>
      <w:r w:rsidR="00007AB3">
        <w:t xml:space="preserve"> </w:t>
      </w:r>
      <w:r w:rsidRPr="005B3B63">
        <w:t>activităților</w:t>
      </w:r>
      <w:r w:rsidR="00007AB3">
        <w:t xml:space="preserve"> </w:t>
      </w:r>
      <w:r w:rsidRPr="005B3B63">
        <w:t>de</w:t>
      </w:r>
      <w:r w:rsidR="00007AB3">
        <w:t xml:space="preserve"> </w:t>
      </w:r>
      <w:r w:rsidRPr="005B3B63">
        <w:t>promovare</w:t>
      </w:r>
      <w:r w:rsidR="00007AB3">
        <w:t xml:space="preserve"> </w:t>
      </w:r>
      <w:r w:rsidRPr="005B3B63">
        <w:t>și</w:t>
      </w:r>
      <w:r w:rsidR="00007AB3">
        <w:t xml:space="preserve"> </w:t>
      </w:r>
      <w:r w:rsidRPr="005B3B63">
        <w:t>comunicare,</w:t>
      </w:r>
      <w:r w:rsidR="00007AB3">
        <w:t xml:space="preserve"> </w:t>
      </w:r>
      <w:r w:rsidRPr="005B3B63">
        <w:t>inclusiv</w:t>
      </w:r>
      <w:r w:rsidR="00007AB3">
        <w:t xml:space="preserve"> </w:t>
      </w:r>
      <w:r w:rsidRPr="005B3B63">
        <w:t>de</w:t>
      </w:r>
      <w:r w:rsidR="00007AB3">
        <w:t xml:space="preserve"> </w:t>
      </w:r>
      <w:r w:rsidRPr="005B3B63">
        <w:t>informare/pregătire</w:t>
      </w:r>
      <w:r w:rsidR="00007AB3">
        <w:t xml:space="preserve"> </w:t>
      </w:r>
      <w:r w:rsidRPr="005B3B63">
        <w:t>a</w:t>
      </w:r>
      <w:r w:rsidR="00007AB3">
        <w:t xml:space="preserve"> </w:t>
      </w:r>
      <w:r w:rsidRPr="005B3B63">
        <w:t>beneficiarilor;</w:t>
      </w:r>
    </w:p>
    <w:p w14:paraId="2D013FCE" w14:textId="398E016E" w:rsidR="005B3B63" w:rsidRPr="005B3B63" w:rsidRDefault="005B3B63" w:rsidP="009261D3">
      <w:pPr>
        <w:numPr>
          <w:ilvl w:val="0"/>
          <w:numId w:val="7"/>
        </w:numPr>
      </w:pPr>
      <w:r w:rsidRPr="005B3B63">
        <w:t>actualizarea/revizuirea/recalibrarea</w:t>
      </w:r>
      <w:r w:rsidR="00007AB3">
        <w:t xml:space="preserve"> </w:t>
      </w:r>
      <w:r w:rsidRPr="005B3B63">
        <w:t>strategiilor.</w:t>
      </w:r>
    </w:p>
    <w:p w14:paraId="23F98067" w14:textId="13082536" w:rsidR="005B3B63" w:rsidRPr="005B3B63" w:rsidRDefault="005B3B63" w:rsidP="005B3B63">
      <w:r w:rsidRPr="005B3B63">
        <w:t>Eventualele</w:t>
      </w:r>
      <w:r w:rsidR="00007AB3">
        <w:t xml:space="preserve"> </w:t>
      </w:r>
      <w:r w:rsidRPr="005B3B63">
        <w:t>observații/recomandări</w:t>
      </w:r>
      <w:r w:rsidR="00007AB3">
        <w:t xml:space="preserve"> </w:t>
      </w:r>
      <w:r w:rsidRPr="005B3B63">
        <w:t>cu</w:t>
      </w:r>
      <w:r w:rsidR="00007AB3">
        <w:t xml:space="preserve"> </w:t>
      </w:r>
      <w:r w:rsidRPr="005B3B63">
        <w:t>privire</w:t>
      </w:r>
      <w:r w:rsidR="00007AB3">
        <w:t xml:space="preserve"> </w:t>
      </w:r>
      <w:r w:rsidRPr="005B3B63">
        <w:t>la</w:t>
      </w:r>
      <w:r w:rsidR="00007AB3">
        <w:t xml:space="preserve"> </w:t>
      </w:r>
      <w:r w:rsidRPr="005B3B63">
        <w:t>documentele</w:t>
      </w:r>
      <w:r w:rsidR="00007AB3">
        <w:t xml:space="preserve"> </w:t>
      </w:r>
      <w:r w:rsidRPr="005B3B63">
        <w:t>supuse</w:t>
      </w:r>
      <w:r w:rsidR="00007AB3">
        <w:t xml:space="preserve"> </w:t>
      </w:r>
      <w:r w:rsidRPr="005B3B63">
        <w:t>consultării</w:t>
      </w:r>
      <w:r w:rsidR="00007AB3">
        <w:t xml:space="preserve"> </w:t>
      </w:r>
      <w:r w:rsidRPr="005B3B63">
        <w:t>publice</w:t>
      </w:r>
      <w:r w:rsidR="00007AB3">
        <w:t xml:space="preserve"> </w:t>
      </w:r>
      <w:r w:rsidRPr="005B3B63">
        <w:t>se</w:t>
      </w:r>
      <w:r w:rsidR="00007AB3">
        <w:t xml:space="preserve"> </w:t>
      </w:r>
      <w:r w:rsidRPr="005B3B63">
        <w:t>transmit</w:t>
      </w:r>
      <w:r w:rsidR="00007AB3">
        <w:t xml:space="preserve"> </w:t>
      </w:r>
      <w:r w:rsidRPr="005B3B63">
        <w:t>până</w:t>
      </w:r>
      <w:r w:rsidR="00007AB3">
        <w:t xml:space="preserve"> </w:t>
      </w:r>
      <w:r w:rsidRPr="005B3B63">
        <w:t>la</w:t>
      </w:r>
      <w:r w:rsidR="00007AB3">
        <w:t xml:space="preserve"> </w:t>
      </w:r>
      <w:r w:rsidRPr="005B3B63">
        <w:t>data</w:t>
      </w:r>
      <w:r w:rsidR="00007AB3">
        <w:t xml:space="preserve"> </w:t>
      </w:r>
      <w:r w:rsidRPr="005B3B63">
        <w:t>de</w:t>
      </w:r>
      <w:r w:rsidR="00007AB3">
        <w:t xml:space="preserve"> </w:t>
      </w:r>
      <w:r w:rsidRPr="005B3B63">
        <w:t>21</w:t>
      </w:r>
      <w:r w:rsidR="00007AB3">
        <w:t xml:space="preserve"> </w:t>
      </w:r>
      <w:r w:rsidRPr="005B3B63">
        <w:t>februarie</w:t>
      </w:r>
      <w:r w:rsidR="00007AB3">
        <w:t xml:space="preserve"> </w:t>
      </w:r>
      <w:r w:rsidRPr="005B3B63">
        <w:t>2024,</w:t>
      </w:r>
      <w:r w:rsidR="00007AB3">
        <w:t xml:space="preserve"> </w:t>
      </w:r>
      <w:r w:rsidRPr="005B3B63">
        <w:t>la</w:t>
      </w:r>
      <w:r w:rsidR="00007AB3">
        <w:t xml:space="preserve"> </w:t>
      </w:r>
      <w:r w:rsidRPr="005B3B63">
        <w:t>adresa</w:t>
      </w:r>
      <w:r w:rsidR="00007AB3">
        <w:t xml:space="preserve"> </w:t>
      </w:r>
      <w:r w:rsidRPr="005B3B63">
        <w:t>de</w:t>
      </w:r>
      <w:r w:rsidR="00007AB3">
        <w:t xml:space="preserve"> </w:t>
      </w:r>
      <w:r w:rsidRPr="005B3B63">
        <w:t>e-mail:</w:t>
      </w:r>
      <w:r w:rsidR="00007AB3">
        <w:t xml:space="preserve"> </w:t>
      </w:r>
      <w:r w:rsidRPr="005B3B63">
        <w:t>secretariat.dgatpe@mfe.gov.ro.</w:t>
      </w:r>
    </w:p>
    <w:p w14:paraId="3F7075C1" w14:textId="77777777" w:rsidR="005B3B63" w:rsidRPr="005B3B63" w:rsidRDefault="005B3B63" w:rsidP="005B3B63">
      <w:pPr>
        <w:rPr>
          <w:b/>
          <w:bCs/>
        </w:rPr>
      </w:pPr>
      <w:r w:rsidRPr="005B3B63">
        <w:rPr>
          <w:b/>
          <w:bCs/>
        </w:rPr>
        <w:t>Documente</w:t>
      </w:r>
    </w:p>
    <w:p w14:paraId="58624B72" w14:textId="3A21A74A" w:rsidR="005B3B63" w:rsidRPr="005B3B63" w:rsidRDefault="00BE4464" w:rsidP="005B3B63">
      <w:hyperlink r:id="rId42" w:tooltip="PT - GS ITI din AP (consultare).zip" w:history="1">
        <w:r w:rsidR="005B3B63" w:rsidRPr="005B3B63">
          <w:rPr>
            <w:rStyle w:val="Hyperlink"/>
            <w:szCs w:val="24"/>
          </w:rPr>
          <w:t>PT</w:t>
        </w:r>
        <w:r w:rsidR="00007AB3">
          <w:rPr>
            <w:rStyle w:val="Hyperlink"/>
            <w:szCs w:val="24"/>
          </w:rPr>
          <w:t xml:space="preserve"> </w:t>
        </w:r>
        <w:r w:rsidR="005B3B63" w:rsidRPr="005B3B63">
          <w:rPr>
            <w:rStyle w:val="Hyperlink"/>
            <w:szCs w:val="24"/>
          </w:rPr>
          <w:t>-</w:t>
        </w:r>
        <w:r w:rsidR="00007AB3">
          <w:rPr>
            <w:rStyle w:val="Hyperlink"/>
            <w:szCs w:val="24"/>
          </w:rPr>
          <w:t xml:space="preserve"> </w:t>
        </w:r>
        <w:r w:rsidR="005B3B63" w:rsidRPr="005B3B63">
          <w:rPr>
            <w:rStyle w:val="Hyperlink"/>
            <w:szCs w:val="24"/>
          </w:rPr>
          <w:t>GS</w:t>
        </w:r>
        <w:r w:rsidR="00007AB3">
          <w:rPr>
            <w:rStyle w:val="Hyperlink"/>
            <w:szCs w:val="24"/>
          </w:rPr>
          <w:t xml:space="preserve"> </w:t>
        </w:r>
        <w:r w:rsidR="005B3B63" w:rsidRPr="005B3B63">
          <w:rPr>
            <w:rStyle w:val="Hyperlink"/>
            <w:szCs w:val="24"/>
          </w:rPr>
          <w:t>ITI</w:t>
        </w:r>
        <w:r w:rsidR="00007AB3">
          <w:rPr>
            <w:rStyle w:val="Hyperlink"/>
            <w:szCs w:val="24"/>
          </w:rPr>
          <w:t xml:space="preserve"> </w:t>
        </w:r>
        <w:r w:rsidR="005B3B63" w:rsidRPr="005B3B63">
          <w:rPr>
            <w:rStyle w:val="Hyperlink"/>
            <w:szCs w:val="24"/>
          </w:rPr>
          <w:t>din</w:t>
        </w:r>
        <w:r w:rsidR="00007AB3">
          <w:rPr>
            <w:rStyle w:val="Hyperlink"/>
            <w:szCs w:val="24"/>
          </w:rPr>
          <w:t xml:space="preserve"> </w:t>
        </w:r>
        <w:r w:rsidR="005B3B63" w:rsidRPr="005B3B63">
          <w:rPr>
            <w:rStyle w:val="Hyperlink"/>
            <w:szCs w:val="24"/>
          </w:rPr>
          <w:t>AP</w:t>
        </w:r>
        <w:r w:rsidR="00007AB3">
          <w:rPr>
            <w:rStyle w:val="Hyperlink"/>
            <w:szCs w:val="24"/>
          </w:rPr>
          <w:t xml:space="preserve"> </w:t>
        </w:r>
        <w:r w:rsidR="005B3B63" w:rsidRPr="005B3B63">
          <w:rPr>
            <w:rStyle w:val="Hyperlink"/>
            <w:szCs w:val="24"/>
          </w:rPr>
          <w:t>(consultare).zip</w:t>
        </w:r>
      </w:hyperlink>
    </w:p>
    <w:p w14:paraId="29B2FC75" w14:textId="153D84E0" w:rsidR="005B3B63" w:rsidRPr="005B3B63" w:rsidRDefault="005B3B63" w:rsidP="005B3B63">
      <w:pPr>
        <w:pStyle w:val="Stilsursa"/>
      </w:pPr>
      <w:r w:rsidRPr="005B3B63">
        <w:t>Sursa:</w:t>
      </w:r>
      <w:r w:rsidR="00007AB3">
        <w:t xml:space="preserve"> </w:t>
      </w:r>
      <w:r w:rsidRPr="005B3B63">
        <w:t>MIPE</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lastRenderedPageBreak/>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77777777" w:rsidR="00B128D1" w:rsidRDefault="00B128D1" w:rsidP="00B128D1">
      <w:pPr>
        <w:pStyle w:val="AgendaEU"/>
        <w:rPr>
          <w:color w:val="FF0000"/>
        </w:rPr>
      </w:pPr>
      <w:bookmarkStart w:id="147" w:name="_Toc158617929"/>
      <w:bookmarkStart w:id="148" w:name="_Toc101174490"/>
      <w:bookmarkStart w:id="149" w:name="_Toc75263875"/>
      <w:bookmarkStart w:id="150" w:name="_Hlk109028946"/>
      <w:r w:rsidRPr="00E74641">
        <w:rPr>
          <w:color w:val="FF0000"/>
        </w:rPr>
        <w:t>PNRR</w:t>
      </w:r>
      <w:bookmarkEnd w:id="147"/>
    </w:p>
    <w:p w14:paraId="6DBEB2A6" w14:textId="25AC3841" w:rsidR="001A6F73" w:rsidRPr="001A6F73" w:rsidRDefault="001A6F73" w:rsidP="007038F9">
      <w:pPr>
        <w:pStyle w:val="TitluArticolinINFOUE"/>
      </w:pPr>
      <w:bookmarkStart w:id="151" w:name="_Toc158617930"/>
      <w:r w:rsidRPr="001A6F73">
        <w:t>PNRR:</w:t>
      </w:r>
      <w:r w:rsidR="00007AB3">
        <w:t xml:space="preserve"> </w:t>
      </w:r>
      <w:r w:rsidRPr="001A6F73">
        <w:t>Apelurile</w:t>
      </w:r>
      <w:r w:rsidR="00007AB3">
        <w:t xml:space="preserve"> </w:t>
      </w:r>
      <w:r w:rsidRPr="001A6F73">
        <w:t>privind</w:t>
      </w:r>
      <w:r w:rsidR="00007AB3">
        <w:t xml:space="preserve"> </w:t>
      </w:r>
      <w:r w:rsidRPr="001A6F73">
        <w:t>bateriile</w:t>
      </w:r>
      <w:r w:rsidR="00007AB3">
        <w:t xml:space="preserve"> </w:t>
      </w:r>
      <w:r w:rsidRPr="001A6F73">
        <w:t>și</w:t>
      </w:r>
      <w:r w:rsidR="00007AB3">
        <w:t xml:space="preserve"> </w:t>
      </w:r>
      <w:r w:rsidRPr="001A6F73">
        <w:t>panourile</w:t>
      </w:r>
      <w:r w:rsidR="00007AB3">
        <w:t xml:space="preserve"> </w:t>
      </w:r>
      <w:r w:rsidRPr="001A6F73">
        <w:t>fotovoltaice</w:t>
      </w:r>
      <w:r w:rsidR="00007AB3">
        <w:t xml:space="preserve"> </w:t>
      </w:r>
      <w:r w:rsidRPr="001A6F73">
        <w:t>au</w:t>
      </w:r>
      <w:r w:rsidR="00007AB3">
        <w:t xml:space="preserve"> </w:t>
      </w:r>
      <w:r w:rsidRPr="001A6F73">
        <w:t>fost</w:t>
      </w:r>
      <w:r w:rsidR="00007AB3">
        <w:t xml:space="preserve"> </w:t>
      </w:r>
      <w:r w:rsidRPr="001A6F73">
        <w:t>relansate!</w:t>
      </w:r>
      <w:bookmarkEnd w:id="151"/>
    </w:p>
    <w:p w14:paraId="54F3C0D6" w14:textId="1215BC7D" w:rsidR="001A6F73" w:rsidRPr="001A6F73" w:rsidRDefault="001A6F73" w:rsidP="001A6F73">
      <w:r w:rsidRPr="001A6F73">
        <w:t>Ministerul</w:t>
      </w:r>
      <w:r w:rsidR="00007AB3">
        <w:t xml:space="preserve"> </w:t>
      </w:r>
      <w:r w:rsidRPr="001A6F73">
        <w:t>Energiei,</w:t>
      </w:r>
      <w:r w:rsidR="00007AB3">
        <w:t xml:space="preserve"> </w:t>
      </w:r>
      <w:r w:rsidRPr="001A6F73">
        <w:t>în</w:t>
      </w:r>
      <w:r w:rsidR="00007AB3">
        <w:t xml:space="preserve"> </w:t>
      </w:r>
      <w:r w:rsidRPr="001A6F73">
        <w:t>calitate</w:t>
      </w:r>
      <w:r w:rsidR="00007AB3">
        <w:t xml:space="preserve"> </w:t>
      </w:r>
      <w:r w:rsidRPr="001A6F73">
        <w:t>de</w:t>
      </w:r>
      <w:r w:rsidR="00007AB3">
        <w:t xml:space="preserve"> </w:t>
      </w:r>
      <w:r w:rsidRPr="001A6F73">
        <w:t>coordonator</w:t>
      </w:r>
      <w:r w:rsidR="00007AB3">
        <w:t xml:space="preserve"> </w:t>
      </w:r>
      <w:r w:rsidRPr="001A6F73">
        <w:t>de</w:t>
      </w:r>
      <w:r w:rsidR="00007AB3">
        <w:t xml:space="preserve"> </w:t>
      </w:r>
      <w:r w:rsidRPr="001A6F73">
        <w:t>reforme</w:t>
      </w:r>
      <w:r w:rsidR="00007AB3">
        <w:t xml:space="preserve"> </w:t>
      </w:r>
      <w:r w:rsidRPr="001A6F73">
        <w:t>și/sau</w:t>
      </w:r>
      <w:r w:rsidR="00007AB3">
        <w:t xml:space="preserve"> </w:t>
      </w:r>
      <w:r w:rsidRPr="001A6F73">
        <w:t>investiții</w:t>
      </w:r>
      <w:r w:rsidR="00007AB3">
        <w:t xml:space="preserve"> </w:t>
      </w:r>
      <w:r w:rsidRPr="001A6F73">
        <w:t>pentru</w:t>
      </w:r>
      <w:r w:rsidR="00007AB3">
        <w:t xml:space="preserve"> </w:t>
      </w:r>
      <w:r w:rsidRPr="001A6F73">
        <w:t>Componenta</w:t>
      </w:r>
      <w:r w:rsidR="00007AB3">
        <w:t xml:space="preserve"> </w:t>
      </w:r>
      <w:r w:rsidRPr="001A6F73">
        <w:t>6</w:t>
      </w:r>
      <w:r w:rsidR="00007AB3">
        <w:t xml:space="preserve"> </w:t>
      </w:r>
      <w:r w:rsidRPr="001A6F73">
        <w:t>–</w:t>
      </w:r>
      <w:r w:rsidR="00007AB3">
        <w:t xml:space="preserve"> </w:t>
      </w:r>
      <w:r w:rsidRPr="001A6F73">
        <w:t>Energie,</w:t>
      </w:r>
      <w:r w:rsidR="00007AB3">
        <w:t xml:space="preserve"> </w:t>
      </w:r>
      <w:r w:rsidRPr="001A6F73">
        <w:t>din</w:t>
      </w:r>
      <w:r w:rsidR="00007AB3">
        <w:t xml:space="preserve"> </w:t>
      </w:r>
      <w:r w:rsidRPr="001A6F73">
        <w:t>Planul</w:t>
      </w:r>
      <w:r w:rsidR="00007AB3">
        <w:t xml:space="preserve"> </w:t>
      </w:r>
      <w:r w:rsidRPr="001A6F73">
        <w:t>Național</w:t>
      </w:r>
      <w:r w:rsidR="00007AB3">
        <w:t xml:space="preserve"> </w:t>
      </w:r>
      <w:r w:rsidRPr="001A6F73">
        <w:t>de</w:t>
      </w:r>
      <w:r w:rsidR="00007AB3">
        <w:t xml:space="preserve"> </w:t>
      </w:r>
      <w:r w:rsidRPr="001A6F73">
        <w:t>Redresare</w:t>
      </w:r>
      <w:r w:rsidR="00007AB3">
        <w:t xml:space="preserve"> </w:t>
      </w:r>
      <w:r w:rsidRPr="001A6F73">
        <w:t>și</w:t>
      </w:r>
      <w:r w:rsidR="00007AB3">
        <w:t xml:space="preserve"> </w:t>
      </w:r>
      <w:r w:rsidRPr="001A6F73">
        <w:t>Reziliență</w:t>
      </w:r>
      <w:r w:rsidR="00007AB3">
        <w:t xml:space="preserve"> </w:t>
      </w:r>
      <w:r w:rsidRPr="001A6F73">
        <w:t>al</w:t>
      </w:r>
      <w:r w:rsidR="00007AB3">
        <w:t xml:space="preserve"> </w:t>
      </w:r>
      <w:r w:rsidRPr="001A6F73">
        <w:t>României,</w:t>
      </w:r>
      <w:r w:rsidR="00007AB3">
        <w:t xml:space="preserve"> </w:t>
      </w:r>
      <w:r w:rsidRPr="001A6F73">
        <w:t>a</w:t>
      </w:r>
      <w:r w:rsidR="00007AB3">
        <w:t xml:space="preserve"> </w:t>
      </w:r>
      <w:proofErr w:type="spellStart"/>
      <w:r w:rsidRPr="001A6F73">
        <w:t>anunţat</w:t>
      </w:r>
      <w:proofErr w:type="spellEnd"/>
      <w:r w:rsidR="00007AB3">
        <w:t xml:space="preserve"> </w:t>
      </w:r>
      <w:r w:rsidRPr="001A6F73">
        <w:t>relansarea</w:t>
      </w:r>
      <w:r w:rsidR="00007AB3">
        <w:t xml:space="preserve"> </w:t>
      </w:r>
      <w:r w:rsidRPr="001A6F73">
        <w:t>apelurilor</w:t>
      </w:r>
      <w:r w:rsidR="00007AB3">
        <w:t xml:space="preserve"> </w:t>
      </w:r>
      <w:r w:rsidRPr="001A6F73">
        <w:t>privind</w:t>
      </w:r>
      <w:r w:rsidR="00007AB3">
        <w:t xml:space="preserve"> </w:t>
      </w:r>
      <w:r w:rsidRPr="001A6F73">
        <w:t>sprijinirea</w:t>
      </w:r>
      <w:r w:rsidR="00007AB3">
        <w:t xml:space="preserve"> </w:t>
      </w:r>
      <w:r w:rsidRPr="001A6F73">
        <w:t>investițiilor</w:t>
      </w:r>
      <w:r w:rsidR="00007AB3">
        <w:t xml:space="preserve"> </w:t>
      </w:r>
      <w:r w:rsidRPr="001A6F73">
        <w:t>în</w:t>
      </w:r>
      <w:r w:rsidR="00007AB3">
        <w:t xml:space="preserve"> </w:t>
      </w:r>
      <w:r w:rsidRPr="001A6F73">
        <w:t>baterii</w:t>
      </w:r>
      <w:r w:rsidR="00007AB3">
        <w:t xml:space="preserve"> </w:t>
      </w:r>
      <w:r w:rsidRPr="001A6F73">
        <w:t>și</w:t>
      </w:r>
      <w:r w:rsidR="00007AB3">
        <w:t xml:space="preserve"> </w:t>
      </w:r>
      <w:r w:rsidRPr="001A6F73">
        <w:t>panouri</w:t>
      </w:r>
      <w:r w:rsidR="00007AB3">
        <w:t xml:space="preserve"> </w:t>
      </w:r>
      <w:r w:rsidRPr="001A6F73">
        <w:t>fotovoltaice.</w:t>
      </w:r>
    </w:p>
    <w:p w14:paraId="2639C6C8" w14:textId="7D8D618A" w:rsidR="001A6F73" w:rsidRPr="001A6F73" w:rsidRDefault="001A6F73" w:rsidP="001A6F73">
      <w:r w:rsidRPr="001A6F73">
        <w:rPr>
          <w:b/>
          <w:bCs/>
          <w:i/>
          <w:iCs/>
        </w:rPr>
        <w:t>Sprijinirea</w:t>
      </w:r>
      <w:r w:rsidR="00007AB3">
        <w:rPr>
          <w:b/>
          <w:bCs/>
          <w:i/>
          <w:iCs/>
        </w:rPr>
        <w:t xml:space="preserve"> </w:t>
      </w:r>
      <w:r w:rsidRPr="001A6F73">
        <w:rPr>
          <w:b/>
          <w:bCs/>
          <w:i/>
          <w:iCs/>
        </w:rPr>
        <w:t>investițiilor</w:t>
      </w:r>
      <w:r w:rsidR="00007AB3">
        <w:rPr>
          <w:b/>
          <w:bCs/>
          <w:i/>
          <w:iCs/>
        </w:rPr>
        <w:t xml:space="preserve"> </w:t>
      </w:r>
      <w:r w:rsidRPr="001A6F73">
        <w:rPr>
          <w:b/>
          <w:bCs/>
          <w:i/>
          <w:iCs/>
        </w:rPr>
        <w:t>în</w:t>
      </w:r>
      <w:r w:rsidR="00007AB3">
        <w:rPr>
          <w:b/>
          <w:bCs/>
          <w:i/>
          <w:iCs/>
        </w:rPr>
        <w:t xml:space="preserve"> </w:t>
      </w:r>
      <w:r w:rsidRPr="001A6F73">
        <w:rPr>
          <w:b/>
          <w:bCs/>
          <w:i/>
          <w:iCs/>
        </w:rPr>
        <w:t>dezvoltarea</w:t>
      </w:r>
      <w:r w:rsidR="00007AB3">
        <w:rPr>
          <w:b/>
          <w:bCs/>
          <w:i/>
          <w:iCs/>
        </w:rPr>
        <w:t xml:space="preserve"> </w:t>
      </w:r>
      <w:r w:rsidRPr="001A6F73">
        <w:rPr>
          <w:b/>
          <w:bCs/>
          <w:i/>
          <w:iCs/>
        </w:rPr>
        <w:t>capacităților</w:t>
      </w:r>
      <w:r w:rsidR="00007AB3">
        <w:rPr>
          <w:b/>
          <w:bCs/>
          <w:i/>
          <w:iCs/>
        </w:rPr>
        <w:t xml:space="preserve"> </w:t>
      </w:r>
      <w:r w:rsidRPr="001A6F73">
        <w:rPr>
          <w:b/>
          <w:bCs/>
          <w:i/>
          <w:iCs/>
        </w:rPr>
        <w:t>de</w:t>
      </w:r>
      <w:r w:rsidR="00007AB3">
        <w:rPr>
          <w:b/>
          <w:bCs/>
          <w:i/>
          <w:iCs/>
        </w:rPr>
        <w:t xml:space="preserve"> </w:t>
      </w:r>
      <w:r w:rsidRPr="001A6F73">
        <w:rPr>
          <w:b/>
          <w:bCs/>
          <w:i/>
          <w:iCs/>
        </w:rPr>
        <w:t>stocare</w:t>
      </w:r>
      <w:r w:rsidR="00007AB3">
        <w:rPr>
          <w:b/>
          <w:bCs/>
          <w:i/>
          <w:iCs/>
        </w:rPr>
        <w:t xml:space="preserve"> </w:t>
      </w:r>
      <w:r w:rsidRPr="001A6F73">
        <w:rPr>
          <w:b/>
          <w:bCs/>
          <w:i/>
          <w:iCs/>
        </w:rPr>
        <w:t>a</w:t>
      </w:r>
      <w:r w:rsidR="00007AB3">
        <w:rPr>
          <w:b/>
          <w:bCs/>
          <w:i/>
          <w:iCs/>
        </w:rPr>
        <w:t xml:space="preserve"> </w:t>
      </w:r>
      <w:r w:rsidRPr="001A6F73">
        <w:rPr>
          <w:b/>
          <w:bCs/>
          <w:i/>
          <w:iCs/>
        </w:rPr>
        <w:t>energiei</w:t>
      </w:r>
      <w:r w:rsidR="00007AB3">
        <w:rPr>
          <w:b/>
          <w:bCs/>
          <w:i/>
          <w:iCs/>
        </w:rPr>
        <w:t xml:space="preserve"> </w:t>
      </w:r>
      <w:r w:rsidRPr="001A6F73">
        <w:rPr>
          <w:b/>
          <w:bCs/>
          <w:i/>
          <w:iCs/>
        </w:rPr>
        <w:t>electrice</w:t>
      </w:r>
      <w:r w:rsidR="00007AB3">
        <w:rPr>
          <w:b/>
          <w:bCs/>
          <w:i/>
          <w:iCs/>
        </w:rPr>
        <w:t xml:space="preserve"> </w:t>
      </w:r>
      <w:r w:rsidRPr="001A6F73">
        <w:rPr>
          <w:b/>
          <w:bCs/>
          <w:i/>
          <w:iCs/>
        </w:rPr>
        <w:t>(baterii)</w:t>
      </w:r>
    </w:p>
    <w:p w14:paraId="118BB5DC" w14:textId="04F27A7B" w:rsidR="001A6F73" w:rsidRPr="001A6F73" w:rsidRDefault="001A6F73" w:rsidP="001A6F73">
      <w:r w:rsidRPr="001A6F73">
        <w:rPr>
          <w:b/>
          <w:bCs/>
        </w:rPr>
        <w:t>Obiectivul</w:t>
      </w:r>
      <w:r w:rsidR="00007AB3">
        <w:rPr>
          <w:b/>
          <w:bCs/>
        </w:rPr>
        <w:t xml:space="preserve"> </w:t>
      </w:r>
      <w:r w:rsidRPr="001A6F73">
        <w:rPr>
          <w:b/>
          <w:bCs/>
        </w:rPr>
        <w:t>apelului</w:t>
      </w:r>
      <w:r w:rsidR="00007AB3">
        <w:t xml:space="preserve"> </w:t>
      </w:r>
      <w:r w:rsidRPr="001A6F73">
        <w:t>de</w:t>
      </w:r>
      <w:r w:rsidR="00007AB3">
        <w:t xml:space="preserve"> </w:t>
      </w:r>
      <w:r w:rsidRPr="001A6F73">
        <w:t>proiecte</w:t>
      </w:r>
      <w:r w:rsidR="00007AB3">
        <w:t xml:space="preserve"> </w:t>
      </w:r>
      <w:r w:rsidRPr="001A6F73">
        <w:t>este</w:t>
      </w:r>
      <w:r w:rsidR="00007AB3">
        <w:t xml:space="preserve"> </w:t>
      </w:r>
      <w:r w:rsidRPr="001A6F73">
        <w:t>punerea</w:t>
      </w:r>
      <w:r w:rsidR="00007AB3">
        <w:t xml:space="preserve"> </w:t>
      </w:r>
      <w:r w:rsidRPr="001A6F73">
        <w:t>în</w:t>
      </w:r>
      <w:r w:rsidR="00007AB3">
        <w:t xml:space="preserve"> </w:t>
      </w:r>
      <w:proofErr w:type="spellStart"/>
      <w:r w:rsidRPr="001A6F73">
        <w:t>funcţiune</w:t>
      </w:r>
      <w:proofErr w:type="spellEnd"/>
      <w:r w:rsidR="00007AB3">
        <w:t xml:space="preserve"> </w:t>
      </w:r>
      <w:r w:rsidRPr="001A6F73">
        <w:t>a</w:t>
      </w:r>
      <w:r w:rsidR="00007AB3">
        <w:t xml:space="preserve"> </w:t>
      </w:r>
      <w:r w:rsidRPr="001A6F73">
        <w:t>unei</w:t>
      </w:r>
      <w:r w:rsidR="00007AB3">
        <w:t xml:space="preserve"> </w:t>
      </w:r>
      <w:r w:rsidRPr="001A6F73">
        <w:t>capacități</w:t>
      </w:r>
      <w:r w:rsidR="00007AB3">
        <w:t xml:space="preserve"> </w:t>
      </w:r>
      <w:r w:rsidRPr="001A6F73">
        <w:t>de</w:t>
      </w:r>
      <w:r w:rsidR="00007AB3">
        <w:t xml:space="preserve"> </w:t>
      </w:r>
      <w:r w:rsidRPr="001A6F73">
        <w:t>minimum</w:t>
      </w:r>
      <w:r w:rsidR="00007AB3">
        <w:t xml:space="preserve"> </w:t>
      </w:r>
      <w:r w:rsidRPr="001A6F73">
        <w:t>240</w:t>
      </w:r>
      <w:r w:rsidR="00007AB3">
        <w:t xml:space="preserve"> </w:t>
      </w:r>
      <w:r w:rsidRPr="001A6F73">
        <w:t>MW</w:t>
      </w:r>
      <w:r w:rsidR="00007AB3">
        <w:t xml:space="preserve"> </w:t>
      </w:r>
      <w:r w:rsidRPr="001A6F73">
        <w:t>(sau</w:t>
      </w:r>
      <w:r w:rsidR="00007AB3">
        <w:t xml:space="preserve"> </w:t>
      </w:r>
      <w:r w:rsidRPr="001A6F73">
        <w:t>480</w:t>
      </w:r>
      <w:r w:rsidR="00007AB3">
        <w:t xml:space="preserve"> </w:t>
      </w:r>
      <w:r w:rsidRPr="001A6F73">
        <w:t>MWh)</w:t>
      </w:r>
      <w:r w:rsidR="00007AB3">
        <w:t xml:space="preserve"> </w:t>
      </w:r>
      <w:r w:rsidRPr="001A6F73">
        <w:t>de</w:t>
      </w:r>
      <w:r w:rsidR="00007AB3">
        <w:t xml:space="preserve"> </w:t>
      </w:r>
      <w:r w:rsidRPr="001A6F73">
        <w:t>stocare</w:t>
      </w:r>
      <w:r w:rsidR="00007AB3">
        <w:t xml:space="preserve"> </w:t>
      </w:r>
      <w:r w:rsidRPr="001A6F73">
        <w:t>a</w:t>
      </w:r>
      <w:r w:rsidR="00007AB3">
        <w:t xml:space="preserve"> </w:t>
      </w:r>
      <w:r w:rsidRPr="001A6F73">
        <w:t>energiei</w:t>
      </w:r>
      <w:r w:rsidR="00007AB3">
        <w:t xml:space="preserve"> </w:t>
      </w:r>
      <w:r w:rsidRPr="001A6F73">
        <w:t>electrice</w:t>
      </w:r>
      <w:r w:rsidR="00007AB3">
        <w:t xml:space="preserve"> </w:t>
      </w:r>
      <w:r w:rsidRPr="001A6F73">
        <w:t>în</w:t>
      </w:r>
      <w:r w:rsidR="00007AB3">
        <w:t xml:space="preserve"> </w:t>
      </w:r>
      <w:r w:rsidRPr="001A6F73">
        <w:t>baterii,</w:t>
      </w:r>
      <w:r w:rsidR="00007AB3">
        <w:t xml:space="preserve"> </w:t>
      </w:r>
      <w:r w:rsidRPr="001A6F73">
        <w:t>până</w:t>
      </w:r>
      <w:r w:rsidR="00007AB3">
        <w:t xml:space="preserve"> </w:t>
      </w:r>
      <w:r w:rsidRPr="001A6F73">
        <w:t>la</w:t>
      </w:r>
      <w:r w:rsidR="00007AB3">
        <w:t xml:space="preserve"> </w:t>
      </w:r>
      <w:r w:rsidRPr="001A6F73">
        <w:t>30</w:t>
      </w:r>
      <w:r w:rsidR="00007AB3">
        <w:t xml:space="preserve"> </w:t>
      </w:r>
      <w:r w:rsidRPr="001A6F73">
        <w:t>Iunie</w:t>
      </w:r>
      <w:r w:rsidR="00007AB3">
        <w:t xml:space="preserve"> </w:t>
      </w:r>
      <w:r w:rsidRPr="001A6F73">
        <w:t>2026,</w:t>
      </w:r>
      <w:r w:rsidR="00007AB3">
        <w:t xml:space="preserve"> </w:t>
      </w:r>
      <w:r w:rsidRPr="001A6F73">
        <w:t>contribuind</w:t>
      </w:r>
      <w:r w:rsidR="00007AB3">
        <w:t xml:space="preserve"> </w:t>
      </w:r>
      <w:r w:rsidRPr="001A6F73">
        <w:t>la</w:t>
      </w:r>
      <w:r w:rsidR="00007AB3">
        <w:t xml:space="preserve"> </w:t>
      </w:r>
      <w:r w:rsidRPr="001A6F73">
        <w:t>atingerea</w:t>
      </w:r>
      <w:r w:rsidR="00007AB3">
        <w:t xml:space="preserve"> </w:t>
      </w:r>
      <w:r w:rsidRPr="001A6F73">
        <w:t>obiectivelor</w:t>
      </w:r>
      <w:r w:rsidR="00007AB3">
        <w:t xml:space="preserve"> </w:t>
      </w:r>
      <w:r w:rsidRPr="001A6F73">
        <w:t>asumate</w:t>
      </w:r>
      <w:r w:rsidR="00007AB3">
        <w:t xml:space="preserve"> </w:t>
      </w:r>
      <w:r w:rsidRPr="001A6F73">
        <w:t>de</w:t>
      </w:r>
      <w:r w:rsidR="00007AB3">
        <w:t xml:space="preserve"> </w:t>
      </w:r>
      <w:r w:rsidRPr="001A6F73">
        <w:t>România</w:t>
      </w:r>
      <w:r w:rsidR="00007AB3">
        <w:t xml:space="preserve"> </w:t>
      </w:r>
      <w:r w:rsidRPr="001A6F73">
        <w:t>în</w:t>
      </w:r>
      <w:r w:rsidR="00007AB3">
        <w:t xml:space="preserve"> </w:t>
      </w:r>
      <w:r w:rsidRPr="001A6F73">
        <w:t>cadrul</w:t>
      </w:r>
      <w:r w:rsidR="00007AB3">
        <w:t xml:space="preserve"> </w:t>
      </w:r>
      <w:r w:rsidRPr="001A6F73">
        <w:t>PNRR,</w:t>
      </w:r>
      <w:r w:rsidR="00007AB3">
        <w:t xml:space="preserve"> </w:t>
      </w:r>
      <w:r w:rsidRPr="001A6F73">
        <w:t>în</w:t>
      </w:r>
      <w:r w:rsidR="00007AB3">
        <w:t xml:space="preserve"> </w:t>
      </w:r>
      <w:r w:rsidRPr="001A6F73">
        <w:t>urma</w:t>
      </w:r>
      <w:r w:rsidR="00007AB3">
        <w:t xml:space="preserve"> </w:t>
      </w:r>
      <w:r w:rsidRPr="001A6F73">
        <w:t>unui</w:t>
      </w:r>
      <w:r w:rsidR="00007AB3">
        <w:t xml:space="preserve"> </w:t>
      </w:r>
      <w:r w:rsidRPr="001A6F73">
        <w:t>apel</w:t>
      </w:r>
      <w:r w:rsidR="00007AB3">
        <w:t xml:space="preserve"> </w:t>
      </w:r>
      <w:r w:rsidRPr="001A6F73">
        <w:t>de</w:t>
      </w:r>
      <w:r w:rsidR="00007AB3">
        <w:t xml:space="preserve"> </w:t>
      </w:r>
      <w:r w:rsidRPr="001A6F73">
        <w:t>proiecte</w:t>
      </w:r>
      <w:r w:rsidR="00007AB3">
        <w:t xml:space="preserve"> </w:t>
      </w:r>
      <w:r w:rsidRPr="001A6F73">
        <w:t>cu</w:t>
      </w:r>
      <w:r w:rsidR="00007AB3">
        <w:t xml:space="preserve"> </w:t>
      </w:r>
      <w:r w:rsidRPr="001A6F73">
        <w:t>criterii</w:t>
      </w:r>
      <w:r w:rsidR="00007AB3">
        <w:t xml:space="preserve"> </w:t>
      </w:r>
      <w:r w:rsidRPr="001A6F73">
        <w:t>de</w:t>
      </w:r>
      <w:r w:rsidR="00007AB3">
        <w:t xml:space="preserve"> </w:t>
      </w:r>
      <w:r w:rsidRPr="001A6F73">
        <w:t>selecție</w:t>
      </w:r>
      <w:r w:rsidR="00007AB3">
        <w:t xml:space="preserve"> </w:t>
      </w:r>
      <w:r w:rsidRPr="001A6F73">
        <w:t>care</w:t>
      </w:r>
      <w:r w:rsidR="00007AB3">
        <w:t xml:space="preserve"> </w:t>
      </w:r>
      <w:r w:rsidRPr="001A6F73">
        <w:t>asigură</w:t>
      </w:r>
      <w:r w:rsidR="00007AB3">
        <w:t xml:space="preserve"> </w:t>
      </w:r>
      <w:r w:rsidRPr="001A6F73">
        <w:t>conformitatea</w:t>
      </w:r>
      <w:r w:rsidR="00007AB3">
        <w:t xml:space="preserve"> </w:t>
      </w:r>
      <w:r w:rsidRPr="001A6F73">
        <w:t>cu</w:t>
      </w:r>
      <w:r w:rsidR="00007AB3">
        <w:t xml:space="preserve"> </w:t>
      </w:r>
      <w:r w:rsidRPr="001A6F73">
        <w:t>Ghidul</w:t>
      </w:r>
      <w:r w:rsidR="00007AB3">
        <w:t xml:space="preserve"> </w:t>
      </w:r>
      <w:r w:rsidRPr="001A6F73">
        <w:t>tehnic</w:t>
      </w:r>
      <w:r w:rsidR="00007AB3">
        <w:t xml:space="preserve"> </w:t>
      </w:r>
      <w:r w:rsidRPr="001A6F73">
        <w:t>„a</w:t>
      </w:r>
      <w:r w:rsidR="00007AB3">
        <w:t xml:space="preserve"> </w:t>
      </w:r>
      <w:r w:rsidRPr="001A6F73">
        <w:t>nu</w:t>
      </w:r>
      <w:r w:rsidR="00007AB3">
        <w:t xml:space="preserve"> </w:t>
      </w:r>
      <w:r w:rsidRPr="001A6F73">
        <w:t>prejudicia</w:t>
      </w:r>
      <w:r w:rsidR="00007AB3">
        <w:t xml:space="preserve"> </w:t>
      </w:r>
      <w:r w:rsidRPr="001A6F73">
        <w:t>în</w:t>
      </w:r>
      <w:r w:rsidR="00007AB3">
        <w:t xml:space="preserve"> </w:t>
      </w:r>
      <w:r w:rsidRPr="001A6F73">
        <w:t>mod</w:t>
      </w:r>
      <w:r w:rsidR="00007AB3">
        <w:t xml:space="preserve"> </w:t>
      </w:r>
      <w:r w:rsidRPr="001A6F73">
        <w:t>semnificativ”</w:t>
      </w:r>
      <w:r w:rsidR="00007AB3">
        <w:t xml:space="preserve"> </w:t>
      </w:r>
      <w:r w:rsidRPr="001A6F73">
        <w:t>(2021/C58</w:t>
      </w:r>
      <w:r w:rsidR="00007AB3">
        <w:t xml:space="preserve"> </w:t>
      </w:r>
      <w:r w:rsidRPr="001A6F73">
        <w:t>/01).</w:t>
      </w:r>
    </w:p>
    <w:p w14:paraId="37CC6C2C" w14:textId="7E52B80D" w:rsidR="001A6F73" w:rsidRPr="001A6F73" w:rsidRDefault="001A6F73" w:rsidP="001A6F73">
      <w:r w:rsidRPr="001A6F73">
        <w:rPr>
          <w:b/>
          <w:bCs/>
        </w:rPr>
        <w:t>Solicitanți</w:t>
      </w:r>
      <w:r w:rsidR="00007AB3">
        <w:rPr>
          <w:b/>
          <w:bCs/>
        </w:rPr>
        <w:t xml:space="preserve"> </w:t>
      </w:r>
      <w:r w:rsidRPr="001A6F73">
        <w:rPr>
          <w:b/>
          <w:bCs/>
        </w:rPr>
        <w:t>eligibili</w:t>
      </w:r>
    </w:p>
    <w:p w14:paraId="385EB71E" w14:textId="29B25CC3" w:rsidR="001A6F73" w:rsidRPr="001A6F73" w:rsidRDefault="001A6F73" w:rsidP="001A6F73">
      <w:r w:rsidRPr="001A6F73">
        <w:t>Pot</w:t>
      </w:r>
      <w:r w:rsidR="00007AB3">
        <w:t xml:space="preserve"> </w:t>
      </w:r>
      <w:r w:rsidRPr="001A6F73">
        <w:t>aplica</w:t>
      </w:r>
      <w:r w:rsidR="00007AB3">
        <w:t xml:space="preserve"> </w:t>
      </w:r>
      <w:r w:rsidRPr="001A6F73">
        <w:t>microîntreprinderile,</w:t>
      </w:r>
      <w:r w:rsidR="00007AB3">
        <w:t xml:space="preserve"> </w:t>
      </w:r>
      <w:r w:rsidRPr="001A6F73">
        <w:t>întreprinderile</w:t>
      </w:r>
      <w:r w:rsidR="00007AB3">
        <w:t xml:space="preserve"> </w:t>
      </w:r>
      <w:r w:rsidRPr="001A6F73">
        <w:t>mici,</w:t>
      </w:r>
      <w:r w:rsidR="00007AB3">
        <w:t xml:space="preserve"> </w:t>
      </w:r>
      <w:r w:rsidRPr="001A6F73">
        <w:t>întreprinderile</w:t>
      </w:r>
      <w:r w:rsidR="00007AB3">
        <w:t xml:space="preserve"> </w:t>
      </w:r>
      <w:r w:rsidRPr="001A6F73">
        <w:t>mijlocii</w:t>
      </w:r>
      <w:r w:rsidR="00007AB3">
        <w:t xml:space="preserve"> </w:t>
      </w:r>
      <w:r w:rsidRPr="001A6F73">
        <w:t>și</w:t>
      </w:r>
      <w:r w:rsidR="00007AB3">
        <w:t xml:space="preserve"> </w:t>
      </w:r>
      <w:r w:rsidRPr="001A6F73">
        <w:t>întreprinderile</w:t>
      </w:r>
      <w:r w:rsidR="00007AB3">
        <w:t xml:space="preserve"> </w:t>
      </w:r>
      <w:r w:rsidRPr="001A6F73">
        <w:t>mari</w:t>
      </w:r>
      <w:r w:rsidR="00007AB3">
        <w:t xml:space="preserve"> </w:t>
      </w:r>
      <w:r w:rsidRPr="001A6F73">
        <w:t>care</w:t>
      </w:r>
      <w:r w:rsidR="00007AB3">
        <w:t xml:space="preserve"> </w:t>
      </w:r>
      <w:r w:rsidRPr="001A6F73">
        <w:t>au</w:t>
      </w:r>
      <w:r w:rsidR="00007AB3">
        <w:t xml:space="preserve"> </w:t>
      </w:r>
      <w:r w:rsidRPr="001A6F73">
        <w:t>înscrise</w:t>
      </w:r>
      <w:r w:rsidR="00007AB3">
        <w:t xml:space="preserve"> </w:t>
      </w:r>
      <w:r w:rsidRPr="001A6F73">
        <w:t>în</w:t>
      </w:r>
      <w:r w:rsidR="00007AB3">
        <w:t xml:space="preserve"> </w:t>
      </w:r>
      <w:r w:rsidRPr="001A6F73">
        <w:t>actul</w:t>
      </w:r>
      <w:r w:rsidR="00007AB3">
        <w:t xml:space="preserve"> </w:t>
      </w:r>
      <w:r w:rsidRPr="001A6F73">
        <w:t>constitutiv</w:t>
      </w:r>
      <w:r w:rsidR="00007AB3">
        <w:t xml:space="preserve"> </w:t>
      </w:r>
      <w:r w:rsidRPr="001A6F73">
        <w:t>activități</w:t>
      </w:r>
      <w:r w:rsidR="00007AB3">
        <w:t xml:space="preserve"> </w:t>
      </w:r>
      <w:r w:rsidRPr="001A6F73">
        <w:t>privind</w:t>
      </w:r>
      <w:r w:rsidR="00007AB3">
        <w:t xml:space="preserve"> </w:t>
      </w:r>
      <w:r w:rsidRPr="001A6F73">
        <w:t>producerea</w:t>
      </w:r>
      <w:r w:rsidR="00007AB3">
        <w:t xml:space="preserve"> </w:t>
      </w:r>
      <w:r w:rsidRPr="001A6F73">
        <w:t>și</w:t>
      </w:r>
      <w:r w:rsidR="00007AB3">
        <w:t xml:space="preserve"> </w:t>
      </w:r>
      <w:r w:rsidRPr="001A6F73">
        <w:t>comercializarea</w:t>
      </w:r>
      <w:r w:rsidR="00007AB3">
        <w:t xml:space="preserve"> </w:t>
      </w:r>
      <w:r w:rsidRPr="001A6F73">
        <w:t>de</w:t>
      </w:r>
      <w:r w:rsidR="00007AB3">
        <w:t xml:space="preserve"> </w:t>
      </w:r>
      <w:r w:rsidRPr="001A6F73">
        <w:t>energie</w:t>
      </w:r>
      <w:r w:rsidR="00007AB3">
        <w:t xml:space="preserve"> </w:t>
      </w:r>
      <w:r w:rsidRPr="001A6F73">
        <w:t>electrică,</w:t>
      </w:r>
      <w:r w:rsidR="00007AB3">
        <w:t xml:space="preserve"> </w:t>
      </w:r>
      <w:r w:rsidRPr="001A6F73">
        <w:t>corespunzătoare</w:t>
      </w:r>
      <w:r w:rsidR="00007AB3">
        <w:t xml:space="preserve"> </w:t>
      </w:r>
      <w:r w:rsidRPr="001A6F73">
        <w:t>diviziunii</w:t>
      </w:r>
      <w:r w:rsidR="00007AB3">
        <w:t xml:space="preserve"> </w:t>
      </w:r>
      <w:r w:rsidRPr="001A6F73">
        <w:t>35:</w:t>
      </w:r>
      <w:r w:rsidR="00007AB3">
        <w:t xml:space="preserve"> </w:t>
      </w:r>
      <w:r w:rsidRPr="001A6F73">
        <w:t>„Producția</w:t>
      </w:r>
      <w:r w:rsidR="00007AB3">
        <w:t xml:space="preserve"> </w:t>
      </w:r>
      <w:r w:rsidRPr="001A6F73">
        <w:t>și</w:t>
      </w:r>
      <w:r w:rsidR="00007AB3">
        <w:t xml:space="preserve"> </w:t>
      </w:r>
      <w:r w:rsidRPr="001A6F73">
        <w:t>furnizarea</w:t>
      </w:r>
      <w:r w:rsidR="00007AB3">
        <w:t xml:space="preserve"> </w:t>
      </w:r>
      <w:r w:rsidRPr="001A6F73">
        <w:t>de</w:t>
      </w:r>
      <w:r w:rsidR="00007AB3">
        <w:t xml:space="preserve"> </w:t>
      </w:r>
      <w:r w:rsidRPr="001A6F73">
        <w:t>energie</w:t>
      </w:r>
      <w:r w:rsidR="00007AB3">
        <w:t xml:space="preserve"> </w:t>
      </w:r>
      <w:r w:rsidRPr="001A6F73">
        <w:t>electrică</w:t>
      </w:r>
      <w:r w:rsidR="00007AB3">
        <w:t xml:space="preserve"> </w:t>
      </w:r>
      <w:r w:rsidRPr="001A6F73">
        <w:t>și</w:t>
      </w:r>
      <w:r w:rsidR="00007AB3">
        <w:t xml:space="preserve"> </w:t>
      </w:r>
      <w:r w:rsidRPr="001A6F73">
        <w:t>termică,</w:t>
      </w:r>
      <w:r w:rsidR="00007AB3">
        <w:t xml:space="preserve"> </w:t>
      </w:r>
      <w:r w:rsidRPr="001A6F73">
        <w:t>gaze,</w:t>
      </w:r>
      <w:r w:rsidR="00007AB3">
        <w:t xml:space="preserve"> </w:t>
      </w:r>
      <w:r w:rsidRPr="001A6F73">
        <w:t>apă</w:t>
      </w:r>
      <w:r w:rsidR="00007AB3">
        <w:t xml:space="preserve"> </w:t>
      </w:r>
      <w:r w:rsidRPr="001A6F73">
        <w:t>caldă</w:t>
      </w:r>
      <w:r w:rsidR="00007AB3">
        <w:t xml:space="preserve"> </w:t>
      </w:r>
      <w:r w:rsidRPr="001A6F73">
        <w:t>și</w:t>
      </w:r>
      <w:r w:rsidR="00007AB3">
        <w:t xml:space="preserve"> </w:t>
      </w:r>
      <w:r w:rsidRPr="001A6F73">
        <w:t>aer</w:t>
      </w:r>
      <w:r w:rsidR="00007AB3">
        <w:t xml:space="preserve"> </w:t>
      </w:r>
      <w:r w:rsidRPr="001A6F73">
        <w:t>condiționat”</w:t>
      </w:r>
      <w:r w:rsidR="00007AB3">
        <w:t xml:space="preserve"> </w:t>
      </w:r>
      <w:r w:rsidRPr="001A6F73">
        <w:t>din</w:t>
      </w:r>
      <w:r w:rsidR="00007AB3">
        <w:t xml:space="preserve"> </w:t>
      </w:r>
      <w:r w:rsidRPr="001A6F73">
        <w:t>clasificarea</w:t>
      </w:r>
      <w:r w:rsidR="00007AB3">
        <w:t xml:space="preserve"> </w:t>
      </w:r>
      <w:r w:rsidRPr="001A6F73">
        <w:t>codurilor</w:t>
      </w:r>
      <w:r w:rsidR="00007AB3">
        <w:t xml:space="preserve"> </w:t>
      </w:r>
      <w:r w:rsidRPr="001A6F73">
        <w:t>CAEN</w:t>
      </w:r>
      <w:r w:rsidR="00007AB3">
        <w:t xml:space="preserve"> </w:t>
      </w:r>
      <w:r w:rsidRPr="001A6F73">
        <w:t>rev.</w:t>
      </w:r>
      <w:r w:rsidR="00007AB3">
        <w:t xml:space="preserve"> </w:t>
      </w:r>
      <w:r w:rsidRPr="001A6F73">
        <w:t>2</w:t>
      </w:r>
      <w:r w:rsidR="00007AB3">
        <w:t xml:space="preserve"> </w:t>
      </w:r>
      <w:r w:rsidRPr="001A6F73">
        <w:t>sau</w:t>
      </w:r>
      <w:r w:rsidR="00007AB3">
        <w:t xml:space="preserve"> </w:t>
      </w:r>
      <w:r w:rsidRPr="001A6F73">
        <w:t>echivalent.</w:t>
      </w:r>
    </w:p>
    <w:p w14:paraId="24A3B94A" w14:textId="1FA0B5E1" w:rsidR="001A6F73" w:rsidRPr="001A6F73" w:rsidRDefault="001A6F73" w:rsidP="001A6F73">
      <w:r w:rsidRPr="001A6F73">
        <w:rPr>
          <w:b/>
          <w:bCs/>
        </w:rPr>
        <w:t>Bugetul</w:t>
      </w:r>
      <w:r w:rsidR="00007AB3">
        <w:rPr>
          <w:b/>
          <w:bCs/>
        </w:rPr>
        <w:t xml:space="preserve"> </w:t>
      </w:r>
      <w:r w:rsidRPr="001A6F73">
        <w:rPr>
          <w:b/>
          <w:bCs/>
        </w:rPr>
        <w:t>total</w:t>
      </w:r>
      <w:r w:rsidR="00007AB3">
        <w:rPr>
          <w:b/>
          <w:bCs/>
        </w:rPr>
        <w:t xml:space="preserve"> </w:t>
      </w:r>
      <w:r w:rsidRPr="001A6F73">
        <w:t>aferent</w:t>
      </w:r>
      <w:r w:rsidR="00007AB3">
        <w:t xml:space="preserve"> </w:t>
      </w:r>
      <w:r w:rsidRPr="001A6F73">
        <w:t>schemei</w:t>
      </w:r>
      <w:r w:rsidR="00007AB3">
        <w:t xml:space="preserve"> </w:t>
      </w:r>
      <w:r w:rsidRPr="001A6F73">
        <w:t>este</w:t>
      </w:r>
      <w:r w:rsidR="00007AB3">
        <w:t xml:space="preserve"> </w:t>
      </w:r>
      <w:r w:rsidRPr="001A6F73">
        <w:t>de</w:t>
      </w:r>
      <w:r w:rsidR="00007AB3">
        <w:t xml:space="preserve"> </w:t>
      </w:r>
      <w:r w:rsidRPr="001A6F73">
        <w:t>79.600.000</w:t>
      </w:r>
      <w:r w:rsidR="00007AB3">
        <w:t xml:space="preserve"> </w:t>
      </w:r>
      <w:r w:rsidRPr="001A6F73">
        <w:t>euro.</w:t>
      </w:r>
    </w:p>
    <w:p w14:paraId="380818FC" w14:textId="0F2A565C" w:rsidR="001A6F73" w:rsidRPr="001A6F73" w:rsidRDefault="001A6F73" w:rsidP="001A6F73">
      <w:r w:rsidRPr="001A6F73">
        <w:t>Finanțarea</w:t>
      </w:r>
      <w:r w:rsidR="00007AB3">
        <w:t xml:space="preserve"> </w:t>
      </w:r>
      <w:r w:rsidRPr="001A6F73">
        <w:t>publică</w:t>
      </w:r>
      <w:r w:rsidR="00007AB3">
        <w:t xml:space="preserve"> </w:t>
      </w:r>
      <w:r w:rsidRPr="001A6F73">
        <w:t>din</w:t>
      </w:r>
      <w:r w:rsidR="00007AB3">
        <w:t xml:space="preserve"> </w:t>
      </w:r>
      <w:r w:rsidRPr="001A6F73">
        <w:t>fonduri</w:t>
      </w:r>
      <w:r w:rsidR="00007AB3">
        <w:t xml:space="preserve"> </w:t>
      </w:r>
      <w:r w:rsidRPr="001A6F73">
        <w:t>europene</w:t>
      </w:r>
      <w:r w:rsidR="00007AB3">
        <w:t xml:space="preserve"> </w:t>
      </w:r>
      <w:r w:rsidRPr="001A6F73">
        <w:t>prin</w:t>
      </w:r>
      <w:r w:rsidR="00007AB3">
        <w:t xml:space="preserve"> </w:t>
      </w:r>
      <w:r w:rsidRPr="001A6F73">
        <w:t>bugetul</w:t>
      </w:r>
      <w:r w:rsidR="00007AB3">
        <w:t xml:space="preserve"> </w:t>
      </w:r>
      <w:r w:rsidRPr="001A6F73">
        <w:t>PNRR</w:t>
      </w:r>
      <w:r w:rsidR="00007AB3">
        <w:t xml:space="preserve"> </w:t>
      </w:r>
      <w:r w:rsidRPr="001A6F73">
        <w:t>este</w:t>
      </w:r>
      <w:r w:rsidR="00007AB3">
        <w:t xml:space="preserve"> </w:t>
      </w:r>
      <w:r w:rsidRPr="001A6F73">
        <w:t>100%</w:t>
      </w:r>
      <w:r w:rsidR="00007AB3">
        <w:t xml:space="preserve"> </w:t>
      </w:r>
      <w:r w:rsidRPr="001A6F73">
        <w:t>din</w:t>
      </w:r>
      <w:r w:rsidR="00007AB3">
        <w:t xml:space="preserve"> </w:t>
      </w:r>
      <w:r w:rsidRPr="001A6F73">
        <w:t>costurile</w:t>
      </w:r>
      <w:r w:rsidR="00007AB3">
        <w:t xml:space="preserve"> </w:t>
      </w:r>
      <w:r w:rsidRPr="001A6F73">
        <w:t>eligibile,</w:t>
      </w:r>
      <w:r w:rsidR="00007AB3">
        <w:t xml:space="preserve"> </w:t>
      </w:r>
      <w:r w:rsidRPr="001A6F73">
        <w:t>cu</w:t>
      </w:r>
      <w:r w:rsidR="00007AB3">
        <w:t xml:space="preserve"> </w:t>
      </w:r>
      <w:r w:rsidRPr="001A6F73">
        <w:t>respectarea</w:t>
      </w:r>
      <w:r w:rsidR="00007AB3">
        <w:t xml:space="preserve"> </w:t>
      </w:r>
      <w:r w:rsidRPr="001A6F73">
        <w:t>regulilor</w:t>
      </w:r>
      <w:r w:rsidR="00007AB3">
        <w:t xml:space="preserve"> </w:t>
      </w:r>
      <w:r w:rsidRPr="001A6F73">
        <w:t>de</w:t>
      </w:r>
      <w:r w:rsidR="00007AB3">
        <w:t xml:space="preserve"> </w:t>
      </w:r>
      <w:r w:rsidRPr="001A6F73">
        <w:t>ajutor</w:t>
      </w:r>
      <w:r w:rsidR="00007AB3">
        <w:t xml:space="preserve"> </w:t>
      </w:r>
      <w:r w:rsidRPr="001A6F73">
        <w:t>de</w:t>
      </w:r>
      <w:r w:rsidR="00007AB3">
        <w:t xml:space="preserve"> </w:t>
      </w:r>
      <w:r w:rsidRPr="001A6F73">
        <w:t>stat.</w:t>
      </w:r>
    </w:p>
    <w:p w14:paraId="29B351DE" w14:textId="34372F25" w:rsidR="001A6F73" w:rsidRPr="001A6F73" w:rsidRDefault="001A6F73" w:rsidP="001A6F73">
      <w:r w:rsidRPr="001A6F73">
        <w:rPr>
          <w:b/>
          <w:bCs/>
        </w:rPr>
        <w:t>Activități</w:t>
      </w:r>
      <w:r w:rsidR="00007AB3">
        <w:rPr>
          <w:b/>
          <w:bCs/>
        </w:rPr>
        <w:t xml:space="preserve"> </w:t>
      </w:r>
      <w:r w:rsidRPr="001A6F73">
        <w:rPr>
          <w:b/>
          <w:bCs/>
        </w:rPr>
        <w:t>eligibile</w:t>
      </w:r>
    </w:p>
    <w:p w14:paraId="5F586EB7" w14:textId="7FDA1109" w:rsidR="001A6F73" w:rsidRPr="001A6F73" w:rsidRDefault="001A6F73" w:rsidP="009261D3">
      <w:pPr>
        <w:numPr>
          <w:ilvl w:val="0"/>
          <w:numId w:val="18"/>
        </w:numPr>
      </w:pPr>
      <w:proofErr w:type="spellStart"/>
      <w:r w:rsidRPr="001A6F73">
        <w:t>Achiziţionarea</w:t>
      </w:r>
      <w:proofErr w:type="spellEnd"/>
      <w:r w:rsidR="00007AB3">
        <w:t xml:space="preserve"> </w:t>
      </w:r>
      <w:r w:rsidRPr="001A6F73">
        <w:t>de</w:t>
      </w:r>
      <w:r w:rsidR="00007AB3">
        <w:t xml:space="preserve"> </w:t>
      </w:r>
      <w:proofErr w:type="spellStart"/>
      <w:r w:rsidRPr="001A6F73">
        <w:t>instalaţii</w:t>
      </w:r>
      <w:proofErr w:type="spellEnd"/>
      <w:r w:rsidRPr="001A6F73">
        <w:t>/echipamente</w:t>
      </w:r>
      <w:r w:rsidR="00007AB3">
        <w:t xml:space="preserve"> </w:t>
      </w:r>
      <w:r w:rsidRPr="001A6F73">
        <w:t>pentru</w:t>
      </w:r>
      <w:r w:rsidR="00007AB3">
        <w:t xml:space="preserve"> </w:t>
      </w:r>
      <w:r w:rsidRPr="001A6F73">
        <w:t>construirea</w:t>
      </w:r>
      <w:r w:rsidR="00007AB3">
        <w:t xml:space="preserve"> </w:t>
      </w:r>
      <w:r w:rsidRPr="001A6F73">
        <w:t>de</w:t>
      </w:r>
      <w:r w:rsidR="00007AB3">
        <w:t xml:space="preserve"> </w:t>
      </w:r>
      <w:r w:rsidRPr="001A6F73">
        <w:t>capacități</w:t>
      </w:r>
      <w:r w:rsidR="00007AB3">
        <w:t xml:space="preserve"> </w:t>
      </w:r>
      <w:r w:rsidRPr="001A6F73">
        <w:t>noi</w:t>
      </w:r>
      <w:r w:rsidR="00007AB3">
        <w:t xml:space="preserve"> </w:t>
      </w:r>
      <w:r w:rsidRPr="001A6F73">
        <w:t>de</w:t>
      </w:r>
      <w:r w:rsidR="00007AB3">
        <w:t xml:space="preserve"> </w:t>
      </w:r>
      <w:r w:rsidRPr="001A6F73">
        <w:t>stocare</w:t>
      </w:r>
      <w:r w:rsidR="00007AB3">
        <w:t xml:space="preserve"> </w:t>
      </w:r>
      <w:r w:rsidRPr="001A6F73">
        <w:t>a</w:t>
      </w:r>
      <w:r w:rsidR="00007AB3">
        <w:t xml:space="preserve"> </w:t>
      </w:r>
      <w:r w:rsidRPr="001A6F73">
        <w:t>energiei</w:t>
      </w:r>
      <w:r w:rsidR="00007AB3">
        <w:t xml:space="preserve"> </w:t>
      </w:r>
      <w:r w:rsidRPr="001A6F73">
        <w:t>electrice</w:t>
      </w:r>
      <w:r w:rsidR="00007AB3">
        <w:t xml:space="preserve"> </w:t>
      </w:r>
      <w:r w:rsidRPr="001A6F73">
        <w:t>în</w:t>
      </w:r>
      <w:r w:rsidR="00007AB3">
        <w:t xml:space="preserve"> </w:t>
      </w:r>
      <w:r w:rsidRPr="001A6F73">
        <w:t>baterii.</w:t>
      </w:r>
    </w:p>
    <w:p w14:paraId="5E9C3DBE" w14:textId="7A173A1A" w:rsidR="001A6F73" w:rsidRPr="001A6F73" w:rsidRDefault="001A6F73" w:rsidP="009261D3">
      <w:pPr>
        <w:numPr>
          <w:ilvl w:val="0"/>
          <w:numId w:val="18"/>
        </w:numPr>
      </w:pPr>
      <w:proofErr w:type="spellStart"/>
      <w:r w:rsidRPr="001A6F73">
        <w:t>Construcţii</w:t>
      </w:r>
      <w:proofErr w:type="spellEnd"/>
      <w:r w:rsidR="00007AB3">
        <w:t xml:space="preserve"> </w:t>
      </w:r>
      <w:r w:rsidRPr="001A6F73">
        <w:t>care</w:t>
      </w:r>
      <w:r w:rsidR="00007AB3">
        <w:t xml:space="preserve"> </w:t>
      </w:r>
      <w:r w:rsidRPr="001A6F73">
        <w:t>fac</w:t>
      </w:r>
      <w:r w:rsidR="00007AB3">
        <w:t xml:space="preserve"> </w:t>
      </w:r>
      <w:r w:rsidRPr="001A6F73">
        <w:t>obiectul</w:t>
      </w:r>
      <w:r w:rsidR="00007AB3">
        <w:t xml:space="preserve"> </w:t>
      </w:r>
      <w:r w:rsidRPr="001A6F73">
        <w:t>proiectului</w:t>
      </w:r>
      <w:r w:rsidR="00007AB3">
        <w:t xml:space="preserve"> </w:t>
      </w:r>
      <w:r w:rsidRPr="001A6F73">
        <w:t>de</w:t>
      </w:r>
      <w:r w:rsidR="00007AB3">
        <w:t xml:space="preserve"> </w:t>
      </w:r>
      <w:r w:rsidRPr="001A6F73">
        <w:t>stocare</w:t>
      </w:r>
      <w:r w:rsidR="00007AB3">
        <w:t xml:space="preserve"> </w:t>
      </w:r>
      <w:r w:rsidRPr="001A6F73">
        <w:t>a</w:t>
      </w:r>
      <w:r w:rsidR="00007AB3">
        <w:t xml:space="preserve"> </w:t>
      </w:r>
      <w:r w:rsidRPr="001A6F73">
        <w:t>energiei</w:t>
      </w:r>
      <w:r w:rsidR="00007AB3">
        <w:t xml:space="preserve"> </w:t>
      </w:r>
      <w:r w:rsidRPr="001A6F73">
        <w:t>electrice</w:t>
      </w:r>
      <w:r w:rsidR="00007AB3">
        <w:t xml:space="preserve"> </w:t>
      </w:r>
      <w:r w:rsidRPr="001A6F73">
        <w:t>în</w:t>
      </w:r>
      <w:r w:rsidR="00007AB3">
        <w:t xml:space="preserve"> </w:t>
      </w:r>
      <w:r w:rsidRPr="001A6F73">
        <w:t>baterii.</w:t>
      </w:r>
    </w:p>
    <w:p w14:paraId="2AF98501" w14:textId="09D44E79" w:rsidR="001A6F73" w:rsidRPr="001A6F73" w:rsidRDefault="001A6F73" w:rsidP="001A6F73">
      <w:r w:rsidRPr="001A6F73">
        <w:t>Apelul</w:t>
      </w:r>
      <w:r w:rsidR="00007AB3">
        <w:t xml:space="preserve"> </w:t>
      </w:r>
      <w:r w:rsidRPr="001A6F73">
        <w:t>de</w:t>
      </w:r>
      <w:r w:rsidR="00007AB3">
        <w:t xml:space="preserve"> </w:t>
      </w:r>
      <w:r w:rsidRPr="001A6F73">
        <w:t>proiecte</w:t>
      </w:r>
      <w:r w:rsidR="00007AB3">
        <w:t xml:space="preserve"> </w:t>
      </w:r>
      <w:r w:rsidRPr="001A6F73">
        <w:t>lansat</w:t>
      </w:r>
      <w:r w:rsidR="00007AB3">
        <w:t xml:space="preserve"> </w:t>
      </w:r>
      <w:r w:rsidRPr="001A6F73">
        <w:t>este</w:t>
      </w:r>
      <w:r w:rsidR="00007AB3">
        <w:t xml:space="preserve"> </w:t>
      </w:r>
      <w:r w:rsidRPr="001A6F73">
        <w:t>apel</w:t>
      </w:r>
      <w:r w:rsidR="00007AB3">
        <w:t xml:space="preserve"> </w:t>
      </w:r>
      <w:r w:rsidRPr="001A6F73">
        <w:t>competitiv</w:t>
      </w:r>
      <w:r w:rsidR="00007AB3">
        <w:t xml:space="preserve"> </w:t>
      </w:r>
      <w:r w:rsidRPr="001A6F73">
        <w:t>(Procedură</w:t>
      </w:r>
      <w:r w:rsidR="00007AB3">
        <w:t xml:space="preserve"> </w:t>
      </w:r>
      <w:r w:rsidRPr="001A6F73">
        <w:t>de</w:t>
      </w:r>
      <w:r w:rsidR="00007AB3">
        <w:t xml:space="preserve"> </w:t>
      </w:r>
      <w:r w:rsidRPr="001A6F73">
        <w:t>ofertare</w:t>
      </w:r>
      <w:r w:rsidR="00007AB3">
        <w:t xml:space="preserve"> </w:t>
      </w:r>
      <w:proofErr w:type="spellStart"/>
      <w:r w:rsidRPr="001A6F73">
        <w:t>concurenţială</w:t>
      </w:r>
      <w:proofErr w:type="spellEnd"/>
      <w:r w:rsidRPr="001A6F73">
        <w:t>),</w:t>
      </w:r>
      <w:r w:rsidR="00007AB3">
        <w:t xml:space="preserve"> </w:t>
      </w:r>
      <w:r w:rsidRPr="001A6F73">
        <w:t>cu</w:t>
      </w:r>
      <w:r w:rsidR="00007AB3">
        <w:t xml:space="preserve"> </w:t>
      </w:r>
      <w:r w:rsidRPr="001A6F73">
        <w:t>depunere</w:t>
      </w:r>
      <w:r w:rsidR="00007AB3">
        <w:t xml:space="preserve"> </w:t>
      </w:r>
      <w:r w:rsidRPr="001A6F73">
        <w:t>la</w:t>
      </w:r>
      <w:r w:rsidR="00007AB3">
        <w:t xml:space="preserve"> </w:t>
      </w:r>
      <w:r w:rsidRPr="001A6F73">
        <w:t>termen,</w:t>
      </w:r>
      <w:r w:rsidR="00007AB3">
        <w:t xml:space="preserve"> </w:t>
      </w:r>
      <w:r w:rsidRPr="001A6F73">
        <w:t>între:</w:t>
      </w:r>
    </w:p>
    <w:p w14:paraId="41704F2E" w14:textId="49683EB6" w:rsidR="001A6F73" w:rsidRPr="001A6F73" w:rsidRDefault="001A6F73" w:rsidP="009261D3">
      <w:pPr>
        <w:numPr>
          <w:ilvl w:val="0"/>
          <w:numId w:val="19"/>
        </w:numPr>
      </w:pPr>
      <w:r w:rsidRPr="001A6F73">
        <w:t>8</w:t>
      </w:r>
      <w:r w:rsidR="00007AB3">
        <w:t xml:space="preserve"> </w:t>
      </w:r>
      <w:r w:rsidRPr="001A6F73">
        <w:t>februarie</w:t>
      </w:r>
      <w:r w:rsidR="00007AB3">
        <w:t xml:space="preserve"> </w:t>
      </w:r>
      <w:r w:rsidRPr="001A6F73">
        <w:t>2024,</w:t>
      </w:r>
      <w:r w:rsidR="00007AB3">
        <w:t xml:space="preserve"> </w:t>
      </w:r>
      <w:r w:rsidRPr="001A6F73">
        <w:t>ora</w:t>
      </w:r>
      <w:r w:rsidR="00007AB3">
        <w:t xml:space="preserve"> </w:t>
      </w:r>
      <w:r w:rsidRPr="001A6F73">
        <w:t>00:00</w:t>
      </w:r>
      <w:r w:rsidR="00007AB3">
        <w:t xml:space="preserve"> </w:t>
      </w:r>
      <w:r w:rsidRPr="001A6F73">
        <w:t>–</w:t>
      </w:r>
      <w:r w:rsidR="00007AB3">
        <w:t xml:space="preserve"> </w:t>
      </w:r>
      <w:r w:rsidRPr="001A6F73">
        <w:t>data</w:t>
      </w:r>
      <w:r w:rsidR="00007AB3">
        <w:t xml:space="preserve"> </w:t>
      </w:r>
      <w:r w:rsidRPr="001A6F73">
        <w:t>deschiderii</w:t>
      </w:r>
      <w:r w:rsidR="00007AB3">
        <w:t xml:space="preserve"> </w:t>
      </w:r>
      <w:r w:rsidRPr="001A6F73">
        <w:t>apelului;</w:t>
      </w:r>
    </w:p>
    <w:p w14:paraId="0C9A6D0F" w14:textId="2E4934CF" w:rsidR="001A6F73" w:rsidRPr="001A6F73" w:rsidRDefault="001A6F73" w:rsidP="009261D3">
      <w:pPr>
        <w:numPr>
          <w:ilvl w:val="0"/>
          <w:numId w:val="19"/>
        </w:numPr>
      </w:pPr>
      <w:r w:rsidRPr="001A6F73">
        <w:t>21</w:t>
      </w:r>
      <w:r w:rsidR="00007AB3">
        <w:t xml:space="preserve"> </w:t>
      </w:r>
      <w:r w:rsidRPr="001A6F73">
        <w:t>martie</w:t>
      </w:r>
      <w:r w:rsidR="00007AB3">
        <w:t xml:space="preserve"> </w:t>
      </w:r>
      <w:r w:rsidRPr="001A6F73">
        <w:t>2024,</w:t>
      </w:r>
      <w:r w:rsidR="00007AB3">
        <w:t xml:space="preserve"> </w:t>
      </w:r>
      <w:r w:rsidRPr="001A6F73">
        <w:t>ora</w:t>
      </w:r>
      <w:r w:rsidR="00007AB3">
        <w:t xml:space="preserve"> </w:t>
      </w:r>
      <w:r w:rsidRPr="001A6F73">
        <w:t>00:00</w:t>
      </w:r>
      <w:r w:rsidR="00007AB3">
        <w:t xml:space="preserve"> </w:t>
      </w:r>
      <w:r w:rsidRPr="001A6F73">
        <w:t>–</w:t>
      </w:r>
      <w:r w:rsidR="00007AB3">
        <w:t xml:space="preserve"> </w:t>
      </w:r>
      <w:r w:rsidRPr="001A6F73">
        <w:t>data</w:t>
      </w:r>
      <w:r w:rsidR="00007AB3">
        <w:t xml:space="preserve"> </w:t>
      </w:r>
      <w:r w:rsidRPr="001A6F73">
        <w:t>închiderii</w:t>
      </w:r>
      <w:r w:rsidR="00007AB3">
        <w:t xml:space="preserve"> </w:t>
      </w:r>
      <w:r w:rsidRPr="001A6F73">
        <w:t>apelului.</w:t>
      </w:r>
    </w:p>
    <w:p w14:paraId="1B5687A8" w14:textId="7796FF10" w:rsidR="001A6F73" w:rsidRPr="001A6F73" w:rsidRDefault="001A6F73" w:rsidP="001A6F73">
      <w:r w:rsidRPr="001A6F73">
        <w:t>Procedura</w:t>
      </w:r>
      <w:r w:rsidR="00007AB3">
        <w:t xml:space="preserve"> </w:t>
      </w:r>
      <w:r w:rsidRPr="001A6F73">
        <w:t>de</w:t>
      </w:r>
      <w:r w:rsidR="00007AB3">
        <w:t xml:space="preserve"> </w:t>
      </w:r>
      <w:r w:rsidRPr="001A6F73">
        <w:t>ofertare</w:t>
      </w:r>
      <w:r w:rsidR="00007AB3">
        <w:t xml:space="preserve"> </w:t>
      </w:r>
      <w:proofErr w:type="spellStart"/>
      <w:r w:rsidRPr="001A6F73">
        <w:t>concurenţială</w:t>
      </w:r>
      <w:proofErr w:type="spellEnd"/>
      <w:r w:rsidR="00007AB3">
        <w:t xml:space="preserve"> </w:t>
      </w:r>
      <w:r w:rsidRPr="001A6F73">
        <w:t>pentru</w:t>
      </w:r>
      <w:r w:rsidR="00007AB3">
        <w:t xml:space="preserve"> </w:t>
      </w:r>
      <w:proofErr w:type="spellStart"/>
      <w:r w:rsidRPr="001A6F73">
        <w:t>selecţia</w:t>
      </w:r>
      <w:proofErr w:type="spellEnd"/>
      <w:r w:rsidR="00007AB3">
        <w:t xml:space="preserve"> </w:t>
      </w:r>
      <w:r w:rsidRPr="001A6F73">
        <w:t>proiectelor</w:t>
      </w:r>
      <w:r w:rsidR="00007AB3">
        <w:t xml:space="preserve"> </w:t>
      </w:r>
      <w:r w:rsidRPr="001A6F73">
        <w:t>se</w:t>
      </w:r>
      <w:r w:rsidR="00007AB3">
        <w:t xml:space="preserve"> </w:t>
      </w:r>
      <w:r w:rsidRPr="001A6F73">
        <w:t>lansează</w:t>
      </w:r>
      <w:r w:rsidR="00007AB3">
        <w:t xml:space="preserve"> </w:t>
      </w:r>
      <w:r w:rsidRPr="001A6F73">
        <w:t>prin</w:t>
      </w:r>
      <w:r w:rsidR="00007AB3">
        <w:t xml:space="preserve"> </w:t>
      </w:r>
      <w:hyperlink r:id="rId43" w:anchor="/home" w:tgtFrame="_blank" w:history="1">
        <w:r w:rsidRPr="001A6F73">
          <w:rPr>
            <w:rStyle w:val="Hyperlink"/>
            <w:b/>
            <w:bCs/>
            <w:i/>
            <w:iCs/>
            <w:szCs w:val="24"/>
          </w:rPr>
          <w:t>platforma</w:t>
        </w:r>
        <w:r w:rsidR="00007AB3">
          <w:rPr>
            <w:rStyle w:val="Hyperlink"/>
            <w:b/>
            <w:bCs/>
            <w:i/>
            <w:iCs/>
            <w:szCs w:val="24"/>
          </w:rPr>
          <w:t xml:space="preserve"> </w:t>
        </w:r>
        <w:r w:rsidRPr="001A6F73">
          <w:rPr>
            <w:rStyle w:val="Hyperlink"/>
            <w:b/>
            <w:bCs/>
            <w:i/>
            <w:iCs/>
            <w:szCs w:val="24"/>
          </w:rPr>
          <w:t>electronică</w:t>
        </w:r>
        <w:r w:rsidR="00007AB3">
          <w:rPr>
            <w:rStyle w:val="Hyperlink"/>
            <w:b/>
            <w:bCs/>
            <w:i/>
            <w:iCs/>
            <w:szCs w:val="24"/>
          </w:rPr>
          <w:t xml:space="preserve"> </w:t>
        </w:r>
        <w:r w:rsidRPr="001A6F73">
          <w:rPr>
            <w:rStyle w:val="Hyperlink"/>
            <w:b/>
            <w:bCs/>
            <w:i/>
            <w:iCs/>
            <w:szCs w:val="24"/>
          </w:rPr>
          <w:t>dedicată</w:t>
        </w:r>
        <w:r w:rsidR="00007AB3">
          <w:rPr>
            <w:rStyle w:val="Hyperlink"/>
            <w:b/>
            <w:bCs/>
            <w:i/>
            <w:iCs/>
            <w:szCs w:val="24"/>
          </w:rPr>
          <w:t xml:space="preserve"> </w:t>
        </w:r>
        <w:r w:rsidRPr="001A6F73">
          <w:rPr>
            <w:rStyle w:val="Hyperlink"/>
            <w:b/>
            <w:bCs/>
            <w:i/>
            <w:iCs/>
            <w:szCs w:val="24"/>
          </w:rPr>
          <w:t>PNRR</w:t>
        </w:r>
      </w:hyperlink>
      <w:r w:rsidRPr="001A6F73">
        <w:t>.</w:t>
      </w:r>
      <w:r w:rsidR="00007AB3">
        <w:t xml:space="preserve"> </w:t>
      </w:r>
      <w:r w:rsidRPr="001A6F73">
        <w:t>Formularul</w:t>
      </w:r>
      <w:r w:rsidR="00007AB3">
        <w:t xml:space="preserve"> </w:t>
      </w:r>
      <w:r w:rsidRPr="001A6F73">
        <w:t>ofertei</w:t>
      </w:r>
      <w:r w:rsidR="00007AB3">
        <w:t xml:space="preserve"> </w:t>
      </w:r>
      <w:r w:rsidRPr="001A6F73">
        <w:t>concurențiale</w:t>
      </w:r>
      <w:r w:rsidR="00007AB3">
        <w:t xml:space="preserve"> </w:t>
      </w:r>
      <w:r w:rsidRPr="001A6F73">
        <w:t>și</w:t>
      </w:r>
      <w:r w:rsidR="00007AB3">
        <w:t xml:space="preserve"> </w:t>
      </w:r>
      <w:r w:rsidRPr="001A6F73">
        <w:t>toate</w:t>
      </w:r>
      <w:r w:rsidR="00007AB3">
        <w:t xml:space="preserve"> </w:t>
      </w:r>
      <w:r w:rsidRPr="001A6F73">
        <w:t>anexele</w:t>
      </w:r>
      <w:r w:rsidR="00007AB3">
        <w:t xml:space="preserve"> </w:t>
      </w:r>
      <w:r w:rsidRPr="001A6F73">
        <w:t>acesteia</w:t>
      </w:r>
      <w:r w:rsidR="00007AB3">
        <w:t xml:space="preserve"> </w:t>
      </w:r>
      <w:r w:rsidRPr="001A6F73">
        <w:t>solicitate</w:t>
      </w:r>
      <w:r w:rsidR="00007AB3">
        <w:t xml:space="preserve"> </w:t>
      </w:r>
      <w:r w:rsidRPr="001A6F73">
        <w:t>prin</w:t>
      </w:r>
      <w:r w:rsidR="00007AB3">
        <w:t xml:space="preserve"> </w:t>
      </w:r>
      <w:r w:rsidRPr="001A6F73">
        <w:t>ghid</w:t>
      </w:r>
      <w:r w:rsidR="00007AB3">
        <w:t xml:space="preserve"> </w:t>
      </w:r>
      <w:r w:rsidRPr="001A6F73">
        <w:t>(în</w:t>
      </w:r>
      <w:r w:rsidR="00007AB3">
        <w:t xml:space="preserve"> </w:t>
      </w:r>
      <w:r w:rsidRPr="001A6F73">
        <w:t>limba</w:t>
      </w:r>
      <w:r w:rsidR="00007AB3">
        <w:t xml:space="preserve"> </w:t>
      </w:r>
      <w:r w:rsidRPr="001A6F73">
        <w:t>română),</w:t>
      </w:r>
      <w:r w:rsidR="00007AB3">
        <w:t xml:space="preserve"> </w:t>
      </w:r>
      <w:r w:rsidRPr="001A6F73">
        <w:t>vor</w:t>
      </w:r>
      <w:r w:rsidR="00007AB3">
        <w:t xml:space="preserve"> </w:t>
      </w:r>
      <w:r w:rsidRPr="001A6F73">
        <w:t>fi</w:t>
      </w:r>
      <w:r w:rsidR="00007AB3">
        <w:t xml:space="preserve"> </w:t>
      </w:r>
      <w:r w:rsidRPr="001A6F73">
        <w:t>încărcate</w:t>
      </w:r>
      <w:r w:rsidR="00007AB3">
        <w:t xml:space="preserve"> </w:t>
      </w:r>
      <w:r w:rsidRPr="001A6F73">
        <w:t>în</w:t>
      </w:r>
      <w:r w:rsidR="00007AB3">
        <w:t xml:space="preserve"> </w:t>
      </w:r>
      <w:r w:rsidRPr="001A6F73">
        <w:t>platforma</w:t>
      </w:r>
      <w:r w:rsidR="00007AB3">
        <w:t xml:space="preserve"> </w:t>
      </w:r>
      <w:r w:rsidRPr="001A6F73">
        <w:t>electronică</w:t>
      </w:r>
      <w:r w:rsidR="00007AB3">
        <w:t xml:space="preserve"> </w:t>
      </w:r>
      <w:r w:rsidRPr="001A6F73">
        <w:t>dedicată</w:t>
      </w:r>
      <w:r w:rsidR="00007AB3">
        <w:t xml:space="preserve"> </w:t>
      </w:r>
      <w:r w:rsidRPr="001A6F73">
        <w:t>PNRR,</w:t>
      </w:r>
      <w:r w:rsidR="00007AB3">
        <w:t xml:space="preserve"> </w:t>
      </w:r>
      <w:r w:rsidRPr="001A6F73">
        <w:t>conform</w:t>
      </w:r>
      <w:r w:rsidR="00007AB3">
        <w:t xml:space="preserve"> </w:t>
      </w:r>
      <w:hyperlink r:id="rId44" w:tgtFrame="_blank" w:history="1">
        <w:r w:rsidRPr="001A6F73">
          <w:rPr>
            <w:rStyle w:val="Hyperlink"/>
            <w:b/>
            <w:bCs/>
            <w:i/>
            <w:iCs/>
            <w:szCs w:val="24"/>
          </w:rPr>
          <w:t>Manualului</w:t>
        </w:r>
        <w:r w:rsidR="00007AB3">
          <w:rPr>
            <w:rStyle w:val="Hyperlink"/>
            <w:b/>
            <w:bCs/>
            <w:i/>
            <w:iCs/>
            <w:szCs w:val="24"/>
          </w:rPr>
          <w:t xml:space="preserve"> </w:t>
        </w:r>
        <w:r w:rsidRPr="001A6F73">
          <w:rPr>
            <w:rStyle w:val="Hyperlink"/>
            <w:b/>
            <w:bCs/>
            <w:i/>
            <w:iCs/>
            <w:szCs w:val="24"/>
          </w:rPr>
          <w:t>de</w:t>
        </w:r>
        <w:r w:rsidR="00007AB3">
          <w:rPr>
            <w:rStyle w:val="Hyperlink"/>
            <w:b/>
            <w:bCs/>
            <w:i/>
            <w:iCs/>
            <w:szCs w:val="24"/>
          </w:rPr>
          <w:t xml:space="preserve"> </w:t>
        </w:r>
        <w:r w:rsidRPr="001A6F73">
          <w:rPr>
            <w:rStyle w:val="Hyperlink"/>
            <w:b/>
            <w:bCs/>
            <w:i/>
            <w:iCs/>
            <w:szCs w:val="24"/>
          </w:rPr>
          <w:t>instrucțiuni</w:t>
        </w:r>
      </w:hyperlink>
      <w:r w:rsidR="00007AB3">
        <w:t xml:space="preserve"> </w:t>
      </w:r>
      <w:r w:rsidRPr="001A6F73">
        <w:t>elaborat</w:t>
      </w:r>
      <w:r w:rsidR="00007AB3">
        <w:t xml:space="preserve"> </w:t>
      </w:r>
      <w:r w:rsidRPr="001A6F73">
        <w:t>de</w:t>
      </w:r>
      <w:r w:rsidR="00007AB3">
        <w:t xml:space="preserve"> </w:t>
      </w:r>
      <w:r w:rsidRPr="001A6F73">
        <w:t>MIPE-STS.</w:t>
      </w:r>
    </w:p>
    <w:p w14:paraId="619EFC24" w14:textId="5AEB00FE" w:rsidR="001A6F73" w:rsidRPr="001A6F73" w:rsidRDefault="00BE4464" w:rsidP="001A6F73">
      <w:hyperlink r:id="rId45" w:tgtFrame="_blank" w:history="1">
        <w:r w:rsidR="001A6F73" w:rsidRPr="001A6F73">
          <w:rPr>
            <w:rStyle w:val="Hyperlink"/>
            <w:b/>
            <w:bCs/>
            <w:i/>
            <w:iCs/>
            <w:szCs w:val="24"/>
          </w:rPr>
          <w:t>Descarcă</w:t>
        </w:r>
      </w:hyperlink>
      <w:r w:rsidR="00007AB3">
        <w:t xml:space="preserve"> </w:t>
      </w:r>
      <w:r w:rsidR="001A6F73" w:rsidRPr="001A6F73">
        <w:t>documentele</w:t>
      </w:r>
    </w:p>
    <w:p w14:paraId="2B3BCF31" w14:textId="75503C34" w:rsidR="001A6F73" w:rsidRPr="001A6F73" w:rsidRDefault="001A6F73" w:rsidP="001A6F73">
      <w:r w:rsidRPr="001A6F73">
        <w:rPr>
          <w:b/>
          <w:bCs/>
          <w:i/>
          <w:iCs/>
        </w:rPr>
        <w:t>Sprijinirea</w:t>
      </w:r>
      <w:r w:rsidR="00007AB3">
        <w:rPr>
          <w:b/>
          <w:bCs/>
          <w:i/>
          <w:iCs/>
        </w:rPr>
        <w:t xml:space="preserve"> </w:t>
      </w:r>
      <w:proofErr w:type="spellStart"/>
      <w:r w:rsidRPr="001A6F73">
        <w:rPr>
          <w:b/>
          <w:bCs/>
          <w:i/>
          <w:iCs/>
        </w:rPr>
        <w:t>investiţiilor</w:t>
      </w:r>
      <w:proofErr w:type="spellEnd"/>
      <w:r w:rsidR="00007AB3">
        <w:rPr>
          <w:b/>
          <w:bCs/>
          <w:i/>
          <w:iCs/>
        </w:rPr>
        <w:t xml:space="preserve"> </w:t>
      </w:r>
      <w:r w:rsidRPr="001A6F73">
        <w:rPr>
          <w:b/>
          <w:bCs/>
          <w:i/>
          <w:iCs/>
        </w:rPr>
        <w:t>în</w:t>
      </w:r>
      <w:r w:rsidR="00007AB3">
        <w:rPr>
          <w:b/>
          <w:bCs/>
          <w:i/>
          <w:iCs/>
        </w:rPr>
        <w:t xml:space="preserve"> </w:t>
      </w:r>
      <w:r w:rsidRPr="001A6F73">
        <w:rPr>
          <w:b/>
          <w:bCs/>
          <w:i/>
          <w:iCs/>
        </w:rPr>
        <w:t>construirea</w:t>
      </w:r>
      <w:r w:rsidR="00007AB3">
        <w:rPr>
          <w:b/>
          <w:bCs/>
          <w:i/>
          <w:iCs/>
        </w:rPr>
        <w:t xml:space="preserve"> </w:t>
      </w:r>
      <w:r w:rsidRPr="001A6F73">
        <w:rPr>
          <w:b/>
          <w:bCs/>
          <w:i/>
          <w:iCs/>
        </w:rPr>
        <w:t>de</w:t>
      </w:r>
      <w:r w:rsidR="00007AB3">
        <w:rPr>
          <w:b/>
          <w:bCs/>
          <w:i/>
          <w:iCs/>
        </w:rPr>
        <w:t xml:space="preserve"> </w:t>
      </w:r>
      <w:r w:rsidRPr="001A6F73">
        <w:rPr>
          <w:b/>
          <w:bCs/>
          <w:i/>
          <w:iCs/>
        </w:rPr>
        <w:t>noi</w:t>
      </w:r>
      <w:r w:rsidR="00007AB3">
        <w:rPr>
          <w:b/>
          <w:bCs/>
          <w:i/>
          <w:iCs/>
        </w:rPr>
        <w:t xml:space="preserve"> </w:t>
      </w:r>
      <w:proofErr w:type="spellStart"/>
      <w:r w:rsidRPr="001A6F73">
        <w:rPr>
          <w:b/>
          <w:bCs/>
          <w:i/>
          <w:iCs/>
        </w:rPr>
        <w:t>capacităţi</w:t>
      </w:r>
      <w:proofErr w:type="spellEnd"/>
      <w:r w:rsidR="00007AB3">
        <w:rPr>
          <w:b/>
          <w:bCs/>
          <w:i/>
          <w:iCs/>
        </w:rPr>
        <w:t xml:space="preserve"> </w:t>
      </w:r>
      <w:r w:rsidRPr="001A6F73">
        <w:rPr>
          <w:b/>
          <w:bCs/>
          <w:i/>
          <w:iCs/>
        </w:rPr>
        <w:t>de</w:t>
      </w:r>
      <w:r w:rsidR="00007AB3">
        <w:rPr>
          <w:b/>
          <w:bCs/>
          <w:i/>
          <w:iCs/>
        </w:rPr>
        <w:t xml:space="preserve"> </w:t>
      </w:r>
      <w:r w:rsidRPr="001A6F73">
        <w:rPr>
          <w:b/>
          <w:bCs/>
          <w:i/>
          <w:iCs/>
        </w:rPr>
        <w:t>producție,</w:t>
      </w:r>
      <w:r w:rsidR="00007AB3">
        <w:rPr>
          <w:b/>
          <w:bCs/>
          <w:i/>
          <w:iCs/>
        </w:rPr>
        <w:t xml:space="preserve"> </w:t>
      </w:r>
      <w:r w:rsidRPr="001A6F73">
        <w:rPr>
          <w:b/>
          <w:bCs/>
          <w:i/>
          <w:iCs/>
        </w:rPr>
        <w:t>asamblare</w:t>
      </w:r>
      <w:r w:rsidR="00007AB3">
        <w:rPr>
          <w:b/>
          <w:bCs/>
          <w:i/>
          <w:iCs/>
        </w:rPr>
        <w:t xml:space="preserve"> </w:t>
      </w:r>
      <w:r w:rsidRPr="001A6F73">
        <w:rPr>
          <w:b/>
          <w:bCs/>
          <w:i/>
          <w:iCs/>
        </w:rPr>
        <w:t>și</w:t>
      </w:r>
      <w:r w:rsidR="00007AB3">
        <w:rPr>
          <w:b/>
          <w:bCs/>
          <w:i/>
          <w:iCs/>
        </w:rPr>
        <w:t xml:space="preserve"> </w:t>
      </w:r>
      <w:r w:rsidRPr="001A6F73">
        <w:rPr>
          <w:b/>
          <w:bCs/>
          <w:i/>
          <w:iCs/>
        </w:rPr>
        <w:t>reciclare</w:t>
      </w:r>
      <w:r w:rsidR="00007AB3">
        <w:rPr>
          <w:b/>
          <w:bCs/>
          <w:i/>
          <w:iCs/>
        </w:rPr>
        <w:t xml:space="preserve"> </w:t>
      </w:r>
      <w:r w:rsidRPr="001A6F73">
        <w:rPr>
          <w:b/>
          <w:bCs/>
          <w:i/>
          <w:iCs/>
        </w:rPr>
        <w:t>a</w:t>
      </w:r>
      <w:r w:rsidR="00007AB3">
        <w:rPr>
          <w:b/>
          <w:bCs/>
          <w:i/>
          <w:iCs/>
        </w:rPr>
        <w:t xml:space="preserve"> </w:t>
      </w:r>
      <w:r w:rsidRPr="001A6F73">
        <w:rPr>
          <w:b/>
          <w:bCs/>
          <w:i/>
          <w:iCs/>
        </w:rPr>
        <w:t>bateriilor,</w:t>
      </w:r>
      <w:r w:rsidR="00007AB3">
        <w:rPr>
          <w:b/>
          <w:bCs/>
          <w:i/>
          <w:iCs/>
        </w:rPr>
        <w:t xml:space="preserve"> </w:t>
      </w:r>
      <w:r w:rsidRPr="001A6F73">
        <w:rPr>
          <w:b/>
          <w:bCs/>
          <w:i/>
          <w:iCs/>
        </w:rPr>
        <w:t>și</w:t>
      </w:r>
      <w:r w:rsidR="00007AB3">
        <w:rPr>
          <w:b/>
          <w:bCs/>
          <w:i/>
          <w:iCs/>
        </w:rPr>
        <w:t xml:space="preserve"> </w:t>
      </w:r>
      <w:r w:rsidRPr="001A6F73">
        <w:rPr>
          <w:b/>
          <w:bCs/>
          <w:i/>
          <w:iCs/>
        </w:rPr>
        <w:t>pentru</w:t>
      </w:r>
      <w:r w:rsidR="00007AB3">
        <w:rPr>
          <w:b/>
          <w:bCs/>
          <w:i/>
          <w:iCs/>
        </w:rPr>
        <w:t xml:space="preserve"> </w:t>
      </w:r>
      <w:r w:rsidRPr="001A6F73">
        <w:rPr>
          <w:b/>
          <w:bCs/>
          <w:i/>
          <w:iCs/>
        </w:rPr>
        <w:t>sprijinirea</w:t>
      </w:r>
      <w:r w:rsidR="00007AB3">
        <w:rPr>
          <w:b/>
          <w:bCs/>
          <w:i/>
          <w:iCs/>
        </w:rPr>
        <w:t xml:space="preserve"> </w:t>
      </w:r>
      <w:r w:rsidRPr="001A6F73">
        <w:rPr>
          <w:b/>
          <w:bCs/>
          <w:i/>
          <w:iCs/>
        </w:rPr>
        <w:t>investițiilor</w:t>
      </w:r>
      <w:r w:rsidR="00007AB3">
        <w:rPr>
          <w:b/>
          <w:bCs/>
          <w:i/>
          <w:iCs/>
        </w:rPr>
        <w:t xml:space="preserve"> </w:t>
      </w:r>
      <w:r w:rsidRPr="001A6F73">
        <w:rPr>
          <w:b/>
          <w:bCs/>
          <w:i/>
          <w:iCs/>
        </w:rPr>
        <w:t>în</w:t>
      </w:r>
      <w:r w:rsidR="00007AB3">
        <w:rPr>
          <w:b/>
          <w:bCs/>
          <w:i/>
          <w:iCs/>
        </w:rPr>
        <w:t xml:space="preserve"> </w:t>
      </w:r>
      <w:r w:rsidRPr="001A6F73">
        <w:rPr>
          <w:b/>
          <w:bCs/>
          <w:i/>
          <w:iCs/>
        </w:rPr>
        <w:t>construirea</w:t>
      </w:r>
      <w:r w:rsidR="00007AB3">
        <w:rPr>
          <w:b/>
          <w:bCs/>
          <w:i/>
          <w:iCs/>
        </w:rPr>
        <w:t xml:space="preserve"> </w:t>
      </w:r>
      <w:r w:rsidRPr="001A6F73">
        <w:rPr>
          <w:b/>
          <w:bCs/>
          <w:i/>
          <w:iCs/>
        </w:rPr>
        <w:t>de</w:t>
      </w:r>
      <w:r w:rsidR="00007AB3">
        <w:rPr>
          <w:b/>
          <w:bCs/>
          <w:i/>
          <w:iCs/>
        </w:rPr>
        <w:t xml:space="preserve"> </w:t>
      </w:r>
      <w:r w:rsidRPr="001A6F73">
        <w:rPr>
          <w:b/>
          <w:bCs/>
          <w:i/>
          <w:iCs/>
        </w:rPr>
        <w:t>noi</w:t>
      </w:r>
      <w:r w:rsidR="00007AB3">
        <w:rPr>
          <w:b/>
          <w:bCs/>
          <w:i/>
          <w:iCs/>
        </w:rPr>
        <w:t xml:space="preserve"> </w:t>
      </w:r>
      <w:proofErr w:type="spellStart"/>
      <w:r w:rsidRPr="001A6F73">
        <w:rPr>
          <w:b/>
          <w:bCs/>
          <w:i/>
          <w:iCs/>
        </w:rPr>
        <w:t>capacităţi</w:t>
      </w:r>
      <w:proofErr w:type="spellEnd"/>
      <w:r w:rsidR="00007AB3">
        <w:rPr>
          <w:b/>
          <w:bCs/>
          <w:i/>
          <w:iCs/>
        </w:rPr>
        <w:t xml:space="preserve"> </w:t>
      </w:r>
      <w:r w:rsidRPr="001A6F73">
        <w:rPr>
          <w:b/>
          <w:bCs/>
          <w:i/>
          <w:iCs/>
        </w:rPr>
        <w:t>de</w:t>
      </w:r>
      <w:r w:rsidR="00007AB3">
        <w:rPr>
          <w:b/>
          <w:bCs/>
          <w:i/>
          <w:iCs/>
        </w:rPr>
        <w:t xml:space="preserve"> </w:t>
      </w:r>
      <w:r w:rsidRPr="001A6F73">
        <w:rPr>
          <w:b/>
          <w:bCs/>
          <w:i/>
          <w:iCs/>
        </w:rPr>
        <w:t>producție,</w:t>
      </w:r>
      <w:r w:rsidR="00007AB3">
        <w:rPr>
          <w:b/>
          <w:bCs/>
          <w:i/>
          <w:iCs/>
        </w:rPr>
        <w:t xml:space="preserve"> </w:t>
      </w:r>
      <w:r w:rsidRPr="001A6F73">
        <w:rPr>
          <w:b/>
          <w:bCs/>
          <w:i/>
          <w:iCs/>
        </w:rPr>
        <w:t>asamblare</w:t>
      </w:r>
      <w:r w:rsidR="00007AB3">
        <w:rPr>
          <w:b/>
          <w:bCs/>
          <w:i/>
          <w:iCs/>
        </w:rPr>
        <w:t xml:space="preserve"> </w:t>
      </w:r>
      <w:r w:rsidRPr="001A6F73">
        <w:rPr>
          <w:b/>
          <w:bCs/>
          <w:i/>
          <w:iCs/>
        </w:rPr>
        <w:t>și</w:t>
      </w:r>
      <w:r w:rsidR="00007AB3">
        <w:rPr>
          <w:b/>
          <w:bCs/>
          <w:i/>
          <w:iCs/>
        </w:rPr>
        <w:t xml:space="preserve"> </w:t>
      </w:r>
      <w:r w:rsidRPr="001A6F73">
        <w:rPr>
          <w:b/>
          <w:bCs/>
          <w:i/>
          <w:iCs/>
        </w:rPr>
        <w:t>reciclare</w:t>
      </w:r>
      <w:r w:rsidR="00007AB3">
        <w:rPr>
          <w:b/>
          <w:bCs/>
          <w:i/>
          <w:iCs/>
        </w:rPr>
        <w:t xml:space="preserve"> </w:t>
      </w:r>
      <w:r w:rsidRPr="001A6F73">
        <w:rPr>
          <w:b/>
          <w:bCs/>
          <w:i/>
          <w:iCs/>
        </w:rPr>
        <w:t>a</w:t>
      </w:r>
      <w:r w:rsidR="00007AB3">
        <w:rPr>
          <w:b/>
          <w:bCs/>
          <w:i/>
          <w:iCs/>
        </w:rPr>
        <w:t xml:space="preserve"> </w:t>
      </w:r>
      <w:r w:rsidRPr="001A6F73">
        <w:rPr>
          <w:b/>
          <w:bCs/>
          <w:i/>
          <w:iCs/>
        </w:rPr>
        <w:t>celulelor</w:t>
      </w:r>
      <w:r w:rsidR="00007AB3">
        <w:rPr>
          <w:b/>
          <w:bCs/>
          <w:i/>
          <w:iCs/>
        </w:rPr>
        <w:t xml:space="preserve"> </w:t>
      </w:r>
      <w:r w:rsidRPr="001A6F73">
        <w:rPr>
          <w:b/>
          <w:bCs/>
          <w:i/>
          <w:iCs/>
        </w:rPr>
        <w:t>şi</w:t>
      </w:r>
      <w:r w:rsidR="00007AB3">
        <w:rPr>
          <w:b/>
          <w:bCs/>
          <w:i/>
          <w:iCs/>
        </w:rPr>
        <w:t xml:space="preserve"> </w:t>
      </w:r>
      <w:r w:rsidRPr="001A6F73">
        <w:rPr>
          <w:b/>
          <w:bCs/>
          <w:i/>
          <w:iCs/>
        </w:rPr>
        <w:t>panourilor</w:t>
      </w:r>
      <w:r w:rsidR="00007AB3">
        <w:rPr>
          <w:b/>
          <w:bCs/>
          <w:i/>
          <w:iCs/>
        </w:rPr>
        <w:t xml:space="preserve"> </w:t>
      </w:r>
      <w:r w:rsidRPr="001A6F73">
        <w:rPr>
          <w:b/>
          <w:bCs/>
          <w:i/>
          <w:iCs/>
        </w:rPr>
        <w:t>fotovoltaice</w:t>
      </w:r>
      <w:r w:rsidR="00007AB3">
        <w:rPr>
          <w:b/>
          <w:bCs/>
          <w:i/>
          <w:iCs/>
        </w:rPr>
        <w:t xml:space="preserve"> </w:t>
      </w:r>
    </w:p>
    <w:p w14:paraId="308843AC" w14:textId="6E0D9FE7" w:rsidR="001A6F73" w:rsidRPr="001A6F73" w:rsidRDefault="001A6F73" w:rsidP="001A6F73">
      <w:r w:rsidRPr="001A6F73">
        <w:rPr>
          <w:b/>
          <w:bCs/>
        </w:rPr>
        <w:t>Obiectivele</w:t>
      </w:r>
      <w:r w:rsidR="00007AB3">
        <w:rPr>
          <w:b/>
          <w:bCs/>
        </w:rPr>
        <w:t xml:space="preserve"> </w:t>
      </w:r>
      <w:r w:rsidRPr="001A6F73">
        <w:rPr>
          <w:b/>
          <w:bCs/>
        </w:rPr>
        <w:t>apelului</w:t>
      </w:r>
      <w:r w:rsidR="00007AB3">
        <w:t xml:space="preserve"> </w:t>
      </w:r>
      <w:r w:rsidRPr="001A6F73">
        <w:t>de</w:t>
      </w:r>
      <w:r w:rsidR="00007AB3">
        <w:t xml:space="preserve"> </w:t>
      </w:r>
      <w:r w:rsidRPr="001A6F73">
        <w:t>proiecte</w:t>
      </w:r>
      <w:r w:rsidR="00007AB3">
        <w:t xml:space="preserve"> </w:t>
      </w:r>
      <w:r w:rsidRPr="001A6F73">
        <w:t>sunt:</w:t>
      </w:r>
    </w:p>
    <w:p w14:paraId="7698F226" w14:textId="75717DA9" w:rsidR="001A6F73" w:rsidRPr="001A6F73" w:rsidRDefault="001A6F73" w:rsidP="009261D3">
      <w:pPr>
        <w:numPr>
          <w:ilvl w:val="0"/>
          <w:numId w:val="20"/>
        </w:numPr>
      </w:pPr>
      <w:r w:rsidRPr="001A6F73">
        <w:t>punerea</w:t>
      </w:r>
      <w:r w:rsidR="00007AB3">
        <w:t xml:space="preserve"> </w:t>
      </w:r>
      <w:r w:rsidRPr="001A6F73">
        <w:t>în</w:t>
      </w:r>
      <w:r w:rsidR="00007AB3">
        <w:t xml:space="preserve"> </w:t>
      </w:r>
      <w:proofErr w:type="spellStart"/>
      <w:r w:rsidRPr="001A6F73">
        <w:t>funcţiune</w:t>
      </w:r>
      <w:proofErr w:type="spellEnd"/>
      <w:r w:rsidR="00007AB3">
        <w:t xml:space="preserve"> </w:t>
      </w:r>
      <w:r w:rsidRPr="001A6F73">
        <w:t>a</w:t>
      </w:r>
      <w:r w:rsidR="00007AB3">
        <w:t xml:space="preserve"> </w:t>
      </w:r>
      <w:r w:rsidRPr="001A6F73">
        <w:t>unei</w:t>
      </w:r>
      <w:r w:rsidR="00007AB3">
        <w:t xml:space="preserve"> </w:t>
      </w:r>
      <w:r w:rsidRPr="001A6F73">
        <w:t>capacități</w:t>
      </w:r>
      <w:r w:rsidR="00007AB3">
        <w:t xml:space="preserve"> </w:t>
      </w:r>
      <w:r w:rsidRPr="001A6F73">
        <w:t>de</w:t>
      </w:r>
      <w:r w:rsidR="00007AB3">
        <w:t xml:space="preserve"> </w:t>
      </w:r>
      <w:r w:rsidRPr="001A6F73">
        <w:t>minimum</w:t>
      </w:r>
      <w:r w:rsidR="00007AB3">
        <w:t xml:space="preserve"> </w:t>
      </w:r>
      <w:r w:rsidRPr="001A6F73">
        <w:t>2</w:t>
      </w:r>
      <w:r w:rsidR="00007AB3">
        <w:t xml:space="preserve"> </w:t>
      </w:r>
      <w:r w:rsidRPr="001A6F73">
        <w:t>GW/an</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w:t>
      </w:r>
      <w:r w:rsidR="00007AB3">
        <w:t xml:space="preserve"> </w:t>
      </w:r>
      <w:r w:rsidRPr="001A6F73">
        <w:t>reciclare</w:t>
      </w:r>
      <w:r w:rsidR="00007AB3">
        <w:t xml:space="preserve"> </w:t>
      </w:r>
      <w:r w:rsidRPr="001A6F73">
        <w:t>a</w:t>
      </w:r>
      <w:r w:rsidR="00007AB3">
        <w:t xml:space="preserve"> </w:t>
      </w:r>
      <w:r w:rsidRPr="001A6F73">
        <w:t>bateriilor,</w:t>
      </w:r>
      <w:r w:rsidR="00007AB3">
        <w:t xml:space="preserve"> </w:t>
      </w:r>
      <w:r w:rsidRPr="001A6F73">
        <w:t>până</w:t>
      </w:r>
      <w:r w:rsidR="00007AB3">
        <w:t xml:space="preserve"> </w:t>
      </w:r>
      <w:r w:rsidRPr="001A6F73">
        <w:t>la</w:t>
      </w:r>
      <w:r w:rsidR="00007AB3">
        <w:t xml:space="preserve"> </w:t>
      </w:r>
      <w:r w:rsidRPr="001A6F73">
        <w:t>30</w:t>
      </w:r>
      <w:r w:rsidR="00007AB3">
        <w:t xml:space="preserve"> </w:t>
      </w:r>
      <w:r w:rsidRPr="001A6F73">
        <w:t>iunie</w:t>
      </w:r>
      <w:r w:rsidR="00007AB3">
        <w:t xml:space="preserve"> </w:t>
      </w:r>
      <w:r w:rsidRPr="001A6F73">
        <w:t>2026,</w:t>
      </w:r>
      <w:r w:rsidR="00007AB3">
        <w:t xml:space="preserve"> </w:t>
      </w:r>
      <w:r w:rsidRPr="001A6F73">
        <w:t>contribuind</w:t>
      </w:r>
      <w:r w:rsidR="00007AB3">
        <w:t xml:space="preserve"> </w:t>
      </w:r>
      <w:r w:rsidRPr="001A6F73">
        <w:t>la</w:t>
      </w:r>
      <w:r w:rsidR="00007AB3">
        <w:t xml:space="preserve"> </w:t>
      </w:r>
      <w:r w:rsidRPr="001A6F73">
        <w:t>atingerea</w:t>
      </w:r>
      <w:r w:rsidR="00007AB3">
        <w:t xml:space="preserve"> </w:t>
      </w:r>
      <w:r w:rsidRPr="001A6F73">
        <w:t>obiectivelor</w:t>
      </w:r>
      <w:r w:rsidR="00007AB3">
        <w:t xml:space="preserve"> </w:t>
      </w:r>
      <w:r w:rsidRPr="001A6F73">
        <w:t>asumate</w:t>
      </w:r>
      <w:r w:rsidR="00007AB3">
        <w:t xml:space="preserve"> </w:t>
      </w:r>
      <w:r w:rsidRPr="001A6F73">
        <w:t>de</w:t>
      </w:r>
      <w:r w:rsidR="00007AB3">
        <w:t xml:space="preserve"> </w:t>
      </w:r>
      <w:r w:rsidRPr="001A6F73">
        <w:t>România</w:t>
      </w:r>
      <w:r w:rsidR="00007AB3">
        <w:t xml:space="preserve"> </w:t>
      </w:r>
      <w:r w:rsidRPr="001A6F73">
        <w:t>în</w:t>
      </w:r>
      <w:r w:rsidR="00007AB3">
        <w:t xml:space="preserve"> </w:t>
      </w:r>
      <w:r w:rsidRPr="001A6F73">
        <w:t>cadrul</w:t>
      </w:r>
      <w:r w:rsidR="00007AB3">
        <w:t xml:space="preserve"> </w:t>
      </w:r>
      <w:r w:rsidRPr="001A6F73">
        <w:t>PNRR</w:t>
      </w:r>
      <w:r w:rsidR="00007AB3">
        <w:t xml:space="preserve"> </w:t>
      </w:r>
      <w:r w:rsidRPr="001A6F73">
        <w:t>–</w:t>
      </w:r>
      <w:r w:rsidR="00007AB3">
        <w:t xml:space="preserve"> </w:t>
      </w:r>
      <w:r w:rsidRPr="001A6F73">
        <w:t>Componenta</w:t>
      </w:r>
      <w:r w:rsidR="00007AB3">
        <w:t xml:space="preserve"> </w:t>
      </w:r>
      <w:r w:rsidRPr="001A6F73">
        <w:t>C6.</w:t>
      </w:r>
      <w:r w:rsidR="00007AB3">
        <w:t xml:space="preserve"> </w:t>
      </w:r>
      <w:r w:rsidRPr="001A6F73">
        <w:t>Energie,</w:t>
      </w:r>
      <w:r w:rsidR="00007AB3">
        <w:t xml:space="preserve"> </w:t>
      </w:r>
      <w:r w:rsidRPr="001A6F73">
        <w:t>măsura</w:t>
      </w:r>
      <w:r w:rsidR="00007AB3">
        <w:t xml:space="preserve"> </w:t>
      </w:r>
      <w:r w:rsidRPr="001A6F73">
        <w:t>de</w:t>
      </w:r>
      <w:r w:rsidR="00007AB3">
        <w:t xml:space="preserve"> </w:t>
      </w:r>
      <w:r w:rsidRPr="001A6F73">
        <w:t>investiții</w:t>
      </w:r>
      <w:r w:rsidR="00007AB3">
        <w:t xml:space="preserve"> </w:t>
      </w:r>
      <w:r w:rsidRPr="001A6F73">
        <w:t>I.4.</w:t>
      </w:r>
      <w:r w:rsidR="00007AB3">
        <w:t xml:space="preserve"> </w:t>
      </w:r>
      <w:r w:rsidRPr="001A6F73">
        <w:t>Lanț</w:t>
      </w:r>
      <w:r w:rsidR="00007AB3">
        <w:t xml:space="preserve"> </w:t>
      </w:r>
      <w:r w:rsidRPr="001A6F73">
        <w:t>industrial</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și/sau</w:t>
      </w:r>
      <w:r w:rsidR="00007AB3">
        <w:t xml:space="preserve"> </w:t>
      </w:r>
      <w:r w:rsidRPr="001A6F73">
        <w:t>reciclare</w:t>
      </w:r>
      <w:r w:rsidR="00007AB3">
        <w:t xml:space="preserve"> </w:t>
      </w:r>
      <w:r w:rsidRPr="001A6F73">
        <w:t>a</w:t>
      </w:r>
      <w:r w:rsidR="00007AB3">
        <w:t xml:space="preserve"> </w:t>
      </w:r>
      <w:r w:rsidRPr="001A6F73">
        <w:t>bateriilor,</w:t>
      </w:r>
      <w:r w:rsidR="00007AB3">
        <w:t xml:space="preserve"> </w:t>
      </w:r>
      <w:r w:rsidRPr="001A6F73">
        <w:t>a</w:t>
      </w:r>
      <w:r w:rsidR="00007AB3">
        <w:t xml:space="preserve"> </w:t>
      </w:r>
      <w:r w:rsidRPr="001A6F73">
        <w:t>celulelor</w:t>
      </w:r>
      <w:r w:rsidR="00007AB3">
        <w:t xml:space="preserve"> </w:t>
      </w:r>
      <w:r w:rsidRPr="001A6F73">
        <w:t>şi</w:t>
      </w:r>
      <w:r w:rsidR="00007AB3">
        <w:t xml:space="preserve"> </w:t>
      </w:r>
      <w:r w:rsidRPr="001A6F73">
        <w:t>panourilor</w:t>
      </w:r>
      <w:r w:rsidR="00007AB3">
        <w:t xml:space="preserve"> </w:t>
      </w:r>
      <w:r w:rsidRPr="001A6F73">
        <w:t>fotovoltaice</w:t>
      </w:r>
      <w:r w:rsidR="00007AB3">
        <w:t xml:space="preserve"> </w:t>
      </w:r>
      <w:r w:rsidRPr="001A6F73">
        <w:t>(inclusiv</w:t>
      </w:r>
      <w:r w:rsidR="00007AB3">
        <w:t xml:space="preserve"> </w:t>
      </w:r>
      <w:r w:rsidRPr="001A6F73">
        <w:t>echipamente</w:t>
      </w:r>
      <w:r w:rsidR="00007AB3">
        <w:t xml:space="preserve"> </w:t>
      </w:r>
      <w:r w:rsidRPr="001A6F73">
        <w:t>auxiliare),</w:t>
      </w:r>
      <w:r w:rsidR="00007AB3">
        <w:t xml:space="preserve"> </w:t>
      </w:r>
      <w:r w:rsidRPr="001A6F73">
        <w:t>precum</w:t>
      </w:r>
      <w:r w:rsidR="00007AB3">
        <w:t xml:space="preserve"> </w:t>
      </w:r>
      <w:proofErr w:type="spellStart"/>
      <w:r w:rsidRPr="001A6F73">
        <w:t>şi</w:t>
      </w:r>
      <w:proofErr w:type="spellEnd"/>
      <w:r w:rsidR="00007AB3">
        <w:t xml:space="preserve"> </w:t>
      </w:r>
      <w:r w:rsidRPr="001A6F73">
        <w:t>noi</w:t>
      </w:r>
      <w:r w:rsidR="00007AB3">
        <w:t xml:space="preserve"> </w:t>
      </w:r>
      <w:proofErr w:type="spellStart"/>
      <w:r w:rsidRPr="001A6F73">
        <w:t>capacităţi</w:t>
      </w:r>
      <w:proofErr w:type="spellEnd"/>
      <w:r w:rsidR="00007AB3">
        <w:t xml:space="preserve"> </w:t>
      </w:r>
      <w:r w:rsidRPr="001A6F73">
        <w:t>de</w:t>
      </w:r>
      <w:r w:rsidR="00007AB3">
        <w:t xml:space="preserve"> </w:t>
      </w:r>
      <w:r w:rsidRPr="001A6F73">
        <w:t>stocare</w:t>
      </w:r>
      <w:r w:rsidR="00007AB3">
        <w:t xml:space="preserve"> </w:t>
      </w:r>
      <w:r w:rsidRPr="001A6F73">
        <w:t>a</w:t>
      </w:r>
      <w:r w:rsidR="00007AB3">
        <w:t xml:space="preserve"> </w:t>
      </w:r>
      <w:r w:rsidRPr="001A6F73">
        <w:t>energiei</w:t>
      </w:r>
      <w:r w:rsidR="00007AB3">
        <w:t xml:space="preserve"> </w:t>
      </w:r>
      <w:r w:rsidRPr="001A6F73">
        <w:t>electrice;</w:t>
      </w:r>
    </w:p>
    <w:p w14:paraId="648EA5BF" w14:textId="66EA98E1" w:rsidR="001A6F73" w:rsidRPr="001A6F73" w:rsidRDefault="001A6F73" w:rsidP="009261D3">
      <w:pPr>
        <w:numPr>
          <w:ilvl w:val="0"/>
          <w:numId w:val="20"/>
        </w:numPr>
      </w:pPr>
      <w:r w:rsidRPr="001A6F73">
        <w:t>punerea</w:t>
      </w:r>
      <w:r w:rsidR="00007AB3">
        <w:t xml:space="preserve"> </w:t>
      </w:r>
      <w:r w:rsidRPr="001A6F73">
        <w:t>în</w:t>
      </w:r>
      <w:r w:rsidR="00007AB3">
        <w:t xml:space="preserve"> </w:t>
      </w:r>
      <w:proofErr w:type="spellStart"/>
      <w:r w:rsidRPr="001A6F73">
        <w:t>funcţiune</w:t>
      </w:r>
      <w:proofErr w:type="spellEnd"/>
      <w:r w:rsidR="00007AB3">
        <w:t xml:space="preserve"> </w:t>
      </w:r>
      <w:r w:rsidRPr="001A6F73">
        <w:t>a</w:t>
      </w:r>
      <w:r w:rsidR="00007AB3">
        <w:t xml:space="preserve"> </w:t>
      </w:r>
      <w:r w:rsidRPr="001A6F73">
        <w:t>unei</w:t>
      </w:r>
      <w:r w:rsidR="00007AB3">
        <w:t xml:space="preserve"> </w:t>
      </w:r>
      <w:r w:rsidRPr="001A6F73">
        <w:t>capacități</w:t>
      </w:r>
      <w:r w:rsidR="00007AB3">
        <w:t xml:space="preserve"> </w:t>
      </w:r>
      <w:r w:rsidRPr="001A6F73">
        <w:t>de</w:t>
      </w:r>
      <w:r w:rsidR="00007AB3">
        <w:t xml:space="preserve"> </w:t>
      </w:r>
      <w:r w:rsidRPr="001A6F73">
        <w:t>minimum</w:t>
      </w:r>
      <w:r w:rsidR="00007AB3">
        <w:t xml:space="preserve"> </w:t>
      </w:r>
      <w:r w:rsidRPr="001A6F73">
        <w:t>200</w:t>
      </w:r>
      <w:r w:rsidR="00007AB3">
        <w:t xml:space="preserve"> </w:t>
      </w:r>
      <w:r w:rsidRPr="001A6F73">
        <w:t>MW/an</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w:t>
      </w:r>
      <w:r w:rsidR="00007AB3">
        <w:t xml:space="preserve"> </w:t>
      </w:r>
      <w:r w:rsidRPr="001A6F73">
        <w:t>reciclare</w:t>
      </w:r>
      <w:r w:rsidR="00007AB3">
        <w:t xml:space="preserve"> </w:t>
      </w:r>
      <w:r w:rsidRPr="001A6F73">
        <w:t>a</w:t>
      </w:r>
      <w:r w:rsidR="00007AB3">
        <w:t xml:space="preserve"> </w:t>
      </w:r>
      <w:r w:rsidRPr="001A6F73">
        <w:t>celulelor</w:t>
      </w:r>
      <w:r w:rsidR="00007AB3">
        <w:t xml:space="preserve"> </w:t>
      </w:r>
      <w:r w:rsidRPr="001A6F73">
        <w:t>sau</w:t>
      </w:r>
      <w:r w:rsidR="00007AB3">
        <w:t xml:space="preserve"> </w:t>
      </w:r>
      <w:r w:rsidRPr="001A6F73">
        <w:t>panourilor</w:t>
      </w:r>
      <w:r w:rsidR="00007AB3">
        <w:t xml:space="preserve"> </w:t>
      </w:r>
      <w:r w:rsidRPr="001A6F73">
        <w:t>fotovoltaice,</w:t>
      </w:r>
      <w:r w:rsidR="00007AB3">
        <w:t xml:space="preserve"> </w:t>
      </w:r>
      <w:r w:rsidRPr="001A6F73">
        <w:t>până</w:t>
      </w:r>
      <w:r w:rsidR="00007AB3">
        <w:t xml:space="preserve"> </w:t>
      </w:r>
      <w:r w:rsidRPr="001A6F73">
        <w:t>în</w:t>
      </w:r>
      <w:r w:rsidR="00007AB3">
        <w:t xml:space="preserve"> </w:t>
      </w:r>
      <w:r w:rsidRPr="001A6F73">
        <w:t>30</w:t>
      </w:r>
      <w:r w:rsidR="00007AB3">
        <w:t xml:space="preserve"> </w:t>
      </w:r>
      <w:r w:rsidRPr="001A6F73">
        <w:t>iunie</w:t>
      </w:r>
      <w:r w:rsidR="00007AB3">
        <w:t xml:space="preserve"> </w:t>
      </w:r>
      <w:r w:rsidRPr="001A6F73">
        <w:t>2026,</w:t>
      </w:r>
      <w:r w:rsidR="00007AB3">
        <w:t xml:space="preserve"> </w:t>
      </w:r>
      <w:r w:rsidRPr="001A6F73">
        <w:t>contribuind</w:t>
      </w:r>
      <w:r w:rsidR="00007AB3">
        <w:t xml:space="preserve"> </w:t>
      </w:r>
      <w:r w:rsidRPr="001A6F73">
        <w:t>la</w:t>
      </w:r>
      <w:r w:rsidR="00007AB3">
        <w:t xml:space="preserve"> </w:t>
      </w:r>
      <w:r w:rsidRPr="001A6F73">
        <w:t>atingerea</w:t>
      </w:r>
      <w:r w:rsidR="00007AB3">
        <w:t xml:space="preserve"> </w:t>
      </w:r>
      <w:r w:rsidRPr="001A6F73">
        <w:t>obiectivelor</w:t>
      </w:r>
      <w:r w:rsidR="00007AB3">
        <w:t xml:space="preserve"> </w:t>
      </w:r>
      <w:r w:rsidRPr="001A6F73">
        <w:t>asumate</w:t>
      </w:r>
      <w:r w:rsidR="00007AB3">
        <w:t xml:space="preserve"> </w:t>
      </w:r>
      <w:r w:rsidRPr="001A6F73">
        <w:t>de</w:t>
      </w:r>
      <w:r w:rsidR="00007AB3">
        <w:t xml:space="preserve"> </w:t>
      </w:r>
      <w:r w:rsidRPr="001A6F73">
        <w:t>România</w:t>
      </w:r>
      <w:r w:rsidR="00007AB3">
        <w:t xml:space="preserve"> </w:t>
      </w:r>
      <w:r w:rsidRPr="001A6F73">
        <w:t>în</w:t>
      </w:r>
      <w:r w:rsidR="00007AB3">
        <w:t xml:space="preserve"> </w:t>
      </w:r>
      <w:r w:rsidRPr="001A6F73">
        <w:t>cadrul</w:t>
      </w:r>
      <w:r w:rsidR="00007AB3">
        <w:t xml:space="preserve"> </w:t>
      </w:r>
      <w:r w:rsidRPr="001A6F73">
        <w:t>PNRR</w:t>
      </w:r>
      <w:r w:rsidR="00007AB3">
        <w:t xml:space="preserve"> </w:t>
      </w:r>
      <w:r w:rsidRPr="001A6F73">
        <w:t>–</w:t>
      </w:r>
      <w:r w:rsidR="00007AB3">
        <w:t xml:space="preserve"> </w:t>
      </w:r>
      <w:r w:rsidRPr="001A6F73">
        <w:t>Componenta</w:t>
      </w:r>
      <w:r w:rsidR="00007AB3">
        <w:t xml:space="preserve"> </w:t>
      </w:r>
      <w:r w:rsidRPr="001A6F73">
        <w:t>C6.</w:t>
      </w:r>
      <w:r w:rsidR="00007AB3">
        <w:t xml:space="preserve"> </w:t>
      </w:r>
      <w:r w:rsidRPr="001A6F73">
        <w:t>Energie,</w:t>
      </w:r>
      <w:r w:rsidR="00007AB3">
        <w:t xml:space="preserve"> </w:t>
      </w:r>
      <w:r w:rsidRPr="001A6F73">
        <w:t>măsura</w:t>
      </w:r>
      <w:r w:rsidR="00007AB3">
        <w:t xml:space="preserve"> </w:t>
      </w:r>
      <w:r w:rsidRPr="001A6F73">
        <w:t>de</w:t>
      </w:r>
      <w:r w:rsidR="00007AB3">
        <w:t xml:space="preserve"> </w:t>
      </w:r>
      <w:r w:rsidRPr="001A6F73">
        <w:t>investiții</w:t>
      </w:r>
      <w:r w:rsidR="00007AB3">
        <w:t xml:space="preserve"> </w:t>
      </w:r>
      <w:r w:rsidRPr="001A6F73">
        <w:lastRenderedPageBreak/>
        <w:t>I.4.</w:t>
      </w:r>
      <w:r w:rsidR="00007AB3">
        <w:t xml:space="preserve"> </w:t>
      </w:r>
      <w:r w:rsidRPr="001A6F73">
        <w:t>Lanț</w:t>
      </w:r>
      <w:r w:rsidR="00007AB3">
        <w:t xml:space="preserve"> </w:t>
      </w:r>
      <w:r w:rsidRPr="001A6F73">
        <w:t>industrial</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şi</w:t>
      </w:r>
      <w:r w:rsidR="00007AB3">
        <w:t xml:space="preserve"> </w:t>
      </w:r>
      <w:r w:rsidRPr="001A6F73">
        <w:t>reciclare</w:t>
      </w:r>
      <w:r w:rsidR="00007AB3">
        <w:t xml:space="preserve"> </w:t>
      </w:r>
      <w:r w:rsidRPr="001A6F73">
        <w:t>a</w:t>
      </w:r>
      <w:r w:rsidR="00007AB3">
        <w:t xml:space="preserve"> </w:t>
      </w:r>
      <w:r w:rsidRPr="001A6F73">
        <w:t>bateriilor,</w:t>
      </w:r>
      <w:r w:rsidR="00007AB3">
        <w:t xml:space="preserve"> </w:t>
      </w:r>
      <w:r w:rsidRPr="001A6F73">
        <w:t>a</w:t>
      </w:r>
      <w:r w:rsidR="00007AB3">
        <w:t xml:space="preserve"> </w:t>
      </w:r>
      <w:r w:rsidRPr="001A6F73">
        <w:t>celulelor</w:t>
      </w:r>
      <w:r w:rsidR="00007AB3">
        <w:t xml:space="preserve"> </w:t>
      </w:r>
      <w:r w:rsidRPr="001A6F73">
        <w:t>şi</w:t>
      </w:r>
      <w:r w:rsidR="00007AB3">
        <w:t xml:space="preserve"> </w:t>
      </w:r>
      <w:r w:rsidRPr="001A6F73">
        <w:t>panourilor</w:t>
      </w:r>
      <w:r w:rsidR="00007AB3">
        <w:t xml:space="preserve"> </w:t>
      </w:r>
      <w:r w:rsidRPr="001A6F73">
        <w:t>fotovoltaice</w:t>
      </w:r>
      <w:r w:rsidR="00007AB3">
        <w:t xml:space="preserve"> </w:t>
      </w:r>
      <w:r w:rsidRPr="001A6F73">
        <w:t>(inclusiv</w:t>
      </w:r>
      <w:r w:rsidR="00007AB3">
        <w:t xml:space="preserve"> </w:t>
      </w:r>
      <w:r w:rsidRPr="001A6F73">
        <w:t>echipamente</w:t>
      </w:r>
      <w:r w:rsidR="00007AB3">
        <w:t xml:space="preserve"> </w:t>
      </w:r>
      <w:r w:rsidRPr="001A6F73">
        <w:t>auxiliare),</w:t>
      </w:r>
      <w:r w:rsidR="00007AB3">
        <w:t xml:space="preserve"> </w:t>
      </w:r>
      <w:r w:rsidRPr="001A6F73">
        <w:t>precum</w:t>
      </w:r>
      <w:r w:rsidR="00007AB3">
        <w:t xml:space="preserve"> </w:t>
      </w:r>
      <w:proofErr w:type="spellStart"/>
      <w:r w:rsidRPr="001A6F73">
        <w:t>şi</w:t>
      </w:r>
      <w:proofErr w:type="spellEnd"/>
      <w:r w:rsidR="00007AB3">
        <w:t xml:space="preserve"> </w:t>
      </w:r>
      <w:r w:rsidRPr="001A6F73">
        <w:t>noi</w:t>
      </w:r>
      <w:r w:rsidR="00007AB3">
        <w:t xml:space="preserve"> </w:t>
      </w:r>
      <w:proofErr w:type="spellStart"/>
      <w:r w:rsidRPr="001A6F73">
        <w:t>capacităţi</w:t>
      </w:r>
      <w:proofErr w:type="spellEnd"/>
      <w:r w:rsidR="00007AB3">
        <w:t xml:space="preserve"> </w:t>
      </w:r>
      <w:r w:rsidRPr="001A6F73">
        <w:t>de</w:t>
      </w:r>
      <w:r w:rsidR="00007AB3">
        <w:t xml:space="preserve"> </w:t>
      </w:r>
      <w:r w:rsidRPr="001A6F73">
        <w:t>stocare</w:t>
      </w:r>
      <w:r w:rsidR="00007AB3">
        <w:t xml:space="preserve"> </w:t>
      </w:r>
      <w:r w:rsidRPr="001A6F73">
        <w:t>a</w:t>
      </w:r>
      <w:r w:rsidR="00007AB3">
        <w:t xml:space="preserve"> </w:t>
      </w:r>
      <w:r w:rsidRPr="001A6F73">
        <w:t>energiei</w:t>
      </w:r>
      <w:r w:rsidR="00007AB3">
        <w:t xml:space="preserve"> </w:t>
      </w:r>
      <w:r w:rsidRPr="001A6F73">
        <w:t>electrice.</w:t>
      </w:r>
    </w:p>
    <w:p w14:paraId="4F7979A9" w14:textId="6BEDA66D" w:rsidR="001A6F73" w:rsidRPr="001A6F73" w:rsidRDefault="001A6F73" w:rsidP="001A6F73">
      <w:proofErr w:type="spellStart"/>
      <w:r w:rsidRPr="001A6F73">
        <w:rPr>
          <w:b/>
          <w:bCs/>
        </w:rPr>
        <w:t>Solicitanţi</w:t>
      </w:r>
      <w:proofErr w:type="spellEnd"/>
      <w:r w:rsidR="00007AB3">
        <w:rPr>
          <w:b/>
          <w:bCs/>
        </w:rPr>
        <w:t xml:space="preserve"> </w:t>
      </w:r>
      <w:r w:rsidRPr="001A6F73">
        <w:rPr>
          <w:b/>
          <w:bCs/>
        </w:rPr>
        <w:t>eligibili</w:t>
      </w:r>
      <w:r w:rsidR="00007AB3">
        <w:t xml:space="preserve"> </w:t>
      </w:r>
      <w:r w:rsidRPr="001A6F73">
        <w:t>în</w:t>
      </w:r>
      <w:r w:rsidR="00007AB3">
        <w:t xml:space="preserve"> </w:t>
      </w:r>
      <w:r w:rsidRPr="001A6F73">
        <w:t>cadrul</w:t>
      </w:r>
      <w:r w:rsidR="00007AB3">
        <w:t xml:space="preserve"> </w:t>
      </w:r>
      <w:r w:rsidRPr="001A6F73">
        <w:t>apelului</w:t>
      </w:r>
      <w:r w:rsidR="00007AB3">
        <w:t xml:space="preserve"> </w:t>
      </w:r>
      <w:r w:rsidRPr="001A6F73">
        <w:t>sunt</w:t>
      </w:r>
      <w:r w:rsidR="00007AB3">
        <w:t xml:space="preserve"> </w:t>
      </w:r>
      <w:r w:rsidRPr="001A6F73">
        <w:t>microîntreprinderile,</w:t>
      </w:r>
      <w:r w:rsidR="00007AB3">
        <w:t xml:space="preserve"> </w:t>
      </w:r>
      <w:r w:rsidRPr="001A6F73">
        <w:t>întreprinderile</w:t>
      </w:r>
      <w:r w:rsidR="00007AB3">
        <w:t xml:space="preserve"> </w:t>
      </w:r>
      <w:r w:rsidRPr="001A6F73">
        <w:t>mici,</w:t>
      </w:r>
      <w:r w:rsidR="00007AB3">
        <w:t xml:space="preserve"> </w:t>
      </w:r>
      <w:r w:rsidRPr="001A6F73">
        <w:t>întreprinderile</w:t>
      </w:r>
      <w:r w:rsidR="00007AB3">
        <w:t xml:space="preserve"> </w:t>
      </w:r>
      <w:r w:rsidRPr="001A6F73">
        <w:t>mijlocii</w:t>
      </w:r>
      <w:r w:rsidR="00007AB3">
        <w:t xml:space="preserve"> </w:t>
      </w:r>
      <w:r w:rsidRPr="001A6F73">
        <w:t>și</w:t>
      </w:r>
      <w:r w:rsidR="00007AB3">
        <w:t xml:space="preserve"> </w:t>
      </w:r>
      <w:r w:rsidRPr="001A6F73">
        <w:t>întreprinderile</w:t>
      </w:r>
      <w:r w:rsidR="00007AB3">
        <w:t xml:space="preserve"> </w:t>
      </w:r>
      <w:r w:rsidRPr="001A6F73">
        <w:t>mari</w:t>
      </w:r>
      <w:r w:rsidR="00007AB3">
        <w:t xml:space="preserve"> </w:t>
      </w:r>
      <w:r w:rsidRPr="001A6F73">
        <w:t>care</w:t>
      </w:r>
      <w:r w:rsidR="00007AB3">
        <w:t xml:space="preserve"> </w:t>
      </w:r>
      <w:r w:rsidRPr="001A6F73">
        <w:t>au</w:t>
      </w:r>
      <w:r w:rsidR="00007AB3">
        <w:t xml:space="preserve"> </w:t>
      </w:r>
      <w:r w:rsidRPr="001A6F73">
        <w:t>înscrise</w:t>
      </w:r>
      <w:r w:rsidR="00007AB3">
        <w:t xml:space="preserve"> </w:t>
      </w:r>
      <w:r w:rsidRPr="001A6F73">
        <w:t>în</w:t>
      </w:r>
      <w:r w:rsidR="00007AB3">
        <w:t xml:space="preserve"> </w:t>
      </w:r>
      <w:r w:rsidRPr="001A6F73">
        <w:t>actul</w:t>
      </w:r>
      <w:r w:rsidR="00007AB3">
        <w:t xml:space="preserve"> </w:t>
      </w:r>
      <w:r w:rsidRPr="001A6F73">
        <w:t>constitutiv</w:t>
      </w:r>
      <w:r w:rsidR="00007AB3">
        <w:t xml:space="preserve"> </w:t>
      </w:r>
      <w:r w:rsidRPr="001A6F73">
        <w:t>cel</w:t>
      </w:r>
      <w:r w:rsidR="00007AB3">
        <w:t xml:space="preserve"> </w:t>
      </w:r>
      <w:proofErr w:type="spellStart"/>
      <w:r w:rsidRPr="001A6F73">
        <w:t>puţin</w:t>
      </w:r>
      <w:proofErr w:type="spellEnd"/>
      <w:r w:rsidR="00007AB3">
        <w:t xml:space="preserve"> </w:t>
      </w:r>
      <w:r w:rsidRPr="001A6F73">
        <w:t>una</w:t>
      </w:r>
      <w:r w:rsidR="00007AB3">
        <w:t xml:space="preserve"> </w:t>
      </w:r>
      <w:r w:rsidRPr="001A6F73">
        <w:t>dintre</w:t>
      </w:r>
      <w:r w:rsidR="00007AB3">
        <w:t xml:space="preserve"> </w:t>
      </w:r>
      <w:proofErr w:type="spellStart"/>
      <w:r w:rsidRPr="001A6F73">
        <w:t>activităţile</w:t>
      </w:r>
      <w:proofErr w:type="spellEnd"/>
      <w:r w:rsidR="00007AB3">
        <w:t xml:space="preserve"> </w:t>
      </w:r>
      <w:r w:rsidRPr="001A6F73">
        <w:t>având</w:t>
      </w:r>
      <w:r w:rsidR="00007AB3">
        <w:t xml:space="preserve"> </w:t>
      </w:r>
      <w:r w:rsidRPr="001A6F73">
        <w:t>codurile</w:t>
      </w:r>
      <w:r w:rsidR="00007AB3">
        <w:t xml:space="preserve"> </w:t>
      </w:r>
      <w:r w:rsidRPr="001A6F73">
        <w:t>CAEN</w:t>
      </w:r>
      <w:r w:rsidR="00007AB3">
        <w:t xml:space="preserve"> </w:t>
      </w:r>
      <w:r w:rsidRPr="001A6F73">
        <w:t>(sau</w:t>
      </w:r>
      <w:r w:rsidR="00007AB3">
        <w:t xml:space="preserve"> </w:t>
      </w:r>
      <w:r w:rsidRPr="001A6F73">
        <w:t>echivalent):</w:t>
      </w:r>
    </w:p>
    <w:p w14:paraId="023D2A1B" w14:textId="3BDB652E" w:rsidR="001A6F73" w:rsidRPr="001A6F73" w:rsidRDefault="001A6F73" w:rsidP="009261D3">
      <w:pPr>
        <w:numPr>
          <w:ilvl w:val="0"/>
          <w:numId w:val="21"/>
        </w:numPr>
      </w:pPr>
      <w:r w:rsidRPr="001A6F73">
        <w:t>3832</w:t>
      </w:r>
      <w:r w:rsidR="00007AB3">
        <w:t xml:space="preserve"> </w:t>
      </w:r>
      <w:r w:rsidRPr="001A6F73">
        <w:t>–</w:t>
      </w:r>
      <w:r w:rsidR="00007AB3">
        <w:t xml:space="preserve"> </w:t>
      </w:r>
      <w:r w:rsidRPr="001A6F73">
        <w:t>Recuperarea</w:t>
      </w:r>
      <w:r w:rsidR="00007AB3">
        <w:t xml:space="preserve"> </w:t>
      </w:r>
      <w:r w:rsidRPr="001A6F73">
        <w:t>materialelor</w:t>
      </w:r>
      <w:r w:rsidR="00007AB3">
        <w:t xml:space="preserve"> </w:t>
      </w:r>
      <w:r w:rsidRPr="001A6F73">
        <w:t>reciclabile</w:t>
      </w:r>
      <w:r w:rsidR="00007AB3">
        <w:t xml:space="preserve"> </w:t>
      </w:r>
      <w:r w:rsidRPr="001A6F73">
        <w:t>sortate,</w:t>
      </w:r>
    </w:p>
    <w:p w14:paraId="7F84FBE3" w14:textId="3CF316C3" w:rsidR="001A6F73" w:rsidRPr="001A6F73" w:rsidRDefault="001A6F73" w:rsidP="009261D3">
      <w:pPr>
        <w:numPr>
          <w:ilvl w:val="0"/>
          <w:numId w:val="21"/>
        </w:numPr>
      </w:pPr>
      <w:r w:rsidRPr="001A6F73">
        <w:t>2720</w:t>
      </w:r>
      <w:r w:rsidR="00007AB3">
        <w:t xml:space="preserve"> </w:t>
      </w:r>
      <w:r w:rsidRPr="001A6F73">
        <w:t>–</w:t>
      </w:r>
      <w:r w:rsidR="00007AB3">
        <w:t xml:space="preserve"> </w:t>
      </w:r>
      <w:r w:rsidRPr="001A6F73">
        <w:t>Fabricarea</w:t>
      </w:r>
      <w:r w:rsidR="00007AB3">
        <w:t xml:space="preserve"> </w:t>
      </w:r>
      <w:r w:rsidRPr="001A6F73">
        <w:t>bateriilor</w:t>
      </w:r>
      <w:r w:rsidR="00007AB3">
        <w:t xml:space="preserve"> </w:t>
      </w:r>
      <w:r w:rsidRPr="001A6F73">
        <w:t>și</w:t>
      </w:r>
      <w:r w:rsidR="00007AB3">
        <w:t xml:space="preserve"> </w:t>
      </w:r>
      <w:r w:rsidRPr="001A6F73">
        <w:t>acumulatorilor,</w:t>
      </w:r>
    </w:p>
    <w:p w14:paraId="2BC02882" w14:textId="7D63C7A9" w:rsidR="001A6F73" w:rsidRPr="001A6F73" w:rsidRDefault="001A6F73" w:rsidP="009261D3">
      <w:pPr>
        <w:numPr>
          <w:ilvl w:val="0"/>
          <w:numId w:val="21"/>
        </w:numPr>
      </w:pPr>
      <w:r w:rsidRPr="001A6F73">
        <w:t>2790</w:t>
      </w:r>
      <w:r w:rsidR="00007AB3">
        <w:t xml:space="preserve"> </w:t>
      </w:r>
      <w:r w:rsidRPr="001A6F73">
        <w:t>–</w:t>
      </w:r>
      <w:r w:rsidR="00007AB3">
        <w:t xml:space="preserve"> </w:t>
      </w:r>
      <w:r w:rsidRPr="001A6F73">
        <w:t>Fabricarea</w:t>
      </w:r>
      <w:r w:rsidR="00007AB3">
        <w:t xml:space="preserve"> </w:t>
      </w:r>
      <w:r w:rsidRPr="001A6F73">
        <w:t>altor</w:t>
      </w:r>
      <w:r w:rsidR="00007AB3">
        <w:t xml:space="preserve"> </w:t>
      </w:r>
      <w:r w:rsidRPr="001A6F73">
        <w:t>echipamente</w:t>
      </w:r>
      <w:r w:rsidR="00007AB3">
        <w:t xml:space="preserve"> </w:t>
      </w:r>
      <w:r w:rsidRPr="001A6F73">
        <w:t>electrice.</w:t>
      </w:r>
    </w:p>
    <w:p w14:paraId="05DEC325" w14:textId="03BFEA37" w:rsidR="001A6F73" w:rsidRPr="001A6F73" w:rsidRDefault="001A6F73" w:rsidP="001A6F73">
      <w:r w:rsidRPr="001A6F73">
        <w:rPr>
          <w:b/>
          <w:bCs/>
        </w:rPr>
        <w:t>Bugetul</w:t>
      </w:r>
      <w:r w:rsidR="00007AB3">
        <w:rPr>
          <w:b/>
          <w:bCs/>
        </w:rPr>
        <w:t xml:space="preserve"> </w:t>
      </w:r>
      <w:r w:rsidRPr="001A6F73">
        <w:rPr>
          <w:b/>
          <w:bCs/>
        </w:rPr>
        <w:t>total</w:t>
      </w:r>
      <w:r w:rsidR="00007AB3">
        <w:t xml:space="preserve"> </w:t>
      </w:r>
      <w:r w:rsidRPr="001A6F73">
        <w:t>aferent</w:t>
      </w:r>
      <w:r w:rsidR="00007AB3">
        <w:t xml:space="preserve"> </w:t>
      </w:r>
      <w:r w:rsidRPr="001A6F73">
        <w:t>apelului</w:t>
      </w:r>
      <w:r w:rsidR="00007AB3">
        <w:t xml:space="preserve"> </w:t>
      </w:r>
      <w:r w:rsidRPr="001A6F73">
        <w:t>de</w:t>
      </w:r>
      <w:r w:rsidR="00007AB3">
        <w:t xml:space="preserve"> </w:t>
      </w:r>
      <w:r w:rsidRPr="001A6F73">
        <w:t>proiecte</w:t>
      </w:r>
      <w:r w:rsidR="00007AB3">
        <w:t xml:space="preserve"> </w:t>
      </w:r>
      <w:r w:rsidRPr="001A6F73">
        <w:t>este</w:t>
      </w:r>
      <w:r w:rsidR="00007AB3">
        <w:t xml:space="preserve"> </w:t>
      </w:r>
      <w:r w:rsidRPr="001A6F73">
        <w:t>de</w:t>
      </w:r>
      <w:r w:rsidR="00007AB3">
        <w:t xml:space="preserve"> </w:t>
      </w:r>
      <w:r w:rsidRPr="001A6F73">
        <w:t>199.000.000</w:t>
      </w:r>
      <w:r w:rsidR="00007AB3">
        <w:t xml:space="preserve"> </w:t>
      </w:r>
      <w:r w:rsidRPr="001A6F73">
        <w:t>euro,</w:t>
      </w:r>
      <w:r w:rsidR="00007AB3">
        <w:t xml:space="preserve"> </w:t>
      </w:r>
      <w:r w:rsidRPr="001A6F73">
        <w:t>defalcat</w:t>
      </w:r>
      <w:r w:rsidR="00007AB3">
        <w:t xml:space="preserve"> </w:t>
      </w:r>
      <w:r w:rsidRPr="001A6F73">
        <w:t>după</w:t>
      </w:r>
      <w:r w:rsidR="00007AB3">
        <w:t xml:space="preserve"> </w:t>
      </w:r>
      <w:r w:rsidRPr="001A6F73">
        <w:t>cum</w:t>
      </w:r>
      <w:r w:rsidR="00007AB3">
        <w:t xml:space="preserve"> </w:t>
      </w:r>
      <w:r w:rsidRPr="001A6F73">
        <w:t>urmează:</w:t>
      </w:r>
    </w:p>
    <w:p w14:paraId="4DF11398" w14:textId="671B6A6A" w:rsidR="001A6F73" w:rsidRPr="001A6F73" w:rsidRDefault="001A6F73" w:rsidP="009261D3">
      <w:pPr>
        <w:numPr>
          <w:ilvl w:val="0"/>
          <w:numId w:val="22"/>
        </w:numPr>
      </w:pPr>
      <w:r w:rsidRPr="001A6F73">
        <w:t>Realizarea</w:t>
      </w:r>
      <w:r w:rsidR="00007AB3">
        <w:t xml:space="preserve"> </w:t>
      </w:r>
      <w:proofErr w:type="spellStart"/>
      <w:r w:rsidRPr="001A6F73">
        <w:t>capacităţilor</w:t>
      </w:r>
      <w:proofErr w:type="spellEnd"/>
      <w:r w:rsidR="00007AB3">
        <w:t xml:space="preserve"> </w:t>
      </w:r>
      <w:r w:rsidRPr="001A6F73">
        <w:t>noi</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w:t>
      </w:r>
      <w:r w:rsidR="00007AB3">
        <w:t xml:space="preserve"> </w:t>
      </w:r>
      <w:r w:rsidRPr="001A6F73">
        <w:t>reciclare</w:t>
      </w:r>
      <w:r w:rsidR="00007AB3">
        <w:t xml:space="preserve"> </w:t>
      </w:r>
      <w:r w:rsidRPr="001A6F73">
        <w:t>a</w:t>
      </w:r>
      <w:r w:rsidR="00007AB3">
        <w:t xml:space="preserve"> </w:t>
      </w:r>
      <w:r w:rsidRPr="001A6F73">
        <w:t>bateriilor:</w:t>
      </w:r>
      <w:r w:rsidR="00007AB3">
        <w:t xml:space="preserve"> </w:t>
      </w:r>
      <w:r w:rsidRPr="001A6F73">
        <w:t>149.250.000</w:t>
      </w:r>
      <w:r w:rsidR="00007AB3">
        <w:t xml:space="preserve"> </w:t>
      </w:r>
      <w:r w:rsidRPr="001A6F73">
        <w:t>euro</w:t>
      </w:r>
    </w:p>
    <w:p w14:paraId="34898E0E" w14:textId="319EAD76" w:rsidR="001A6F73" w:rsidRPr="001A6F73" w:rsidRDefault="001A6F73" w:rsidP="009261D3">
      <w:pPr>
        <w:numPr>
          <w:ilvl w:val="0"/>
          <w:numId w:val="22"/>
        </w:numPr>
      </w:pPr>
      <w:r w:rsidRPr="001A6F73">
        <w:t>Realizarea</w:t>
      </w:r>
      <w:r w:rsidR="00007AB3">
        <w:t xml:space="preserve"> </w:t>
      </w:r>
      <w:proofErr w:type="spellStart"/>
      <w:r w:rsidRPr="001A6F73">
        <w:t>capacităţilor</w:t>
      </w:r>
      <w:proofErr w:type="spellEnd"/>
      <w:r w:rsidR="00007AB3">
        <w:t xml:space="preserve"> </w:t>
      </w:r>
      <w:r w:rsidRPr="001A6F73">
        <w:t>noi</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w:t>
      </w:r>
      <w:r w:rsidR="00007AB3">
        <w:t xml:space="preserve"> </w:t>
      </w:r>
      <w:r w:rsidRPr="001A6F73">
        <w:t>reciclare</w:t>
      </w:r>
      <w:r w:rsidR="00007AB3">
        <w:t xml:space="preserve"> </w:t>
      </w:r>
      <w:r w:rsidRPr="001A6F73">
        <w:t>a</w:t>
      </w:r>
      <w:r w:rsidR="00007AB3">
        <w:t xml:space="preserve"> </w:t>
      </w:r>
      <w:r w:rsidRPr="001A6F73">
        <w:t>celulelor</w:t>
      </w:r>
      <w:r w:rsidR="00007AB3">
        <w:t xml:space="preserve"> </w:t>
      </w:r>
      <w:r w:rsidRPr="001A6F73">
        <w:t>si</w:t>
      </w:r>
      <w:r w:rsidR="00007AB3">
        <w:t xml:space="preserve"> </w:t>
      </w:r>
      <w:r w:rsidRPr="001A6F73">
        <w:t>panourilor</w:t>
      </w:r>
      <w:r w:rsidR="00007AB3">
        <w:t xml:space="preserve"> </w:t>
      </w:r>
      <w:r w:rsidRPr="001A6F73">
        <w:t>fotovoltaice</w:t>
      </w:r>
      <w:r w:rsidR="00007AB3">
        <w:t xml:space="preserve"> </w:t>
      </w:r>
      <w:r w:rsidRPr="001A6F73">
        <w:t>inclusiv</w:t>
      </w:r>
      <w:r w:rsidR="00007AB3">
        <w:t xml:space="preserve"> </w:t>
      </w:r>
      <w:r w:rsidRPr="001A6F73">
        <w:t>reciclarea:</w:t>
      </w:r>
      <w:r w:rsidR="00007AB3">
        <w:t xml:space="preserve"> </w:t>
      </w:r>
      <w:r w:rsidRPr="001A6F73">
        <w:t>49.750.000</w:t>
      </w:r>
      <w:r w:rsidR="00007AB3">
        <w:t xml:space="preserve"> </w:t>
      </w:r>
      <w:r w:rsidRPr="001A6F73">
        <w:t>euro.</w:t>
      </w:r>
    </w:p>
    <w:p w14:paraId="1C1B6EC7" w14:textId="2C146A8C" w:rsidR="001A6F73" w:rsidRPr="001A6F73" w:rsidRDefault="001A6F73" w:rsidP="001A6F73">
      <w:r w:rsidRPr="001A6F73">
        <w:rPr>
          <w:b/>
          <w:bCs/>
        </w:rPr>
        <w:t>Activități</w:t>
      </w:r>
      <w:r w:rsidR="00007AB3">
        <w:rPr>
          <w:b/>
          <w:bCs/>
        </w:rPr>
        <w:t xml:space="preserve"> </w:t>
      </w:r>
      <w:r w:rsidRPr="001A6F73">
        <w:rPr>
          <w:b/>
          <w:bCs/>
        </w:rPr>
        <w:t>eligibile:</w:t>
      </w:r>
    </w:p>
    <w:p w14:paraId="63758AE7" w14:textId="2A51505C" w:rsidR="001A6F73" w:rsidRPr="001A6F73" w:rsidRDefault="001A6F73" w:rsidP="009261D3">
      <w:pPr>
        <w:numPr>
          <w:ilvl w:val="0"/>
          <w:numId w:val="23"/>
        </w:numPr>
      </w:pPr>
      <w:proofErr w:type="spellStart"/>
      <w:r w:rsidRPr="001A6F73">
        <w:t>Achiziţionarea</w:t>
      </w:r>
      <w:proofErr w:type="spellEnd"/>
      <w:r w:rsidR="00007AB3">
        <w:t xml:space="preserve"> </w:t>
      </w:r>
      <w:r w:rsidRPr="001A6F73">
        <w:t>de</w:t>
      </w:r>
      <w:r w:rsidR="00007AB3">
        <w:t xml:space="preserve"> </w:t>
      </w:r>
      <w:proofErr w:type="spellStart"/>
      <w:r w:rsidRPr="001A6F73">
        <w:t>instalaţii</w:t>
      </w:r>
      <w:proofErr w:type="spellEnd"/>
      <w:r w:rsidRPr="001A6F73">
        <w:t>/echipamente</w:t>
      </w:r>
      <w:r w:rsidR="00007AB3">
        <w:t xml:space="preserve"> </w:t>
      </w:r>
      <w:r w:rsidRPr="001A6F73">
        <w:t>pentru</w:t>
      </w:r>
      <w:r w:rsidR="00007AB3">
        <w:t xml:space="preserve"> </w:t>
      </w:r>
      <w:r w:rsidRPr="001A6F73">
        <w:t>construirea</w:t>
      </w:r>
      <w:r w:rsidR="00007AB3">
        <w:t xml:space="preserve"> </w:t>
      </w:r>
      <w:r w:rsidRPr="001A6F73">
        <w:t>de</w:t>
      </w:r>
      <w:r w:rsidR="00007AB3">
        <w:t xml:space="preserve"> </w:t>
      </w:r>
      <w:r w:rsidRPr="001A6F73">
        <w:t>capacități</w:t>
      </w:r>
      <w:r w:rsidR="00007AB3">
        <w:t xml:space="preserve"> </w:t>
      </w:r>
      <w:r w:rsidRPr="001A6F73">
        <w:t>noi</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w:t>
      </w:r>
      <w:r w:rsidR="00007AB3">
        <w:t xml:space="preserve"> </w:t>
      </w:r>
      <w:r w:rsidRPr="001A6F73">
        <w:t>reciclare</w:t>
      </w:r>
      <w:r w:rsidR="00007AB3">
        <w:t xml:space="preserve"> </w:t>
      </w:r>
      <w:r w:rsidRPr="001A6F73">
        <w:t>a</w:t>
      </w:r>
      <w:r w:rsidR="00007AB3">
        <w:t xml:space="preserve"> </w:t>
      </w:r>
      <w:r w:rsidRPr="001A6F73">
        <w:t>bateriilor;</w:t>
      </w:r>
    </w:p>
    <w:p w14:paraId="2F5EAC1E" w14:textId="4A69D39E" w:rsidR="001A6F73" w:rsidRPr="001A6F73" w:rsidRDefault="001A6F73" w:rsidP="009261D3">
      <w:pPr>
        <w:numPr>
          <w:ilvl w:val="0"/>
          <w:numId w:val="23"/>
        </w:numPr>
      </w:pPr>
      <w:proofErr w:type="spellStart"/>
      <w:r w:rsidRPr="001A6F73">
        <w:t>Achiziţionarea</w:t>
      </w:r>
      <w:proofErr w:type="spellEnd"/>
      <w:r w:rsidR="00007AB3">
        <w:t xml:space="preserve"> </w:t>
      </w:r>
      <w:r w:rsidRPr="001A6F73">
        <w:t>de</w:t>
      </w:r>
      <w:r w:rsidR="00007AB3">
        <w:t xml:space="preserve"> </w:t>
      </w:r>
      <w:proofErr w:type="spellStart"/>
      <w:r w:rsidRPr="001A6F73">
        <w:t>instalaţii</w:t>
      </w:r>
      <w:proofErr w:type="spellEnd"/>
      <w:r w:rsidRPr="001A6F73">
        <w:t>/echipamente</w:t>
      </w:r>
      <w:r w:rsidR="00007AB3">
        <w:t xml:space="preserve"> </w:t>
      </w:r>
      <w:r w:rsidRPr="001A6F73">
        <w:t>pentru</w:t>
      </w:r>
      <w:r w:rsidR="00007AB3">
        <w:t xml:space="preserve"> </w:t>
      </w:r>
      <w:r w:rsidRPr="001A6F73">
        <w:t>construirea</w:t>
      </w:r>
      <w:r w:rsidR="00007AB3">
        <w:t xml:space="preserve"> </w:t>
      </w:r>
      <w:r w:rsidRPr="001A6F73">
        <w:t>de</w:t>
      </w:r>
      <w:r w:rsidR="00007AB3">
        <w:t xml:space="preserve"> </w:t>
      </w:r>
      <w:r w:rsidRPr="001A6F73">
        <w:t>capacități</w:t>
      </w:r>
      <w:r w:rsidR="00007AB3">
        <w:t xml:space="preserve"> </w:t>
      </w:r>
      <w:r w:rsidRPr="001A6F73">
        <w:t>noi</w:t>
      </w:r>
      <w:r w:rsidR="00007AB3">
        <w:t xml:space="preserve"> </w:t>
      </w:r>
      <w:r w:rsidRPr="001A6F73">
        <w:t>de</w:t>
      </w:r>
      <w:r w:rsidR="00007AB3">
        <w:t xml:space="preserve"> </w:t>
      </w:r>
      <w:r w:rsidRPr="001A6F73">
        <w:t>producție</w:t>
      </w:r>
      <w:r w:rsidR="00007AB3">
        <w:t xml:space="preserve"> </w:t>
      </w:r>
      <w:r w:rsidRPr="001A6F73">
        <w:t>și/sau</w:t>
      </w:r>
      <w:r w:rsidR="00007AB3">
        <w:t xml:space="preserve"> </w:t>
      </w:r>
      <w:r w:rsidRPr="001A6F73">
        <w:t>asamblare</w:t>
      </w:r>
      <w:r w:rsidR="00007AB3">
        <w:t xml:space="preserve"> </w:t>
      </w:r>
      <w:r w:rsidRPr="001A6F73">
        <w:t>și</w:t>
      </w:r>
      <w:r w:rsidR="00007AB3">
        <w:t xml:space="preserve"> </w:t>
      </w:r>
      <w:r w:rsidRPr="001A6F73">
        <w:t>reciclare</w:t>
      </w:r>
      <w:r w:rsidR="00007AB3">
        <w:t xml:space="preserve"> </w:t>
      </w:r>
      <w:r w:rsidRPr="001A6F73">
        <w:t>a</w:t>
      </w:r>
      <w:r w:rsidR="00007AB3">
        <w:t xml:space="preserve"> </w:t>
      </w:r>
      <w:r w:rsidRPr="001A6F73">
        <w:t>celulelor</w:t>
      </w:r>
      <w:r w:rsidR="00007AB3">
        <w:t xml:space="preserve"> </w:t>
      </w:r>
      <w:r w:rsidRPr="001A6F73">
        <w:t>şi</w:t>
      </w:r>
      <w:r w:rsidR="00007AB3">
        <w:t xml:space="preserve"> </w:t>
      </w:r>
      <w:r w:rsidRPr="001A6F73">
        <w:t>panourilor</w:t>
      </w:r>
      <w:r w:rsidR="00007AB3">
        <w:t xml:space="preserve"> </w:t>
      </w:r>
      <w:r w:rsidRPr="001A6F73">
        <w:t>fotovoltaice.</w:t>
      </w:r>
    </w:p>
    <w:p w14:paraId="5DFDB976" w14:textId="05507B66" w:rsidR="001A6F73" w:rsidRPr="001A6F73" w:rsidRDefault="001A6F73" w:rsidP="001A6F73">
      <w:r w:rsidRPr="001A6F73">
        <w:t>Apelul</w:t>
      </w:r>
      <w:r w:rsidR="00007AB3">
        <w:t xml:space="preserve"> </w:t>
      </w:r>
      <w:r w:rsidRPr="001A6F73">
        <w:t>de</w:t>
      </w:r>
      <w:r w:rsidR="00007AB3">
        <w:t xml:space="preserve"> </w:t>
      </w:r>
      <w:r w:rsidRPr="001A6F73">
        <w:t>proiecte</w:t>
      </w:r>
      <w:r w:rsidR="00007AB3">
        <w:t xml:space="preserve"> </w:t>
      </w:r>
      <w:r w:rsidRPr="001A6F73">
        <w:t>lansat</w:t>
      </w:r>
      <w:r w:rsidR="00007AB3">
        <w:t xml:space="preserve"> </w:t>
      </w:r>
      <w:r w:rsidRPr="001A6F73">
        <w:t>este</w:t>
      </w:r>
      <w:r w:rsidR="00007AB3">
        <w:t xml:space="preserve"> </w:t>
      </w:r>
      <w:r w:rsidRPr="001A6F73">
        <w:t>apel</w:t>
      </w:r>
      <w:r w:rsidR="00007AB3">
        <w:t xml:space="preserve"> </w:t>
      </w:r>
      <w:r w:rsidRPr="001A6F73">
        <w:t>competitiv</w:t>
      </w:r>
      <w:r w:rsidR="00007AB3">
        <w:t xml:space="preserve"> </w:t>
      </w:r>
      <w:r w:rsidRPr="001A6F73">
        <w:t>(Procedură</w:t>
      </w:r>
      <w:r w:rsidR="00007AB3">
        <w:t xml:space="preserve"> </w:t>
      </w:r>
      <w:r w:rsidRPr="001A6F73">
        <w:t>de</w:t>
      </w:r>
      <w:r w:rsidR="00007AB3">
        <w:t xml:space="preserve"> </w:t>
      </w:r>
      <w:r w:rsidRPr="001A6F73">
        <w:t>ofertare</w:t>
      </w:r>
      <w:r w:rsidR="00007AB3">
        <w:t xml:space="preserve"> </w:t>
      </w:r>
      <w:proofErr w:type="spellStart"/>
      <w:r w:rsidRPr="001A6F73">
        <w:t>concurenţială</w:t>
      </w:r>
      <w:proofErr w:type="spellEnd"/>
      <w:r w:rsidRPr="001A6F73">
        <w:t>),</w:t>
      </w:r>
      <w:r w:rsidR="00007AB3">
        <w:t xml:space="preserve"> </w:t>
      </w:r>
      <w:r w:rsidRPr="001A6F73">
        <w:t>pe</w:t>
      </w:r>
      <w:r w:rsidR="00007AB3">
        <w:t xml:space="preserve"> </w:t>
      </w:r>
      <w:r w:rsidRPr="001A6F73">
        <w:t>bază</w:t>
      </w:r>
      <w:r w:rsidR="00007AB3">
        <w:t xml:space="preserve"> </w:t>
      </w:r>
      <w:r w:rsidRPr="001A6F73">
        <w:t>de</w:t>
      </w:r>
      <w:r w:rsidR="00007AB3">
        <w:t xml:space="preserve"> </w:t>
      </w:r>
      <w:r w:rsidRPr="001A6F73">
        <w:t>criterii</w:t>
      </w:r>
      <w:r w:rsidR="00007AB3">
        <w:t xml:space="preserve"> </w:t>
      </w:r>
      <w:r w:rsidRPr="001A6F73">
        <w:t>de</w:t>
      </w:r>
      <w:r w:rsidR="00007AB3">
        <w:t xml:space="preserve"> </w:t>
      </w:r>
      <w:proofErr w:type="spellStart"/>
      <w:r w:rsidRPr="001A6F73">
        <w:t>selecţie</w:t>
      </w:r>
      <w:proofErr w:type="spellEnd"/>
      <w:r w:rsidR="00007AB3">
        <w:t xml:space="preserve"> </w:t>
      </w:r>
      <w:proofErr w:type="spellStart"/>
      <w:r w:rsidRPr="001A6F73">
        <w:t>şi</w:t>
      </w:r>
      <w:proofErr w:type="spellEnd"/>
      <w:r w:rsidR="00007AB3">
        <w:t xml:space="preserve"> </w:t>
      </w:r>
      <w:r w:rsidRPr="001A6F73">
        <w:t>punctaj,</w:t>
      </w:r>
      <w:r w:rsidR="00007AB3">
        <w:t xml:space="preserve"> </w:t>
      </w:r>
      <w:r w:rsidRPr="001A6F73">
        <w:t>cu</w:t>
      </w:r>
      <w:r w:rsidR="00007AB3">
        <w:t xml:space="preserve"> </w:t>
      </w:r>
      <w:r w:rsidRPr="001A6F73">
        <w:t>depunere</w:t>
      </w:r>
      <w:r w:rsidR="00007AB3">
        <w:t xml:space="preserve"> </w:t>
      </w:r>
      <w:r w:rsidRPr="001A6F73">
        <w:t>la</w:t>
      </w:r>
      <w:r w:rsidR="00007AB3">
        <w:t xml:space="preserve"> </w:t>
      </w:r>
      <w:r w:rsidRPr="001A6F73">
        <w:t>termen,</w:t>
      </w:r>
      <w:r w:rsidR="00007AB3">
        <w:t xml:space="preserve"> </w:t>
      </w:r>
      <w:r w:rsidRPr="001A6F73">
        <w:t>între:</w:t>
      </w:r>
    </w:p>
    <w:p w14:paraId="69C0D768" w14:textId="77F1BA49" w:rsidR="001A6F73" w:rsidRPr="001A6F73" w:rsidRDefault="001A6F73" w:rsidP="009261D3">
      <w:pPr>
        <w:numPr>
          <w:ilvl w:val="0"/>
          <w:numId w:val="24"/>
        </w:numPr>
      </w:pPr>
      <w:r w:rsidRPr="001A6F73">
        <w:t>8</w:t>
      </w:r>
      <w:r w:rsidR="00007AB3">
        <w:t xml:space="preserve"> </w:t>
      </w:r>
      <w:r w:rsidRPr="001A6F73">
        <w:t>februarie</w:t>
      </w:r>
      <w:r w:rsidR="00007AB3">
        <w:t xml:space="preserve"> </w:t>
      </w:r>
      <w:r w:rsidRPr="001A6F73">
        <w:t>2024,</w:t>
      </w:r>
      <w:r w:rsidR="00007AB3">
        <w:t xml:space="preserve"> </w:t>
      </w:r>
      <w:r w:rsidRPr="001A6F73">
        <w:t>ora</w:t>
      </w:r>
      <w:r w:rsidR="00007AB3">
        <w:t xml:space="preserve"> </w:t>
      </w:r>
      <w:r w:rsidRPr="001A6F73">
        <w:t>09:00</w:t>
      </w:r>
      <w:r w:rsidR="00007AB3">
        <w:t xml:space="preserve"> </w:t>
      </w:r>
      <w:r w:rsidRPr="001A6F73">
        <w:t>–</w:t>
      </w:r>
      <w:r w:rsidR="00007AB3">
        <w:t xml:space="preserve"> </w:t>
      </w:r>
      <w:r w:rsidRPr="001A6F73">
        <w:t>data</w:t>
      </w:r>
      <w:r w:rsidR="00007AB3">
        <w:t xml:space="preserve"> </w:t>
      </w:r>
      <w:r w:rsidRPr="001A6F73">
        <w:t>deschiderii</w:t>
      </w:r>
      <w:r w:rsidR="00007AB3">
        <w:t xml:space="preserve"> </w:t>
      </w:r>
      <w:r w:rsidRPr="001A6F73">
        <w:t>apelului;</w:t>
      </w:r>
    </w:p>
    <w:p w14:paraId="26148E12" w14:textId="2B84403D" w:rsidR="001A6F73" w:rsidRPr="001A6F73" w:rsidRDefault="001A6F73" w:rsidP="009261D3">
      <w:pPr>
        <w:numPr>
          <w:ilvl w:val="0"/>
          <w:numId w:val="24"/>
        </w:numPr>
      </w:pPr>
      <w:r w:rsidRPr="001A6F73">
        <w:t>21</w:t>
      </w:r>
      <w:r w:rsidR="00007AB3">
        <w:t xml:space="preserve"> </w:t>
      </w:r>
      <w:r w:rsidRPr="001A6F73">
        <w:t>martie</w:t>
      </w:r>
      <w:r w:rsidR="00007AB3">
        <w:t xml:space="preserve"> </w:t>
      </w:r>
      <w:r w:rsidRPr="001A6F73">
        <w:t>2024,</w:t>
      </w:r>
      <w:r w:rsidR="00007AB3">
        <w:t xml:space="preserve"> </w:t>
      </w:r>
      <w:r w:rsidRPr="001A6F73">
        <w:t>ora</w:t>
      </w:r>
      <w:r w:rsidR="00007AB3">
        <w:t xml:space="preserve"> </w:t>
      </w:r>
      <w:r w:rsidRPr="001A6F73">
        <w:t>17:00</w:t>
      </w:r>
      <w:r w:rsidR="00007AB3">
        <w:t xml:space="preserve"> </w:t>
      </w:r>
      <w:r w:rsidRPr="001A6F73">
        <w:t>–</w:t>
      </w:r>
      <w:r w:rsidR="00007AB3">
        <w:t xml:space="preserve"> </w:t>
      </w:r>
      <w:r w:rsidRPr="001A6F73">
        <w:t>data</w:t>
      </w:r>
      <w:r w:rsidR="00007AB3">
        <w:t xml:space="preserve"> </w:t>
      </w:r>
      <w:r w:rsidRPr="001A6F73">
        <w:t>închiderii</w:t>
      </w:r>
      <w:r w:rsidR="00007AB3">
        <w:t xml:space="preserve"> </w:t>
      </w:r>
      <w:r w:rsidRPr="001A6F73">
        <w:t>apelului.</w:t>
      </w:r>
    </w:p>
    <w:p w14:paraId="7D9B017B" w14:textId="32F15FBE" w:rsidR="001A6F73" w:rsidRPr="001A6F73" w:rsidRDefault="001A6F73" w:rsidP="001A6F73">
      <w:r w:rsidRPr="001A6F73">
        <w:t>Procedura</w:t>
      </w:r>
      <w:r w:rsidR="00007AB3">
        <w:t xml:space="preserve"> </w:t>
      </w:r>
      <w:r w:rsidRPr="001A6F73">
        <w:t>de</w:t>
      </w:r>
      <w:r w:rsidR="00007AB3">
        <w:t xml:space="preserve"> </w:t>
      </w:r>
      <w:r w:rsidRPr="001A6F73">
        <w:t>ofertare</w:t>
      </w:r>
      <w:r w:rsidR="00007AB3">
        <w:t xml:space="preserve"> </w:t>
      </w:r>
      <w:proofErr w:type="spellStart"/>
      <w:r w:rsidRPr="001A6F73">
        <w:t>concurenţială</w:t>
      </w:r>
      <w:proofErr w:type="spellEnd"/>
      <w:r w:rsidR="00007AB3">
        <w:t xml:space="preserve"> </w:t>
      </w:r>
      <w:r w:rsidRPr="001A6F73">
        <w:t>pentru</w:t>
      </w:r>
      <w:r w:rsidR="00007AB3">
        <w:t xml:space="preserve"> </w:t>
      </w:r>
      <w:proofErr w:type="spellStart"/>
      <w:r w:rsidRPr="001A6F73">
        <w:t>selecţia</w:t>
      </w:r>
      <w:proofErr w:type="spellEnd"/>
      <w:r w:rsidR="00007AB3">
        <w:t xml:space="preserve"> </w:t>
      </w:r>
      <w:r w:rsidRPr="001A6F73">
        <w:t>proiectelor</w:t>
      </w:r>
      <w:r w:rsidR="00007AB3">
        <w:t xml:space="preserve"> </w:t>
      </w:r>
      <w:r w:rsidRPr="001A6F73">
        <w:t>se</w:t>
      </w:r>
      <w:r w:rsidR="00007AB3">
        <w:t xml:space="preserve"> </w:t>
      </w:r>
      <w:r w:rsidRPr="001A6F73">
        <w:t>lansează</w:t>
      </w:r>
      <w:r w:rsidR="00007AB3">
        <w:t xml:space="preserve"> </w:t>
      </w:r>
      <w:r w:rsidRPr="001A6F73">
        <w:t>prin</w:t>
      </w:r>
      <w:r w:rsidR="00007AB3">
        <w:t xml:space="preserve"> </w:t>
      </w:r>
      <w:hyperlink r:id="rId46" w:anchor="/home" w:tgtFrame="_blank" w:history="1">
        <w:r w:rsidRPr="001A6F73">
          <w:rPr>
            <w:rStyle w:val="Hyperlink"/>
            <w:b/>
            <w:bCs/>
            <w:i/>
            <w:iCs/>
            <w:szCs w:val="24"/>
          </w:rPr>
          <w:t>platforma</w:t>
        </w:r>
        <w:r w:rsidR="00007AB3">
          <w:rPr>
            <w:rStyle w:val="Hyperlink"/>
            <w:b/>
            <w:bCs/>
            <w:i/>
            <w:iCs/>
            <w:szCs w:val="24"/>
          </w:rPr>
          <w:t xml:space="preserve"> </w:t>
        </w:r>
        <w:r w:rsidRPr="001A6F73">
          <w:rPr>
            <w:rStyle w:val="Hyperlink"/>
            <w:b/>
            <w:bCs/>
            <w:i/>
            <w:iCs/>
            <w:szCs w:val="24"/>
          </w:rPr>
          <w:t>electronică</w:t>
        </w:r>
        <w:r w:rsidR="00007AB3">
          <w:rPr>
            <w:rStyle w:val="Hyperlink"/>
            <w:b/>
            <w:bCs/>
            <w:i/>
            <w:iCs/>
            <w:szCs w:val="24"/>
          </w:rPr>
          <w:t xml:space="preserve"> </w:t>
        </w:r>
        <w:r w:rsidRPr="001A6F73">
          <w:rPr>
            <w:rStyle w:val="Hyperlink"/>
            <w:b/>
            <w:bCs/>
            <w:i/>
            <w:iCs/>
            <w:szCs w:val="24"/>
          </w:rPr>
          <w:t>dedicată</w:t>
        </w:r>
        <w:r w:rsidR="00007AB3">
          <w:rPr>
            <w:rStyle w:val="Hyperlink"/>
            <w:b/>
            <w:bCs/>
            <w:i/>
            <w:iCs/>
            <w:szCs w:val="24"/>
          </w:rPr>
          <w:t xml:space="preserve"> </w:t>
        </w:r>
        <w:r w:rsidRPr="001A6F73">
          <w:rPr>
            <w:rStyle w:val="Hyperlink"/>
            <w:b/>
            <w:bCs/>
            <w:i/>
            <w:iCs/>
            <w:szCs w:val="24"/>
          </w:rPr>
          <w:t>PNRR</w:t>
        </w:r>
      </w:hyperlink>
      <w:r w:rsidRPr="001A6F73">
        <w:t>.</w:t>
      </w:r>
      <w:r w:rsidR="00007AB3">
        <w:t xml:space="preserve"> </w:t>
      </w:r>
      <w:r w:rsidRPr="001A6F73">
        <w:t>Formularul</w:t>
      </w:r>
      <w:r w:rsidR="00007AB3">
        <w:t xml:space="preserve"> </w:t>
      </w:r>
      <w:r w:rsidRPr="001A6F73">
        <w:t>ofertei</w:t>
      </w:r>
      <w:r w:rsidR="00007AB3">
        <w:t xml:space="preserve"> </w:t>
      </w:r>
      <w:r w:rsidRPr="001A6F73">
        <w:t>concurențiale</w:t>
      </w:r>
      <w:r w:rsidR="00007AB3">
        <w:t xml:space="preserve"> </w:t>
      </w:r>
      <w:r w:rsidRPr="001A6F73">
        <w:t>și</w:t>
      </w:r>
      <w:r w:rsidR="00007AB3">
        <w:t xml:space="preserve"> </w:t>
      </w:r>
      <w:r w:rsidRPr="001A6F73">
        <w:t>toate</w:t>
      </w:r>
      <w:r w:rsidR="00007AB3">
        <w:t xml:space="preserve"> </w:t>
      </w:r>
      <w:r w:rsidRPr="001A6F73">
        <w:t>anexele</w:t>
      </w:r>
      <w:r w:rsidR="00007AB3">
        <w:t xml:space="preserve"> </w:t>
      </w:r>
      <w:r w:rsidRPr="001A6F73">
        <w:t>acesteia</w:t>
      </w:r>
      <w:r w:rsidR="00007AB3">
        <w:t xml:space="preserve"> </w:t>
      </w:r>
      <w:r w:rsidRPr="001A6F73">
        <w:t>solicitate</w:t>
      </w:r>
      <w:r w:rsidR="00007AB3">
        <w:t xml:space="preserve"> </w:t>
      </w:r>
      <w:r w:rsidRPr="001A6F73">
        <w:t>prin</w:t>
      </w:r>
      <w:r w:rsidR="00007AB3">
        <w:t xml:space="preserve"> </w:t>
      </w:r>
      <w:r w:rsidRPr="001A6F73">
        <w:t>ghid</w:t>
      </w:r>
      <w:r w:rsidR="00007AB3">
        <w:t xml:space="preserve"> </w:t>
      </w:r>
      <w:r w:rsidRPr="001A6F73">
        <w:t>(în</w:t>
      </w:r>
      <w:r w:rsidR="00007AB3">
        <w:t xml:space="preserve"> </w:t>
      </w:r>
      <w:r w:rsidRPr="001A6F73">
        <w:t>limba</w:t>
      </w:r>
      <w:r w:rsidR="00007AB3">
        <w:t xml:space="preserve"> </w:t>
      </w:r>
      <w:r w:rsidRPr="001A6F73">
        <w:t>română),</w:t>
      </w:r>
      <w:r w:rsidR="00007AB3">
        <w:t xml:space="preserve"> </w:t>
      </w:r>
      <w:r w:rsidRPr="001A6F73">
        <w:t>vor</w:t>
      </w:r>
      <w:r w:rsidR="00007AB3">
        <w:t xml:space="preserve"> </w:t>
      </w:r>
      <w:r w:rsidRPr="001A6F73">
        <w:t>fi</w:t>
      </w:r>
      <w:r w:rsidR="00007AB3">
        <w:t xml:space="preserve"> </w:t>
      </w:r>
      <w:r w:rsidRPr="001A6F73">
        <w:t>încărcate</w:t>
      </w:r>
      <w:r w:rsidR="00007AB3">
        <w:t xml:space="preserve"> </w:t>
      </w:r>
      <w:r w:rsidRPr="001A6F73">
        <w:t>în</w:t>
      </w:r>
      <w:r w:rsidR="00007AB3">
        <w:t xml:space="preserve"> </w:t>
      </w:r>
      <w:r w:rsidRPr="001A6F73">
        <w:t>platforma</w:t>
      </w:r>
      <w:r w:rsidR="00007AB3">
        <w:t xml:space="preserve"> </w:t>
      </w:r>
      <w:r w:rsidRPr="001A6F73">
        <w:t>electronică</w:t>
      </w:r>
      <w:r w:rsidR="00007AB3">
        <w:t xml:space="preserve"> </w:t>
      </w:r>
      <w:r w:rsidRPr="001A6F73">
        <w:t>dedicată</w:t>
      </w:r>
      <w:r w:rsidR="00007AB3">
        <w:t xml:space="preserve"> </w:t>
      </w:r>
      <w:r w:rsidRPr="001A6F73">
        <w:t>PNRR,</w:t>
      </w:r>
      <w:r w:rsidR="00007AB3">
        <w:t xml:space="preserve"> </w:t>
      </w:r>
      <w:r w:rsidRPr="001A6F73">
        <w:t>conform</w:t>
      </w:r>
      <w:r w:rsidR="00007AB3">
        <w:t xml:space="preserve"> </w:t>
      </w:r>
      <w:hyperlink r:id="rId47" w:tgtFrame="_blank" w:history="1">
        <w:r w:rsidRPr="001A6F73">
          <w:rPr>
            <w:rStyle w:val="Hyperlink"/>
            <w:b/>
            <w:bCs/>
            <w:i/>
            <w:iCs/>
            <w:szCs w:val="24"/>
          </w:rPr>
          <w:t>Manualului</w:t>
        </w:r>
        <w:r w:rsidR="00007AB3">
          <w:rPr>
            <w:rStyle w:val="Hyperlink"/>
            <w:b/>
            <w:bCs/>
            <w:i/>
            <w:iCs/>
            <w:szCs w:val="24"/>
          </w:rPr>
          <w:t xml:space="preserve"> </w:t>
        </w:r>
        <w:r w:rsidRPr="001A6F73">
          <w:rPr>
            <w:rStyle w:val="Hyperlink"/>
            <w:b/>
            <w:bCs/>
            <w:i/>
            <w:iCs/>
            <w:szCs w:val="24"/>
          </w:rPr>
          <w:t>de</w:t>
        </w:r>
        <w:r w:rsidR="00007AB3">
          <w:rPr>
            <w:rStyle w:val="Hyperlink"/>
            <w:b/>
            <w:bCs/>
            <w:i/>
            <w:iCs/>
            <w:szCs w:val="24"/>
          </w:rPr>
          <w:t xml:space="preserve"> </w:t>
        </w:r>
        <w:r w:rsidRPr="001A6F73">
          <w:rPr>
            <w:rStyle w:val="Hyperlink"/>
            <w:b/>
            <w:bCs/>
            <w:i/>
            <w:iCs/>
            <w:szCs w:val="24"/>
          </w:rPr>
          <w:t>instrucțiuni</w:t>
        </w:r>
      </w:hyperlink>
      <w:r w:rsidR="00007AB3">
        <w:t xml:space="preserve"> </w:t>
      </w:r>
      <w:r w:rsidRPr="001A6F73">
        <w:t>elaborat</w:t>
      </w:r>
      <w:r w:rsidR="00007AB3">
        <w:t xml:space="preserve"> </w:t>
      </w:r>
      <w:r w:rsidRPr="001A6F73">
        <w:t>de</w:t>
      </w:r>
      <w:r w:rsidR="00007AB3">
        <w:t xml:space="preserve"> </w:t>
      </w:r>
      <w:r w:rsidRPr="001A6F73">
        <w:t>MIPE-STS.</w:t>
      </w:r>
    </w:p>
    <w:p w14:paraId="34CEBD86" w14:textId="77777777" w:rsidR="001A6F73" w:rsidRPr="001A6F73" w:rsidRDefault="001A6F73" w:rsidP="001A6F73">
      <w:pPr>
        <w:rPr>
          <w:b/>
          <w:bCs/>
        </w:rPr>
      </w:pPr>
      <w:r w:rsidRPr="001A6F73">
        <w:rPr>
          <w:b/>
          <w:bCs/>
        </w:rPr>
        <w:t>Documente</w:t>
      </w:r>
    </w:p>
    <w:p w14:paraId="7A4997F7" w14:textId="2B189D57" w:rsidR="001A6F73" w:rsidRPr="001A6F73" w:rsidRDefault="00BE4464" w:rsidP="001A6F73">
      <w:hyperlink r:id="rId48" w:tooltip="PNRR - Baterii.zip" w:history="1">
        <w:r w:rsidR="001A6F73" w:rsidRPr="001A6F73">
          <w:rPr>
            <w:rStyle w:val="Hyperlink"/>
            <w:szCs w:val="24"/>
          </w:rPr>
          <w:t>PNRR</w:t>
        </w:r>
        <w:r w:rsidR="00007AB3">
          <w:rPr>
            <w:rStyle w:val="Hyperlink"/>
            <w:szCs w:val="24"/>
          </w:rPr>
          <w:t xml:space="preserve"> </w:t>
        </w:r>
        <w:r w:rsidR="001A6F73" w:rsidRPr="001A6F73">
          <w:rPr>
            <w:rStyle w:val="Hyperlink"/>
            <w:szCs w:val="24"/>
          </w:rPr>
          <w:t>-</w:t>
        </w:r>
        <w:r w:rsidR="00007AB3">
          <w:rPr>
            <w:rStyle w:val="Hyperlink"/>
            <w:szCs w:val="24"/>
          </w:rPr>
          <w:t xml:space="preserve"> </w:t>
        </w:r>
        <w:r w:rsidR="001A6F73" w:rsidRPr="001A6F73">
          <w:rPr>
            <w:rStyle w:val="Hyperlink"/>
            <w:szCs w:val="24"/>
          </w:rPr>
          <w:t>Baterii.zip</w:t>
        </w:r>
      </w:hyperlink>
    </w:p>
    <w:p w14:paraId="7457DA36" w14:textId="26A87C52" w:rsidR="001A6F73" w:rsidRPr="001A6F73" w:rsidRDefault="00BE4464" w:rsidP="001A6F73">
      <w:hyperlink r:id="rId49" w:tooltip="PNRR - Panouri fotovoltaice.zip" w:history="1">
        <w:r w:rsidR="001A6F73" w:rsidRPr="001A6F73">
          <w:rPr>
            <w:rStyle w:val="Hyperlink"/>
            <w:szCs w:val="24"/>
          </w:rPr>
          <w:t>PNRR</w:t>
        </w:r>
        <w:r w:rsidR="00007AB3">
          <w:rPr>
            <w:rStyle w:val="Hyperlink"/>
            <w:szCs w:val="24"/>
          </w:rPr>
          <w:t xml:space="preserve"> </w:t>
        </w:r>
        <w:r w:rsidR="001A6F73" w:rsidRPr="001A6F73">
          <w:rPr>
            <w:rStyle w:val="Hyperlink"/>
            <w:szCs w:val="24"/>
          </w:rPr>
          <w:t>-</w:t>
        </w:r>
        <w:r w:rsidR="00007AB3">
          <w:rPr>
            <w:rStyle w:val="Hyperlink"/>
            <w:szCs w:val="24"/>
          </w:rPr>
          <w:t xml:space="preserve"> </w:t>
        </w:r>
        <w:r w:rsidR="001A6F73" w:rsidRPr="001A6F73">
          <w:rPr>
            <w:rStyle w:val="Hyperlink"/>
            <w:szCs w:val="24"/>
          </w:rPr>
          <w:t>Panouri</w:t>
        </w:r>
        <w:r w:rsidR="00007AB3">
          <w:rPr>
            <w:rStyle w:val="Hyperlink"/>
            <w:szCs w:val="24"/>
          </w:rPr>
          <w:t xml:space="preserve"> </w:t>
        </w:r>
        <w:r w:rsidR="001A6F73" w:rsidRPr="001A6F73">
          <w:rPr>
            <w:rStyle w:val="Hyperlink"/>
            <w:szCs w:val="24"/>
          </w:rPr>
          <w:t>fotovoltaice.zip</w:t>
        </w:r>
      </w:hyperlink>
    </w:p>
    <w:p w14:paraId="7A8DF63C" w14:textId="6D2F5D69" w:rsidR="001A6F73" w:rsidRPr="001A6F73" w:rsidRDefault="001A6F73" w:rsidP="001A6F73">
      <w:pPr>
        <w:pStyle w:val="Stilsursa"/>
      </w:pPr>
      <w:r w:rsidRPr="001A6F73">
        <w:t>Sursa:</w:t>
      </w:r>
      <w:r w:rsidR="00007AB3">
        <w:t xml:space="preserve"> </w:t>
      </w:r>
      <w:r w:rsidRPr="001A6F73">
        <w:t>Ministerul</w:t>
      </w:r>
      <w:r w:rsidR="00007AB3">
        <w:t xml:space="preserve"> </w:t>
      </w:r>
      <w:r w:rsidRPr="001A6F73">
        <w:t>Energiei</w:t>
      </w:r>
    </w:p>
    <w:p w14:paraId="3CEA756A" w14:textId="09A74957" w:rsidR="001A6F73" w:rsidRPr="001A6F73" w:rsidRDefault="001A6F73" w:rsidP="001A6F73">
      <w:pPr>
        <w:pStyle w:val="separatorarticole"/>
      </w:pPr>
      <w:r>
        <w:t>*</w:t>
      </w:r>
    </w:p>
    <w:p w14:paraId="089A032B" w14:textId="732942BE" w:rsidR="00237311" w:rsidRPr="00237311" w:rsidRDefault="00237311" w:rsidP="00237311">
      <w:pPr>
        <w:pStyle w:val="TitluArticolinINFOUE"/>
      </w:pPr>
      <w:bookmarkStart w:id="152" w:name="_Toc158617931"/>
      <w:r w:rsidRPr="00237311">
        <w:t>PNRR:</w:t>
      </w:r>
      <w:r w:rsidR="00007AB3">
        <w:t xml:space="preserve"> </w:t>
      </w:r>
      <w:r w:rsidRPr="00237311">
        <w:t>Întrebări</w:t>
      </w:r>
      <w:r w:rsidR="00007AB3">
        <w:t xml:space="preserve"> </w:t>
      </w:r>
      <w:r w:rsidRPr="00237311">
        <w:t>și</w:t>
      </w:r>
      <w:r w:rsidR="00007AB3">
        <w:t xml:space="preserve"> </w:t>
      </w:r>
      <w:r w:rsidRPr="00237311">
        <w:t>răspunsuri</w:t>
      </w:r>
      <w:r w:rsidR="00007AB3">
        <w:t xml:space="preserve"> </w:t>
      </w:r>
      <w:r w:rsidRPr="00237311">
        <w:t>privind</w:t>
      </w:r>
      <w:r w:rsidR="00007AB3">
        <w:t xml:space="preserve"> </w:t>
      </w:r>
      <w:r w:rsidRPr="00237311">
        <w:t>apelul</w:t>
      </w:r>
      <w:r w:rsidR="00007AB3">
        <w:t xml:space="preserve"> </w:t>
      </w:r>
      <w:r w:rsidRPr="00237311">
        <w:t>pentru</w:t>
      </w:r>
      <w:r w:rsidR="00007AB3">
        <w:t xml:space="preserve"> </w:t>
      </w:r>
      <w:r w:rsidRPr="00237311">
        <w:t>asigurarea</w:t>
      </w:r>
      <w:r w:rsidR="00007AB3">
        <w:t xml:space="preserve"> </w:t>
      </w:r>
      <w:r w:rsidRPr="00237311">
        <w:t>eficienței</w:t>
      </w:r>
      <w:r w:rsidR="00007AB3">
        <w:t xml:space="preserve"> </w:t>
      </w:r>
      <w:r w:rsidRPr="00237311">
        <w:t>energetice</w:t>
      </w:r>
      <w:r w:rsidR="00007AB3">
        <w:t xml:space="preserve"> </w:t>
      </w:r>
      <w:r w:rsidRPr="00237311">
        <w:t>în</w:t>
      </w:r>
      <w:r w:rsidR="00007AB3">
        <w:t xml:space="preserve"> </w:t>
      </w:r>
      <w:r w:rsidRPr="00237311">
        <w:t>sectorul</w:t>
      </w:r>
      <w:r w:rsidR="00007AB3">
        <w:t xml:space="preserve"> </w:t>
      </w:r>
      <w:r w:rsidRPr="00237311">
        <w:t>industrial</w:t>
      </w:r>
      <w:bookmarkEnd w:id="152"/>
    </w:p>
    <w:p w14:paraId="7C7807CD" w14:textId="61533BCF" w:rsidR="00237311" w:rsidRPr="00237311" w:rsidRDefault="00007AB3" w:rsidP="00237311">
      <w:r>
        <w:t xml:space="preserve"> </w:t>
      </w:r>
      <w:r w:rsidR="00237311" w:rsidRPr="00237311">
        <w:t>Ministerul</w:t>
      </w:r>
      <w:r>
        <w:t xml:space="preserve"> </w:t>
      </w:r>
      <w:r w:rsidR="00237311" w:rsidRPr="00237311">
        <w:t>Energiei</w:t>
      </w:r>
      <w:r>
        <w:t xml:space="preserve"> </w:t>
      </w:r>
      <w:r w:rsidR="00237311" w:rsidRPr="00237311">
        <w:t>a</w:t>
      </w:r>
      <w:r>
        <w:t xml:space="preserve"> </w:t>
      </w:r>
      <w:r w:rsidR="00237311" w:rsidRPr="00237311">
        <w:t>publicat</w:t>
      </w:r>
      <w:r>
        <w:t xml:space="preserve"> </w:t>
      </w:r>
      <w:r w:rsidR="00237311" w:rsidRPr="00237311">
        <w:t>joi,</w:t>
      </w:r>
      <w:r>
        <w:t xml:space="preserve"> </w:t>
      </w:r>
      <w:r w:rsidR="00237311" w:rsidRPr="00237311">
        <w:t>8</w:t>
      </w:r>
      <w:r>
        <w:t xml:space="preserve"> </w:t>
      </w:r>
      <w:r w:rsidR="00237311" w:rsidRPr="00237311">
        <w:t>februarie</w:t>
      </w:r>
      <w:r>
        <w:t xml:space="preserve"> </w:t>
      </w:r>
      <w:r w:rsidR="00237311" w:rsidRPr="00237311">
        <w:t>2024,</w:t>
      </w:r>
      <w:r>
        <w:t xml:space="preserve"> </w:t>
      </w:r>
      <w:r w:rsidR="00237311" w:rsidRPr="00237311">
        <w:t>o</w:t>
      </w:r>
      <w:r>
        <w:t xml:space="preserve"> </w:t>
      </w:r>
      <w:r w:rsidR="00237311" w:rsidRPr="00237311">
        <w:t>listă</w:t>
      </w:r>
      <w:r>
        <w:t xml:space="preserve"> </w:t>
      </w:r>
      <w:r w:rsidR="00237311" w:rsidRPr="00237311">
        <w:t>cu</w:t>
      </w:r>
      <w:r>
        <w:t xml:space="preserve"> </w:t>
      </w:r>
      <w:r w:rsidR="00237311" w:rsidRPr="00237311">
        <w:t>întrebări</w:t>
      </w:r>
      <w:r>
        <w:t xml:space="preserve"> </w:t>
      </w:r>
      <w:r w:rsidR="00237311" w:rsidRPr="00237311">
        <w:t>și</w:t>
      </w:r>
      <w:r>
        <w:t xml:space="preserve"> </w:t>
      </w:r>
      <w:r w:rsidR="00237311" w:rsidRPr="00237311">
        <w:t>răspunsuri</w:t>
      </w:r>
      <w:r>
        <w:t xml:space="preserve"> </w:t>
      </w:r>
      <w:r w:rsidR="00237311" w:rsidRPr="00237311">
        <w:t>pe</w:t>
      </w:r>
      <w:r>
        <w:t xml:space="preserve"> </w:t>
      </w:r>
      <w:r w:rsidR="00237311" w:rsidRPr="00237311">
        <w:t>apelul</w:t>
      </w:r>
      <w:r>
        <w:t xml:space="preserve"> </w:t>
      </w:r>
      <w:r w:rsidR="00237311" w:rsidRPr="00237311">
        <w:t>nr.</w:t>
      </w:r>
      <w:r>
        <w:t xml:space="preserve"> </w:t>
      </w:r>
      <w:r w:rsidR="00237311" w:rsidRPr="00237311">
        <w:t>3</w:t>
      </w:r>
      <w:r>
        <w:t xml:space="preserve"> </w:t>
      </w:r>
      <w:r w:rsidR="00237311" w:rsidRPr="00237311">
        <w:t>de</w:t>
      </w:r>
      <w:r>
        <w:t xml:space="preserve"> </w:t>
      </w:r>
      <w:r w:rsidR="00237311" w:rsidRPr="00237311">
        <w:t>finanțare,</w:t>
      </w:r>
      <w:r>
        <w:t xml:space="preserve"> </w:t>
      </w:r>
      <w:r w:rsidR="00237311" w:rsidRPr="00237311">
        <w:t>Componenta</w:t>
      </w:r>
      <w:r>
        <w:t xml:space="preserve"> </w:t>
      </w:r>
      <w:r w:rsidR="00237311" w:rsidRPr="00237311">
        <w:t>C.6</w:t>
      </w:r>
      <w:r>
        <w:t xml:space="preserve"> </w:t>
      </w:r>
      <w:r w:rsidR="00237311" w:rsidRPr="00237311">
        <w:t>–</w:t>
      </w:r>
      <w:r>
        <w:t xml:space="preserve"> </w:t>
      </w:r>
      <w:r w:rsidR="00237311" w:rsidRPr="00237311">
        <w:t>Investiția</w:t>
      </w:r>
      <w:r>
        <w:t xml:space="preserve"> </w:t>
      </w:r>
      <w:r w:rsidR="00237311" w:rsidRPr="00237311">
        <w:t>I.5</w:t>
      </w:r>
      <w:r>
        <w:t xml:space="preserve"> </w:t>
      </w:r>
      <w:r w:rsidR="00237311" w:rsidRPr="00237311">
        <w:t>–</w:t>
      </w:r>
      <w:r>
        <w:t xml:space="preserve"> </w:t>
      </w:r>
      <w:r w:rsidR="00237311" w:rsidRPr="00237311">
        <w:t>Asigurarea</w:t>
      </w:r>
      <w:r>
        <w:t xml:space="preserve"> </w:t>
      </w:r>
      <w:r w:rsidR="00237311" w:rsidRPr="00237311">
        <w:t>eficienței</w:t>
      </w:r>
      <w:r>
        <w:t xml:space="preserve"> </w:t>
      </w:r>
      <w:r w:rsidR="00237311" w:rsidRPr="00237311">
        <w:t>energetice</w:t>
      </w:r>
      <w:r>
        <w:t xml:space="preserve"> </w:t>
      </w:r>
      <w:r w:rsidR="00237311" w:rsidRPr="00237311">
        <w:t>în</w:t>
      </w:r>
      <w:r>
        <w:t xml:space="preserve"> </w:t>
      </w:r>
      <w:r w:rsidR="00237311" w:rsidRPr="00237311">
        <w:t>sectorul</w:t>
      </w:r>
      <w:r>
        <w:t xml:space="preserve"> </w:t>
      </w:r>
      <w:r w:rsidR="00237311" w:rsidRPr="00237311">
        <w:t>industrial,</w:t>
      </w:r>
      <w:r>
        <w:t xml:space="preserve"> </w:t>
      </w:r>
      <w:r w:rsidR="00237311" w:rsidRPr="00237311">
        <w:t>din</w:t>
      </w:r>
      <w:r>
        <w:t xml:space="preserve"> </w:t>
      </w:r>
      <w:r w:rsidR="00237311" w:rsidRPr="00237311">
        <w:t>cadrul</w:t>
      </w:r>
      <w:r>
        <w:t xml:space="preserve"> </w:t>
      </w:r>
      <w:r w:rsidR="00237311" w:rsidRPr="00237311">
        <w:t>Planului</w:t>
      </w:r>
      <w:r>
        <w:t xml:space="preserve"> </w:t>
      </w:r>
      <w:r w:rsidR="00237311" w:rsidRPr="00237311">
        <w:t>Național</w:t>
      </w:r>
      <w:r>
        <w:t xml:space="preserve"> </w:t>
      </w:r>
      <w:r w:rsidR="00237311" w:rsidRPr="00237311">
        <w:t>de</w:t>
      </w:r>
      <w:r>
        <w:t xml:space="preserve"> </w:t>
      </w:r>
      <w:r w:rsidR="00237311" w:rsidRPr="00237311">
        <w:t>Redresare</w:t>
      </w:r>
      <w:r>
        <w:t xml:space="preserve"> </w:t>
      </w:r>
      <w:r w:rsidR="00237311" w:rsidRPr="00237311">
        <w:t>și</w:t>
      </w:r>
      <w:r>
        <w:t xml:space="preserve"> </w:t>
      </w:r>
      <w:r w:rsidR="00237311" w:rsidRPr="00237311">
        <w:t>Reziliență.</w:t>
      </w:r>
    </w:p>
    <w:p w14:paraId="23D033CB" w14:textId="5E9ACB27" w:rsidR="00237311" w:rsidRPr="00237311" w:rsidRDefault="00237311" w:rsidP="00237311">
      <w:r w:rsidRPr="00237311">
        <w:t>Lista</w:t>
      </w:r>
      <w:r w:rsidR="00007AB3">
        <w:t xml:space="preserve"> </w:t>
      </w:r>
      <w:r w:rsidRPr="00237311">
        <w:t>este</w:t>
      </w:r>
      <w:r w:rsidR="00007AB3">
        <w:t xml:space="preserve"> </w:t>
      </w:r>
      <w:r w:rsidRPr="00237311">
        <w:t>disponibilă</w:t>
      </w:r>
      <w:r w:rsidR="00007AB3">
        <w:t xml:space="preserve"> </w:t>
      </w:r>
      <w:hyperlink r:id="rId50" w:tgtFrame="_blank" w:history="1">
        <w:r w:rsidRPr="00237311">
          <w:rPr>
            <w:rStyle w:val="Hyperlink"/>
            <w:b/>
            <w:bCs/>
            <w:i/>
            <w:iCs/>
            <w:szCs w:val="24"/>
          </w:rPr>
          <w:t>aici.</w:t>
        </w:r>
      </w:hyperlink>
    </w:p>
    <w:p w14:paraId="055FB104" w14:textId="16F3FE06" w:rsidR="00237311" w:rsidRPr="00237311" w:rsidRDefault="00237311" w:rsidP="00237311">
      <w:pPr>
        <w:pStyle w:val="Stilsursa"/>
      </w:pPr>
      <w:r w:rsidRPr="00237311">
        <w:t>Sursa:</w:t>
      </w:r>
      <w:r w:rsidR="00007AB3">
        <w:t xml:space="preserve"> </w:t>
      </w:r>
      <w:r w:rsidRPr="00237311">
        <w:t>Ministerul</w:t>
      </w:r>
      <w:r w:rsidR="00007AB3">
        <w:t xml:space="preserve"> </w:t>
      </w:r>
      <w:r w:rsidRPr="00237311">
        <w:t>Energiei</w:t>
      </w:r>
    </w:p>
    <w:p w14:paraId="13C480E1" w14:textId="74910210" w:rsidR="00237311" w:rsidRPr="00237311" w:rsidRDefault="00237311" w:rsidP="00237311">
      <w:pPr>
        <w:pStyle w:val="separatorarticole"/>
      </w:pPr>
      <w:r>
        <w:t>*</w:t>
      </w:r>
    </w:p>
    <w:p w14:paraId="68CA69BB" w14:textId="158741A6" w:rsidR="00E64FE0" w:rsidRPr="00E64FE0" w:rsidRDefault="00E64FE0" w:rsidP="00E64FE0">
      <w:pPr>
        <w:pStyle w:val="TitluArticolinINFOUE"/>
      </w:pPr>
      <w:bookmarkStart w:id="153" w:name="_Toc158617932"/>
      <w:r w:rsidRPr="00E64FE0">
        <w:lastRenderedPageBreak/>
        <w:t>O</w:t>
      </w:r>
      <w:r w:rsidR="00007AB3">
        <w:t xml:space="preserve"> </w:t>
      </w:r>
      <w:r w:rsidRPr="00E64FE0">
        <w:t>nouă</w:t>
      </w:r>
      <w:r w:rsidR="00007AB3">
        <w:t xml:space="preserve"> </w:t>
      </w:r>
      <w:r w:rsidRPr="00E64FE0">
        <w:t>actualizare</w:t>
      </w:r>
      <w:r w:rsidR="00007AB3">
        <w:t xml:space="preserve"> </w:t>
      </w:r>
      <w:r w:rsidRPr="00E64FE0">
        <w:t>a</w:t>
      </w:r>
      <w:r w:rsidR="00007AB3">
        <w:t xml:space="preserve"> </w:t>
      </w:r>
      <w:r w:rsidRPr="00E64FE0">
        <w:t>calendarului</w:t>
      </w:r>
      <w:r w:rsidR="00007AB3">
        <w:t xml:space="preserve"> </w:t>
      </w:r>
      <w:r w:rsidRPr="00E64FE0">
        <w:t>apelurilor</w:t>
      </w:r>
      <w:r w:rsidR="00007AB3">
        <w:t xml:space="preserve"> </w:t>
      </w:r>
      <w:r w:rsidRPr="00E64FE0">
        <w:t>PNRR</w:t>
      </w:r>
      <w:bookmarkEnd w:id="153"/>
    </w:p>
    <w:p w14:paraId="384714BC" w14:textId="7E6E652A" w:rsidR="00E64FE0" w:rsidRPr="00E64FE0" w:rsidRDefault="00E64FE0" w:rsidP="00E64FE0">
      <w:r w:rsidRPr="00E64FE0">
        <w:t>Ministerul</w:t>
      </w:r>
      <w:r w:rsidR="00007AB3">
        <w:t xml:space="preserve"> </w:t>
      </w:r>
      <w:r w:rsidRPr="00E64FE0">
        <w:t>Investițiilor</w:t>
      </w:r>
      <w:r w:rsidR="00007AB3">
        <w:t xml:space="preserve"> </w:t>
      </w:r>
      <w:r w:rsidRPr="00E64FE0">
        <w:t>și</w:t>
      </w:r>
      <w:r w:rsidR="00007AB3">
        <w:t xml:space="preserve"> </w:t>
      </w:r>
      <w:r w:rsidRPr="00E64FE0">
        <w:t>Proiectelor</w:t>
      </w:r>
      <w:r w:rsidR="00007AB3">
        <w:t xml:space="preserve"> </w:t>
      </w:r>
      <w:r w:rsidRPr="00E64FE0">
        <w:t>Europene</w:t>
      </w:r>
      <w:r w:rsidR="00007AB3">
        <w:t xml:space="preserve"> </w:t>
      </w:r>
      <w:r w:rsidRPr="00E64FE0">
        <w:t>a</w:t>
      </w:r>
      <w:r w:rsidR="00007AB3">
        <w:t xml:space="preserve"> </w:t>
      </w:r>
      <w:r w:rsidRPr="00E64FE0">
        <w:t>publicat</w:t>
      </w:r>
      <w:r w:rsidR="00007AB3">
        <w:t xml:space="preserve"> </w:t>
      </w:r>
      <w:r w:rsidRPr="00E64FE0">
        <w:t>miercuri,</w:t>
      </w:r>
      <w:r w:rsidR="00007AB3">
        <w:t xml:space="preserve"> </w:t>
      </w:r>
      <w:r w:rsidRPr="00E64FE0">
        <w:t>7</w:t>
      </w:r>
      <w:r w:rsidR="00007AB3">
        <w:t xml:space="preserve"> </w:t>
      </w:r>
      <w:r w:rsidRPr="00E64FE0">
        <w:t>februarie</w:t>
      </w:r>
      <w:r w:rsidR="00007AB3">
        <w:t xml:space="preserve"> </w:t>
      </w:r>
      <w:r w:rsidRPr="00E64FE0">
        <w:t>2024,</w:t>
      </w:r>
      <w:r w:rsidR="00007AB3">
        <w:t xml:space="preserve"> </w:t>
      </w:r>
      <w:r w:rsidRPr="00E64FE0">
        <w:t>calendarul</w:t>
      </w:r>
      <w:r w:rsidR="00007AB3">
        <w:t xml:space="preserve"> </w:t>
      </w:r>
      <w:r w:rsidRPr="00E64FE0">
        <w:t>apelurilor</w:t>
      </w:r>
      <w:r w:rsidR="00007AB3">
        <w:t xml:space="preserve"> </w:t>
      </w:r>
      <w:r w:rsidRPr="00E64FE0">
        <w:t>PNRR,</w:t>
      </w:r>
      <w:r w:rsidR="00007AB3">
        <w:t xml:space="preserve"> </w:t>
      </w:r>
      <w:r w:rsidRPr="00E64FE0">
        <w:t>actualizat</w:t>
      </w:r>
      <w:r w:rsidR="00007AB3">
        <w:t xml:space="preserve"> </w:t>
      </w:r>
      <w:r w:rsidRPr="00E64FE0">
        <w:t>la</w:t>
      </w:r>
      <w:r w:rsidR="00007AB3">
        <w:t xml:space="preserve"> </w:t>
      </w:r>
      <w:r w:rsidRPr="00E64FE0">
        <w:t>data</w:t>
      </w:r>
      <w:r w:rsidR="00007AB3">
        <w:t xml:space="preserve"> </w:t>
      </w:r>
      <w:r w:rsidRPr="00E64FE0">
        <w:t>de</w:t>
      </w:r>
      <w:r w:rsidR="00007AB3">
        <w:t xml:space="preserve"> </w:t>
      </w:r>
      <w:r w:rsidRPr="00E64FE0">
        <w:t>31</w:t>
      </w:r>
      <w:r w:rsidR="00007AB3">
        <w:t xml:space="preserve">  </w:t>
      </w:r>
      <w:r w:rsidRPr="00E64FE0">
        <w:t>ianuarie</w:t>
      </w:r>
      <w:r w:rsidR="00007AB3">
        <w:t xml:space="preserve"> </w:t>
      </w:r>
      <w:r w:rsidRPr="00E64FE0">
        <w:t>2024.</w:t>
      </w:r>
    </w:p>
    <w:p w14:paraId="2BCC12A7" w14:textId="77777777" w:rsidR="00E64FE0" w:rsidRPr="00E64FE0" w:rsidRDefault="00E64FE0" w:rsidP="00E64FE0">
      <w:pPr>
        <w:rPr>
          <w:b/>
          <w:bCs/>
        </w:rPr>
      </w:pPr>
      <w:r w:rsidRPr="00E64FE0">
        <w:rPr>
          <w:b/>
          <w:bCs/>
        </w:rPr>
        <w:t>Documente</w:t>
      </w:r>
    </w:p>
    <w:p w14:paraId="4EF45B5F" w14:textId="29F25A5E" w:rsidR="00E64FE0" w:rsidRPr="00E64FE0" w:rsidRDefault="00BE4464" w:rsidP="00E64FE0">
      <w:hyperlink r:id="rId51" w:tooltip="Calendarul apelurilor actualizat la data de 31.01.2024.xlsx" w:history="1">
        <w:r w:rsidR="00E64FE0" w:rsidRPr="00E64FE0">
          <w:rPr>
            <w:rStyle w:val="Hyperlink"/>
            <w:szCs w:val="24"/>
          </w:rPr>
          <w:t>Calendarul</w:t>
        </w:r>
        <w:r w:rsidR="00007AB3">
          <w:rPr>
            <w:rStyle w:val="Hyperlink"/>
            <w:szCs w:val="24"/>
          </w:rPr>
          <w:t xml:space="preserve"> </w:t>
        </w:r>
        <w:r w:rsidR="00E64FE0" w:rsidRPr="00E64FE0">
          <w:rPr>
            <w:rStyle w:val="Hyperlink"/>
            <w:szCs w:val="24"/>
          </w:rPr>
          <w:t>apelurilor</w:t>
        </w:r>
        <w:r w:rsidR="00007AB3">
          <w:rPr>
            <w:rStyle w:val="Hyperlink"/>
            <w:szCs w:val="24"/>
          </w:rPr>
          <w:t xml:space="preserve"> </w:t>
        </w:r>
        <w:r w:rsidR="00E64FE0" w:rsidRPr="00E64FE0">
          <w:rPr>
            <w:rStyle w:val="Hyperlink"/>
            <w:szCs w:val="24"/>
          </w:rPr>
          <w:t>actualizat</w:t>
        </w:r>
        <w:r w:rsidR="00007AB3">
          <w:rPr>
            <w:rStyle w:val="Hyperlink"/>
            <w:szCs w:val="24"/>
          </w:rPr>
          <w:t xml:space="preserve"> </w:t>
        </w:r>
        <w:r w:rsidR="00E64FE0" w:rsidRPr="00E64FE0">
          <w:rPr>
            <w:rStyle w:val="Hyperlink"/>
            <w:szCs w:val="24"/>
          </w:rPr>
          <w:t>la</w:t>
        </w:r>
        <w:r w:rsidR="00007AB3">
          <w:rPr>
            <w:rStyle w:val="Hyperlink"/>
            <w:szCs w:val="24"/>
          </w:rPr>
          <w:t xml:space="preserve"> </w:t>
        </w:r>
        <w:r w:rsidR="00E64FE0" w:rsidRPr="00E64FE0">
          <w:rPr>
            <w:rStyle w:val="Hyperlink"/>
            <w:szCs w:val="24"/>
          </w:rPr>
          <w:t>data</w:t>
        </w:r>
        <w:r w:rsidR="00007AB3">
          <w:rPr>
            <w:rStyle w:val="Hyperlink"/>
            <w:szCs w:val="24"/>
          </w:rPr>
          <w:t xml:space="preserve"> </w:t>
        </w:r>
        <w:r w:rsidR="00E64FE0" w:rsidRPr="00E64FE0">
          <w:rPr>
            <w:rStyle w:val="Hyperlink"/>
            <w:szCs w:val="24"/>
          </w:rPr>
          <w:t>de</w:t>
        </w:r>
        <w:r w:rsidR="00007AB3">
          <w:rPr>
            <w:rStyle w:val="Hyperlink"/>
            <w:szCs w:val="24"/>
          </w:rPr>
          <w:t xml:space="preserve"> </w:t>
        </w:r>
        <w:r w:rsidR="00E64FE0" w:rsidRPr="00E64FE0">
          <w:rPr>
            <w:rStyle w:val="Hyperlink"/>
            <w:szCs w:val="24"/>
          </w:rPr>
          <w:t>31.01.2024.xlsx</w:t>
        </w:r>
      </w:hyperlink>
    </w:p>
    <w:p w14:paraId="0909E139" w14:textId="713C661A" w:rsidR="000F5EF2" w:rsidRPr="000F5EF2" w:rsidRDefault="000F5EF2" w:rsidP="000F5EF2">
      <w:pPr>
        <w:pStyle w:val="Stilsursa"/>
      </w:pPr>
      <w:r w:rsidRPr="000F5EF2">
        <w:t>Sursa:</w:t>
      </w:r>
      <w:r w:rsidR="00007AB3">
        <w:t xml:space="preserve"> </w:t>
      </w:r>
      <w:r w:rsidRPr="000F5EF2">
        <w:t>MIPE</w:t>
      </w:r>
    </w:p>
    <w:p w14:paraId="3A764764" w14:textId="77777777" w:rsidR="00B128D1" w:rsidRPr="00E74641" w:rsidRDefault="00B128D1" w:rsidP="00B128D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3DF5230D" w:rsidR="005118CC" w:rsidRDefault="005118CC" w:rsidP="005118CC">
      <w:pPr>
        <w:pStyle w:val="AgendaEU"/>
        <w:rPr>
          <w:color w:val="00B050"/>
        </w:rPr>
      </w:pPr>
      <w:bookmarkStart w:id="154" w:name="_Toc158617933"/>
      <w:r w:rsidRPr="00E74641">
        <w:rPr>
          <w:color w:val="000000" w:themeColor="text1"/>
        </w:rPr>
        <w:t>Apeluri</w:t>
      </w:r>
      <w:r w:rsidR="00007AB3">
        <w:rPr>
          <w:color w:val="000000" w:themeColor="text1"/>
        </w:rPr>
        <w:t xml:space="preserve"> </w:t>
      </w:r>
      <w:r w:rsidRPr="00E74641">
        <w:t>–</w:t>
      </w:r>
      <w:r w:rsidR="00007AB3">
        <w:t xml:space="preserve"> </w:t>
      </w:r>
      <w:r w:rsidRPr="00E74641">
        <w:rPr>
          <w:color w:val="00B050"/>
        </w:rPr>
        <w:t>Finanțări</w:t>
      </w:r>
      <w:bookmarkEnd w:id="154"/>
    </w:p>
    <w:p w14:paraId="726185B5" w14:textId="152A5227" w:rsidR="002223FD" w:rsidRPr="002223FD" w:rsidRDefault="002223FD" w:rsidP="002223FD">
      <w:pPr>
        <w:pStyle w:val="TitluArticolinINFOUE"/>
      </w:pPr>
      <w:bookmarkStart w:id="155" w:name="_Toc158617934"/>
      <w:r w:rsidRPr="002223FD">
        <w:t>APIA</w:t>
      </w:r>
      <w:r w:rsidR="00007AB3">
        <w:t xml:space="preserve"> </w:t>
      </w:r>
      <w:r w:rsidRPr="002223FD">
        <w:t>primește</w:t>
      </w:r>
      <w:r w:rsidR="00007AB3">
        <w:t xml:space="preserve"> </w:t>
      </w:r>
      <w:r w:rsidRPr="002223FD">
        <w:t>cereri</w:t>
      </w:r>
      <w:r w:rsidR="00007AB3">
        <w:t xml:space="preserve"> </w:t>
      </w:r>
      <w:r w:rsidRPr="002223FD">
        <w:t>de</w:t>
      </w:r>
      <w:r w:rsidR="00007AB3">
        <w:t xml:space="preserve"> </w:t>
      </w:r>
      <w:r w:rsidRPr="002223FD">
        <w:t>solicitare</w:t>
      </w:r>
      <w:r w:rsidR="00007AB3">
        <w:t xml:space="preserve"> </w:t>
      </w:r>
      <w:r w:rsidRPr="002223FD">
        <w:t>aferente</w:t>
      </w:r>
      <w:r w:rsidR="00007AB3">
        <w:t xml:space="preserve"> </w:t>
      </w:r>
      <w:r w:rsidRPr="002223FD">
        <w:t>schemei</w:t>
      </w:r>
      <w:r w:rsidR="00007AB3">
        <w:t xml:space="preserve"> </w:t>
      </w:r>
      <w:r w:rsidRPr="002223FD">
        <w:t>de</w:t>
      </w:r>
      <w:r w:rsidR="00007AB3">
        <w:t xml:space="preserve"> </w:t>
      </w:r>
      <w:r w:rsidRPr="002223FD">
        <w:t>ajutor</w:t>
      </w:r>
      <w:r w:rsidR="00007AB3">
        <w:t xml:space="preserve"> </w:t>
      </w:r>
      <w:r w:rsidRPr="002223FD">
        <w:t>de</w:t>
      </w:r>
      <w:r w:rsidR="00007AB3">
        <w:t xml:space="preserve"> </w:t>
      </w:r>
      <w:r w:rsidRPr="002223FD">
        <w:t>stat</w:t>
      </w:r>
      <w:r w:rsidR="00007AB3">
        <w:t xml:space="preserve"> </w:t>
      </w:r>
      <w:r w:rsidRPr="002223FD">
        <w:t>pentru</w:t>
      </w:r>
      <w:r w:rsidR="00007AB3">
        <w:t xml:space="preserve"> </w:t>
      </w:r>
      <w:r w:rsidRPr="002223FD">
        <w:t>susținerea</w:t>
      </w:r>
      <w:r w:rsidR="00007AB3">
        <w:t xml:space="preserve"> </w:t>
      </w:r>
      <w:proofErr w:type="spellStart"/>
      <w:r w:rsidRPr="002223FD">
        <w:t>activitații</w:t>
      </w:r>
      <w:proofErr w:type="spellEnd"/>
      <w:r w:rsidR="00007AB3">
        <w:t xml:space="preserve"> </w:t>
      </w:r>
      <w:r w:rsidRPr="002223FD">
        <w:t>crescătorilor</w:t>
      </w:r>
      <w:r w:rsidR="00007AB3">
        <w:t xml:space="preserve"> </w:t>
      </w:r>
      <w:r w:rsidRPr="002223FD">
        <w:t>din</w:t>
      </w:r>
      <w:r w:rsidR="00007AB3">
        <w:t xml:space="preserve"> </w:t>
      </w:r>
      <w:r w:rsidRPr="002223FD">
        <w:t>sectorul</w:t>
      </w:r>
      <w:r w:rsidR="00007AB3">
        <w:t xml:space="preserve"> </w:t>
      </w:r>
      <w:r w:rsidRPr="002223FD">
        <w:t>suin</w:t>
      </w:r>
      <w:r w:rsidR="00007AB3">
        <w:t xml:space="preserve"> </w:t>
      </w:r>
      <w:r w:rsidRPr="002223FD">
        <w:t>și</w:t>
      </w:r>
      <w:r w:rsidR="00007AB3">
        <w:t xml:space="preserve"> </w:t>
      </w:r>
      <w:r w:rsidRPr="002223FD">
        <w:t>avicol</w:t>
      </w:r>
      <w:r w:rsidR="00007AB3">
        <w:t xml:space="preserve"> </w:t>
      </w:r>
      <w:r w:rsidRPr="002223FD">
        <w:t>în</w:t>
      </w:r>
      <w:r w:rsidR="00007AB3">
        <w:t xml:space="preserve"> </w:t>
      </w:r>
      <w:r w:rsidRPr="002223FD">
        <w:t>contextul</w:t>
      </w:r>
      <w:r w:rsidR="00007AB3">
        <w:t xml:space="preserve"> </w:t>
      </w:r>
      <w:r w:rsidRPr="002223FD">
        <w:t>crizei</w:t>
      </w:r>
      <w:r w:rsidR="00007AB3">
        <w:t xml:space="preserve"> </w:t>
      </w:r>
      <w:r w:rsidRPr="002223FD">
        <w:t>provocate</w:t>
      </w:r>
      <w:r w:rsidR="00007AB3">
        <w:t xml:space="preserve"> </w:t>
      </w:r>
      <w:r w:rsidRPr="002223FD">
        <w:t>de</w:t>
      </w:r>
      <w:r w:rsidR="00007AB3">
        <w:t xml:space="preserve"> </w:t>
      </w:r>
      <w:r w:rsidRPr="002223FD">
        <w:t>agresiunea</w:t>
      </w:r>
      <w:r w:rsidR="00007AB3">
        <w:t xml:space="preserve"> </w:t>
      </w:r>
      <w:r w:rsidRPr="002223FD">
        <w:t>Rusiei</w:t>
      </w:r>
      <w:r w:rsidR="00007AB3">
        <w:t xml:space="preserve"> </w:t>
      </w:r>
      <w:r w:rsidRPr="002223FD">
        <w:t>împotriva</w:t>
      </w:r>
      <w:r w:rsidR="00007AB3">
        <w:t xml:space="preserve"> </w:t>
      </w:r>
      <w:r w:rsidRPr="002223FD">
        <w:t>Ucrainei</w:t>
      </w:r>
      <w:bookmarkEnd w:id="155"/>
    </w:p>
    <w:p w14:paraId="722D6645" w14:textId="3275B4A0" w:rsidR="002223FD" w:rsidRPr="002223FD" w:rsidRDefault="002223FD" w:rsidP="002223FD">
      <w:r w:rsidRPr="002223FD">
        <w:rPr>
          <w:noProof/>
          <w:lang w:eastAsia="ro-RO"/>
        </w:rPr>
        <w:drawing>
          <wp:anchor distT="0" distB="0" distL="114300" distR="114300" simplePos="0" relativeHeight="252098560" behindDoc="0" locked="0" layoutInCell="1" allowOverlap="1" wp14:anchorId="27974C94" wp14:editId="42BF23DF">
            <wp:simplePos x="0" y="0"/>
            <wp:positionH relativeFrom="column">
              <wp:posOffset>-2998</wp:posOffset>
            </wp:positionH>
            <wp:positionV relativeFrom="paragraph">
              <wp:posOffset>79611</wp:posOffset>
            </wp:positionV>
            <wp:extent cx="1800000" cy="1199937"/>
            <wp:effectExtent l="0" t="0" r="0" b="635"/>
            <wp:wrapSquare wrapText="bothSides"/>
            <wp:docPr id="264675320"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800000" cy="1199937"/>
                    </a:xfrm>
                    <a:prstGeom prst="rect">
                      <a:avLst/>
                    </a:prstGeom>
                    <a:noFill/>
                    <a:ln>
                      <a:noFill/>
                    </a:ln>
                  </pic:spPr>
                </pic:pic>
              </a:graphicData>
            </a:graphic>
          </wp:anchor>
        </w:drawing>
      </w:r>
      <w:r w:rsidRPr="002223FD">
        <w:t>Agenția</w:t>
      </w:r>
      <w:r w:rsidR="00007AB3">
        <w:t xml:space="preserve"> </w:t>
      </w:r>
      <w:r w:rsidRPr="002223FD">
        <w:t>de</w:t>
      </w:r>
      <w:r w:rsidR="00007AB3">
        <w:t xml:space="preserve"> </w:t>
      </w:r>
      <w:r w:rsidRPr="002223FD">
        <w:t>Plăți</w:t>
      </w:r>
      <w:r w:rsidR="00007AB3">
        <w:t xml:space="preserve"> </w:t>
      </w:r>
      <w:r w:rsidRPr="002223FD">
        <w:t>și</w:t>
      </w:r>
      <w:r w:rsidR="00007AB3">
        <w:t xml:space="preserve"> </w:t>
      </w:r>
      <w:r w:rsidRPr="002223FD">
        <w:t>Intervenție</w:t>
      </w:r>
      <w:r w:rsidR="00007AB3">
        <w:t xml:space="preserve"> </w:t>
      </w:r>
      <w:r w:rsidRPr="002223FD">
        <w:t>pentru</w:t>
      </w:r>
      <w:r w:rsidR="00007AB3">
        <w:t xml:space="preserve"> </w:t>
      </w:r>
      <w:r w:rsidRPr="002223FD">
        <w:t>Agricultură</w:t>
      </w:r>
      <w:r w:rsidR="00007AB3">
        <w:t xml:space="preserve"> </w:t>
      </w:r>
      <w:r w:rsidRPr="002223FD">
        <w:t>(APIA)</w:t>
      </w:r>
      <w:r w:rsidR="00007AB3">
        <w:t xml:space="preserve"> </w:t>
      </w:r>
      <w:r w:rsidRPr="002223FD">
        <w:t>informează</w:t>
      </w:r>
      <w:r w:rsidR="00007AB3">
        <w:t xml:space="preserve"> </w:t>
      </w:r>
      <w:r w:rsidRPr="002223FD">
        <w:t>potențialii</w:t>
      </w:r>
      <w:r w:rsidR="00007AB3">
        <w:t xml:space="preserve"> </w:t>
      </w:r>
      <w:r w:rsidRPr="002223FD">
        <w:t>beneficiari</w:t>
      </w:r>
      <w:r w:rsidR="00007AB3">
        <w:t xml:space="preserve"> </w:t>
      </w:r>
      <w:r w:rsidRPr="002223FD">
        <w:t>că</w:t>
      </w:r>
      <w:r w:rsidR="00007AB3">
        <w:t xml:space="preserve"> </w:t>
      </w:r>
      <w:r w:rsidRPr="002223FD">
        <w:rPr>
          <w:b/>
          <w:bCs/>
        </w:rPr>
        <w:t>până</w:t>
      </w:r>
      <w:r w:rsidR="00007AB3">
        <w:rPr>
          <w:b/>
          <w:bCs/>
        </w:rPr>
        <w:t xml:space="preserve"> </w:t>
      </w:r>
      <w:r w:rsidRPr="002223FD">
        <w:rPr>
          <w:b/>
          <w:bCs/>
        </w:rPr>
        <w:t>la</w:t>
      </w:r>
      <w:r w:rsidR="00007AB3">
        <w:rPr>
          <w:b/>
          <w:bCs/>
        </w:rPr>
        <w:t xml:space="preserve"> </w:t>
      </w:r>
      <w:r w:rsidRPr="002223FD">
        <w:rPr>
          <w:b/>
          <w:bCs/>
        </w:rPr>
        <w:t>data</w:t>
      </w:r>
      <w:r w:rsidR="00007AB3">
        <w:rPr>
          <w:b/>
          <w:bCs/>
        </w:rPr>
        <w:t xml:space="preserve"> </w:t>
      </w:r>
      <w:r w:rsidRPr="002223FD">
        <w:rPr>
          <w:b/>
          <w:bCs/>
        </w:rPr>
        <w:t>de</w:t>
      </w:r>
      <w:r w:rsidR="00007AB3">
        <w:t xml:space="preserve"> </w:t>
      </w:r>
      <w:r w:rsidRPr="002223FD">
        <w:rPr>
          <w:b/>
          <w:bCs/>
        </w:rPr>
        <w:t>14.03.2024</w:t>
      </w:r>
      <w:r w:rsidR="00007AB3">
        <w:rPr>
          <w:b/>
          <w:bCs/>
        </w:rPr>
        <w:t xml:space="preserve"> </w:t>
      </w:r>
      <w:r w:rsidRPr="002223FD">
        <w:rPr>
          <w:b/>
          <w:bCs/>
        </w:rPr>
        <w:t>inclusiv</w:t>
      </w:r>
      <w:r w:rsidRPr="002223FD">
        <w:t>,</w:t>
      </w:r>
      <w:r w:rsidR="00007AB3">
        <w:t xml:space="preserve"> </w:t>
      </w:r>
      <w:r w:rsidRPr="002223FD">
        <w:rPr>
          <w:b/>
          <w:bCs/>
        </w:rPr>
        <w:t>primește</w:t>
      </w:r>
      <w:r w:rsidR="00007AB3">
        <w:rPr>
          <w:b/>
          <w:bCs/>
        </w:rPr>
        <w:t xml:space="preserve"> </w:t>
      </w:r>
      <w:r w:rsidRPr="002223FD">
        <w:rPr>
          <w:b/>
          <w:bCs/>
        </w:rPr>
        <w:t>cereri</w:t>
      </w:r>
      <w:r w:rsidR="00007AB3">
        <w:rPr>
          <w:b/>
          <w:bCs/>
        </w:rPr>
        <w:t xml:space="preserve"> </w:t>
      </w:r>
      <w:r w:rsidRPr="002223FD">
        <w:rPr>
          <w:b/>
          <w:bCs/>
        </w:rPr>
        <w:t>de</w:t>
      </w:r>
      <w:r w:rsidR="00007AB3">
        <w:rPr>
          <w:b/>
          <w:bCs/>
        </w:rPr>
        <w:t xml:space="preserve"> </w:t>
      </w:r>
      <w:r w:rsidRPr="002223FD">
        <w:rPr>
          <w:b/>
          <w:bCs/>
        </w:rPr>
        <w:t>solicitare</w:t>
      </w:r>
      <w:r w:rsidR="00007AB3">
        <w:rPr>
          <w:b/>
          <w:bCs/>
        </w:rPr>
        <w:t xml:space="preserve"> </w:t>
      </w:r>
      <w:r w:rsidRPr="002223FD">
        <w:rPr>
          <w:b/>
          <w:bCs/>
        </w:rPr>
        <w:t>aferente</w:t>
      </w:r>
      <w:r w:rsidR="00007AB3">
        <w:rPr>
          <w:b/>
          <w:bCs/>
        </w:rPr>
        <w:t xml:space="preserve"> </w:t>
      </w:r>
      <w:r w:rsidRPr="002223FD">
        <w:rPr>
          <w:b/>
          <w:bCs/>
        </w:rPr>
        <w:t>schemei</w:t>
      </w:r>
      <w:r w:rsidR="00007AB3">
        <w:rPr>
          <w:b/>
          <w:bCs/>
        </w:rPr>
        <w:t xml:space="preserve"> </w:t>
      </w:r>
      <w:r w:rsidRPr="002223FD">
        <w:rPr>
          <w:b/>
          <w:bCs/>
        </w:rPr>
        <w:t>de</w:t>
      </w:r>
      <w:r w:rsidR="00007AB3">
        <w:rPr>
          <w:b/>
          <w:bCs/>
        </w:rPr>
        <w:t xml:space="preserve"> </w:t>
      </w:r>
      <w:r w:rsidRPr="002223FD">
        <w:rPr>
          <w:b/>
          <w:bCs/>
        </w:rPr>
        <w:t>ajutor</w:t>
      </w:r>
      <w:r w:rsidR="00007AB3">
        <w:rPr>
          <w:b/>
          <w:bCs/>
        </w:rPr>
        <w:t xml:space="preserve"> </w:t>
      </w:r>
      <w:r w:rsidRPr="002223FD">
        <w:rPr>
          <w:b/>
          <w:bCs/>
        </w:rPr>
        <w:t>de</w:t>
      </w:r>
      <w:r w:rsidR="00007AB3">
        <w:rPr>
          <w:b/>
          <w:bCs/>
        </w:rPr>
        <w:t xml:space="preserve"> </w:t>
      </w:r>
      <w:r w:rsidRPr="002223FD">
        <w:rPr>
          <w:b/>
          <w:bCs/>
        </w:rPr>
        <w:t>stat</w:t>
      </w:r>
      <w:r w:rsidR="00007AB3">
        <w:rPr>
          <w:b/>
          <w:bCs/>
        </w:rPr>
        <w:t xml:space="preserve"> </w:t>
      </w:r>
      <w:r w:rsidRPr="002223FD">
        <w:rPr>
          <w:b/>
          <w:bCs/>
        </w:rPr>
        <w:t>pentru</w:t>
      </w:r>
      <w:r w:rsidR="00007AB3">
        <w:rPr>
          <w:b/>
          <w:bCs/>
        </w:rPr>
        <w:t xml:space="preserve"> </w:t>
      </w:r>
      <w:r w:rsidRPr="002223FD">
        <w:rPr>
          <w:b/>
          <w:bCs/>
        </w:rPr>
        <w:t>susținerea</w:t>
      </w:r>
      <w:r w:rsidR="00007AB3">
        <w:rPr>
          <w:b/>
          <w:bCs/>
        </w:rPr>
        <w:t xml:space="preserve"> </w:t>
      </w:r>
      <w:proofErr w:type="spellStart"/>
      <w:r w:rsidRPr="002223FD">
        <w:rPr>
          <w:b/>
          <w:bCs/>
        </w:rPr>
        <w:t>activitații</w:t>
      </w:r>
      <w:proofErr w:type="spellEnd"/>
      <w:r w:rsidR="00007AB3">
        <w:rPr>
          <w:b/>
          <w:bCs/>
        </w:rPr>
        <w:t xml:space="preserve"> </w:t>
      </w:r>
      <w:r w:rsidRPr="002223FD">
        <w:rPr>
          <w:b/>
          <w:bCs/>
        </w:rPr>
        <w:t>crescătorilor</w:t>
      </w:r>
      <w:r w:rsidR="00007AB3">
        <w:rPr>
          <w:b/>
          <w:bCs/>
        </w:rPr>
        <w:t xml:space="preserve"> </w:t>
      </w:r>
      <w:r w:rsidRPr="002223FD">
        <w:rPr>
          <w:b/>
          <w:bCs/>
        </w:rPr>
        <w:t>din</w:t>
      </w:r>
      <w:r w:rsidR="00007AB3">
        <w:rPr>
          <w:b/>
          <w:bCs/>
        </w:rPr>
        <w:t xml:space="preserve"> </w:t>
      </w:r>
      <w:r w:rsidRPr="002223FD">
        <w:rPr>
          <w:b/>
          <w:bCs/>
        </w:rPr>
        <w:t>sectorul</w:t>
      </w:r>
      <w:r w:rsidR="00007AB3">
        <w:rPr>
          <w:b/>
          <w:bCs/>
        </w:rPr>
        <w:t xml:space="preserve"> </w:t>
      </w:r>
      <w:r w:rsidRPr="002223FD">
        <w:rPr>
          <w:b/>
          <w:bCs/>
        </w:rPr>
        <w:t>suin</w:t>
      </w:r>
      <w:r w:rsidR="00007AB3">
        <w:rPr>
          <w:b/>
          <w:bCs/>
        </w:rPr>
        <w:t xml:space="preserve"> </w:t>
      </w:r>
      <w:r w:rsidRPr="002223FD">
        <w:rPr>
          <w:b/>
          <w:bCs/>
        </w:rPr>
        <w:t>și</w:t>
      </w:r>
      <w:r w:rsidR="00007AB3">
        <w:rPr>
          <w:b/>
          <w:bCs/>
        </w:rPr>
        <w:t xml:space="preserve"> </w:t>
      </w:r>
      <w:r w:rsidRPr="002223FD">
        <w:rPr>
          <w:b/>
          <w:bCs/>
        </w:rPr>
        <w:t>avicol</w:t>
      </w:r>
      <w:r w:rsidR="00007AB3">
        <w:rPr>
          <w:b/>
          <w:bCs/>
        </w:rPr>
        <w:t xml:space="preserve"> </w:t>
      </w:r>
      <w:r w:rsidRPr="002223FD">
        <w:rPr>
          <w:b/>
          <w:bCs/>
        </w:rPr>
        <w:t>în</w:t>
      </w:r>
      <w:r w:rsidR="00007AB3">
        <w:rPr>
          <w:b/>
          <w:bCs/>
        </w:rPr>
        <w:t xml:space="preserve"> </w:t>
      </w:r>
      <w:r w:rsidRPr="002223FD">
        <w:rPr>
          <w:b/>
          <w:bCs/>
        </w:rPr>
        <w:t>contextul</w:t>
      </w:r>
      <w:r w:rsidR="00007AB3">
        <w:rPr>
          <w:b/>
          <w:bCs/>
        </w:rPr>
        <w:t xml:space="preserve"> </w:t>
      </w:r>
      <w:r w:rsidRPr="002223FD">
        <w:rPr>
          <w:b/>
          <w:bCs/>
        </w:rPr>
        <w:t>crizei</w:t>
      </w:r>
      <w:r w:rsidR="00007AB3">
        <w:rPr>
          <w:b/>
          <w:bCs/>
        </w:rPr>
        <w:t xml:space="preserve"> </w:t>
      </w:r>
      <w:r w:rsidRPr="002223FD">
        <w:rPr>
          <w:b/>
          <w:bCs/>
        </w:rPr>
        <w:t>provocate</w:t>
      </w:r>
      <w:r w:rsidR="00007AB3">
        <w:rPr>
          <w:b/>
          <w:bCs/>
        </w:rPr>
        <w:t xml:space="preserve"> </w:t>
      </w:r>
      <w:r w:rsidRPr="002223FD">
        <w:rPr>
          <w:b/>
          <w:bCs/>
        </w:rPr>
        <w:t>de</w:t>
      </w:r>
      <w:r w:rsidR="00007AB3">
        <w:rPr>
          <w:b/>
          <w:bCs/>
        </w:rPr>
        <w:t xml:space="preserve"> </w:t>
      </w:r>
      <w:r w:rsidRPr="002223FD">
        <w:rPr>
          <w:b/>
          <w:bCs/>
        </w:rPr>
        <w:t>agresiunea</w:t>
      </w:r>
      <w:r w:rsidR="00007AB3">
        <w:rPr>
          <w:b/>
          <w:bCs/>
        </w:rPr>
        <w:t xml:space="preserve"> </w:t>
      </w:r>
      <w:r w:rsidRPr="002223FD">
        <w:rPr>
          <w:b/>
          <w:bCs/>
        </w:rPr>
        <w:t>Rusiei</w:t>
      </w:r>
      <w:r w:rsidR="00007AB3">
        <w:rPr>
          <w:b/>
          <w:bCs/>
        </w:rPr>
        <w:t xml:space="preserve"> </w:t>
      </w:r>
      <w:r w:rsidRPr="002223FD">
        <w:rPr>
          <w:b/>
          <w:bCs/>
        </w:rPr>
        <w:t>împotriva</w:t>
      </w:r>
      <w:r w:rsidR="00007AB3">
        <w:rPr>
          <w:b/>
          <w:bCs/>
        </w:rPr>
        <w:t xml:space="preserve"> </w:t>
      </w:r>
      <w:r w:rsidRPr="002223FD">
        <w:rPr>
          <w:b/>
          <w:bCs/>
        </w:rPr>
        <w:t>Ucrainei.</w:t>
      </w:r>
    </w:p>
    <w:p w14:paraId="52B96498" w14:textId="0438EB45" w:rsidR="002223FD" w:rsidRPr="002223FD" w:rsidRDefault="002223FD" w:rsidP="002223FD">
      <w:r w:rsidRPr="002223FD">
        <w:rPr>
          <w:b/>
          <w:bCs/>
        </w:rPr>
        <w:t>Valoarea</w:t>
      </w:r>
      <w:r w:rsidR="00007AB3">
        <w:rPr>
          <w:b/>
          <w:bCs/>
        </w:rPr>
        <w:t xml:space="preserve"> </w:t>
      </w:r>
      <w:r w:rsidRPr="002223FD">
        <w:rPr>
          <w:b/>
          <w:bCs/>
        </w:rPr>
        <w:t>totală</w:t>
      </w:r>
      <w:r w:rsidR="00007AB3">
        <w:rPr>
          <w:b/>
          <w:bCs/>
        </w:rPr>
        <w:t xml:space="preserve"> </w:t>
      </w:r>
      <w:r w:rsidRPr="002223FD">
        <w:rPr>
          <w:b/>
          <w:bCs/>
        </w:rPr>
        <w:t>maximă</w:t>
      </w:r>
      <w:r w:rsidR="00007AB3">
        <w:t xml:space="preserve"> </w:t>
      </w:r>
      <w:r w:rsidRPr="002223FD">
        <w:t>a</w:t>
      </w:r>
      <w:r w:rsidR="00007AB3">
        <w:t xml:space="preserve"> </w:t>
      </w:r>
      <w:r w:rsidRPr="002223FD">
        <w:t>schemei</w:t>
      </w:r>
      <w:r w:rsidR="00007AB3">
        <w:t xml:space="preserve"> </w:t>
      </w:r>
      <w:r w:rsidRPr="002223FD">
        <w:t>de</w:t>
      </w:r>
      <w:r w:rsidR="00007AB3">
        <w:t xml:space="preserve"> </w:t>
      </w:r>
      <w:r w:rsidRPr="002223FD">
        <w:t>ajutor</w:t>
      </w:r>
      <w:r w:rsidR="00007AB3">
        <w:t xml:space="preserve"> </w:t>
      </w:r>
      <w:r w:rsidRPr="002223FD">
        <w:t>de</w:t>
      </w:r>
      <w:r w:rsidR="00007AB3">
        <w:t xml:space="preserve"> </w:t>
      </w:r>
      <w:r w:rsidRPr="002223FD">
        <w:t>stat</w:t>
      </w:r>
      <w:r w:rsidR="00007AB3">
        <w:t xml:space="preserve"> </w:t>
      </w:r>
      <w:r w:rsidRPr="002223FD">
        <w:t>este</w:t>
      </w:r>
      <w:r w:rsidR="00007AB3">
        <w:t xml:space="preserve"> </w:t>
      </w:r>
      <w:r w:rsidRPr="002223FD">
        <w:t>de:</w:t>
      </w:r>
    </w:p>
    <w:p w14:paraId="2D54FB0E" w14:textId="15B144B5" w:rsidR="002223FD" w:rsidRPr="002223FD" w:rsidRDefault="002223FD" w:rsidP="002223FD">
      <w:r w:rsidRPr="002223FD">
        <w:t>–</w:t>
      </w:r>
      <w:r w:rsidR="00007AB3">
        <w:t xml:space="preserve"> </w:t>
      </w:r>
      <w:r w:rsidRPr="002223FD">
        <w:t>126.694.400,00</w:t>
      </w:r>
      <w:r w:rsidR="00007AB3">
        <w:t xml:space="preserve">  </w:t>
      </w:r>
      <w:r w:rsidRPr="002223FD">
        <w:t>lei</w:t>
      </w:r>
      <w:r w:rsidR="00007AB3">
        <w:t xml:space="preserve">  </w:t>
      </w:r>
      <w:r w:rsidRPr="002223FD">
        <w:t>reprezentând</w:t>
      </w:r>
      <w:r w:rsidR="00007AB3">
        <w:t xml:space="preserve"> </w:t>
      </w:r>
      <w:r w:rsidRPr="002223FD">
        <w:t>echivalentul</w:t>
      </w:r>
      <w:r w:rsidR="00007AB3">
        <w:t xml:space="preserve"> </w:t>
      </w:r>
      <w:r w:rsidRPr="002223FD">
        <w:t>a</w:t>
      </w:r>
      <w:r w:rsidR="00007AB3">
        <w:t xml:space="preserve"> </w:t>
      </w:r>
      <w:r w:rsidRPr="002223FD">
        <w:t>25.600.000,00</w:t>
      </w:r>
      <w:r w:rsidR="00007AB3">
        <w:t xml:space="preserve"> </w:t>
      </w:r>
      <w:r w:rsidRPr="002223FD">
        <w:t>euro,</w:t>
      </w:r>
      <w:r w:rsidR="00007AB3">
        <w:t xml:space="preserve"> </w:t>
      </w:r>
      <w:r w:rsidRPr="002223FD">
        <w:t>pentru</w:t>
      </w:r>
      <w:r w:rsidR="00007AB3">
        <w:t xml:space="preserve"> </w:t>
      </w:r>
      <w:r w:rsidRPr="002223FD">
        <w:t>sectorul</w:t>
      </w:r>
      <w:r w:rsidR="00007AB3">
        <w:t xml:space="preserve"> </w:t>
      </w:r>
      <w:r w:rsidRPr="002223FD">
        <w:t>suin;</w:t>
      </w:r>
    </w:p>
    <w:p w14:paraId="303007C7" w14:textId="0D061220" w:rsidR="002223FD" w:rsidRPr="002223FD" w:rsidRDefault="002223FD" w:rsidP="002223FD">
      <w:r w:rsidRPr="002223FD">
        <w:t>–</w:t>
      </w:r>
      <w:r w:rsidR="00007AB3">
        <w:t xml:space="preserve"> </w:t>
      </w:r>
      <w:r w:rsidRPr="002223FD">
        <w:t>151.934.300,00</w:t>
      </w:r>
      <w:r w:rsidR="00007AB3">
        <w:t xml:space="preserve"> </w:t>
      </w:r>
      <w:r w:rsidRPr="002223FD">
        <w:t>lei</w:t>
      </w:r>
      <w:r w:rsidR="00007AB3">
        <w:t xml:space="preserve">  </w:t>
      </w:r>
      <w:r w:rsidRPr="002223FD">
        <w:t>reprezentând</w:t>
      </w:r>
      <w:r w:rsidR="00007AB3">
        <w:t xml:space="preserve"> </w:t>
      </w:r>
      <w:r w:rsidRPr="002223FD">
        <w:t>echivalentul</w:t>
      </w:r>
      <w:r w:rsidR="00007AB3">
        <w:t xml:space="preserve"> </w:t>
      </w:r>
      <w:r w:rsidRPr="002223FD">
        <w:t>a</w:t>
      </w:r>
      <w:r w:rsidR="00007AB3">
        <w:t xml:space="preserve">  </w:t>
      </w:r>
      <w:r w:rsidRPr="002223FD">
        <w:t>30.700.000,00</w:t>
      </w:r>
      <w:r w:rsidR="00007AB3">
        <w:t xml:space="preserve"> </w:t>
      </w:r>
      <w:r w:rsidRPr="002223FD">
        <w:t>euro,</w:t>
      </w:r>
      <w:r w:rsidR="00007AB3">
        <w:t xml:space="preserve"> </w:t>
      </w:r>
      <w:r w:rsidRPr="002223FD">
        <w:t>pentru</w:t>
      </w:r>
      <w:r w:rsidR="00007AB3">
        <w:t xml:space="preserve"> </w:t>
      </w:r>
      <w:r w:rsidRPr="002223FD">
        <w:t>sectorul</w:t>
      </w:r>
      <w:r w:rsidR="00007AB3">
        <w:t xml:space="preserve"> </w:t>
      </w:r>
      <w:r w:rsidRPr="002223FD">
        <w:t>avicol</w:t>
      </w:r>
    </w:p>
    <w:p w14:paraId="3DA71FE8" w14:textId="59A7A2CE" w:rsidR="002223FD" w:rsidRPr="002223FD" w:rsidRDefault="002223FD" w:rsidP="002223FD">
      <w:r w:rsidRPr="002223FD">
        <w:t>și</w:t>
      </w:r>
      <w:r w:rsidR="00007AB3">
        <w:t xml:space="preserve"> </w:t>
      </w:r>
      <w:r w:rsidRPr="002223FD">
        <w:t>se</w:t>
      </w:r>
      <w:r w:rsidR="00007AB3">
        <w:t xml:space="preserve"> </w:t>
      </w:r>
      <w:r w:rsidRPr="002223FD">
        <w:t>asigură</w:t>
      </w:r>
      <w:r w:rsidR="00007AB3">
        <w:t xml:space="preserve"> </w:t>
      </w:r>
      <w:r w:rsidRPr="002223FD">
        <w:t>de</w:t>
      </w:r>
      <w:r w:rsidR="00007AB3">
        <w:t xml:space="preserve"> </w:t>
      </w:r>
      <w:r w:rsidRPr="002223FD">
        <w:t>la</w:t>
      </w:r>
      <w:r w:rsidR="00007AB3">
        <w:t xml:space="preserve"> </w:t>
      </w:r>
      <w:r w:rsidRPr="002223FD">
        <w:t>bugetul</w:t>
      </w:r>
      <w:r w:rsidR="00007AB3">
        <w:t xml:space="preserve"> </w:t>
      </w:r>
      <w:r w:rsidRPr="002223FD">
        <w:t>de</w:t>
      </w:r>
      <w:r w:rsidR="00007AB3">
        <w:t xml:space="preserve"> </w:t>
      </w:r>
      <w:r w:rsidRPr="002223FD">
        <w:t>stat,</w:t>
      </w:r>
      <w:r w:rsidR="00007AB3">
        <w:t xml:space="preserve"> </w:t>
      </w:r>
      <w:r w:rsidRPr="002223FD">
        <w:t>prin</w:t>
      </w:r>
      <w:r w:rsidR="00007AB3">
        <w:t xml:space="preserve"> </w:t>
      </w:r>
      <w:r w:rsidRPr="002223FD">
        <w:t>bugetul</w:t>
      </w:r>
      <w:r w:rsidR="00007AB3">
        <w:t xml:space="preserve"> </w:t>
      </w:r>
      <w:r w:rsidRPr="002223FD">
        <w:t>Ministerului</w:t>
      </w:r>
      <w:r w:rsidR="00007AB3">
        <w:t xml:space="preserve"> </w:t>
      </w:r>
      <w:r w:rsidRPr="002223FD">
        <w:t>Agriculturii</w:t>
      </w:r>
      <w:r w:rsidR="00007AB3">
        <w:t xml:space="preserve"> </w:t>
      </w:r>
      <w:r w:rsidRPr="002223FD">
        <w:t>şi</w:t>
      </w:r>
      <w:r w:rsidR="00007AB3">
        <w:t xml:space="preserve"> </w:t>
      </w:r>
      <w:r w:rsidRPr="002223FD">
        <w:t>Dezvoltării</w:t>
      </w:r>
      <w:r w:rsidR="00007AB3">
        <w:t xml:space="preserve"> </w:t>
      </w:r>
      <w:r w:rsidRPr="002223FD">
        <w:t>Rurale</w:t>
      </w:r>
      <w:r w:rsidR="00007AB3">
        <w:t xml:space="preserve"> </w:t>
      </w:r>
      <w:r w:rsidRPr="002223FD">
        <w:t>(MADR)</w:t>
      </w:r>
      <w:r w:rsidR="00007AB3">
        <w:t xml:space="preserve"> </w:t>
      </w:r>
      <w:r w:rsidRPr="002223FD">
        <w:t>pe</w:t>
      </w:r>
      <w:r w:rsidR="00007AB3">
        <w:t xml:space="preserve"> </w:t>
      </w:r>
      <w:r w:rsidRPr="002223FD">
        <w:t>anul</w:t>
      </w:r>
      <w:r w:rsidR="00007AB3">
        <w:t xml:space="preserve"> </w:t>
      </w:r>
      <w:r w:rsidRPr="002223FD">
        <w:t>2024.</w:t>
      </w:r>
    </w:p>
    <w:p w14:paraId="4F7FCD1D" w14:textId="32A69E45" w:rsidR="002223FD" w:rsidRPr="002223FD" w:rsidRDefault="002223FD" w:rsidP="002223FD">
      <w:r w:rsidRPr="002223FD">
        <w:rPr>
          <w:b/>
          <w:bCs/>
        </w:rPr>
        <w:t>Cuantumul</w:t>
      </w:r>
      <w:r w:rsidR="00007AB3">
        <w:rPr>
          <w:b/>
          <w:bCs/>
        </w:rPr>
        <w:t xml:space="preserve"> </w:t>
      </w:r>
      <w:r w:rsidRPr="002223FD">
        <w:t>ajutorului</w:t>
      </w:r>
      <w:r w:rsidR="00007AB3">
        <w:t xml:space="preserve"> </w:t>
      </w:r>
      <w:r w:rsidRPr="002223FD">
        <w:t>de</w:t>
      </w:r>
      <w:r w:rsidR="00007AB3">
        <w:t xml:space="preserve"> </w:t>
      </w:r>
      <w:r w:rsidRPr="002223FD">
        <w:t>stat</w:t>
      </w:r>
      <w:r w:rsidR="00007AB3">
        <w:t xml:space="preserve">  </w:t>
      </w:r>
      <w:r w:rsidRPr="002223FD">
        <w:t>este</w:t>
      </w:r>
      <w:r w:rsidR="00007AB3">
        <w:t xml:space="preserve"> </w:t>
      </w:r>
      <w:r w:rsidRPr="002223FD">
        <w:t>de:</w:t>
      </w:r>
    </w:p>
    <w:p w14:paraId="74ECB676" w14:textId="77B57F6D" w:rsidR="002223FD" w:rsidRPr="002223FD" w:rsidRDefault="002223FD" w:rsidP="009261D3">
      <w:pPr>
        <w:numPr>
          <w:ilvl w:val="0"/>
          <w:numId w:val="27"/>
        </w:numPr>
      </w:pPr>
      <w:r w:rsidRPr="002223FD">
        <w:t>100</w:t>
      </w:r>
      <w:r w:rsidR="00007AB3">
        <w:t xml:space="preserve"> </w:t>
      </w:r>
      <w:r w:rsidRPr="002223FD">
        <w:t>euro/UVM</w:t>
      </w:r>
      <w:r w:rsidR="00007AB3">
        <w:t xml:space="preserve"> </w:t>
      </w:r>
      <w:r w:rsidRPr="002223FD">
        <w:t>pentru</w:t>
      </w:r>
      <w:r w:rsidR="00007AB3">
        <w:t xml:space="preserve"> </w:t>
      </w:r>
      <w:r w:rsidRPr="002223FD">
        <w:t>capacitatea</w:t>
      </w:r>
      <w:r w:rsidR="00007AB3">
        <w:t xml:space="preserve"> </w:t>
      </w:r>
      <w:r w:rsidRPr="002223FD">
        <w:t>de</w:t>
      </w:r>
      <w:r w:rsidR="00007AB3">
        <w:t xml:space="preserve"> </w:t>
      </w:r>
      <w:r w:rsidRPr="002223FD">
        <w:t>producție</w:t>
      </w:r>
      <w:r w:rsidR="00007AB3">
        <w:t xml:space="preserve"> </w:t>
      </w:r>
      <w:r w:rsidRPr="002223FD">
        <w:t>suine</w:t>
      </w:r>
      <w:r w:rsidR="00007AB3">
        <w:t xml:space="preserve"> </w:t>
      </w:r>
      <w:r w:rsidRPr="002223FD">
        <w:t>la</w:t>
      </w:r>
      <w:r w:rsidR="00007AB3">
        <w:t xml:space="preserve"> </w:t>
      </w:r>
      <w:r w:rsidRPr="002223FD">
        <w:t>îngrășat</w:t>
      </w:r>
      <w:r w:rsidR="00007AB3">
        <w:t xml:space="preserve"> </w:t>
      </w:r>
      <w:r w:rsidRPr="002223FD">
        <w:t>și/sau</w:t>
      </w:r>
      <w:r w:rsidR="00007AB3">
        <w:t xml:space="preserve"> </w:t>
      </w:r>
      <w:r w:rsidRPr="002223FD">
        <w:t>animale</w:t>
      </w:r>
      <w:r w:rsidR="00007AB3">
        <w:t xml:space="preserve"> </w:t>
      </w:r>
      <w:r w:rsidRPr="002223FD">
        <w:t>de</w:t>
      </w:r>
      <w:r w:rsidR="00007AB3">
        <w:t xml:space="preserve"> </w:t>
      </w:r>
      <w:r w:rsidRPr="002223FD">
        <w:t>reproducție,</w:t>
      </w:r>
      <w:r w:rsidR="00007AB3">
        <w:t xml:space="preserve"> </w:t>
      </w:r>
      <w:r w:rsidRPr="002223FD">
        <w:t>respectiv</w:t>
      </w:r>
      <w:r w:rsidR="00007AB3">
        <w:t xml:space="preserve"> </w:t>
      </w:r>
      <w:proofErr w:type="spellStart"/>
      <w:r w:rsidRPr="002223FD">
        <w:t>scoafe</w:t>
      </w:r>
      <w:proofErr w:type="spellEnd"/>
      <w:r w:rsidR="00007AB3">
        <w:t xml:space="preserve"> </w:t>
      </w:r>
      <w:r w:rsidRPr="002223FD">
        <w:t>și/sau</w:t>
      </w:r>
      <w:r w:rsidR="00007AB3">
        <w:t xml:space="preserve"> </w:t>
      </w:r>
      <w:r w:rsidRPr="002223FD">
        <w:t>scrofițe</w:t>
      </w:r>
      <w:r w:rsidR="00007AB3">
        <w:t xml:space="preserve"> </w:t>
      </w:r>
      <w:r w:rsidRPr="002223FD">
        <w:t>montate;</w:t>
      </w:r>
    </w:p>
    <w:p w14:paraId="3820C068" w14:textId="419F62CD" w:rsidR="002223FD" w:rsidRPr="002223FD" w:rsidRDefault="002223FD" w:rsidP="009261D3">
      <w:pPr>
        <w:numPr>
          <w:ilvl w:val="0"/>
          <w:numId w:val="27"/>
        </w:numPr>
      </w:pPr>
      <w:r w:rsidRPr="002223FD">
        <w:t>100</w:t>
      </w:r>
      <w:r w:rsidR="00007AB3">
        <w:t xml:space="preserve"> </w:t>
      </w:r>
      <w:r w:rsidRPr="002223FD">
        <w:t>euro/UVM</w:t>
      </w:r>
      <w:r w:rsidR="00007AB3">
        <w:t xml:space="preserve"> </w:t>
      </w:r>
      <w:r w:rsidRPr="002223FD">
        <w:t>pentru</w:t>
      </w:r>
      <w:r w:rsidR="00007AB3">
        <w:t xml:space="preserve"> </w:t>
      </w:r>
      <w:r w:rsidRPr="002223FD">
        <w:t>capacitatea</w:t>
      </w:r>
      <w:r w:rsidR="00007AB3">
        <w:t xml:space="preserve"> </w:t>
      </w:r>
      <w:r w:rsidRPr="002223FD">
        <w:t>de</w:t>
      </w:r>
      <w:r w:rsidR="00007AB3">
        <w:t xml:space="preserve"> </w:t>
      </w:r>
      <w:r w:rsidRPr="002223FD">
        <w:t>producție</w:t>
      </w:r>
      <w:r w:rsidR="00007AB3">
        <w:t xml:space="preserve"> </w:t>
      </w:r>
      <w:r w:rsidRPr="002223FD">
        <w:t>pui</w:t>
      </w:r>
      <w:r w:rsidR="00007AB3">
        <w:t xml:space="preserve"> </w:t>
      </w:r>
      <w:r w:rsidRPr="002223FD">
        <w:t>de</w:t>
      </w:r>
      <w:r w:rsidR="00007AB3">
        <w:t xml:space="preserve"> </w:t>
      </w:r>
      <w:r w:rsidRPr="002223FD">
        <w:t>carne,</w:t>
      </w:r>
      <w:r w:rsidR="00007AB3">
        <w:t xml:space="preserve"> </w:t>
      </w:r>
      <w:r w:rsidRPr="002223FD">
        <w:t>pui</w:t>
      </w:r>
      <w:r w:rsidR="00007AB3">
        <w:t xml:space="preserve"> </w:t>
      </w:r>
      <w:r w:rsidRPr="002223FD">
        <w:t>de</w:t>
      </w:r>
      <w:r w:rsidR="00007AB3">
        <w:t xml:space="preserve"> </w:t>
      </w:r>
      <w:r w:rsidRPr="002223FD">
        <w:t>curcă,</w:t>
      </w:r>
      <w:r w:rsidR="00007AB3">
        <w:t xml:space="preserve"> </w:t>
      </w:r>
      <w:r w:rsidRPr="002223FD">
        <w:t>găini</w:t>
      </w:r>
      <w:r w:rsidR="00007AB3">
        <w:t xml:space="preserve"> </w:t>
      </w:r>
      <w:r w:rsidRPr="002223FD">
        <w:t>reproducție</w:t>
      </w:r>
      <w:r w:rsidR="00007AB3">
        <w:t xml:space="preserve"> </w:t>
      </w:r>
      <w:r w:rsidRPr="002223FD">
        <w:t>rase</w:t>
      </w:r>
      <w:r w:rsidR="00007AB3">
        <w:t xml:space="preserve"> </w:t>
      </w:r>
      <w:r w:rsidRPr="002223FD">
        <w:t>grele</w:t>
      </w:r>
      <w:r w:rsidR="00007AB3">
        <w:t xml:space="preserve"> </w:t>
      </w:r>
      <w:r w:rsidRPr="002223FD">
        <w:t>și/sau</w:t>
      </w:r>
      <w:r w:rsidR="00007AB3">
        <w:t xml:space="preserve"> </w:t>
      </w:r>
      <w:r w:rsidRPr="002223FD">
        <w:t>tineret</w:t>
      </w:r>
      <w:r w:rsidR="00007AB3">
        <w:t xml:space="preserve"> </w:t>
      </w:r>
      <w:r w:rsidRPr="002223FD">
        <w:t>de</w:t>
      </w:r>
      <w:r w:rsidR="00007AB3">
        <w:t xml:space="preserve"> </w:t>
      </w:r>
      <w:r w:rsidRPr="002223FD">
        <w:t>reproducție,</w:t>
      </w:r>
      <w:r w:rsidR="00007AB3">
        <w:t xml:space="preserve"> </w:t>
      </w:r>
      <w:r w:rsidRPr="002223FD">
        <w:t>găini</w:t>
      </w:r>
      <w:r w:rsidR="00007AB3">
        <w:t xml:space="preserve"> </w:t>
      </w:r>
      <w:r w:rsidRPr="002223FD">
        <w:t>ouătoare</w:t>
      </w:r>
      <w:r w:rsidR="00007AB3">
        <w:t xml:space="preserve"> </w:t>
      </w:r>
      <w:r w:rsidRPr="002223FD">
        <w:t>și/sau</w:t>
      </w:r>
      <w:r w:rsidR="00007AB3">
        <w:t xml:space="preserve"> </w:t>
      </w:r>
      <w:r w:rsidRPr="002223FD">
        <w:t>tineret</w:t>
      </w:r>
      <w:r w:rsidR="00007AB3">
        <w:t xml:space="preserve"> </w:t>
      </w:r>
      <w:r w:rsidRPr="002223FD">
        <w:t>de</w:t>
      </w:r>
      <w:r w:rsidR="00007AB3">
        <w:t xml:space="preserve"> </w:t>
      </w:r>
      <w:r w:rsidRPr="002223FD">
        <w:t>înlocuire,</w:t>
      </w:r>
      <w:r w:rsidR="00007AB3">
        <w:t xml:space="preserve"> </w:t>
      </w:r>
      <w:r w:rsidRPr="002223FD">
        <w:t>precum</w:t>
      </w:r>
      <w:r w:rsidR="00007AB3">
        <w:t xml:space="preserve"> </w:t>
      </w:r>
      <w:r w:rsidRPr="002223FD">
        <w:t>și</w:t>
      </w:r>
      <w:r w:rsidR="00007AB3">
        <w:t xml:space="preserve"> </w:t>
      </w:r>
      <w:r w:rsidRPr="002223FD">
        <w:t>pui</w:t>
      </w:r>
      <w:r w:rsidR="00007AB3">
        <w:t xml:space="preserve"> </w:t>
      </w:r>
      <w:r w:rsidRPr="002223FD">
        <w:t>de</w:t>
      </w:r>
      <w:r w:rsidR="00007AB3">
        <w:t xml:space="preserve"> </w:t>
      </w:r>
      <w:r w:rsidRPr="002223FD">
        <w:t>găină</w:t>
      </w:r>
      <w:r w:rsidR="00007AB3">
        <w:t xml:space="preserve"> </w:t>
      </w:r>
      <w:proofErr w:type="spellStart"/>
      <w:r w:rsidRPr="002223FD">
        <w:t>eclozionați</w:t>
      </w:r>
      <w:proofErr w:type="spellEnd"/>
      <w:r w:rsidR="00007AB3">
        <w:t xml:space="preserve"> </w:t>
      </w:r>
      <w:r w:rsidRPr="002223FD">
        <w:t>și/sau</w:t>
      </w:r>
      <w:r w:rsidR="00007AB3">
        <w:t xml:space="preserve"> </w:t>
      </w:r>
      <w:r w:rsidRPr="002223FD">
        <w:t>pui</w:t>
      </w:r>
      <w:r w:rsidR="00007AB3">
        <w:t xml:space="preserve"> </w:t>
      </w:r>
      <w:r w:rsidRPr="002223FD">
        <w:t>de</w:t>
      </w:r>
      <w:r w:rsidR="00007AB3">
        <w:t xml:space="preserve"> </w:t>
      </w:r>
      <w:r w:rsidRPr="002223FD">
        <w:t>curcă</w:t>
      </w:r>
      <w:r w:rsidR="00007AB3">
        <w:t xml:space="preserve"> </w:t>
      </w:r>
      <w:proofErr w:type="spellStart"/>
      <w:r w:rsidRPr="002223FD">
        <w:t>eclozionați</w:t>
      </w:r>
      <w:proofErr w:type="spellEnd"/>
      <w:r w:rsidRPr="002223FD">
        <w:t>.</w:t>
      </w:r>
    </w:p>
    <w:p w14:paraId="5B823337" w14:textId="3456BCF9" w:rsidR="002223FD" w:rsidRPr="002223FD" w:rsidRDefault="002223FD" w:rsidP="002223FD">
      <w:r w:rsidRPr="002223FD">
        <w:t>Cererile</w:t>
      </w:r>
      <w:r w:rsidR="00007AB3">
        <w:t xml:space="preserve"> </w:t>
      </w:r>
      <w:r w:rsidRPr="002223FD">
        <w:t>de</w:t>
      </w:r>
      <w:r w:rsidR="00007AB3">
        <w:t xml:space="preserve"> </w:t>
      </w:r>
      <w:r w:rsidRPr="002223FD">
        <w:t>solicitare</w:t>
      </w:r>
      <w:r w:rsidR="00007AB3">
        <w:t xml:space="preserve"> </w:t>
      </w:r>
      <w:r w:rsidRPr="002223FD">
        <w:t>a</w:t>
      </w:r>
      <w:r w:rsidR="00007AB3">
        <w:t xml:space="preserve"> </w:t>
      </w:r>
      <w:r w:rsidRPr="002223FD">
        <w:t>ajutorului</w:t>
      </w:r>
      <w:r w:rsidR="00007AB3">
        <w:t xml:space="preserve"> </w:t>
      </w:r>
      <w:r w:rsidRPr="002223FD">
        <w:t>de</w:t>
      </w:r>
      <w:r w:rsidR="00007AB3">
        <w:t xml:space="preserve"> </w:t>
      </w:r>
      <w:r w:rsidRPr="002223FD">
        <w:t>stat</w:t>
      </w:r>
      <w:r w:rsidR="00007AB3">
        <w:t xml:space="preserve"> </w:t>
      </w:r>
      <w:r w:rsidRPr="002223FD">
        <w:t>și</w:t>
      </w:r>
      <w:r w:rsidR="00007AB3">
        <w:t xml:space="preserve"> </w:t>
      </w:r>
      <w:r w:rsidRPr="002223FD">
        <w:t>documentele</w:t>
      </w:r>
      <w:r w:rsidR="00007AB3">
        <w:t xml:space="preserve"> </w:t>
      </w:r>
      <w:r w:rsidRPr="002223FD">
        <w:t>justificative</w:t>
      </w:r>
      <w:r w:rsidR="00007AB3">
        <w:t xml:space="preserve"> </w:t>
      </w:r>
      <w:r w:rsidRPr="002223FD">
        <w:t>se</w:t>
      </w:r>
      <w:r w:rsidR="00007AB3">
        <w:t xml:space="preserve"> </w:t>
      </w:r>
      <w:r w:rsidRPr="002223FD">
        <w:t>depun/</w:t>
      </w:r>
      <w:r w:rsidR="00007AB3">
        <w:t xml:space="preserve"> </w:t>
      </w:r>
      <w:r w:rsidRPr="002223FD">
        <w:t>transmit</w:t>
      </w:r>
      <w:r w:rsidR="00007AB3">
        <w:t xml:space="preserve"> </w:t>
      </w:r>
      <w:r w:rsidRPr="002223FD">
        <w:t>la</w:t>
      </w:r>
      <w:r w:rsidR="00007AB3">
        <w:t xml:space="preserve"> </w:t>
      </w:r>
      <w:r w:rsidRPr="002223FD">
        <w:t>Centrele</w:t>
      </w:r>
      <w:r w:rsidR="00007AB3">
        <w:t xml:space="preserve"> </w:t>
      </w:r>
      <w:proofErr w:type="spellStart"/>
      <w:r w:rsidRPr="002223FD">
        <w:t>Judeţene</w:t>
      </w:r>
      <w:proofErr w:type="spellEnd"/>
      <w:r w:rsidR="00007AB3">
        <w:t xml:space="preserve"> </w:t>
      </w:r>
      <w:r w:rsidRPr="002223FD">
        <w:t>ale</w:t>
      </w:r>
      <w:r w:rsidR="00007AB3">
        <w:t xml:space="preserve"> </w:t>
      </w:r>
      <w:r w:rsidRPr="002223FD">
        <w:t>APIA,</w:t>
      </w:r>
      <w:r w:rsidR="00007AB3">
        <w:t xml:space="preserve"> </w:t>
      </w:r>
      <w:r w:rsidRPr="002223FD">
        <w:t>respectiv</w:t>
      </w:r>
      <w:r w:rsidR="00007AB3">
        <w:t xml:space="preserve"> </w:t>
      </w:r>
      <w:r w:rsidRPr="002223FD">
        <w:t>al</w:t>
      </w:r>
      <w:r w:rsidR="00007AB3">
        <w:t xml:space="preserve"> </w:t>
      </w:r>
      <w:r w:rsidRPr="002223FD">
        <w:t>Municipiului</w:t>
      </w:r>
      <w:r w:rsidR="00007AB3">
        <w:t xml:space="preserve"> </w:t>
      </w:r>
      <w:proofErr w:type="spellStart"/>
      <w:r w:rsidRPr="002223FD">
        <w:t>Bucureşti</w:t>
      </w:r>
      <w:proofErr w:type="spellEnd"/>
      <w:r w:rsidR="00007AB3">
        <w:t xml:space="preserve"> </w:t>
      </w:r>
      <w:r w:rsidRPr="002223FD">
        <w:t>pe</w:t>
      </w:r>
      <w:r w:rsidR="00007AB3">
        <w:t xml:space="preserve"> </w:t>
      </w:r>
      <w:r w:rsidRPr="002223FD">
        <w:t>raza</w:t>
      </w:r>
      <w:r w:rsidR="00007AB3">
        <w:t xml:space="preserve"> </w:t>
      </w:r>
      <w:r w:rsidRPr="002223FD">
        <w:t>cărora</w:t>
      </w:r>
      <w:r w:rsidR="00007AB3">
        <w:t xml:space="preserve"> </w:t>
      </w:r>
      <w:r w:rsidRPr="002223FD">
        <w:t>își</w:t>
      </w:r>
      <w:r w:rsidR="00007AB3">
        <w:t xml:space="preserve"> </w:t>
      </w:r>
      <w:r w:rsidRPr="002223FD">
        <w:t>au</w:t>
      </w:r>
      <w:r w:rsidR="00007AB3">
        <w:t xml:space="preserve"> </w:t>
      </w:r>
      <w:r w:rsidRPr="002223FD">
        <w:t>sediul</w:t>
      </w:r>
      <w:r w:rsidR="00007AB3">
        <w:t xml:space="preserve"> </w:t>
      </w:r>
      <w:r w:rsidRPr="002223FD">
        <w:t>social</w:t>
      </w:r>
      <w:r w:rsidR="00007AB3">
        <w:t xml:space="preserve"> </w:t>
      </w:r>
      <w:r w:rsidRPr="002223FD">
        <w:t>sau</w:t>
      </w:r>
      <w:r w:rsidR="00007AB3">
        <w:t xml:space="preserve"> </w:t>
      </w:r>
      <w:r w:rsidRPr="002223FD">
        <w:t>unde</w:t>
      </w:r>
      <w:r w:rsidR="00007AB3">
        <w:t xml:space="preserve"> </w:t>
      </w:r>
      <w:r w:rsidRPr="002223FD">
        <w:t>au</w:t>
      </w:r>
      <w:r w:rsidR="00007AB3">
        <w:t xml:space="preserve"> </w:t>
      </w:r>
      <w:r w:rsidRPr="002223FD">
        <w:t>depus</w:t>
      </w:r>
      <w:r w:rsidR="00007AB3">
        <w:t xml:space="preserve"> </w:t>
      </w:r>
      <w:r w:rsidRPr="002223FD">
        <w:t>cererea</w:t>
      </w:r>
      <w:r w:rsidR="00007AB3">
        <w:t xml:space="preserve"> </w:t>
      </w:r>
      <w:r w:rsidRPr="002223FD">
        <w:t>de</w:t>
      </w:r>
      <w:r w:rsidR="00007AB3">
        <w:t xml:space="preserve"> </w:t>
      </w:r>
      <w:r w:rsidRPr="002223FD">
        <w:t>plată</w:t>
      </w:r>
      <w:r w:rsidR="00007AB3">
        <w:t xml:space="preserve"> </w:t>
      </w:r>
      <w:r w:rsidRPr="002223FD">
        <w:t>pentru</w:t>
      </w:r>
      <w:r w:rsidR="00007AB3">
        <w:t xml:space="preserve"> </w:t>
      </w:r>
      <w:r w:rsidRPr="002223FD">
        <w:t>M14</w:t>
      </w:r>
      <w:r w:rsidR="00007AB3">
        <w:t xml:space="preserve"> </w:t>
      </w:r>
      <w:r w:rsidRPr="002223FD">
        <w:t>sau</w:t>
      </w:r>
      <w:r w:rsidR="00007AB3">
        <w:t xml:space="preserve"> </w:t>
      </w:r>
      <w:r w:rsidRPr="002223FD">
        <w:t>DR</w:t>
      </w:r>
      <w:r w:rsidR="00007AB3">
        <w:t xml:space="preserve"> </w:t>
      </w:r>
      <w:r w:rsidRPr="002223FD">
        <w:t>06.</w:t>
      </w:r>
    </w:p>
    <w:p w14:paraId="2CF3B23A" w14:textId="76542669" w:rsidR="002223FD" w:rsidRPr="002223FD" w:rsidRDefault="002223FD" w:rsidP="002223FD">
      <w:r w:rsidRPr="002223FD">
        <w:t>Documentele</w:t>
      </w:r>
      <w:r w:rsidR="00007AB3">
        <w:t xml:space="preserve"> </w:t>
      </w:r>
      <w:r w:rsidRPr="002223FD">
        <w:t>depuse/transmise</w:t>
      </w:r>
      <w:r w:rsidR="00007AB3">
        <w:t xml:space="preserve"> </w:t>
      </w:r>
      <w:r w:rsidRPr="002223FD">
        <w:t>în</w:t>
      </w:r>
      <w:r w:rsidR="00007AB3">
        <w:t xml:space="preserve"> </w:t>
      </w:r>
      <w:r w:rsidRPr="002223FD">
        <w:t>copie</w:t>
      </w:r>
      <w:r w:rsidR="00007AB3">
        <w:t xml:space="preserve"> </w:t>
      </w:r>
      <w:r w:rsidRPr="002223FD">
        <w:t>de</w:t>
      </w:r>
      <w:r w:rsidR="00007AB3">
        <w:t xml:space="preserve"> </w:t>
      </w:r>
      <w:r w:rsidRPr="002223FD">
        <w:t>către</w:t>
      </w:r>
      <w:r w:rsidR="00007AB3">
        <w:t xml:space="preserve"> </w:t>
      </w:r>
      <w:r w:rsidRPr="002223FD">
        <w:t>beneficiar</w:t>
      </w:r>
      <w:r w:rsidR="00007AB3">
        <w:t xml:space="preserve"> </w:t>
      </w:r>
      <w:r w:rsidRPr="002223FD">
        <w:t>vor</w:t>
      </w:r>
      <w:r w:rsidR="00007AB3">
        <w:t xml:space="preserve"> </w:t>
      </w:r>
      <w:r w:rsidRPr="002223FD">
        <w:t>purta</w:t>
      </w:r>
      <w:r w:rsidR="00007AB3">
        <w:t xml:space="preserve"> </w:t>
      </w:r>
      <w:r w:rsidRPr="002223FD">
        <w:t>sintagma</w:t>
      </w:r>
      <w:r w:rsidR="00007AB3">
        <w:t xml:space="preserve"> </w:t>
      </w:r>
      <w:r w:rsidRPr="002223FD">
        <w:t>„conform</w:t>
      </w:r>
      <w:r w:rsidR="00007AB3">
        <w:t xml:space="preserve"> </w:t>
      </w:r>
      <w:r w:rsidRPr="002223FD">
        <w:t>cu</w:t>
      </w:r>
      <w:r w:rsidR="00007AB3">
        <w:t xml:space="preserve"> </w:t>
      </w:r>
      <w:r w:rsidRPr="002223FD">
        <w:t>originalul”,</w:t>
      </w:r>
      <w:r w:rsidR="00007AB3">
        <w:t xml:space="preserve"> </w:t>
      </w:r>
      <w:r w:rsidRPr="002223FD">
        <w:t>vor</w:t>
      </w:r>
      <w:r w:rsidR="00007AB3">
        <w:t xml:space="preserve"> </w:t>
      </w:r>
      <w:r w:rsidRPr="002223FD">
        <w:t>fi</w:t>
      </w:r>
      <w:r w:rsidR="00007AB3">
        <w:t xml:space="preserve"> </w:t>
      </w:r>
      <w:r w:rsidRPr="002223FD">
        <w:t>datate</w:t>
      </w:r>
      <w:r w:rsidR="00007AB3">
        <w:t xml:space="preserve"> </w:t>
      </w:r>
      <w:proofErr w:type="spellStart"/>
      <w:r w:rsidRPr="002223FD">
        <w:t>şi</w:t>
      </w:r>
      <w:proofErr w:type="spellEnd"/>
      <w:r w:rsidR="00007AB3">
        <w:t xml:space="preserve"> </w:t>
      </w:r>
      <w:proofErr w:type="spellStart"/>
      <w:r w:rsidRPr="002223FD">
        <w:t>însuşite</w:t>
      </w:r>
      <w:proofErr w:type="spellEnd"/>
      <w:r w:rsidR="00007AB3">
        <w:t xml:space="preserve"> </w:t>
      </w:r>
      <w:r w:rsidRPr="002223FD">
        <w:t>prin</w:t>
      </w:r>
      <w:r w:rsidR="00007AB3">
        <w:t xml:space="preserve"> </w:t>
      </w:r>
      <w:r w:rsidRPr="002223FD">
        <w:t>semnătură</w:t>
      </w:r>
      <w:r w:rsidR="00007AB3">
        <w:t xml:space="preserve"> </w:t>
      </w:r>
      <w:r w:rsidRPr="002223FD">
        <w:t>de</w:t>
      </w:r>
      <w:r w:rsidR="00007AB3">
        <w:t xml:space="preserve"> </w:t>
      </w:r>
      <w:r w:rsidRPr="002223FD">
        <w:t>către</w:t>
      </w:r>
      <w:r w:rsidR="00007AB3">
        <w:t xml:space="preserve"> </w:t>
      </w:r>
      <w:r w:rsidRPr="002223FD">
        <w:t>beneficiar.</w:t>
      </w:r>
    </w:p>
    <w:p w14:paraId="1C092E78" w14:textId="75A8C0CB" w:rsidR="002223FD" w:rsidRPr="002223FD" w:rsidRDefault="002223FD" w:rsidP="002223FD">
      <w:r w:rsidRPr="002223FD">
        <w:rPr>
          <w:b/>
          <w:bCs/>
        </w:rPr>
        <w:t>Valoarea</w:t>
      </w:r>
      <w:r w:rsidR="00007AB3">
        <w:rPr>
          <w:b/>
          <w:bCs/>
        </w:rPr>
        <w:t xml:space="preserve"> </w:t>
      </w:r>
      <w:r w:rsidRPr="002223FD">
        <w:rPr>
          <w:b/>
          <w:bCs/>
        </w:rPr>
        <w:t>totală</w:t>
      </w:r>
      <w:r w:rsidR="00007AB3">
        <w:rPr>
          <w:b/>
          <w:bCs/>
        </w:rPr>
        <w:t xml:space="preserve"> </w:t>
      </w:r>
      <w:r w:rsidRPr="002223FD">
        <w:rPr>
          <w:b/>
          <w:bCs/>
        </w:rPr>
        <w:t>a</w:t>
      </w:r>
      <w:r w:rsidR="00007AB3">
        <w:rPr>
          <w:b/>
          <w:bCs/>
        </w:rPr>
        <w:t xml:space="preserve"> </w:t>
      </w:r>
      <w:r w:rsidRPr="002223FD">
        <w:rPr>
          <w:b/>
          <w:bCs/>
        </w:rPr>
        <w:t>ajutorului</w:t>
      </w:r>
      <w:r w:rsidR="00007AB3">
        <w:rPr>
          <w:b/>
          <w:bCs/>
        </w:rPr>
        <w:t xml:space="preserve"> </w:t>
      </w:r>
      <w:r w:rsidRPr="002223FD">
        <w:rPr>
          <w:b/>
          <w:bCs/>
        </w:rPr>
        <w:t>ce</w:t>
      </w:r>
      <w:r w:rsidR="00007AB3">
        <w:rPr>
          <w:b/>
          <w:bCs/>
        </w:rPr>
        <w:t xml:space="preserve"> </w:t>
      </w:r>
      <w:r w:rsidRPr="002223FD">
        <w:rPr>
          <w:b/>
          <w:bCs/>
        </w:rPr>
        <w:t>poate</w:t>
      </w:r>
      <w:r w:rsidR="00007AB3">
        <w:rPr>
          <w:b/>
          <w:bCs/>
        </w:rPr>
        <w:t xml:space="preserve"> </w:t>
      </w:r>
      <w:r w:rsidRPr="002223FD">
        <w:rPr>
          <w:b/>
          <w:bCs/>
        </w:rPr>
        <w:t>fi</w:t>
      </w:r>
      <w:r w:rsidR="00007AB3">
        <w:rPr>
          <w:b/>
          <w:bCs/>
        </w:rPr>
        <w:t xml:space="preserve"> </w:t>
      </w:r>
      <w:r w:rsidRPr="002223FD">
        <w:rPr>
          <w:b/>
          <w:bCs/>
        </w:rPr>
        <w:t>acordată</w:t>
      </w:r>
      <w:r w:rsidR="00007AB3">
        <w:rPr>
          <w:b/>
          <w:bCs/>
        </w:rPr>
        <w:t xml:space="preserve"> </w:t>
      </w:r>
      <w:r w:rsidRPr="002223FD">
        <w:rPr>
          <w:b/>
          <w:bCs/>
        </w:rPr>
        <w:t>pentru</w:t>
      </w:r>
      <w:r w:rsidR="00007AB3">
        <w:rPr>
          <w:b/>
          <w:bCs/>
        </w:rPr>
        <w:t xml:space="preserve"> </w:t>
      </w:r>
      <w:r w:rsidRPr="002223FD">
        <w:rPr>
          <w:b/>
          <w:bCs/>
        </w:rPr>
        <w:t>fiecare</w:t>
      </w:r>
      <w:r w:rsidR="00007AB3">
        <w:rPr>
          <w:b/>
          <w:bCs/>
        </w:rPr>
        <w:t xml:space="preserve"> </w:t>
      </w:r>
      <w:r w:rsidRPr="002223FD">
        <w:rPr>
          <w:b/>
          <w:bCs/>
        </w:rPr>
        <w:t>beneficiar</w:t>
      </w:r>
      <w:r w:rsidR="00007AB3">
        <w:rPr>
          <w:b/>
          <w:bCs/>
        </w:rPr>
        <w:t xml:space="preserve"> </w:t>
      </w:r>
      <w:r w:rsidRPr="002223FD">
        <w:rPr>
          <w:b/>
          <w:bCs/>
        </w:rPr>
        <w:t>nu</w:t>
      </w:r>
      <w:r w:rsidR="00007AB3">
        <w:rPr>
          <w:b/>
          <w:bCs/>
        </w:rPr>
        <w:t xml:space="preserve"> </w:t>
      </w:r>
      <w:proofErr w:type="spellStart"/>
      <w:r w:rsidRPr="002223FD">
        <w:rPr>
          <w:b/>
          <w:bCs/>
        </w:rPr>
        <w:t>depăşeşte</w:t>
      </w:r>
      <w:proofErr w:type="spellEnd"/>
      <w:r w:rsidR="00007AB3">
        <w:rPr>
          <w:b/>
          <w:bCs/>
        </w:rPr>
        <w:t xml:space="preserve"> </w:t>
      </w:r>
      <w:r w:rsidRPr="002223FD">
        <w:rPr>
          <w:b/>
          <w:bCs/>
        </w:rPr>
        <w:t>echivalentul</w:t>
      </w:r>
      <w:r w:rsidR="00007AB3">
        <w:rPr>
          <w:b/>
          <w:bCs/>
        </w:rPr>
        <w:t xml:space="preserve"> </w:t>
      </w:r>
      <w:r w:rsidRPr="002223FD">
        <w:rPr>
          <w:b/>
          <w:bCs/>
        </w:rPr>
        <w:t>în</w:t>
      </w:r>
      <w:r w:rsidR="00007AB3">
        <w:rPr>
          <w:b/>
          <w:bCs/>
        </w:rPr>
        <w:t xml:space="preserve"> </w:t>
      </w:r>
      <w:r w:rsidRPr="002223FD">
        <w:rPr>
          <w:b/>
          <w:bCs/>
        </w:rPr>
        <w:t>lei</w:t>
      </w:r>
      <w:r w:rsidR="00007AB3">
        <w:rPr>
          <w:b/>
          <w:bCs/>
        </w:rPr>
        <w:t xml:space="preserve"> </w:t>
      </w:r>
      <w:r w:rsidRPr="002223FD">
        <w:rPr>
          <w:b/>
          <w:bCs/>
        </w:rPr>
        <w:t>a</w:t>
      </w:r>
      <w:r w:rsidR="00007AB3">
        <w:rPr>
          <w:b/>
          <w:bCs/>
        </w:rPr>
        <w:t xml:space="preserve"> </w:t>
      </w:r>
      <w:r w:rsidRPr="002223FD">
        <w:rPr>
          <w:b/>
          <w:bCs/>
        </w:rPr>
        <w:t>280.000</w:t>
      </w:r>
      <w:r w:rsidR="00007AB3">
        <w:rPr>
          <w:b/>
          <w:bCs/>
        </w:rPr>
        <w:t xml:space="preserve"> </w:t>
      </w:r>
      <w:r w:rsidRPr="002223FD">
        <w:rPr>
          <w:b/>
          <w:bCs/>
        </w:rPr>
        <w:t>euro</w:t>
      </w:r>
      <w:r w:rsidRPr="002223FD">
        <w:t>.</w:t>
      </w:r>
    </w:p>
    <w:p w14:paraId="27486B71" w14:textId="0B2A10B4" w:rsidR="002223FD" w:rsidRPr="002223FD" w:rsidRDefault="002223FD" w:rsidP="002223FD">
      <w:r w:rsidRPr="002223FD">
        <w:t>Cursul</w:t>
      </w:r>
      <w:r w:rsidR="00007AB3">
        <w:t xml:space="preserve"> </w:t>
      </w:r>
      <w:r w:rsidRPr="002223FD">
        <w:t>utilizat</w:t>
      </w:r>
      <w:r w:rsidR="00007AB3">
        <w:t xml:space="preserve"> </w:t>
      </w:r>
      <w:r w:rsidRPr="002223FD">
        <w:t>este</w:t>
      </w:r>
      <w:r w:rsidR="00007AB3">
        <w:t xml:space="preserve"> </w:t>
      </w:r>
      <w:r w:rsidRPr="002223FD">
        <w:t>cel</w:t>
      </w:r>
      <w:r w:rsidR="00007AB3">
        <w:t xml:space="preserve"> </w:t>
      </w:r>
      <w:r w:rsidRPr="002223FD">
        <w:t>stabilit</w:t>
      </w:r>
      <w:r w:rsidR="00007AB3">
        <w:t xml:space="preserve"> </w:t>
      </w:r>
      <w:r w:rsidRPr="002223FD">
        <w:t>la</w:t>
      </w:r>
      <w:r w:rsidR="00007AB3">
        <w:t xml:space="preserve"> </w:t>
      </w:r>
      <w:r w:rsidRPr="002223FD">
        <w:t>rata</w:t>
      </w:r>
      <w:r w:rsidR="00007AB3">
        <w:t xml:space="preserve"> </w:t>
      </w:r>
      <w:r w:rsidRPr="002223FD">
        <w:t>de</w:t>
      </w:r>
      <w:r w:rsidR="00007AB3">
        <w:t xml:space="preserve"> </w:t>
      </w:r>
      <w:r w:rsidRPr="002223FD">
        <w:t>schimb</w:t>
      </w:r>
      <w:r w:rsidR="00007AB3">
        <w:t xml:space="preserve"> </w:t>
      </w:r>
      <w:r w:rsidRPr="002223FD">
        <w:t>de</w:t>
      </w:r>
      <w:r w:rsidR="00007AB3">
        <w:t xml:space="preserve"> </w:t>
      </w:r>
      <w:r w:rsidRPr="002223FD">
        <w:rPr>
          <w:b/>
          <w:bCs/>
        </w:rPr>
        <w:t>4,9334</w:t>
      </w:r>
      <w:r w:rsidR="00007AB3">
        <w:rPr>
          <w:b/>
          <w:bCs/>
        </w:rPr>
        <w:t xml:space="preserve"> </w:t>
      </w:r>
      <w:r w:rsidRPr="002223FD">
        <w:rPr>
          <w:b/>
          <w:bCs/>
        </w:rPr>
        <w:t>lei</w:t>
      </w:r>
      <w:r w:rsidR="00007AB3">
        <w:rPr>
          <w:b/>
          <w:bCs/>
        </w:rPr>
        <w:t xml:space="preserve"> </w:t>
      </w:r>
      <w:r w:rsidRPr="002223FD">
        <w:rPr>
          <w:b/>
          <w:bCs/>
        </w:rPr>
        <w:t>pentru</w:t>
      </w:r>
      <w:r w:rsidR="00007AB3">
        <w:rPr>
          <w:b/>
          <w:bCs/>
        </w:rPr>
        <w:t xml:space="preserve"> </w:t>
      </w:r>
      <w:r w:rsidRPr="002223FD">
        <w:rPr>
          <w:b/>
          <w:bCs/>
        </w:rPr>
        <w:t>1</w:t>
      </w:r>
      <w:r w:rsidR="00007AB3">
        <w:rPr>
          <w:b/>
          <w:bCs/>
        </w:rPr>
        <w:t xml:space="preserve"> </w:t>
      </w:r>
      <w:r w:rsidRPr="002223FD">
        <w:rPr>
          <w:b/>
          <w:bCs/>
        </w:rPr>
        <w:t>euro</w:t>
      </w:r>
      <w:r w:rsidRPr="002223FD">
        <w:t>.</w:t>
      </w:r>
    </w:p>
    <w:p w14:paraId="204E8A38" w14:textId="296D4FB8" w:rsidR="002223FD" w:rsidRPr="002223FD" w:rsidRDefault="002223FD" w:rsidP="002223FD">
      <w:r w:rsidRPr="002223FD">
        <w:t>Schema</w:t>
      </w:r>
      <w:r w:rsidR="00007AB3">
        <w:t xml:space="preserve"> </w:t>
      </w:r>
      <w:r w:rsidRPr="002223FD">
        <w:t>se</w:t>
      </w:r>
      <w:r w:rsidR="00007AB3">
        <w:t xml:space="preserve"> </w:t>
      </w:r>
      <w:r w:rsidRPr="002223FD">
        <w:t>cumulează</w:t>
      </w:r>
      <w:r w:rsidR="00007AB3">
        <w:t xml:space="preserve"> </w:t>
      </w:r>
      <w:r w:rsidRPr="002223FD">
        <w:t>cu</w:t>
      </w:r>
      <w:r w:rsidR="00007AB3">
        <w:t xml:space="preserve"> </w:t>
      </w:r>
      <w:r w:rsidRPr="002223FD">
        <w:t>orice</w:t>
      </w:r>
      <w:r w:rsidR="00007AB3">
        <w:t xml:space="preserve"> </w:t>
      </w:r>
      <w:r w:rsidRPr="002223FD">
        <w:t>alte</w:t>
      </w:r>
      <w:r w:rsidR="00007AB3">
        <w:t xml:space="preserve"> </w:t>
      </w:r>
      <w:r w:rsidRPr="002223FD">
        <w:t>scheme</w:t>
      </w:r>
      <w:r w:rsidR="00007AB3">
        <w:t xml:space="preserve"> </w:t>
      </w:r>
      <w:r w:rsidRPr="002223FD">
        <w:t>de</w:t>
      </w:r>
      <w:r w:rsidR="00007AB3">
        <w:t xml:space="preserve"> </w:t>
      </w:r>
      <w:r w:rsidRPr="002223FD">
        <w:t>sprijin</w:t>
      </w:r>
      <w:r w:rsidR="00007AB3">
        <w:t xml:space="preserve"> </w:t>
      </w:r>
      <w:proofErr w:type="spellStart"/>
      <w:r w:rsidRPr="002223FD">
        <w:t>finanţate</w:t>
      </w:r>
      <w:proofErr w:type="spellEnd"/>
      <w:r w:rsidR="00007AB3">
        <w:t xml:space="preserve"> </w:t>
      </w:r>
      <w:r w:rsidRPr="002223FD">
        <w:t>de</w:t>
      </w:r>
      <w:r w:rsidR="00007AB3">
        <w:t xml:space="preserve"> </w:t>
      </w:r>
      <w:r w:rsidRPr="002223FD">
        <w:t>la</w:t>
      </w:r>
      <w:r w:rsidR="00007AB3">
        <w:t xml:space="preserve"> </w:t>
      </w:r>
      <w:r w:rsidRPr="002223FD">
        <w:t>bugetul</w:t>
      </w:r>
      <w:r w:rsidR="00007AB3">
        <w:t xml:space="preserve"> </w:t>
      </w:r>
      <w:r w:rsidRPr="002223FD">
        <w:t>de</w:t>
      </w:r>
      <w:r w:rsidR="00007AB3">
        <w:t xml:space="preserve"> </w:t>
      </w:r>
      <w:r w:rsidRPr="002223FD">
        <w:t>stat</w:t>
      </w:r>
      <w:r w:rsidR="00007AB3">
        <w:t xml:space="preserve"> </w:t>
      </w:r>
      <w:r w:rsidRPr="002223FD">
        <w:t>pe</w:t>
      </w:r>
      <w:r w:rsidR="00007AB3">
        <w:t xml:space="preserve"> </w:t>
      </w:r>
      <w:proofErr w:type="spellStart"/>
      <w:r w:rsidRPr="002223FD">
        <w:t>secţiunea</w:t>
      </w:r>
      <w:proofErr w:type="spellEnd"/>
      <w:r w:rsidR="00007AB3">
        <w:t xml:space="preserve"> </w:t>
      </w:r>
      <w:r w:rsidRPr="002223FD">
        <w:t>2.1</w:t>
      </w:r>
      <w:r w:rsidR="00007AB3">
        <w:t xml:space="preserve"> </w:t>
      </w:r>
      <w:r w:rsidRPr="002223FD">
        <w:t>–</w:t>
      </w:r>
      <w:r w:rsidR="00007AB3">
        <w:t xml:space="preserve"> </w:t>
      </w:r>
      <w:r w:rsidRPr="002223FD">
        <w:t>Cuantumuri</w:t>
      </w:r>
      <w:r w:rsidR="00007AB3">
        <w:t xml:space="preserve"> </w:t>
      </w:r>
      <w:r w:rsidRPr="002223FD">
        <w:t>limitate</w:t>
      </w:r>
      <w:r w:rsidR="00007AB3">
        <w:t xml:space="preserve"> </w:t>
      </w:r>
      <w:r w:rsidRPr="002223FD">
        <w:t>ale</w:t>
      </w:r>
      <w:r w:rsidR="00007AB3">
        <w:t xml:space="preserve"> </w:t>
      </w:r>
      <w:r w:rsidRPr="002223FD">
        <w:t>ajutoarelor</w:t>
      </w:r>
      <w:r w:rsidR="00007AB3">
        <w:t xml:space="preserve"> </w:t>
      </w:r>
      <w:r w:rsidRPr="002223FD">
        <w:t>pct.</w:t>
      </w:r>
      <w:r w:rsidR="00007AB3">
        <w:t xml:space="preserve"> </w:t>
      </w:r>
      <w:r w:rsidRPr="002223FD">
        <w:t>62</w:t>
      </w:r>
      <w:r w:rsidR="00007AB3">
        <w:t xml:space="preserve"> </w:t>
      </w:r>
      <w:r w:rsidRPr="002223FD">
        <w:t>lit.</w:t>
      </w:r>
      <w:r w:rsidR="00007AB3">
        <w:t xml:space="preserve"> </w:t>
      </w:r>
      <w:r w:rsidRPr="002223FD">
        <w:t>a)</w:t>
      </w:r>
      <w:r w:rsidR="00007AB3">
        <w:t xml:space="preserve"> </w:t>
      </w:r>
      <w:r w:rsidRPr="002223FD">
        <w:t>întreprinderi</w:t>
      </w:r>
      <w:r w:rsidR="00007AB3">
        <w:t xml:space="preserve"> </w:t>
      </w:r>
      <w:r w:rsidRPr="002223FD">
        <w:t>care</w:t>
      </w:r>
      <w:r w:rsidR="00007AB3">
        <w:t xml:space="preserve"> </w:t>
      </w:r>
      <w:proofErr w:type="spellStart"/>
      <w:r w:rsidRPr="002223FD">
        <w:t>îşi</w:t>
      </w:r>
      <w:proofErr w:type="spellEnd"/>
      <w:r w:rsidR="00007AB3">
        <w:t xml:space="preserve"> </w:t>
      </w:r>
      <w:proofErr w:type="spellStart"/>
      <w:r w:rsidRPr="002223FD">
        <w:t>desfăşoară</w:t>
      </w:r>
      <w:proofErr w:type="spellEnd"/>
      <w:r w:rsidR="00007AB3">
        <w:t xml:space="preserve"> </w:t>
      </w:r>
      <w:r w:rsidRPr="002223FD">
        <w:t>activitatea</w:t>
      </w:r>
      <w:r w:rsidR="00007AB3">
        <w:t xml:space="preserve"> </w:t>
      </w:r>
      <w:r w:rsidRPr="002223FD">
        <w:t>în</w:t>
      </w:r>
      <w:r w:rsidR="00007AB3">
        <w:t xml:space="preserve"> </w:t>
      </w:r>
      <w:r w:rsidRPr="002223FD">
        <w:t>domeniul</w:t>
      </w:r>
      <w:r w:rsidR="00007AB3">
        <w:t xml:space="preserve"> </w:t>
      </w:r>
      <w:proofErr w:type="spellStart"/>
      <w:r w:rsidRPr="002223FD">
        <w:t>producţiei</w:t>
      </w:r>
      <w:proofErr w:type="spellEnd"/>
      <w:r w:rsidR="00007AB3">
        <w:t xml:space="preserve"> </w:t>
      </w:r>
      <w:r w:rsidRPr="002223FD">
        <w:t>primare</w:t>
      </w:r>
      <w:r w:rsidR="00007AB3">
        <w:t xml:space="preserve"> </w:t>
      </w:r>
      <w:r w:rsidRPr="002223FD">
        <w:t>de</w:t>
      </w:r>
      <w:r w:rsidR="00007AB3">
        <w:t xml:space="preserve"> </w:t>
      </w:r>
      <w:r w:rsidRPr="002223FD">
        <w:t>produse</w:t>
      </w:r>
      <w:r w:rsidR="00007AB3">
        <w:t xml:space="preserve"> </w:t>
      </w:r>
      <w:r w:rsidRPr="002223FD">
        <w:t>agricole</w:t>
      </w:r>
      <w:r w:rsidR="00007AB3">
        <w:t xml:space="preserve"> </w:t>
      </w:r>
      <w:r w:rsidRPr="002223FD">
        <w:t>din</w:t>
      </w:r>
      <w:r w:rsidR="00007AB3">
        <w:t xml:space="preserve"> </w:t>
      </w:r>
      <w:r w:rsidRPr="002223FD">
        <w:t>Comunicarea</w:t>
      </w:r>
      <w:r w:rsidR="00007AB3">
        <w:t xml:space="preserve"> </w:t>
      </w:r>
      <w:r w:rsidRPr="002223FD">
        <w:t>Comisiei</w:t>
      </w:r>
      <w:r w:rsidR="00007AB3">
        <w:t xml:space="preserve"> </w:t>
      </w:r>
      <w:r w:rsidRPr="002223FD">
        <w:t>Europene</w:t>
      </w:r>
      <w:r w:rsidR="00007AB3">
        <w:t xml:space="preserve"> </w:t>
      </w:r>
      <w:r w:rsidRPr="002223FD">
        <w:t>(2023/C</w:t>
      </w:r>
      <w:r w:rsidR="00007AB3">
        <w:t xml:space="preserve"> </w:t>
      </w:r>
      <w:r w:rsidRPr="002223FD">
        <w:t>1.188),</w:t>
      </w:r>
      <w:r w:rsidR="00007AB3">
        <w:t xml:space="preserve"> </w:t>
      </w:r>
      <w:r w:rsidRPr="002223FD">
        <w:t>cu</w:t>
      </w:r>
      <w:r w:rsidR="00007AB3">
        <w:t xml:space="preserve"> </w:t>
      </w:r>
      <w:r w:rsidRPr="002223FD">
        <w:t>respectarea</w:t>
      </w:r>
      <w:r w:rsidR="00007AB3">
        <w:t xml:space="preserve"> </w:t>
      </w:r>
      <w:r w:rsidRPr="002223FD">
        <w:t>pragului</w:t>
      </w:r>
      <w:r w:rsidR="00007AB3">
        <w:t xml:space="preserve"> </w:t>
      </w:r>
      <w:r w:rsidRPr="002223FD">
        <w:t>maxim</w:t>
      </w:r>
      <w:r w:rsidR="00007AB3">
        <w:t xml:space="preserve"> </w:t>
      </w:r>
      <w:r w:rsidRPr="002223FD">
        <w:t>de</w:t>
      </w:r>
      <w:r w:rsidR="00007AB3">
        <w:t xml:space="preserve"> </w:t>
      </w:r>
      <w:r w:rsidRPr="002223FD">
        <w:t>280.000</w:t>
      </w:r>
      <w:r w:rsidR="00007AB3">
        <w:t xml:space="preserve"> </w:t>
      </w:r>
      <w:r w:rsidRPr="002223FD">
        <w:t>euro/beneficiar.</w:t>
      </w:r>
    </w:p>
    <w:p w14:paraId="00195AB8" w14:textId="63D6465D" w:rsidR="002223FD" w:rsidRPr="002223FD" w:rsidRDefault="002223FD" w:rsidP="002223FD">
      <w:r w:rsidRPr="002223FD">
        <w:rPr>
          <w:b/>
          <w:bCs/>
        </w:rPr>
        <w:t>Plata</w:t>
      </w:r>
      <w:r w:rsidR="00007AB3">
        <w:rPr>
          <w:b/>
          <w:bCs/>
        </w:rPr>
        <w:t xml:space="preserve"> </w:t>
      </w:r>
      <w:r w:rsidRPr="002223FD">
        <w:rPr>
          <w:b/>
          <w:bCs/>
        </w:rPr>
        <w:t>ajutorului</w:t>
      </w:r>
      <w:r w:rsidR="00007AB3">
        <w:rPr>
          <w:b/>
          <w:bCs/>
        </w:rPr>
        <w:t xml:space="preserve"> </w:t>
      </w:r>
      <w:r w:rsidRPr="002223FD">
        <w:rPr>
          <w:b/>
          <w:bCs/>
        </w:rPr>
        <w:t>de</w:t>
      </w:r>
      <w:r w:rsidR="00007AB3">
        <w:rPr>
          <w:b/>
          <w:bCs/>
        </w:rPr>
        <w:t xml:space="preserve"> </w:t>
      </w:r>
      <w:r w:rsidRPr="002223FD">
        <w:rPr>
          <w:b/>
          <w:bCs/>
        </w:rPr>
        <w:t>stat</w:t>
      </w:r>
      <w:r w:rsidR="00007AB3">
        <w:rPr>
          <w:b/>
          <w:bCs/>
        </w:rPr>
        <w:t xml:space="preserve"> </w:t>
      </w:r>
      <w:r w:rsidRPr="002223FD">
        <w:rPr>
          <w:b/>
          <w:bCs/>
        </w:rPr>
        <w:t>se</w:t>
      </w:r>
      <w:r w:rsidR="00007AB3">
        <w:rPr>
          <w:b/>
          <w:bCs/>
        </w:rPr>
        <w:t xml:space="preserve"> </w:t>
      </w:r>
      <w:r w:rsidRPr="002223FD">
        <w:rPr>
          <w:b/>
          <w:bCs/>
        </w:rPr>
        <w:t>efectuează</w:t>
      </w:r>
      <w:r w:rsidR="00007AB3">
        <w:rPr>
          <w:b/>
          <w:bCs/>
        </w:rPr>
        <w:t xml:space="preserve"> </w:t>
      </w:r>
      <w:r w:rsidRPr="002223FD">
        <w:rPr>
          <w:b/>
          <w:bCs/>
        </w:rPr>
        <w:t>de</w:t>
      </w:r>
      <w:r w:rsidR="00007AB3">
        <w:rPr>
          <w:b/>
          <w:bCs/>
        </w:rPr>
        <w:t xml:space="preserve"> </w:t>
      </w:r>
      <w:r w:rsidRPr="002223FD">
        <w:rPr>
          <w:b/>
          <w:bCs/>
        </w:rPr>
        <w:t>către</w:t>
      </w:r>
      <w:r w:rsidR="00007AB3">
        <w:rPr>
          <w:b/>
          <w:bCs/>
        </w:rPr>
        <w:t xml:space="preserve"> </w:t>
      </w:r>
      <w:r w:rsidRPr="002223FD">
        <w:rPr>
          <w:b/>
          <w:bCs/>
        </w:rPr>
        <w:t>APIA</w:t>
      </w:r>
      <w:r w:rsidR="00007AB3">
        <w:rPr>
          <w:b/>
          <w:bCs/>
        </w:rPr>
        <w:t xml:space="preserve"> </w:t>
      </w:r>
      <w:r w:rsidRPr="002223FD">
        <w:rPr>
          <w:b/>
          <w:bCs/>
        </w:rPr>
        <w:t>–</w:t>
      </w:r>
      <w:r w:rsidR="00007AB3">
        <w:rPr>
          <w:b/>
          <w:bCs/>
        </w:rPr>
        <w:t xml:space="preserve"> </w:t>
      </w:r>
      <w:r w:rsidRPr="002223FD">
        <w:rPr>
          <w:b/>
          <w:bCs/>
        </w:rPr>
        <w:t>Aparat</w:t>
      </w:r>
      <w:r w:rsidR="00007AB3">
        <w:rPr>
          <w:b/>
          <w:bCs/>
        </w:rPr>
        <w:t xml:space="preserve"> </w:t>
      </w:r>
      <w:r w:rsidRPr="002223FD">
        <w:rPr>
          <w:b/>
          <w:bCs/>
        </w:rPr>
        <w:t>Central</w:t>
      </w:r>
      <w:r w:rsidR="00007AB3">
        <w:rPr>
          <w:b/>
          <w:bCs/>
        </w:rPr>
        <w:t xml:space="preserve"> </w:t>
      </w:r>
      <w:r w:rsidRPr="002223FD">
        <w:rPr>
          <w:b/>
          <w:bCs/>
        </w:rPr>
        <w:t>până</w:t>
      </w:r>
      <w:r w:rsidR="00007AB3">
        <w:rPr>
          <w:b/>
          <w:bCs/>
        </w:rPr>
        <w:t xml:space="preserve"> </w:t>
      </w:r>
      <w:r w:rsidRPr="002223FD">
        <w:rPr>
          <w:b/>
          <w:bCs/>
        </w:rPr>
        <w:t>la</w:t>
      </w:r>
      <w:r w:rsidR="00007AB3">
        <w:rPr>
          <w:b/>
          <w:bCs/>
        </w:rPr>
        <w:t xml:space="preserve"> </w:t>
      </w:r>
      <w:r w:rsidRPr="002223FD">
        <w:rPr>
          <w:b/>
          <w:bCs/>
        </w:rPr>
        <w:t>data</w:t>
      </w:r>
      <w:r w:rsidR="00007AB3">
        <w:rPr>
          <w:b/>
          <w:bCs/>
        </w:rPr>
        <w:t xml:space="preserve"> </w:t>
      </w:r>
      <w:r w:rsidRPr="002223FD">
        <w:rPr>
          <w:b/>
          <w:bCs/>
        </w:rPr>
        <w:t>de</w:t>
      </w:r>
      <w:r w:rsidR="00007AB3">
        <w:rPr>
          <w:b/>
          <w:bCs/>
        </w:rPr>
        <w:t xml:space="preserve"> </w:t>
      </w:r>
      <w:r w:rsidRPr="002223FD">
        <w:rPr>
          <w:b/>
          <w:bCs/>
        </w:rPr>
        <w:t>30</w:t>
      </w:r>
      <w:r w:rsidR="00007AB3">
        <w:rPr>
          <w:b/>
          <w:bCs/>
        </w:rPr>
        <w:t xml:space="preserve"> </w:t>
      </w:r>
      <w:r w:rsidRPr="002223FD">
        <w:rPr>
          <w:b/>
          <w:bCs/>
        </w:rPr>
        <w:t>iunie</w:t>
      </w:r>
      <w:r w:rsidR="00007AB3">
        <w:rPr>
          <w:b/>
          <w:bCs/>
        </w:rPr>
        <w:t xml:space="preserve"> </w:t>
      </w:r>
      <w:r w:rsidRPr="002223FD">
        <w:rPr>
          <w:b/>
          <w:bCs/>
        </w:rPr>
        <w:t>2024</w:t>
      </w:r>
      <w:r w:rsidRPr="002223FD">
        <w:t>,</w:t>
      </w:r>
      <w:r w:rsidR="00007AB3">
        <w:t xml:space="preserve"> </w:t>
      </w:r>
      <w:r w:rsidRPr="002223FD">
        <w:t>în</w:t>
      </w:r>
      <w:r w:rsidR="00007AB3">
        <w:t xml:space="preserve"> </w:t>
      </w:r>
      <w:r w:rsidRPr="002223FD">
        <w:t>baza</w:t>
      </w:r>
      <w:r w:rsidR="00007AB3">
        <w:t xml:space="preserve"> </w:t>
      </w:r>
      <w:r w:rsidRPr="002223FD">
        <w:t>cererilor</w:t>
      </w:r>
      <w:r w:rsidR="00007AB3">
        <w:t xml:space="preserve"> </w:t>
      </w:r>
      <w:r w:rsidRPr="002223FD">
        <w:t>autorizate</w:t>
      </w:r>
      <w:r w:rsidR="00007AB3">
        <w:t xml:space="preserve"> </w:t>
      </w:r>
      <w:r w:rsidRPr="002223FD">
        <w:t>la</w:t>
      </w:r>
      <w:r w:rsidR="00007AB3">
        <w:t xml:space="preserve"> </w:t>
      </w:r>
      <w:r w:rsidRPr="002223FD">
        <w:t>plată</w:t>
      </w:r>
      <w:r w:rsidR="00007AB3">
        <w:t xml:space="preserve"> </w:t>
      </w:r>
      <w:r w:rsidRPr="002223FD">
        <w:t>de</w:t>
      </w:r>
      <w:r w:rsidR="00007AB3">
        <w:t xml:space="preserve"> </w:t>
      </w:r>
      <w:r w:rsidRPr="002223FD">
        <w:t>către</w:t>
      </w:r>
      <w:r w:rsidR="00007AB3">
        <w:t xml:space="preserve"> </w:t>
      </w:r>
      <w:r w:rsidRPr="002223FD">
        <w:t>Centrele</w:t>
      </w:r>
      <w:r w:rsidR="00007AB3">
        <w:t xml:space="preserve"> </w:t>
      </w:r>
      <w:r w:rsidRPr="002223FD">
        <w:t>APIA.</w:t>
      </w:r>
      <w:r w:rsidR="00007AB3">
        <w:t xml:space="preserve"> </w:t>
      </w:r>
      <w:r w:rsidRPr="002223FD">
        <w:t>Se</w:t>
      </w:r>
      <w:r w:rsidR="00007AB3">
        <w:t xml:space="preserve"> </w:t>
      </w:r>
      <w:r w:rsidRPr="002223FD">
        <w:t>pot</w:t>
      </w:r>
      <w:r w:rsidR="00007AB3">
        <w:t xml:space="preserve"> </w:t>
      </w:r>
      <w:r w:rsidRPr="002223FD">
        <w:t>efectua</w:t>
      </w:r>
      <w:r w:rsidR="00007AB3">
        <w:t xml:space="preserve"> </w:t>
      </w:r>
      <w:r w:rsidRPr="002223FD">
        <w:t>plăți</w:t>
      </w:r>
      <w:r w:rsidR="00007AB3">
        <w:t xml:space="preserve"> </w:t>
      </w:r>
      <w:r w:rsidRPr="002223FD">
        <w:t>și</w:t>
      </w:r>
      <w:r w:rsidR="00007AB3">
        <w:t xml:space="preserve"> </w:t>
      </w:r>
      <w:r w:rsidRPr="002223FD">
        <w:t>după</w:t>
      </w:r>
      <w:r w:rsidR="00007AB3">
        <w:t xml:space="preserve"> </w:t>
      </w:r>
      <w:r w:rsidRPr="002223FD">
        <w:t>această</w:t>
      </w:r>
      <w:r w:rsidR="00007AB3">
        <w:t xml:space="preserve"> </w:t>
      </w:r>
      <w:r w:rsidRPr="002223FD">
        <w:t>dată</w:t>
      </w:r>
      <w:r w:rsidR="00007AB3">
        <w:t xml:space="preserve"> </w:t>
      </w:r>
      <w:r w:rsidRPr="002223FD">
        <w:t>pentru</w:t>
      </w:r>
      <w:r w:rsidR="00007AB3">
        <w:t xml:space="preserve"> </w:t>
      </w:r>
      <w:r w:rsidRPr="002223FD">
        <w:t>conturi</w:t>
      </w:r>
      <w:r w:rsidR="00007AB3">
        <w:t xml:space="preserve"> </w:t>
      </w:r>
      <w:r w:rsidRPr="002223FD">
        <w:t>invalide,</w:t>
      </w:r>
      <w:r w:rsidR="00007AB3">
        <w:t xml:space="preserve"> </w:t>
      </w:r>
      <w:r w:rsidRPr="002223FD">
        <w:t>dar</w:t>
      </w:r>
      <w:r w:rsidR="00007AB3">
        <w:t xml:space="preserve"> </w:t>
      </w:r>
      <w:r w:rsidRPr="002223FD">
        <w:t>nu</w:t>
      </w:r>
      <w:r w:rsidR="00007AB3">
        <w:t xml:space="preserve"> </w:t>
      </w:r>
      <w:r w:rsidRPr="002223FD">
        <w:t>mai</w:t>
      </w:r>
      <w:r w:rsidR="00007AB3">
        <w:t xml:space="preserve"> </w:t>
      </w:r>
      <w:r w:rsidRPr="002223FD">
        <w:t>târziu</w:t>
      </w:r>
      <w:r w:rsidR="00007AB3">
        <w:t xml:space="preserve"> </w:t>
      </w:r>
      <w:r w:rsidRPr="002223FD">
        <w:t>de</w:t>
      </w:r>
      <w:r w:rsidR="00007AB3">
        <w:t xml:space="preserve"> </w:t>
      </w:r>
      <w:r w:rsidRPr="002223FD">
        <w:t>31</w:t>
      </w:r>
      <w:r w:rsidR="00007AB3">
        <w:t xml:space="preserve"> </w:t>
      </w:r>
      <w:r w:rsidRPr="002223FD">
        <w:t>decembrie</w:t>
      </w:r>
      <w:r w:rsidR="00007AB3">
        <w:t xml:space="preserve"> </w:t>
      </w:r>
      <w:r w:rsidRPr="002223FD">
        <w:t>2024.</w:t>
      </w:r>
    </w:p>
    <w:p w14:paraId="67B9E62F" w14:textId="537C679B" w:rsidR="002223FD" w:rsidRPr="002223FD" w:rsidRDefault="002223FD" w:rsidP="002223FD">
      <w:r w:rsidRPr="002223FD">
        <w:lastRenderedPageBreak/>
        <w:t>Informațiile</w:t>
      </w:r>
      <w:r w:rsidR="00007AB3">
        <w:t xml:space="preserve"> </w:t>
      </w:r>
      <w:r w:rsidRPr="002223FD">
        <w:t>privind</w:t>
      </w:r>
      <w:r w:rsidR="00007AB3">
        <w:t xml:space="preserve"> </w:t>
      </w:r>
      <w:r w:rsidRPr="002223FD">
        <w:t>beneficiarii,</w:t>
      </w:r>
      <w:r w:rsidR="00007AB3">
        <w:t xml:space="preserve"> </w:t>
      </w:r>
      <w:r w:rsidRPr="002223FD">
        <w:t>condițiile</w:t>
      </w:r>
      <w:r w:rsidR="00007AB3">
        <w:t xml:space="preserve"> </w:t>
      </w:r>
      <w:r w:rsidRPr="002223FD">
        <w:t>de</w:t>
      </w:r>
      <w:r w:rsidR="00007AB3">
        <w:t xml:space="preserve"> </w:t>
      </w:r>
      <w:r w:rsidRPr="002223FD">
        <w:t>eligibilitate,</w:t>
      </w:r>
      <w:r w:rsidR="00007AB3">
        <w:t xml:space="preserve"> </w:t>
      </w:r>
      <w:r w:rsidRPr="002223FD">
        <w:t>documentele</w:t>
      </w:r>
      <w:r w:rsidR="00007AB3">
        <w:t xml:space="preserve"> </w:t>
      </w:r>
      <w:r w:rsidRPr="002223FD">
        <w:t>ce</w:t>
      </w:r>
      <w:r w:rsidR="00007AB3">
        <w:t xml:space="preserve"> </w:t>
      </w:r>
      <w:r w:rsidRPr="002223FD">
        <w:t>însoțesc</w:t>
      </w:r>
      <w:r w:rsidR="00007AB3">
        <w:t xml:space="preserve"> </w:t>
      </w:r>
      <w:r w:rsidRPr="002223FD">
        <w:t>cererea</w:t>
      </w:r>
      <w:r w:rsidR="00007AB3">
        <w:t xml:space="preserve"> </w:t>
      </w:r>
      <w:r w:rsidRPr="002223FD">
        <w:t>de</w:t>
      </w:r>
      <w:r w:rsidR="00007AB3">
        <w:t xml:space="preserve"> </w:t>
      </w:r>
      <w:r w:rsidRPr="002223FD">
        <w:t>solicitare</w:t>
      </w:r>
      <w:r w:rsidR="00007AB3">
        <w:t xml:space="preserve"> </w:t>
      </w:r>
      <w:r w:rsidRPr="002223FD">
        <w:t>a</w:t>
      </w:r>
      <w:r w:rsidR="00007AB3">
        <w:t xml:space="preserve"> </w:t>
      </w:r>
      <w:r w:rsidRPr="002223FD">
        <w:t>ajutorului</w:t>
      </w:r>
      <w:r w:rsidR="00007AB3">
        <w:t xml:space="preserve"> </w:t>
      </w:r>
      <w:r w:rsidRPr="002223FD">
        <w:t>de</w:t>
      </w:r>
      <w:r w:rsidR="00007AB3">
        <w:t xml:space="preserve"> </w:t>
      </w:r>
      <w:r w:rsidRPr="002223FD">
        <w:t>stat,</w:t>
      </w:r>
      <w:r w:rsidR="00007AB3">
        <w:t xml:space="preserve"> </w:t>
      </w:r>
      <w:r w:rsidRPr="002223FD">
        <w:t>precum</w:t>
      </w:r>
      <w:r w:rsidR="00007AB3">
        <w:t xml:space="preserve"> </w:t>
      </w:r>
      <w:r w:rsidRPr="002223FD">
        <w:t>și</w:t>
      </w:r>
      <w:r w:rsidR="00007AB3">
        <w:t xml:space="preserve"> </w:t>
      </w:r>
      <w:r w:rsidRPr="002223FD">
        <w:t>Ghidul</w:t>
      </w:r>
      <w:r w:rsidR="00007AB3">
        <w:t xml:space="preserve"> </w:t>
      </w:r>
      <w:r w:rsidRPr="002223FD">
        <w:t>solicitantului</w:t>
      </w:r>
      <w:r w:rsidR="00007AB3">
        <w:t xml:space="preserve"> </w:t>
      </w:r>
      <w:r w:rsidRPr="002223FD">
        <w:t>se</w:t>
      </w:r>
      <w:r w:rsidR="00007AB3">
        <w:t xml:space="preserve"> </w:t>
      </w:r>
      <w:r w:rsidRPr="002223FD">
        <w:t>regăsesc</w:t>
      </w:r>
      <w:r w:rsidR="00007AB3">
        <w:t xml:space="preserve"> </w:t>
      </w:r>
      <w:r w:rsidRPr="002223FD">
        <w:t>publicate</w:t>
      </w:r>
      <w:r w:rsidR="00007AB3">
        <w:t xml:space="preserve"> </w:t>
      </w:r>
      <w:r w:rsidRPr="002223FD">
        <w:t>pe</w:t>
      </w:r>
      <w:r w:rsidR="00007AB3">
        <w:t xml:space="preserve"> </w:t>
      </w:r>
      <w:r w:rsidRPr="002223FD">
        <w:t>site-ul</w:t>
      </w:r>
      <w:r w:rsidR="00007AB3">
        <w:t xml:space="preserve"> </w:t>
      </w:r>
      <w:r w:rsidRPr="002223FD">
        <w:t>APIA</w:t>
      </w:r>
      <w:r w:rsidR="00007AB3">
        <w:rPr>
          <w:b/>
          <w:bCs/>
        </w:rPr>
        <w:t xml:space="preserve"> </w:t>
      </w:r>
      <w:hyperlink r:id="rId53" w:history="1">
        <w:r w:rsidRPr="002223FD">
          <w:rPr>
            <w:rStyle w:val="Hyperlink"/>
            <w:b/>
            <w:bCs/>
            <w:szCs w:val="24"/>
          </w:rPr>
          <w:t>www.apia.org.ro</w:t>
        </w:r>
      </w:hyperlink>
      <w:r w:rsidR="00007AB3">
        <w:t xml:space="preserve"> </w:t>
      </w:r>
      <w:r w:rsidRPr="002223FD">
        <w:t>.</w:t>
      </w:r>
    </w:p>
    <w:p w14:paraId="61C092C2" w14:textId="77777777" w:rsidR="002223FD" w:rsidRPr="002223FD" w:rsidRDefault="002223FD" w:rsidP="002223FD">
      <w:r w:rsidRPr="002223FD">
        <w:rPr>
          <w:b/>
          <w:bCs/>
        </w:rPr>
        <w:t>Legislație:</w:t>
      </w:r>
    </w:p>
    <w:p w14:paraId="33CB035B" w14:textId="52E06B45" w:rsidR="002223FD" w:rsidRPr="002223FD" w:rsidRDefault="002223FD" w:rsidP="002223FD">
      <w:proofErr w:type="spellStart"/>
      <w:r w:rsidRPr="002223FD">
        <w:t>Ordonanţa</w:t>
      </w:r>
      <w:proofErr w:type="spellEnd"/>
      <w:r w:rsidR="00007AB3">
        <w:t xml:space="preserve"> </w:t>
      </w:r>
      <w:r w:rsidRPr="002223FD">
        <w:t>Guvernului</w:t>
      </w:r>
      <w:r w:rsidR="00007AB3">
        <w:t xml:space="preserve">  </w:t>
      </w:r>
      <w:r w:rsidRPr="002223FD">
        <w:t>nr.</w:t>
      </w:r>
      <w:r w:rsidR="00007AB3">
        <w:t xml:space="preserve"> </w:t>
      </w:r>
      <w:r w:rsidRPr="002223FD">
        <w:t>12/2024</w:t>
      </w:r>
      <w:r w:rsidR="00007AB3">
        <w:t xml:space="preserve"> </w:t>
      </w:r>
      <w:r w:rsidRPr="002223FD">
        <w:t>privind</w:t>
      </w:r>
      <w:r w:rsidR="00007AB3">
        <w:t xml:space="preserve"> </w:t>
      </w:r>
      <w:r w:rsidRPr="002223FD">
        <w:t>instituirea</w:t>
      </w:r>
      <w:r w:rsidR="00007AB3">
        <w:t xml:space="preserve"> </w:t>
      </w:r>
      <w:r w:rsidRPr="002223FD">
        <w:t>unei</w:t>
      </w:r>
      <w:r w:rsidR="00007AB3">
        <w:t xml:space="preserve"> </w:t>
      </w:r>
      <w:r w:rsidRPr="002223FD">
        <w:t>scheme</w:t>
      </w:r>
      <w:r w:rsidR="00007AB3">
        <w:t xml:space="preserve"> </w:t>
      </w:r>
      <w:r w:rsidRPr="002223FD">
        <w:t>de</w:t>
      </w:r>
      <w:r w:rsidR="00007AB3">
        <w:t xml:space="preserve"> </w:t>
      </w:r>
      <w:r w:rsidRPr="002223FD">
        <w:t>ajutor</w:t>
      </w:r>
      <w:r w:rsidR="00007AB3">
        <w:t xml:space="preserve"> </w:t>
      </w:r>
      <w:r w:rsidRPr="002223FD">
        <w:t>de</w:t>
      </w:r>
      <w:r w:rsidR="00007AB3">
        <w:t xml:space="preserve"> </w:t>
      </w:r>
      <w:r w:rsidRPr="002223FD">
        <w:t>stat</w:t>
      </w:r>
      <w:r w:rsidR="00007AB3">
        <w:t xml:space="preserve"> </w:t>
      </w:r>
      <w:r w:rsidRPr="002223FD">
        <w:t>pentru</w:t>
      </w:r>
      <w:r w:rsidR="00007AB3">
        <w:t xml:space="preserve">  </w:t>
      </w:r>
      <w:proofErr w:type="spellStart"/>
      <w:r w:rsidRPr="002223FD">
        <w:t>sustinerea</w:t>
      </w:r>
      <w:proofErr w:type="spellEnd"/>
      <w:r w:rsidR="00007AB3">
        <w:t xml:space="preserve"> </w:t>
      </w:r>
      <w:r w:rsidRPr="002223FD">
        <w:t>activității</w:t>
      </w:r>
      <w:r w:rsidR="00007AB3">
        <w:t xml:space="preserve"> </w:t>
      </w:r>
      <w:r w:rsidRPr="002223FD">
        <w:t>crescătorilor</w:t>
      </w:r>
      <w:r w:rsidR="00007AB3">
        <w:t xml:space="preserve"> </w:t>
      </w:r>
      <w:r w:rsidRPr="002223FD">
        <w:t>din</w:t>
      </w:r>
      <w:r w:rsidR="00007AB3">
        <w:t xml:space="preserve"> </w:t>
      </w:r>
      <w:r w:rsidRPr="002223FD">
        <w:t>sectoarele</w:t>
      </w:r>
      <w:r w:rsidR="00007AB3">
        <w:t xml:space="preserve"> </w:t>
      </w:r>
      <w:r w:rsidRPr="002223FD">
        <w:t>suin</w:t>
      </w:r>
      <w:r w:rsidR="00007AB3">
        <w:t xml:space="preserve"> </w:t>
      </w:r>
      <w:r w:rsidRPr="002223FD">
        <w:t>și</w:t>
      </w:r>
      <w:r w:rsidR="00007AB3">
        <w:t xml:space="preserve"> </w:t>
      </w:r>
      <w:r w:rsidRPr="002223FD">
        <w:t>avicol,</w:t>
      </w:r>
      <w:r w:rsidR="00007AB3">
        <w:t xml:space="preserve"> </w:t>
      </w:r>
      <w:r w:rsidRPr="002223FD">
        <w:t>în</w:t>
      </w:r>
      <w:r w:rsidR="00007AB3">
        <w:t xml:space="preserve"> </w:t>
      </w:r>
      <w:r w:rsidRPr="002223FD">
        <w:t>perioada</w:t>
      </w:r>
      <w:r w:rsidR="00007AB3">
        <w:t xml:space="preserve"> </w:t>
      </w:r>
      <w:r w:rsidRPr="002223FD">
        <w:t>1</w:t>
      </w:r>
      <w:r w:rsidR="00007AB3">
        <w:t xml:space="preserve"> </w:t>
      </w:r>
      <w:r w:rsidRPr="002223FD">
        <w:t>august</w:t>
      </w:r>
      <w:r w:rsidR="00007AB3">
        <w:t xml:space="preserve"> </w:t>
      </w:r>
      <w:r w:rsidRPr="002223FD">
        <w:t>2022-31</w:t>
      </w:r>
      <w:r w:rsidR="00007AB3">
        <w:t xml:space="preserve"> </w:t>
      </w:r>
      <w:r w:rsidRPr="002223FD">
        <w:t>august</w:t>
      </w:r>
      <w:r w:rsidR="00007AB3">
        <w:t xml:space="preserve"> </w:t>
      </w:r>
      <w:r w:rsidRPr="002223FD">
        <w:t>2023,</w:t>
      </w:r>
      <w:r w:rsidR="00007AB3">
        <w:t xml:space="preserve"> </w:t>
      </w:r>
      <w:r w:rsidRPr="002223FD">
        <w:t>în</w:t>
      </w:r>
      <w:r w:rsidR="00007AB3">
        <w:t xml:space="preserve"> </w:t>
      </w:r>
      <w:r w:rsidRPr="002223FD">
        <w:t>contextul</w:t>
      </w:r>
      <w:r w:rsidR="00007AB3">
        <w:t xml:space="preserve"> </w:t>
      </w:r>
      <w:r w:rsidRPr="002223FD">
        <w:t>crize</w:t>
      </w:r>
      <w:r w:rsidR="00007AB3">
        <w:t xml:space="preserve"> </w:t>
      </w:r>
      <w:r w:rsidRPr="002223FD">
        <w:t>provocate</w:t>
      </w:r>
      <w:r w:rsidR="00007AB3">
        <w:t xml:space="preserve"> </w:t>
      </w:r>
      <w:r w:rsidRPr="002223FD">
        <w:t>de</w:t>
      </w:r>
      <w:r w:rsidR="00007AB3">
        <w:t xml:space="preserve"> </w:t>
      </w:r>
      <w:r w:rsidRPr="002223FD">
        <w:t>agresiunea</w:t>
      </w:r>
      <w:r w:rsidR="00007AB3">
        <w:t xml:space="preserve"> </w:t>
      </w:r>
      <w:r w:rsidRPr="002223FD">
        <w:t>Rusiei</w:t>
      </w:r>
      <w:r w:rsidR="00007AB3">
        <w:t xml:space="preserve"> </w:t>
      </w:r>
      <w:r w:rsidRPr="002223FD">
        <w:t>împotriva</w:t>
      </w:r>
      <w:r w:rsidR="00007AB3">
        <w:t xml:space="preserve"> </w:t>
      </w:r>
      <w:r w:rsidRPr="002223FD">
        <w:t>Ucrainei.</w:t>
      </w:r>
    </w:p>
    <w:p w14:paraId="4B500B8E" w14:textId="58D810FD" w:rsidR="002223FD" w:rsidRPr="002223FD" w:rsidRDefault="002223FD" w:rsidP="002223FD">
      <w:pPr>
        <w:pStyle w:val="separatorarticole"/>
      </w:pPr>
      <w:r>
        <w:t>*</w:t>
      </w:r>
    </w:p>
    <w:p w14:paraId="4BB17410" w14:textId="38A7A3F8" w:rsidR="001B0D26" w:rsidRPr="001B0D26" w:rsidRDefault="001B0D26" w:rsidP="001B0D26">
      <w:pPr>
        <w:pStyle w:val="TitluArticolinINFOUE"/>
      </w:pPr>
      <w:bookmarkStart w:id="156" w:name="_Toc158617935"/>
      <w:r w:rsidRPr="001B0D26">
        <w:t>MADR:</w:t>
      </w:r>
      <w:r w:rsidR="00007AB3">
        <w:t xml:space="preserve"> </w:t>
      </w:r>
      <w:r w:rsidRPr="001B0D26">
        <w:t>A</w:t>
      </w:r>
      <w:r w:rsidR="00007AB3">
        <w:t xml:space="preserve"> </w:t>
      </w:r>
      <w:r w:rsidRPr="001B0D26">
        <w:t>fost</w:t>
      </w:r>
      <w:r w:rsidR="00007AB3">
        <w:t xml:space="preserve"> </w:t>
      </w:r>
      <w:r w:rsidRPr="001B0D26">
        <w:t>aprobată</w:t>
      </w:r>
      <w:r w:rsidR="00007AB3">
        <w:t xml:space="preserve"> </w:t>
      </w:r>
      <w:r w:rsidRPr="001B0D26">
        <w:t>schema</w:t>
      </w:r>
      <w:r w:rsidR="00007AB3">
        <w:t xml:space="preserve"> </w:t>
      </w:r>
      <w:r w:rsidRPr="001B0D26">
        <w:t>de</w:t>
      </w:r>
      <w:r w:rsidR="00007AB3">
        <w:t xml:space="preserve"> </w:t>
      </w:r>
      <w:r w:rsidRPr="001B0D26">
        <w:t>ajutor</w:t>
      </w:r>
      <w:r w:rsidR="00007AB3">
        <w:t xml:space="preserve"> </w:t>
      </w:r>
      <w:r w:rsidRPr="001B0D26">
        <w:t>de</w:t>
      </w:r>
      <w:r w:rsidR="00007AB3">
        <w:t xml:space="preserve"> </w:t>
      </w:r>
      <w:r w:rsidRPr="001B0D26">
        <w:t>stat</w:t>
      </w:r>
      <w:r w:rsidR="00007AB3">
        <w:t xml:space="preserve"> </w:t>
      </w:r>
      <w:r w:rsidRPr="001B0D26">
        <w:t>„Creditul</w:t>
      </w:r>
      <w:r w:rsidR="00007AB3">
        <w:t xml:space="preserve"> </w:t>
      </w:r>
      <w:r w:rsidRPr="001B0D26">
        <w:t>Fermierului”</w:t>
      </w:r>
      <w:bookmarkEnd w:id="156"/>
    </w:p>
    <w:p w14:paraId="308049A7" w14:textId="75EE5CBD" w:rsidR="001B0D26" w:rsidRPr="001B0D26" w:rsidRDefault="00007AB3" w:rsidP="001B0D26">
      <w:r>
        <w:t xml:space="preserve"> </w:t>
      </w:r>
      <w:r w:rsidR="001B0D26" w:rsidRPr="001B0D26">
        <w:t>Ministerul</w:t>
      </w:r>
      <w:r>
        <w:t xml:space="preserve"> </w:t>
      </w:r>
      <w:r w:rsidR="001B0D26" w:rsidRPr="001B0D26">
        <w:t>Agriculturii</w:t>
      </w:r>
      <w:r>
        <w:t xml:space="preserve"> </w:t>
      </w:r>
      <w:r w:rsidR="001B0D26" w:rsidRPr="001B0D26">
        <w:t>și</w:t>
      </w:r>
      <w:r>
        <w:t xml:space="preserve"> </w:t>
      </w:r>
      <w:r w:rsidR="001B0D26" w:rsidRPr="001B0D26">
        <w:t>Dezvoltării</w:t>
      </w:r>
      <w:r>
        <w:t xml:space="preserve"> </w:t>
      </w:r>
      <w:r w:rsidR="001B0D26" w:rsidRPr="001B0D26">
        <w:t>Rurale</w:t>
      </w:r>
      <w:r>
        <w:t xml:space="preserve"> </w:t>
      </w:r>
      <w:r w:rsidR="001B0D26" w:rsidRPr="001B0D26">
        <w:t>a</w:t>
      </w:r>
      <w:r>
        <w:t xml:space="preserve"> </w:t>
      </w:r>
      <w:r w:rsidR="001B0D26" w:rsidRPr="001B0D26">
        <w:t>anunțat</w:t>
      </w:r>
      <w:r>
        <w:t xml:space="preserve"> </w:t>
      </w:r>
      <w:r w:rsidR="001B0D26" w:rsidRPr="001B0D26">
        <w:t>că</w:t>
      </w:r>
      <w:r>
        <w:t xml:space="preserve"> </w:t>
      </w:r>
      <w:r w:rsidR="001B0D26" w:rsidRPr="001B0D26">
        <w:t>în</w:t>
      </w:r>
      <w:r>
        <w:t xml:space="preserve"> </w:t>
      </w:r>
      <w:r w:rsidR="001B0D26" w:rsidRPr="001B0D26">
        <w:t>ședința</w:t>
      </w:r>
      <w:r>
        <w:t xml:space="preserve"> </w:t>
      </w:r>
      <w:r w:rsidR="001B0D26" w:rsidRPr="001B0D26">
        <w:t>Guvernului</w:t>
      </w:r>
      <w:r>
        <w:t xml:space="preserve"> </w:t>
      </w:r>
      <w:r w:rsidR="001B0D26" w:rsidRPr="001B0D26">
        <w:t>din</w:t>
      </w:r>
      <w:r>
        <w:t xml:space="preserve"> </w:t>
      </w:r>
      <w:r w:rsidR="001B0D26" w:rsidRPr="001B0D26">
        <w:t>08</w:t>
      </w:r>
      <w:r>
        <w:t xml:space="preserve"> </w:t>
      </w:r>
      <w:r w:rsidR="001B0D26" w:rsidRPr="001B0D26">
        <w:t>februarie</w:t>
      </w:r>
      <w:r>
        <w:t xml:space="preserve"> </w:t>
      </w:r>
      <w:r w:rsidR="001B0D26" w:rsidRPr="001B0D26">
        <w:t>2024</w:t>
      </w:r>
      <w:r>
        <w:t xml:space="preserve"> </w:t>
      </w:r>
      <w:r w:rsidR="001B0D26" w:rsidRPr="001B0D26">
        <w:t>a</w:t>
      </w:r>
      <w:r>
        <w:t xml:space="preserve"> </w:t>
      </w:r>
      <w:r w:rsidR="001B0D26" w:rsidRPr="001B0D26">
        <w:t>fost</w:t>
      </w:r>
      <w:r>
        <w:t xml:space="preserve"> </w:t>
      </w:r>
      <w:r w:rsidR="001B0D26" w:rsidRPr="001B0D26">
        <w:t>adoptată</w:t>
      </w:r>
      <w:r>
        <w:t xml:space="preserve"> </w:t>
      </w:r>
      <w:r w:rsidR="001B0D26" w:rsidRPr="001B0D26">
        <w:t>Ordonanța</w:t>
      </w:r>
      <w:r>
        <w:t xml:space="preserve"> </w:t>
      </w:r>
      <w:r w:rsidR="001B0D26" w:rsidRPr="001B0D26">
        <w:t>de</w:t>
      </w:r>
      <w:r>
        <w:t xml:space="preserve"> </w:t>
      </w:r>
      <w:r w:rsidR="001B0D26" w:rsidRPr="001B0D26">
        <w:t>urgență</w:t>
      </w:r>
      <w:r>
        <w:t xml:space="preserve"> </w:t>
      </w:r>
      <w:r w:rsidR="001B0D26" w:rsidRPr="001B0D26">
        <w:t>privind</w:t>
      </w:r>
      <w:r>
        <w:t xml:space="preserve"> </w:t>
      </w:r>
      <w:r w:rsidR="001B0D26" w:rsidRPr="001B0D26">
        <w:t>aprobarea</w:t>
      </w:r>
      <w:r>
        <w:t xml:space="preserve"> </w:t>
      </w:r>
      <w:r w:rsidR="001B0D26" w:rsidRPr="001B0D26">
        <w:t>schemei</w:t>
      </w:r>
      <w:r>
        <w:t xml:space="preserve"> </w:t>
      </w:r>
      <w:r w:rsidR="001B0D26" w:rsidRPr="001B0D26">
        <w:t>de</w:t>
      </w:r>
      <w:r>
        <w:t xml:space="preserve"> </w:t>
      </w:r>
      <w:r w:rsidR="001B0D26" w:rsidRPr="001B0D26">
        <w:t>ajutor</w:t>
      </w:r>
      <w:r>
        <w:t xml:space="preserve"> </w:t>
      </w:r>
      <w:r w:rsidR="001B0D26" w:rsidRPr="001B0D26">
        <w:t>de</w:t>
      </w:r>
      <w:r>
        <w:t xml:space="preserve"> </w:t>
      </w:r>
      <w:r w:rsidR="001B0D26" w:rsidRPr="001B0D26">
        <w:t>stat</w:t>
      </w:r>
      <w:r>
        <w:t xml:space="preserve"> </w:t>
      </w:r>
      <w:r w:rsidR="001B0D26" w:rsidRPr="001B0D26">
        <w:t>Creditul</w:t>
      </w:r>
      <w:r>
        <w:t xml:space="preserve"> </w:t>
      </w:r>
      <w:r w:rsidR="001B0D26" w:rsidRPr="001B0D26">
        <w:t>Fermierului,</w:t>
      </w:r>
      <w:r>
        <w:t xml:space="preserve"> </w:t>
      </w:r>
      <w:r w:rsidR="001B0D26" w:rsidRPr="001B0D26">
        <w:t>în</w:t>
      </w:r>
      <w:r>
        <w:t xml:space="preserve"> </w:t>
      </w:r>
      <w:r w:rsidR="001B0D26" w:rsidRPr="001B0D26">
        <w:t>contextul</w:t>
      </w:r>
      <w:r>
        <w:t xml:space="preserve"> </w:t>
      </w:r>
      <w:r w:rsidR="001B0D26" w:rsidRPr="001B0D26">
        <w:t>crizei</w:t>
      </w:r>
      <w:r>
        <w:t xml:space="preserve"> </w:t>
      </w:r>
      <w:r w:rsidR="001B0D26" w:rsidRPr="001B0D26">
        <w:t>provocate</w:t>
      </w:r>
      <w:r>
        <w:t xml:space="preserve"> </w:t>
      </w:r>
      <w:r w:rsidR="001B0D26" w:rsidRPr="001B0D26">
        <w:t>de</w:t>
      </w:r>
      <w:r>
        <w:t xml:space="preserve"> </w:t>
      </w:r>
      <w:r w:rsidR="001B0D26" w:rsidRPr="001B0D26">
        <w:t>agresiunea</w:t>
      </w:r>
      <w:r>
        <w:t xml:space="preserve"> </w:t>
      </w:r>
      <w:r w:rsidR="001B0D26" w:rsidRPr="001B0D26">
        <w:t>Rusiei</w:t>
      </w:r>
      <w:r>
        <w:t xml:space="preserve"> </w:t>
      </w:r>
      <w:r w:rsidR="001B0D26" w:rsidRPr="001B0D26">
        <w:t>împotriva</w:t>
      </w:r>
      <w:r>
        <w:t xml:space="preserve"> </w:t>
      </w:r>
      <w:r w:rsidR="001B0D26" w:rsidRPr="001B0D26">
        <w:t>Ucrainei.</w:t>
      </w:r>
    </w:p>
    <w:p w14:paraId="44964956" w14:textId="02CFD0FF" w:rsidR="001B0D26" w:rsidRPr="001B0D26" w:rsidRDefault="001B0D26" w:rsidP="001B0D26">
      <w:r w:rsidRPr="001B0D26">
        <w:t>Prezentul</w:t>
      </w:r>
      <w:r w:rsidR="00007AB3">
        <w:t xml:space="preserve"> </w:t>
      </w:r>
      <w:r w:rsidRPr="001B0D26">
        <w:t>act</w:t>
      </w:r>
      <w:r w:rsidR="00007AB3">
        <w:t xml:space="preserve"> </w:t>
      </w:r>
      <w:r w:rsidRPr="001B0D26">
        <w:t>normativ</w:t>
      </w:r>
      <w:r w:rsidR="00007AB3">
        <w:t xml:space="preserve"> </w:t>
      </w:r>
      <w:r w:rsidRPr="001B0D26">
        <w:t>vizează</w:t>
      </w:r>
      <w:r w:rsidR="00007AB3">
        <w:t xml:space="preserve"> </w:t>
      </w:r>
      <w:r w:rsidRPr="001B0D26">
        <w:t>creșterea</w:t>
      </w:r>
      <w:r w:rsidR="00007AB3">
        <w:t xml:space="preserve"> </w:t>
      </w:r>
      <w:r w:rsidRPr="001B0D26">
        <w:t>accesului</w:t>
      </w:r>
      <w:r w:rsidR="00007AB3">
        <w:t xml:space="preserve"> </w:t>
      </w:r>
      <w:r w:rsidRPr="001B0D26">
        <w:t>la</w:t>
      </w:r>
      <w:r w:rsidR="00007AB3">
        <w:t xml:space="preserve"> </w:t>
      </w:r>
      <w:r w:rsidRPr="001B0D26">
        <w:t>finanțare</w:t>
      </w:r>
      <w:r w:rsidR="00007AB3">
        <w:t xml:space="preserve"> </w:t>
      </w:r>
      <w:r w:rsidRPr="001B0D26">
        <w:t>pentru</w:t>
      </w:r>
      <w:r w:rsidR="00007AB3">
        <w:t xml:space="preserve"> </w:t>
      </w:r>
      <w:r w:rsidRPr="001B0D26">
        <w:t>fermieri,</w:t>
      </w:r>
      <w:r w:rsidR="00007AB3">
        <w:t xml:space="preserve"> </w:t>
      </w:r>
      <w:r w:rsidRPr="001B0D26">
        <w:t>prin</w:t>
      </w:r>
      <w:r w:rsidR="00007AB3">
        <w:t xml:space="preserve"> </w:t>
      </w:r>
      <w:r w:rsidRPr="001B0D26">
        <w:t>instituirea</w:t>
      </w:r>
      <w:r w:rsidR="00007AB3">
        <w:t xml:space="preserve"> </w:t>
      </w:r>
      <w:r w:rsidRPr="001B0D26">
        <w:t>unei</w:t>
      </w:r>
      <w:r w:rsidR="00007AB3">
        <w:t xml:space="preserve">  </w:t>
      </w:r>
      <w:r w:rsidRPr="001B0D26">
        <w:t>scheme</w:t>
      </w:r>
      <w:r w:rsidR="00007AB3">
        <w:t xml:space="preserve"> </w:t>
      </w:r>
      <w:r w:rsidRPr="001B0D26">
        <w:t>de</w:t>
      </w:r>
      <w:r w:rsidR="00007AB3">
        <w:t xml:space="preserve"> </w:t>
      </w:r>
      <w:r w:rsidRPr="001B0D26">
        <w:t>ajutor</w:t>
      </w:r>
      <w:r w:rsidR="00007AB3">
        <w:t xml:space="preserve"> </w:t>
      </w:r>
      <w:r w:rsidRPr="001B0D26">
        <w:t>de</w:t>
      </w:r>
      <w:r w:rsidR="00007AB3">
        <w:t xml:space="preserve"> </w:t>
      </w:r>
      <w:r w:rsidRPr="001B0D26">
        <w:t>stat</w:t>
      </w:r>
      <w:r w:rsidR="00007AB3">
        <w:t xml:space="preserve"> </w:t>
      </w:r>
      <w:r w:rsidRPr="001B0D26">
        <w:t>„Creditul</w:t>
      </w:r>
      <w:r w:rsidR="00007AB3">
        <w:t xml:space="preserve"> </w:t>
      </w:r>
      <w:r w:rsidRPr="001B0D26">
        <w:t>Fermierului”,</w:t>
      </w:r>
      <w:r w:rsidR="00007AB3">
        <w:t xml:space="preserve"> </w:t>
      </w:r>
      <w:r w:rsidRPr="001B0D26">
        <w:t>prin</w:t>
      </w:r>
      <w:r w:rsidR="00007AB3">
        <w:t xml:space="preserve"> </w:t>
      </w:r>
      <w:r w:rsidRPr="001B0D26">
        <w:t>care</w:t>
      </w:r>
      <w:r w:rsidR="00007AB3">
        <w:t xml:space="preserve"> </w:t>
      </w:r>
      <w:r w:rsidRPr="001B0D26">
        <w:t>MADR</w:t>
      </w:r>
      <w:r w:rsidR="00007AB3">
        <w:t xml:space="preserve"> </w:t>
      </w:r>
      <w:r w:rsidRPr="001B0D26">
        <w:t>acordă</w:t>
      </w:r>
      <w:r w:rsidR="00007AB3">
        <w:t xml:space="preserve"> </w:t>
      </w:r>
      <w:r w:rsidRPr="001B0D26">
        <w:t>un</w:t>
      </w:r>
      <w:r w:rsidR="00007AB3">
        <w:t xml:space="preserve"> </w:t>
      </w:r>
      <w:r w:rsidRPr="001B0D26">
        <w:t>ajutor</w:t>
      </w:r>
      <w:r w:rsidR="00007AB3">
        <w:t xml:space="preserve"> </w:t>
      </w:r>
      <w:r w:rsidRPr="001B0D26">
        <w:t>de</w:t>
      </w:r>
      <w:r w:rsidR="00007AB3">
        <w:t xml:space="preserve"> </w:t>
      </w:r>
      <w:r w:rsidRPr="001B0D26">
        <w:t>stat,</w:t>
      </w:r>
      <w:r w:rsidR="00007AB3">
        <w:t xml:space="preserve"> </w:t>
      </w:r>
      <w:r w:rsidRPr="001B0D26">
        <w:t>sub</w:t>
      </w:r>
      <w:r w:rsidR="00007AB3">
        <w:t xml:space="preserve"> </w:t>
      </w:r>
      <w:r w:rsidRPr="001B0D26">
        <w:t>formă</w:t>
      </w:r>
      <w:r w:rsidR="00007AB3">
        <w:t xml:space="preserve"> </w:t>
      </w:r>
      <w:r w:rsidRPr="001B0D26">
        <w:t>de</w:t>
      </w:r>
      <w:r w:rsidR="00007AB3">
        <w:t xml:space="preserve"> </w:t>
      </w:r>
      <w:r w:rsidRPr="001B0D26">
        <w:t>grant,</w:t>
      </w:r>
      <w:r w:rsidR="00007AB3">
        <w:t xml:space="preserve"> </w:t>
      </w:r>
      <w:r w:rsidRPr="001B0D26">
        <w:t>care</w:t>
      </w:r>
      <w:r w:rsidR="00007AB3">
        <w:t xml:space="preserve"> </w:t>
      </w:r>
      <w:r w:rsidRPr="001B0D26">
        <w:t>acoperă</w:t>
      </w:r>
      <w:r w:rsidR="00007AB3">
        <w:t xml:space="preserve"> </w:t>
      </w:r>
      <w:r w:rsidRPr="001B0D26">
        <w:t>componenta</w:t>
      </w:r>
      <w:r w:rsidR="00007AB3">
        <w:t xml:space="preserve"> </w:t>
      </w:r>
      <w:r w:rsidRPr="001B0D26">
        <w:t>de</w:t>
      </w:r>
      <w:r w:rsidR="00007AB3">
        <w:t xml:space="preserve"> </w:t>
      </w:r>
      <w:r w:rsidRPr="001B0D26">
        <w:t>dobândă,</w:t>
      </w:r>
      <w:r w:rsidR="00007AB3">
        <w:t xml:space="preserve"> </w:t>
      </w:r>
      <w:r w:rsidRPr="001B0D26">
        <w:t>reprezentând</w:t>
      </w:r>
      <w:r w:rsidR="00007AB3">
        <w:t xml:space="preserve"> </w:t>
      </w:r>
      <w:r w:rsidRPr="001B0D26">
        <w:t>partea</w:t>
      </w:r>
      <w:r w:rsidR="00007AB3">
        <w:t xml:space="preserve"> </w:t>
      </w:r>
      <w:r w:rsidRPr="001B0D26">
        <w:t>de</w:t>
      </w:r>
      <w:r w:rsidR="00007AB3">
        <w:t xml:space="preserve"> </w:t>
      </w:r>
      <w:r w:rsidRPr="001B0D26">
        <w:t>ROBOR</w:t>
      </w:r>
      <w:r w:rsidR="00007AB3">
        <w:t xml:space="preserve"> </w:t>
      </w:r>
      <w:r w:rsidRPr="001B0D26">
        <w:t>la</w:t>
      </w:r>
      <w:r w:rsidR="00007AB3">
        <w:t xml:space="preserve"> </w:t>
      </w:r>
      <w:r w:rsidRPr="001B0D26">
        <w:t>3</w:t>
      </w:r>
      <w:r w:rsidR="00007AB3">
        <w:t xml:space="preserve"> </w:t>
      </w:r>
      <w:r w:rsidRPr="001B0D26">
        <w:t>luni,</w:t>
      </w:r>
      <w:r w:rsidR="00007AB3">
        <w:t xml:space="preserve"> </w:t>
      </w:r>
      <w:r w:rsidRPr="001B0D26">
        <w:t>acordată</w:t>
      </w:r>
      <w:r w:rsidR="00007AB3">
        <w:t xml:space="preserve"> </w:t>
      </w:r>
      <w:r w:rsidRPr="001B0D26">
        <w:t>pe</w:t>
      </w:r>
      <w:r w:rsidR="00007AB3">
        <w:t xml:space="preserve"> </w:t>
      </w:r>
      <w:r w:rsidRPr="001B0D26">
        <w:t>o</w:t>
      </w:r>
      <w:r w:rsidR="00007AB3">
        <w:t xml:space="preserve"> </w:t>
      </w:r>
      <w:r w:rsidRPr="001B0D26">
        <w:t>perioadă</w:t>
      </w:r>
      <w:r w:rsidR="00007AB3">
        <w:t xml:space="preserve"> </w:t>
      </w:r>
      <w:r w:rsidRPr="001B0D26">
        <w:t>de</w:t>
      </w:r>
      <w:r w:rsidR="00007AB3">
        <w:t xml:space="preserve"> </w:t>
      </w:r>
      <w:r w:rsidRPr="001B0D26">
        <w:t>maximum</w:t>
      </w:r>
      <w:r w:rsidR="00007AB3">
        <w:t xml:space="preserve"> </w:t>
      </w:r>
      <w:r w:rsidRPr="001B0D26">
        <w:t>60</w:t>
      </w:r>
      <w:r w:rsidR="00007AB3">
        <w:t xml:space="preserve"> </w:t>
      </w:r>
      <w:r w:rsidRPr="001B0D26">
        <w:t>luni,</w:t>
      </w:r>
      <w:r w:rsidR="00007AB3">
        <w:t xml:space="preserve"> </w:t>
      </w:r>
      <w:r w:rsidRPr="001B0D26">
        <w:t>fără</w:t>
      </w:r>
      <w:r w:rsidR="00007AB3">
        <w:t xml:space="preserve"> </w:t>
      </w:r>
      <w:r w:rsidRPr="001B0D26">
        <w:t>a</w:t>
      </w:r>
      <w:r w:rsidR="00007AB3">
        <w:t xml:space="preserve"> </w:t>
      </w:r>
      <w:r w:rsidRPr="001B0D26">
        <w:t>depăși</w:t>
      </w:r>
      <w:r w:rsidR="00007AB3">
        <w:t xml:space="preserve"> </w:t>
      </w:r>
      <w:r w:rsidRPr="001B0D26">
        <w:t>cuantumul</w:t>
      </w:r>
      <w:r w:rsidR="00007AB3">
        <w:t xml:space="preserve"> </w:t>
      </w:r>
      <w:r w:rsidRPr="001B0D26">
        <w:t>nominal</w:t>
      </w:r>
      <w:r w:rsidR="00007AB3">
        <w:t xml:space="preserve"> </w:t>
      </w:r>
      <w:r w:rsidRPr="001B0D26">
        <w:t>stabilit</w:t>
      </w:r>
      <w:r w:rsidR="00007AB3">
        <w:t xml:space="preserve"> </w:t>
      </w:r>
      <w:r w:rsidRPr="001B0D26">
        <w:t>prin</w:t>
      </w:r>
      <w:r w:rsidR="00007AB3">
        <w:t xml:space="preserve"> </w:t>
      </w:r>
      <w:r w:rsidRPr="001B0D26">
        <w:t>acordul</w:t>
      </w:r>
      <w:r w:rsidR="00007AB3">
        <w:t xml:space="preserve"> </w:t>
      </w:r>
      <w:r w:rsidRPr="001B0D26">
        <w:t>de</w:t>
      </w:r>
      <w:r w:rsidR="00007AB3">
        <w:t xml:space="preserve"> </w:t>
      </w:r>
      <w:r w:rsidRPr="001B0D26">
        <w:t>finanțare,</w:t>
      </w:r>
      <w:r w:rsidR="00007AB3">
        <w:t xml:space="preserve"> </w:t>
      </w:r>
      <w:r w:rsidRPr="001B0D26">
        <w:t>dar</w:t>
      </w:r>
      <w:r w:rsidR="00007AB3">
        <w:t xml:space="preserve"> </w:t>
      </w:r>
      <w:r w:rsidRPr="001B0D26">
        <w:t>nu</w:t>
      </w:r>
      <w:r w:rsidR="00007AB3">
        <w:t xml:space="preserve"> </w:t>
      </w:r>
      <w:r w:rsidRPr="001B0D26">
        <w:t>mai</w:t>
      </w:r>
      <w:r w:rsidR="00007AB3">
        <w:t xml:space="preserve"> </w:t>
      </w:r>
      <w:r w:rsidRPr="001B0D26">
        <w:t>mult</w:t>
      </w:r>
      <w:r w:rsidR="00007AB3">
        <w:t xml:space="preserve"> </w:t>
      </w:r>
      <w:r w:rsidRPr="001B0D26">
        <w:t>de</w:t>
      </w:r>
      <w:r w:rsidR="00007AB3">
        <w:t xml:space="preserve"> </w:t>
      </w:r>
      <w:r w:rsidRPr="001B0D26">
        <w:t>echivalentul</w:t>
      </w:r>
      <w:r w:rsidR="00007AB3">
        <w:t xml:space="preserve"> </w:t>
      </w:r>
      <w:r w:rsidRPr="001B0D26">
        <w:t>în</w:t>
      </w:r>
      <w:r w:rsidR="00007AB3">
        <w:t xml:space="preserve"> </w:t>
      </w:r>
      <w:r w:rsidRPr="001B0D26">
        <w:t>lei</w:t>
      </w:r>
      <w:r w:rsidR="00007AB3">
        <w:t xml:space="preserve"> </w:t>
      </w:r>
      <w:r w:rsidRPr="001B0D26">
        <w:t>al</w:t>
      </w:r>
      <w:r w:rsidR="00007AB3">
        <w:t xml:space="preserve"> </w:t>
      </w:r>
      <w:r w:rsidRPr="001B0D26">
        <w:t>sumei</w:t>
      </w:r>
      <w:r w:rsidR="00007AB3">
        <w:t xml:space="preserve"> </w:t>
      </w:r>
      <w:r w:rsidRPr="001B0D26">
        <w:t>de</w:t>
      </w:r>
      <w:r w:rsidR="00007AB3">
        <w:t xml:space="preserve"> </w:t>
      </w:r>
      <w:r w:rsidRPr="001B0D26">
        <w:t>280.000</w:t>
      </w:r>
      <w:r w:rsidR="00007AB3">
        <w:t xml:space="preserve"> </w:t>
      </w:r>
      <w:r w:rsidRPr="001B0D26">
        <w:t>de</w:t>
      </w:r>
      <w:r w:rsidR="00007AB3">
        <w:t xml:space="preserve"> </w:t>
      </w:r>
      <w:r w:rsidRPr="001B0D26">
        <w:t>euro/beneficiar.</w:t>
      </w:r>
      <w:r w:rsidR="00007AB3">
        <w:t xml:space="preserve"> </w:t>
      </w:r>
      <w:r w:rsidRPr="001B0D26">
        <w:t>Rata</w:t>
      </w:r>
      <w:r w:rsidR="00007AB3">
        <w:t xml:space="preserve"> </w:t>
      </w:r>
      <w:r w:rsidRPr="001B0D26">
        <w:t>dobânzii</w:t>
      </w:r>
      <w:r w:rsidR="00007AB3">
        <w:t xml:space="preserve"> </w:t>
      </w:r>
      <w:r w:rsidRPr="001B0D26">
        <w:t>aferentă</w:t>
      </w:r>
      <w:r w:rsidR="00007AB3">
        <w:t xml:space="preserve"> </w:t>
      </w:r>
      <w:r w:rsidRPr="001B0D26">
        <w:t>creditelor</w:t>
      </w:r>
      <w:r w:rsidR="00007AB3">
        <w:t xml:space="preserve"> </w:t>
      </w:r>
      <w:r w:rsidRPr="001B0D26">
        <w:t>este</w:t>
      </w:r>
      <w:r w:rsidR="00007AB3">
        <w:t xml:space="preserve"> </w:t>
      </w:r>
      <w:r w:rsidRPr="001B0D26">
        <w:t>formată</w:t>
      </w:r>
      <w:r w:rsidR="00007AB3">
        <w:t xml:space="preserve"> </w:t>
      </w:r>
      <w:r w:rsidRPr="001B0D26">
        <w:t>din</w:t>
      </w:r>
      <w:r w:rsidR="00007AB3">
        <w:t xml:space="preserve"> </w:t>
      </w:r>
      <w:r w:rsidRPr="001B0D26">
        <w:t>ROBOR</w:t>
      </w:r>
      <w:r w:rsidR="00007AB3">
        <w:t xml:space="preserve"> </w:t>
      </w:r>
      <w:r w:rsidRPr="001B0D26">
        <w:t>la</w:t>
      </w:r>
      <w:r w:rsidR="00007AB3">
        <w:t xml:space="preserve"> </w:t>
      </w:r>
      <w:r w:rsidRPr="001B0D26">
        <w:t>3</w:t>
      </w:r>
      <w:r w:rsidR="00007AB3">
        <w:t xml:space="preserve"> </w:t>
      </w:r>
      <w:r w:rsidRPr="001B0D26">
        <w:t>luni</w:t>
      </w:r>
      <w:r w:rsidR="00007AB3">
        <w:t xml:space="preserve"> </w:t>
      </w:r>
      <w:r w:rsidRPr="001B0D26">
        <w:t>plus</w:t>
      </w:r>
      <w:r w:rsidR="00007AB3">
        <w:t xml:space="preserve"> </w:t>
      </w:r>
      <w:r w:rsidRPr="001B0D26">
        <w:t>o</w:t>
      </w:r>
      <w:r w:rsidR="00007AB3">
        <w:t xml:space="preserve"> </w:t>
      </w:r>
      <w:r w:rsidRPr="001B0D26">
        <w:t>marjă</w:t>
      </w:r>
      <w:r w:rsidR="00007AB3">
        <w:t xml:space="preserve"> </w:t>
      </w:r>
      <w:r w:rsidRPr="001B0D26">
        <w:t>de</w:t>
      </w:r>
      <w:r w:rsidR="00007AB3">
        <w:t xml:space="preserve"> </w:t>
      </w:r>
      <w:r w:rsidRPr="001B0D26">
        <w:t>maximum</w:t>
      </w:r>
      <w:r w:rsidR="00007AB3">
        <w:t xml:space="preserve"> </w:t>
      </w:r>
      <w:r w:rsidRPr="001B0D26">
        <w:t>1,95%</w:t>
      </w:r>
      <w:r w:rsidR="00007AB3">
        <w:t xml:space="preserve"> </w:t>
      </w:r>
      <w:r w:rsidRPr="001B0D26">
        <w:t>pe</w:t>
      </w:r>
      <w:r w:rsidR="00007AB3">
        <w:t xml:space="preserve"> </w:t>
      </w:r>
      <w:r w:rsidRPr="001B0D26">
        <w:t>an.</w:t>
      </w:r>
    </w:p>
    <w:p w14:paraId="54882E86" w14:textId="1879D7A2" w:rsidR="001B0D26" w:rsidRPr="001B0D26" w:rsidRDefault="001B0D26" w:rsidP="001B0D26">
      <w:r w:rsidRPr="001B0D26">
        <w:t>Bugetul</w:t>
      </w:r>
      <w:r w:rsidR="00007AB3">
        <w:t xml:space="preserve"> </w:t>
      </w:r>
      <w:r w:rsidRPr="001B0D26">
        <w:t>schemei</w:t>
      </w:r>
      <w:r w:rsidR="00007AB3">
        <w:t xml:space="preserve"> </w:t>
      </w:r>
      <w:r w:rsidRPr="001B0D26">
        <w:t>de</w:t>
      </w:r>
      <w:r w:rsidR="00007AB3">
        <w:t xml:space="preserve"> </w:t>
      </w:r>
      <w:r w:rsidRPr="001B0D26">
        <w:t>ajutor</w:t>
      </w:r>
      <w:r w:rsidR="00007AB3">
        <w:t xml:space="preserve"> </w:t>
      </w:r>
      <w:r w:rsidRPr="001B0D26">
        <w:t>de</w:t>
      </w:r>
      <w:r w:rsidR="00007AB3">
        <w:t xml:space="preserve"> </w:t>
      </w:r>
      <w:r w:rsidRPr="001B0D26">
        <w:t>stat</w:t>
      </w:r>
      <w:r w:rsidR="00007AB3">
        <w:t xml:space="preserve"> </w:t>
      </w:r>
      <w:r w:rsidRPr="001B0D26">
        <w:t>are</w:t>
      </w:r>
      <w:r w:rsidR="00007AB3">
        <w:t xml:space="preserve"> </w:t>
      </w:r>
      <w:r w:rsidRPr="001B0D26">
        <w:t>o</w:t>
      </w:r>
      <w:r w:rsidR="00007AB3">
        <w:t xml:space="preserve"> </w:t>
      </w:r>
      <w:r w:rsidRPr="001B0D26">
        <w:t>valoare</w:t>
      </w:r>
      <w:r w:rsidR="00007AB3">
        <w:t xml:space="preserve"> </w:t>
      </w:r>
      <w:r w:rsidRPr="001B0D26">
        <w:t>de</w:t>
      </w:r>
      <w:r w:rsidR="00007AB3">
        <w:t xml:space="preserve"> </w:t>
      </w:r>
      <w:r w:rsidRPr="001B0D26">
        <w:t>maximum</w:t>
      </w:r>
      <w:r w:rsidR="00007AB3">
        <w:t xml:space="preserve"> </w:t>
      </w:r>
      <w:r w:rsidRPr="001B0D26">
        <w:t>815,5</w:t>
      </w:r>
      <w:r w:rsidR="00007AB3">
        <w:t xml:space="preserve"> </w:t>
      </w:r>
      <w:r w:rsidRPr="001B0D26">
        <w:t>milioane</w:t>
      </w:r>
      <w:r w:rsidR="00007AB3">
        <w:t xml:space="preserve"> </w:t>
      </w:r>
      <w:r w:rsidRPr="001B0D26">
        <w:t>lei,</w:t>
      </w:r>
      <w:r w:rsidR="00007AB3">
        <w:t xml:space="preserve"> </w:t>
      </w:r>
      <w:r w:rsidRPr="001B0D26">
        <w:t>echivalentul</w:t>
      </w:r>
      <w:r w:rsidR="00007AB3">
        <w:t xml:space="preserve"> </w:t>
      </w:r>
      <w:r w:rsidRPr="001B0D26">
        <w:t>a</w:t>
      </w:r>
      <w:r w:rsidR="00007AB3">
        <w:t xml:space="preserve"> </w:t>
      </w:r>
      <w:r w:rsidRPr="001B0D26">
        <w:t>164,1</w:t>
      </w:r>
      <w:r w:rsidR="00007AB3">
        <w:t xml:space="preserve"> </w:t>
      </w:r>
      <w:r w:rsidRPr="001B0D26">
        <w:t>milioane</w:t>
      </w:r>
      <w:r w:rsidR="00007AB3">
        <w:t xml:space="preserve"> </w:t>
      </w:r>
      <w:r w:rsidRPr="001B0D26">
        <w:t>euro</w:t>
      </w:r>
      <w:r w:rsidR="00007AB3">
        <w:t xml:space="preserve"> </w:t>
      </w:r>
      <w:r w:rsidRPr="001B0D26">
        <w:t>şi</w:t>
      </w:r>
      <w:r w:rsidR="00007AB3">
        <w:t xml:space="preserve"> </w:t>
      </w:r>
      <w:r w:rsidRPr="001B0D26">
        <w:t>se</w:t>
      </w:r>
      <w:r w:rsidR="00007AB3">
        <w:t xml:space="preserve"> </w:t>
      </w:r>
      <w:r w:rsidRPr="001B0D26">
        <w:t>asigură</w:t>
      </w:r>
      <w:r w:rsidR="00007AB3">
        <w:t xml:space="preserve"> </w:t>
      </w:r>
      <w:r w:rsidRPr="001B0D26">
        <w:t>în</w:t>
      </w:r>
      <w:r w:rsidR="00007AB3">
        <w:t xml:space="preserve"> </w:t>
      </w:r>
      <w:r w:rsidRPr="001B0D26">
        <w:t>limita</w:t>
      </w:r>
      <w:r w:rsidR="00007AB3">
        <w:t xml:space="preserve"> </w:t>
      </w:r>
      <w:r w:rsidRPr="001B0D26">
        <w:t>sumelor</w:t>
      </w:r>
      <w:r w:rsidR="00007AB3">
        <w:t xml:space="preserve"> </w:t>
      </w:r>
      <w:r w:rsidRPr="001B0D26">
        <w:t>disponibile</w:t>
      </w:r>
      <w:r w:rsidR="00007AB3">
        <w:t xml:space="preserve"> </w:t>
      </w:r>
      <w:r w:rsidRPr="001B0D26">
        <w:t>din</w:t>
      </w:r>
      <w:r w:rsidR="00007AB3">
        <w:t xml:space="preserve"> </w:t>
      </w:r>
      <w:r w:rsidRPr="001B0D26">
        <w:t>contul</w:t>
      </w:r>
      <w:r w:rsidR="00007AB3">
        <w:t xml:space="preserve"> </w:t>
      </w:r>
      <w:r w:rsidRPr="001B0D26">
        <w:t>„Fondul</w:t>
      </w:r>
      <w:r w:rsidR="00007AB3">
        <w:t xml:space="preserve"> </w:t>
      </w:r>
      <w:r w:rsidRPr="001B0D26">
        <w:t>pentru</w:t>
      </w:r>
      <w:r w:rsidR="00007AB3">
        <w:t xml:space="preserve"> </w:t>
      </w:r>
      <w:r w:rsidRPr="001B0D26">
        <w:t>creditare</w:t>
      </w:r>
      <w:r w:rsidR="00007AB3">
        <w:t xml:space="preserve"> </w:t>
      </w:r>
      <w:r w:rsidRPr="001B0D26">
        <w:t>și</w:t>
      </w:r>
      <w:r w:rsidR="00007AB3">
        <w:t xml:space="preserve"> </w:t>
      </w:r>
      <w:r w:rsidRPr="001B0D26">
        <w:t>garantare</w:t>
      </w:r>
      <w:r w:rsidR="00007AB3">
        <w:t xml:space="preserve"> </w:t>
      </w:r>
      <w:r w:rsidRPr="001B0D26">
        <w:t>a</w:t>
      </w:r>
      <w:r w:rsidR="00007AB3">
        <w:t xml:space="preserve"> </w:t>
      </w:r>
      <w:r w:rsidRPr="001B0D26">
        <w:t>creditelor”,</w:t>
      </w:r>
      <w:r w:rsidR="00007AB3">
        <w:t xml:space="preserve"> </w:t>
      </w:r>
      <w:r w:rsidRPr="001B0D26">
        <w:t>precum</w:t>
      </w:r>
      <w:r w:rsidR="00007AB3">
        <w:t xml:space="preserve"> </w:t>
      </w:r>
      <w:r w:rsidRPr="001B0D26">
        <w:t>și</w:t>
      </w:r>
      <w:r w:rsidR="00007AB3">
        <w:t xml:space="preserve"> </w:t>
      </w:r>
      <w:r w:rsidRPr="001B0D26">
        <w:t>a</w:t>
      </w:r>
      <w:r w:rsidR="00007AB3">
        <w:t xml:space="preserve"> </w:t>
      </w:r>
      <w:r w:rsidRPr="001B0D26">
        <w:t>prevederilor</w:t>
      </w:r>
      <w:r w:rsidR="00007AB3">
        <w:t xml:space="preserve"> </w:t>
      </w:r>
      <w:r w:rsidRPr="001B0D26">
        <w:t>bugetare</w:t>
      </w:r>
      <w:r w:rsidR="00007AB3">
        <w:t xml:space="preserve"> </w:t>
      </w:r>
      <w:r w:rsidRPr="001B0D26">
        <w:t>anuale</w:t>
      </w:r>
      <w:r w:rsidR="00007AB3">
        <w:t xml:space="preserve"> </w:t>
      </w:r>
      <w:r w:rsidRPr="001B0D26">
        <w:t>aprobate</w:t>
      </w:r>
      <w:r w:rsidR="00007AB3">
        <w:t xml:space="preserve"> </w:t>
      </w:r>
      <w:r w:rsidRPr="001B0D26">
        <w:t>cu</w:t>
      </w:r>
      <w:r w:rsidR="00007AB3">
        <w:t xml:space="preserve"> </w:t>
      </w:r>
      <w:r w:rsidRPr="001B0D26">
        <w:t>această</w:t>
      </w:r>
      <w:r w:rsidR="00007AB3">
        <w:t xml:space="preserve"> </w:t>
      </w:r>
      <w:r w:rsidRPr="001B0D26">
        <w:t>destinație</w:t>
      </w:r>
      <w:r w:rsidR="00007AB3">
        <w:t xml:space="preserve"> </w:t>
      </w:r>
      <w:r w:rsidRPr="001B0D26">
        <w:t>în</w:t>
      </w:r>
      <w:r w:rsidR="00007AB3">
        <w:t xml:space="preserve"> </w:t>
      </w:r>
      <w:r w:rsidRPr="001B0D26">
        <w:t>bugetul</w:t>
      </w:r>
      <w:r w:rsidR="00007AB3">
        <w:t xml:space="preserve"> </w:t>
      </w:r>
      <w:r w:rsidRPr="001B0D26">
        <w:t>Ministerului</w:t>
      </w:r>
      <w:r w:rsidR="00007AB3">
        <w:t xml:space="preserve"> </w:t>
      </w:r>
      <w:r w:rsidRPr="001B0D26">
        <w:t>Agriculturii</w:t>
      </w:r>
      <w:r w:rsidR="00007AB3">
        <w:t xml:space="preserve"> </w:t>
      </w:r>
      <w:r w:rsidRPr="001B0D26">
        <w:t>și</w:t>
      </w:r>
      <w:r w:rsidR="00007AB3">
        <w:t xml:space="preserve"> </w:t>
      </w:r>
      <w:r w:rsidRPr="001B0D26">
        <w:t>Dezvoltării</w:t>
      </w:r>
      <w:r w:rsidR="00007AB3">
        <w:t xml:space="preserve"> </w:t>
      </w:r>
      <w:r w:rsidRPr="001B0D26">
        <w:t>Rurale.</w:t>
      </w:r>
    </w:p>
    <w:p w14:paraId="076DB30F" w14:textId="551AC4AD" w:rsidR="001B0D26" w:rsidRPr="001B0D26" w:rsidRDefault="001B0D26" w:rsidP="001B0D26">
      <w:r w:rsidRPr="001B0D26">
        <w:t>Beneficiarii</w:t>
      </w:r>
      <w:r w:rsidR="00007AB3">
        <w:t xml:space="preserve"> </w:t>
      </w:r>
      <w:r w:rsidRPr="001B0D26">
        <w:t>eligibili</w:t>
      </w:r>
      <w:r w:rsidR="00007AB3">
        <w:t xml:space="preserve"> </w:t>
      </w:r>
      <w:r w:rsidRPr="001B0D26">
        <w:t>sunt</w:t>
      </w:r>
      <w:r w:rsidR="00007AB3">
        <w:t xml:space="preserve"> </w:t>
      </w:r>
      <w:r w:rsidRPr="001B0D26">
        <w:t>operatorii</w:t>
      </w:r>
      <w:r w:rsidR="00007AB3">
        <w:t xml:space="preserve"> </w:t>
      </w:r>
      <w:r w:rsidRPr="001B0D26">
        <w:t>economici</w:t>
      </w:r>
      <w:r w:rsidR="00007AB3">
        <w:t xml:space="preserve"> </w:t>
      </w:r>
      <w:r w:rsidRPr="001B0D26">
        <w:t>care</w:t>
      </w:r>
      <w:r w:rsidR="00007AB3">
        <w:t xml:space="preserve"> </w:t>
      </w:r>
      <w:r w:rsidRPr="001B0D26">
        <w:t>își</w:t>
      </w:r>
      <w:r w:rsidR="00007AB3">
        <w:t xml:space="preserve"> </w:t>
      </w:r>
      <w:r w:rsidRPr="001B0D26">
        <w:t>desfășoară</w:t>
      </w:r>
      <w:r w:rsidR="00007AB3">
        <w:t xml:space="preserve"> </w:t>
      </w:r>
      <w:r w:rsidRPr="001B0D26">
        <w:t>activitatea</w:t>
      </w:r>
      <w:r w:rsidR="00007AB3">
        <w:t xml:space="preserve"> </w:t>
      </w:r>
      <w:r w:rsidRPr="001B0D26">
        <w:t>în</w:t>
      </w:r>
      <w:r w:rsidR="00007AB3">
        <w:t xml:space="preserve"> </w:t>
      </w:r>
      <w:r w:rsidRPr="001B0D26">
        <w:t>sectorul</w:t>
      </w:r>
      <w:r w:rsidR="00007AB3">
        <w:t xml:space="preserve"> </w:t>
      </w:r>
      <w:r w:rsidRPr="001B0D26">
        <w:t>producției</w:t>
      </w:r>
      <w:r w:rsidR="00007AB3">
        <w:t xml:space="preserve"> </w:t>
      </w:r>
      <w:r w:rsidRPr="001B0D26">
        <w:t>agricole</w:t>
      </w:r>
      <w:r w:rsidR="00007AB3">
        <w:t xml:space="preserve"> </w:t>
      </w:r>
      <w:r w:rsidRPr="001B0D26">
        <w:t>primare</w:t>
      </w:r>
      <w:r w:rsidR="00007AB3">
        <w:t xml:space="preserve"> </w:t>
      </w:r>
      <w:r w:rsidRPr="001B0D26">
        <w:t>definite</w:t>
      </w:r>
      <w:r w:rsidR="00007AB3">
        <w:t xml:space="preserve"> </w:t>
      </w:r>
      <w:r w:rsidRPr="001B0D26">
        <w:t>prin</w:t>
      </w:r>
      <w:r w:rsidR="00007AB3">
        <w:t xml:space="preserve"> </w:t>
      </w:r>
      <w:r w:rsidRPr="001B0D26">
        <w:t>Codurile</w:t>
      </w:r>
      <w:r w:rsidR="00007AB3">
        <w:t xml:space="preserve"> </w:t>
      </w:r>
      <w:r w:rsidRPr="001B0D26">
        <w:t>CAEN</w:t>
      </w:r>
      <w:r w:rsidR="00007AB3">
        <w:t xml:space="preserve"> </w:t>
      </w:r>
      <w:r w:rsidRPr="001B0D26">
        <w:t>011</w:t>
      </w:r>
      <w:r w:rsidR="00007AB3">
        <w:t xml:space="preserve"> </w:t>
      </w:r>
      <w:r w:rsidRPr="001B0D26">
        <w:t>-</w:t>
      </w:r>
      <w:r w:rsidR="00007AB3">
        <w:t xml:space="preserve"> </w:t>
      </w:r>
      <w:r w:rsidRPr="001B0D26">
        <w:t>Cultivarea</w:t>
      </w:r>
      <w:r w:rsidR="00007AB3">
        <w:t xml:space="preserve"> </w:t>
      </w:r>
      <w:r w:rsidRPr="001B0D26">
        <w:t>plantelor</w:t>
      </w:r>
      <w:r w:rsidR="00007AB3">
        <w:t xml:space="preserve"> </w:t>
      </w:r>
      <w:r w:rsidRPr="001B0D26">
        <w:t>nepermanente;</w:t>
      </w:r>
      <w:r w:rsidR="00007AB3">
        <w:t xml:space="preserve"> </w:t>
      </w:r>
      <w:r w:rsidRPr="001B0D26">
        <w:t>CAEN</w:t>
      </w:r>
      <w:r w:rsidR="00007AB3">
        <w:t xml:space="preserve"> </w:t>
      </w:r>
      <w:r w:rsidRPr="001B0D26">
        <w:t>012</w:t>
      </w:r>
      <w:r w:rsidR="00007AB3">
        <w:t xml:space="preserve"> </w:t>
      </w:r>
      <w:r w:rsidRPr="001B0D26">
        <w:t>-</w:t>
      </w:r>
      <w:r w:rsidR="00007AB3">
        <w:t xml:space="preserve"> </w:t>
      </w:r>
      <w:r w:rsidRPr="001B0D26">
        <w:t>Cultivarea</w:t>
      </w:r>
      <w:r w:rsidR="00007AB3">
        <w:t xml:space="preserve"> </w:t>
      </w:r>
      <w:r w:rsidRPr="001B0D26">
        <w:t>plantelor</w:t>
      </w:r>
      <w:r w:rsidR="00007AB3">
        <w:t xml:space="preserve"> </w:t>
      </w:r>
      <w:r w:rsidRPr="001B0D26">
        <w:t>din</w:t>
      </w:r>
      <w:r w:rsidR="00007AB3">
        <w:t xml:space="preserve"> </w:t>
      </w:r>
      <w:r w:rsidRPr="001B0D26">
        <w:t>culturi</w:t>
      </w:r>
      <w:r w:rsidR="00007AB3">
        <w:t xml:space="preserve"> </w:t>
      </w:r>
      <w:r w:rsidRPr="001B0D26">
        <w:t>permanente;</w:t>
      </w:r>
      <w:r w:rsidR="00007AB3">
        <w:t xml:space="preserve"> </w:t>
      </w:r>
      <w:r w:rsidRPr="001B0D26">
        <w:t>CAEN</w:t>
      </w:r>
      <w:r w:rsidR="00007AB3">
        <w:t xml:space="preserve"> </w:t>
      </w:r>
      <w:r w:rsidRPr="001B0D26">
        <w:t>013</w:t>
      </w:r>
      <w:r w:rsidR="00007AB3">
        <w:t xml:space="preserve"> </w:t>
      </w:r>
      <w:r w:rsidRPr="001B0D26">
        <w:t>-</w:t>
      </w:r>
      <w:r w:rsidR="00007AB3">
        <w:t xml:space="preserve"> </w:t>
      </w:r>
      <w:r w:rsidRPr="001B0D26">
        <w:t>Cultivarea</w:t>
      </w:r>
      <w:r w:rsidR="00007AB3">
        <w:t xml:space="preserve"> </w:t>
      </w:r>
      <w:r w:rsidRPr="001B0D26">
        <w:t>plantelor</w:t>
      </w:r>
      <w:r w:rsidR="00007AB3">
        <w:t xml:space="preserve"> </w:t>
      </w:r>
      <w:r w:rsidRPr="001B0D26">
        <w:t>pentru</w:t>
      </w:r>
      <w:r w:rsidR="00007AB3">
        <w:t xml:space="preserve"> </w:t>
      </w:r>
      <w:r w:rsidRPr="001B0D26">
        <w:t>înmulțire;</w:t>
      </w:r>
      <w:r w:rsidR="00007AB3">
        <w:t xml:space="preserve"> </w:t>
      </w:r>
      <w:r w:rsidRPr="001B0D26">
        <w:t>CAEN</w:t>
      </w:r>
      <w:r w:rsidR="00007AB3">
        <w:t xml:space="preserve"> </w:t>
      </w:r>
      <w:r w:rsidRPr="001B0D26">
        <w:t>014</w:t>
      </w:r>
      <w:r w:rsidR="00007AB3">
        <w:t xml:space="preserve"> </w:t>
      </w:r>
      <w:r w:rsidRPr="001B0D26">
        <w:t>-</w:t>
      </w:r>
      <w:r w:rsidR="00007AB3">
        <w:t xml:space="preserve"> </w:t>
      </w:r>
      <w:r w:rsidRPr="001B0D26">
        <w:t>Creșterea</w:t>
      </w:r>
      <w:r w:rsidR="00007AB3">
        <w:t xml:space="preserve"> </w:t>
      </w:r>
      <w:r w:rsidRPr="001B0D26">
        <w:t>animalelor</w:t>
      </w:r>
      <w:r w:rsidR="00007AB3">
        <w:t xml:space="preserve"> </w:t>
      </w:r>
      <w:r w:rsidRPr="001B0D26">
        <w:t>și</w:t>
      </w:r>
      <w:r w:rsidR="00007AB3">
        <w:t xml:space="preserve"> </w:t>
      </w:r>
      <w:r w:rsidRPr="001B0D26">
        <w:t>CAEN</w:t>
      </w:r>
      <w:r w:rsidR="00007AB3">
        <w:t xml:space="preserve"> </w:t>
      </w:r>
      <w:r w:rsidRPr="001B0D26">
        <w:t>015</w:t>
      </w:r>
      <w:r w:rsidR="00007AB3">
        <w:t xml:space="preserve"> </w:t>
      </w:r>
      <w:r w:rsidRPr="001B0D26">
        <w:t>-</w:t>
      </w:r>
      <w:r w:rsidR="00007AB3">
        <w:t xml:space="preserve"> </w:t>
      </w:r>
      <w:r w:rsidRPr="001B0D26">
        <w:t>Activități</w:t>
      </w:r>
      <w:r w:rsidR="00007AB3">
        <w:t xml:space="preserve"> </w:t>
      </w:r>
      <w:r w:rsidRPr="001B0D26">
        <w:t>în</w:t>
      </w:r>
      <w:r w:rsidR="00007AB3">
        <w:t xml:space="preserve"> </w:t>
      </w:r>
      <w:r w:rsidRPr="001B0D26">
        <w:t>ferme</w:t>
      </w:r>
      <w:r w:rsidR="00007AB3">
        <w:t xml:space="preserve"> </w:t>
      </w:r>
      <w:r w:rsidRPr="001B0D26">
        <w:t>mixte</w:t>
      </w:r>
      <w:r w:rsidR="00007AB3">
        <w:t xml:space="preserve"> </w:t>
      </w:r>
      <w:r w:rsidRPr="001B0D26">
        <w:t>(cultura</w:t>
      </w:r>
      <w:r w:rsidR="00007AB3">
        <w:t xml:space="preserve"> </w:t>
      </w:r>
      <w:r w:rsidRPr="001B0D26">
        <w:t>vegetală</w:t>
      </w:r>
      <w:r w:rsidR="00007AB3">
        <w:t xml:space="preserve"> </w:t>
      </w:r>
      <w:r w:rsidRPr="001B0D26">
        <w:t>combinată</w:t>
      </w:r>
      <w:r w:rsidR="00007AB3">
        <w:t xml:space="preserve"> </w:t>
      </w:r>
      <w:r w:rsidRPr="001B0D26">
        <w:t>cu</w:t>
      </w:r>
      <w:r w:rsidR="00007AB3">
        <w:t xml:space="preserve"> </w:t>
      </w:r>
      <w:r w:rsidRPr="001B0D26">
        <w:t>creșterea</w:t>
      </w:r>
      <w:r w:rsidR="00007AB3">
        <w:t xml:space="preserve"> </w:t>
      </w:r>
      <w:r w:rsidRPr="001B0D26">
        <w:t>animalelor),</w:t>
      </w:r>
      <w:r w:rsidR="00007AB3">
        <w:t xml:space="preserve"> </w:t>
      </w:r>
      <w:r w:rsidRPr="001B0D26">
        <w:t>indiferent</w:t>
      </w:r>
      <w:r w:rsidR="00007AB3">
        <w:t xml:space="preserve"> </w:t>
      </w:r>
      <w:r w:rsidRPr="001B0D26">
        <w:t>de</w:t>
      </w:r>
      <w:r w:rsidR="00007AB3">
        <w:t xml:space="preserve"> </w:t>
      </w:r>
      <w:r w:rsidRPr="001B0D26">
        <w:t>mărimea</w:t>
      </w:r>
      <w:r w:rsidR="00007AB3">
        <w:t xml:space="preserve"> </w:t>
      </w:r>
      <w:r w:rsidRPr="001B0D26">
        <w:t>acestora.</w:t>
      </w:r>
    </w:p>
    <w:p w14:paraId="167AFAE7" w14:textId="32D8828F" w:rsidR="001B0D26" w:rsidRPr="001B0D26" w:rsidRDefault="001B0D26" w:rsidP="001B0D26">
      <w:r w:rsidRPr="001B0D26">
        <w:t>Prin</w:t>
      </w:r>
      <w:r w:rsidR="00007AB3">
        <w:t xml:space="preserve"> </w:t>
      </w:r>
      <w:r w:rsidRPr="001B0D26">
        <w:t>implementarea</w:t>
      </w:r>
      <w:r w:rsidR="00007AB3">
        <w:t xml:space="preserve"> </w:t>
      </w:r>
      <w:r w:rsidRPr="001B0D26">
        <w:t>schemei</w:t>
      </w:r>
      <w:r w:rsidR="00007AB3">
        <w:t xml:space="preserve"> </w:t>
      </w:r>
      <w:r w:rsidRPr="001B0D26">
        <w:t>se</w:t>
      </w:r>
      <w:r w:rsidR="00007AB3">
        <w:t xml:space="preserve"> </w:t>
      </w:r>
      <w:r w:rsidRPr="001B0D26">
        <w:t>estimează</w:t>
      </w:r>
      <w:r w:rsidR="00007AB3">
        <w:t xml:space="preserve"> </w:t>
      </w:r>
      <w:r w:rsidRPr="001B0D26">
        <w:t>acordarea</w:t>
      </w:r>
      <w:r w:rsidR="00007AB3">
        <w:t xml:space="preserve"> </w:t>
      </w:r>
      <w:r w:rsidRPr="001B0D26">
        <w:t>de</w:t>
      </w:r>
      <w:r w:rsidR="00007AB3">
        <w:t xml:space="preserve"> </w:t>
      </w:r>
      <w:r w:rsidRPr="001B0D26">
        <w:t>ajutor</w:t>
      </w:r>
      <w:r w:rsidR="00007AB3">
        <w:t xml:space="preserve"> </w:t>
      </w:r>
      <w:r w:rsidRPr="001B0D26">
        <w:t>de</w:t>
      </w:r>
      <w:r w:rsidR="00007AB3">
        <w:t xml:space="preserve"> </w:t>
      </w:r>
      <w:r w:rsidRPr="001B0D26">
        <w:t>stat</w:t>
      </w:r>
      <w:r w:rsidR="00007AB3">
        <w:t xml:space="preserve"> </w:t>
      </w:r>
      <w:r w:rsidRPr="001B0D26">
        <w:t>unui</w:t>
      </w:r>
      <w:r w:rsidR="00007AB3">
        <w:t xml:space="preserve"> </w:t>
      </w:r>
      <w:r w:rsidRPr="001B0D26">
        <w:t>număr</w:t>
      </w:r>
      <w:r w:rsidR="00007AB3">
        <w:t xml:space="preserve"> </w:t>
      </w:r>
      <w:r w:rsidRPr="001B0D26">
        <w:t>de</w:t>
      </w:r>
      <w:r w:rsidR="00007AB3">
        <w:t xml:space="preserve"> </w:t>
      </w:r>
      <w:r w:rsidRPr="001B0D26">
        <w:t>maximum</w:t>
      </w:r>
      <w:r w:rsidR="00007AB3">
        <w:t xml:space="preserve"> </w:t>
      </w:r>
      <w:r w:rsidRPr="001B0D26">
        <w:t>3.500</w:t>
      </w:r>
      <w:r w:rsidR="00007AB3">
        <w:t xml:space="preserve"> </w:t>
      </w:r>
      <w:r w:rsidRPr="001B0D26">
        <w:t>de</w:t>
      </w:r>
      <w:r w:rsidR="00007AB3">
        <w:t xml:space="preserve"> </w:t>
      </w:r>
      <w:r w:rsidRPr="001B0D26">
        <w:t>beneficiari.</w:t>
      </w:r>
    </w:p>
    <w:p w14:paraId="06F82918" w14:textId="4EDBF728" w:rsidR="001B0D26" w:rsidRPr="001B0D26" w:rsidRDefault="001B0D26" w:rsidP="001B0D26">
      <w:pPr>
        <w:pStyle w:val="Stilsursa"/>
      </w:pPr>
      <w:r w:rsidRPr="001B0D26">
        <w:t>Sursa:</w:t>
      </w:r>
      <w:r w:rsidR="00007AB3">
        <w:t xml:space="preserve"> </w:t>
      </w:r>
      <w:r w:rsidRPr="001B0D26">
        <w:t>MADR</w:t>
      </w:r>
    </w:p>
    <w:p w14:paraId="3A2A1D03" w14:textId="7CA7C717" w:rsidR="001B0D26" w:rsidRPr="001B0D26" w:rsidRDefault="001B0D26" w:rsidP="001B0D26">
      <w:pPr>
        <w:pStyle w:val="separatorarticole"/>
      </w:pPr>
      <w:r>
        <w:t>*</w:t>
      </w:r>
    </w:p>
    <w:p w14:paraId="406A8199" w14:textId="3B8A5375" w:rsidR="00D447FF" w:rsidRPr="00D447FF" w:rsidRDefault="00D447FF" w:rsidP="00D447FF">
      <w:pPr>
        <w:pStyle w:val="TitluArticolinINFOUE"/>
      </w:pPr>
      <w:bookmarkStart w:id="157" w:name="_Toc158617936"/>
      <w:r w:rsidRPr="00D447FF">
        <w:t>PCIDIF:</w:t>
      </w:r>
      <w:r w:rsidR="00007AB3">
        <w:t xml:space="preserve"> </w:t>
      </w:r>
      <w:r w:rsidRPr="00D447FF">
        <w:t>O</w:t>
      </w:r>
      <w:r w:rsidR="00007AB3">
        <w:t xml:space="preserve"> </w:t>
      </w:r>
      <w:r w:rsidRPr="00D447FF">
        <w:t>nouă</w:t>
      </w:r>
      <w:r w:rsidR="00007AB3">
        <w:t xml:space="preserve"> </w:t>
      </w:r>
      <w:r w:rsidRPr="00D447FF">
        <w:t>prelungire</w:t>
      </w:r>
      <w:r w:rsidR="00007AB3">
        <w:t xml:space="preserve"> </w:t>
      </w:r>
      <w:r w:rsidRPr="00D447FF">
        <w:t>a</w:t>
      </w:r>
      <w:r w:rsidR="00007AB3">
        <w:t xml:space="preserve"> </w:t>
      </w:r>
      <w:r w:rsidRPr="00D447FF">
        <w:t>apelului</w:t>
      </w:r>
      <w:r w:rsidR="00007AB3">
        <w:t xml:space="preserve"> </w:t>
      </w:r>
      <w:r w:rsidRPr="00D447FF">
        <w:t>pentru</w:t>
      </w:r>
      <w:r w:rsidR="00007AB3">
        <w:t xml:space="preserve"> </w:t>
      </w:r>
      <w:r w:rsidRPr="00D447FF">
        <w:t>proiecte</w:t>
      </w:r>
      <w:r w:rsidR="00007AB3">
        <w:t xml:space="preserve"> </w:t>
      </w:r>
      <w:r w:rsidRPr="00D447FF">
        <w:t>în</w:t>
      </w:r>
      <w:r w:rsidR="00007AB3">
        <w:t xml:space="preserve"> </w:t>
      </w:r>
      <w:r w:rsidRPr="00D447FF">
        <w:t>domeniul</w:t>
      </w:r>
      <w:r w:rsidR="00007AB3">
        <w:t xml:space="preserve"> </w:t>
      </w:r>
      <w:r w:rsidRPr="00D447FF">
        <w:t>tehnologiilor</w:t>
      </w:r>
      <w:r w:rsidR="00007AB3">
        <w:t xml:space="preserve"> </w:t>
      </w:r>
      <w:r w:rsidRPr="00D447FF">
        <w:t>avansate</w:t>
      </w:r>
      <w:r w:rsidR="00007AB3">
        <w:t xml:space="preserve"> </w:t>
      </w:r>
      <w:r w:rsidRPr="00D447FF">
        <w:t>și</w:t>
      </w:r>
      <w:r w:rsidR="00007AB3">
        <w:t xml:space="preserve"> </w:t>
      </w:r>
      <w:r w:rsidRPr="00D447FF">
        <w:t>crearea</w:t>
      </w:r>
      <w:r w:rsidR="00007AB3">
        <w:t xml:space="preserve"> </w:t>
      </w:r>
      <w:r w:rsidRPr="00D447FF">
        <w:t>de</w:t>
      </w:r>
      <w:r w:rsidR="00007AB3">
        <w:t xml:space="preserve"> </w:t>
      </w:r>
      <w:r w:rsidRPr="00D447FF">
        <w:t>hub-uri</w:t>
      </w:r>
      <w:r w:rsidR="00007AB3">
        <w:t xml:space="preserve"> </w:t>
      </w:r>
      <w:r w:rsidRPr="00D447FF">
        <w:t>de</w:t>
      </w:r>
      <w:r w:rsidR="00007AB3">
        <w:t xml:space="preserve"> </w:t>
      </w:r>
      <w:r w:rsidRPr="00D447FF">
        <w:t>inovare</w:t>
      </w:r>
      <w:r w:rsidR="00007AB3">
        <w:t xml:space="preserve"> </w:t>
      </w:r>
      <w:r w:rsidRPr="00D447FF">
        <w:t>și</w:t>
      </w:r>
      <w:r w:rsidR="00007AB3">
        <w:t xml:space="preserve"> </w:t>
      </w:r>
      <w:r w:rsidRPr="00D447FF">
        <w:t>transfer</w:t>
      </w:r>
      <w:r w:rsidR="00007AB3">
        <w:t xml:space="preserve"> </w:t>
      </w:r>
      <w:r w:rsidRPr="00D447FF">
        <w:t>tehnologic</w:t>
      </w:r>
      <w:r w:rsidR="00007AB3">
        <w:t xml:space="preserve"> </w:t>
      </w:r>
      <w:r w:rsidRPr="00D447FF">
        <w:t>în</w:t>
      </w:r>
      <w:r w:rsidR="00007AB3">
        <w:t xml:space="preserve"> </w:t>
      </w:r>
      <w:r w:rsidRPr="00D447FF">
        <w:t>domenii</w:t>
      </w:r>
      <w:r w:rsidR="00007AB3">
        <w:t xml:space="preserve"> </w:t>
      </w:r>
      <w:r w:rsidRPr="00D447FF">
        <w:t>prioritare</w:t>
      </w:r>
      <w:bookmarkEnd w:id="157"/>
    </w:p>
    <w:p w14:paraId="37E7B2E9" w14:textId="7F6A1B26" w:rsidR="00D447FF" w:rsidRPr="00D447FF" w:rsidRDefault="00D447FF" w:rsidP="00D447FF">
      <w:r w:rsidRPr="00D447FF">
        <w:t>Autoritatea</w:t>
      </w:r>
      <w:r w:rsidR="00007AB3">
        <w:t xml:space="preserve"> </w:t>
      </w:r>
      <w:r w:rsidRPr="00D447FF">
        <w:t>de</w:t>
      </w:r>
      <w:r w:rsidR="00007AB3">
        <w:t xml:space="preserve"> </w:t>
      </w:r>
      <w:r w:rsidRPr="00D447FF">
        <w:t>Management</w:t>
      </w:r>
      <w:r w:rsidR="00007AB3">
        <w:t xml:space="preserve"> </w:t>
      </w:r>
      <w:r w:rsidRPr="00D447FF">
        <w:t>pentru</w:t>
      </w:r>
      <w:r w:rsidR="00007AB3">
        <w:t xml:space="preserve"> </w:t>
      </w:r>
      <w:r w:rsidRPr="00D447FF">
        <w:t>Programul</w:t>
      </w:r>
      <w:r w:rsidR="00007AB3">
        <w:t xml:space="preserve"> </w:t>
      </w:r>
      <w:r w:rsidRPr="00D447FF">
        <w:t>Creștere</w:t>
      </w:r>
      <w:r w:rsidR="00007AB3">
        <w:t xml:space="preserve"> </w:t>
      </w:r>
      <w:r w:rsidRPr="00D447FF">
        <w:t>Inteligentă,</w:t>
      </w:r>
      <w:r w:rsidR="00007AB3">
        <w:t xml:space="preserve"> </w:t>
      </w:r>
      <w:r w:rsidRPr="00D447FF">
        <w:t>Digitalizare</w:t>
      </w:r>
      <w:r w:rsidR="00007AB3">
        <w:t xml:space="preserve"> </w:t>
      </w:r>
      <w:r w:rsidRPr="00D447FF">
        <w:t>și</w:t>
      </w:r>
      <w:r w:rsidR="00007AB3">
        <w:t xml:space="preserve"> </w:t>
      </w:r>
      <w:r w:rsidRPr="00D447FF">
        <w:t>Instrumente</w:t>
      </w:r>
      <w:r w:rsidR="00007AB3">
        <w:t xml:space="preserve"> </w:t>
      </w:r>
      <w:r w:rsidRPr="00D447FF">
        <w:t>Financiare</w:t>
      </w:r>
      <w:r w:rsidR="00007AB3">
        <w:t xml:space="preserve"> </w:t>
      </w:r>
      <w:r w:rsidRPr="00D447FF">
        <w:t>2021-2027</w:t>
      </w:r>
      <w:r w:rsidR="00007AB3">
        <w:t xml:space="preserve"> </w:t>
      </w:r>
      <w:r w:rsidRPr="00D447FF">
        <w:t>a</w:t>
      </w:r>
      <w:r w:rsidR="00007AB3">
        <w:t xml:space="preserve"> </w:t>
      </w:r>
      <w:r w:rsidRPr="00D447FF">
        <w:t>publicat</w:t>
      </w:r>
      <w:r w:rsidR="00007AB3">
        <w:t xml:space="preserve"> </w:t>
      </w:r>
      <w:r w:rsidRPr="00D447FF">
        <w:t>luni,</w:t>
      </w:r>
      <w:r w:rsidR="00007AB3">
        <w:t xml:space="preserve"> </w:t>
      </w:r>
      <w:r w:rsidRPr="00D447FF">
        <w:t>5</w:t>
      </w:r>
      <w:r w:rsidR="00007AB3">
        <w:t xml:space="preserve"> </w:t>
      </w:r>
      <w:r w:rsidRPr="00D447FF">
        <w:t>februarie</w:t>
      </w:r>
      <w:r w:rsidR="00007AB3">
        <w:t xml:space="preserve"> </w:t>
      </w:r>
      <w:r w:rsidRPr="00D447FF">
        <w:t>2024,</w:t>
      </w:r>
      <w:r w:rsidR="00007AB3">
        <w:t xml:space="preserve"> </w:t>
      </w:r>
      <w:hyperlink r:id="rId54" w:tgtFrame="_blank" w:history="1">
        <w:r w:rsidRPr="00D447FF">
          <w:rPr>
            <w:rStyle w:val="Hyperlink"/>
            <w:b/>
            <w:bCs/>
            <w:i/>
            <w:iCs/>
            <w:szCs w:val="24"/>
          </w:rPr>
          <w:t>Ordinul</w:t>
        </w:r>
        <w:r w:rsidR="00007AB3">
          <w:rPr>
            <w:rStyle w:val="Hyperlink"/>
            <w:b/>
            <w:bCs/>
            <w:i/>
            <w:iCs/>
            <w:szCs w:val="24"/>
          </w:rPr>
          <w:t xml:space="preserve"> </w:t>
        </w:r>
        <w:r w:rsidRPr="00D447FF">
          <w:rPr>
            <w:rStyle w:val="Hyperlink"/>
            <w:b/>
            <w:bCs/>
            <w:i/>
            <w:iCs/>
            <w:szCs w:val="24"/>
          </w:rPr>
          <w:t>nr.</w:t>
        </w:r>
        <w:r w:rsidR="00007AB3">
          <w:rPr>
            <w:rStyle w:val="Hyperlink"/>
            <w:b/>
            <w:bCs/>
            <w:i/>
            <w:iCs/>
            <w:szCs w:val="24"/>
          </w:rPr>
          <w:t xml:space="preserve"> </w:t>
        </w:r>
        <w:r w:rsidRPr="00D447FF">
          <w:rPr>
            <w:rStyle w:val="Hyperlink"/>
            <w:b/>
            <w:bCs/>
            <w:i/>
            <w:iCs/>
            <w:szCs w:val="24"/>
          </w:rPr>
          <w:t>318/05.02.2024</w:t>
        </w:r>
      </w:hyperlink>
      <w:r w:rsidR="00007AB3">
        <w:t xml:space="preserve"> </w:t>
      </w:r>
      <w:r w:rsidRPr="00D447FF">
        <w:t>pentru</w:t>
      </w:r>
      <w:r w:rsidR="00007AB3">
        <w:t xml:space="preserve"> </w:t>
      </w:r>
      <w:r w:rsidRPr="00D447FF">
        <w:t>modificarea</w:t>
      </w:r>
      <w:r w:rsidR="00007AB3">
        <w:t xml:space="preserve"> </w:t>
      </w:r>
      <w:r w:rsidRPr="00D447FF">
        <w:t>Ghidului</w:t>
      </w:r>
      <w:r w:rsidR="00007AB3">
        <w:t xml:space="preserve"> </w:t>
      </w:r>
      <w:r w:rsidRPr="00D447FF">
        <w:t>solicitantului</w:t>
      </w:r>
      <w:r w:rsidR="00007AB3">
        <w:t xml:space="preserve"> </w:t>
      </w:r>
      <w:r w:rsidRPr="00D447FF">
        <w:t>„Sprijin</w:t>
      </w:r>
      <w:r w:rsidR="00007AB3">
        <w:t xml:space="preserve"> </w:t>
      </w:r>
      <w:r w:rsidRPr="00D447FF">
        <w:t>pentru</w:t>
      </w:r>
      <w:r w:rsidR="00007AB3">
        <w:t xml:space="preserve"> </w:t>
      </w:r>
      <w:r w:rsidRPr="00D447FF">
        <w:t>proiecte</w:t>
      </w:r>
      <w:r w:rsidR="00007AB3">
        <w:t xml:space="preserve"> </w:t>
      </w:r>
      <w:r w:rsidRPr="00D447FF">
        <w:t>în</w:t>
      </w:r>
      <w:r w:rsidR="00007AB3">
        <w:t xml:space="preserve"> </w:t>
      </w:r>
      <w:r w:rsidRPr="00D447FF">
        <w:t>domeniul</w:t>
      </w:r>
      <w:r w:rsidR="00007AB3">
        <w:t xml:space="preserve"> </w:t>
      </w:r>
      <w:r w:rsidRPr="00D447FF">
        <w:t>tehnologiilor</w:t>
      </w:r>
      <w:r w:rsidR="00007AB3">
        <w:t xml:space="preserve"> </w:t>
      </w:r>
      <w:r w:rsidRPr="00D447FF">
        <w:t>avansate</w:t>
      </w:r>
      <w:r w:rsidR="00007AB3">
        <w:t xml:space="preserve"> </w:t>
      </w:r>
      <w:r w:rsidRPr="00D447FF">
        <w:t>și</w:t>
      </w:r>
      <w:r w:rsidR="00007AB3">
        <w:t xml:space="preserve"> </w:t>
      </w:r>
      <w:r w:rsidRPr="00D447FF">
        <w:t>crearea</w:t>
      </w:r>
      <w:r w:rsidR="00007AB3">
        <w:t xml:space="preserve"> </w:t>
      </w:r>
      <w:r w:rsidRPr="00D447FF">
        <w:t>de</w:t>
      </w:r>
      <w:r w:rsidR="00007AB3">
        <w:t xml:space="preserve"> </w:t>
      </w:r>
      <w:r w:rsidRPr="00D447FF">
        <w:t>hub-uri</w:t>
      </w:r>
      <w:r w:rsidR="00007AB3">
        <w:t xml:space="preserve"> </w:t>
      </w:r>
      <w:r w:rsidRPr="00D447FF">
        <w:t>de</w:t>
      </w:r>
      <w:r w:rsidR="00007AB3">
        <w:t xml:space="preserve"> </w:t>
      </w:r>
      <w:r w:rsidRPr="00D447FF">
        <w:t>inovare</w:t>
      </w:r>
      <w:r w:rsidR="00007AB3">
        <w:t xml:space="preserve"> </w:t>
      </w:r>
      <w:r w:rsidRPr="00D447FF">
        <w:t>și</w:t>
      </w:r>
      <w:r w:rsidR="00007AB3">
        <w:t xml:space="preserve"> </w:t>
      </w:r>
      <w:r w:rsidRPr="00D447FF">
        <w:t>transfer</w:t>
      </w:r>
      <w:r w:rsidR="00007AB3">
        <w:t xml:space="preserve"> </w:t>
      </w:r>
      <w:r w:rsidRPr="00D447FF">
        <w:t>tehnologic</w:t>
      </w:r>
      <w:r w:rsidR="00007AB3">
        <w:t xml:space="preserve"> </w:t>
      </w:r>
      <w:r w:rsidRPr="00D447FF">
        <w:t>în</w:t>
      </w:r>
      <w:r w:rsidR="00007AB3">
        <w:t xml:space="preserve"> </w:t>
      </w:r>
      <w:r w:rsidRPr="00D447FF">
        <w:t>domenii</w:t>
      </w:r>
      <w:r w:rsidR="00007AB3">
        <w:t xml:space="preserve"> </w:t>
      </w:r>
      <w:r w:rsidRPr="00D447FF">
        <w:t>prioritare”</w:t>
      </w:r>
      <w:r w:rsidR="00007AB3">
        <w:t xml:space="preserve"> </w:t>
      </w:r>
      <w:r w:rsidRPr="00D447FF">
        <w:t>aferent</w:t>
      </w:r>
      <w:r w:rsidR="00007AB3">
        <w:t xml:space="preserve"> </w:t>
      </w:r>
      <w:r w:rsidRPr="00D447FF">
        <w:t>Acțiunii</w:t>
      </w:r>
      <w:r w:rsidR="00007AB3">
        <w:t xml:space="preserve"> </w:t>
      </w:r>
      <w:r w:rsidRPr="00D447FF">
        <w:t>1.2.</w:t>
      </w:r>
    </w:p>
    <w:p w14:paraId="4EC76B09" w14:textId="5EE74CC4" w:rsidR="00D447FF" w:rsidRPr="00D447FF" w:rsidRDefault="00D447FF" w:rsidP="00D447FF">
      <w:r w:rsidRPr="00D447FF">
        <w:t>Conform</w:t>
      </w:r>
      <w:r w:rsidR="00007AB3">
        <w:t xml:space="preserve"> </w:t>
      </w:r>
      <w:r w:rsidRPr="00D447FF">
        <w:t>documentului,</w:t>
      </w:r>
      <w:r w:rsidR="00007AB3">
        <w:t xml:space="preserve"> </w:t>
      </w:r>
      <w:r w:rsidRPr="00D447FF">
        <w:t>noul</w:t>
      </w:r>
      <w:r w:rsidR="00007AB3">
        <w:t xml:space="preserve"> </w:t>
      </w:r>
      <w:r w:rsidRPr="00D447FF">
        <w:t>termenul</w:t>
      </w:r>
      <w:r w:rsidR="00007AB3">
        <w:t xml:space="preserve"> </w:t>
      </w:r>
      <w:r w:rsidRPr="00D447FF">
        <w:t>limită</w:t>
      </w:r>
      <w:r w:rsidR="00007AB3">
        <w:t xml:space="preserve"> </w:t>
      </w:r>
      <w:r w:rsidRPr="00D447FF">
        <w:t>de</w:t>
      </w:r>
      <w:r w:rsidR="00007AB3">
        <w:t xml:space="preserve"> </w:t>
      </w:r>
      <w:r w:rsidRPr="00D447FF">
        <w:t>depunere</w:t>
      </w:r>
      <w:r w:rsidR="00007AB3">
        <w:t xml:space="preserve"> </w:t>
      </w:r>
      <w:r w:rsidRPr="00D447FF">
        <w:t>este</w:t>
      </w:r>
      <w:r w:rsidR="00007AB3">
        <w:t xml:space="preserve"> </w:t>
      </w:r>
      <w:r w:rsidRPr="00D447FF">
        <w:rPr>
          <w:b/>
          <w:bCs/>
        </w:rPr>
        <w:t>5</w:t>
      </w:r>
      <w:r w:rsidR="00007AB3">
        <w:rPr>
          <w:b/>
          <w:bCs/>
        </w:rPr>
        <w:t xml:space="preserve"> </w:t>
      </w:r>
      <w:r w:rsidRPr="00D447FF">
        <w:rPr>
          <w:b/>
          <w:bCs/>
        </w:rPr>
        <w:t>martie</w:t>
      </w:r>
      <w:r w:rsidR="00007AB3">
        <w:rPr>
          <w:b/>
          <w:bCs/>
        </w:rPr>
        <w:t xml:space="preserve"> </w:t>
      </w:r>
      <w:r w:rsidRPr="00D447FF">
        <w:rPr>
          <w:b/>
          <w:bCs/>
        </w:rPr>
        <w:t>2024,</w:t>
      </w:r>
      <w:r w:rsidR="00007AB3">
        <w:rPr>
          <w:b/>
          <w:bCs/>
        </w:rPr>
        <w:t xml:space="preserve"> </w:t>
      </w:r>
      <w:r w:rsidRPr="00D447FF">
        <w:rPr>
          <w:b/>
          <w:bCs/>
        </w:rPr>
        <w:t>ora</w:t>
      </w:r>
      <w:r w:rsidR="00007AB3">
        <w:rPr>
          <w:b/>
          <w:bCs/>
        </w:rPr>
        <w:t xml:space="preserve"> </w:t>
      </w:r>
      <w:r w:rsidRPr="00D447FF">
        <w:rPr>
          <w:b/>
          <w:bCs/>
        </w:rPr>
        <w:t>23:59:59.</w:t>
      </w:r>
    </w:p>
    <w:p w14:paraId="4596F499" w14:textId="77777777" w:rsidR="00D447FF" w:rsidRPr="00D447FF" w:rsidRDefault="00D447FF" w:rsidP="00D447FF">
      <w:pPr>
        <w:rPr>
          <w:b/>
          <w:bCs/>
        </w:rPr>
      </w:pPr>
      <w:r w:rsidRPr="00D447FF">
        <w:rPr>
          <w:b/>
          <w:bCs/>
        </w:rPr>
        <w:t>Documente</w:t>
      </w:r>
    </w:p>
    <w:p w14:paraId="4B3258FD" w14:textId="7ECA8EC7" w:rsidR="00D447FF" w:rsidRPr="00D447FF" w:rsidRDefault="00BE4464" w:rsidP="00D447FF">
      <w:hyperlink r:id="rId55" w:tooltip="Ordinul nr. 318 din 05.02.2024.pdf" w:history="1">
        <w:r w:rsidR="00D447FF" w:rsidRPr="00D447FF">
          <w:rPr>
            <w:rStyle w:val="Hyperlink"/>
            <w:szCs w:val="24"/>
          </w:rPr>
          <w:t>Ordinul</w:t>
        </w:r>
        <w:r w:rsidR="00007AB3">
          <w:rPr>
            <w:rStyle w:val="Hyperlink"/>
            <w:szCs w:val="24"/>
          </w:rPr>
          <w:t xml:space="preserve"> </w:t>
        </w:r>
        <w:r w:rsidR="00D447FF" w:rsidRPr="00D447FF">
          <w:rPr>
            <w:rStyle w:val="Hyperlink"/>
            <w:szCs w:val="24"/>
          </w:rPr>
          <w:t>nr.</w:t>
        </w:r>
        <w:r w:rsidR="00007AB3">
          <w:rPr>
            <w:rStyle w:val="Hyperlink"/>
            <w:szCs w:val="24"/>
          </w:rPr>
          <w:t xml:space="preserve"> </w:t>
        </w:r>
        <w:r w:rsidR="00D447FF" w:rsidRPr="00D447FF">
          <w:rPr>
            <w:rStyle w:val="Hyperlink"/>
            <w:szCs w:val="24"/>
          </w:rPr>
          <w:t>318</w:t>
        </w:r>
        <w:r w:rsidR="00007AB3">
          <w:rPr>
            <w:rStyle w:val="Hyperlink"/>
            <w:szCs w:val="24"/>
          </w:rPr>
          <w:t xml:space="preserve"> </w:t>
        </w:r>
        <w:r w:rsidR="00D447FF" w:rsidRPr="00D447FF">
          <w:rPr>
            <w:rStyle w:val="Hyperlink"/>
            <w:szCs w:val="24"/>
          </w:rPr>
          <w:t>din</w:t>
        </w:r>
        <w:r w:rsidR="00007AB3">
          <w:rPr>
            <w:rStyle w:val="Hyperlink"/>
            <w:szCs w:val="24"/>
          </w:rPr>
          <w:t xml:space="preserve"> </w:t>
        </w:r>
        <w:r w:rsidR="00D447FF" w:rsidRPr="00D447FF">
          <w:rPr>
            <w:rStyle w:val="Hyperlink"/>
            <w:szCs w:val="24"/>
          </w:rPr>
          <w:t>05.02.2024.pdf</w:t>
        </w:r>
      </w:hyperlink>
    </w:p>
    <w:p w14:paraId="5FDD3473" w14:textId="5EAE2266" w:rsidR="00D447FF" w:rsidRPr="00D447FF" w:rsidRDefault="00D447FF" w:rsidP="00D447FF">
      <w:pPr>
        <w:pStyle w:val="Stilsursa"/>
      </w:pPr>
      <w:r w:rsidRPr="00D447FF">
        <w:t>Sursa:</w:t>
      </w:r>
      <w:r w:rsidR="00007AB3">
        <w:t xml:space="preserve"> </w:t>
      </w:r>
      <w:r w:rsidRPr="00D447FF">
        <w:t>MIPE</w:t>
      </w:r>
    </w:p>
    <w:p w14:paraId="6D41E9CE" w14:textId="14B3743B" w:rsidR="00D447FF" w:rsidRPr="00D447FF" w:rsidRDefault="00D447FF" w:rsidP="00D447FF">
      <w:pPr>
        <w:pStyle w:val="separatorarticole"/>
      </w:pPr>
      <w:r>
        <w:t>*</w:t>
      </w:r>
    </w:p>
    <w:p w14:paraId="4B9AD25C" w14:textId="23ACECCB" w:rsidR="002E78E8" w:rsidRPr="002E78E8" w:rsidRDefault="002E78E8" w:rsidP="002E78E8">
      <w:pPr>
        <w:pStyle w:val="TitluArticolinINFOUE"/>
      </w:pPr>
      <w:bookmarkStart w:id="158" w:name="_Toc158617937"/>
      <w:r w:rsidRPr="002E78E8">
        <w:t>Dezvoltare</w:t>
      </w:r>
      <w:r w:rsidR="00007AB3">
        <w:t xml:space="preserve"> </w:t>
      </w:r>
      <w:r w:rsidRPr="002E78E8">
        <w:t>Durabilă:</w:t>
      </w:r>
      <w:r w:rsidR="00007AB3">
        <w:t xml:space="preserve"> </w:t>
      </w:r>
      <w:r w:rsidRPr="002E78E8">
        <w:t>Modificări</w:t>
      </w:r>
      <w:r w:rsidR="00007AB3">
        <w:t xml:space="preserve"> </w:t>
      </w:r>
      <w:r w:rsidRPr="002E78E8">
        <w:t>la</w:t>
      </w:r>
      <w:r w:rsidR="00007AB3">
        <w:t xml:space="preserve"> </w:t>
      </w:r>
      <w:r w:rsidRPr="002E78E8">
        <w:t>ghidul</w:t>
      </w:r>
      <w:r w:rsidR="00007AB3">
        <w:t xml:space="preserve"> </w:t>
      </w:r>
      <w:r w:rsidRPr="002E78E8">
        <w:t>privind</w:t>
      </w:r>
      <w:r w:rsidR="00007AB3">
        <w:t xml:space="preserve"> </w:t>
      </w:r>
      <w:r w:rsidRPr="002E78E8">
        <w:t>condițiile</w:t>
      </w:r>
      <w:r w:rsidR="00007AB3">
        <w:t xml:space="preserve"> </w:t>
      </w:r>
      <w:r w:rsidRPr="002E78E8">
        <w:t>de</w:t>
      </w:r>
      <w:r w:rsidR="00007AB3">
        <w:t xml:space="preserve"> </w:t>
      </w:r>
      <w:r w:rsidRPr="002E78E8">
        <w:t>accesare</w:t>
      </w:r>
      <w:r w:rsidR="00007AB3">
        <w:t xml:space="preserve"> </w:t>
      </w:r>
      <w:r w:rsidRPr="002E78E8">
        <w:t>a</w:t>
      </w:r>
      <w:r w:rsidR="00007AB3">
        <w:t xml:space="preserve"> </w:t>
      </w:r>
      <w:r w:rsidRPr="002E78E8">
        <w:t>finanțării</w:t>
      </w:r>
      <w:r w:rsidR="00007AB3">
        <w:t xml:space="preserve"> </w:t>
      </w:r>
      <w:r w:rsidRPr="002E78E8">
        <w:t>pentru</w:t>
      </w:r>
      <w:r w:rsidR="00007AB3">
        <w:t xml:space="preserve"> </w:t>
      </w:r>
      <w:r w:rsidRPr="002E78E8">
        <w:t>proiectele</w:t>
      </w:r>
      <w:r w:rsidR="00007AB3">
        <w:t xml:space="preserve"> </w:t>
      </w:r>
      <w:r w:rsidRPr="002E78E8">
        <w:t>de</w:t>
      </w:r>
      <w:r w:rsidR="00007AB3">
        <w:t xml:space="preserve"> </w:t>
      </w:r>
      <w:r w:rsidRPr="002E78E8">
        <w:t>apă</w:t>
      </w:r>
      <w:r w:rsidR="00007AB3">
        <w:t xml:space="preserve"> </w:t>
      </w:r>
      <w:r w:rsidRPr="002E78E8">
        <w:t>şi</w:t>
      </w:r>
      <w:r w:rsidR="00007AB3">
        <w:t xml:space="preserve"> </w:t>
      </w:r>
      <w:r w:rsidRPr="002E78E8">
        <w:t>apă</w:t>
      </w:r>
      <w:r w:rsidR="00007AB3">
        <w:t xml:space="preserve"> </w:t>
      </w:r>
      <w:r w:rsidRPr="002E78E8">
        <w:t>uzată</w:t>
      </w:r>
      <w:r w:rsidR="00007AB3">
        <w:t xml:space="preserve"> </w:t>
      </w:r>
      <w:r w:rsidRPr="002E78E8">
        <w:t>etapizate</w:t>
      </w:r>
      <w:bookmarkEnd w:id="158"/>
    </w:p>
    <w:p w14:paraId="40EDA53C" w14:textId="77346E3F" w:rsidR="002E78E8" w:rsidRPr="002E78E8" w:rsidRDefault="00007AB3" w:rsidP="002E78E8">
      <w:r>
        <w:t xml:space="preserve"> </w:t>
      </w:r>
      <w:r w:rsidR="002E78E8" w:rsidRPr="002E78E8">
        <w:t>Ministerul</w:t>
      </w:r>
      <w:r>
        <w:t xml:space="preserve"> </w:t>
      </w:r>
      <w:r w:rsidR="002E78E8" w:rsidRPr="002E78E8">
        <w:t>Investițiilor</w:t>
      </w:r>
      <w:r>
        <w:t xml:space="preserve"> </w:t>
      </w:r>
      <w:r w:rsidR="002E78E8" w:rsidRPr="002E78E8">
        <w:t>și</w:t>
      </w:r>
      <w:r>
        <w:t xml:space="preserve"> </w:t>
      </w:r>
      <w:r w:rsidR="002E78E8" w:rsidRPr="002E78E8">
        <w:t>Proiectelor</w:t>
      </w:r>
      <w:r>
        <w:t xml:space="preserve"> </w:t>
      </w:r>
      <w:r w:rsidR="002E78E8" w:rsidRPr="002E78E8">
        <w:t>Europene</w:t>
      </w:r>
      <w:r>
        <w:t xml:space="preserve"> </w:t>
      </w:r>
      <w:r w:rsidR="002E78E8" w:rsidRPr="002E78E8">
        <w:t>prin</w:t>
      </w:r>
      <w:r>
        <w:t xml:space="preserve"> </w:t>
      </w:r>
      <w:r w:rsidR="002E78E8" w:rsidRPr="002E78E8">
        <w:t>Autoritatea</w:t>
      </w:r>
      <w:r>
        <w:t xml:space="preserve"> </w:t>
      </w:r>
      <w:r w:rsidR="002E78E8" w:rsidRPr="002E78E8">
        <w:t>de</w:t>
      </w:r>
      <w:r>
        <w:t xml:space="preserve"> </w:t>
      </w:r>
      <w:r w:rsidR="002E78E8" w:rsidRPr="002E78E8">
        <w:t>Management</w:t>
      </w:r>
      <w:r>
        <w:t xml:space="preserve"> </w:t>
      </w:r>
      <w:r w:rsidR="002E78E8" w:rsidRPr="002E78E8">
        <w:t>pentru</w:t>
      </w:r>
      <w:r>
        <w:t xml:space="preserve"> </w:t>
      </w:r>
      <w:r w:rsidR="002E78E8" w:rsidRPr="002E78E8">
        <w:t>Programul</w:t>
      </w:r>
      <w:r>
        <w:t xml:space="preserve"> </w:t>
      </w:r>
      <w:r w:rsidR="002E78E8" w:rsidRPr="002E78E8">
        <w:t>Dezvoltare</w:t>
      </w:r>
      <w:r>
        <w:t xml:space="preserve"> </w:t>
      </w:r>
      <w:r w:rsidR="002E78E8" w:rsidRPr="002E78E8">
        <w:t>Durabilă</w:t>
      </w:r>
      <w:r>
        <w:t xml:space="preserve"> </w:t>
      </w:r>
      <w:r w:rsidR="002E78E8" w:rsidRPr="002E78E8">
        <w:t>(PDD)</w:t>
      </w:r>
      <w:r>
        <w:t xml:space="preserve"> </w:t>
      </w:r>
      <w:r w:rsidR="002E78E8" w:rsidRPr="002E78E8">
        <w:t>a</w:t>
      </w:r>
      <w:r>
        <w:t xml:space="preserve"> </w:t>
      </w:r>
      <w:r w:rsidR="002E78E8" w:rsidRPr="002E78E8">
        <w:t>publicat</w:t>
      </w:r>
      <w:r>
        <w:t xml:space="preserve"> </w:t>
      </w:r>
      <w:r w:rsidR="002E78E8" w:rsidRPr="002E78E8">
        <w:t>luni,</w:t>
      </w:r>
      <w:r>
        <w:t xml:space="preserve"> </w:t>
      </w:r>
      <w:r w:rsidR="002E78E8" w:rsidRPr="002E78E8">
        <w:t>5</w:t>
      </w:r>
      <w:r>
        <w:t xml:space="preserve"> </w:t>
      </w:r>
      <w:r w:rsidR="002E78E8" w:rsidRPr="002E78E8">
        <w:t>februarie</w:t>
      </w:r>
      <w:r>
        <w:t xml:space="preserve"> </w:t>
      </w:r>
      <w:r w:rsidR="002E78E8" w:rsidRPr="002E78E8">
        <w:t>2024,</w:t>
      </w:r>
      <w:r>
        <w:t xml:space="preserve"> </w:t>
      </w:r>
      <w:proofErr w:type="spellStart"/>
      <w:r w:rsidR="002E78E8" w:rsidRPr="002E78E8">
        <w:t>Corrigendumul</w:t>
      </w:r>
      <w:proofErr w:type="spellEnd"/>
      <w:r>
        <w:t xml:space="preserve"> </w:t>
      </w:r>
      <w:r w:rsidR="002E78E8" w:rsidRPr="002E78E8">
        <w:t>privind</w:t>
      </w:r>
      <w:r>
        <w:t xml:space="preserve"> </w:t>
      </w:r>
      <w:r w:rsidR="002E78E8" w:rsidRPr="002E78E8">
        <w:t>modificarea</w:t>
      </w:r>
      <w:r>
        <w:t xml:space="preserve"> </w:t>
      </w:r>
      <w:r w:rsidR="002E78E8" w:rsidRPr="002E78E8">
        <w:t>și</w:t>
      </w:r>
      <w:r>
        <w:t xml:space="preserve"> </w:t>
      </w:r>
      <w:r w:rsidR="002E78E8" w:rsidRPr="002E78E8">
        <w:lastRenderedPageBreak/>
        <w:t>completarea</w:t>
      </w:r>
      <w:r>
        <w:t xml:space="preserve"> </w:t>
      </w:r>
      <w:r w:rsidR="002E78E8" w:rsidRPr="002E78E8">
        <w:t>Ghidului</w:t>
      </w:r>
      <w:r>
        <w:t xml:space="preserve"> </w:t>
      </w:r>
      <w:r w:rsidR="002E78E8" w:rsidRPr="002E78E8">
        <w:t>Solicitantului</w:t>
      </w:r>
      <w:r>
        <w:t xml:space="preserve"> </w:t>
      </w:r>
      <w:r w:rsidR="002E78E8" w:rsidRPr="002E78E8">
        <w:t>–</w:t>
      </w:r>
      <w:r>
        <w:t xml:space="preserve"> </w:t>
      </w:r>
      <w:r w:rsidR="002E78E8" w:rsidRPr="002E78E8">
        <w:t>Condiții</w:t>
      </w:r>
      <w:r>
        <w:t xml:space="preserve"> </w:t>
      </w:r>
      <w:r w:rsidR="002E78E8" w:rsidRPr="002E78E8">
        <w:t>de</w:t>
      </w:r>
      <w:r>
        <w:t xml:space="preserve"> </w:t>
      </w:r>
      <w:r w:rsidR="002E78E8" w:rsidRPr="002E78E8">
        <w:t>accesare</w:t>
      </w:r>
      <w:r>
        <w:t xml:space="preserve"> </w:t>
      </w:r>
      <w:r w:rsidR="002E78E8" w:rsidRPr="002E78E8">
        <w:t>a</w:t>
      </w:r>
      <w:r>
        <w:t xml:space="preserve"> </w:t>
      </w:r>
      <w:r w:rsidR="002E78E8" w:rsidRPr="002E78E8">
        <w:t>finanțării</w:t>
      </w:r>
      <w:r>
        <w:t xml:space="preserve"> </w:t>
      </w:r>
      <w:r w:rsidR="002E78E8" w:rsidRPr="002E78E8">
        <w:t>pentru</w:t>
      </w:r>
      <w:r>
        <w:t xml:space="preserve"> </w:t>
      </w:r>
      <w:r w:rsidR="002E78E8" w:rsidRPr="002E78E8">
        <w:t>proiectele</w:t>
      </w:r>
      <w:r>
        <w:t xml:space="preserve"> </w:t>
      </w:r>
      <w:r w:rsidR="002E78E8" w:rsidRPr="002E78E8">
        <w:t>de</w:t>
      </w:r>
      <w:r>
        <w:t xml:space="preserve"> </w:t>
      </w:r>
      <w:r w:rsidR="002E78E8" w:rsidRPr="002E78E8">
        <w:t>apă</w:t>
      </w:r>
      <w:r>
        <w:t xml:space="preserve"> </w:t>
      </w:r>
      <w:r w:rsidR="002E78E8" w:rsidRPr="002E78E8">
        <w:t>şi</w:t>
      </w:r>
      <w:r>
        <w:t xml:space="preserve"> </w:t>
      </w:r>
      <w:r w:rsidR="002E78E8" w:rsidRPr="002E78E8">
        <w:t>apă</w:t>
      </w:r>
      <w:r>
        <w:t xml:space="preserve"> </w:t>
      </w:r>
      <w:r w:rsidR="002E78E8" w:rsidRPr="002E78E8">
        <w:t>uzată</w:t>
      </w:r>
      <w:r>
        <w:t xml:space="preserve"> </w:t>
      </w:r>
      <w:r w:rsidR="002E78E8" w:rsidRPr="002E78E8">
        <w:t>etapizate.</w:t>
      </w:r>
    </w:p>
    <w:p w14:paraId="77E8C423" w14:textId="15BE52C2" w:rsidR="002E78E8" w:rsidRPr="002E78E8" w:rsidRDefault="002E78E8" w:rsidP="002E78E8">
      <w:r w:rsidRPr="002E78E8">
        <w:t>Principalele</w:t>
      </w:r>
      <w:r w:rsidR="00007AB3">
        <w:t xml:space="preserve"> </w:t>
      </w:r>
      <w:r w:rsidRPr="002E78E8">
        <w:t>modificări</w:t>
      </w:r>
      <w:r w:rsidR="00007AB3">
        <w:t xml:space="preserve"> </w:t>
      </w:r>
      <w:r w:rsidRPr="002E78E8">
        <w:t>constau</w:t>
      </w:r>
      <w:r w:rsidR="00007AB3">
        <w:t xml:space="preserve"> </w:t>
      </w:r>
      <w:r w:rsidRPr="002E78E8">
        <w:t>în</w:t>
      </w:r>
      <w:r w:rsidR="00007AB3">
        <w:t xml:space="preserve"> </w:t>
      </w:r>
      <w:r w:rsidRPr="002E78E8">
        <w:t>ajustarea</w:t>
      </w:r>
      <w:r w:rsidR="00007AB3">
        <w:t xml:space="preserve"> </w:t>
      </w:r>
      <w:r w:rsidRPr="002E78E8">
        <w:t>bugetului</w:t>
      </w:r>
      <w:r w:rsidR="00007AB3">
        <w:t xml:space="preserve"> </w:t>
      </w:r>
      <w:r w:rsidRPr="002E78E8">
        <w:t>apelului</w:t>
      </w:r>
      <w:r w:rsidR="00007AB3">
        <w:t xml:space="preserve"> </w:t>
      </w:r>
      <w:r w:rsidRPr="002E78E8">
        <w:t>și</w:t>
      </w:r>
      <w:r w:rsidR="00007AB3">
        <w:t xml:space="preserve"> </w:t>
      </w:r>
      <w:r w:rsidRPr="002E78E8">
        <w:t>revizuirea</w:t>
      </w:r>
      <w:r w:rsidR="00007AB3">
        <w:t xml:space="preserve"> </w:t>
      </w:r>
      <w:r w:rsidRPr="002E78E8">
        <w:t>unor</w:t>
      </w:r>
      <w:r w:rsidR="00007AB3">
        <w:t xml:space="preserve"> </w:t>
      </w:r>
      <w:r w:rsidRPr="002E78E8">
        <w:t>anexe.</w:t>
      </w:r>
    </w:p>
    <w:p w14:paraId="153C4DEA" w14:textId="77777777" w:rsidR="002E78E8" w:rsidRPr="002E78E8" w:rsidRDefault="002E78E8" w:rsidP="002E78E8">
      <w:pPr>
        <w:rPr>
          <w:b/>
          <w:bCs/>
        </w:rPr>
      </w:pPr>
      <w:r w:rsidRPr="002E78E8">
        <w:rPr>
          <w:b/>
          <w:bCs/>
        </w:rPr>
        <w:t>Documente</w:t>
      </w:r>
    </w:p>
    <w:p w14:paraId="4585B3F8" w14:textId="4CAC0E5C" w:rsidR="002E78E8" w:rsidRPr="002E78E8" w:rsidRDefault="00BE4464" w:rsidP="002E78E8">
      <w:hyperlink r:id="rId56" w:tooltip="PDD - Corrigendumul GS - Condiții de accesare a finanțării pentru  proiectele de apă şi apă uzată etapizate.zip" w:history="1">
        <w:r w:rsidR="002E78E8" w:rsidRPr="002E78E8">
          <w:rPr>
            <w:rStyle w:val="Hyperlink"/>
            <w:szCs w:val="24"/>
          </w:rPr>
          <w:t>PDD</w:t>
        </w:r>
        <w:r w:rsidR="00007AB3">
          <w:rPr>
            <w:rStyle w:val="Hyperlink"/>
            <w:szCs w:val="24"/>
          </w:rPr>
          <w:t xml:space="preserve"> </w:t>
        </w:r>
        <w:r w:rsidR="002E78E8" w:rsidRPr="002E78E8">
          <w:rPr>
            <w:rStyle w:val="Hyperlink"/>
            <w:szCs w:val="24"/>
          </w:rPr>
          <w:t>-</w:t>
        </w:r>
        <w:r w:rsidR="00007AB3">
          <w:rPr>
            <w:rStyle w:val="Hyperlink"/>
            <w:szCs w:val="24"/>
          </w:rPr>
          <w:t xml:space="preserve"> </w:t>
        </w:r>
        <w:proofErr w:type="spellStart"/>
        <w:r w:rsidR="002E78E8" w:rsidRPr="002E78E8">
          <w:rPr>
            <w:rStyle w:val="Hyperlink"/>
            <w:szCs w:val="24"/>
          </w:rPr>
          <w:t>Corrigendumul</w:t>
        </w:r>
        <w:proofErr w:type="spellEnd"/>
        <w:r w:rsidR="00007AB3">
          <w:rPr>
            <w:rStyle w:val="Hyperlink"/>
            <w:szCs w:val="24"/>
          </w:rPr>
          <w:t xml:space="preserve"> </w:t>
        </w:r>
        <w:r w:rsidR="002E78E8" w:rsidRPr="002E78E8">
          <w:rPr>
            <w:rStyle w:val="Hyperlink"/>
            <w:szCs w:val="24"/>
          </w:rPr>
          <w:t>GS</w:t>
        </w:r>
        <w:r w:rsidR="00007AB3">
          <w:rPr>
            <w:rStyle w:val="Hyperlink"/>
            <w:szCs w:val="24"/>
          </w:rPr>
          <w:t xml:space="preserve"> </w:t>
        </w:r>
        <w:r w:rsidR="002E78E8" w:rsidRPr="002E78E8">
          <w:rPr>
            <w:rStyle w:val="Hyperlink"/>
            <w:szCs w:val="24"/>
          </w:rPr>
          <w:t>-</w:t>
        </w:r>
        <w:r w:rsidR="00007AB3">
          <w:rPr>
            <w:rStyle w:val="Hyperlink"/>
            <w:szCs w:val="24"/>
          </w:rPr>
          <w:t xml:space="preserve"> </w:t>
        </w:r>
        <w:r w:rsidR="002E78E8" w:rsidRPr="002E78E8">
          <w:rPr>
            <w:rStyle w:val="Hyperlink"/>
            <w:szCs w:val="24"/>
          </w:rPr>
          <w:t>Condiții</w:t>
        </w:r>
        <w:r w:rsidR="00007AB3">
          <w:rPr>
            <w:rStyle w:val="Hyperlink"/>
            <w:szCs w:val="24"/>
          </w:rPr>
          <w:t xml:space="preserve"> </w:t>
        </w:r>
        <w:r w:rsidR="002E78E8" w:rsidRPr="002E78E8">
          <w:rPr>
            <w:rStyle w:val="Hyperlink"/>
            <w:szCs w:val="24"/>
          </w:rPr>
          <w:t>de</w:t>
        </w:r>
        <w:r w:rsidR="00007AB3">
          <w:rPr>
            <w:rStyle w:val="Hyperlink"/>
            <w:szCs w:val="24"/>
          </w:rPr>
          <w:t xml:space="preserve"> </w:t>
        </w:r>
        <w:r w:rsidR="002E78E8" w:rsidRPr="002E78E8">
          <w:rPr>
            <w:rStyle w:val="Hyperlink"/>
            <w:szCs w:val="24"/>
          </w:rPr>
          <w:t>accesare</w:t>
        </w:r>
        <w:r w:rsidR="00007AB3">
          <w:rPr>
            <w:rStyle w:val="Hyperlink"/>
            <w:szCs w:val="24"/>
          </w:rPr>
          <w:t xml:space="preserve"> </w:t>
        </w:r>
        <w:r w:rsidR="002E78E8" w:rsidRPr="002E78E8">
          <w:rPr>
            <w:rStyle w:val="Hyperlink"/>
            <w:szCs w:val="24"/>
          </w:rPr>
          <w:t>a</w:t>
        </w:r>
        <w:r w:rsidR="00007AB3">
          <w:rPr>
            <w:rStyle w:val="Hyperlink"/>
            <w:szCs w:val="24"/>
          </w:rPr>
          <w:t xml:space="preserve"> </w:t>
        </w:r>
        <w:r w:rsidR="002E78E8" w:rsidRPr="002E78E8">
          <w:rPr>
            <w:rStyle w:val="Hyperlink"/>
            <w:szCs w:val="24"/>
          </w:rPr>
          <w:t>finanțării</w:t>
        </w:r>
        <w:r w:rsidR="00007AB3">
          <w:rPr>
            <w:rStyle w:val="Hyperlink"/>
            <w:szCs w:val="24"/>
          </w:rPr>
          <w:t xml:space="preserve"> </w:t>
        </w:r>
        <w:r w:rsidR="002E78E8" w:rsidRPr="002E78E8">
          <w:rPr>
            <w:rStyle w:val="Hyperlink"/>
            <w:szCs w:val="24"/>
          </w:rPr>
          <w:t>pentru</w:t>
        </w:r>
        <w:r w:rsidR="00007AB3">
          <w:rPr>
            <w:rStyle w:val="Hyperlink"/>
            <w:szCs w:val="24"/>
          </w:rPr>
          <w:t xml:space="preserve"> </w:t>
        </w:r>
        <w:r w:rsidR="002E78E8" w:rsidRPr="002E78E8">
          <w:rPr>
            <w:rStyle w:val="Hyperlink"/>
            <w:szCs w:val="24"/>
          </w:rPr>
          <w:t>proiectele</w:t>
        </w:r>
        <w:r w:rsidR="00007AB3">
          <w:rPr>
            <w:rStyle w:val="Hyperlink"/>
            <w:szCs w:val="24"/>
          </w:rPr>
          <w:t xml:space="preserve"> </w:t>
        </w:r>
        <w:r w:rsidR="002E78E8" w:rsidRPr="002E78E8">
          <w:rPr>
            <w:rStyle w:val="Hyperlink"/>
            <w:szCs w:val="24"/>
          </w:rPr>
          <w:t>de</w:t>
        </w:r>
        <w:r w:rsidR="00007AB3">
          <w:rPr>
            <w:rStyle w:val="Hyperlink"/>
            <w:szCs w:val="24"/>
          </w:rPr>
          <w:t xml:space="preserve"> </w:t>
        </w:r>
        <w:r w:rsidR="002E78E8" w:rsidRPr="002E78E8">
          <w:rPr>
            <w:rStyle w:val="Hyperlink"/>
            <w:szCs w:val="24"/>
          </w:rPr>
          <w:t>apă</w:t>
        </w:r>
        <w:r w:rsidR="00007AB3">
          <w:rPr>
            <w:rStyle w:val="Hyperlink"/>
            <w:szCs w:val="24"/>
          </w:rPr>
          <w:t xml:space="preserve"> </w:t>
        </w:r>
        <w:r w:rsidR="002E78E8" w:rsidRPr="002E78E8">
          <w:rPr>
            <w:rStyle w:val="Hyperlink"/>
            <w:szCs w:val="24"/>
          </w:rPr>
          <w:t>şi</w:t>
        </w:r>
        <w:r w:rsidR="00007AB3">
          <w:rPr>
            <w:rStyle w:val="Hyperlink"/>
            <w:szCs w:val="24"/>
          </w:rPr>
          <w:t xml:space="preserve"> </w:t>
        </w:r>
        <w:r w:rsidR="002E78E8" w:rsidRPr="002E78E8">
          <w:rPr>
            <w:rStyle w:val="Hyperlink"/>
            <w:szCs w:val="24"/>
          </w:rPr>
          <w:t>apă</w:t>
        </w:r>
        <w:r w:rsidR="00007AB3">
          <w:rPr>
            <w:rStyle w:val="Hyperlink"/>
            <w:szCs w:val="24"/>
          </w:rPr>
          <w:t xml:space="preserve"> </w:t>
        </w:r>
        <w:r w:rsidR="002E78E8" w:rsidRPr="002E78E8">
          <w:rPr>
            <w:rStyle w:val="Hyperlink"/>
            <w:szCs w:val="24"/>
          </w:rPr>
          <w:t>uzată</w:t>
        </w:r>
        <w:r w:rsidR="00007AB3">
          <w:rPr>
            <w:rStyle w:val="Hyperlink"/>
            <w:szCs w:val="24"/>
          </w:rPr>
          <w:t xml:space="preserve"> </w:t>
        </w:r>
        <w:r w:rsidR="002E78E8" w:rsidRPr="002E78E8">
          <w:rPr>
            <w:rStyle w:val="Hyperlink"/>
            <w:szCs w:val="24"/>
          </w:rPr>
          <w:t>etapizate.zip</w:t>
        </w:r>
      </w:hyperlink>
    </w:p>
    <w:p w14:paraId="1F12DDCD" w14:textId="132C7379" w:rsidR="002E78E8" w:rsidRPr="002E78E8" w:rsidRDefault="002E78E8" w:rsidP="002E78E8">
      <w:pPr>
        <w:pStyle w:val="Stilsursa"/>
      </w:pPr>
      <w:r w:rsidRPr="002E78E8">
        <w:t>Sursa:</w:t>
      </w:r>
      <w:r w:rsidR="00007AB3">
        <w:t xml:space="preserve"> </w:t>
      </w:r>
      <w:r w:rsidRPr="002E78E8">
        <w:t>MIPE</w:t>
      </w:r>
    </w:p>
    <w:p w14:paraId="5E4A884A" w14:textId="7A882007" w:rsidR="002E78E8" w:rsidRPr="002E78E8" w:rsidRDefault="002E78E8" w:rsidP="002E78E8">
      <w:pPr>
        <w:pStyle w:val="separatorarticole"/>
      </w:pPr>
      <w:r>
        <w:t>*</w:t>
      </w:r>
    </w:p>
    <w:p w14:paraId="23E181C4" w14:textId="2294ED59" w:rsidR="003E7CF1" w:rsidRPr="003E7CF1" w:rsidRDefault="003E7CF1" w:rsidP="00DC2F81">
      <w:pPr>
        <w:pStyle w:val="TitluArticolinINFOUE"/>
      </w:pPr>
      <w:bookmarkStart w:id="159" w:name="_Toc158617938"/>
      <w:r w:rsidRPr="003E7CF1">
        <w:t>Finanțări</w:t>
      </w:r>
      <w:r w:rsidR="00007AB3">
        <w:t xml:space="preserve"> </w:t>
      </w:r>
      <w:r w:rsidRPr="003E7CF1">
        <w:t>de</w:t>
      </w:r>
      <w:r w:rsidR="00007AB3">
        <w:t xml:space="preserve"> </w:t>
      </w:r>
      <w:r w:rsidRPr="003E7CF1">
        <w:t>până</w:t>
      </w:r>
      <w:r w:rsidR="00007AB3">
        <w:t xml:space="preserve"> </w:t>
      </w:r>
      <w:r w:rsidRPr="003E7CF1">
        <w:t>la</w:t>
      </w:r>
      <w:r w:rsidR="00007AB3">
        <w:t xml:space="preserve"> </w:t>
      </w:r>
      <w:r w:rsidRPr="003E7CF1">
        <w:t>30.000</w:t>
      </w:r>
      <w:r w:rsidR="00007AB3">
        <w:t xml:space="preserve"> </w:t>
      </w:r>
      <w:r w:rsidRPr="003E7CF1">
        <w:t>euro</w:t>
      </w:r>
      <w:r w:rsidR="00007AB3">
        <w:t xml:space="preserve"> </w:t>
      </w:r>
      <w:r w:rsidRPr="003E7CF1">
        <w:t>pentru</w:t>
      </w:r>
      <w:r w:rsidR="00007AB3">
        <w:t xml:space="preserve"> </w:t>
      </w:r>
      <w:r w:rsidRPr="003E7CF1">
        <w:t>dezvoltarea</w:t>
      </w:r>
      <w:r w:rsidR="00007AB3">
        <w:t xml:space="preserve"> </w:t>
      </w:r>
      <w:r w:rsidRPr="003E7CF1">
        <w:t>durabilă</w:t>
      </w:r>
      <w:r w:rsidR="00007AB3">
        <w:t xml:space="preserve"> </w:t>
      </w:r>
      <w:r w:rsidRPr="003E7CF1">
        <w:t>a</w:t>
      </w:r>
      <w:r w:rsidR="00007AB3">
        <w:t xml:space="preserve"> </w:t>
      </w:r>
      <w:r w:rsidRPr="003E7CF1">
        <w:t>comunităților</w:t>
      </w:r>
      <w:r w:rsidR="00007AB3">
        <w:t xml:space="preserve"> </w:t>
      </w:r>
      <w:r w:rsidRPr="003E7CF1">
        <w:t>forestiere</w:t>
      </w:r>
      <w:r w:rsidR="00007AB3">
        <w:t xml:space="preserve"> </w:t>
      </w:r>
      <w:r w:rsidRPr="003E7CF1">
        <w:t>din</w:t>
      </w:r>
      <w:r w:rsidR="00007AB3">
        <w:t xml:space="preserve"> </w:t>
      </w:r>
      <w:r w:rsidRPr="003E7CF1">
        <w:t>România</w:t>
      </w:r>
      <w:bookmarkEnd w:id="159"/>
    </w:p>
    <w:p w14:paraId="212723B6" w14:textId="54734B29" w:rsidR="003E7CF1" w:rsidRPr="003E7CF1" w:rsidRDefault="00007AB3" w:rsidP="003E7CF1">
      <w:r>
        <w:t xml:space="preserve"> </w:t>
      </w:r>
      <w:r w:rsidR="003E7CF1" w:rsidRPr="003E7CF1">
        <w:t>Fundația</w:t>
      </w:r>
      <w:r>
        <w:t xml:space="preserve"> </w:t>
      </w:r>
      <w:r w:rsidR="003E7CF1" w:rsidRPr="003E7CF1">
        <w:t>Pădurea</w:t>
      </w:r>
      <w:r>
        <w:t xml:space="preserve"> </w:t>
      </w:r>
      <w:r w:rsidR="003E7CF1" w:rsidRPr="003E7CF1">
        <w:t>de</w:t>
      </w:r>
      <w:r>
        <w:t xml:space="preserve"> </w:t>
      </w:r>
      <w:r w:rsidR="003E7CF1" w:rsidRPr="003E7CF1">
        <w:t>Mâine</w:t>
      </w:r>
      <w:r>
        <w:t xml:space="preserve"> </w:t>
      </w:r>
      <w:r w:rsidR="003E7CF1" w:rsidRPr="003E7CF1">
        <w:t>a</w:t>
      </w:r>
      <w:r>
        <w:t xml:space="preserve"> </w:t>
      </w:r>
      <w:r w:rsidR="003E7CF1" w:rsidRPr="003E7CF1">
        <w:t>dat</w:t>
      </w:r>
      <w:r>
        <w:t xml:space="preserve"> </w:t>
      </w:r>
      <w:r w:rsidR="003E7CF1" w:rsidRPr="003E7CF1">
        <w:t>startul</w:t>
      </w:r>
      <w:r>
        <w:t xml:space="preserve"> </w:t>
      </w:r>
      <w:r w:rsidR="003E7CF1" w:rsidRPr="003E7CF1">
        <w:t>unei</w:t>
      </w:r>
      <w:r>
        <w:t xml:space="preserve"> </w:t>
      </w:r>
      <w:r w:rsidR="003E7CF1" w:rsidRPr="003E7CF1">
        <w:t>noi</w:t>
      </w:r>
      <w:r>
        <w:t xml:space="preserve"> </w:t>
      </w:r>
      <w:r w:rsidR="003E7CF1" w:rsidRPr="003E7CF1">
        <w:t>ediții</w:t>
      </w:r>
      <w:r>
        <w:t xml:space="preserve"> </w:t>
      </w:r>
      <w:r w:rsidR="003E7CF1" w:rsidRPr="003E7CF1">
        <w:t>a</w:t>
      </w:r>
      <w:r>
        <w:t xml:space="preserve"> </w:t>
      </w:r>
      <w:r w:rsidR="003E7CF1" w:rsidRPr="003E7CF1">
        <w:t>Programului</w:t>
      </w:r>
      <w:r>
        <w:t xml:space="preserve"> </w:t>
      </w:r>
      <w:r w:rsidR="003E7CF1" w:rsidRPr="003E7CF1">
        <w:t>Comunitățile</w:t>
      </w:r>
      <w:r>
        <w:t xml:space="preserve"> </w:t>
      </w:r>
      <w:r w:rsidR="003E7CF1" w:rsidRPr="003E7CF1">
        <w:t>Pădurii</w:t>
      </w:r>
      <w:r>
        <w:t xml:space="preserve"> </w:t>
      </w:r>
      <w:r w:rsidR="003E7CF1" w:rsidRPr="003E7CF1">
        <w:t>de</w:t>
      </w:r>
      <w:r>
        <w:t xml:space="preserve"> </w:t>
      </w:r>
      <w:r w:rsidR="003E7CF1" w:rsidRPr="003E7CF1">
        <w:t>Mâine,</w:t>
      </w:r>
      <w:r>
        <w:t xml:space="preserve"> </w:t>
      </w:r>
      <w:r w:rsidR="003E7CF1" w:rsidRPr="003E7CF1">
        <w:t>prin</w:t>
      </w:r>
      <w:r>
        <w:t xml:space="preserve"> </w:t>
      </w:r>
      <w:r w:rsidR="003E7CF1" w:rsidRPr="003E7CF1">
        <w:t>care</w:t>
      </w:r>
      <w:r>
        <w:t xml:space="preserve"> </w:t>
      </w:r>
      <w:r w:rsidR="003E7CF1" w:rsidRPr="003E7CF1">
        <w:t>se</w:t>
      </w:r>
      <w:r>
        <w:t xml:space="preserve"> </w:t>
      </w:r>
      <w:r w:rsidR="003E7CF1" w:rsidRPr="003E7CF1">
        <w:t>acordă</w:t>
      </w:r>
      <w:r>
        <w:t xml:space="preserve"> </w:t>
      </w:r>
      <w:r w:rsidR="003E7CF1" w:rsidRPr="003E7CF1">
        <w:t>finanțări</w:t>
      </w:r>
      <w:r>
        <w:t xml:space="preserve"> </w:t>
      </w:r>
      <w:r w:rsidR="003E7CF1" w:rsidRPr="003E7CF1">
        <w:t>între</w:t>
      </w:r>
      <w:r>
        <w:t xml:space="preserve"> </w:t>
      </w:r>
      <w:r w:rsidR="003E7CF1" w:rsidRPr="003E7CF1">
        <w:t>3.000</w:t>
      </w:r>
      <w:r>
        <w:t xml:space="preserve"> </w:t>
      </w:r>
      <w:r w:rsidR="003E7CF1" w:rsidRPr="003E7CF1">
        <w:t>și</w:t>
      </w:r>
      <w:r>
        <w:t xml:space="preserve"> </w:t>
      </w:r>
      <w:r w:rsidR="003E7CF1" w:rsidRPr="003E7CF1">
        <w:t>30.000</w:t>
      </w:r>
      <w:r>
        <w:t xml:space="preserve"> </w:t>
      </w:r>
      <w:r w:rsidR="003E7CF1" w:rsidRPr="003E7CF1">
        <w:t>euro</w:t>
      </w:r>
      <w:r>
        <w:t xml:space="preserve"> </w:t>
      </w:r>
      <w:r w:rsidR="003E7CF1" w:rsidRPr="003E7CF1">
        <w:t>pentru</w:t>
      </w:r>
      <w:r>
        <w:t xml:space="preserve"> </w:t>
      </w:r>
      <w:r w:rsidR="003E7CF1" w:rsidRPr="003E7CF1">
        <w:t>dezvoltarea</w:t>
      </w:r>
      <w:r>
        <w:t xml:space="preserve"> </w:t>
      </w:r>
      <w:r w:rsidR="003E7CF1" w:rsidRPr="003E7CF1">
        <w:t>durabilă</w:t>
      </w:r>
      <w:r>
        <w:t xml:space="preserve"> </w:t>
      </w:r>
      <w:r w:rsidR="003E7CF1" w:rsidRPr="003E7CF1">
        <w:t>a</w:t>
      </w:r>
      <w:r>
        <w:t xml:space="preserve"> </w:t>
      </w:r>
      <w:r w:rsidR="003E7CF1" w:rsidRPr="003E7CF1">
        <w:t>comunităților</w:t>
      </w:r>
      <w:r>
        <w:t xml:space="preserve"> </w:t>
      </w:r>
      <w:r w:rsidR="003E7CF1" w:rsidRPr="003E7CF1">
        <w:t>forestiere</w:t>
      </w:r>
      <w:r>
        <w:t xml:space="preserve"> </w:t>
      </w:r>
      <w:r w:rsidR="003E7CF1" w:rsidRPr="003E7CF1">
        <w:t>din</w:t>
      </w:r>
      <w:r>
        <w:t xml:space="preserve"> </w:t>
      </w:r>
      <w:r w:rsidR="003E7CF1" w:rsidRPr="003E7CF1">
        <w:t>România,</w:t>
      </w:r>
      <w:r>
        <w:t xml:space="preserve"> </w:t>
      </w:r>
      <w:r w:rsidR="003E7CF1" w:rsidRPr="003E7CF1">
        <w:t>inclusiv</w:t>
      </w:r>
      <w:r>
        <w:t xml:space="preserve"> </w:t>
      </w:r>
      <w:r w:rsidR="003E7CF1" w:rsidRPr="003E7CF1">
        <w:t>prin</w:t>
      </w:r>
      <w:r>
        <w:t xml:space="preserve"> </w:t>
      </w:r>
      <w:r w:rsidR="003E7CF1" w:rsidRPr="003E7CF1">
        <w:t>promovarea</w:t>
      </w:r>
      <w:r>
        <w:t xml:space="preserve"> </w:t>
      </w:r>
      <w:r w:rsidR="003E7CF1" w:rsidRPr="003E7CF1">
        <w:t>gestionării</w:t>
      </w:r>
      <w:r>
        <w:t xml:space="preserve"> </w:t>
      </w:r>
      <w:r w:rsidR="003E7CF1" w:rsidRPr="003E7CF1">
        <w:t>responsabile</w:t>
      </w:r>
      <w:r>
        <w:t xml:space="preserve"> </w:t>
      </w:r>
      <w:r w:rsidR="003E7CF1" w:rsidRPr="003E7CF1">
        <w:t>a</w:t>
      </w:r>
      <w:r>
        <w:t xml:space="preserve"> </w:t>
      </w:r>
      <w:r w:rsidR="003E7CF1" w:rsidRPr="003E7CF1">
        <w:t>pădurilor.</w:t>
      </w:r>
    </w:p>
    <w:p w14:paraId="7591B96E" w14:textId="52211944" w:rsidR="003E7CF1" w:rsidRPr="003E7CF1" w:rsidRDefault="003E7CF1" w:rsidP="003E7CF1">
      <w:pPr>
        <w:rPr>
          <w:b/>
          <w:bCs/>
        </w:rPr>
      </w:pPr>
      <w:r w:rsidRPr="003E7CF1">
        <w:rPr>
          <w:b/>
          <w:bCs/>
        </w:rPr>
        <w:t>Beneficiarii</w:t>
      </w:r>
      <w:r w:rsidR="00007AB3">
        <w:rPr>
          <w:b/>
          <w:bCs/>
        </w:rPr>
        <w:t xml:space="preserve"> </w:t>
      </w:r>
      <w:r w:rsidRPr="003E7CF1">
        <w:rPr>
          <w:b/>
          <w:bCs/>
        </w:rPr>
        <w:t>eligibili</w:t>
      </w:r>
      <w:r w:rsidR="00007AB3">
        <w:rPr>
          <w:b/>
          <w:bCs/>
        </w:rPr>
        <w:t xml:space="preserve"> </w:t>
      </w:r>
      <w:r w:rsidRPr="003E7CF1">
        <w:rPr>
          <w:b/>
          <w:bCs/>
        </w:rPr>
        <w:t>sunt:</w:t>
      </w:r>
    </w:p>
    <w:p w14:paraId="7283B9A1" w14:textId="403D1594" w:rsidR="003E7CF1" w:rsidRPr="003E7CF1" w:rsidRDefault="003E7CF1" w:rsidP="009261D3">
      <w:pPr>
        <w:numPr>
          <w:ilvl w:val="0"/>
          <w:numId w:val="5"/>
        </w:numPr>
      </w:pPr>
      <w:r w:rsidRPr="003E7CF1">
        <w:t>Proprietari/administratori</w:t>
      </w:r>
      <w:r w:rsidR="00007AB3">
        <w:t xml:space="preserve"> </w:t>
      </w:r>
      <w:r w:rsidRPr="003E7CF1">
        <w:t>de</w:t>
      </w:r>
      <w:r w:rsidR="00007AB3">
        <w:t xml:space="preserve"> </w:t>
      </w:r>
      <w:r w:rsidRPr="003E7CF1">
        <w:t>păduri</w:t>
      </w:r>
      <w:r w:rsidR="00007AB3">
        <w:t xml:space="preserve"> </w:t>
      </w:r>
      <w:r w:rsidRPr="003E7CF1">
        <w:t>și/sau</w:t>
      </w:r>
      <w:r w:rsidR="00007AB3">
        <w:t xml:space="preserve"> </w:t>
      </w:r>
      <w:r w:rsidRPr="003E7CF1">
        <w:t>asociații</w:t>
      </w:r>
      <w:r w:rsidR="00007AB3">
        <w:t xml:space="preserve"> </w:t>
      </w:r>
      <w:r w:rsidRPr="003E7CF1">
        <w:t>ale</w:t>
      </w:r>
      <w:r w:rsidR="00007AB3">
        <w:t xml:space="preserve"> </w:t>
      </w:r>
      <w:r w:rsidRPr="003E7CF1">
        <w:t>acestora</w:t>
      </w:r>
      <w:r w:rsidR="00007AB3">
        <w:t xml:space="preserve"> </w:t>
      </w:r>
      <w:r w:rsidRPr="003E7CF1">
        <w:t>(composesorate,</w:t>
      </w:r>
      <w:r w:rsidR="00007AB3">
        <w:t xml:space="preserve"> </w:t>
      </w:r>
      <w:r w:rsidRPr="003E7CF1">
        <w:t>obști</w:t>
      </w:r>
      <w:r w:rsidR="00007AB3">
        <w:t xml:space="preserve"> </w:t>
      </w:r>
      <w:r w:rsidRPr="003E7CF1">
        <w:t>de</w:t>
      </w:r>
      <w:r w:rsidR="00007AB3">
        <w:t xml:space="preserve"> </w:t>
      </w:r>
      <w:r w:rsidRPr="003E7CF1">
        <w:t>moșneni,</w:t>
      </w:r>
      <w:r w:rsidR="00007AB3">
        <w:t xml:space="preserve"> </w:t>
      </w:r>
      <w:r w:rsidRPr="003E7CF1">
        <w:t>obști</w:t>
      </w:r>
      <w:r w:rsidR="00007AB3">
        <w:t xml:space="preserve"> </w:t>
      </w:r>
      <w:r w:rsidRPr="003E7CF1">
        <w:t>răzășești,</w:t>
      </w:r>
      <w:r w:rsidR="00007AB3">
        <w:t xml:space="preserve"> </w:t>
      </w:r>
      <w:r w:rsidRPr="003E7CF1">
        <w:t>păduri</w:t>
      </w:r>
      <w:r w:rsidR="00007AB3">
        <w:t xml:space="preserve"> </w:t>
      </w:r>
      <w:r w:rsidRPr="003E7CF1">
        <w:t>grănicerești</w:t>
      </w:r>
      <w:r w:rsidR="00007AB3">
        <w:t xml:space="preserve"> </w:t>
      </w:r>
      <w:r w:rsidRPr="003E7CF1">
        <w:t>și</w:t>
      </w:r>
      <w:r w:rsidR="00007AB3">
        <w:t xml:space="preserve"> </w:t>
      </w:r>
      <w:r w:rsidRPr="003E7CF1">
        <w:t>alții);</w:t>
      </w:r>
    </w:p>
    <w:p w14:paraId="42753B51" w14:textId="3A6AC14B" w:rsidR="003E7CF1" w:rsidRPr="003E7CF1" w:rsidRDefault="003E7CF1" w:rsidP="009261D3">
      <w:pPr>
        <w:numPr>
          <w:ilvl w:val="0"/>
          <w:numId w:val="5"/>
        </w:numPr>
      </w:pPr>
      <w:r w:rsidRPr="003E7CF1">
        <w:t>Unități</w:t>
      </w:r>
      <w:r w:rsidR="00007AB3">
        <w:t xml:space="preserve"> </w:t>
      </w:r>
      <w:r w:rsidRPr="003E7CF1">
        <w:t>Administrativ</w:t>
      </w:r>
      <w:r w:rsidR="00007AB3">
        <w:t xml:space="preserve"> </w:t>
      </w:r>
      <w:r w:rsidRPr="003E7CF1">
        <w:t>Teritoriale,</w:t>
      </w:r>
      <w:r w:rsidR="00007AB3">
        <w:t xml:space="preserve"> </w:t>
      </w:r>
      <w:r w:rsidRPr="003E7CF1">
        <w:t>deținătoare</w:t>
      </w:r>
      <w:r w:rsidR="00007AB3">
        <w:t xml:space="preserve"> </w:t>
      </w:r>
      <w:r w:rsidRPr="003E7CF1">
        <w:t>de</w:t>
      </w:r>
      <w:r w:rsidR="00007AB3">
        <w:t xml:space="preserve"> </w:t>
      </w:r>
      <w:r w:rsidRPr="003E7CF1">
        <w:t>pădure/spațiu</w:t>
      </w:r>
      <w:r w:rsidR="00007AB3">
        <w:t xml:space="preserve"> </w:t>
      </w:r>
      <w:r w:rsidRPr="003E7CF1">
        <w:t>de</w:t>
      </w:r>
      <w:r w:rsidR="00007AB3">
        <w:t xml:space="preserve"> </w:t>
      </w:r>
      <w:r w:rsidRPr="003E7CF1">
        <w:t>împădurire</w:t>
      </w:r>
      <w:r w:rsidR="00007AB3">
        <w:t xml:space="preserve"> </w:t>
      </w:r>
      <w:r w:rsidRPr="003E7CF1">
        <w:t>sau</w:t>
      </w:r>
      <w:r w:rsidR="00007AB3">
        <w:t xml:space="preserve"> </w:t>
      </w:r>
      <w:r w:rsidRPr="003E7CF1">
        <w:t>asociațiile</w:t>
      </w:r>
      <w:r w:rsidR="00007AB3">
        <w:t xml:space="preserve"> </w:t>
      </w:r>
      <w:r w:rsidRPr="003E7CF1">
        <w:t>acestora;</w:t>
      </w:r>
    </w:p>
    <w:p w14:paraId="26716692" w14:textId="6232D18C" w:rsidR="003E7CF1" w:rsidRPr="003E7CF1" w:rsidRDefault="003E7CF1" w:rsidP="009261D3">
      <w:pPr>
        <w:numPr>
          <w:ilvl w:val="0"/>
          <w:numId w:val="5"/>
        </w:numPr>
      </w:pPr>
      <w:r w:rsidRPr="003E7CF1">
        <w:t>ONG-uri</w:t>
      </w:r>
      <w:r w:rsidR="00007AB3">
        <w:t xml:space="preserve"> </w:t>
      </w:r>
      <w:r w:rsidRPr="003E7CF1">
        <w:t>cu</w:t>
      </w:r>
      <w:r w:rsidR="00007AB3">
        <w:t xml:space="preserve"> </w:t>
      </w:r>
      <w:r w:rsidRPr="003E7CF1">
        <w:t>preocupări</w:t>
      </w:r>
      <w:r w:rsidR="00007AB3">
        <w:t xml:space="preserve"> </w:t>
      </w:r>
      <w:r w:rsidRPr="003E7CF1">
        <w:t>în</w:t>
      </w:r>
      <w:r w:rsidR="00007AB3">
        <w:t xml:space="preserve"> </w:t>
      </w:r>
      <w:r w:rsidRPr="003E7CF1">
        <w:t>managementul</w:t>
      </w:r>
      <w:r w:rsidR="00007AB3">
        <w:t xml:space="preserve"> </w:t>
      </w:r>
      <w:r w:rsidRPr="003E7CF1">
        <w:t>sustenabil</w:t>
      </w:r>
      <w:r w:rsidR="00007AB3">
        <w:t xml:space="preserve"> </w:t>
      </w:r>
      <w:r w:rsidRPr="003E7CF1">
        <w:t>al</w:t>
      </w:r>
      <w:r w:rsidR="00007AB3">
        <w:t xml:space="preserve"> </w:t>
      </w:r>
      <w:r w:rsidRPr="003E7CF1">
        <w:t>pădurilor;</w:t>
      </w:r>
    </w:p>
    <w:p w14:paraId="6778C834" w14:textId="09EA61F9" w:rsidR="003E7CF1" w:rsidRPr="003E7CF1" w:rsidRDefault="003E7CF1" w:rsidP="009261D3">
      <w:pPr>
        <w:numPr>
          <w:ilvl w:val="0"/>
          <w:numId w:val="5"/>
        </w:numPr>
      </w:pPr>
      <w:r w:rsidRPr="003E7CF1">
        <w:t>ONG-urile</w:t>
      </w:r>
      <w:r w:rsidR="00007AB3">
        <w:t xml:space="preserve"> </w:t>
      </w:r>
      <w:r w:rsidRPr="003E7CF1">
        <w:t>cu</w:t>
      </w:r>
      <w:r w:rsidR="00007AB3">
        <w:t xml:space="preserve"> </w:t>
      </w:r>
      <w:r w:rsidRPr="003E7CF1">
        <w:t>expertiză</w:t>
      </w:r>
      <w:r w:rsidR="00007AB3">
        <w:t xml:space="preserve"> </w:t>
      </w:r>
      <w:r w:rsidRPr="003E7CF1">
        <w:t>în</w:t>
      </w:r>
      <w:r w:rsidR="00007AB3">
        <w:t xml:space="preserve"> </w:t>
      </w:r>
      <w:r w:rsidRPr="003E7CF1">
        <w:t>conservarea</w:t>
      </w:r>
      <w:r w:rsidR="00007AB3">
        <w:t xml:space="preserve"> </w:t>
      </w:r>
      <w:r w:rsidRPr="003E7CF1">
        <w:t>naturii</w:t>
      </w:r>
      <w:r w:rsidR="00007AB3">
        <w:t xml:space="preserve"> </w:t>
      </w:r>
      <w:r w:rsidRPr="003E7CF1">
        <w:t>și</w:t>
      </w:r>
      <w:r w:rsidR="00007AB3">
        <w:t xml:space="preserve"> </w:t>
      </w:r>
      <w:r w:rsidRPr="003E7CF1">
        <w:t>al</w:t>
      </w:r>
      <w:r w:rsidR="00007AB3">
        <w:t xml:space="preserve"> </w:t>
      </w:r>
      <w:r w:rsidRPr="003E7CF1">
        <w:t>managementul</w:t>
      </w:r>
      <w:r w:rsidR="00007AB3">
        <w:t xml:space="preserve"> </w:t>
      </w:r>
      <w:r w:rsidRPr="003E7CF1">
        <w:t>ariilor</w:t>
      </w:r>
      <w:r w:rsidR="00007AB3">
        <w:t xml:space="preserve"> </w:t>
      </w:r>
      <w:r w:rsidRPr="003E7CF1">
        <w:t>protejate;</w:t>
      </w:r>
    </w:p>
    <w:p w14:paraId="1FA55294" w14:textId="594F6E1B" w:rsidR="003E7CF1" w:rsidRPr="003E7CF1" w:rsidRDefault="003E7CF1" w:rsidP="009261D3">
      <w:pPr>
        <w:numPr>
          <w:ilvl w:val="0"/>
          <w:numId w:val="5"/>
        </w:numPr>
      </w:pPr>
      <w:r w:rsidRPr="003E7CF1">
        <w:t>ONG-uri</w:t>
      </w:r>
      <w:r w:rsidR="00007AB3">
        <w:t xml:space="preserve"> </w:t>
      </w:r>
      <w:r w:rsidRPr="003E7CF1">
        <w:t>locale,</w:t>
      </w:r>
      <w:r w:rsidR="00007AB3">
        <w:t xml:space="preserve"> </w:t>
      </w:r>
      <w:r w:rsidRPr="003E7CF1">
        <w:t>comunitare,</w:t>
      </w:r>
      <w:r w:rsidR="00007AB3">
        <w:t xml:space="preserve"> </w:t>
      </w:r>
      <w:r w:rsidRPr="003E7CF1">
        <w:t>întreprinderi</w:t>
      </w:r>
      <w:r w:rsidR="00007AB3">
        <w:t xml:space="preserve"> </w:t>
      </w:r>
      <w:r w:rsidRPr="003E7CF1">
        <w:t>sociale,</w:t>
      </w:r>
      <w:r w:rsidR="00007AB3">
        <w:t xml:space="preserve"> </w:t>
      </w:r>
      <w:r w:rsidRPr="003E7CF1">
        <w:t>cooperative;</w:t>
      </w:r>
    </w:p>
    <w:p w14:paraId="245DA985" w14:textId="4E625010" w:rsidR="003E7CF1" w:rsidRPr="003E7CF1" w:rsidRDefault="003E7CF1" w:rsidP="009261D3">
      <w:pPr>
        <w:numPr>
          <w:ilvl w:val="0"/>
          <w:numId w:val="5"/>
        </w:numPr>
      </w:pPr>
      <w:r w:rsidRPr="003E7CF1">
        <w:t>Instituții</w:t>
      </w:r>
      <w:r w:rsidR="00007AB3">
        <w:t xml:space="preserve"> </w:t>
      </w:r>
      <w:r w:rsidRPr="003E7CF1">
        <w:t>de</w:t>
      </w:r>
      <w:r w:rsidR="00007AB3">
        <w:t xml:space="preserve"> </w:t>
      </w:r>
      <w:r w:rsidRPr="003E7CF1">
        <w:t>educație</w:t>
      </w:r>
      <w:r w:rsidR="00007AB3">
        <w:t xml:space="preserve"> </w:t>
      </w:r>
      <w:r w:rsidRPr="003E7CF1">
        <w:t>(grădinițe,</w:t>
      </w:r>
      <w:r w:rsidR="00007AB3">
        <w:t xml:space="preserve"> </w:t>
      </w:r>
      <w:r w:rsidRPr="003E7CF1">
        <w:t>școli,</w:t>
      </w:r>
      <w:r w:rsidR="00007AB3">
        <w:t xml:space="preserve"> </w:t>
      </w:r>
      <w:r w:rsidRPr="003E7CF1">
        <w:t>licee,</w:t>
      </w:r>
      <w:r w:rsidR="00007AB3">
        <w:t xml:space="preserve"> </w:t>
      </w:r>
      <w:r w:rsidRPr="003E7CF1">
        <w:t>universități)</w:t>
      </w:r>
      <w:r w:rsidR="00007AB3">
        <w:t xml:space="preserve"> </w:t>
      </w:r>
      <w:r w:rsidRPr="003E7CF1">
        <w:t>și</w:t>
      </w:r>
      <w:r w:rsidR="00007AB3">
        <w:t xml:space="preserve"> </w:t>
      </w:r>
      <w:r w:rsidRPr="003E7CF1">
        <w:t>institute</w:t>
      </w:r>
      <w:r w:rsidR="00007AB3">
        <w:t xml:space="preserve"> </w:t>
      </w:r>
      <w:r w:rsidRPr="003E7CF1">
        <w:t>de</w:t>
      </w:r>
      <w:r w:rsidR="00007AB3">
        <w:t xml:space="preserve"> </w:t>
      </w:r>
      <w:r w:rsidRPr="003E7CF1">
        <w:t>cercetare</w:t>
      </w:r>
      <w:r w:rsidR="00007AB3">
        <w:t xml:space="preserve"> </w:t>
      </w:r>
      <w:r w:rsidRPr="003E7CF1">
        <w:t>în</w:t>
      </w:r>
      <w:r w:rsidR="00007AB3">
        <w:t xml:space="preserve"> </w:t>
      </w:r>
      <w:r w:rsidRPr="003E7CF1">
        <w:t>domeniul</w:t>
      </w:r>
      <w:r w:rsidR="00007AB3">
        <w:t xml:space="preserve"> </w:t>
      </w:r>
      <w:r w:rsidRPr="003E7CF1">
        <w:t>silviculturii.</w:t>
      </w:r>
      <w:r w:rsidR="00007AB3">
        <w:t xml:space="preserve"> </w:t>
      </w:r>
    </w:p>
    <w:p w14:paraId="383D1E2C" w14:textId="6519FDD8" w:rsidR="003E7CF1" w:rsidRPr="003E7CF1" w:rsidRDefault="003E7CF1" w:rsidP="003E7CF1">
      <w:r w:rsidRPr="003E7CF1">
        <w:t>Pentru</w:t>
      </w:r>
      <w:r w:rsidR="00007AB3">
        <w:t xml:space="preserve"> </w:t>
      </w:r>
      <w:r w:rsidRPr="003E7CF1">
        <w:t>anul</w:t>
      </w:r>
      <w:r w:rsidR="00007AB3">
        <w:t xml:space="preserve"> </w:t>
      </w:r>
      <w:r w:rsidRPr="003E7CF1">
        <w:t>2024</w:t>
      </w:r>
      <w:r w:rsidR="00007AB3">
        <w:t xml:space="preserve"> </w:t>
      </w:r>
      <w:r w:rsidRPr="003E7CF1">
        <w:t>a</w:t>
      </w:r>
      <w:r w:rsidR="00007AB3">
        <w:t xml:space="preserve"> </w:t>
      </w:r>
      <w:r w:rsidRPr="003E7CF1">
        <w:t>fost</w:t>
      </w:r>
      <w:r w:rsidR="00007AB3">
        <w:t xml:space="preserve"> </w:t>
      </w:r>
      <w:r w:rsidRPr="003E7CF1">
        <w:t>stabilit</w:t>
      </w:r>
      <w:r w:rsidR="00007AB3">
        <w:t xml:space="preserve"> </w:t>
      </w:r>
      <w:r w:rsidRPr="003E7CF1">
        <w:t>un</w:t>
      </w:r>
      <w:r w:rsidR="00007AB3">
        <w:t xml:space="preserve"> </w:t>
      </w:r>
      <w:r w:rsidRPr="003E7CF1">
        <w:t>buget</w:t>
      </w:r>
      <w:r w:rsidR="00007AB3">
        <w:t xml:space="preserve"> </w:t>
      </w:r>
      <w:r w:rsidRPr="003E7CF1">
        <w:t>de</w:t>
      </w:r>
      <w:r w:rsidR="00007AB3">
        <w:t xml:space="preserve"> </w:t>
      </w:r>
      <w:r w:rsidRPr="003E7CF1">
        <w:t>150.000</w:t>
      </w:r>
      <w:r w:rsidR="00007AB3">
        <w:t xml:space="preserve"> </w:t>
      </w:r>
      <w:r w:rsidRPr="003E7CF1">
        <w:t>euro,</w:t>
      </w:r>
      <w:r w:rsidR="00007AB3">
        <w:t xml:space="preserve"> </w:t>
      </w:r>
      <w:r w:rsidRPr="003E7CF1">
        <w:t>cu</w:t>
      </w:r>
      <w:r w:rsidR="00007AB3">
        <w:t xml:space="preserve"> </w:t>
      </w:r>
      <w:r w:rsidRPr="003E7CF1">
        <w:t>ajutorul</w:t>
      </w:r>
      <w:r w:rsidR="00007AB3">
        <w:t xml:space="preserve"> </w:t>
      </w:r>
      <w:r w:rsidRPr="003E7CF1">
        <w:t>căruia</w:t>
      </w:r>
      <w:r w:rsidR="00007AB3">
        <w:t xml:space="preserve"> </w:t>
      </w:r>
      <w:r w:rsidRPr="003E7CF1">
        <w:t>se</w:t>
      </w:r>
      <w:r w:rsidR="00007AB3">
        <w:t xml:space="preserve"> </w:t>
      </w:r>
      <w:r w:rsidRPr="003E7CF1">
        <w:t>vor</w:t>
      </w:r>
      <w:r w:rsidR="00007AB3">
        <w:t xml:space="preserve"> </w:t>
      </w:r>
      <w:r w:rsidRPr="003E7CF1">
        <w:t>finanța</w:t>
      </w:r>
      <w:r w:rsidR="00007AB3">
        <w:t xml:space="preserve"> </w:t>
      </w:r>
      <w:r w:rsidRPr="003E7CF1">
        <w:t>proiectele</w:t>
      </w:r>
      <w:r w:rsidR="00007AB3">
        <w:t xml:space="preserve"> </w:t>
      </w:r>
      <w:r w:rsidRPr="003E7CF1">
        <w:t>implementate</w:t>
      </w:r>
      <w:r w:rsidR="00007AB3">
        <w:t xml:space="preserve"> </w:t>
      </w:r>
      <w:r w:rsidRPr="003E7CF1">
        <w:t>în</w:t>
      </w:r>
      <w:r w:rsidR="00007AB3">
        <w:t xml:space="preserve"> </w:t>
      </w:r>
      <w:r w:rsidRPr="003E7CF1">
        <w:t>cele</w:t>
      </w:r>
      <w:r w:rsidR="00007AB3">
        <w:t xml:space="preserve"> </w:t>
      </w:r>
      <w:r w:rsidRPr="003E7CF1">
        <w:t>5</w:t>
      </w:r>
      <w:r w:rsidR="00007AB3">
        <w:t xml:space="preserve"> </w:t>
      </w:r>
      <w:r w:rsidRPr="003E7CF1">
        <w:t>domenii</w:t>
      </w:r>
      <w:r w:rsidR="00007AB3">
        <w:t xml:space="preserve"> </w:t>
      </w:r>
      <w:r w:rsidRPr="003E7CF1">
        <w:t>cheie</w:t>
      </w:r>
      <w:r w:rsidR="00007AB3">
        <w:t xml:space="preserve"> </w:t>
      </w:r>
      <w:r w:rsidRPr="003E7CF1">
        <w:t>ale</w:t>
      </w:r>
      <w:r w:rsidR="00007AB3">
        <w:t xml:space="preserve"> </w:t>
      </w:r>
      <w:r w:rsidRPr="003E7CF1">
        <w:t>programului.</w:t>
      </w:r>
    </w:p>
    <w:p w14:paraId="19378621" w14:textId="09311565" w:rsidR="003E7CF1" w:rsidRPr="003E7CF1" w:rsidRDefault="003E7CF1" w:rsidP="003E7CF1">
      <w:pPr>
        <w:pStyle w:val="Stilsursa"/>
      </w:pPr>
      <w:r w:rsidRPr="003E7CF1">
        <w:t>Sursa:</w:t>
      </w:r>
      <w:r w:rsidR="00007AB3">
        <w:t xml:space="preserve"> </w:t>
      </w:r>
      <w:hyperlink r:id="rId57" w:history="1">
        <w:r w:rsidRPr="00522217">
          <w:rPr>
            <w:rStyle w:val="Hyperlink"/>
            <w:sz w:val="14"/>
            <w:szCs w:val="24"/>
          </w:rPr>
          <w:t>https://padureademaine.ro/fundatia-padurea-de-maine/</w:t>
        </w:r>
      </w:hyperlink>
    </w:p>
    <w:p w14:paraId="3E2AEAA4" w14:textId="77777777" w:rsidR="0036259C" w:rsidRDefault="0036259C" w:rsidP="005118CC">
      <w:pPr>
        <w:pStyle w:val="separatorarticole"/>
        <w:rPr>
          <w:color w:val="9999FF"/>
          <w:spacing w:val="40"/>
          <w:szCs w:val="18"/>
        </w:rPr>
      </w:pPr>
      <w:bookmarkStart w:id="160" w:name="_Hlk146881965"/>
    </w:p>
    <w:p w14:paraId="12515A01" w14:textId="179159B3" w:rsidR="005118CC" w:rsidRPr="00E74641" w:rsidRDefault="005118CC" w:rsidP="005118CC">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6A91C56E" w:rsidR="005314B9" w:rsidRDefault="00436816" w:rsidP="005314B9">
      <w:pPr>
        <w:pStyle w:val="Oportunitati"/>
        <w:rPr>
          <w:color w:val="C00000"/>
        </w:rPr>
      </w:pPr>
      <w:bookmarkStart w:id="161" w:name="_Toc158617939"/>
      <w:bookmarkEnd w:id="148"/>
      <w:bookmarkEnd w:id="149"/>
      <w:bookmarkEnd w:id="150"/>
      <w:bookmarkEnd w:id="160"/>
      <w:r w:rsidRPr="00E74641">
        <w:rPr>
          <w:color w:val="C00000"/>
        </w:rPr>
        <w:t>Din</w:t>
      </w:r>
      <w:r w:rsidR="00007AB3">
        <w:rPr>
          <w:color w:val="C00000"/>
        </w:rPr>
        <w:t xml:space="preserve"> </w:t>
      </w:r>
      <w:r w:rsidRPr="00E74641">
        <w:rPr>
          <w:color w:val="C00000"/>
        </w:rPr>
        <w:t>Actualita</w:t>
      </w:r>
      <w:r w:rsidR="00581CBF" w:rsidRPr="00E74641">
        <w:rPr>
          <w:color w:val="C00000"/>
        </w:rPr>
        <w:t>t</w:t>
      </w:r>
      <w:r w:rsidRPr="00E74641">
        <w:rPr>
          <w:color w:val="C00000"/>
        </w:rPr>
        <w:t>ea</w:t>
      </w:r>
      <w:r w:rsidR="00007AB3">
        <w:rPr>
          <w:color w:val="C00000"/>
        </w:rPr>
        <w:t xml:space="preserve"> </w:t>
      </w:r>
      <w:r w:rsidRPr="00E74641">
        <w:rPr>
          <w:color w:val="C00000"/>
        </w:rPr>
        <w:t>Europeană</w:t>
      </w:r>
      <w:bookmarkEnd w:id="161"/>
    </w:p>
    <w:p w14:paraId="0E683FF4" w14:textId="787F30A7" w:rsidR="00892AF0" w:rsidRPr="00892AF0" w:rsidRDefault="00892AF0" w:rsidP="003B7E60">
      <w:pPr>
        <w:pStyle w:val="TitluArticolinINFOUE"/>
      </w:pPr>
      <w:bookmarkStart w:id="162" w:name="_Toc158617940"/>
      <w:r w:rsidRPr="00892AF0">
        <w:t>CALENDAR</w:t>
      </w:r>
      <w:r w:rsidR="00007AB3">
        <w:t xml:space="preserve"> </w:t>
      </w:r>
      <w:r w:rsidRPr="00892AF0">
        <w:t>2024</w:t>
      </w:r>
      <w:r w:rsidR="00007AB3">
        <w:t xml:space="preserve"> </w:t>
      </w:r>
      <w:r w:rsidRPr="00892AF0">
        <w:t>-</w:t>
      </w:r>
      <w:r w:rsidR="00007AB3">
        <w:t xml:space="preserve"> </w:t>
      </w:r>
      <w:r w:rsidRPr="00892AF0">
        <w:t>Beneficiile</w:t>
      </w:r>
      <w:r w:rsidR="00007AB3">
        <w:t xml:space="preserve"> </w:t>
      </w:r>
      <w:r w:rsidRPr="00892AF0">
        <w:t>României</w:t>
      </w:r>
      <w:r w:rsidR="00007AB3">
        <w:t xml:space="preserve"> </w:t>
      </w:r>
      <w:r w:rsidRPr="00892AF0">
        <w:t>în</w:t>
      </w:r>
      <w:r w:rsidR="00007AB3">
        <w:t xml:space="preserve"> </w:t>
      </w:r>
      <w:r w:rsidRPr="00892AF0">
        <w:t>calitate</w:t>
      </w:r>
      <w:r w:rsidR="00007AB3">
        <w:t xml:space="preserve"> </w:t>
      </w:r>
      <w:r w:rsidRPr="00892AF0">
        <w:t>de</w:t>
      </w:r>
      <w:r w:rsidR="00007AB3">
        <w:t xml:space="preserve"> </w:t>
      </w:r>
      <w:r w:rsidRPr="00892AF0">
        <w:t>stat</w:t>
      </w:r>
      <w:r w:rsidR="00007AB3">
        <w:t xml:space="preserve"> </w:t>
      </w:r>
      <w:r w:rsidRPr="00892AF0">
        <w:t>membru</w:t>
      </w:r>
      <w:r w:rsidR="00007AB3">
        <w:t xml:space="preserve"> </w:t>
      </w:r>
      <w:r w:rsidRPr="00892AF0">
        <w:t>al</w:t>
      </w:r>
      <w:r w:rsidR="00007AB3">
        <w:t xml:space="preserve"> </w:t>
      </w:r>
      <w:r w:rsidRPr="00892AF0">
        <w:t>UE</w:t>
      </w:r>
      <w:r w:rsidR="00007AB3">
        <w:t xml:space="preserve"> </w:t>
      </w:r>
      <w:r w:rsidRPr="00892AF0">
        <w:t>-</w:t>
      </w:r>
      <w:r w:rsidR="00007AB3">
        <w:t xml:space="preserve"> </w:t>
      </w:r>
      <w:r w:rsidRPr="00892AF0">
        <w:t>Realizat</w:t>
      </w:r>
      <w:r w:rsidR="00007AB3">
        <w:t xml:space="preserve"> </w:t>
      </w:r>
      <w:r w:rsidRPr="00892AF0">
        <w:t>de</w:t>
      </w:r>
      <w:r w:rsidR="00007AB3">
        <w:t xml:space="preserve"> </w:t>
      </w:r>
      <w:r w:rsidRPr="00892AF0">
        <w:t>Dan</w:t>
      </w:r>
      <w:r w:rsidR="00007AB3">
        <w:t xml:space="preserve"> </w:t>
      </w:r>
      <w:r w:rsidRPr="00892AF0">
        <w:t>Perjovschi</w:t>
      </w:r>
      <w:bookmarkEnd w:id="162"/>
    </w:p>
    <w:p w14:paraId="506A3700" w14:textId="0CF4824D" w:rsidR="00892AF0" w:rsidRPr="00892AF0" w:rsidRDefault="003B7E60" w:rsidP="00892AF0">
      <w:r w:rsidRPr="00892AF0">
        <w:rPr>
          <w:noProof/>
          <w:lang w:eastAsia="ro-RO"/>
        </w:rPr>
        <w:drawing>
          <wp:anchor distT="0" distB="0" distL="114300" distR="114300" simplePos="0" relativeHeight="252097536" behindDoc="0" locked="0" layoutInCell="1" allowOverlap="1" wp14:anchorId="37D20074" wp14:editId="45FE2ADC">
            <wp:simplePos x="0" y="0"/>
            <wp:positionH relativeFrom="column">
              <wp:posOffset>60325</wp:posOffset>
            </wp:positionH>
            <wp:positionV relativeFrom="paragraph">
              <wp:posOffset>33020</wp:posOffset>
            </wp:positionV>
            <wp:extent cx="2190115" cy="1296670"/>
            <wp:effectExtent l="0" t="0" r="635" b="0"/>
            <wp:wrapSquare wrapText="bothSides"/>
            <wp:docPr id="105852623" name="Imagine 17" descr="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P"/>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19011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AF0" w:rsidRPr="00892AF0">
        <w:t>Cu</w:t>
      </w:r>
      <w:r w:rsidR="00007AB3">
        <w:t xml:space="preserve"> </w:t>
      </w:r>
      <w:r w:rsidR="00892AF0" w:rsidRPr="00892AF0">
        <w:t>ajutorul</w:t>
      </w:r>
      <w:r w:rsidR="00007AB3">
        <w:t xml:space="preserve"> </w:t>
      </w:r>
      <w:r w:rsidR="00892AF0" w:rsidRPr="00892AF0">
        <w:t>artistului</w:t>
      </w:r>
      <w:r w:rsidR="00007AB3">
        <w:t xml:space="preserve"> </w:t>
      </w:r>
      <w:r w:rsidR="00892AF0" w:rsidRPr="00892AF0">
        <w:t>Dan</w:t>
      </w:r>
      <w:r w:rsidR="00007AB3">
        <w:t xml:space="preserve"> </w:t>
      </w:r>
      <w:r w:rsidR="00892AF0" w:rsidRPr="00892AF0">
        <w:t>Perjovschi,</w:t>
      </w:r>
      <w:r w:rsidR="00007AB3">
        <w:t xml:space="preserve"> </w:t>
      </w:r>
      <w:r w:rsidR="00892AF0" w:rsidRPr="00892AF0">
        <w:t>am</w:t>
      </w:r>
      <w:r w:rsidR="00007AB3">
        <w:t xml:space="preserve"> </w:t>
      </w:r>
      <w:r w:rsidR="00892AF0" w:rsidRPr="00892AF0">
        <w:t>realizat</w:t>
      </w:r>
      <w:r w:rsidR="00007AB3">
        <w:t xml:space="preserve"> </w:t>
      </w:r>
      <w:r w:rsidR="00892AF0" w:rsidRPr="00892AF0">
        <w:t>un</w:t>
      </w:r>
      <w:r w:rsidR="00007AB3">
        <w:t xml:space="preserve"> </w:t>
      </w:r>
      <w:r w:rsidR="00892AF0" w:rsidRPr="00892AF0">
        <w:t>calendar</w:t>
      </w:r>
      <w:r w:rsidR="00007AB3">
        <w:t xml:space="preserve"> </w:t>
      </w:r>
      <w:r w:rsidR="00892AF0" w:rsidRPr="00892AF0">
        <w:t>aferent</w:t>
      </w:r>
      <w:r w:rsidR="00007AB3">
        <w:t xml:space="preserve"> </w:t>
      </w:r>
      <w:r w:rsidR="00892AF0" w:rsidRPr="00892AF0">
        <w:t>anului</w:t>
      </w:r>
      <w:r w:rsidR="00007AB3">
        <w:t xml:space="preserve"> </w:t>
      </w:r>
      <w:r w:rsidR="00892AF0" w:rsidRPr="00892AF0">
        <w:t>2024,</w:t>
      </w:r>
      <w:r w:rsidR="00007AB3">
        <w:t xml:space="preserve"> </w:t>
      </w:r>
      <w:r w:rsidR="00892AF0" w:rsidRPr="00892AF0">
        <w:t>cu</w:t>
      </w:r>
      <w:r w:rsidR="00007AB3">
        <w:t xml:space="preserve"> </w:t>
      </w:r>
      <w:r w:rsidR="00892AF0" w:rsidRPr="00892AF0">
        <w:t>scopul</w:t>
      </w:r>
      <w:r w:rsidR="00007AB3">
        <w:t xml:space="preserve"> </w:t>
      </w:r>
      <w:r w:rsidR="00892AF0" w:rsidRPr="00892AF0">
        <w:t>de</w:t>
      </w:r>
      <w:r w:rsidR="00007AB3">
        <w:t xml:space="preserve"> </w:t>
      </w:r>
      <w:r w:rsidR="00892AF0" w:rsidRPr="00892AF0">
        <w:t>a</w:t>
      </w:r>
      <w:r w:rsidR="00007AB3">
        <w:t xml:space="preserve"> </w:t>
      </w:r>
      <w:r w:rsidR="00892AF0" w:rsidRPr="00892AF0">
        <w:t>promova</w:t>
      </w:r>
      <w:r w:rsidR="00007AB3">
        <w:t xml:space="preserve"> </w:t>
      </w:r>
      <w:r w:rsidR="00892AF0" w:rsidRPr="00892AF0">
        <w:t>beneficiile</w:t>
      </w:r>
      <w:r w:rsidR="00007AB3">
        <w:t xml:space="preserve"> </w:t>
      </w:r>
      <w:r w:rsidR="00892AF0" w:rsidRPr="00892AF0">
        <w:t>României</w:t>
      </w:r>
      <w:r w:rsidR="00007AB3">
        <w:t xml:space="preserve"> </w:t>
      </w:r>
      <w:r w:rsidR="00892AF0" w:rsidRPr="00892AF0">
        <w:t>în</w:t>
      </w:r>
      <w:r w:rsidR="00007AB3">
        <w:t xml:space="preserve"> </w:t>
      </w:r>
      <w:r w:rsidR="00892AF0" w:rsidRPr="00892AF0">
        <w:t>calitate</w:t>
      </w:r>
      <w:r w:rsidR="00007AB3">
        <w:t xml:space="preserve"> </w:t>
      </w:r>
      <w:r w:rsidR="00892AF0" w:rsidRPr="00892AF0">
        <w:t>de</w:t>
      </w:r>
      <w:r w:rsidR="00007AB3">
        <w:t xml:space="preserve"> </w:t>
      </w:r>
      <w:r w:rsidR="00892AF0" w:rsidRPr="00892AF0">
        <w:t>stat</w:t>
      </w:r>
      <w:r w:rsidR="00007AB3">
        <w:t xml:space="preserve"> </w:t>
      </w:r>
      <w:r w:rsidR="00892AF0" w:rsidRPr="00892AF0">
        <w:t>membru</w:t>
      </w:r>
      <w:r w:rsidR="00007AB3">
        <w:t xml:space="preserve"> </w:t>
      </w:r>
      <w:r w:rsidR="00892AF0" w:rsidRPr="00892AF0">
        <w:t>al</w:t>
      </w:r>
      <w:r w:rsidR="00007AB3">
        <w:t xml:space="preserve"> </w:t>
      </w:r>
      <w:r w:rsidR="00892AF0" w:rsidRPr="00892AF0">
        <w:t>Uniunii</w:t>
      </w:r>
      <w:r w:rsidR="00007AB3">
        <w:t xml:space="preserve"> </w:t>
      </w:r>
      <w:r w:rsidR="00892AF0" w:rsidRPr="00892AF0">
        <w:t>Europene.</w:t>
      </w:r>
      <w:r w:rsidR="00007AB3">
        <w:t xml:space="preserve"> </w:t>
      </w:r>
    </w:p>
    <w:p w14:paraId="6FC01A3F" w14:textId="4AA197DE" w:rsidR="00892AF0" w:rsidRPr="00892AF0" w:rsidRDefault="00892AF0" w:rsidP="00892AF0">
      <w:pPr>
        <w:rPr>
          <w:b/>
          <w:bCs/>
        </w:rPr>
      </w:pPr>
      <w:r w:rsidRPr="00892AF0">
        <w:rPr>
          <w:b/>
          <w:bCs/>
        </w:rPr>
        <w:t>Calendarul</w:t>
      </w:r>
      <w:r w:rsidR="00007AB3">
        <w:rPr>
          <w:b/>
          <w:bCs/>
        </w:rPr>
        <w:t xml:space="preserve"> </w:t>
      </w:r>
      <w:r w:rsidRPr="00892AF0">
        <w:rPr>
          <w:b/>
          <w:bCs/>
        </w:rPr>
        <w:t>poate</w:t>
      </w:r>
      <w:r w:rsidR="00007AB3">
        <w:rPr>
          <w:b/>
          <w:bCs/>
        </w:rPr>
        <w:t xml:space="preserve"> </w:t>
      </w:r>
      <w:r w:rsidRPr="00892AF0">
        <w:rPr>
          <w:b/>
          <w:bCs/>
        </w:rPr>
        <w:t>fi</w:t>
      </w:r>
      <w:r w:rsidR="00007AB3">
        <w:rPr>
          <w:b/>
          <w:bCs/>
        </w:rPr>
        <w:t xml:space="preserve"> </w:t>
      </w:r>
      <w:r w:rsidRPr="00892AF0">
        <w:rPr>
          <w:b/>
          <w:bCs/>
        </w:rPr>
        <w:t>descărcat</w:t>
      </w:r>
      <w:r w:rsidR="00007AB3">
        <w:rPr>
          <w:b/>
          <w:bCs/>
        </w:rPr>
        <w:t xml:space="preserve"> </w:t>
      </w:r>
      <w:r w:rsidRPr="00892AF0">
        <w:rPr>
          <w:b/>
          <w:bCs/>
        </w:rPr>
        <w:t>gratuit,</w:t>
      </w:r>
      <w:r w:rsidR="00007AB3">
        <w:rPr>
          <w:b/>
          <w:bCs/>
        </w:rPr>
        <w:t xml:space="preserve"> </w:t>
      </w:r>
      <w:r w:rsidRPr="00892AF0">
        <w:rPr>
          <w:b/>
          <w:bCs/>
        </w:rPr>
        <w:t>în</w:t>
      </w:r>
      <w:r w:rsidR="00007AB3">
        <w:rPr>
          <w:b/>
          <w:bCs/>
        </w:rPr>
        <w:t xml:space="preserve"> </w:t>
      </w:r>
      <w:r w:rsidRPr="00892AF0">
        <w:rPr>
          <w:b/>
          <w:bCs/>
        </w:rPr>
        <w:t>format</w:t>
      </w:r>
      <w:r w:rsidR="00007AB3">
        <w:rPr>
          <w:b/>
          <w:bCs/>
        </w:rPr>
        <w:t xml:space="preserve"> </w:t>
      </w:r>
      <w:r w:rsidRPr="00892AF0">
        <w:rPr>
          <w:b/>
          <w:bCs/>
        </w:rPr>
        <w:t>digital,</w:t>
      </w:r>
      <w:r w:rsidR="00007AB3">
        <w:rPr>
          <w:b/>
          <w:bCs/>
        </w:rPr>
        <w:t xml:space="preserve"> </w:t>
      </w:r>
      <w:r w:rsidRPr="00892AF0">
        <w:rPr>
          <w:b/>
          <w:bCs/>
        </w:rPr>
        <w:t>de</w:t>
      </w:r>
      <w:r w:rsidR="00007AB3">
        <w:rPr>
          <w:b/>
          <w:bCs/>
        </w:rPr>
        <w:t xml:space="preserve"> </w:t>
      </w:r>
      <w:r w:rsidRPr="00892AF0">
        <w:rPr>
          <w:b/>
          <w:bCs/>
        </w:rPr>
        <w:t>aici:</w:t>
      </w:r>
    </w:p>
    <w:p w14:paraId="3AB2D8A4" w14:textId="0556C6E1" w:rsidR="00892AF0" w:rsidRPr="00892AF0" w:rsidRDefault="00892AF0" w:rsidP="00892AF0">
      <w:r w:rsidRPr="00892AF0">
        <w:t>CALENDAR</w:t>
      </w:r>
      <w:r w:rsidR="00007AB3">
        <w:t xml:space="preserve"> </w:t>
      </w:r>
      <w:r w:rsidRPr="00892AF0">
        <w:t>2024</w:t>
      </w:r>
      <w:r w:rsidR="00007AB3">
        <w:t xml:space="preserve"> </w:t>
      </w:r>
      <w:r w:rsidRPr="00892AF0">
        <w:t>-</w:t>
      </w:r>
      <w:r w:rsidR="00007AB3">
        <w:t xml:space="preserve"> </w:t>
      </w:r>
      <w:r w:rsidRPr="00892AF0">
        <w:t>Beneficiile</w:t>
      </w:r>
      <w:r w:rsidR="00007AB3">
        <w:t xml:space="preserve"> </w:t>
      </w:r>
      <w:r w:rsidRPr="00892AF0">
        <w:t>României</w:t>
      </w:r>
      <w:r w:rsidR="00007AB3">
        <w:t xml:space="preserve"> </w:t>
      </w:r>
      <w:r w:rsidRPr="00892AF0">
        <w:t>în</w:t>
      </w:r>
      <w:r w:rsidR="00007AB3">
        <w:t xml:space="preserve"> </w:t>
      </w:r>
      <w:r w:rsidRPr="00892AF0">
        <w:t>calitate</w:t>
      </w:r>
      <w:r w:rsidR="00007AB3">
        <w:t xml:space="preserve"> </w:t>
      </w:r>
      <w:r w:rsidRPr="00892AF0">
        <w:t>de</w:t>
      </w:r>
      <w:r w:rsidR="00007AB3">
        <w:t xml:space="preserve"> </w:t>
      </w:r>
      <w:r w:rsidRPr="00892AF0">
        <w:t>stat</w:t>
      </w:r>
      <w:r w:rsidR="00007AB3">
        <w:t xml:space="preserve"> </w:t>
      </w:r>
      <w:r w:rsidRPr="00892AF0">
        <w:t>membru</w:t>
      </w:r>
      <w:r w:rsidR="00007AB3">
        <w:t xml:space="preserve"> </w:t>
      </w:r>
      <w:r w:rsidRPr="00892AF0">
        <w:t>al</w:t>
      </w:r>
      <w:r w:rsidR="00007AB3">
        <w:t xml:space="preserve"> </w:t>
      </w:r>
      <w:r w:rsidRPr="00892AF0">
        <w:t>UE,</w:t>
      </w:r>
      <w:r w:rsidR="00007AB3">
        <w:t xml:space="preserve"> </w:t>
      </w:r>
      <w:r w:rsidRPr="00892AF0">
        <w:t>realizat</w:t>
      </w:r>
      <w:r w:rsidR="00007AB3">
        <w:t xml:space="preserve"> </w:t>
      </w:r>
      <w:r w:rsidRPr="00892AF0">
        <w:t>de</w:t>
      </w:r>
      <w:r w:rsidR="00007AB3">
        <w:t xml:space="preserve"> </w:t>
      </w:r>
      <w:r w:rsidRPr="00892AF0">
        <w:t>Dan</w:t>
      </w:r>
      <w:r w:rsidR="00007AB3">
        <w:t xml:space="preserve"> </w:t>
      </w:r>
      <w:r w:rsidRPr="00892AF0">
        <w:t>Perjovschi</w:t>
      </w:r>
      <w:r w:rsidR="00007AB3">
        <w:t xml:space="preserve"> </w:t>
      </w:r>
      <w:r w:rsidRPr="00892AF0">
        <w:t>română</w:t>
      </w:r>
      <w:r w:rsidR="00007AB3">
        <w:t xml:space="preserve"> </w:t>
      </w:r>
      <w:r w:rsidRPr="00892AF0">
        <w:t>(3.08</w:t>
      </w:r>
      <w:r w:rsidR="00007AB3">
        <w:t xml:space="preserve"> </w:t>
      </w:r>
      <w:r w:rsidRPr="00892AF0">
        <w:t>MB</w:t>
      </w:r>
      <w:r w:rsidR="00007AB3">
        <w:t xml:space="preserve"> </w:t>
      </w:r>
      <w:r w:rsidRPr="00892AF0">
        <w:t>-</w:t>
      </w:r>
      <w:r w:rsidR="00007AB3">
        <w:t xml:space="preserve"> </w:t>
      </w:r>
      <w:r w:rsidRPr="00892AF0">
        <w:t>PDF)</w:t>
      </w:r>
      <w:r w:rsidR="003B7E60">
        <w:t>-</w:t>
      </w:r>
      <w:hyperlink r:id="rId59" w:history="1">
        <w:r w:rsidRPr="00892AF0">
          <w:rPr>
            <w:rStyle w:val="Hyperlink"/>
            <w:szCs w:val="24"/>
          </w:rPr>
          <w:t>Descărcați</w:t>
        </w:r>
      </w:hyperlink>
    </w:p>
    <w:p w14:paraId="1757B013" w14:textId="77777777" w:rsidR="0036259C" w:rsidRDefault="0036259C" w:rsidP="00892AF0">
      <w:pPr>
        <w:pStyle w:val="separatorarticole"/>
      </w:pPr>
    </w:p>
    <w:p w14:paraId="232C5A8E" w14:textId="77777777" w:rsidR="0036259C" w:rsidRDefault="0036259C" w:rsidP="00892AF0">
      <w:pPr>
        <w:pStyle w:val="separatorarticole"/>
      </w:pPr>
    </w:p>
    <w:p w14:paraId="04BFE70C" w14:textId="77777777" w:rsidR="0036259C" w:rsidRDefault="0036259C" w:rsidP="00892AF0">
      <w:pPr>
        <w:pStyle w:val="separatorarticole"/>
      </w:pPr>
    </w:p>
    <w:p w14:paraId="1960C7A3" w14:textId="779AB287" w:rsidR="00892AF0" w:rsidRPr="00892AF0" w:rsidRDefault="00892AF0" w:rsidP="00892AF0">
      <w:pPr>
        <w:pStyle w:val="separatorarticole"/>
      </w:pPr>
      <w:r>
        <w:lastRenderedPageBreak/>
        <w:t>*</w:t>
      </w:r>
    </w:p>
    <w:p w14:paraId="6B947472" w14:textId="333037B2" w:rsidR="0034049E" w:rsidRPr="0034049E" w:rsidRDefault="0034049E" w:rsidP="006F0D43">
      <w:pPr>
        <w:pStyle w:val="TitluArticolinINFOUE"/>
      </w:pPr>
      <w:bookmarkStart w:id="163" w:name="_Toc158617941"/>
      <w:r w:rsidRPr="0034049E">
        <w:t>Matei</w:t>
      </w:r>
      <w:r w:rsidR="00007AB3">
        <w:t xml:space="preserve"> </w:t>
      </w:r>
      <w:proofErr w:type="spellStart"/>
      <w:r w:rsidRPr="0034049E">
        <w:t>Abălaru</w:t>
      </w:r>
      <w:proofErr w:type="spellEnd"/>
      <w:r w:rsidRPr="0034049E">
        <w:t>,</w:t>
      </w:r>
      <w:r w:rsidR="00007AB3">
        <w:t xml:space="preserve"> </w:t>
      </w:r>
      <w:r w:rsidRPr="0034049E">
        <w:t>câștigătorul</w:t>
      </w:r>
      <w:r w:rsidR="00007AB3">
        <w:t xml:space="preserve"> </w:t>
      </w:r>
      <w:r w:rsidRPr="0034049E">
        <w:t>din</w:t>
      </w:r>
      <w:r w:rsidR="00007AB3">
        <w:t xml:space="preserve"> </w:t>
      </w:r>
      <w:r w:rsidRPr="0034049E">
        <w:t>România</w:t>
      </w:r>
      <w:r w:rsidR="00007AB3">
        <w:t xml:space="preserve"> </w:t>
      </w:r>
      <w:r w:rsidRPr="0034049E">
        <w:t>al</w:t>
      </w:r>
      <w:r w:rsidR="00007AB3">
        <w:t xml:space="preserve"> </w:t>
      </w:r>
      <w:r w:rsidRPr="0034049E">
        <w:t>concursului</w:t>
      </w:r>
      <w:r w:rsidR="00007AB3">
        <w:t xml:space="preserve"> </w:t>
      </w:r>
      <w:r w:rsidRPr="0034049E">
        <w:t>UE</w:t>
      </w:r>
      <w:r w:rsidR="00007AB3">
        <w:t xml:space="preserve"> </w:t>
      </w:r>
      <w:r w:rsidRPr="0034049E">
        <w:t>pentru</w:t>
      </w:r>
      <w:r w:rsidR="00007AB3">
        <w:t xml:space="preserve"> </w:t>
      </w:r>
      <w:r w:rsidRPr="0034049E">
        <w:t>tinerii</w:t>
      </w:r>
      <w:r w:rsidR="00007AB3">
        <w:t xml:space="preserve"> </w:t>
      </w:r>
      <w:r w:rsidRPr="0034049E">
        <w:t>traducători</w:t>
      </w:r>
      <w:bookmarkEnd w:id="163"/>
    </w:p>
    <w:p w14:paraId="39442024" w14:textId="151FECC6" w:rsidR="0034049E" w:rsidRPr="0034049E" w:rsidRDefault="0034049E" w:rsidP="0034049E">
      <w:r w:rsidRPr="0034049E">
        <w:t>Comisia</w:t>
      </w:r>
      <w:r w:rsidR="00007AB3">
        <w:t xml:space="preserve"> </w:t>
      </w:r>
      <w:r w:rsidRPr="0034049E">
        <w:t>Europeană</w:t>
      </w:r>
      <w:r w:rsidR="00007AB3">
        <w:t xml:space="preserve"> </w:t>
      </w:r>
      <w:r w:rsidRPr="0034049E">
        <w:t>îi</w:t>
      </w:r>
      <w:r w:rsidR="00007AB3">
        <w:t xml:space="preserve"> </w:t>
      </w:r>
      <w:r w:rsidRPr="0034049E">
        <w:t>felicită</w:t>
      </w:r>
      <w:r w:rsidR="00007AB3">
        <w:t xml:space="preserve"> </w:t>
      </w:r>
      <w:r w:rsidRPr="0034049E">
        <w:t>astăzi</w:t>
      </w:r>
      <w:r w:rsidR="00007AB3">
        <w:t xml:space="preserve"> </w:t>
      </w:r>
      <w:r w:rsidRPr="0034049E">
        <w:t>pe</w:t>
      </w:r>
      <w:r w:rsidR="00007AB3">
        <w:t xml:space="preserve"> </w:t>
      </w:r>
      <w:r w:rsidRPr="0034049E">
        <w:t>cei</w:t>
      </w:r>
      <w:r w:rsidR="00007AB3">
        <w:t xml:space="preserve"> </w:t>
      </w:r>
      <w:r w:rsidRPr="0034049E">
        <w:t>27</w:t>
      </w:r>
      <w:r w:rsidR="00007AB3">
        <w:t xml:space="preserve"> </w:t>
      </w:r>
      <w:r w:rsidRPr="0034049E">
        <w:t>de</w:t>
      </w:r>
      <w:r w:rsidR="00007AB3">
        <w:t xml:space="preserve"> </w:t>
      </w:r>
      <w:r w:rsidRPr="0034049E">
        <w:t>câștigători</w:t>
      </w:r>
      <w:r w:rsidR="00007AB3">
        <w:t xml:space="preserve"> </w:t>
      </w:r>
      <w:r w:rsidRPr="0034049E">
        <w:t>ai</w:t>
      </w:r>
      <w:r w:rsidR="00007AB3">
        <w:t xml:space="preserve"> </w:t>
      </w:r>
      <w:r w:rsidRPr="0034049E">
        <w:t>celei</w:t>
      </w:r>
      <w:r w:rsidR="00007AB3">
        <w:t xml:space="preserve"> </w:t>
      </w:r>
      <w:r w:rsidRPr="0034049E">
        <w:t>de-a</w:t>
      </w:r>
      <w:r w:rsidR="00007AB3">
        <w:t xml:space="preserve"> </w:t>
      </w:r>
      <w:r w:rsidRPr="0034049E">
        <w:t>17-a</w:t>
      </w:r>
      <w:r w:rsidR="00007AB3">
        <w:t xml:space="preserve"> </w:t>
      </w:r>
      <w:r w:rsidRPr="0034049E">
        <w:t>ediții</w:t>
      </w:r>
      <w:r w:rsidR="00007AB3">
        <w:t xml:space="preserve"> </w:t>
      </w:r>
      <w:r w:rsidRPr="0034049E">
        <w:t>a</w:t>
      </w:r>
      <w:r w:rsidR="00007AB3">
        <w:t xml:space="preserve"> </w:t>
      </w:r>
      <w:r w:rsidRPr="0034049E">
        <w:t>concursului</w:t>
      </w:r>
      <w:r w:rsidR="00007AB3">
        <w:t xml:space="preserve"> </w:t>
      </w:r>
      <w:r w:rsidRPr="0034049E">
        <w:t>său</w:t>
      </w:r>
      <w:r w:rsidR="00007AB3">
        <w:t xml:space="preserve"> </w:t>
      </w:r>
      <w:r w:rsidRPr="0034049E">
        <w:t>de</w:t>
      </w:r>
      <w:r w:rsidR="00007AB3">
        <w:t xml:space="preserve"> </w:t>
      </w:r>
      <w:r w:rsidRPr="0034049E">
        <w:t>traducere</w:t>
      </w:r>
      <w:r w:rsidR="00007AB3">
        <w:t xml:space="preserve"> </w:t>
      </w:r>
      <w:proofErr w:type="spellStart"/>
      <w:r w:rsidRPr="0034049E">
        <w:rPr>
          <w:i/>
          <w:iCs/>
        </w:rPr>
        <w:t>Juvenes</w:t>
      </w:r>
      <w:proofErr w:type="spellEnd"/>
      <w:r w:rsidR="00007AB3">
        <w:rPr>
          <w:i/>
          <w:iCs/>
        </w:rPr>
        <w:t xml:space="preserve"> </w:t>
      </w:r>
      <w:proofErr w:type="spellStart"/>
      <w:r w:rsidRPr="0034049E">
        <w:rPr>
          <w:i/>
          <w:iCs/>
        </w:rPr>
        <w:t>Translatores</w:t>
      </w:r>
      <w:proofErr w:type="spellEnd"/>
      <w:r w:rsidRPr="0034049E">
        <w:t>,</w:t>
      </w:r>
      <w:r w:rsidR="00007AB3">
        <w:t xml:space="preserve"> </w:t>
      </w:r>
      <w:r w:rsidRPr="0034049E">
        <w:t>destinat</w:t>
      </w:r>
      <w:r w:rsidR="00007AB3">
        <w:t xml:space="preserve"> </w:t>
      </w:r>
      <w:r w:rsidRPr="0034049E">
        <w:t>liceenilor.</w:t>
      </w:r>
    </w:p>
    <w:p w14:paraId="484FACF9" w14:textId="23757CB6" w:rsidR="0034049E" w:rsidRPr="0034049E" w:rsidRDefault="0034049E" w:rsidP="0034049E">
      <w:r w:rsidRPr="0034049E">
        <w:rPr>
          <w:noProof/>
          <w:lang w:eastAsia="ro-RO"/>
        </w:rPr>
        <w:drawing>
          <wp:anchor distT="0" distB="0" distL="114300" distR="114300" simplePos="0" relativeHeight="252094464" behindDoc="0" locked="0" layoutInCell="1" allowOverlap="1" wp14:anchorId="5E833BA8" wp14:editId="415DC93E">
            <wp:simplePos x="0" y="0"/>
            <wp:positionH relativeFrom="column">
              <wp:posOffset>-2998</wp:posOffset>
            </wp:positionH>
            <wp:positionV relativeFrom="paragraph">
              <wp:posOffset>79331</wp:posOffset>
            </wp:positionV>
            <wp:extent cx="1800000" cy="1350094"/>
            <wp:effectExtent l="0" t="0" r="0" b="2540"/>
            <wp:wrapSquare wrapText="bothSides"/>
            <wp:docPr id="1636338770" name="Imagine 12" descr="Juvenes Transla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uvenes Translatore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800000" cy="1350094"/>
                    </a:xfrm>
                    <a:prstGeom prst="rect">
                      <a:avLst/>
                    </a:prstGeom>
                    <a:noFill/>
                    <a:ln>
                      <a:noFill/>
                    </a:ln>
                  </pic:spPr>
                </pic:pic>
              </a:graphicData>
            </a:graphic>
          </wp:anchor>
        </w:drawing>
      </w:r>
      <w:r w:rsidRPr="0034049E">
        <w:t>Comisia</w:t>
      </w:r>
      <w:r w:rsidR="00007AB3">
        <w:t xml:space="preserve"> </w:t>
      </w:r>
      <w:r w:rsidRPr="0034049E">
        <w:t>Europeană</w:t>
      </w:r>
      <w:r w:rsidR="00007AB3">
        <w:t xml:space="preserve"> </w:t>
      </w:r>
      <w:r w:rsidRPr="0034049E">
        <w:t>îi</w:t>
      </w:r>
      <w:r w:rsidR="00007AB3">
        <w:t xml:space="preserve"> </w:t>
      </w:r>
      <w:r w:rsidRPr="0034049E">
        <w:t>felicită</w:t>
      </w:r>
      <w:r w:rsidR="00007AB3">
        <w:t xml:space="preserve"> </w:t>
      </w:r>
      <w:r w:rsidRPr="0034049E">
        <w:t>astăzi</w:t>
      </w:r>
      <w:r w:rsidR="00007AB3">
        <w:t xml:space="preserve"> </w:t>
      </w:r>
      <w:r w:rsidRPr="0034049E">
        <w:t>pe</w:t>
      </w:r>
      <w:r w:rsidR="00007AB3">
        <w:t xml:space="preserve"> </w:t>
      </w:r>
      <w:r w:rsidRPr="0034049E">
        <w:t>cei</w:t>
      </w:r>
      <w:r w:rsidR="00007AB3">
        <w:t xml:space="preserve"> </w:t>
      </w:r>
      <w:hyperlink r:id="rId61" w:history="1">
        <w:r w:rsidRPr="0034049E">
          <w:rPr>
            <w:rStyle w:val="Hyperlink"/>
            <w:szCs w:val="24"/>
          </w:rPr>
          <w:t>27</w:t>
        </w:r>
        <w:r w:rsidR="00007AB3">
          <w:rPr>
            <w:rStyle w:val="Hyperlink"/>
            <w:szCs w:val="24"/>
          </w:rPr>
          <w:t xml:space="preserve"> </w:t>
        </w:r>
        <w:r w:rsidRPr="0034049E">
          <w:rPr>
            <w:rStyle w:val="Hyperlink"/>
            <w:szCs w:val="24"/>
          </w:rPr>
          <w:t>de</w:t>
        </w:r>
        <w:r w:rsidR="00007AB3">
          <w:rPr>
            <w:rStyle w:val="Hyperlink"/>
            <w:szCs w:val="24"/>
          </w:rPr>
          <w:t xml:space="preserve"> </w:t>
        </w:r>
        <w:r w:rsidRPr="0034049E">
          <w:rPr>
            <w:rStyle w:val="Hyperlink"/>
            <w:szCs w:val="24"/>
          </w:rPr>
          <w:t>tineri</w:t>
        </w:r>
        <w:r w:rsidR="00007AB3">
          <w:rPr>
            <w:rStyle w:val="Hyperlink"/>
            <w:szCs w:val="24"/>
          </w:rPr>
          <w:t xml:space="preserve"> </w:t>
        </w:r>
        <w:r w:rsidRPr="0034049E">
          <w:rPr>
            <w:rStyle w:val="Hyperlink"/>
            <w:szCs w:val="24"/>
          </w:rPr>
          <w:t>câștigători</w:t>
        </w:r>
      </w:hyperlink>
      <w:r w:rsidR="00007AB3">
        <w:t xml:space="preserve"> </w:t>
      </w:r>
      <w:r w:rsidRPr="0034049E">
        <w:t>ai</w:t>
      </w:r>
      <w:r w:rsidR="00007AB3">
        <w:t xml:space="preserve"> </w:t>
      </w:r>
      <w:r w:rsidRPr="0034049E">
        <w:t>celei</w:t>
      </w:r>
      <w:r w:rsidR="00007AB3">
        <w:t xml:space="preserve"> </w:t>
      </w:r>
      <w:r w:rsidRPr="0034049E">
        <w:t>de</w:t>
      </w:r>
      <w:r w:rsidR="00007AB3">
        <w:t xml:space="preserve"> </w:t>
      </w:r>
      <w:r w:rsidRPr="0034049E">
        <w:t>a</w:t>
      </w:r>
      <w:r w:rsidR="00007AB3">
        <w:t xml:space="preserve"> </w:t>
      </w:r>
      <w:r w:rsidRPr="0034049E">
        <w:rPr>
          <w:b/>
          <w:bCs/>
        </w:rPr>
        <w:t>17-a</w:t>
      </w:r>
      <w:r w:rsidR="00007AB3">
        <w:rPr>
          <w:b/>
          <w:bCs/>
        </w:rPr>
        <w:t xml:space="preserve"> </w:t>
      </w:r>
      <w:r w:rsidRPr="0034049E">
        <w:rPr>
          <w:b/>
          <w:bCs/>
        </w:rPr>
        <w:t>ediții</w:t>
      </w:r>
      <w:r w:rsidR="00007AB3">
        <w:rPr>
          <w:b/>
          <w:bCs/>
        </w:rPr>
        <w:t xml:space="preserve"> </w:t>
      </w:r>
      <w:r w:rsidRPr="0034049E">
        <w:rPr>
          <w:b/>
          <w:bCs/>
        </w:rPr>
        <w:t>a</w:t>
      </w:r>
      <w:r w:rsidR="00007AB3">
        <w:rPr>
          <w:b/>
          <w:bCs/>
        </w:rPr>
        <w:t xml:space="preserve"> </w:t>
      </w:r>
      <w:r w:rsidRPr="0034049E">
        <w:rPr>
          <w:b/>
          <w:bCs/>
        </w:rPr>
        <w:t>concursului</w:t>
      </w:r>
      <w:r w:rsidR="00007AB3">
        <w:rPr>
          <w:b/>
          <w:bCs/>
        </w:rPr>
        <w:t xml:space="preserve"> </w:t>
      </w:r>
      <w:r w:rsidRPr="0034049E">
        <w:rPr>
          <w:b/>
          <w:bCs/>
        </w:rPr>
        <w:t>său</w:t>
      </w:r>
      <w:r w:rsidR="00007AB3">
        <w:rPr>
          <w:b/>
          <w:bCs/>
        </w:rPr>
        <w:t xml:space="preserve"> </w:t>
      </w:r>
      <w:r w:rsidRPr="0034049E">
        <w:rPr>
          <w:b/>
          <w:bCs/>
        </w:rPr>
        <w:t>de</w:t>
      </w:r>
      <w:r w:rsidR="00007AB3">
        <w:rPr>
          <w:b/>
          <w:bCs/>
        </w:rPr>
        <w:t xml:space="preserve"> </w:t>
      </w:r>
      <w:r w:rsidRPr="0034049E">
        <w:rPr>
          <w:b/>
          <w:bCs/>
        </w:rPr>
        <w:t>traducere</w:t>
      </w:r>
      <w:r w:rsidR="00007AB3">
        <w:rPr>
          <w:b/>
          <w:bCs/>
        </w:rPr>
        <w:t xml:space="preserve"> </w:t>
      </w:r>
      <w:r w:rsidRPr="0034049E">
        <w:rPr>
          <w:b/>
          <w:bCs/>
        </w:rPr>
        <w:t>la</w:t>
      </w:r>
      <w:r w:rsidR="00007AB3">
        <w:rPr>
          <w:b/>
          <w:bCs/>
        </w:rPr>
        <w:t xml:space="preserve"> </w:t>
      </w:r>
      <w:r w:rsidRPr="0034049E">
        <w:rPr>
          <w:b/>
          <w:bCs/>
        </w:rPr>
        <w:t>nivelul</w:t>
      </w:r>
      <w:r w:rsidR="00007AB3">
        <w:rPr>
          <w:b/>
          <w:bCs/>
        </w:rPr>
        <w:t xml:space="preserve"> </w:t>
      </w:r>
      <w:r w:rsidRPr="0034049E">
        <w:rPr>
          <w:b/>
          <w:bCs/>
        </w:rPr>
        <w:t>UE</w:t>
      </w:r>
      <w:r w:rsidR="00007AB3">
        <w:rPr>
          <w:b/>
          <w:bCs/>
        </w:rPr>
        <w:t xml:space="preserve"> </w:t>
      </w:r>
      <w:proofErr w:type="spellStart"/>
      <w:r w:rsidRPr="0034049E">
        <w:rPr>
          <w:b/>
          <w:bCs/>
          <w:i/>
          <w:iCs/>
        </w:rPr>
        <w:t>Juvenes</w:t>
      </w:r>
      <w:proofErr w:type="spellEnd"/>
      <w:r w:rsidR="00007AB3">
        <w:rPr>
          <w:b/>
          <w:bCs/>
          <w:i/>
          <w:iCs/>
        </w:rPr>
        <w:t xml:space="preserve"> </w:t>
      </w:r>
      <w:proofErr w:type="spellStart"/>
      <w:r w:rsidRPr="0034049E">
        <w:rPr>
          <w:b/>
          <w:bCs/>
          <w:i/>
          <w:iCs/>
        </w:rPr>
        <w:t>Translatores</w:t>
      </w:r>
      <w:proofErr w:type="spellEnd"/>
      <w:r w:rsidRPr="0034049E">
        <w:t>,</w:t>
      </w:r>
      <w:r w:rsidR="00007AB3">
        <w:t xml:space="preserve"> </w:t>
      </w:r>
      <w:r w:rsidRPr="0034049E">
        <w:t>destinat</w:t>
      </w:r>
      <w:r w:rsidR="00007AB3">
        <w:t xml:space="preserve"> </w:t>
      </w:r>
      <w:r w:rsidRPr="0034049E">
        <w:t>liceenilor.</w:t>
      </w:r>
    </w:p>
    <w:p w14:paraId="33ABB0A3" w14:textId="10080CA5" w:rsidR="0034049E" w:rsidRPr="0034049E" w:rsidRDefault="0034049E" w:rsidP="0034049E">
      <w:r w:rsidRPr="0034049E">
        <w:t>Tema</w:t>
      </w:r>
      <w:r w:rsidR="00007AB3">
        <w:t xml:space="preserve"> </w:t>
      </w:r>
      <w:r w:rsidRPr="0034049E">
        <w:t>concursului</w:t>
      </w:r>
      <w:r w:rsidR="00007AB3">
        <w:t xml:space="preserve"> </w:t>
      </w:r>
      <w:r w:rsidRPr="0034049E">
        <w:t>din</w:t>
      </w:r>
      <w:r w:rsidR="00007AB3">
        <w:t xml:space="preserve"> </w:t>
      </w:r>
      <w:r w:rsidRPr="0034049E">
        <w:t>acest</w:t>
      </w:r>
      <w:r w:rsidR="00007AB3">
        <w:t xml:space="preserve"> </w:t>
      </w:r>
      <w:r w:rsidRPr="0034049E">
        <w:t>an</w:t>
      </w:r>
      <w:r w:rsidR="00007AB3">
        <w:t xml:space="preserve"> </w:t>
      </w:r>
      <w:r w:rsidRPr="0034049E">
        <w:t>a</w:t>
      </w:r>
      <w:r w:rsidR="00007AB3">
        <w:t xml:space="preserve"> </w:t>
      </w:r>
      <w:r w:rsidRPr="0034049E">
        <w:t>fost</w:t>
      </w:r>
      <w:r w:rsidR="00007AB3">
        <w:t xml:space="preserve"> </w:t>
      </w:r>
      <w:r w:rsidRPr="0034049E">
        <w:t>„</w:t>
      </w:r>
      <w:r w:rsidRPr="0034049E">
        <w:rPr>
          <w:b/>
          <w:bCs/>
        </w:rPr>
        <w:t>Îndrăznim</w:t>
      </w:r>
      <w:r w:rsidR="00007AB3">
        <w:rPr>
          <w:b/>
          <w:bCs/>
        </w:rPr>
        <w:t xml:space="preserve"> </w:t>
      </w:r>
      <w:r w:rsidRPr="0034049E">
        <w:rPr>
          <w:b/>
          <w:bCs/>
        </w:rPr>
        <w:t>să</w:t>
      </w:r>
      <w:r w:rsidR="00007AB3">
        <w:rPr>
          <w:b/>
          <w:bCs/>
        </w:rPr>
        <w:t xml:space="preserve"> </w:t>
      </w:r>
      <w:r w:rsidRPr="0034049E">
        <w:rPr>
          <w:b/>
          <w:bCs/>
        </w:rPr>
        <w:t>facem</w:t>
      </w:r>
      <w:r w:rsidR="00007AB3">
        <w:rPr>
          <w:b/>
          <w:bCs/>
        </w:rPr>
        <w:t xml:space="preserve"> </w:t>
      </w:r>
      <w:r w:rsidRPr="0034049E">
        <w:rPr>
          <w:b/>
          <w:bCs/>
        </w:rPr>
        <w:t>o</w:t>
      </w:r>
      <w:r w:rsidR="00007AB3">
        <w:rPr>
          <w:b/>
          <w:bCs/>
        </w:rPr>
        <w:t xml:space="preserve"> </w:t>
      </w:r>
      <w:r w:rsidRPr="0034049E">
        <w:rPr>
          <w:b/>
          <w:bCs/>
        </w:rPr>
        <w:t>schimbare</w:t>
      </w:r>
      <w:r w:rsidRPr="0034049E">
        <w:t>”.</w:t>
      </w:r>
    </w:p>
    <w:p w14:paraId="5CA4316F" w14:textId="731C792E" w:rsidR="0034049E" w:rsidRPr="0034049E" w:rsidRDefault="0034049E" w:rsidP="0034049E">
      <w:r w:rsidRPr="0034049E">
        <w:t>La</w:t>
      </w:r>
      <w:r w:rsidR="00007AB3">
        <w:t xml:space="preserve"> </w:t>
      </w:r>
      <w:r w:rsidRPr="0034049E">
        <w:t>concursul</w:t>
      </w:r>
      <w:r w:rsidR="00007AB3">
        <w:t xml:space="preserve"> </w:t>
      </w:r>
      <w:r w:rsidRPr="0034049E">
        <w:t>organizat</w:t>
      </w:r>
      <w:r w:rsidR="00007AB3">
        <w:t xml:space="preserve"> </w:t>
      </w:r>
      <w:r w:rsidRPr="0034049E">
        <w:t>în</w:t>
      </w:r>
      <w:r w:rsidR="00007AB3">
        <w:t xml:space="preserve"> </w:t>
      </w:r>
      <w:r w:rsidRPr="0034049E">
        <w:t>luna</w:t>
      </w:r>
      <w:r w:rsidR="00007AB3">
        <w:t xml:space="preserve"> </w:t>
      </w:r>
      <w:r w:rsidRPr="0034049E">
        <w:t>noiembrie</w:t>
      </w:r>
      <w:r w:rsidR="00007AB3">
        <w:t xml:space="preserve"> </w:t>
      </w:r>
      <w:r w:rsidRPr="0034049E">
        <w:t>a</w:t>
      </w:r>
      <w:r w:rsidR="00007AB3">
        <w:t xml:space="preserve"> </w:t>
      </w:r>
      <w:r w:rsidRPr="0034049E">
        <w:t>anului</w:t>
      </w:r>
      <w:r w:rsidR="00007AB3">
        <w:t xml:space="preserve"> </w:t>
      </w:r>
      <w:r w:rsidRPr="0034049E">
        <w:t>trecut</w:t>
      </w:r>
      <w:r w:rsidR="00007AB3">
        <w:t xml:space="preserve"> </w:t>
      </w:r>
      <w:r w:rsidRPr="0034049E">
        <w:t>au</w:t>
      </w:r>
      <w:r w:rsidR="00007AB3">
        <w:t xml:space="preserve"> </w:t>
      </w:r>
      <w:r w:rsidRPr="0034049E">
        <w:t>participat</w:t>
      </w:r>
      <w:r w:rsidR="00007AB3">
        <w:t xml:space="preserve"> </w:t>
      </w:r>
      <w:r w:rsidRPr="0034049E">
        <w:t>3</w:t>
      </w:r>
      <w:r w:rsidR="00007AB3">
        <w:t xml:space="preserve"> </w:t>
      </w:r>
      <w:r w:rsidRPr="0034049E">
        <w:t>056</w:t>
      </w:r>
      <w:r w:rsidR="00007AB3">
        <w:t xml:space="preserve"> </w:t>
      </w:r>
      <w:r w:rsidRPr="0034049E">
        <w:t>de</w:t>
      </w:r>
      <w:r w:rsidR="00007AB3">
        <w:t xml:space="preserve"> </w:t>
      </w:r>
      <w:r w:rsidRPr="0034049E">
        <w:t>participanți</w:t>
      </w:r>
      <w:r w:rsidR="00007AB3">
        <w:t xml:space="preserve"> </w:t>
      </w:r>
      <w:r w:rsidRPr="0034049E">
        <w:t>plini</w:t>
      </w:r>
      <w:r w:rsidR="00007AB3">
        <w:t xml:space="preserve"> </w:t>
      </w:r>
      <w:r w:rsidRPr="0034049E">
        <w:t>de</w:t>
      </w:r>
      <w:r w:rsidR="00007AB3">
        <w:t xml:space="preserve"> </w:t>
      </w:r>
      <w:r w:rsidRPr="0034049E">
        <w:t>entuziasm,</w:t>
      </w:r>
      <w:r w:rsidR="00007AB3">
        <w:t xml:space="preserve"> </w:t>
      </w:r>
      <w:r w:rsidRPr="0034049E">
        <w:t>care</w:t>
      </w:r>
      <w:r w:rsidR="00007AB3">
        <w:t xml:space="preserve"> </w:t>
      </w:r>
      <w:r w:rsidRPr="0034049E">
        <w:t>și-au</w:t>
      </w:r>
      <w:r w:rsidR="00007AB3">
        <w:t xml:space="preserve"> </w:t>
      </w:r>
      <w:r w:rsidRPr="0034049E">
        <w:t>testat</w:t>
      </w:r>
      <w:r w:rsidR="00007AB3">
        <w:t xml:space="preserve"> </w:t>
      </w:r>
      <w:r w:rsidRPr="0034049E">
        <w:t>competențele</w:t>
      </w:r>
      <w:r w:rsidR="00007AB3">
        <w:t xml:space="preserve"> </w:t>
      </w:r>
      <w:r w:rsidRPr="0034049E">
        <w:t>lingvistice</w:t>
      </w:r>
      <w:r w:rsidR="00007AB3">
        <w:t xml:space="preserve"> </w:t>
      </w:r>
      <w:r w:rsidRPr="0034049E">
        <w:t>prin</w:t>
      </w:r>
      <w:r w:rsidR="00007AB3">
        <w:t xml:space="preserve"> </w:t>
      </w:r>
      <w:r w:rsidRPr="0034049E">
        <w:t>traducerea</w:t>
      </w:r>
      <w:r w:rsidR="00007AB3">
        <w:t xml:space="preserve"> </w:t>
      </w:r>
      <w:r w:rsidRPr="0034049E">
        <w:t>unui</w:t>
      </w:r>
      <w:r w:rsidR="00007AB3">
        <w:t xml:space="preserve"> </w:t>
      </w:r>
      <w:r w:rsidRPr="0034049E">
        <w:t>text</w:t>
      </w:r>
      <w:r w:rsidR="00007AB3">
        <w:t xml:space="preserve"> </w:t>
      </w:r>
      <w:r w:rsidRPr="0034049E">
        <w:t>în</w:t>
      </w:r>
      <w:r w:rsidR="00007AB3">
        <w:t xml:space="preserve"> </w:t>
      </w:r>
      <w:r w:rsidRPr="0034049E">
        <w:t>și</w:t>
      </w:r>
      <w:r w:rsidR="00007AB3">
        <w:t xml:space="preserve"> </w:t>
      </w:r>
      <w:r w:rsidRPr="0034049E">
        <w:t>din</w:t>
      </w:r>
      <w:r w:rsidR="00007AB3">
        <w:t xml:space="preserve"> </w:t>
      </w:r>
      <w:r w:rsidRPr="0034049E">
        <w:t>oricare</w:t>
      </w:r>
      <w:r w:rsidR="00007AB3">
        <w:t xml:space="preserve"> </w:t>
      </w:r>
      <w:r w:rsidRPr="0034049E">
        <w:t>dintre</w:t>
      </w:r>
      <w:r w:rsidR="00007AB3">
        <w:t xml:space="preserve"> </w:t>
      </w:r>
      <w:r w:rsidRPr="0034049E">
        <w:t>cele</w:t>
      </w:r>
      <w:r w:rsidR="00007AB3">
        <w:t xml:space="preserve"> </w:t>
      </w:r>
      <w:r w:rsidRPr="0034049E">
        <w:t>24</w:t>
      </w:r>
      <w:r w:rsidR="00007AB3">
        <w:t xml:space="preserve"> </w:t>
      </w:r>
      <w:r w:rsidRPr="0034049E">
        <w:t>de</w:t>
      </w:r>
      <w:r w:rsidR="00007AB3">
        <w:t xml:space="preserve"> </w:t>
      </w:r>
      <w:r w:rsidRPr="0034049E">
        <w:t>limbi</w:t>
      </w:r>
      <w:r w:rsidR="00007AB3">
        <w:t xml:space="preserve"> </w:t>
      </w:r>
      <w:r w:rsidRPr="0034049E">
        <w:t>oficiale</w:t>
      </w:r>
      <w:r w:rsidR="00007AB3">
        <w:t xml:space="preserve"> </w:t>
      </w:r>
      <w:r w:rsidRPr="0034049E">
        <w:t>ale</w:t>
      </w:r>
      <w:r w:rsidR="00007AB3">
        <w:t xml:space="preserve"> </w:t>
      </w:r>
      <w:r w:rsidRPr="0034049E">
        <w:t>UE.</w:t>
      </w:r>
      <w:r w:rsidR="00007AB3">
        <w:t xml:space="preserve"> </w:t>
      </w:r>
      <w:r w:rsidRPr="0034049E">
        <w:t>Din</w:t>
      </w:r>
      <w:r w:rsidR="00007AB3">
        <w:t xml:space="preserve"> </w:t>
      </w:r>
      <w:r w:rsidRPr="0034049E">
        <w:t>cele</w:t>
      </w:r>
      <w:r w:rsidR="00007AB3">
        <w:t xml:space="preserve"> </w:t>
      </w:r>
      <w:r w:rsidRPr="0034049E">
        <w:t>552</w:t>
      </w:r>
      <w:r w:rsidR="00007AB3">
        <w:t xml:space="preserve"> </w:t>
      </w:r>
      <w:r w:rsidRPr="0034049E">
        <w:t>de</w:t>
      </w:r>
      <w:r w:rsidR="00007AB3">
        <w:t xml:space="preserve"> </w:t>
      </w:r>
      <w:r w:rsidRPr="0034049E">
        <w:t>combinații</w:t>
      </w:r>
      <w:r w:rsidR="00007AB3">
        <w:t xml:space="preserve"> </w:t>
      </w:r>
      <w:r w:rsidRPr="0034049E">
        <w:t>lingvistice</w:t>
      </w:r>
      <w:r w:rsidR="00007AB3">
        <w:t xml:space="preserve"> </w:t>
      </w:r>
      <w:r w:rsidRPr="0034049E">
        <w:t>disponibile,</w:t>
      </w:r>
      <w:r w:rsidR="00007AB3">
        <w:t xml:space="preserve"> </w:t>
      </w:r>
      <w:r w:rsidRPr="0034049E">
        <w:t>elevii</w:t>
      </w:r>
      <w:r w:rsidR="00007AB3">
        <w:t xml:space="preserve"> </w:t>
      </w:r>
      <w:r w:rsidRPr="0034049E">
        <w:t>din</w:t>
      </w:r>
      <w:r w:rsidR="00007AB3">
        <w:t xml:space="preserve"> </w:t>
      </w:r>
      <w:r w:rsidRPr="0034049E">
        <w:t>701</w:t>
      </w:r>
      <w:r w:rsidR="00007AB3">
        <w:t xml:space="preserve"> </w:t>
      </w:r>
      <w:r w:rsidRPr="0034049E">
        <w:t>școli</w:t>
      </w:r>
      <w:r w:rsidR="00007AB3">
        <w:t xml:space="preserve"> </w:t>
      </w:r>
      <w:r w:rsidRPr="0034049E">
        <w:t>din</w:t>
      </w:r>
      <w:r w:rsidR="00007AB3">
        <w:t xml:space="preserve"> </w:t>
      </w:r>
      <w:r w:rsidRPr="0034049E">
        <w:t>întreaga</w:t>
      </w:r>
      <w:r w:rsidR="00007AB3">
        <w:t xml:space="preserve"> </w:t>
      </w:r>
      <w:r w:rsidRPr="0034049E">
        <w:t>Uniune</w:t>
      </w:r>
      <w:r w:rsidR="00007AB3">
        <w:t xml:space="preserve"> </w:t>
      </w:r>
      <w:r w:rsidRPr="0034049E">
        <w:t>Europeană</w:t>
      </w:r>
      <w:r w:rsidR="00007AB3">
        <w:t xml:space="preserve"> </w:t>
      </w:r>
      <w:r w:rsidRPr="0034049E">
        <w:t>au</w:t>
      </w:r>
      <w:r w:rsidR="00007AB3">
        <w:t xml:space="preserve"> </w:t>
      </w:r>
      <w:r w:rsidRPr="0034049E">
        <w:t>utilizat</w:t>
      </w:r>
      <w:r w:rsidR="00007AB3">
        <w:t xml:space="preserve"> </w:t>
      </w:r>
      <w:r w:rsidRPr="0034049E">
        <w:t>155</w:t>
      </w:r>
      <w:r w:rsidR="00007AB3">
        <w:t xml:space="preserve"> </w:t>
      </w:r>
      <w:r w:rsidRPr="0034049E">
        <w:t>de</w:t>
      </w:r>
      <w:r w:rsidR="00007AB3">
        <w:t xml:space="preserve"> </w:t>
      </w:r>
      <w:r w:rsidRPr="0034049E">
        <w:t>combinații,</w:t>
      </w:r>
      <w:r w:rsidR="00007AB3">
        <w:t xml:space="preserve"> </w:t>
      </w:r>
      <w:r w:rsidRPr="0034049E">
        <w:t>traducând</w:t>
      </w:r>
      <w:r w:rsidR="00007AB3">
        <w:t xml:space="preserve"> </w:t>
      </w:r>
      <w:r w:rsidRPr="0034049E">
        <w:t>inclusiv</w:t>
      </w:r>
      <w:r w:rsidR="00007AB3">
        <w:t xml:space="preserve"> </w:t>
      </w:r>
      <w:r w:rsidRPr="0034049E">
        <w:t>din</w:t>
      </w:r>
      <w:r w:rsidR="00007AB3">
        <w:t xml:space="preserve"> </w:t>
      </w:r>
      <w:r w:rsidRPr="0034049E">
        <w:t>română</w:t>
      </w:r>
      <w:r w:rsidR="00007AB3">
        <w:t xml:space="preserve"> </w:t>
      </w:r>
      <w:r w:rsidRPr="0034049E">
        <w:t>în</w:t>
      </w:r>
      <w:r w:rsidR="00007AB3">
        <w:t xml:space="preserve"> </w:t>
      </w:r>
      <w:r w:rsidRPr="0034049E">
        <w:t>suedeză</w:t>
      </w:r>
      <w:r w:rsidR="00007AB3">
        <w:t xml:space="preserve"> </w:t>
      </w:r>
      <w:r w:rsidRPr="0034049E">
        <w:t>și</w:t>
      </w:r>
      <w:r w:rsidR="00007AB3">
        <w:t xml:space="preserve"> </w:t>
      </w:r>
      <w:r w:rsidRPr="0034049E">
        <w:t>din</w:t>
      </w:r>
      <w:r w:rsidR="00007AB3">
        <w:t xml:space="preserve"> </w:t>
      </w:r>
      <w:r w:rsidRPr="0034049E">
        <w:t>cehă</w:t>
      </w:r>
      <w:r w:rsidR="00007AB3">
        <w:t xml:space="preserve"> </w:t>
      </w:r>
      <w:r w:rsidRPr="0034049E">
        <w:t>în</w:t>
      </w:r>
      <w:r w:rsidR="00007AB3">
        <w:t xml:space="preserve"> </w:t>
      </w:r>
      <w:r w:rsidRPr="0034049E">
        <w:t>daneză.</w:t>
      </w:r>
    </w:p>
    <w:p w14:paraId="22094F76" w14:textId="083C9C8F" w:rsidR="0034049E" w:rsidRPr="0034049E" w:rsidRDefault="0034049E" w:rsidP="0034049E">
      <w:r w:rsidRPr="0034049E">
        <w:rPr>
          <w:b/>
          <w:bCs/>
        </w:rPr>
        <w:t>Din</w:t>
      </w:r>
      <w:r w:rsidR="00007AB3">
        <w:rPr>
          <w:b/>
          <w:bCs/>
        </w:rPr>
        <w:t xml:space="preserve"> </w:t>
      </w:r>
      <w:r w:rsidRPr="0034049E">
        <w:rPr>
          <w:b/>
          <w:bCs/>
        </w:rPr>
        <w:t>România</w:t>
      </w:r>
      <w:r w:rsidR="00007AB3">
        <w:rPr>
          <w:b/>
          <w:bCs/>
        </w:rPr>
        <w:t xml:space="preserve"> </w:t>
      </w:r>
      <w:r w:rsidRPr="0034049E">
        <w:rPr>
          <w:b/>
          <w:bCs/>
        </w:rPr>
        <w:t>au</w:t>
      </w:r>
      <w:r w:rsidR="00007AB3">
        <w:rPr>
          <w:b/>
          <w:bCs/>
        </w:rPr>
        <w:t xml:space="preserve"> </w:t>
      </w:r>
      <w:r w:rsidRPr="0034049E">
        <w:rPr>
          <w:b/>
          <w:bCs/>
        </w:rPr>
        <w:t>fost</w:t>
      </w:r>
      <w:r w:rsidR="00007AB3">
        <w:rPr>
          <w:b/>
          <w:bCs/>
        </w:rPr>
        <w:t xml:space="preserve"> </w:t>
      </w:r>
      <w:r w:rsidRPr="0034049E">
        <w:rPr>
          <w:b/>
          <w:bCs/>
        </w:rPr>
        <w:t>selectate</w:t>
      </w:r>
      <w:r w:rsidR="00007AB3">
        <w:rPr>
          <w:b/>
          <w:bCs/>
        </w:rPr>
        <w:t xml:space="preserve"> </w:t>
      </w:r>
      <w:r w:rsidRPr="0034049E">
        <w:rPr>
          <w:b/>
          <w:bCs/>
        </w:rPr>
        <w:t>33</w:t>
      </w:r>
      <w:r w:rsidR="00007AB3">
        <w:rPr>
          <w:b/>
          <w:bCs/>
        </w:rPr>
        <w:t xml:space="preserve"> </w:t>
      </w:r>
      <w:r w:rsidRPr="0034049E">
        <w:rPr>
          <w:b/>
          <w:bCs/>
        </w:rPr>
        <w:t>de</w:t>
      </w:r>
      <w:r w:rsidR="00007AB3">
        <w:rPr>
          <w:b/>
          <w:bCs/>
        </w:rPr>
        <w:t xml:space="preserve"> </w:t>
      </w:r>
      <w:r w:rsidRPr="0034049E">
        <w:rPr>
          <w:b/>
          <w:bCs/>
        </w:rPr>
        <w:t>școli*,</w:t>
      </w:r>
      <w:r w:rsidR="00007AB3">
        <w:rPr>
          <w:b/>
          <w:bCs/>
        </w:rPr>
        <w:t xml:space="preserve"> </w:t>
      </w:r>
      <w:r w:rsidRPr="0034049E">
        <w:rPr>
          <w:b/>
          <w:bCs/>
        </w:rPr>
        <w:t>care</w:t>
      </w:r>
      <w:r w:rsidR="00007AB3">
        <w:rPr>
          <w:b/>
          <w:bCs/>
        </w:rPr>
        <w:t xml:space="preserve"> </w:t>
      </w:r>
      <w:r w:rsidRPr="0034049E">
        <w:rPr>
          <w:b/>
          <w:bCs/>
        </w:rPr>
        <w:t>au</w:t>
      </w:r>
      <w:r w:rsidR="00007AB3">
        <w:rPr>
          <w:b/>
          <w:bCs/>
        </w:rPr>
        <w:t xml:space="preserve"> </w:t>
      </w:r>
      <w:r w:rsidRPr="0034049E">
        <w:rPr>
          <w:b/>
          <w:bCs/>
        </w:rPr>
        <w:t>înscris</w:t>
      </w:r>
      <w:r w:rsidR="00007AB3">
        <w:rPr>
          <w:b/>
          <w:bCs/>
        </w:rPr>
        <w:t xml:space="preserve"> </w:t>
      </w:r>
      <w:r w:rsidRPr="0034049E">
        <w:rPr>
          <w:b/>
          <w:bCs/>
        </w:rPr>
        <w:t>la</w:t>
      </w:r>
      <w:r w:rsidR="00007AB3">
        <w:rPr>
          <w:b/>
          <w:bCs/>
        </w:rPr>
        <w:t xml:space="preserve"> </w:t>
      </w:r>
      <w:r w:rsidRPr="0034049E">
        <w:rPr>
          <w:b/>
          <w:bCs/>
        </w:rPr>
        <w:t>concurs</w:t>
      </w:r>
      <w:r w:rsidR="00007AB3">
        <w:rPr>
          <w:b/>
          <w:bCs/>
        </w:rPr>
        <w:t xml:space="preserve"> </w:t>
      </w:r>
      <w:r w:rsidRPr="0034049E">
        <w:rPr>
          <w:b/>
          <w:bCs/>
        </w:rPr>
        <w:t>160</w:t>
      </w:r>
      <w:r w:rsidR="00007AB3">
        <w:rPr>
          <w:b/>
          <w:bCs/>
        </w:rPr>
        <w:t xml:space="preserve"> </w:t>
      </w:r>
      <w:r w:rsidRPr="0034049E">
        <w:rPr>
          <w:b/>
          <w:bCs/>
        </w:rPr>
        <w:t>de</w:t>
      </w:r>
      <w:r w:rsidR="00007AB3">
        <w:rPr>
          <w:b/>
          <w:bCs/>
        </w:rPr>
        <w:t xml:space="preserve"> </w:t>
      </w:r>
      <w:r w:rsidRPr="0034049E">
        <w:rPr>
          <w:b/>
          <w:bCs/>
        </w:rPr>
        <w:t>elevi.</w:t>
      </w:r>
    </w:p>
    <w:p w14:paraId="5A3A1711" w14:textId="412170A2" w:rsidR="0034049E" w:rsidRPr="0034049E" w:rsidRDefault="0034049E" w:rsidP="0034049E">
      <w:r w:rsidRPr="0034049E">
        <w:t>Traducătorii</w:t>
      </w:r>
      <w:r w:rsidR="00007AB3">
        <w:t xml:space="preserve"> </w:t>
      </w:r>
      <w:r w:rsidRPr="0034049E">
        <w:t>Comisiei</w:t>
      </w:r>
      <w:r w:rsidR="00007AB3">
        <w:t xml:space="preserve"> </w:t>
      </w:r>
      <w:r w:rsidRPr="0034049E">
        <w:t>Europene</w:t>
      </w:r>
      <w:r w:rsidR="00007AB3">
        <w:t xml:space="preserve"> </w:t>
      </w:r>
      <w:r w:rsidRPr="0034049E">
        <w:t>au</w:t>
      </w:r>
      <w:r w:rsidR="00007AB3">
        <w:t xml:space="preserve"> </w:t>
      </w:r>
      <w:r w:rsidRPr="0034049E">
        <w:t>selectat</w:t>
      </w:r>
      <w:r w:rsidR="00007AB3">
        <w:t xml:space="preserve"> </w:t>
      </w:r>
      <w:r w:rsidRPr="0034049E">
        <w:t>câte</w:t>
      </w:r>
      <w:r w:rsidR="00007AB3">
        <w:t xml:space="preserve"> </w:t>
      </w:r>
      <w:r w:rsidRPr="0034049E">
        <w:rPr>
          <w:b/>
          <w:bCs/>
        </w:rPr>
        <w:t>un</w:t>
      </w:r>
      <w:r w:rsidR="00007AB3">
        <w:rPr>
          <w:b/>
          <w:bCs/>
        </w:rPr>
        <w:t xml:space="preserve"> </w:t>
      </w:r>
      <w:r w:rsidRPr="0034049E">
        <w:rPr>
          <w:b/>
          <w:bCs/>
        </w:rPr>
        <w:t>câștigător</w:t>
      </w:r>
      <w:r w:rsidR="00007AB3">
        <w:rPr>
          <w:b/>
          <w:bCs/>
        </w:rPr>
        <w:t xml:space="preserve"> </w:t>
      </w:r>
      <w:r w:rsidRPr="0034049E">
        <w:rPr>
          <w:b/>
          <w:bCs/>
        </w:rPr>
        <w:t>din</w:t>
      </w:r>
      <w:r w:rsidR="00007AB3">
        <w:rPr>
          <w:b/>
          <w:bCs/>
        </w:rPr>
        <w:t xml:space="preserve"> </w:t>
      </w:r>
      <w:r w:rsidRPr="0034049E">
        <w:rPr>
          <w:b/>
          <w:bCs/>
        </w:rPr>
        <w:t>fiecare</w:t>
      </w:r>
      <w:r w:rsidR="00007AB3">
        <w:rPr>
          <w:b/>
          <w:bCs/>
        </w:rPr>
        <w:t xml:space="preserve"> </w:t>
      </w:r>
      <w:r w:rsidRPr="0034049E">
        <w:rPr>
          <w:b/>
          <w:bCs/>
        </w:rPr>
        <w:t>țară</w:t>
      </w:r>
      <w:r w:rsidR="00007AB3">
        <w:rPr>
          <w:b/>
          <w:bCs/>
        </w:rPr>
        <w:t xml:space="preserve"> </w:t>
      </w:r>
      <w:r w:rsidRPr="0034049E">
        <w:rPr>
          <w:b/>
          <w:bCs/>
        </w:rPr>
        <w:t>a</w:t>
      </w:r>
      <w:r w:rsidR="00007AB3">
        <w:rPr>
          <w:b/>
          <w:bCs/>
        </w:rPr>
        <w:t xml:space="preserve"> </w:t>
      </w:r>
      <w:r w:rsidRPr="0034049E">
        <w:rPr>
          <w:b/>
          <w:bCs/>
        </w:rPr>
        <w:t>UE</w:t>
      </w:r>
      <w:r w:rsidRPr="0034049E">
        <w:t>.</w:t>
      </w:r>
      <w:r w:rsidR="00007AB3">
        <w:t xml:space="preserve"> </w:t>
      </w:r>
      <w:r w:rsidRPr="0034049E">
        <w:rPr>
          <w:b/>
          <w:bCs/>
        </w:rPr>
        <w:t>Câștigătorul</w:t>
      </w:r>
      <w:r w:rsidR="00007AB3">
        <w:rPr>
          <w:b/>
          <w:bCs/>
        </w:rPr>
        <w:t xml:space="preserve"> </w:t>
      </w:r>
      <w:r w:rsidRPr="0034049E">
        <w:rPr>
          <w:b/>
          <w:bCs/>
        </w:rPr>
        <w:t>din</w:t>
      </w:r>
      <w:r w:rsidR="00007AB3">
        <w:rPr>
          <w:b/>
          <w:bCs/>
        </w:rPr>
        <w:t xml:space="preserve"> </w:t>
      </w:r>
      <w:r w:rsidRPr="0034049E">
        <w:rPr>
          <w:b/>
          <w:bCs/>
        </w:rPr>
        <w:t>România</w:t>
      </w:r>
      <w:r w:rsidR="00007AB3">
        <w:rPr>
          <w:b/>
          <w:bCs/>
        </w:rPr>
        <w:t xml:space="preserve"> </w:t>
      </w:r>
      <w:r w:rsidRPr="0034049E">
        <w:rPr>
          <w:b/>
          <w:bCs/>
        </w:rPr>
        <w:t>este</w:t>
      </w:r>
      <w:r w:rsidR="00007AB3">
        <w:rPr>
          <w:b/>
          <w:bCs/>
        </w:rPr>
        <w:t xml:space="preserve"> </w:t>
      </w:r>
      <w:r w:rsidRPr="0034049E">
        <w:rPr>
          <w:b/>
          <w:bCs/>
        </w:rPr>
        <w:t>Matei</w:t>
      </w:r>
      <w:r w:rsidR="00007AB3">
        <w:rPr>
          <w:b/>
          <w:bCs/>
        </w:rPr>
        <w:t xml:space="preserve"> </w:t>
      </w:r>
      <w:proofErr w:type="spellStart"/>
      <w:r w:rsidRPr="0034049E">
        <w:rPr>
          <w:b/>
          <w:bCs/>
        </w:rPr>
        <w:t>Abălaru</w:t>
      </w:r>
      <w:proofErr w:type="spellEnd"/>
      <w:r w:rsidRPr="0034049E">
        <w:rPr>
          <w:b/>
          <w:bCs/>
        </w:rPr>
        <w:t>,</w:t>
      </w:r>
      <w:r w:rsidR="00007AB3">
        <w:rPr>
          <w:b/>
          <w:bCs/>
        </w:rPr>
        <w:t xml:space="preserve"> </w:t>
      </w:r>
      <w:r w:rsidRPr="0034049E">
        <w:rPr>
          <w:b/>
          <w:bCs/>
        </w:rPr>
        <w:t>elev</w:t>
      </w:r>
      <w:r w:rsidR="00007AB3">
        <w:rPr>
          <w:b/>
          <w:bCs/>
        </w:rPr>
        <w:t xml:space="preserve"> </w:t>
      </w:r>
      <w:r w:rsidRPr="0034049E">
        <w:rPr>
          <w:b/>
          <w:bCs/>
        </w:rPr>
        <w:t>la</w:t>
      </w:r>
      <w:r w:rsidR="00007AB3">
        <w:rPr>
          <w:b/>
          <w:bCs/>
        </w:rPr>
        <w:t xml:space="preserve"> </w:t>
      </w:r>
      <w:r w:rsidRPr="0034049E">
        <w:rPr>
          <w:b/>
          <w:bCs/>
        </w:rPr>
        <w:t>Colegiul</w:t>
      </w:r>
      <w:r w:rsidR="00007AB3">
        <w:rPr>
          <w:b/>
          <w:bCs/>
        </w:rPr>
        <w:t xml:space="preserve"> </w:t>
      </w:r>
      <w:r w:rsidRPr="0034049E">
        <w:rPr>
          <w:b/>
          <w:bCs/>
        </w:rPr>
        <w:t>Național</w:t>
      </w:r>
      <w:r w:rsidR="00007AB3">
        <w:rPr>
          <w:b/>
          <w:bCs/>
        </w:rPr>
        <w:t xml:space="preserve"> </w:t>
      </w:r>
      <w:r w:rsidRPr="0034049E">
        <w:rPr>
          <w:b/>
          <w:bCs/>
        </w:rPr>
        <w:t>Mircea</w:t>
      </w:r>
      <w:r w:rsidR="00007AB3">
        <w:rPr>
          <w:b/>
          <w:bCs/>
        </w:rPr>
        <w:t xml:space="preserve"> </w:t>
      </w:r>
      <w:r w:rsidRPr="0034049E">
        <w:rPr>
          <w:b/>
          <w:bCs/>
        </w:rPr>
        <w:t>cel</w:t>
      </w:r>
      <w:r w:rsidR="00007AB3">
        <w:rPr>
          <w:b/>
          <w:bCs/>
        </w:rPr>
        <w:t xml:space="preserve"> </w:t>
      </w:r>
      <w:r w:rsidRPr="0034049E">
        <w:rPr>
          <w:b/>
          <w:bCs/>
        </w:rPr>
        <w:t>Bătrân</w:t>
      </w:r>
      <w:r w:rsidR="00007AB3">
        <w:rPr>
          <w:b/>
          <w:bCs/>
        </w:rPr>
        <w:t xml:space="preserve"> </w:t>
      </w:r>
      <w:r w:rsidRPr="0034049E">
        <w:rPr>
          <w:b/>
          <w:bCs/>
        </w:rPr>
        <w:t>din</w:t>
      </w:r>
      <w:r w:rsidR="00007AB3">
        <w:rPr>
          <w:b/>
          <w:bCs/>
        </w:rPr>
        <w:t xml:space="preserve"> </w:t>
      </w:r>
      <w:r w:rsidRPr="0034049E">
        <w:rPr>
          <w:b/>
          <w:bCs/>
        </w:rPr>
        <w:t>Constanța</w:t>
      </w:r>
      <w:r w:rsidRPr="0034049E">
        <w:t>.</w:t>
      </w:r>
    </w:p>
    <w:p w14:paraId="0193BFAC" w14:textId="3A9F28EF" w:rsidR="0034049E" w:rsidRPr="0034049E" w:rsidRDefault="0034049E" w:rsidP="0034049E">
      <w:r w:rsidRPr="0034049E">
        <w:t>Ceremonia</w:t>
      </w:r>
      <w:r w:rsidR="00007AB3">
        <w:t xml:space="preserve"> </w:t>
      </w:r>
      <w:r w:rsidRPr="0034049E">
        <w:t>de</w:t>
      </w:r>
      <w:r w:rsidR="00007AB3">
        <w:t xml:space="preserve"> </w:t>
      </w:r>
      <w:r w:rsidRPr="0034049E">
        <w:t>premiere</w:t>
      </w:r>
      <w:r w:rsidR="00007AB3">
        <w:t xml:space="preserve"> </w:t>
      </w:r>
      <w:r w:rsidRPr="0034049E">
        <w:t>va</w:t>
      </w:r>
      <w:r w:rsidR="00007AB3">
        <w:t xml:space="preserve"> </w:t>
      </w:r>
      <w:r w:rsidRPr="0034049E">
        <w:t>avea</w:t>
      </w:r>
      <w:r w:rsidR="00007AB3">
        <w:t xml:space="preserve"> </w:t>
      </w:r>
      <w:r w:rsidRPr="0034049E">
        <w:t>loc</w:t>
      </w:r>
      <w:r w:rsidR="00007AB3">
        <w:t xml:space="preserve"> </w:t>
      </w:r>
      <w:r w:rsidRPr="0034049E">
        <w:t>la</w:t>
      </w:r>
      <w:r w:rsidR="00007AB3">
        <w:t xml:space="preserve"> </w:t>
      </w:r>
      <w:r w:rsidRPr="0034049E">
        <w:t>21</w:t>
      </w:r>
      <w:r w:rsidR="00007AB3">
        <w:t xml:space="preserve"> </w:t>
      </w:r>
      <w:r w:rsidRPr="0034049E">
        <w:t>martie</w:t>
      </w:r>
      <w:r w:rsidR="00007AB3">
        <w:t xml:space="preserve"> </w:t>
      </w:r>
      <w:r w:rsidRPr="0034049E">
        <w:t>2024,</w:t>
      </w:r>
      <w:r w:rsidR="00007AB3">
        <w:t xml:space="preserve"> </w:t>
      </w:r>
      <w:r w:rsidRPr="0034049E">
        <w:t>la</w:t>
      </w:r>
      <w:r w:rsidR="00007AB3">
        <w:t xml:space="preserve"> </w:t>
      </w:r>
      <w:r w:rsidRPr="0034049E">
        <w:t>Bruxelles.</w:t>
      </w:r>
    </w:p>
    <w:p w14:paraId="1C2CCA75" w14:textId="6B7A1E55" w:rsidR="0034049E" w:rsidRPr="0034049E" w:rsidRDefault="0034049E" w:rsidP="0034049E">
      <w:r w:rsidRPr="0034049E">
        <w:t>Elevii</w:t>
      </w:r>
      <w:r w:rsidR="00007AB3">
        <w:t xml:space="preserve"> </w:t>
      </w:r>
      <w:r w:rsidRPr="0034049E">
        <w:t>care</w:t>
      </w:r>
      <w:r w:rsidR="00007AB3">
        <w:t xml:space="preserve"> </w:t>
      </w:r>
      <w:r w:rsidRPr="0034049E">
        <w:t>au</w:t>
      </w:r>
      <w:r w:rsidR="00007AB3">
        <w:t xml:space="preserve"> </w:t>
      </w:r>
      <w:r w:rsidRPr="0034049E">
        <w:t>participat</w:t>
      </w:r>
      <w:r w:rsidR="00007AB3">
        <w:t xml:space="preserve"> </w:t>
      </w:r>
      <w:r w:rsidRPr="0034049E">
        <w:t>la</w:t>
      </w:r>
      <w:r w:rsidR="00007AB3">
        <w:t xml:space="preserve"> </w:t>
      </w:r>
      <w:r w:rsidRPr="0034049E">
        <w:t>concurs</w:t>
      </w:r>
      <w:r w:rsidR="00007AB3">
        <w:t xml:space="preserve"> </w:t>
      </w:r>
      <w:r w:rsidRPr="0034049E">
        <w:t>au</w:t>
      </w:r>
      <w:r w:rsidR="00007AB3">
        <w:t xml:space="preserve"> </w:t>
      </w:r>
      <w:r w:rsidRPr="0034049E">
        <w:t>avut</w:t>
      </w:r>
      <w:r w:rsidR="00007AB3">
        <w:t xml:space="preserve"> </w:t>
      </w:r>
      <w:r w:rsidRPr="0034049E">
        <w:t>ocazia</w:t>
      </w:r>
      <w:r w:rsidR="00007AB3">
        <w:t xml:space="preserve"> </w:t>
      </w:r>
      <w:r w:rsidRPr="0034049E">
        <w:t>de</w:t>
      </w:r>
      <w:r w:rsidR="00007AB3">
        <w:t xml:space="preserve"> </w:t>
      </w:r>
      <w:r w:rsidRPr="0034049E">
        <w:t>a</w:t>
      </w:r>
      <w:r w:rsidR="00007AB3">
        <w:t xml:space="preserve"> </w:t>
      </w:r>
      <w:r w:rsidRPr="0034049E">
        <w:t>descoperi</w:t>
      </w:r>
      <w:r w:rsidR="00007AB3">
        <w:t xml:space="preserve"> </w:t>
      </w:r>
      <w:r w:rsidRPr="0034049E">
        <w:t>fascinanta</w:t>
      </w:r>
      <w:r w:rsidR="00007AB3">
        <w:t xml:space="preserve"> </w:t>
      </w:r>
      <w:r w:rsidRPr="0034049E">
        <w:t>activitate</w:t>
      </w:r>
      <w:r w:rsidR="00007AB3">
        <w:t xml:space="preserve"> </w:t>
      </w:r>
      <w:r w:rsidRPr="0034049E">
        <w:t>de</w:t>
      </w:r>
      <w:r w:rsidR="00007AB3">
        <w:t xml:space="preserve"> </w:t>
      </w:r>
      <w:r w:rsidRPr="0034049E">
        <w:t>traducere.</w:t>
      </w:r>
      <w:r w:rsidR="00007AB3">
        <w:t xml:space="preserve"> </w:t>
      </w:r>
      <w:r w:rsidRPr="0034049E">
        <w:t>Iată</w:t>
      </w:r>
      <w:r w:rsidR="00007AB3">
        <w:t xml:space="preserve"> </w:t>
      </w:r>
      <w:r w:rsidRPr="0034049E">
        <w:t>părerea</w:t>
      </w:r>
      <w:r w:rsidR="00007AB3">
        <w:t xml:space="preserve"> </w:t>
      </w:r>
      <w:r w:rsidRPr="0034049E">
        <w:t>unui</w:t>
      </w:r>
      <w:r w:rsidR="00007AB3">
        <w:t xml:space="preserve"> </w:t>
      </w:r>
      <w:r w:rsidRPr="0034049E">
        <w:t>elev</w:t>
      </w:r>
      <w:r w:rsidR="00007AB3">
        <w:t xml:space="preserve"> </w:t>
      </w:r>
      <w:r w:rsidRPr="0034049E">
        <w:t>de</w:t>
      </w:r>
      <w:r w:rsidR="00007AB3">
        <w:t xml:space="preserve"> </w:t>
      </w:r>
      <w:r w:rsidRPr="0034049E">
        <w:t>la</w:t>
      </w:r>
      <w:r w:rsidR="00007AB3">
        <w:t xml:space="preserve"> </w:t>
      </w:r>
      <w:r w:rsidRPr="0034049E">
        <w:t>o</w:t>
      </w:r>
      <w:r w:rsidR="00007AB3">
        <w:t xml:space="preserve"> </w:t>
      </w:r>
      <w:r w:rsidRPr="0034049E">
        <w:t>școală</w:t>
      </w:r>
      <w:r w:rsidR="00007AB3">
        <w:t xml:space="preserve"> </w:t>
      </w:r>
      <w:r w:rsidRPr="0034049E">
        <w:t>din</w:t>
      </w:r>
      <w:r w:rsidR="00007AB3">
        <w:t xml:space="preserve"> </w:t>
      </w:r>
      <w:r w:rsidRPr="0034049E">
        <w:t>Austria:</w:t>
      </w:r>
      <w:r w:rsidR="00007AB3">
        <w:t xml:space="preserve"> </w:t>
      </w:r>
      <w:r w:rsidRPr="0034049E">
        <w:t>„</w:t>
      </w:r>
      <w:proofErr w:type="spellStart"/>
      <w:r w:rsidRPr="0034049E">
        <w:rPr>
          <w:i/>
          <w:iCs/>
        </w:rPr>
        <w:t>Juvenes</w:t>
      </w:r>
      <w:proofErr w:type="spellEnd"/>
      <w:r w:rsidR="00007AB3">
        <w:rPr>
          <w:i/>
          <w:iCs/>
        </w:rPr>
        <w:t xml:space="preserve"> </w:t>
      </w:r>
      <w:proofErr w:type="spellStart"/>
      <w:r w:rsidRPr="0034049E">
        <w:rPr>
          <w:i/>
          <w:iCs/>
        </w:rPr>
        <w:t>Translatores</w:t>
      </w:r>
      <w:proofErr w:type="spellEnd"/>
      <w:r w:rsidR="00007AB3">
        <w:t xml:space="preserve"> </w:t>
      </w:r>
      <w:r w:rsidRPr="0034049E">
        <w:t>nu</w:t>
      </w:r>
      <w:r w:rsidR="00007AB3">
        <w:t xml:space="preserve"> </w:t>
      </w:r>
      <w:r w:rsidRPr="0034049E">
        <w:t>a</w:t>
      </w:r>
      <w:r w:rsidR="00007AB3">
        <w:t xml:space="preserve"> </w:t>
      </w:r>
      <w:r w:rsidRPr="0034049E">
        <w:t>fost</w:t>
      </w:r>
      <w:r w:rsidR="00007AB3">
        <w:t xml:space="preserve"> </w:t>
      </w:r>
      <w:r w:rsidRPr="0034049E">
        <w:t>doar</w:t>
      </w:r>
      <w:r w:rsidR="00007AB3">
        <w:t xml:space="preserve"> </w:t>
      </w:r>
      <w:r w:rsidRPr="0034049E">
        <w:t>un</w:t>
      </w:r>
      <w:r w:rsidR="00007AB3">
        <w:t xml:space="preserve"> </w:t>
      </w:r>
      <w:r w:rsidRPr="0034049E">
        <w:t>concurs</w:t>
      </w:r>
      <w:r w:rsidR="00007AB3">
        <w:t xml:space="preserve"> </w:t>
      </w:r>
      <w:r w:rsidRPr="0034049E">
        <w:t>pentru</w:t>
      </w:r>
      <w:r w:rsidR="00007AB3">
        <w:t xml:space="preserve"> </w:t>
      </w:r>
      <w:r w:rsidRPr="0034049E">
        <w:t>mine,</w:t>
      </w:r>
      <w:r w:rsidR="00007AB3">
        <w:t xml:space="preserve"> </w:t>
      </w:r>
      <w:r w:rsidRPr="0034049E">
        <w:t>ci</w:t>
      </w:r>
      <w:r w:rsidR="00007AB3">
        <w:t xml:space="preserve"> </w:t>
      </w:r>
      <w:r w:rsidRPr="0034049E">
        <w:t>și</w:t>
      </w:r>
      <w:r w:rsidR="00007AB3">
        <w:t xml:space="preserve"> </w:t>
      </w:r>
      <w:r w:rsidRPr="0034049E">
        <w:t>o</w:t>
      </w:r>
      <w:r w:rsidR="00007AB3">
        <w:t xml:space="preserve"> </w:t>
      </w:r>
      <w:r w:rsidRPr="0034049E">
        <w:t>ocazie</w:t>
      </w:r>
      <w:r w:rsidR="00007AB3">
        <w:t xml:space="preserve"> </w:t>
      </w:r>
      <w:r w:rsidRPr="0034049E">
        <w:t>de</w:t>
      </w:r>
      <w:r w:rsidR="00007AB3">
        <w:t xml:space="preserve"> </w:t>
      </w:r>
      <w:r w:rsidRPr="0034049E">
        <w:t>a</w:t>
      </w:r>
      <w:r w:rsidR="00007AB3">
        <w:t xml:space="preserve"> </w:t>
      </w:r>
      <w:r w:rsidRPr="0034049E">
        <w:t>mă</w:t>
      </w:r>
      <w:r w:rsidR="00007AB3">
        <w:t xml:space="preserve"> </w:t>
      </w:r>
      <w:r w:rsidRPr="0034049E">
        <w:t>familiariza</w:t>
      </w:r>
      <w:r w:rsidR="00007AB3">
        <w:t xml:space="preserve"> </w:t>
      </w:r>
      <w:r w:rsidRPr="0034049E">
        <w:t>cu</w:t>
      </w:r>
      <w:r w:rsidR="00007AB3">
        <w:t xml:space="preserve"> </w:t>
      </w:r>
      <w:r w:rsidRPr="0034049E">
        <w:t>activitatea</w:t>
      </w:r>
      <w:r w:rsidR="00007AB3">
        <w:t xml:space="preserve"> </w:t>
      </w:r>
      <w:r w:rsidRPr="0034049E">
        <w:t>de</w:t>
      </w:r>
      <w:r w:rsidR="00007AB3">
        <w:t xml:space="preserve"> </w:t>
      </w:r>
      <w:r w:rsidRPr="0034049E">
        <w:t>traducere.</w:t>
      </w:r>
      <w:r w:rsidR="00007AB3">
        <w:t xml:space="preserve"> </w:t>
      </w:r>
      <w:r w:rsidRPr="0034049E">
        <w:t>O</w:t>
      </w:r>
      <w:r w:rsidR="00007AB3">
        <w:t xml:space="preserve"> </w:t>
      </w:r>
      <w:r w:rsidRPr="0034049E">
        <w:t>experiență,</w:t>
      </w:r>
      <w:r w:rsidR="00007AB3">
        <w:t xml:space="preserve"> </w:t>
      </w:r>
      <w:r w:rsidRPr="0034049E">
        <w:t>o</w:t>
      </w:r>
      <w:r w:rsidR="00007AB3">
        <w:t xml:space="preserve"> </w:t>
      </w:r>
      <w:r w:rsidRPr="0034049E">
        <w:t>realizare</w:t>
      </w:r>
      <w:r w:rsidR="00007AB3">
        <w:t xml:space="preserve"> </w:t>
      </w:r>
      <w:r w:rsidRPr="0034049E">
        <w:t>care</w:t>
      </w:r>
      <w:r w:rsidR="00007AB3">
        <w:t xml:space="preserve"> </w:t>
      </w:r>
      <w:r w:rsidRPr="0034049E">
        <w:t>mi-a</w:t>
      </w:r>
      <w:r w:rsidR="00007AB3">
        <w:t xml:space="preserve"> </w:t>
      </w:r>
      <w:r w:rsidRPr="0034049E">
        <w:t>permis</w:t>
      </w:r>
      <w:r w:rsidR="00007AB3">
        <w:t xml:space="preserve"> </w:t>
      </w:r>
      <w:r w:rsidRPr="0034049E">
        <w:t>să</w:t>
      </w:r>
      <w:r w:rsidR="00007AB3">
        <w:t xml:space="preserve"> </w:t>
      </w:r>
      <w:r w:rsidRPr="0034049E">
        <w:t>văd</w:t>
      </w:r>
      <w:r w:rsidR="00007AB3">
        <w:t xml:space="preserve"> </w:t>
      </w:r>
      <w:r w:rsidRPr="0034049E">
        <w:t>cât</w:t>
      </w:r>
      <w:r w:rsidR="00007AB3">
        <w:t xml:space="preserve"> </w:t>
      </w:r>
      <w:r w:rsidRPr="0034049E">
        <w:t>de</w:t>
      </w:r>
      <w:r w:rsidR="00007AB3">
        <w:t xml:space="preserve"> </w:t>
      </w:r>
      <w:r w:rsidRPr="0034049E">
        <w:t>diferite</w:t>
      </w:r>
      <w:r w:rsidR="00007AB3">
        <w:t xml:space="preserve"> </w:t>
      </w:r>
      <w:r w:rsidRPr="0034049E">
        <w:t>pot</w:t>
      </w:r>
      <w:r w:rsidR="00007AB3">
        <w:t xml:space="preserve"> </w:t>
      </w:r>
      <w:r w:rsidRPr="0034049E">
        <w:t>fi</w:t>
      </w:r>
      <w:r w:rsidR="00007AB3">
        <w:t xml:space="preserve"> </w:t>
      </w:r>
      <w:r w:rsidRPr="0034049E">
        <w:t>limbile,</w:t>
      </w:r>
      <w:r w:rsidR="00007AB3">
        <w:t xml:space="preserve"> </w:t>
      </w:r>
      <w:r w:rsidRPr="0034049E">
        <w:t>dar</w:t>
      </w:r>
      <w:r w:rsidR="00007AB3">
        <w:t xml:space="preserve"> </w:t>
      </w:r>
      <w:r w:rsidRPr="0034049E">
        <w:t>și</w:t>
      </w:r>
      <w:r w:rsidR="00007AB3">
        <w:t xml:space="preserve"> </w:t>
      </w:r>
      <w:r w:rsidRPr="0034049E">
        <w:t>faptul</w:t>
      </w:r>
      <w:r w:rsidR="00007AB3">
        <w:t xml:space="preserve"> </w:t>
      </w:r>
      <w:r w:rsidRPr="0034049E">
        <w:t>că</w:t>
      </w:r>
      <w:r w:rsidR="00007AB3">
        <w:t xml:space="preserve"> </w:t>
      </w:r>
      <w:r w:rsidRPr="0034049E">
        <w:t>ele</w:t>
      </w:r>
      <w:r w:rsidR="00007AB3">
        <w:t xml:space="preserve"> </w:t>
      </w:r>
      <w:r w:rsidRPr="0034049E">
        <w:t>constituie,</w:t>
      </w:r>
      <w:r w:rsidR="00007AB3">
        <w:t xml:space="preserve"> </w:t>
      </w:r>
      <w:r w:rsidRPr="0034049E">
        <w:t>de</w:t>
      </w:r>
      <w:r w:rsidR="00007AB3">
        <w:t xml:space="preserve"> </w:t>
      </w:r>
      <w:r w:rsidRPr="0034049E">
        <w:t>fapt,</w:t>
      </w:r>
      <w:r w:rsidR="00007AB3">
        <w:t xml:space="preserve"> </w:t>
      </w:r>
      <w:r w:rsidRPr="0034049E">
        <w:t>liantul</w:t>
      </w:r>
      <w:r w:rsidR="00007AB3">
        <w:t xml:space="preserve"> </w:t>
      </w:r>
      <w:r w:rsidRPr="0034049E">
        <w:t>dintre</w:t>
      </w:r>
      <w:r w:rsidR="00007AB3">
        <w:t xml:space="preserve"> </w:t>
      </w:r>
      <w:r w:rsidRPr="0034049E">
        <w:t>oameni.”</w:t>
      </w:r>
    </w:p>
    <w:p w14:paraId="7D5F9AFB" w14:textId="20092534" w:rsidR="0034049E" w:rsidRPr="0034049E" w:rsidRDefault="0034049E" w:rsidP="0034049E">
      <w:r w:rsidRPr="0034049E">
        <w:t>Traducătorii</w:t>
      </w:r>
      <w:r w:rsidR="00007AB3">
        <w:t xml:space="preserve"> </w:t>
      </w:r>
      <w:r w:rsidRPr="0034049E">
        <w:t>Comisiei</w:t>
      </w:r>
      <w:r w:rsidR="00007AB3">
        <w:t xml:space="preserve"> </w:t>
      </w:r>
      <w:r w:rsidRPr="0034049E">
        <w:t>au</w:t>
      </w:r>
      <w:r w:rsidR="00007AB3">
        <w:t xml:space="preserve"> </w:t>
      </w:r>
      <w:r w:rsidRPr="0034049E">
        <w:t>selectat</w:t>
      </w:r>
      <w:r w:rsidR="00007AB3">
        <w:t xml:space="preserve"> </w:t>
      </w:r>
      <w:r w:rsidRPr="0034049E">
        <w:t>și</w:t>
      </w:r>
      <w:r w:rsidR="00007AB3">
        <w:t xml:space="preserve"> </w:t>
      </w:r>
      <w:r w:rsidRPr="0034049E">
        <w:t>247</w:t>
      </w:r>
      <w:r w:rsidR="00007AB3">
        <w:t xml:space="preserve"> </w:t>
      </w:r>
      <w:r w:rsidRPr="0034049E">
        <w:t>de</w:t>
      </w:r>
      <w:r w:rsidR="00007AB3">
        <w:t xml:space="preserve"> </w:t>
      </w:r>
      <w:r w:rsidRPr="0034049E">
        <w:t>elevi</w:t>
      </w:r>
      <w:r w:rsidR="00007AB3">
        <w:t xml:space="preserve"> </w:t>
      </w:r>
      <w:r w:rsidRPr="0034049E">
        <w:t>care</w:t>
      </w:r>
      <w:r w:rsidR="00007AB3">
        <w:t xml:space="preserve"> </w:t>
      </w:r>
      <w:r w:rsidRPr="0034049E">
        <w:t>au</w:t>
      </w:r>
      <w:r w:rsidR="00007AB3">
        <w:t xml:space="preserve"> </w:t>
      </w:r>
      <w:r w:rsidRPr="0034049E">
        <w:t>primit</w:t>
      </w:r>
      <w:r w:rsidR="00007AB3">
        <w:t xml:space="preserve"> </w:t>
      </w:r>
      <w:hyperlink r:id="rId62" w:history="1">
        <w:r w:rsidRPr="0034049E">
          <w:rPr>
            <w:rStyle w:val="Hyperlink"/>
            <w:b/>
            <w:bCs/>
            <w:szCs w:val="24"/>
          </w:rPr>
          <w:t>mențiuni</w:t>
        </w:r>
        <w:r w:rsidR="00007AB3">
          <w:rPr>
            <w:rStyle w:val="Hyperlink"/>
            <w:b/>
            <w:bCs/>
            <w:szCs w:val="24"/>
          </w:rPr>
          <w:t xml:space="preserve"> </w:t>
        </w:r>
        <w:r w:rsidRPr="0034049E">
          <w:rPr>
            <w:rStyle w:val="Hyperlink"/>
            <w:b/>
            <w:bCs/>
            <w:szCs w:val="24"/>
          </w:rPr>
          <w:t>speciale</w:t>
        </w:r>
      </w:hyperlink>
      <w:r w:rsidR="00007AB3">
        <w:rPr>
          <w:b/>
          <w:bCs/>
        </w:rPr>
        <w:t xml:space="preserve"> </w:t>
      </w:r>
      <w:r w:rsidRPr="0034049E">
        <w:rPr>
          <w:b/>
          <w:bCs/>
        </w:rPr>
        <w:t>pentru</w:t>
      </w:r>
      <w:r w:rsidR="00007AB3">
        <w:rPr>
          <w:b/>
          <w:bCs/>
        </w:rPr>
        <w:t xml:space="preserve"> </w:t>
      </w:r>
      <w:r w:rsidRPr="0034049E">
        <w:rPr>
          <w:b/>
          <w:bCs/>
        </w:rPr>
        <w:t>traducerile</w:t>
      </w:r>
      <w:r w:rsidR="00007AB3">
        <w:rPr>
          <w:b/>
          <w:bCs/>
        </w:rPr>
        <w:t xml:space="preserve"> </w:t>
      </w:r>
      <w:r w:rsidRPr="0034049E">
        <w:rPr>
          <w:b/>
          <w:bCs/>
        </w:rPr>
        <w:t>lor</w:t>
      </w:r>
      <w:r w:rsidR="00007AB3">
        <w:rPr>
          <w:b/>
          <w:bCs/>
        </w:rPr>
        <w:t xml:space="preserve"> </w:t>
      </w:r>
      <w:r w:rsidRPr="0034049E">
        <w:rPr>
          <w:b/>
          <w:bCs/>
        </w:rPr>
        <w:t>de</w:t>
      </w:r>
      <w:r w:rsidR="00007AB3">
        <w:rPr>
          <w:b/>
          <w:bCs/>
        </w:rPr>
        <w:t xml:space="preserve"> </w:t>
      </w:r>
      <w:r w:rsidRPr="0034049E">
        <w:rPr>
          <w:b/>
          <w:bCs/>
        </w:rPr>
        <w:t>excepție.</w:t>
      </w:r>
    </w:p>
    <w:p w14:paraId="57C98887" w14:textId="2C313786" w:rsidR="0034049E" w:rsidRPr="0034049E" w:rsidRDefault="0034049E" w:rsidP="0034049E">
      <w:r w:rsidRPr="0034049E">
        <w:rPr>
          <w:b/>
          <w:bCs/>
        </w:rPr>
        <w:t>Un</w:t>
      </w:r>
      <w:r w:rsidR="00007AB3">
        <w:rPr>
          <w:b/>
          <w:bCs/>
        </w:rPr>
        <w:t xml:space="preserve"> </w:t>
      </w:r>
      <w:r w:rsidRPr="0034049E">
        <w:rPr>
          <w:b/>
          <w:bCs/>
        </w:rPr>
        <w:t>număr</w:t>
      </w:r>
      <w:r w:rsidR="00007AB3">
        <w:rPr>
          <w:b/>
          <w:bCs/>
        </w:rPr>
        <w:t xml:space="preserve"> </w:t>
      </w:r>
      <w:r w:rsidRPr="0034049E">
        <w:rPr>
          <w:b/>
          <w:bCs/>
        </w:rPr>
        <w:t>de</w:t>
      </w:r>
      <w:r w:rsidR="00007AB3">
        <w:rPr>
          <w:b/>
          <w:bCs/>
        </w:rPr>
        <w:t xml:space="preserve"> </w:t>
      </w:r>
      <w:r w:rsidRPr="0034049E">
        <w:rPr>
          <w:b/>
          <w:bCs/>
        </w:rPr>
        <w:t>20</w:t>
      </w:r>
      <w:r w:rsidR="00007AB3">
        <w:rPr>
          <w:b/>
          <w:bCs/>
        </w:rPr>
        <w:t xml:space="preserve"> </w:t>
      </w:r>
      <w:r w:rsidRPr="0034049E">
        <w:rPr>
          <w:b/>
          <w:bCs/>
        </w:rPr>
        <w:t>de</w:t>
      </w:r>
      <w:r w:rsidR="00007AB3">
        <w:rPr>
          <w:b/>
          <w:bCs/>
        </w:rPr>
        <w:t xml:space="preserve"> </w:t>
      </w:r>
      <w:r w:rsidRPr="0034049E">
        <w:rPr>
          <w:b/>
          <w:bCs/>
        </w:rPr>
        <w:t>elevi</w:t>
      </w:r>
      <w:r w:rsidR="00007AB3">
        <w:rPr>
          <w:b/>
          <w:bCs/>
        </w:rPr>
        <w:t xml:space="preserve"> </w:t>
      </w:r>
      <w:r w:rsidRPr="0034049E">
        <w:rPr>
          <w:b/>
          <w:bCs/>
        </w:rPr>
        <w:t>din</w:t>
      </w:r>
      <w:r w:rsidR="00007AB3">
        <w:rPr>
          <w:b/>
          <w:bCs/>
        </w:rPr>
        <w:t xml:space="preserve"> </w:t>
      </w:r>
      <w:r w:rsidRPr="0034049E">
        <w:rPr>
          <w:b/>
          <w:bCs/>
        </w:rPr>
        <w:t>România</w:t>
      </w:r>
      <w:r w:rsidR="00007AB3">
        <w:rPr>
          <w:b/>
          <w:bCs/>
        </w:rPr>
        <w:t xml:space="preserve"> </w:t>
      </w:r>
      <w:r w:rsidRPr="0034049E">
        <w:rPr>
          <w:b/>
          <w:bCs/>
        </w:rPr>
        <w:t>au</w:t>
      </w:r>
      <w:r w:rsidR="00007AB3">
        <w:rPr>
          <w:b/>
          <w:bCs/>
        </w:rPr>
        <w:t xml:space="preserve"> </w:t>
      </w:r>
      <w:r w:rsidRPr="0034049E">
        <w:rPr>
          <w:b/>
          <w:bCs/>
        </w:rPr>
        <w:t>primit</w:t>
      </w:r>
      <w:r w:rsidR="00007AB3">
        <w:rPr>
          <w:b/>
          <w:bCs/>
        </w:rPr>
        <w:t xml:space="preserve"> </w:t>
      </w:r>
      <w:r w:rsidRPr="0034049E">
        <w:rPr>
          <w:b/>
          <w:bCs/>
        </w:rPr>
        <w:t>mențiuni</w:t>
      </w:r>
      <w:r w:rsidR="00007AB3">
        <w:rPr>
          <w:b/>
          <w:bCs/>
        </w:rPr>
        <w:t xml:space="preserve"> </w:t>
      </w:r>
      <w:r w:rsidRPr="0034049E">
        <w:rPr>
          <w:b/>
          <w:bCs/>
        </w:rPr>
        <w:t>speciale</w:t>
      </w:r>
      <w:r w:rsidR="00007AB3">
        <w:rPr>
          <w:b/>
          <w:bCs/>
        </w:rPr>
        <w:t xml:space="preserve"> </w:t>
      </w:r>
      <w:r w:rsidRPr="0034049E">
        <w:rPr>
          <w:b/>
          <w:bCs/>
        </w:rPr>
        <w:t>în</w:t>
      </w:r>
      <w:r w:rsidR="00007AB3">
        <w:rPr>
          <w:b/>
          <w:bCs/>
        </w:rPr>
        <w:t xml:space="preserve"> </w:t>
      </w:r>
      <w:r w:rsidRPr="0034049E">
        <w:rPr>
          <w:b/>
          <w:bCs/>
        </w:rPr>
        <w:t>cadrul</w:t>
      </w:r>
      <w:r w:rsidR="00007AB3">
        <w:rPr>
          <w:b/>
          <w:bCs/>
        </w:rPr>
        <w:t xml:space="preserve"> </w:t>
      </w:r>
      <w:r w:rsidRPr="0034049E">
        <w:rPr>
          <w:b/>
          <w:bCs/>
        </w:rPr>
        <w:t>acestei</w:t>
      </w:r>
      <w:r w:rsidR="00007AB3">
        <w:rPr>
          <w:b/>
          <w:bCs/>
        </w:rPr>
        <w:t xml:space="preserve"> </w:t>
      </w:r>
      <w:r w:rsidRPr="0034049E">
        <w:rPr>
          <w:b/>
          <w:bCs/>
        </w:rPr>
        <w:t>ediții:</w:t>
      </w:r>
    </w:p>
    <w:tbl>
      <w:tblPr>
        <w:tblW w:w="5000" w:type="pct"/>
        <w:tblCellMar>
          <w:top w:w="15" w:type="dxa"/>
          <w:left w:w="15" w:type="dxa"/>
          <w:bottom w:w="15" w:type="dxa"/>
          <w:right w:w="15" w:type="dxa"/>
        </w:tblCellMar>
        <w:tblLook w:val="04A0" w:firstRow="1" w:lastRow="0" w:firstColumn="1" w:lastColumn="0" w:noHBand="0" w:noVBand="1"/>
      </w:tblPr>
      <w:tblGrid>
        <w:gridCol w:w="2797"/>
        <w:gridCol w:w="4936"/>
        <w:gridCol w:w="1821"/>
      </w:tblGrid>
      <w:tr w:rsidR="0034049E" w:rsidRPr="0034049E" w14:paraId="2D9C615D" w14:textId="77777777" w:rsidTr="0034049E">
        <w:tc>
          <w:tcPr>
            <w:tcW w:w="1464" w:type="pct"/>
            <w:tcBorders>
              <w:top w:val="nil"/>
              <w:left w:val="nil"/>
              <w:bottom w:val="nil"/>
              <w:right w:val="nil"/>
            </w:tcBorders>
            <w:vAlign w:val="center"/>
            <w:hideMark/>
          </w:tcPr>
          <w:p w14:paraId="69879681" w14:textId="77777777" w:rsidR="0034049E" w:rsidRPr="0034049E" w:rsidRDefault="0034049E" w:rsidP="0034049E">
            <w:r w:rsidRPr="0034049E">
              <w:rPr>
                <w:b/>
                <w:bCs/>
              </w:rPr>
              <w:t>Nume</w:t>
            </w:r>
          </w:p>
        </w:tc>
        <w:tc>
          <w:tcPr>
            <w:tcW w:w="2583" w:type="pct"/>
            <w:tcBorders>
              <w:top w:val="nil"/>
              <w:left w:val="nil"/>
              <w:bottom w:val="nil"/>
              <w:right w:val="nil"/>
            </w:tcBorders>
            <w:vAlign w:val="center"/>
            <w:hideMark/>
          </w:tcPr>
          <w:p w14:paraId="11A5CF8C" w14:textId="77777777" w:rsidR="0034049E" w:rsidRPr="0034049E" w:rsidRDefault="0034049E" w:rsidP="0034049E">
            <w:r w:rsidRPr="0034049E">
              <w:rPr>
                <w:b/>
                <w:bCs/>
              </w:rPr>
              <w:t>Școală</w:t>
            </w:r>
          </w:p>
        </w:tc>
        <w:tc>
          <w:tcPr>
            <w:tcW w:w="953" w:type="pct"/>
            <w:tcBorders>
              <w:top w:val="nil"/>
              <w:left w:val="nil"/>
              <w:bottom w:val="nil"/>
              <w:right w:val="nil"/>
            </w:tcBorders>
            <w:vAlign w:val="center"/>
            <w:hideMark/>
          </w:tcPr>
          <w:p w14:paraId="2117EAEE" w14:textId="77777777" w:rsidR="0034049E" w:rsidRPr="0034049E" w:rsidRDefault="0034049E" w:rsidP="0034049E">
            <w:r w:rsidRPr="0034049E">
              <w:rPr>
                <w:b/>
                <w:bCs/>
              </w:rPr>
              <w:t>Oraș</w:t>
            </w:r>
          </w:p>
        </w:tc>
      </w:tr>
      <w:tr w:rsidR="0034049E" w:rsidRPr="0034049E" w14:paraId="3B882DA6" w14:textId="77777777" w:rsidTr="0034049E">
        <w:tc>
          <w:tcPr>
            <w:tcW w:w="1464" w:type="pct"/>
            <w:tcBorders>
              <w:top w:val="nil"/>
              <w:left w:val="nil"/>
              <w:bottom w:val="nil"/>
              <w:right w:val="nil"/>
            </w:tcBorders>
            <w:vAlign w:val="center"/>
            <w:hideMark/>
          </w:tcPr>
          <w:p w14:paraId="634FE966" w14:textId="6A14EBB6" w:rsidR="0034049E" w:rsidRPr="0034049E" w:rsidRDefault="0034049E" w:rsidP="0034049E">
            <w:r w:rsidRPr="0034049E">
              <w:t>Alexandra</w:t>
            </w:r>
            <w:r w:rsidR="00007AB3">
              <w:t xml:space="preserve"> </w:t>
            </w:r>
            <w:r w:rsidRPr="0034049E">
              <w:t>Barbu</w:t>
            </w:r>
          </w:p>
        </w:tc>
        <w:tc>
          <w:tcPr>
            <w:tcW w:w="2583" w:type="pct"/>
            <w:tcBorders>
              <w:top w:val="nil"/>
              <w:left w:val="nil"/>
              <w:bottom w:val="nil"/>
              <w:right w:val="nil"/>
            </w:tcBorders>
            <w:vAlign w:val="center"/>
            <w:hideMark/>
          </w:tcPr>
          <w:p w14:paraId="0BB9EC3D" w14:textId="7CAA76F1" w:rsidR="0034049E" w:rsidRPr="0034049E" w:rsidRDefault="0034049E" w:rsidP="0034049E">
            <w:r w:rsidRPr="0034049E">
              <w:t>Colegiul</w:t>
            </w:r>
            <w:r w:rsidR="00007AB3">
              <w:t xml:space="preserve"> </w:t>
            </w:r>
            <w:r w:rsidRPr="0034049E">
              <w:t>Național</w:t>
            </w:r>
            <w:r w:rsidR="00007AB3">
              <w:t xml:space="preserve"> </w:t>
            </w:r>
            <w:r w:rsidRPr="0034049E">
              <w:t>Neagoe</w:t>
            </w:r>
            <w:r w:rsidR="00007AB3">
              <w:t xml:space="preserve"> </w:t>
            </w:r>
            <w:r w:rsidRPr="0034049E">
              <w:t>Basarab</w:t>
            </w:r>
            <w:r w:rsidR="00007AB3">
              <w:t xml:space="preserve"> </w:t>
            </w:r>
            <w:r w:rsidRPr="0034049E">
              <w:t>Oltenița</w:t>
            </w:r>
          </w:p>
        </w:tc>
        <w:tc>
          <w:tcPr>
            <w:tcW w:w="953" w:type="pct"/>
            <w:tcBorders>
              <w:top w:val="nil"/>
              <w:left w:val="nil"/>
              <w:bottom w:val="nil"/>
              <w:right w:val="nil"/>
            </w:tcBorders>
            <w:vAlign w:val="center"/>
            <w:hideMark/>
          </w:tcPr>
          <w:p w14:paraId="76A88F23" w14:textId="77777777" w:rsidR="0034049E" w:rsidRPr="0034049E" w:rsidRDefault="0034049E" w:rsidP="0034049E">
            <w:r w:rsidRPr="0034049E">
              <w:t>Oltenița</w:t>
            </w:r>
          </w:p>
        </w:tc>
      </w:tr>
      <w:tr w:rsidR="0034049E" w:rsidRPr="0034049E" w14:paraId="4E4908AB" w14:textId="77777777" w:rsidTr="0034049E">
        <w:tc>
          <w:tcPr>
            <w:tcW w:w="1464" w:type="pct"/>
            <w:tcBorders>
              <w:top w:val="nil"/>
              <w:left w:val="nil"/>
              <w:bottom w:val="nil"/>
              <w:right w:val="nil"/>
            </w:tcBorders>
            <w:vAlign w:val="center"/>
            <w:hideMark/>
          </w:tcPr>
          <w:p w14:paraId="724BFD90" w14:textId="0A9D345D" w:rsidR="0034049E" w:rsidRPr="0034049E" w:rsidRDefault="0034049E" w:rsidP="0034049E">
            <w:r w:rsidRPr="0034049E">
              <w:t>Alexandru</w:t>
            </w:r>
            <w:r w:rsidR="00007AB3">
              <w:t xml:space="preserve"> </w:t>
            </w:r>
            <w:proofErr w:type="spellStart"/>
            <w:r w:rsidRPr="0034049E">
              <w:t>Orbu</w:t>
            </w:r>
            <w:proofErr w:type="spellEnd"/>
          </w:p>
        </w:tc>
        <w:tc>
          <w:tcPr>
            <w:tcW w:w="2583" w:type="pct"/>
            <w:tcBorders>
              <w:top w:val="nil"/>
              <w:left w:val="nil"/>
              <w:bottom w:val="nil"/>
              <w:right w:val="nil"/>
            </w:tcBorders>
            <w:vAlign w:val="center"/>
            <w:hideMark/>
          </w:tcPr>
          <w:p w14:paraId="684B695B" w14:textId="40F1F5DA" w:rsidR="0034049E" w:rsidRPr="0034049E" w:rsidRDefault="0034049E" w:rsidP="0034049E">
            <w:r w:rsidRPr="0034049E">
              <w:t>Colegiul</w:t>
            </w:r>
            <w:r w:rsidR="00007AB3">
              <w:t xml:space="preserve"> </w:t>
            </w:r>
            <w:r w:rsidRPr="0034049E">
              <w:t>Național</w:t>
            </w:r>
            <w:r w:rsidR="00007AB3">
              <w:t xml:space="preserve"> </w:t>
            </w:r>
            <w:r w:rsidRPr="0034049E">
              <w:t>Sfântul</w:t>
            </w:r>
            <w:r w:rsidR="00007AB3">
              <w:t xml:space="preserve"> </w:t>
            </w:r>
            <w:r w:rsidRPr="0034049E">
              <w:t>Sava</w:t>
            </w:r>
          </w:p>
        </w:tc>
        <w:tc>
          <w:tcPr>
            <w:tcW w:w="953" w:type="pct"/>
            <w:tcBorders>
              <w:top w:val="nil"/>
              <w:left w:val="nil"/>
              <w:bottom w:val="nil"/>
              <w:right w:val="nil"/>
            </w:tcBorders>
            <w:vAlign w:val="center"/>
            <w:hideMark/>
          </w:tcPr>
          <w:p w14:paraId="3015C591" w14:textId="77777777" w:rsidR="0034049E" w:rsidRPr="0034049E" w:rsidRDefault="0034049E" w:rsidP="0034049E">
            <w:r w:rsidRPr="0034049E">
              <w:t>București</w:t>
            </w:r>
          </w:p>
        </w:tc>
      </w:tr>
      <w:tr w:rsidR="0034049E" w:rsidRPr="0034049E" w14:paraId="52C02666" w14:textId="77777777" w:rsidTr="0034049E">
        <w:tc>
          <w:tcPr>
            <w:tcW w:w="1464" w:type="pct"/>
            <w:tcBorders>
              <w:top w:val="nil"/>
              <w:left w:val="nil"/>
              <w:bottom w:val="nil"/>
              <w:right w:val="nil"/>
            </w:tcBorders>
            <w:vAlign w:val="center"/>
            <w:hideMark/>
          </w:tcPr>
          <w:p w14:paraId="62DE5C6A" w14:textId="284C6C24" w:rsidR="0034049E" w:rsidRPr="0034049E" w:rsidRDefault="0034049E" w:rsidP="0034049E">
            <w:r w:rsidRPr="0034049E">
              <w:t>Alexandru-Ștefan</w:t>
            </w:r>
            <w:r w:rsidR="00007AB3">
              <w:t xml:space="preserve"> </w:t>
            </w:r>
            <w:proofErr w:type="spellStart"/>
            <w:r w:rsidRPr="0034049E">
              <w:t>Răuțu</w:t>
            </w:r>
            <w:proofErr w:type="spellEnd"/>
          </w:p>
        </w:tc>
        <w:tc>
          <w:tcPr>
            <w:tcW w:w="2583" w:type="pct"/>
            <w:tcBorders>
              <w:top w:val="nil"/>
              <w:left w:val="nil"/>
              <w:bottom w:val="nil"/>
              <w:right w:val="nil"/>
            </w:tcBorders>
            <w:vAlign w:val="center"/>
            <w:hideMark/>
          </w:tcPr>
          <w:p w14:paraId="078C359D" w14:textId="492CD288" w:rsidR="0034049E" w:rsidRPr="0034049E" w:rsidRDefault="0034049E" w:rsidP="0034049E">
            <w:r w:rsidRPr="0034049E">
              <w:t>Liceul</w:t>
            </w:r>
            <w:r w:rsidR="00007AB3">
              <w:t xml:space="preserve"> </w:t>
            </w:r>
            <w:r w:rsidRPr="0034049E">
              <w:t>Teoretic</w:t>
            </w:r>
            <w:r w:rsidR="00007AB3">
              <w:t xml:space="preserve"> </w:t>
            </w:r>
            <w:r w:rsidRPr="0034049E">
              <w:t>George</w:t>
            </w:r>
            <w:r w:rsidR="00007AB3">
              <w:t xml:space="preserve"> </w:t>
            </w:r>
            <w:r w:rsidRPr="0034049E">
              <w:t>Moroianu</w:t>
            </w:r>
          </w:p>
        </w:tc>
        <w:tc>
          <w:tcPr>
            <w:tcW w:w="953" w:type="pct"/>
            <w:tcBorders>
              <w:top w:val="nil"/>
              <w:left w:val="nil"/>
              <w:bottom w:val="nil"/>
              <w:right w:val="nil"/>
            </w:tcBorders>
            <w:vAlign w:val="center"/>
            <w:hideMark/>
          </w:tcPr>
          <w:p w14:paraId="28F1791D" w14:textId="77777777" w:rsidR="0034049E" w:rsidRPr="0034049E" w:rsidRDefault="0034049E" w:rsidP="0034049E">
            <w:r w:rsidRPr="0034049E">
              <w:t>Săcele</w:t>
            </w:r>
          </w:p>
        </w:tc>
      </w:tr>
      <w:tr w:rsidR="0034049E" w:rsidRPr="0034049E" w14:paraId="44E12447" w14:textId="77777777" w:rsidTr="0034049E">
        <w:tc>
          <w:tcPr>
            <w:tcW w:w="1464" w:type="pct"/>
            <w:tcBorders>
              <w:top w:val="nil"/>
              <w:left w:val="nil"/>
              <w:bottom w:val="nil"/>
              <w:right w:val="nil"/>
            </w:tcBorders>
            <w:vAlign w:val="center"/>
            <w:hideMark/>
          </w:tcPr>
          <w:p w14:paraId="308E013B" w14:textId="1E453223" w:rsidR="0034049E" w:rsidRPr="0034049E" w:rsidRDefault="0034049E" w:rsidP="0034049E">
            <w:r w:rsidRPr="0034049E">
              <w:t>Alice-Ștefania</w:t>
            </w:r>
            <w:r w:rsidR="00007AB3">
              <w:t xml:space="preserve"> </w:t>
            </w:r>
            <w:r w:rsidRPr="0034049E">
              <w:t>Rădoi</w:t>
            </w:r>
          </w:p>
        </w:tc>
        <w:tc>
          <w:tcPr>
            <w:tcW w:w="2583" w:type="pct"/>
            <w:tcBorders>
              <w:top w:val="nil"/>
              <w:left w:val="nil"/>
              <w:bottom w:val="nil"/>
              <w:right w:val="nil"/>
            </w:tcBorders>
            <w:vAlign w:val="center"/>
            <w:hideMark/>
          </w:tcPr>
          <w:p w14:paraId="52D1F6AB" w14:textId="73A77589" w:rsidR="0034049E" w:rsidRPr="0034049E" w:rsidRDefault="0034049E" w:rsidP="0034049E">
            <w:r w:rsidRPr="0034049E">
              <w:t>Liceul</w:t>
            </w:r>
            <w:r w:rsidR="00007AB3">
              <w:t xml:space="preserve"> </w:t>
            </w:r>
            <w:r w:rsidRPr="0034049E">
              <w:t>Teoretic</w:t>
            </w:r>
            <w:r w:rsidR="00007AB3">
              <w:t xml:space="preserve"> </w:t>
            </w:r>
            <w:r w:rsidRPr="0034049E">
              <w:t>"Gheorghe</w:t>
            </w:r>
            <w:r w:rsidR="00007AB3">
              <w:t xml:space="preserve"> </w:t>
            </w:r>
            <w:r w:rsidRPr="0034049E">
              <w:t>Munteanu</w:t>
            </w:r>
            <w:r w:rsidR="00007AB3">
              <w:t xml:space="preserve"> </w:t>
            </w:r>
            <w:r w:rsidRPr="0034049E">
              <w:t>Murgoci"</w:t>
            </w:r>
          </w:p>
        </w:tc>
        <w:tc>
          <w:tcPr>
            <w:tcW w:w="953" w:type="pct"/>
            <w:tcBorders>
              <w:top w:val="nil"/>
              <w:left w:val="nil"/>
              <w:bottom w:val="nil"/>
              <w:right w:val="nil"/>
            </w:tcBorders>
            <w:vAlign w:val="center"/>
            <w:hideMark/>
          </w:tcPr>
          <w:p w14:paraId="5BF0EDD6" w14:textId="77777777" w:rsidR="0034049E" w:rsidRPr="0034049E" w:rsidRDefault="0034049E" w:rsidP="0034049E">
            <w:r w:rsidRPr="0034049E">
              <w:t>Măcin</w:t>
            </w:r>
          </w:p>
        </w:tc>
      </w:tr>
      <w:tr w:rsidR="0034049E" w:rsidRPr="0034049E" w14:paraId="2DC4DC6E" w14:textId="77777777" w:rsidTr="0034049E">
        <w:tc>
          <w:tcPr>
            <w:tcW w:w="1464" w:type="pct"/>
            <w:tcBorders>
              <w:top w:val="nil"/>
              <w:left w:val="nil"/>
              <w:bottom w:val="nil"/>
              <w:right w:val="nil"/>
            </w:tcBorders>
            <w:vAlign w:val="center"/>
            <w:hideMark/>
          </w:tcPr>
          <w:p w14:paraId="0C398319" w14:textId="2946613A" w:rsidR="0034049E" w:rsidRPr="0034049E" w:rsidRDefault="0034049E" w:rsidP="0034049E">
            <w:r w:rsidRPr="0034049E">
              <w:t>Ana</w:t>
            </w:r>
            <w:r w:rsidR="00007AB3">
              <w:t xml:space="preserve"> </w:t>
            </w:r>
            <w:r w:rsidRPr="0034049E">
              <w:t>Vlad</w:t>
            </w:r>
          </w:p>
        </w:tc>
        <w:tc>
          <w:tcPr>
            <w:tcW w:w="2583" w:type="pct"/>
            <w:tcBorders>
              <w:top w:val="nil"/>
              <w:left w:val="nil"/>
              <w:bottom w:val="nil"/>
              <w:right w:val="nil"/>
            </w:tcBorders>
            <w:vAlign w:val="center"/>
            <w:hideMark/>
          </w:tcPr>
          <w:p w14:paraId="15671E9E" w14:textId="15BCC1C1" w:rsidR="0034049E" w:rsidRPr="0034049E" w:rsidRDefault="0034049E" w:rsidP="0034049E">
            <w:r w:rsidRPr="0034049E">
              <w:t>Liceul</w:t>
            </w:r>
            <w:r w:rsidR="00007AB3">
              <w:t xml:space="preserve"> </w:t>
            </w:r>
            <w:r w:rsidRPr="0034049E">
              <w:t>Teoretic</w:t>
            </w:r>
            <w:r w:rsidR="00007AB3">
              <w:t xml:space="preserve"> </w:t>
            </w:r>
            <w:r w:rsidRPr="0034049E">
              <w:t>"Ovidius"</w:t>
            </w:r>
          </w:p>
        </w:tc>
        <w:tc>
          <w:tcPr>
            <w:tcW w:w="953" w:type="pct"/>
            <w:tcBorders>
              <w:top w:val="nil"/>
              <w:left w:val="nil"/>
              <w:bottom w:val="nil"/>
              <w:right w:val="nil"/>
            </w:tcBorders>
            <w:vAlign w:val="center"/>
            <w:hideMark/>
          </w:tcPr>
          <w:p w14:paraId="300E4048" w14:textId="77777777" w:rsidR="0034049E" w:rsidRPr="0034049E" w:rsidRDefault="0034049E" w:rsidP="0034049E">
            <w:r w:rsidRPr="0034049E">
              <w:t>Constanța</w:t>
            </w:r>
          </w:p>
        </w:tc>
      </w:tr>
      <w:tr w:rsidR="0034049E" w:rsidRPr="0034049E" w14:paraId="7FB9129C" w14:textId="77777777" w:rsidTr="0034049E">
        <w:tc>
          <w:tcPr>
            <w:tcW w:w="1464" w:type="pct"/>
            <w:tcBorders>
              <w:top w:val="nil"/>
              <w:left w:val="nil"/>
              <w:bottom w:val="nil"/>
              <w:right w:val="nil"/>
            </w:tcBorders>
            <w:vAlign w:val="center"/>
            <w:hideMark/>
          </w:tcPr>
          <w:p w14:paraId="74492C5E" w14:textId="709B94C2" w:rsidR="0034049E" w:rsidRPr="0034049E" w:rsidRDefault="0034049E" w:rsidP="0034049E">
            <w:r w:rsidRPr="0034049E">
              <w:t>Anca</w:t>
            </w:r>
            <w:r w:rsidR="00007AB3">
              <w:t xml:space="preserve"> </w:t>
            </w:r>
            <w:r w:rsidRPr="0034049E">
              <w:t>Mihaela</w:t>
            </w:r>
            <w:r w:rsidR="00007AB3">
              <w:t xml:space="preserve"> </w:t>
            </w:r>
            <w:r w:rsidRPr="0034049E">
              <w:t>Dumitrache</w:t>
            </w:r>
          </w:p>
        </w:tc>
        <w:tc>
          <w:tcPr>
            <w:tcW w:w="2583" w:type="pct"/>
            <w:tcBorders>
              <w:top w:val="nil"/>
              <w:left w:val="nil"/>
              <w:bottom w:val="nil"/>
              <w:right w:val="nil"/>
            </w:tcBorders>
            <w:vAlign w:val="center"/>
            <w:hideMark/>
          </w:tcPr>
          <w:p w14:paraId="36380C22" w14:textId="01CC9974" w:rsidR="0034049E" w:rsidRPr="0034049E" w:rsidRDefault="0034049E" w:rsidP="0034049E">
            <w:r w:rsidRPr="0034049E">
              <w:t>Colegiul</w:t>
            </w:r>
            <w:r w:rsidR="00007AB3">
              <w:t xml:space="preserve"> </w:t>
            </w:r>
            <w:r w:rsidRPr="0034049E">
              <w:t>Național</w:t>
            </w:r>
            <w:r w:rsidR="00007AB3">
              <w:t xml:space="preserve"> </w:t>
            </w:r>
            <w:r w:rsidRPr="0034049E">
              <w:t>"Costache</w:t>
            </w:r>
            <w:r w:rsidR="00007AB3">
              <w:t xml:space="preserve"> </w:t>
            </w:r>
            <w:r w:rsidRPr="0034049E">
              <w:t>Negri"</w:t>
            </w:r>
          </w:p>
        </w:tc>
        <w:tc>
          <w:tcPr>
            <w:tcW w:w="953" w:type="pct"/>
            <w:tcBorders>
              <w:top w:val="nil"/>
              <w:left w:val="nil"/>
              <w:bottom w:val="nil"/>
              <w:right w:val="nil"/>
            </w:tcBorders>
            <w:vAlign w:val="center"/>
            <w:hideMark/>
          </w:tcPr>
          <w:p w14:paraId="1F36431B" w14:textId="77777777" w:rsidR="0034049E" w:rsidRPr="0034049E" w:rsidRDefault="0034049E" w:rsidP="0034049E">
            <w:r w:rsidRPr="0034049E">
              <w:t>Galați</w:t>
            </w:r>
          </w:p>
        </w:tc>
      </w:tr>
      <w:tr w:rsidR="0034049E" w:rsidRPr="0034049E" w14:paraId="4D86EFFA" w14:textId="77777777" w:rsidTr="0034049E">
        <w:tc>
          <w:tcPr>
            <w:tcW w:w="1464" w:type="pct"/>
            <w:tcBorders>
              <w:top w:val="nil"/>
              <w:left w:val="nil"/>
              <w:bottom w:val="nil"/>
              <w:right w:val="nil"/>
            </w:tcBorders>
            <w:vAlign w:val="center"/>
            <w:hideMark/>
          </w:tcPr>
          <w:p w14:paraId="7A0BE686" w14:textId="070900C3" w:rsidR="0034049E" w:rsidRPr="0034049E" w:rsidRDefault="0034049E" w:rsidP="0034049E">
            <w:proofErr w:type="spellStart"/>
            <w:r w:rsidRPr="0034049E">
              <w:t>Blanka</w:t>
            </w:r>
            <w:proofErr w:type="spellEnd"/>
            <w:r w:rsidR="00007AB3">
              <w:t xml:space="preserve"> </w:t>
            </w:r>
            <w:proofErr w:type="spellStart"/>
            <w:r w:rsidRPr="0034049E">
              <w:t>Szigethi</w:t>
            </w:r>
            <w:proofErr w:type="spellEnd"/>
          </w:p>
        </w:tc>
        <w:tc>
          <w:tcPr>
            <w:tcW w:w="2583" w:type="pct"/>
            <w:tcBorders>
              <w:top w:val="nil"/>
              <w:left w:val="nil"/>
              <w:bottom w:val="nil"/>
              <w:right w:val="nil"/>
            </w:tcBorders>
            <w:vAlign w:val="center"/>
            <w:hideMark/>
          </w:tcPr>
          <w:p w14:paraId="3597ACA0" w14:textId="70125880" w:rsidR="0034049E" w:rsidRPr="0034049E" w:rsidRDefault="0034049E" w:rsidP="0034049E">
            <w:r w:rsidRPr="0034049E">
              <w:t>Colegiul</w:t>
            </w:r>
            <w:r w:rsidR="00007AB3">
              <w:t xml:space="preserve"> </w:t>
            </w:r>
            <w:r w:rsidRPr="0034049E">
              <w:t>Național</w:t>
            </w:r>
            <w:r w:rsidR="00007AB3">
              <w:t xml:space="preserve"> </w:t>
            </w:r>
            <w:r w:rsidRPr="0034049E">
              <w:t>Nagy</w:t>
            </w:r>
            <w:r w:rsidR="00007AB3">
              <w:t xml:space="preserve"> </w:t>
            </w:r>
            <w:proofErr w:type="spellStart"/>
            <w:r w:rsidRPr="0034049E">
              <w:t>Mózes</w:t>
            </w:r>
            <w:proofErr w:type="spellEnd"/>
          </w:p>
        </w:tc>
        <w:tc>
          <w:tcPr>
            <w:tcW w:w="953" w:type="pct"/>
            <w:tcBorders>
              <w:top w:val="nil"/>
              <w:left w:val="nil"/>
              <w:bottom w:val="nil"/>
              <w:right w:val="nil"/>
            </w:tcBorders>
            <w:vAlign w:val="center"/>
            <w:hideMark/>
          </w:tcPr>
          <w:p w14:paraId="16C6390A" w14:textId="6CF4C5C1" w:rsidR="0034049E" w:rsidRPr="0034049E" w:rsidRDefault="0034049E" w:rsidP="0034049E">
            <w:r w:rsidRPr="0034049E">
              <w:t>Târgu</w:t>
            </w:r>
            <w:r w:rsidR="00007AB3">
              <w:t xml:space="preserve"> </w:t>
            </w:r>
            <w:r w:rsidRPr="0034049E">
              <w:t>Secuiesc</w:t>
            </w:r>
          </w:p>
        </w:tc>
      </w:tr>
      <w:tr w:rsidR="0034049E" w:rsidRPr="0034049E" w14:paraId="1C53674E" w14:textId="77777777" w:rsidTr="0034049E">
        <w:tc>
          <w:tcPr>
            <w:tcW w:w="1464" w:type="pct"/>
            <w:tcBorders>
              <w:top w:val="nil"/>
              <w:left w:val="nil"/>
              <w:bottom w:val="nil"/>
              <w:right w:val="nil"/>
            </w:tcBorders>
            <w:vAlign w:val="center"/>
            <w:hideMark/>
          </w:tcPr>
          <w:p w14:paraId="4CB11E44" w14:textId="6DAB0D60" w:rsidR="0034049E" w:rsidRPr="0034049E" w:rsidRDefault="0034049E" w:rsidP="0034049E">
            <w:r w:rsidRPr="0034049E">
              <w:t>Camelia</w:t>
            </w:r>
            <w:r w:rsidR="00007AB3">
              <w:t xml:space="preserve"> </w:t>
            </w:r>
            <w:r w:rsidRPr="0034049E">
              <w:t>Dobrean</w:t>
            </w:r>
          </w:p>
        </w:tc>
        <w:tc>
          <w:tcPr>
            <w:tcW w:w="2583" w:type="pct"/>
            <w:tcBorders>
              <w:top w:val="nil"/>
              <w:left w:val="nil"/>
              <w:bottom w:val="nil"/>
              <w:right w:val="nil"/>
            </w:tcBorders>
            <w:vAlign w:val="center"/>
            <w:hideMark/>
          </w:tcPr>
          <w:p w14:paraId="41E2E561" w14:textId="2CCE6376" w:rsidR="0034049E" w:rsidRPr="0034049E" w:rsidRDefault="0034049E" w:rsidP="0034049E">
            <w:r w:rsidRPr="0034049E">
              <w:t>Colegiul</w:t>
            </w:r>
            <w:r w:rsidR="00007AB3">
              <w:t xml:space="preserve"> </w:t>
            </w:r>
            <w:r w:rsidRPr="0034049E">
              <w:t>Național</w:t>
            </w:r>
            <w:r w:rsidR="00007AB3">
              <w:t xml:space="preserve"> </w:t>
            </w:r>
            <w:r w:rsidRPr="0034049E">
              <w:t>"Unirea"</w:t>
            </w:r>
          </w:p>
        </w:tc>
        <w:tc>
          <w:tcPr>
            <w:tcW w:w="953" w:type="pct"/>
            <w:tcBorders>
              <w:top w:val="nil"/>
              <w:left w:val="nil"/>
              <w:bottom w:val="nil"/>
              <w:right w:val="nil"/>
            </w:tcBorders>
            <w:vAlign w:val="center"/>
            <w:hideMark/>
          </w:tcPr>
          <w:p w14:paraId="38868970" w14:textId="77777777" w:rsidR="0034049E" w:rsidRPr="0034049E" w:rsidRDefault="0034049E" w:rsidP="0034049E">
            <w:r w:rsidRPr="0034049E">
              <w:t>Brașov</w:t>
            </w:r>
          </w:p>
        </w:tc>
      </w:tr>
      <w:tr w:rsidR="0034049E" w:rsidRPr="0034049E" w14:paraId="17909ECF" w14:textId="77777777" w:rsidTr="0034049E">
        <w:tc>
          <w:tcPr>
            <w:tcW w:w="1464" w:type="pct"/>
            <w:tcBorders>
              <w:top w:val="nil"/>
              <w:left w:val="nil"/>
              <w:bottom w:val="nil"/>
              <w:right w:val="nil"/>
            </w:tcBorders>
            <w:vAlign w:val="center"/>
            <w:hideMark/>
          </w:tcPr>
          <w:p w14:paraId="46AED81A" w14:textId="0940C5B7" w:rsidR="0034049E" w:rsidRPr="0034049E" w:rsidRDefault="0034049E" w:rsidP="0034049E">
            <w:r w:rsidRPr="0034049E">
              <w:t>Daria</w:t>
            </w:r>
            <w:r w:rsidR="00007AB3">
              <w:t xml:space="preserve"> </w:t>
            </w:r>
            <w:r w:rsidRPr="0034049E">
              <w:t>Cosmina</w:t>
            </w:r>
            <w:r w:rsidR="00007AB3">
              <w:t xml:space="preserve"> </w:t>
            </w:r>
            <w:proofErr w:type="spellStart"/>
            <w:r w:rsidRPr="0034049E">
              <w:t>Cloţa</w:t>
            </w:r>
            <w:proofErr w:type="spellEnd"/>
          </w:p>
        </w:tc>
        <w:tc>
          <w:tcPr>
            <w:tcW w:w="2583" w:type="pct"/>
            <w:tcBorders>
              <w:top w:val="nil"/>
              <w:left w:val="nil"/>
              <w:bottom w:val="nil"/>
              <w:right w:val="nil"/>
            </w:tcBorders>
            <w:vAlign w:val="center"/>
            <w:hideMark/>
          </w:tcPr>
          <w:p w14:paraId="3CA54333" w14:textId="02C66C26" w:rsidR="0034049E" w:rsidRPr="0034049E" w:rsidRDefault="0034049E" w:rsidP="0034049E">
            <w:r w:rsidRPr="0034049E">
              <w:t>Colegiul</w:t>
            </w:r>
            <w:r w:rsidR="00007AB3">
              <w:t xml:space="preserve"> </w:t>
            </w:r>
            <w:r w:rsidRPr="0034049E">
              <w:t>Național</w:t>
            </w:r>
            <w:r w:rsidR="00007AB3">
              <w:t xml:space="preserve"> </w:t>
            </w:r>
            <w:r w:rsidRPr="0034049E">
              <w:t>Mihai</w:t>
            </w:r>
            <w:r w:rsidR="00007AB3">
              <w:t xml:space="preserve"> </w:t>
            </w:r>
            <w:r w:rsidRPr="0034049E">
              <w:t>Viteazul</w:t>
            </w:r>
          </w:p>
        </w:tc>
        <w:tc>
          <w:tcPr>
            <w:tcW w:w="953" w:type="pct"/>
            <w:tcBorders>
              <w:top w:val="nil"/>
              <w:left w:val="nil"/>
              <w:bottom w:val="nil"/>
              <w:right w:val="nil"/>
            </w:tcBorders>
            <w:vAlign w:val="center"/>
            <w:hideMark/>
          </w:tcPr>
          <w:p w14:paraId="2B0FC8A1" w14:textId="77777777" w:rsidR="0034049E" w:rsidRPr="0034049E" w:rsidRDefault="0034049E" w:rsidP="0034049E">
            <w:r w:rsidRPr="0034049E">
              <w:t>Turda</w:t>
            </w:r>
          </w:p>
        </w:tc>
      </w:tr>
      <w:tr w:rsidR="0034049E" w:rsidRPr="0034049E" w14:paraId="2BB116EF" w14:textId="77777777" w:rsidTr="0034049E">
        <w:tc>
          <w:tcPr>
            <w:tcW w:w="1464" w:type="pct"/>
            <w:tcBorders>
              <w:top w:val="nil"/>
              <w:left w:val="nil"/>
              <w:bottom w:val="nil"/>
              <w:right w:val="nil"/>
            </w:tcBorders>
            <w:vAlign w:val="center"/>
            <w:hideMark/>
          </w:tcPr>
          <w:p w14:paraId="22292845" w14:textId="6A1A6689" w:rsidR="0034049E" w:rsidRPr="0034049E" w:rsidRDefault="0034049E" w:rsidP="0034049E">
            <w:r w:rsidRPr="0034049E">
              <w:t>Elena</w:t>
            </w:r>
            <w:r w:rsidR="00007AB3">
              <w:t xml:space="preserve"> </w:t>
            </w:r>
            <w:r w:rsidRPr="0034049E">
              <w:t>Luchian</w:t>
            </w:r>
          </w:p>
        </w:tc>
        <w:tc>
          <w:tcPr>
            <w:tcW w:w="2583" w:type="pct"/>
            <w:tcBorders>
              <w:top w:val="nil"/>
              <w:left w:val="nil"/>
              <w:bottom w:val="nil"/>
              <w:right w:val="nil"/>
            </w:tcBorders>
            <w:vAlign w:val="center"/>
            <w:hideMark/>
          </w:tcPr>
          <w:p w14:paraId="1FFA93F8" w14:textId="5FC242BD" w:rsidR="0034049E" w:rsidRPr="0034049E" w:rsidRDefault="0034049E" w:rsidP="0034049E">
            <w:r w:rsidRPr="0034049E">
              <w:t>Colegiul</w:t>
            </w:r>
            <w:r w:rsidR="00007AB3">
              <w:t xml:space="preserve"> </w:t>
            </w:r>
            <w:r w:rsidRPr="0034049E">
              <w:t>Național</w:t>
            </w:r>
            <w:r w:rsidR="00007AB3">
              <w:t xml:space="preserve"> </w:t>
            </w:r>
            <w:r w:rsidRPr="0034049E">
              <w:t>"Vasile</w:t>
            </w:r>
            <w:r w:rsidR="00007AB3">
              <w:t xml:space="preserve"> </w:t>
            </w:r>
            <w:r w:rsidRPr="0034049E">
              <w:t>Alecsandri"</w:t>
            </w:r>
          </w:p>
        </w:tc>
        <w:tc>
          <w:tcPr>
            <w:tcW w:w="953" w:type="pct"/>
            <w:tcBorders>
              <w:top w:val="nil"/>
              <w:left w:val="nil"/>
              <w:bottom w:val="nil"/>
              <w:right w:val="nil"/>
            </w:tcBorders>
            <w:vAlign w:val="center"/>
            <w:hideMark/>
          </w:tcPr>
          <w:p w14:paraId="6B0B4DB5" w14:textId="77777777" w:rsidR="0034049E" w:rsidRPr="0034049E" w:rsidRDefault="0034049E" w:rsidP="0034049E">
            <w:r w:rsidRPr="0034049E">
              <w:t>Bacău</w:t>
            </w:r>
          </w:p>
        </w:tc>
      </w:tr>
      <w:tr w:rsidR="0034049E" w:rsidRPr="0034049E" w14:paraId="6B1D8AC1" w14:textId="77777777" w:rsidTr="0034049E">
        <w:tc>
          <w:tcPr>
            <w:tcW w:w="1464" w:type="pct"/>
            <w:tcBorders>
              <w:top w:val="nil"/>
              <w:left w:val="nil"/>
              <w:bottom w:val="nil"/>
              <w:right w:val="nil"/>
            </w:tcBorders>
            <w:vAlign w:val="center"/>
            <w:hideMark/>
          </w:tcPr>
          <w:p w14:paraId="43C9A42B" w14:textId="710489D4" w:rsidR="0034049E" w:rsidRPr="0034049E" w:rsidRDefault="0034049E" w:rsidP="0034049E">
            <w:r w:rsidRPr="0034049E">
              <w:t>Éva</w:t>
            </w:r>
            <w:r w:rsidR="00007AB3">
              <w:t xml:space="preserve"> </w:t>
            </w:r>
            <w:proofErr w:type="spellStart"/>
            <w:r w:rsidRPr="0034049E">
              <w:t>Kerekes-Máthé</w:t>
            </w:r>
            <w:proofErr w:type="spellEnd"/>
          </w:p>
        </w:tc>
        <w:tc>
          <w:tcPr>
            <w:tcW w:w="2583" w:type="pct"/>
            <w:tcBorders>
              <w:top w:val="nil"/>
              <w:left w:val="nil"/>
              <w:bottom w:val="nil"/>
              <w:right w:val="nil"/>
            </w:tcBorders>
            <w:vAlign w:val="center"/>
            <w:hideMark/>
          </w:tcPr>
          <w:p w14:paraId="29ABDB31" w14:textId="69EB27D1" w:rsidR="0034049E" w:rsidRPr="0034049E" w:rsidRDefault="0034049E" w:rsidP="0034049E">
            <w:r w:rsidRPr="0034049E">
              <w:t>Liceul</w:t>
            </w:r>
            <w:r w:rsidR="00007AB3">
              <w:t xml:space="preserve"> </w:t>
            </w:r>
            <w:r w:rsidRPr="0034049E">
              <w:t>Teoretic</w:t>
            </w:r>
            <w:r w:rsidR="00007AB3">
              <w:t xml:space="preserve"> </w:t>
            </w:r>
            <w:r w:rsidRPr="0034049E">
              <w:t>"Bolyai</w:t>
            </w:r>
            <w:r w:rsidR="00007AB3">
              <w:t xml:space="preserve"> </w:t>
            </w:r>
            <w:r w:rsidRPr="0034049E">
              <w:t>Farkas"</w:t>
            </w:r>
          </w:p>
        </w:tc>
        <w:tc>
          <w:tcPr>
            <w:tcW w:w="953" w:type="pct"/>
            <w:tcBorders>
              <w:top w:val="nil"/>
              <w:left w:val="nil"/>
              <w:bottom w:val="nil"/>
              <w:right w:val="nil"/>
            </w:tcBorders>
            <w:vAlign w:val="center"/>
            <w:hideMark/>
          </w:tcPr>
          <w:p w14:paraId="4104AAE9" w14:textId="6826C1D0" w:rsidR="0034049E" w:rsidRPr="0034049E" w:rsidRDefault="0034049E" w:rsidP="0034049E">
            <w:r w:rsidRPr="0034049E">
              <w:t>Târgu</w:t>
            </w:r>
            <w:r w:rsidR="00007AB3">
              <w:t xml:space="preserve"> </w:t>
            </w:r>
            <w:r w:rsidRPr="0034049E">
              <w:t>Mureș</w:t>
            </w:r>
          </w:p>
        </w:tc>
      </w:tr>
      <w:tr w:rsidR="0034049E" w:rsidRPr="0034049E" w14:paraId="0A215BDC" w14:textId="77777777" w:rsidTr="0034049E">
        <w:tc>
          <w:tcPr>
            <w:tcW w:w="1464" w:type="pct"/>
            <w:tcBorders>
              <w:top w:val="nil"/>
              <w:left w:val="nil"/>
              <w:bottom w:val="nil"/>
              <w:right w:val="nil"/>
            </w:tcBorders>
            <w:vAlign w:val="center"/>
            <w:hideMark/>
          </w:tcPr>
          <w:p w14:paraId="6760ED58" w14:textId="659191C7" w:rsidR="0034049E" w:rsidRPr="0034049E" w:rsidRDefault="0034049E" w:rsidP="0034049E">
            <w:r w:rsidRPr="0034049E">
              <w:t>Gabriel-Ionuț</w:t>
            </w:r>
            <w:r w:rsidR="00007AB3">
              <w:t xml:space="preserve"> </w:t>
            </w:r>
            <w:proofErr w:type="spellStart"/>
            <w:r w:rsidRPr="0034049E">
              <w:t>Fântâneanu</w:t>
            </w:r>
            <w:proofErr w:type="spellEnd"/>
          </w:p>
        </w:tc>
        <w:tc>
          <w:tcPr>
            <w:tcW w:w="2583" w:type="pct"/>
            <w:tcBorders>
              <w:top w:val="nil"/>
              <w:left w:val="nil"/>
              <w:bottom w:val="nil"/>
              <w:right w:val="nil"/>
            </w:tcBorders>
            <w:vAlign w:val="center"/>
            <w:hideMark/>
          </w:tcPr>
          <w:p w14:paraId="0C7E4414" w14:textId="7672439F" w:rsidR="0034049E" w:rsidRPr="0034049E" w:rsidRDefault="0034049E" w:rsidP="0034049E">
            <w:r w:rsidRPr="0034049E">
              <w:t>Colegiul</w:t>
            </w:r>
            <w:r w:rsidR="00007AB3">
              <w:t xml:space="preserve"> </w:t>
            </w:r>
            <w:r w:rsidRPr="0034049E">
              <w:t>Național</w:t>
            </w:r>
            <w:r w:rsidR="00007AB3">
              <w:t xml:space="preserve"> </w:t>
            </w:r>
            <w:proofErr w:type="spellStart"/>
            <w:r w:rsidRPr="0034049E">
              <w:t>Al.I.Cuza</w:t>
            </w:r>
            <w:proofErr w:type="spellEnd"/>
          </w:p>
        </w:tc>
        <w:tc>
          <w:tcPr>
            <w:tcW w:w="953" w:type="pct"/>
            <w:tcBorders>
              <w:top w:val="nil"/>
              <w:left w:val="nil"/>
              <w:bottom w:val="nil"/>
              <w:right w:val="nil"/>
            </w:tcBorders>
            <w:vAlign w:val="center"/>
            <w:hideMark/>
          </w:tcPr>
          <w:p w14:paraId="63067773" w14:textId="77777777" w:rsidR="0034049E" w:rsidRPr="0034049E" w:rsidRDefault="0034049E" w:rsidP="0034049E">
            <w:r w:rsidRPr="0034049E">
              <w:t>Alexandria</w:t>
            </w:r>
          </w:p>
        </w:tc>
      </w:tr>
      <w:tr w:rsidR="0034049E" w:rsidRPr="0034049E" w14:paraId="61F4E30A" w14:textId="77777777" w:rsidTr="0034049E">
        <w:tc>
          <w:tcPr>
            <w:tcW w:w="1464" w:type="pct"/>
            <w:tcBorders>
              <w:top w:val="nil"/>
              <w:left w:val="nil"/>
              <w:bottom w:val="nil"/>
              <w:right w:val="nil"/>
            </w:tcBorders>
            <w:vAlign w:val="center"/>
            <w:hideMark/>
          </w:tcPr>
          <w:p w14:paraId="3CCDBBAC" w14:textId="455D2B23" w:rsidR="0034049E" w:rsidRPr="0034049E" w:rsidRDefault="0034049E" w:rsidP="0034049E">
            <w:r w:rsidRPr="0034049E">
              <w:t>Hunor</w:t>
            </w:r>
            <w:r w:rsidR="00007AB3">
              <w:t xml:space="preserve"> </w:t>
            </w:r>
            <w:proofErr w:type="spellStart"/>
            <w:r w:rsidRPr="0034049E">
              <w:t>Gáspár</w:t>
            </w:r>
            <w:proofErr w:type="spellEnd"/>
          </w:p>
        </w:tc>
        <w:tc>
          <w:tcPr>
            <w:tcW w:w="2583" w:type="pct"/>
            <w:tcBorders>
              <w:top w:val="nil"/>
              <w:left w:val="nil"/>
              <w:bottom w:val="nil"/>
              <w:right w:val="nil"/>
            </w:tcBorders>
            <w:vAlign w:val="center"/>
            <w:hideMark/>
          </w:tcPr>
          <w:p w14:paraId="3BA58A87" w14:textId="170BE062" w:rsidR="0034049E" w:rsidRPr="0034049E" w:rsidRDefault="0034049E" w:rsidP="0034049E">
            <w:r w:rsidRPr="0034049E">
              <w:t>Colegiul</w:t>
            </w:r>
            <w:r w:rsidR="00007AB3">
              <w:t xml:space="preserve"> </w:t>
            </w:r>
            <w:r w:rsidRPr="0034049E">
              <w:t>Național</w:t>
            </w:r>
            <w:r w:rsidR="00007AB3">
              <w:t xml:space="preserve"> </w:t>
            </w:r>
            <w:r w:rsidRPr="0034049E">
              <w:t>Nagy</w:t>
            </w:r>
            <w:r w:rsidR="00007AB3">
              <w:t xml:space="preserve"> </w:t>
            </w:r>
            <w:proofErr w:type="spellStart"/>
            <w:r w:rsidRPr="0034049E">
              <w:t>Mózes</w:t>
            </w:r>
            <w:proofErr w:type="spellEnd"/>
          </w:p>
        </w:tc>
        <w:tc>
          <w:tcPr>
            <w:tcW w:w="953" w:type="pct"/>
            <w:tcBorders>
              <w:top w:val="nil"/>
              <w:left w:val="nil"/>
              <w:bottom w:val="nil"/>
              <w:right w:val="nil"/>
            </w:tcBorders>
            <w:vAlign w:val="center"/>
            <w:hideMark/>
          </w:tcPr>
          <w:p w14:paraId="58C03D1A" w14:textId="046FC506" w:rsidR="0034049E" w:rsidRPr="0034049E" w:rsidRDefault="0034049E" w:rsidP="0034049E">
            <w:r w:rsidRPr="0034049E">
              <w:t>Târgu</w:t>
            </w:r>
            <w:r w:rsidR="00007AB3">
              <w:t xml:space="preserve"> </w:t>
            </w:r>
            <w:r w:rsidRPr="0034049E">
              <w:t>Secuiesc</w:t>
            </w:r>
          </w:p>
        </w:tc>
      </w:tr>
      <w:tr w:rsidR="0034049E" w:rsidRPr="0034049E" w14:paraId="58606D77" w14:textId="77777777" w:rsidTr="0034049E">
        <w:tc>
          <w:tcPr>
            <w:tcW w:w="1464" w:type="pct"/>
            <w:tcBorders>
              <w:top w:val="nil"/>
              <w:left w:val="nil"/>
              <w:bottom w:val="nil"/>
              <w:right w:val="nil"/>
            </w:tcBorders>
            <w:vAlign w:val="center"/>
            <w:hideMark/>
          </w:tcPr>
          <w:p w14:paraId="0AB6D33F" w14:textId="6EE841BC" w:rsidR="0034049E" w:rsidRPr="0034049E" w:rsidRDefault="0034049E" w:rsidP="0034049E">
            <w:r w:rsidRPr="0034049E">
              <w:t>Iulia-</w:t>
            </w:r>
            <w:proofErr w:type="spellStart"/>
            <w:r w:rsidRPr="0034049E">
              <w:t>Karina</w:t>
            </w:r>
            <w:proofErr w:type="spellEnd"/>
            <w:r w:rsidR="00007AB3">
              <w:t xml:space="preserve"> </w:t>
            </w:r>
            <w:proofErr w:type="spellStart"/>
            <w:r w:rsidRPr="0034049E">
              <w:t>Meszaroș</w:t>
            </w:r>
            <w:proofErr w:type="spellEnd"/>
          </w:p>
        </w:tc>
        <w:tc>
          <w:tcPr>
            <w:tcW w:w="2583" w:type="pct"/>
            <w:tcBorders>
              <w:top w:val="nil"/>
              <w:left w:val="nil"/>
              <w:bottom w:val="nil"/>
              <w:right w:val="nil"/>
            </w:tcBorders>
            <w:vAlign w:val="center"/>
            <w:hideMark/>
          </w:tcPr>
          <w:p w14:paraId="22D2DED9" w14:textId="441EF52C" w:rsidR="0034049E" w:rsidRPr="0034049E" w:rsidRDefault="0034049E" w:rsidP="0034049E">
            <w:r w:rsidRPr="0034049E">
              <w:t>Liceul</w:t>
            </w:r>
            <w:r w:rsidR="00007AB3">
              <w:t xml:space="preserve"> </w:t>
            </w:r>
            <w:r w:rsidRPr="0034049E">
              <w:t>Teoretic</w:t>
            </w:r>
            <w:r w:rsidR="00007AB3">
              <w:t xml:space="preserve"> </w:t>
            </w:r>
            <w:r w:rsidRPr="0034049E">
              <w:t>"Ioan</w:t>
            </w:r>
            <w:r w:rsidR="00007AB3">
              <w:t xml:space="preserve"> </w:t>
            </w:r>
            <w:proofErr w:type="spellStart"/>
            <w:r w:rsidRPr="0034049E">
              <w:t>Jebelean</w:t>
            </w:r>
            <w:proofErr w:type="spellEnd"/>
            <w:r w:rsidRPr="0034049E">
              <w:t>"</w:t>
            </w:r>
          </w:p>
        </w:tc>
        <w:tc>
          <w:tcPr>
            <w:tcW w:w="953" w:type="pct"/>
            <w:tcBorders>
              <w:top w:val="nil"/>
              <w:left w:val="nil"/>
              <w:bottom w:val="nil"/>
              <w:right w:val="nil"/>
            </w:tcBorders>
            <w:vAlign w:val="center"/>
            <w:hideMark/>
          </w:tcPr>
          <w:p w14:paraId="0EBBDED6" w14:textId="77777777" w:rsidR="0034049E" w:rsidRPr="0034049E" w:rsidRDefault="0034049E" w:rsidP="0034049E">
            <w:r w:rsidRPr="0034049E">
              <w:t>Sânnicolau-Mare</w:t>
            </w:r>
          </w:p>
        </w:tc>
      </w:tr>
      <w:tr w:rsidR="0034049E" w:rsidRPr="0034049E" w14:paraId="1C089CA4" w14:textId="77777777" w:rsidTr="0034049E">
        <w:tc>
          <w:tcPr>
            <w:tcW w:w="1464" w:type="pct"/>
            <w:tcBorders>
              <w:top w:val="nil"/>
              <w:left w:val="nil"/>
              <w:bottom w:val="nil"/>
              <w:right w:val="nil"/>
            </w:tcBorders>
            <w:vAlign w:val="center"/>
            <w:hideMark/>
          </w:tcPr>
          <w:p w14:paraId="06545124" w14:textId="638230D6" w:rsidR="0034049E" w:rsidRPr="0034049E" w:rsidRDefault="0034049E" w:rsidP="0034049E">
            <w:r w:rsidRPr="0034049E">
              <w:lastRenderedPageBreak/>
              <w:t>Mihai</w:t>
            </w:r>
            <w:r w:rsidR="00007AB3">
              <w:t xml:space="preserve"> </w:t>
            </w:r>
            <w:r w:rsidRPr="0034049E">
              <w:t>Mădălin</w:t>
            </w:r>
            <w:r w:rsidR="00007AB3">
              <w:t xml:space="preserve"> </w:t>
            </w:r>
            <w:r w:rsidRPr="0034049E">
              <w:t>Crețu</w:t>
            </w:r>
          </w:p>
        </w:tc>
        <w:tc>
          <w:tcPr>
            <w:tcW w:w="2583" w:type="pct"/>
            <w:tcBorders>
              <w:top w:val="nil"/>
              <w:left w:val="nil"/>
              <w:bottom w:val="nil"/>
              <w:right w:val="nil"/>
            </w:tcBorders>
            <w:vAlign w:val="center"/>
            <w:hideMark/>
          </w:tcPr>
          <w:p w14:paraId="6BB97C8F" w14:textId="20A5CF53" w:rsidR="0034049E" w:rsidRPr="0034049E" w:rsidRDefault="0034049E" w:rsidP="0034049E">
            <w:r w:rsidRPr="0034049E">
              <w:t>Colegiul</w:t>
            </w:r>
            <w:r w:rsidR="00007AB3">
              <w:t xml:space="preserve"> </w:t>
            </w:r>
            <w:r w:rsidRPr="0034049E">
              <w:t>Tehnic</w:t>
            </w:r>
            <w:r w:rsidR="00007AB3">
              <w:t xml:space="preserve"> </w:t>
            </w:r>
            <w:r w:rsidRPr="0034049E">
              <w:t>Danubiana</w:t>
            </w:r>
            <w:r w:rsidR="00007AB3">
              <w:t xml:space="preserve"> </w:t>
            </w:r>
            <w:r w:rsidRPr="0034049E">
              <w:t>Roman</w:t>
            </w:r>
          </w:p>
        </w:tc>
        <w:tc>
          <w:tcPr>
            <w:tcW w:w="953" w:type="pct"/>
            <w:tcBorders>
              <w:top w:val="nil"/>
              <w:left w:val="nil"/>
              <w:bottom w:val="nil"/>
              <w:right w:val="nil"/>
            </w:tcBorders>
            <w:vAlign w:val="center"/>
            <w:hideMark/>
          </w:tcPr>
          <w:p w14:paraId="45EC79C7" w14:textId="77777777" w:rsidR="0034049E" w:rsidRPr="0034049E" w:rsidRDefault="0034049E" w:rsidP="0034049E">
            <w:r w:rsidRPr="0034049E">
              <w:t>Roman</w:t>
            </w:r>
          </w:p>
        </w:tc>
      </w:tr>
      <w:tr w:rsidR="0034049E" w:rsidRPr="0034049E" w14:paraId="53C20F51" w14:textId="77777777" w:rsidTr="0034049E">
        <w:tc>
          <w:tcPr>
            <w:tcW w:w="1464" w:type="pct"/>
            <w:tcBorders>
              <w:top w:val="nil"/>
              <w:left w:val="nil"/>
              <w:bottom w:val="nil"/>
              <w:right w:val="nil"/>
            </w:tcBorders>
            <w:vAlign w:val="center"/>
            <w:hideMark/>
          </w:tcPr>
          <w:p w14:paraId="116DEEC9" w14:textId="2D6C79CA" w:rsidR="0034049E" w:rsidRPr="0034049E" w:rsidRDefault="0034049E" w:rsidP="0034049E">
            <w:proofErr w:type="spellStart"/>
            <w:r w:rsidRPr="0034049E">
              <w:t>Nafije</w:t>
            </w:r>
            <w:proofErr w:type="spellEnd"/>
            <w:r w:rsidR="00007AB3">
              <w:t xml:space="preserve"> </w:t>
            </w:r>
            <w:proofErr w:type="spellStart"/>
            <w:r w:rsidRPr="0034049E">
              <w:t>Bitiq</w:t>
            </w:r>
            <w:proofErr w:type="spellEnd"/>
          </w:p>
        </w:tc>
        <w:tc>
          <w:tcPr>
            <w:tcW w:w="2583" w:type="pct"/>
            <w:tcBorders>
              <w:top w:val="nil"/>
              <w:left w:val="nil"/>
              <w:bottom w:val="nil"/>
              <w:right w:val="nil"/>
            </w:tcBorders>
            <w:vAlign w:val="center"/>
            <w:hideMark/>
          </w:tcPr>
          <w:p w14:paraId="416E5921" w14:textId="0E05D350" w:rsidR="0034049E" w:rsidRPr="0034049E" w:rsidRDefault="0034049E" w:rsidP="0034049E">
            <w:r w:rsidRPr="0034049E">
              <w:t>Colegiul</w:t>
            </w:r>
            <w:r w:rsidR="00007AB3">
              <w:t xml:space="preserve"> </w:t>
            </w:r>
            <w:r w:rsidRPr="0034049E">
              <w:t>Național</w:t>
            </w:r>
            <w:r w:rsidR="00007AB3">
              <w:t xml:space="preserve"> </w:t>
            </w:r>
            <w:r w:rsidRPr="0034049E">
              <w:t>Sfântul</w:t>
            </w:r>
            <w:r w:rsidR="00007AB3">
              <w:t xml:space="preserve"> </w:t>
            </w:r>
            <w:r w:rsidRPr="0034049E">
              <w:t>Sava</w:t>
            </w:r>
          </w:p>
        </w:tc>
        <w:tc>
          <w:tcPr>
            <w:tcW w:w="953" w:type="pct"/>
            <w:tcBorders>
              <w:top w:val="nil"/>
              <w:left w:val="nil"/>
              <w:bottom w:val="nil"/>
              <w:right w:val="nil"/>
            </w:tcBorders>
            <w:vAlign w:val="center"/>
            <w:hideMark/>
          </w:tcPr>
          <w:p w14:paraId="415E2519" w14:textId="77777777" w:rsidR="0034049E" w:rsidRPr="0034049E" w:rsidRDefault="0034049E" w:rsidP="0034049E">
            <w:r w:rsidRPr="0034049E">
              <w:t>București</w:t>
            </w:r>
          </w:p>
        </w:tc>
      </w:tr>
      <w:tr w:rsidR="0034049E" w:rsidRPr="0034049E" w14:paraId="4478EEF0" w14:textId="77777777" w:rsidTr="0034049E">
        <w:tc>
          <w:tcPr>
            <w:tcW w:w="1464" w:type="pct"/>
            <w:tcBorders>
              <w:top w:val="nil"/>
              <w:left w:val="nil"/>
              <w:bottom w:val="nil"/>
              <w:right w:val="nil"/>
            </w:tcBorders>
            <w:vAlign w:val="center"/>
            <w:hideMark/>
          </w:tcPr>
          <w:p w14:paraId="56D26B18" w14:textId="5B3F6789" w:rsidR="0034049E" w:rsidRPr="0034049E" w:rsidRDefault="0034049E" w:rsidP="0034049E">
            <w:r w:rsidRPr="0034049E">
              <w:t>Patricia-Elena</w:t>
            </w:r>
            <w:r w:rsidR="00007AB3">
              <w:t xml:space="preserve"> </w:t>
            </w:r>
            <w:proofErr w:type="spellStart"/>
            <w:r w:rsidRPr="0034049E">
              <w:t>Bosoanca</w:t>
            </w:r>
            <w:proofErr w:type="spellEnd"/>
          </w:p>
        </w:tc>
        <w:tc>
          <w:tcPr>
            <w:tcW w:w="2583" w:type="pct"/>
            <w:tcBorders>
              <w:top w:val="nil"/>
              <w:left w:val="nil"/>
              <w:bottom w:val="nil"/>
              <w:right w:val="nil"/>
            </w:tcBorders>
            <w:vAlign w:val="center"/>
            <w:hideMark/>
          </w:tcPr>
          <w:p w14:paraId="61635B4C" w14:textId="2999BFFD" w:rsidR="0034049E" w:rsidRPr="0034049E" w:rsidRDefault="0034049E" w:rsidP="0034049E">
            <w:r w:rsidRPr="0034049E">
              <w:t>Colegiul</w:t>
            </w:r>
            <w:r w:rsidR="00007AB3">
              <w:t xml:space="preserve"> </w:t>
            </w:r>
            <w:r w:rsidRPr="0034049E">
              <w:t>Național</w:t>
            </w:r>
            <w:r w:rsidR="00007AB3">
              <w:t xml:space="preserve"> </w:t>
            </w:r>
            <w:r w:rsidRPr="0034049E">
              <w:t>"Tudor</w:t>
            </w:r>
            <w:r w:rsidR="00007AB3">
              <w:t xml:space="preserve"> </w:t>
            </w:r>
            <w:r w:rsidRPr="0034049E">
              <w:t>Vladimirescu</w:t>
            </w:r>
            <w:r w:rsidR="00007AB3">
              <w:t xml:space="preserve"> </w:t>
            </w:r>
            <w:r w:rsidRPr="0034049E">
              <w:t>"</w:t>
            </w:r>
          </w:p>
        </w:tc>
        <w:tc>
          <w:tcPr>
            <w:tcW w:w="953" w:type="pct"/>
            <w:tcBorders>
              <w:top w:val="nil"/>
              <w:left w:val="nil"/>
              <w:bottom w:val="nil"/>
              <w:right w:val="nil"/>
            </w:tcBorders>
            <w:vAlign w:val="center"/>
            <w:hideMark/>
          </w:tcPr>
          <w:p w14:paraId="3BB25BCF" w14:textId="3226C6D8" w:rsidR="0034049E" w:rsidRPr="0034049E" w:rsidRDefault="0034049E" w:rsidP="0034049E">
            <w:r w:rsidRPr="0034049E">
              <w:t>Târgu</w:t>
            </w:r>
            <w:r w:rsidR="00007AB3">
              <w:t xml:space="preserve"> </w:t>
            </w:r>
            <w:r w:rsidRPr="0034049E">
              <w:t>Jiu</w:t>
            </w:r>
          </w:p>
        </w:tc>
      </w:tr>
      <w:tr w:rsidR="0034049E" w:rsidRPr="0034049E" w14:paraId="34A1A329" w14:textId="77777777" w:rsidTr="0034049E">
        <w:tc>
          <w:tcPr>
            <w:tcW w:w="1464" w:type="pct"/>
            <w:tcBorders>
              <w:top w:val="nil"/>
              <w:left w:val="nil"/>
              <w:bottom w:val="nil"/>
              <w:right w:val="nil"/>
            </w:tcBorders>
            <w:vAlign w:val="center"/>
            <w:hideMark/>
          </w:tcPr>
          <w:p w14:paraId="6E7345C0" w14:textId="6C6F8B1E" w:rsidR="0034049E" w:rsidRPr="0034049E" w:rsidRDefault="0034049E" w:rsidP="0034049E">
            <w:r w:rsidRPr="0034049E">
              <w:t>Sabina-Ioana</w:t>
            </w:r>
            <w:r w:rsidR="00007AB3">
              <w:t xml:space="preserve"> </w:t>
            </w:r>
            <w:r w:rsidRPr="0034049E">
              <w:t>Popa</w:t>
            </w:r>
          </w:p>
        </w:tc>
        <w:tc>
          <w:tcPr>
            <w:tcW w:w="2583" w:type="pct"/>
            <w:tcBorders>
              <w:top w:val="nil"/>
              <w:left w:val="nil"/>
              <w:bottom w:val="nil"/>
              <w:right w:val="nil"/>
            </w:tcBorders>
            <w:vAlign w:val="center"/>
            <w:hideMark/>
          </w:tcPr>
          <w:p w14:paraId="5747CB6A" w14:textId="29D26EC3" w:rsidR="0034049E" w:rsidRPr="0034049E" w:rsidRDefault="0034049E" w:rsidP="0034049E">
            <w:r w:rsidRPr="0034049E">
              <w:t>Liceul</w:t>
            </w:r>
            <w:r w:rsidR="00007AB3">
              <w:t xml:space="preserve"> </w:t>
            </w:r>
            <w:r w:rsidRPr="0034049E">
              <w:t>Teoretic</w:t>
            </w:r>
            <w:r w:rsidR="00007AB3">
              <w:t xml:space="preserve"> </w:t>
            </w:r>
            <w:r w:rsidRPr="0034049E">
              <w:t>"Gheorghe</w:t>
            </w:r>
            <w:r w:rsidR="00007AB3">
              <w:t xml:space="preserve"> </w:t>
            </w:r>
            <w:r w:rsidRPr="0034049E">
              <w:t>Munteanu</w:t>
            </w:r>
            <w:r w:rsidR="00007AB3">
              <w:t xml:space="preserve"> </w:t>
            </w:r>
            <w:r w:rsidRPr="0034049E">
              <w:t>Murgoci"</w:t>
            </w:r>
          </w:p>
        </w:tc>
        <w:tc>
          <w:tcPr>
            <w:tcW w:w="953" w:type="pct"/>
            <w:tcBorders>
              <w:top w:val="nil"/>
              <w:left w:val="nil"/>
              <w:bottom w:val="nil"/>
              <w:right w:val="nil"/>
            </w:tcBorders>
            <w:vAlign w:val="center"/>
            <w:hideMark/>
          </w:tcPr>
          <w:p w14:paraId="7853744D" w14:textId="77777777" w:rsidR="0034049E" w:rsidRPr="0034049E" w:rsidRDefault="0034049E" w:rsidP="0034049E">
            <w:r w:rsidRPr="0034049E">
              <w:t>Măcin</w:t>
            </w:r>
          </w:p>
        </w:tc>
      </w:tr>
      <w:tr w:rsidR="0034049E" w:rsidRPr="0034049E" w14:paraId="6B2BF131" w14:textId="77777777" w:rsidTr="0034049E">
        <w:tc>
          <w:tcPr>
            <w:tcW w:w="1464" w:type="pct"/>
            <w:tcBorders>
              <w:top w:val="nil"/>
              <w:left w:val="nil"/>
              <w:bottom w:val="nil"/>
              <w:right w:val="nil"/>
            </w:tcBorders>
            <w:vAlign w:val="center"/>
            <w:hideMark/>
          </w:tcPr>
          <w:p w14:paraId="37FD3908" w14:textId="6DA4A8C9" w:rsidR="0034049E" w:rsidRPr="0034049E" w:rsidRDefault="0034049E" w:rsidP="0034049E">
            <w:r w:rsidRPr="0034049E">
              <w:t>Silviu</w:t>
            </w:r>
            <w:r w:rsidR="00007AB3">
              <w:t xml:space="preserve"> </w:t>
            </w:r>
            <w:proofErr w:type="spellStart"/>
            <w:r w:rsidRPr="0034049E">
              <w:t>Ştefan</w:t>
            </w:r>
            <w:proofErr w:type="spellEnd"/>
            <w:r w:rsidR="00007AB3">
              <w:t xml:space="preserve"> </w:t>
            </w:r>
            <w:r w:rsidRPr="0034049E">
              <w:t>Ene</w:t>
            </w:r>
          </w:p>
        </w:tc>
        <w:tc>
          <w:tcPr>
            <w:tcW w:w="2583" w:type="pct"/>
            <w:tcBorders>
              <w:top w:val="nil"/>
              <w:left w:val="nil"/>
              <w:bottom w:val="nil"/>
              <w:right w:val="nil"/>
            </w:tcBorders>
            <w:vAlign w:val="center"/>
            <w:hideMark/>
          </w:tcPr>
          <w:p w14:paraId="0881B948" w14:textId="5EC78D89" w:rsidR="0034049E" w:rsidRPr="0034049E" w:rsidRDefault="0034049E" w:rsidP="0034049E">
            <w:r w:rsidRPr="0034049E">
              <w:t>Liceul</w:t>
            </w:r>
            <w:r w:rsidR="00007AB3">
              <w:t xml:space="preserve"> </w:t>
            </w:r>
            <w:r w:rsidRPr="0034049E">
              <w:t>Teoretic</w:t>
            </w:r>
            <w:r w:rsidR="00007AB3">
              <w:t xml:space="preserve"> </w:t>
            </w:r>
            <w:r w:rsidRPr="0034049E">
              <w:t>"Mihai</w:t>
            </w:r>
            <w:r w:rsidR="00007AB3">
              <w:t xml:space="preserve"> </w:t>
            </w:r>
            <w:r w:rsidRPr="0034049E">
              <w:t>Eminescu"</w:t>
            </w:r>
          </w:p>
        </w:tc>
        <w:tc>
          <w:tcPr>
            <w:tcW w:w="953" w:type="pct"/>
            <w:tcBorders>
              <w:top w:val="nil"/>
              <w:left w:val="nil"/>
              <w:bottom w:val="nil"/>
              <w:right w:val="nil"/>
            </w:tcBorders>
            <w:vAlign w:val="center"/>
            <w:hideMark/>
          </w:tcPr>
          <w:p w14:paraId="73ADBCAB" w14:textId="77777777" w:rsidR="0034049E" w:rsidRPr="0034049E" w:rsidRDefault="0034049E" w:rsidP="0034049E">
            <w:r w:rsidRPr="0034049E">
              <w:t>Bârlad</w:t>
            </w:r>
          </w:p>
        </w:tc>
      </w:tr>
      <w:tr w:rsidR="0034049E" w:rsidRPr="0034049E" w14:paraId="6442BC55" w14:textId="77777777" w:rsidTr="0034049E">
        <w:tc>
          <w:tcPr>
            <w:tcW w:w="1464" w:type="pct"/>
            <w:tcBorders>
              <w:top w:val="nil"/>
              <w:left w:val="nil"/>
              <w:bottom w:val="nil"/>
              <w:right w:val="nil"/>
            </w:tcBorders>
            <w:vAlign w:val="center"/>
            <w:hideMark/>
          </w:tcPr>
          <w:p w14:paraId="0FD0D56C" w14:textId="60760A89" w:rsidR="0034049E" w:rsidRPr="0034049E" w:rsidRDefault="0034049E" w:rsidP="0034049E">
            <w:r w:rsidRPr="0034049E">
              <w:t>Șerban-Alexandru</w:t>
            </w:r>
            <w:r w:rsidR="00007AB3">
              <w:t xml:space="preserve"> </w:t>
            </w:r>
            <w:proofErr w:type="spellStart"/>
            <w:r w:rsidRPr="0034049E">
              <w:t>Fifere</w:t>
            </w:r>
            <w:proofErr w:type="spellEnd"/>
          </w:p>
        </w:tc>
        <w:tc>
          <w:tcPr>
            <w:tcW w:w="2583" w:type="pct"/>
            <w:tcBorders>
              <w:top w:val="nil"/>
              <w:left w:val="nil"/>
              <w:bottom w:val="nil"/>
              <w:right w:val="nil"/>
            </w:tcBorders>
            <w:vAlign w:val="center"/>
            <w:hideMark/>
          </w:tcPr>
          <w:p w14:paraId="59984402" w14:textId="04FFF3A8" w:rsidR="0034049E" w:rsidRPr="0034049E" w:rsidRDefault="0034049E" w:rsidP="0034049E">
            <w:r w:rsidRPr="0034049E">
              <w:t>Colegiul</w:t>
            </w:r>
            <w:r w:rsidR="00007AB3">
              <w:t xml:space="preserve"> </w:t>
            </w:r>
            <w:r w:rsidRPr="0034049E">
              <w:t>Național</w:t>
            </w:r>
            <w:r w:rsidR="00007AB3">
              <w:t xml:space="preserve"> </w:t>
            </w:r>
            <w:r w:rsidRPr="0034049E">
              <w:t>Mircea</w:t>
            </w:r>
            <w:r w:rsidR="00007AB3">
              <w:t xml:space="preserve"> </w:t>
            </w:r>
            <w:r w:rsidRPr="0034049E">
              <w:t>cel</w:t>
            </w:r>
            <w:r w:rsidR="00007AB3">
              <w:t xml:space="preserve"> </w:t>
            </w:r>
            <w:r w:rsidRPr="0034049E">
              <w:t>Bătrân</w:t>
            </w:r>
          </w:p>
        </w:tc>
        <w:tc>
          <w:tcPr>
            <w:tcW w:w="953" w:type="pct"/>
            <w:tcBorders>
              <w:top w:val="nil"/>
              <w:left w:val="nil"/>
              <w:bottom w:val="nil"/>
              <w:right w:val="nil"/>
            </w:tcBorders>
            <w:vAlign w:val="center"/>
            <w:hideMark/>
          </w:tcPr>
          <w:p w14:paraId="4175EE46" w14:textId="77777777" w:rsidR="0034049E" w:rsidRPr="0034049E" w:rsidRDefault="0034049E" w:rsidP="0034049E">
            <w:r w:rsidRPr="0034049E">
              <w:t>Constanța</w:t>
            </w:r>
          </w:p>
        </w:tc>
      </w:tr>
    </w:tbl>
    <w:p w14:paraId="6F3FFEF7" w14:textId="77777777" w:rsidR="0034049E" w:rsidRPr="0034049E" w:rsidRDefault="0034049E" w:rsidP="0034049E">
      <w:r w:rsidRPr="0034049E">
        <w:t>_____________________</w:t>
      </w:r>
    </w:p>
    <w:p w14:paraId="05252DC3" w14:textId="640F0B78" w:rsidR="0034049E" w:rsidRPr="0034049E" w:rsidRDefault="0034049E" w:rsidP="0034049E">
      <w:r w:rsidRPr="0034049E">
        <w:t>*</w:t>
      </w:r>
      <w:r w:rsidR="00007AB3">
        <w:t xml:space="preserve"> </w:t>
      </w:r>
      <w:r w:rsidRPr="0034049E">
        <w:t>Numărul</w:t>
      </w:r>
      <w:r w:rsidR="00007AB3">
        <w:t xml:space="preserve"> </w:t>
      </w:r>
      <w:r w:rsidRPr="0034049E">
        <w:t>școlilor</w:t>
      </w:r>
      <w:r w:rsidR="00007AB3">
        <w:t xml:space="preserve"> </w:t>
      </w:r>
      <w:r w:rsidRPr="0034049E">
        <w:t>participante</w:t>
      </w:r>
      <w:r w:rsidR="00007AB3">
        <w:t xml:space="preserve"> </w:t>
      </w:r>
      <w:r w:rsidRPr="0034049E">
        <w:t>din</w:t>
      </w:r>
      <w:r w:rsidR="00007AB3">
        <w:t xml:space="preserve"> </w:t>
      </w:r>
      <w:r w:rsidRPr="0034049E">
        <w:t>fiecare</w:t>
      </w:r>
      <w:r w:rsidR="00007AB3">
        <w:t xml:space="preserve"> </w:t>
      </w:r>
      <w:r w:rsidRPr="0034049E">
        <w:t>țară</w:t>
      </w:r>
      <w:r w:rsidR="00007AB3">
        <w:t xml:space="preserve"> </w:t>
      </w:r>
      <w:r w:rsidRPr="0034049E">
        <w:t>UE</w:t>
      </w:r>
      <w:r w:rsidR="00007AB3">
        <w:t xml:space="preserve"> </w:t>
      </w:r>
      <w:r w:rsidRPr="0034049E">
        <w:t>este</w:t>
      </w:r>
      <w:r w:rsidR="00007AB3">
        <w:t xml:space="preserve"> </w:t>
      </w:r>
      <w:r w:rsidRPr="0034049E">
        <w:t>egal</w:t>
      </w:r>
      <w:r w:rsidR="00007AB3">
        <w:t xml:space="preserve"> </w:t>
      </w:r>
      <w:r w:rsidRPr="0034049E">
        <w:t>cu</w:t>
      </w:r>
      <w:r w:rsidR="00007AB3">
        <w:t xml:space="preserve"> </w:t>
      </w:r>
      <w:r w:rsidRPr="0034049E">
        <w:t>numărul</w:t>
      </w:r>
      <w:r w:rsidR="00007AB3">
        <w:t xml:space="preserve"> </w:t>
      </w:r>
      <w:r w:rsidRPr="0034049E">
        <w:t>de</w:t>
      </w:r>
      <w:r w:rsidR="00007AB3">
        <w:t xml:space="preserve"> </w:t>
      </w:r>
      <w:r w:rsidRPr="0034049E">
        <w:t>locuri</w:t>
      </w:r>
      <w:r w:rsidR="00007AB3">
        <w:t xml:space="preserve"> </w:t>
      </w:r>
      <w:r w:rsidRPr="0034049E">
        <w:t>deținut</w:t>
      </w:r>
      <w:r w:rsidR="00007AB3">
        <w:t xml:space="preserve"> </w:t>
      </w:r>
      <w:r w:rsidRPr="0034049E">
        <w:t>de</w:t>
      </w:r>
      <w:r w:rsidR="00007AB3">
        <w:t xml:space="preserve"> </w:t>
      </w:r>
      <w:r w:rsidRPr="0034049E">
        <w:t>țara</w:t>
      </w:r>
      <w:r w:rsidR="00007AB3">
        <w:t xml:space="preserve"> </w:t>
      </w:r>
      <w:r w:rsidRPr="0034049E">
        <w:t>respectivă</w:t>
      </w:r>
      <w:r w:rsidR="00007AB3">
        <w:t xml:space="preserve"> </w:t>
      </w:r>
      <w:r w:rsidRPr="0034049E">
        <w:t>în</w:t>
      </w:r>
      <w:r w:rsidR="00007AB3">
        <w:t xml:space="preserve"> </w:t>
      </w:r>
      <w:r w:rsidRPr="0034049E">
        <w:t>Parlamentul</w:t>
      </w:r>
      <w:r w:rsidR="00007AB3">
        <w:t xml:space="preserve"> </w:t>
      </w:r>
      <w:r w:rsidRPr="0034049E">
        <w:t>European,</w:t>
      </w:r>
      <w:r w:rsidR="00007AB3">
        <w:t xml:space="preserve"> </w:t>
      </w:r>
      <w:r w:rsidRPr="0034049E">
        <w:t>selecția</w:t>
      </w:r>
      <w:r w:rsidR="00007AB3">
        <w:t xml:space="preserve"> </w:t>
      </w:r>
      <w:r w:rsidRPr="0034049E">
        <w:t>școlilor</w:t>
      </w:r>
      <w:r w:rsidR="00007AB3">
        <w:t xml:space="preserve"> </w:t>
      </w:r>
      <w:r w:rsidRPr="0034049E">
        <w:t>fiind</w:t>
      </w:r>
      <w:r w:rsidR="00007AB3">
        <w:t xml:space="preserve"> </w:t>
      </w:r>
      <w:r w:rsidRPr="0034049E">
        <w:t>efectuată</w:t>
      </w:r>
      <w:r w:rsidR="00007AB3">
        <w:t xml:space="preserve"> </w:t>
      </w:r>
      <w:r w:rsidRPr="0034049E">
        <w:t>în</w:t>
      </w:r>
      <w:r w:rsidR="00007AB3">
        <w:t xml:space="preserve"> </w:t>
      </w:r>
      <w:r w:rsidRPr="0034049E">
        <w:t>mod</w:t>
      </w:r>
      <w:r w:rsidR="00007AB3">
        <w:t xml:space="preserve"> </w:t>
      </w:r>
      <w:r w:rsidRPr="0034049E">
        <w:t>aleatoriu</w:t>
      </w:r>
      <w:r w:rsidR="00007AB3">
        <w:t xml:space="preserve"> </w:t>
      </w:r>
      <w:r w:rsidRPr="0034049E">
        <w:t>de</w:t>
      </w:r>
      <w:r w:rsidR="00007AB3">
        <w:t xml:space="preserve"> </w:t>
      </w:r>
      <w:r w:rsidRPr="0034049E">
        <w:t>calculator.</w:t>
      </w:r>
    </w:p>
    <w:p w14:paraId="7E595832" w14:textId="77777777" w:rsidR="0034049E" w:rsidRPr="0034049E" w:rsidRDefault="0034049E" w:rsidP="0034049E">
      <w:r w:rsidRPr="0034049E">
        <w:rPr>
          <w:b/>
          <w:bCs/>
        </w:rPr>
        <w:t>Context</w:t>
      </w:r>
    </w:p>
    <w:p w14:paraId="44996582" w14:textId="298EB969" w:rsidR="0034049E" w:rsidRPr="0034049E" w:rsidRDefault="0034049E" w:rsidP="0034049E">
      <w:r w:rsidRPr="0034049E">
        <w:t>Direcția</w:t>
      </w:r>
      <w:r w:rsidR="00007AB3">
        <w:t xml:space="preserve"> </w:t>
      </w:r>
      <w:r w:rsidRPr="0034049E">
        <w:t>Generală</w:t>
      </w:r>
      <w:r w:rsidR="00007AB3">
        <w:t xml:space="preserve"> </w:t>
      </w:r>
      <w:r w:rsidRPr="0034049E">
        <w:t>Traduceri</w:t>
      </w:r>
      <w:r w:rsidR="00007AB3">
        <w:t xml:space="preserve"> </w:t>
      </w:r>
      <w:r w:rsidRPr="0034049E">
        <w:t>a</w:t>
      </w:r>
      <w:r w:rsidR="00007AB3">
        <w:t xml:space="preserve"> </w:t>
      </w:r>
      <w:r w:rsidRPr="0034049E">
        <w:t>Comisiei</w:t>
      </w:r>
      <w:r w:rsidR="00007AB3">
        <w:t xml:space="preserve"> </w:t>
      </w:r>
      <w:r w:rsidRPr="0034049E">
        <w:t>Europene,</w:t>
      </w:r>
      <w:r w:rsidR="00007AB3">
        <w:t xml:space="preserve"> </w:t>
      </w:r>
      <w:r w:rsidRPr="0034049E">
        <w:t>cu</w:t>
      </w:r>
      <w:r w:rsidR="00007AB3">
        <w:t xml:space="preserve"> </w:t>
      </w:r>
      <w:r w:rsidRPr="0034049E">
        <w:t>finanțare</w:t>
      </w:r>
      <w:r w:rsidR="00007AB3">
        <w:t xml:space="preserve"> </w:t>
      </w:r>
      <w:r w:rsidRPr="0034049E">
        <w:t>din</w:t>
      </w:r>
      <w:r w:rsidR="00007AB3">
        <w:t xml:space="preserve"> </w:t>
      </w:r>
      <w:r w:rsidRPr="0034049E">
        <w:t>partea</w:t>
      </w:r>
      <w:r w:rsidR="00007AB3">
        <w:t xml:space="preserve"> </w:t>
      </w:r>
      <w:hyperlink r:id="rId63" w:history="1">
        <w:r w:rsidRPr="0034049E">
          <w:rPr>
            <w:rStyle w:val="Hyperlink"/>
            <w:szCs w:val="24"/>
          </w:rPr>
          <w:t>programului</w:t>
        </w:r>
        <w:r w:rsidR="00007AB3">
          <w:rPr>
            <w:rStyle w:val="Hyperlink"/>
            <w:szCs w:val="24"/>
          </w:rPr>
          <w:t xml:space="preserve"> </w:t>
        </w:r>
        <w:r w:rsidRPr="0034049E">
          <w:rPr>
            <w:rStyle w:val="Hyperlink"/>
            <w:szCs w:val="24"/>
          </w:rPr>
          <w:t>Erasmus+</w:t>
        </w:r>
      </w:hyperlink>
      <w:r w:rsidRPr="0034049E">
        <w:t>,</w:t>
      </w:r>
      <w:r w:rsidR="00007AB3">
        <w:t xml:space="preserve"> </w:t>
      </w:r>
      <w:r w:rsidRPr="0034049E">
        <w:t>organizează</w:t>
      </w:r>
      <w:r w:rsidR="00007AB3">
        <w:t xml:space="preserve"> </w:t>
      </w:r>
      <w:r w:rsidRPr="0034049E">
        <w:t>concursul</w:t>
      </w:r>
      <w:r w:rsidR="00007AB3">
        <w:t xml:space="preserve"> </w:t>
      </w:r>
      <w:proofErr w:type="spellStart"/>
      <w:r w:rsidRPr="0034049E">
        <w:rPr>
          <w:i/>
          <w:iCs/>
        </w:rPr>
        <w:t>Juvenes</w:t>
      </w:r>
      <w:proofErr w:type="spellEnd"/>
      <w:r w:rsidR="00007AB3">
        <w:rPr>
          <w:i/>
          <w:iCs/>
        </w:rPr>
        <w:t xml:space="preserve"> </w:t>
      </w:r>
      <w:proofErr w:type="spellStart"/>
      <w:r w:rsidRPr="0034049E">
        <w:rPr>
          <w:i/>
          <w:iCs/>
        </w:rPr>
        <w:t>Translatores</w:t>
      </w:r>
      <w:proofErr w:type="spellEnd"/>
      <w:r w:rsidR="00007AB3">
        <w:t xml:space="preserve"> </w:t>
      </w:r>
      <w:r w:rsidRPr="0034049E">
        <w:t>în</w:t>
      </w:r>
      <w:r w:rsidR="00007AB3">
        <w:t xml:space="preserve"> </w:t>
      </w:r>
      <w:r w:rsidRPr="0034049E">
        <w:t>fiecare</w:t>
      </w:r>
      <w:r w:rsidR="00007AB3">
        <w:t xml:space="preserve"> </w:t>
      </w:r>
      <w:r w:rsidRPr="0034049E">
        <w:t>an</w:t>
      </w:r>
      <w:r w:rsidR="00007AB3">
        <w:t xml:space="preserve"> </w:t>
      </w:r>
      <w:r w:rsidRPr="0034049E">
        <w:t>începând</w:t>
      </w:r>
      <w:r w:rsidR="00007AB3">
        <w:t xml:space="preserve"> </w:t>
      </w:r>
      <w:r w:rsidRPr="0034049E">
        <w:t>din</w:t>
      </w:r>
      <w:r w:rsidR="00007AB3">
        <w:t xml:space="preserve"> </w:t>
      </w:r>
      <w:r w:rsidRPr="0034049E">
        <w:t>2007,</w:t>
      </w:r>
      <w:r w:rsidR="00007AB3">
        <w:t xml:space="preserve"> </w:t>
      </w:r>
      <w:r w:rsidRPr="0034049E">
        <w:t>cu</w:t>
      </w:r>
      <w:r w:rsidR="00007AB3">
        <w:t xml:space="preserve"> </w:t>
      </w:r>
      <w:r w:rsidRPr="0034049E">
        <w:t>scopul</w:t>
      </w:r>
      <w:r w:rsidR="00007AB3">
        <w:t xml:space="preserve"> </w:t>
      </w:r>
      <w:r w:rsidRPr="0034049E">
        <w:t>de</w:t>
      </w:r>
      <w:r w:rsidR="00007AB3">
        <w:t xml:space="preserve"> </w:t>
      </w:r>
      <w:r w:rsidRPr="0034049E">
        <w:t>a</w:t>
      </w:r>
      <w:r w:rsidR="00007AB3">
        <w:t xml:space="preserve"> </w:t>
      </w:r>
      <w:r w:rsidRPr="0034049E">
        <w:t>promova</w:t>
      </w:r>
      <w:r w:rsidR="00007AB3">
        <w:t xml:space="preserve"> </w:t>
      </w:r>
      <w:r w:rsidRPr="0034049E">
        <w:t>traducerea</w:t>
      </w:r>
      <w:r w:rsidR="00007AB3">
        <w:t xml:space="preserve"> </w:t>
      </w:r>
      <w:r w:rsidRPr="0034049E">
        <w:t>și</w:t>
      </w:r>
      <w:r w:rsidR="00007AB3">
        <w:t xml:space="preserve"> </w:t>
      </w:r>
      <w:r w:rsidRPr="0034049E">
        <w:t>multilingvismul.</w:t>
      </w:r>
      <w:r w:rsidR="00007AB3">
        <w:t xml:space="preserve"> </w:t>
      </w:r>
      <w:r w:rsidRPr="0034049E">
        <w:t>De-a</w:t>
      </w:r>
      <w:r w:rsidR="00007AB3">
        <w:t xml:space="preserve"> </w:t>
      </w:r>
      <w:r w:rsidRPr="0034049E">
        <w:t>lungul</w:t>
      </w:r>
      <w:r w:rsidR="00007AB3">
        <w:t xml:space="preserve"> </w:t>
      </w:r>
      <w:r w:rsidRPr="0034049E">
        <w:t>timpului,</w:t>
      </w:r>
      <w:r w:rsidR="00007AB3">
        <w:t xml:space="preserve"> </w:t>
      </w:r>
      <w:r w:rsidRPr="0034049E">
        <w:t>acest</w:t>
      </w:r>
      <w:r w:rsidR="00007AB3">
        <w:t xml:space="preserve"> </w:t>
      </w:r>
      <w:r w:rsidRPr="0034049E">
        <w:t>concurs</w:t>
      </w:r>
      <w:r w:rsidR="00007AB3">
        <w:t xml:space="preserve"> </w:t>
      </w:r>
      <w:r w:rsidRPr="0034049E">
        <w:t>a</w:t>
      </w:r>
      <w:r w:rsidR="00007AB3">
        <w:t xml:space="preserve"> </w:t>
      </w:r>
      <w:r w:rsidRPr="0034049E">
        <w:t>schimbat</w:t>
      </w:r>
      <w:r w:rsidR="00007AB3">
        <w:t xml:space="preserve"> </w:t>
      </w:r>
      <w:r w:rsidRPr="0034049E">
        <w:t>viața</w:t>
      </w:r>
      <w:r w:rsidR="00007AB3">
        <w:t xml:space="preserve"> </w:t>
      </w:r>
      <w:r w:rsidRPr="0034049E">
        <w:t>multora</w:t>
      </w:r>
      <w:r w:rsidR="00007AB3">
        <w:t xml:space="preserve"> </w:t>
      </w:r>
      <w:r w:rsidRPr="0034049E">
        <w:t>dintre</w:t>
      </w:r>
      <w:r w:rsidR="00007AB3">
        <w:t xml:space="preserve"> </w:t>
      </w:r>
      <w:r w:rsidRPr="0034049E">
        <w:t>participanți</w:t>
      </w:r>
      <w:r w:rsidR="00007AB3">
        <w:t xml:space="preserve"> </w:t>
      </w:r>
      <w:r w:rsidRPr="0034049E">
        <w:t>și</w:t>
      </w:r>
      <w:r w:rsidR="00007AB3">
        <w:t xml:space="preserve"> </w:t>
      </w:r>
      <w:r w:rsidRPr="0034049E">
        <w:t>câștigători.</w:t>
      </w:r>
      <w:r w:rsidR="00007AB3">
        <w:t xml:space="preserve"> </w:t>
      </w:r>
      <w:r w:rsidRPr="0034049E">
        <w:t>Unii</w:t>
      </w:r>
      <w:r w:rsidR="00007AB3">
        <w:t xml:space="preserve"> </w:t>
      </w:r>
      <w:r w:rsidRPr="0034049E">
        <w:t>au</w:t>
      </w:r>
      <w:r w:rsidR="00007AB3">
        <w:t xml:space="preserve"> </w:t>
      </w:r>
      <w:r w:rsidRPr="0034049E">
        <w:t>decis</w:t>
      </w:r>
      <w:r w:rsidR="00007AB3">
        <w:t xml:space="preserve"> </w:t>
      </w:r>
      <w:r w:rsidRPr="0034049E">
        <w:t>să</w:t>
      </w:r>
      <w:r w:rsidR="00007AB3">
        <w:t xml:space="preserve"> </w:t>
      </w:r>
      <w:r w:rsidRPr="0034049E">
        <w:t>studieze</w:t>
      </w:r>
      <w:r w:rsidR="00007AB3">
        <w:t xml:space="preserve"> </w:t>
      </w:r>
      <w:r w:rsidRPr="0034049E">
        <w:t>traducerea</w:t>
      </w:r>
      <w:r w:rsidR="00007AB3">
        <w:t xml:space="preserve"> </w:t>
      </w:r>
      <w:r w:rsidRPr="0034049E">
        <w:t>la</w:t>
      </w:r>
      <w:r w:rsidR="00007AB3">
        <w:t xml:space="preserve"> </w:t>
      </w:r>
      <w:r w:rsidRPr="0034049E">
        <w:t>universitate,</w:t>
      </w:r>
      <w:r w:rsidR="00007AB3">
        <w:t xml:space="preserve"> </w:t>
      </w:r>
      <w:r w:rsidRPr="0034049E">
        <w:t>iar</w:t>
      </w:r>
      <w:r w:rsidR="00007AB3">
        <w:t xml:space="preserve"> </w:t>
      </w:r>
      <w:r w:rsidRPr="0034049E">
        <w:t>alții</w:t>
      </w:r>
      <w:r w:rsidR="00007AB3">
        <w:t xml:space="preserve"> </w:t>
      </w:r>
      <w:r w:rsidRPr="0034049E">
        <w:t>s-au</w:t>
      </w:r>
      <w:r w:rsidR="00007AB3">
        <w:t xml:space="preserve"> </w:t>
      </w:r>
      <w:r w:rsidRPr="0034049E">
        <w:t>alăturat</w:t>
      </w:r>
      <w:r w:rsidR="00007AB3">
        <w:t xml:space="preserve"> </w:t>
      </w:r>
      <w:r w:rsidRPr="0034049E">
        <w:t>departamentelor</w:t>
      </w:r>
      <w:r w:rsidR="00007AB3">
        <w:t xml:space="preserve"> </w:t>
      </w:r>
      <w:r w:rsidRPr="0034049E">
        <w:t>de</w:t>
      </w:r>
      <w:r w:rsidR="00007AB3">
        <w:t xml:space="preserve"> </w:t>
      </w:r>
      <w:r w:rsidRPr="0034049E">
        <w:t>traducere</w:t>
      </w:r>
      <w:r w:rsidR="00007AB3">
        <w:t xml:space="preserve"> </w:t>
      </w:r>
      <w:r w:rsidRPr="0034049E">
        <w:t>ale</w:t>
      </w:r>
      <w:r w:rsidR="00007AB3">
        <w:t xml:space="preserve"> </w:t>
      </w:r>
      <w:r w:rsidRPr="0034049E">
        <w:t>Comisiei</w:t>
      </w:r>
      <w:r w:rsidR="00007AB3">
        <w:t xml:space="preserve"> </w:t>
      </w:r>
      <w:r w:rsidRPr="0034049E">
        <w:t>Europene</w:t>
      </w:r>
      <w:r w:rsidR="00007AB3">
        <w:t xml:space="preserve"> </w:t>
      </w:r>
      <w:r w:rsidRPr="0034049E">
        <w:t>pentru</w:t>
      </w:r>
      <w:r w:rsidR="00007AB3">
        <w:t xml:space="preserve"> </w:t>
      </w:r>
      <w:r w:rsidRPr="0034049E">
        <w:t>a</w:t>
      </w:r>
      <w:r w:rsidR="00007AB3">
        <w:t xml:space="preserve"> </w:t>
      </w:r>
      <w:r w:rsidRPr="0034049E">
        <w:t>efectua</w:t>
      </w:r>
      <w:r w:rsidR="00007AB3">
        <w:t xml:space="preserve"> </w:t>
      </w:r>
      <w:r w:rsidRPr="0034049E">
        <w:t>un</w:t>
      </w:r>
      <w:r w:rsidR="00007AB3">
        <w:t xml:space="preserve"> </w:t>
      </w:r>
      <w:r w:rsidRPr="0034049E">
        <w:t>stagiu</w:t>
      </w:r>
      <w:r w:rsidR="00007AB3">
        <w:t xml:space="preserve"> </w:t>
      </w:r>
      <w:r w:rsidRPr="0034049E">
        <w:t>sau</w:t>
      </w:r>
      <w:r w:rsidR="00007AB3">
        <w:t xml:space="preserve"> </w:t>
      </w:r>
      <w:r w:rsidRPr="0034049E">
        <w:t>pentru</w:t>
      </w:r>
      <w:r w:rsidR="00007AB3">
        <w:t xml:space="preserve"> </w:t>
      </w:r>
      <w:r w:rsidRPr="0034049E">
        <w:t>a</w:t>
      </w:r>
      <w:r w:rsidR="00007AB3">
        <w:t xml:space="preserve"> </w:t>
      </w:r>
      <w:r w:rsidRPr="0034049E">
        <w:t>urma</w:t>
      </w:r>
      <w:r w:rsidR="00007AB3">
        <w:t xml:space="preserve"> </w:t>
      </w:r>
      <w:r w:rsidRPr="0034049E">
        <w:t>o</w:t>
      </w:r>
      <w:r w:rsidR="00007AB3">
        <w:t xml:space="preserve"> </w:t>
      </w:r>
      <w:r w:rsidRPr="0034049E">
        <w:t>carieră.</w:t>
      </w:r>
    </w:p>
    <w:p w14:paraId="4BD80311" w14:textId="47896955" w:rsidR="0034049E" w:rsidRPr="0034049E" w:rsidRDefault="0034049E" w:rsidP="0034049E">
      <w:r w:rsidRPr="0034049E">
        <w:t>Concursul</w:t>
      </w:r>
      <w:r w:rsidR="00007AB3">
        <w:t xml:space="preserve"> </w:t>
      </w:r>
      <w:proofErr w:type="spellStart"/>
      <w:r w:rsidRPr="0034049E">
        <w:rPr>
          <w:i/>
          <w:iCs/>
        </w:rPr>
        <w:t>Juvenes</w:t>
      </w:r>
      <w:proofErr w:type="spellEnd"/>
      <w:r w:rsidR="00007AB3">
        <w:rPr>
          <w:i/>
          <w:iCs/>
        </w:rPr>
        <w:t xml:space="preserve"> </w:t>
      </w:r>
      <w:proofErr w:type="spellStart"/>
      <w:r w:rsidRPr="0034049E">
        <w:rPr>
          <w:i/>
          <w:iCs/>
        </w:rPr>
        <w:t>Translatores</w:t>
      </w:r>
      <w:proofErr w:type="spellEnd"/>
      <w:r w:rsidR="00007AB3">
        <w:t xml:space="preserve"> </w:t>
      </w:r>
      <w:r w:rsidRPr="0034049E">
        <w:t>își</w:t>
      </w:r>
      <w:r w:rsidR="00007AB3">
        <w:t xml:space="preserve"> </w:t>
      </w:r>
      <w:r w:rsidRPr="0034049E">
        <w:t>propune</w:t>
      </w:r>
      <w:r w:rsidR="00007AB3">
        <w:t xml:space="preserve"> </w:t>
      </w:r>
      <w:r w:rsidRPr="0034049E">
        <w:t>să</w:t>
      </w:r>
      <w:r w:rsidR="00007AB3">
        <w:t xml:space="preserve"> </w:t>
      </w:r>
      <w:r w:rsidRPr="0034049E">
        <w:t>promoveze</w:t>
      </w:r>
      <w:r w:rsidR="00007AB3">
        <w:t xml:space="preserve"> </w:t>
      </w:r>
      <w:r w:rsidRPr="0034049E">
        <w:t>studiul</w:t>
      </w:r>
      <w:r w:rsidR="00007AB3">
        <w:t xml:space="preserve"> </w:t>
      </w:r>
      <w:r w:rsidRPr="0034049E">
        <w:t>limbilor</w:t>
      </w:r>
      <w:r w:rsidR="00007AB3">
        <w:t xml:space="preserve"> </w:t>
      </w:r>
      <w:r w:rsidRPr="0034049E">
        <w:t>străine</w:t>
      </w:r>
      <w:r w:rsidR="00007AB3">
        <w:t xml:space="preserve"> </w:t>
      </w:r>
      <w:r w:rsidRPr="0034049E">
        <w:t>în</w:t>
      </w:r>
      <w:r w:rsidR="00007AB3">
        <w:t xml:space="preserve"> </w:t>
      </w:r>
      <w:r w:rsidRPr="0034049E">
        <w:t>școli</w:t>
      </w:r>
      <w:r w:rsidR="00007AB3">
        <w:t xml:space="preserve"> </w:t>
      </w:r>
      <w:r w:rsidRPr="0034049E">
        <w:t>și</w:t>
      </w:r>
      <w:r w:rsidR="00007AB3">
        <w:t xml:space="preserve"> </w:t>
      </w:r>
      <w:r w:rsidRPr="0034049E">
        <w:t>să</w:t>
      </w:r>
      <w:r w:rsidR="00007AB3">
        <w:t xml:space="preserve"> </w:t>
      </w:r>
      <w:r w:rsidRPr="0034049E">
        <w:t>le</w:t>
      </w:r>
      <w:r w:rsidR="00007AB3">
        <w:t xml:space="preserve"> </w:t>
      </w:r>
      <w:r w:rsidRPr="0034049E">
        <w:t>ofere</w:t>
      </w:r>
      <w:r w:rsidR="00007AB3">
        <w:t xml:space="preserve"> </w:t>
      </w:r>
      <w:r w:rsidRPr="0034049E">
        <w:t>tinerilor</w:t>
      </w:r>
      <w:r w:rsidR="00007AB3">
        <w:t xml:space="preserve"> </w:t>
      </w:r>
      <w:r w:rsidRPr="0034049E">
        <w:t>posibilitatea</w:t>
      </w:r>
      <w:r w:rsidR="00007AB3">
        <w:t xml:space="preserve"> </w:t>
      </w:r>
      <w:r w:rsidRPr="0034049E">
        <w:t>de</w:t>
      </w:r>
      <w:r w:rsidR="00007AB3">
        <w:t xml:space="preserve"> </w:t>
      </w:r>
      <w:r w:rsidRPr="0034049E">
        <w:t>a-și</w:t>
      </w:r>
      <w:r w:rsidR="00007AB3">
        <w:t xml:space="preserve"> </w:t>
      </w:r>
      <w:r w:rsidRPr="0034049E">
        <w:t>face</w:t>
      </w:r>
      <w:r w:rsidR="00007AB3">
        <w:t xml:space="preserve"> </w:t>
      </w:r>
      <w:r w:rsidRPr="0034049E">
        <w:t>o</w:t>
      </w:r>
      <w:r w:rsidR="00007AB3">
        <w:t xml:space="preserve"> </w:t>
      </w:r>
      <w:r w:rsidRPr="0034049E">
        <w:t>idee</w:t>
      </w:r>
      <w:r w:rsidR="00007AB3">
        <w:t xml:space="preserve"> </w:t>
      </w:r>
      <w:r w:rsidRPr="0034049E">
        <w:t>despre</w:t>
      </w:r>
      <w:r w:rsidR="00007AB3">
        <w:t xml:space="preserve"> </w:t>
      </w:r>
      <w:r w:rsidRPr="0034049E">
        <w:t>meseria</w:t>
      </w:r>
      <w:r w:rsidR="00007AB3">
        <w:t xml:space="preserve"> </w:t>
      </w:r>
      <w:r w:rsidRPr="0034049E">
        <w:t>de</w:t>
      </w:r>
      <w:r w:rsidR="00007AB3">
        <w:t xml:space="preserve"> </w:t>
      </w:r>
      <w:r w:rsidRPr="0034049E">
        <w:t>traducător.</w:t>
      </w:r>
      <w:r w:rsidR="00007AB3">
        <w:t xml:space="preserve"> </w:t>
      </w:r>
      <w:r w:rsidRPr="0034049E">
        <w:t>Concursul</w:t>
      </w:r>
      <w:r w:rsidR="00007AB3">
        <w:t xml:space="preserve"> </w:t>
      </w:r>
      <w:r w:rsidRPr="0034049E">
        <w:t>li</w:t>
      </w:r>
      <w:r w:rsidR="00007AB3">
        <w:t xml:space="preserve"> </w:t>
      </w:r>
      <w:r w:rsidRPr="0034049E">
        <w:t>se</w:t>
      </w:r>
      <w:r w:rsidR="00007AB3">
        <w:t xml:space="preserve"> </w:t>
      </w:r>
      <w:r w:rsidRPr="0034049E">
        <w:t>adresează</w:t>
      </w:r>
      <w:r w:rsidR="00007AB3">
        <w:t xml:space="preserve"> </w:t>
      </w:r>
      <w:r w:rsidRPr="0034049E">
        <w:t>elevilor</w:t>
      </w:r>
      <w:r w:rsidR="00007AB3">
        <w:t xml:space="preserve"> </w:t>
      </w:r>
      <w:r w:rsidRPr="0034049E">
        <w:t>de</w:t>
      </w:r>
      <w:r w:rsidR="00007AB3">
        <w:t xml:space="preserve"> </w:t>
      </w:r>
      <w:r w:rsidRPr="0034049E">
        <w:t>liceu</w:t>
      </w:r>
      <w:r w:rsidR="00007AB3">
        <w:t xml:space="preserve"> </w:t>
      </w:r>
      <w:r w:rsidRPr="0034049E">
        <w:t>cu</w:t>
      </w:r>
      <w:r w:rsidR="00007AB3">
        <w:t xml:space="preserve"> </w:t>
      </w:r>
      <w:r w:rsidRPr="0034049E">
        <w:t>vârsta</w:t>
      </w:r>
      <w:r w:rsidR="00007AB3">
        <w:t xml:space="preserve"> </w:t>
      </w:r>
      <w:r w:rsidRPr="0034049E">
        <w:t>de</w:t>
      </w:r>
      <w:r w:rsidR="00007AB3">
        <w:t xml:space="preserve"> </w:t>
      </w:r>
      <w:r w:rsidRPr="0034049E">
        <w:t>17</w:t>
      </w:r>
      <w:r w:rsidR="00007AB3">
        <w:t xml:space="preserve"> </w:t>
      </w:r>
      <w:r w:rsidRPr="0034049E">
        <w:t>ani</w:t>
      </w:r>
      <w:r w:rsidR="00007AB3">
        <w:t xml:space="preserve"> </w:t>
      </w:r>
      <w:r w:rsidRPr="0034049E">
        <w:t>și</w:t>
      </w:r>
      <w:r w:rsidR="00007AB3">
        <w:t xml:space="preserve"> </w:t>
      </w:r>
      <w:r w:rsidRPr="0034049E">
        <w:t>se</w:t>
      </w:r>
      <w:r w:rsidR="00007AB3">
        <w:t xml:space="preserve"> </w:t>
      </w:r>
      <w:r w:rsidRPr="0034049E">
        <w:t>desfășoară</w:t>
      </w:r>
      <w:r w:rsidR="00007AB3">
        <w:t xml:space="preserve"> </w:t>
      </w:r>
      <w:r w:rsidRPr="0034049E">
        <w:t>simultan</w:t>
      </w:r>
      <w:r w:rsidR="00007AB3">
        <w:t xml:space="preserve"> </w:t>
      </w:r>
      <w:r w:rsidRPr="0034049E">
        <w:t>în</w:t>
      </w:r>
      <w:r w:rsidR="00007AB3">
        <w:t xml:space="preserve"> </w:t>
      </w:r>
      <w:r w:rsidRPr="0034049E">
        <w:t>toate</w:t>
      </w:r>
      <w:r w:rsidR="00007AB3">
        <w:t xml:space="preserve"> </w:t>
      </w:r>
      <w:r w:rsidRPr="0034049E">
        <w:t>școlile</w:t>
      </w:r>
      <w:r w:rsidR="00007AB3">
        <w:t xml:space="preserve"> </w:t>
      </w:r>
      <w:r w:rsidRPr="0034049E">
        <w:t>selectate</w:t>
      </w:r>
      <w:r w:rsidR="00007AB3">
        <w:t xml:space="preserve"> </w:t>
      </w:r>
      <w:r w:rsidRPr="0034049E">
        <w:t>din</w:t>
      </w:r>
      <w:r w:rsidR="00007AB3">
        <w:t xml:space="preserve"> </w:t>
      </w:r>
      <w:r w:rsidRPr="0034049E">
        <w:t>UE.</w:t>
      </w:r>
    </w:p>
    <w:p w14:paraId="38FA9105" w14:textId="5614632D" w:rsidR="0034049E" w:rsidRPr="0034049E" w:rsidRDefault="0034049E" w:rsidP="0034049E">
      <w:r w:rsidRPr="0034049E">
        <w:t>Multilingvismul</w:t>
      </w:r>
      <w:r w:rsidR="00007AB3">
        <w:t xml:space="preserve"> </w:t>
      </w:r>
      <w:r w:rsidRPr="0034049E">
        <w:t>și,</w:t>
      </w:r>
      <w:r w:rsidR="00007AB3">
        <w:t xml:space="preserve"> </w:t>
      </w:r>
      <w:r w:rsidRPr="0034049E">
        <w:t>drept</w:t>
      </w:r>
      <w:r w:rsidR="00007AB3">
        <w:t xml:space="preserve"> </w:t>
      </w:r>
      <w:r w:rsidRPr="0034049E">
        <w:t>urmare,</w:t>
      </w:r>
      <w:r w:rsidR="00007AB3">
        <w:t xml:space="preserve"> </w:t>
      </w:r>
      <w:r w:rsidRPr="0034049E">
        <w:t>activitatea</w:t>
      </w:r>
      <w:r w:rsidR="00007AB3">
        <w:t xml:space="preserve"> </w:t>
      </w:r>
      <w:r w:rsidRPr="0034049E">
        <w:t>de</w:t>
      </w:r>
      <w:r w:rsidR="00007AB3">
        <w:t xml:space="preserve"> </w:t>
      </w:r>
      <w:r w:rsidRPr="0034049E">
        <w:t>traducere</w:t>
      </w:r>
      <w:r w:rsidR="00007AB3">
        <w:t xml:space="preserve"> </w:t>
      </w:r>
      <w:r w:rsidRPr="0034049E">
        <w:t>au</w:t>
      </w:r>
      <w:r w:rsidR="00007AB3">
        <w:t xml:space="preserve"> </w:t>
      </w:r>
      <w:r w:rsidRPr="0034049E">
        <w:t>constituit</w:t>
      </w:r>
      <w:r w:rsidR="00007AB3">
        <w:t xml:space="preserve"> </w:t>
      </w:r>
      <w:r w:rsidRPr="0034049E">
        <w:t>un</w:t>
      </w:r>
      <w:r w:rsidR="00007AB3">
        <w:t xml:space="preserve"> </w:t>
      </w:r>
      <w:r w:rsidRPr="0034049E">
        <w:t>element</w:t>
      </w:r>
      <w:r w:rsidR="00007AB3">
        <w:t xml:space="preserve"> </w:t>
      </w:r>
      <w:r w:rsidRPr="0034049E">
        <w:t>integrant</w:t>
      </w:r>
      <w:r w:rsidR="00007AB3">
        <w:t xml:space="preserve"> </w:t>
      </w:r>
      <w:r w:rsidRPr="0034049E">
        <w:t>al</w:t>
      </w:r>
      <w:r w:rsidR="00007AB3">
        <w:t xml:space="preserve"> </w:t>
      </w:r>
      <w:r w:rsidRPr="0034049E">
        <w:t>UE</w:t>
      </w:r>
      <w:r w:rsidR="00007AB3">
        <w:t xml:space="preserve"> </w:t>
      </w:r>
      <w:r w:rsidRPr="0034049E">
        <w:t>încă</w:t>
      </w:r>
      <w:r w:rsidR="00007AB3">
        <w:t xml:space="preserve"> </w:t>
      </w:r>
      <w:r w:rsidRPr="0034049E">
        <w:t>de</w:t>
      </w:r>
      <w:r w:rsidR="00007AB3">
        <w:t xml:space="preserve"> </w:t>
      </w:r>
      <w:r w:rsidRPr="0034049E">
        <w:t>la</w:t>
      </w:r>
      <w:r w:rsidR="00007AB3">
        <w:t xml:space="preserve"> </w:t>
      </w:r>
      <w:r w:rsidRPr="0034049E">
        <w:t>crearea</w:t>
      </w:r>
      <w:r w:rsidR="00007AB3">
        <w:t xml:space="preserve"> </w:t>
      </w:r>
      <w:r w:rsidRPr="0034049E">
        <w:t>Comunităților</w:t>
      </w:r>
      <w:r w:rsidR="00007AB3">
        <w:t xml:space="preserve"> </w:t>
      </w:r>
      <w:r w:rsidRPr="0034049E">
        <w:t>Europene.</w:t>
      </w:r>
      <w:r w:rsidR="00007AB3">
        <w:t xml:space="preserve"> </w:t>
      </w:r>
      <w:r w:rsidRPr="0034049E">
        <w:t>Acest</w:t>
      </w:r>
      <w:r w:rsidR="00007AB3">
        <w:t xml:space="preserve"> </w:t>
      </w:r>
      <w:r w:rsidRPr="0034049E">
        <w:t>principiu</w:t>
      </w:r>
      <w:r w:rsidR="00007AB3">
        <w:t xml:space="preserve"> </w:t>
      </w:r>
      <w:r w:rsidRPr="0034049E">
        <w:t>a</w:t>
      </w:r>
      <w:r w:rsidR="00007AB3">
        <w:t xml:space="preserve"> </w:t>
      </w:r>
      <w:r w:rsidRPr="0034049E">
        <w:t>fost</w:t>
      </w:r>
      <w:r w:rsidR="00007AB3">
        <w:t xml:space="preserve"> </w:t>
      </w:r>
      <w:r w:rsidRPr="0034049E">
        <w:t>consacrat</w:t>
      </w:r>
      <w:r w:rsidR="00007AB3">
        <w:t xml:space="preserve"> </w:t>
      </w:r>
      <w:r w:rsidRPr="0034049E">
        <w:t>chiar</w:t>
      </w:r>
      <w:r w:rsidR="00007AB3">
        <w:t xml:space="preserve"> </w:t>
      </w:r>
      <w:r w:rsidRPr="0034049E">
        <w:t>în</w:t>
      </w:r>
      <w:r w:rsidR="00007AB3">
        <w:t xml:space="preserve"> </w:t>
      </w:r>
      <w:r w:rsidRPr="0034049E">
        <w:t>primul</w:t>
      </w:r>
      <w:r w:rsidR="00007AB3">
        <w:t xml:space="preserve"> </w:t>
      </w:r>
      <w:hyperlink r:id="rId64" w:history="1">
        <w:r w:rsidRPr="0034049E">
          <w:rPr>
            <w:rStyle w:val="Hyperlink"/>
            <w:szCs w:val="24"/>
          </w:rPr>
          <w:t>regulament</w:t>
        </w:r>
      </w:hyperlink>
      <w:r w:rsidRPr="0034049E">
        <w:t>,</w:t>
      </w:r>
      <w:r w:rsidR="00007AB3">
        <w:t xml:space="preserve"> </w:t>
      </w:r>
      <w:r w:rsidRPr="0034049E">
        <w:t>adoptat</w:t>
      </w:r>
      <w:r w:rsidR="00007AB3">
        <w:t xml:space="preserve"> </w:t>
      </w:r>
      <w:r w:rsidRPr="0034049E">
        <w:t>în</w:t>
      </w:r>
      <w:r w:rsidR="00007AB3">
        <w:t xml:space="preserve"> </w:t>
      </w:r>
      <w:r w:rsidRPr="0034049E">
        <w:t>1958.</w:t>
      </w:r>
      <w:r w:rsidR="00007AB3">
        <w:t xml:space="preserve"> </w:t>
      </w:r>
      <w:r w:rsidRPr="0034049E">
        <w:t>De</w:t>
      </w:r>
      <w:r w:rsidR="00007AB3">
        <w:t xml:space="preserve"> </w:t>
      </w:r>
      <w:r w:rsidRPr="0034049E">
        <w:t>atunci,</w:t>
      </w:r>
      <w:r w:rsidR="00007AB3">
        <w:t xml:space="preserve"> </w:t>
      </w:r>
      <w:r w:rsidRPr="0034049E">
        <w:t>numărul</w:t>
      </w:r>
      <w:r w:rsidR="00007AB3">
        <w:t xml:space="preserve"> </w:t>
      </w:r>
      <w:r w:rsidRPr="0034049E">
        <w:t>limbilor</w:t>
      </w:r>
      <w:r w:rsidR="00007AB3">
        <w:t xml:space="preserve"> </w:t>
      </w:r>
      <w:r w:rsidRPr="0034049E">
        <w:t>oficiale</w:t>
      </w:r>
      <w:r w:rsidR="00007AB3">
        <w:t xml:space="preserve"> </w:t>
      </w:r>
      <w:r w:rsidRPr="0034049E">
        <w:t>ale</w:t>
      </w:r>
      <w:r w:rsidR="00007AB3">
        <w:t xml:space="preserve"> </w:t>
      </w:r>
      <w:r w:rsidRPr="0034049E">
        <w:t>UE</w:t>
      </w:r>
      <w:r w:rsidR="00007AB3">
        <w:t xml:space="preserve"> </w:t>
      </w:r>
      <w:r w:rsidRPr="0034049E">
        <w:t>a</w:t>
      </w:r>
      <w:r w:rsidR="00007AB3">
        <w:t xml:space="preserve"> </w:t>
      </w:r>
      <w:r w:rsidRPr="0034049E">
        <w:t>crescut</w:t>
      </w:r>
      <w:r w:rsidR="00007AB3">
        <w:t xml:space="preserve"> </w:t>
      </w:r>
      <w:r w:rsidRPr="0034049E">
        <w:t>de</w:t>
      </w:r>
      <w:r w:rsidR="00007AB3">
        <w:t xml:space="preserve"> </w:t>
      </w:r>
      <w:r w:rsidRPr="0034049E">
        <w:t>la</w:t>
      </w:r>
      <w:r w:rsidR="00007AB3">
        <w:t xml:space="preserve"> </w:t>
      </w:r>
      <w:r w:rsidRPr="0034049E">
        <w:t>4</w:t>
      </w:r>
      <w:r w:rsidR="00007AB3">
        <w:t xml:space="preserve"> </w:t>
      </w:r>
      <w:r w:rsidRPr="0034049E">
        <w:t>la</w:t>
      </w:r>
      <w:r w:rsidR="00007AB3">
        <w:t xml:space="preserve"> </w:t>
      </w:r>
      <w:r w:rsidRPr="0034049E">
        <w:t>24,</w:t>
      </w:r>
      <w:r w:rsidR="00007AB3">
        <w:t xml:space="preserve"> </w:t>
      </w:r>
      <w:r w:rsidRPr="0034049E">
        <w:t>odată</w:t>
      </w:r>
      <w:r w:rsidR="00007AB3">
        <w:t xml:space="preserve"> </w:t>
      </w:r>
      <w:r w:rsidRPr="0034049E">
        <w:t>cu</w:t>
      </w:r>
      <w:r w:rsidR="00007AB3">
        <w:t xml:space="preserve"> </w:t>
      </w:r>
      <w:r w:rsidRPr="0034049E">
        <w:t>aderarea</w:t>
      </w:r>
      <w:r w:rsidR="00007AB3">
        <w:t xml:space="preserve"> </w:t>
      </w:r>
      <w:r w:rsidRPr="0034049E">
        <w:t>tot</w:t>
      </w:r>
      <w:r w:rsidR="00007AB3">
        <w:t xml:space="preserve"> </w:t>
      </w:r>
      <w:r w:rsidRPr="0034049E">
        <w:t>mai</w:t>
      </w:r>
      <w:r w:rsidR="00007AB3">
        <w:t xml:space="preserve"> </w:t>
      </w:r>
      <w:r w:rsidRPr="0034049E">
        <w:t>multor</w:t>
      </w:r>
      <w:r w:rsidR="00007AB3">
        <w:t xml:space="preserve"> </w:t>
      </w:r>
      <w:r w:rsidRPr="0034049E">
        <w:t>țări</w:t>
      </w:r>
      <w:r w:rsidR="00007AB3">
        <w:t xml:space="preserve"> </w:t>
      </w:r>
      <w:r w:rsidRPr="0034049E">
        <w:t>la</w:t>
      </w:r>
      <w:r w:rsidR="00007AB3">
        <w:t xml:space="preserve"> </w:t>
      </w:r>
      <w:r w:rsidRPr="0034049E">
        <w:t>UE.</w:t>
      </w:r>
    </w:p>
    <w:p w14:paraId="7F9A5197" w14:textId="290362E3" w:rsidR="0034049E" w:rsidRPr="0034049E" w:rsidRDefault="0034049E" w:rsidP="0034049E">
      <w:r w:rsidRPr="0034049E">
        <w:rPr>
          <w:b/>
          <w:bCs/>
        </w:rPr>
        <w:t>Câștigătorii</w:t>
      </w:r>
      <w:r w:rsidR="00007AB3">
        <w:rPr>
          <w:b/>
          <w:bCs/>
        </w:rPr>
        <w:t xml:space="preserve"> </w:t>
      </w:r>
      <w:r w:rsidRPr="0034049E">
        <w:rPr>
          <w:b/>
          <w:bCs/>
        </w:rPr>
        <w:t>concursului</w:t>
      </w:r>
      <w:r w:rsidR="00007AB3">
        <w:rPr>
          <w:b/>
          <w:bCs/>
        </w:rPr>
        <w:t xml:space="preserve"> </w:t>
      </w:r>
      <w:proofErr w:type="spellStart"/>
      <w:r w:rsidRPr="0034049E">
        <w:rPr>
          <w:b/>
          <w:bCs/>
        </w:rPr>
        <w:t>Juvenes</w:t>
      </w:r>
      <w:proofErr w:type="spellEnd"/>
      <w:r w:rsidR="00007AB3">
        <w:rPr>
          <w:b/>
          <w:bCs/>
        </w:rPr>
        <w:t xml:space="preserve"> </w:t>
      </w:r>
      <w:proofErr w:type="spellStart"/>
      <w:r w:rsidRPr="0034049E">
        <w:rPr>
          <w:b/>
          <w:bCs/>
        </w:rPr>
        <w:t>Translatores</w:t>
      </w:r>
      <w:proofErr w:type="spellEnd"/>
      <w:r w:rsidRPr="0034049E">
        <w:rPr>
          <w:b/>
          <w:bCs/>
        </w:rPr>
        <w:t>,</w:t>
      </w:r>
      <w:r w:rsidR="00007AB3">
        <w:rPr>
          <w:b/>
          <w:bCs/>
        </w:rPr>
        <w:t xml:space="preserve"> </w:t>
      </w:r>
      <w:r w:rsidRPr="0034049E">
        <w:rPr>
          <w:b/>
          <w:bCs/>
        </w:rPr>
        <w:t>ediția</w:t>
      </w:r>
      <w:r w:rsidR="00007AB3">
        <w:rPr>
          <w:b/>
          <w:bCs/>
        </w:rPr>
        <w:t xml:space="preserve"> </w:t>
      </w:r>
      <w:r w:rsidRPr="0034049E">
        <w:rPr>
          <w:b/>
          <w:bCs/>
        </w:rPr>
        <w:t>2023-2024:</w:t>
      </w:r>
    </w:p>
    <w:tbl>
      <w:tblPr>
        <w:tblW w:w="5000" w:type="pct"/>
        <w:tblCellMar>
          <w:top w:w="15" w:type="dxa"/>
          <w:left w:w="15" w:type="dxa"/>
          <w:bottom w:w="15" w:type="dxa"/>
          <w:right w:w="15" w:type="dxa"/>
        </w:tblCellMar>
        <w:tblLook w:val="04A0" w:firstRow="1" w:lastRow="0" w:firstColumn="1" w:lastColumn="0" w:noHBand="0" w:noVBand="1"/>
      </w:tblPr>
      <w:tblGrid>
        <w:gridCol w:w="1174"/>
        <w:gridCol w:w="1921"/>
        <w:gridCol w:w="2087"/>
        <w:gridCol w:w="2087"/>
        <w:gridCol w:w="1135"/>
        <w:gridCol w:w="1150"/>
      </w:tblGrid>
      <w:tr w:rsidR="0034049E" w:rsidRPr="0034049E" w14:paraId="426A0534" w14:textId="77777777" w:rsidTr="00382D10">
        <w:trPr>
          <w:tblHeader/>
        </w:trPr>
        <w:tc>
          <w:tcPr>
            <w:tcW w:w="614" w:type="pct"/>
            <w:vMerge w:val="restart"/>
            <w:tcBorders>
              <w:top w:val="nil"/>
              <w:left w:val="nil"/>
              <w:bottom w:val="nil"/>
              <w:right w:val="nil"/>
            </w:tcBorders>
            <w:shd w:val="clear" w:color="auto" w:fill="F2F5F9"/>
            <w:vAlign w:val="center"/>
            <w:hideMark/>
          </w:tcPr>
          <w:p w14:paraId="5E3919D2" w14:textId="77777777" w:rsidR="0034049E" w:rsidRPr="0034049E" w:rsidRDefault="0034049E" w:rsidP="0034049E">
            <w:r w:rsidRPr="0034049E">
              <w:rPr>
                <w:b/>
                <w:bCs/>
              </w:rPr>
              <w:t>ȚARA</w:t>
            </w:r>
          </w:p>
          <w:p w14:paraId="4FA072D1" w14:textId="3F23D062" w:rsidR="0034049E" w:rsidRPr="0034049E" w:rsidRDefault="00007AB3" w:rsidP="0034049E">
            <w:r>
              <w:t xml:space="preserve"> </w:t>
            </w:r>
          </w:p>
        </w:tc>
        <w:tc>
          <w:tcPr>
            <w:tcW w:w="2098" w:type="pct"/>
            <w:gridSpan w:val="2"/>
            <w:tcBorders>
              <w:top w:val="nil"/>
              <w:left w:val="nil"/>
              <w:bottom w:val="nil"/>
              <w:right w:val="nil"/>
            </w:tcBorders>
            <w:shd w:val="clear" w:color="auto" w:fill="F2F5F9"/>
            <w:vAlign w:val="center"/>
            <w:hideMark/>
          </w:tcPr>
          <w:p w14:paraId="59619A7C" w14:textId="77777777" w:rsidR="0034049E" w:rsidRPr="0034049E" w:rsidRDefault="0034049E" w:rsidP="0034049E">
            <w:r w:rsidRPr="0034049E">
              <w:rPr>
                <w:b/>
                <w:bCs/>
              </w:rPr>
              <w:t>CÂȘTIGĂTORUL</w:t>
            </w:r>
          </w:p>
        </w:tc>
        <w:tc>
          <w:tcPr>
            <w:tcW w:w="2288" w:type="pct"/>
            <w:gridSpan w:val="3"/>
            <w:tcBorders>
              <w:top w:val="nil"/>
              <w:left w:val="nil"/>
              <w:bottom w:val="nil"/>
              <w:right w:val="nil"/>
            </w:tcBorders>
            <w:shd w:val="clear" w:color="auto" w:fill="F2F5F9"/>
            <w:vAlign w:val="center"/>
            <w:hideMark/>
          </w:tcPr>
          <w:p w14:paraId="107069BB" w14:textId="77777777" w:rsidR="0034049E" w:rsidRPr="0034049E" w:rsidRDefault="0034049E" w:rsidP="0034049E">
            <w:r w:rsidRPr="0034049E">
              <w:rPr>
                <w:b/>
                <w:bCs/>
              </w:rPr>
              <w:t>PARTICIPANȚI</w:t>
            </w:r>
          </w:p>
          <w:p w14:paraId="4394E6E0" w14:textId="217D8864" w:rsidR="0034049E" w:rsidRPr="0034049E" w:rsidRDefault="0034049E" w:rsidP="0034049E">
            <w:r w:rsidRPr="0034049E">
              <w:rPr>
                <w:b/>
                <w:bCs/>
              </w:rPr>
              <w:t>în</w:t>
            </w:r>
            <w:r w:rsidR="00007AB3">
              <w:rPr>
                <w:b/>
                <w:bCs/>
              </w:rPr>
              <w:t xml:space="preserve"> </w:t>
            </w:r>
            <w:r w:rsidRPr="0034049E">
              <w:rPr>
                <w:b/>
                <w:bCs/>
              </w:rPr>
              <w:t>funcție</w:t>
            </w:r>
            <w:r w:rsidR="00007AB3">
              <w:rPr>
                <w:b/>
                <w:bCs/>
              </w:rPr>
              <w:t xml:space="preserve"> </w:t>
            </w:r>
            <w:r w:rsidRPr="0034049E">
              <w:rPr>
                <w:b/>
                <w:bCs/>
              </w:rPr>
              <w:t>de</w:t>
            </w:r>
            <w:r w:rsidR="00007AB3">
              <w:rPr>
                <w:b/>
                <w:bCs/>
              </w:rPr>
              <w:t xml:space="preserve"> </w:t>
            </w:r>
            <w:r w:rsidRPr="0034049E">
              <w:rPr>
                <w:b/>
                <w:bCs/>
              </w:rPr>
              <w:t>țară</w:t>
            </w:r>
          </w:p>
        </w:tc>
      </w:tr>
      <w:tr w:rsidR="0034049E" w:rsidRPr="0034049E" w14:paraId="00807789" w14:textId="77777777" w:rsidTr="00382D10">
        <w:trPr>
          <w:tblHeader/>
        </w:trPr>
        <w:tc>
          <w:tcPr>
            <w:tcW w:w="614" w:type="pct"/>
            <w:vMerge/>
            <w:tcBorders>
              <w:top w:val="nil"/>
              <w:left w:val="nil"/>
              <w:bottom w:val="nil"/>
              <w:right w:val="nil"/>
            </w:tcBorders>
            <w:shd w:val="clear" w:color="auto" w:fill="FFFFFF"/>
            <w:vAlign w:val="center"/>
            <w:hideMark/>
          </w:tcPr>
          <w:p w14:paraId="78566FF5" w14:textId="77777777" w:rsidR="0034049E" w:rsidRPr="0034049E" w:rsidRDefault="0034049E" w:rsidP="0034049E"/>
        </w:tc>
        <w:tc>
          <w:tcPr>
            <w:tcW w:w="1006" w:type="pct"/>
            <w:tcBorders>
              <w:top w:val="nil"/>
              <w:left w:val="nil"/>
              <w:bottom w:val="nil"/>
              <w:right w:val="nil"/>
            </w:tcBorders>
            <w:shd w:val="clear" w:color="auto" w:fill="FFFFFF"/>
            <w:vAlign w:val="center"/>
            <w:hideMark/>
          </w:tcPr>
          <w:p w14:paraId="4F669174" w14:textId="77777777" w:rsidR="0036259C" w:rsidRDefault="0034049E" w:rsidP="0036259C">
            <w:pPr>
              <w:jc w:val="left"/>
              <w:rPr>
                <w:b/>
                <w:bCs/>
              </w:rPr>
            </w:pPr>
            <w:r w:rsidRPr="0034049E">
              <w:rPr>
                <w:b/>
                <w:bCs/>
              </w:rPr>
              <w:t>Nume,</w:t>
            </w:r>
          </w:p>
          <w:p w14:paraId="27120291" w14:textId="07FB5132" w:rsidR="0034049E" w:rsidRPr="0034049E" w:rsidRDefault="0034049E" w:rsidP="0036259C">
            <w:pPr>
              <w:jc w:val="left"/>
            </w:pPr>
            <w:r w:rsidRPr="0034049E">
              <w:rPr>
                <w:b/>
                <w:bCs/>
              </w:rPr>
              <w:t>combinația</w:t>
            </w:r>
            <w:r w:rsidR="00007AB3">
              <w:rPr>
                <w:b/>
                <w:bCs/>
              </w:rPr>
              <w:t xml:space="preserve"> </w:t>
            </w:r>
            <w:r w:rsidRPr="0034049E">
              <w:rPr>
                <w:b/>
                <w:bCs/>
              </w:rPr>
              <w:t>de</w:t>
            </w:r>
            <w:r w:rsidR="00007AB3">
              <w:rPr>
                <w:b/>
                <w:bCs/>
              </w:rPr>
              <w:t xml:space="preserve"> </w:t>
            </w:r>
            <w:r w:rsidRPr="0034049E">
              <w:rPr>
                <w:b/>
                <w:bCs/>
              </w:rPr>
              <w:t>limbi</w:t>
            </w:r>
          </w:p>
        </w:tc>
        <w:tc>
          <w:tcPr>
            <w:tcW w:w="2184" w:type="pct"/>
            <w:gridSpan w:val="2"/>
            <w:tcBorders>
              <w:top w:val="nil"/>
              <w:left w:val="nil"/>
              <w:bottom w:val="nil"/>
              <w:right w:val="nil"/>
            </w:tcBorders>
            <w:shd w:val="clear" w:color="auto" w:fill="FFFFFF"/>
            <w:vAlign w:val="center"/>
            <w:hideMark/>
          </w:tcPr>
          <w:p w14:paraId="78F93230" w14:textId="585CDB96" w:rsidR="0034049E" w:rsidRPr="0034049E" w:rsidRDefault="0034049E" w:rsidP="0036259C">
            <w:pPr>
              <w:jc w:val="center"/>
            </w:pPr>
            <w:r w:rsidRPr="0034049E">
              <w:rPr>
                <w:b/>
                <w:bCs/>
              </w:rPr>
              <w:t>Numele</w:t>
            </w:r>
            <w:r w:rsidR="00007AB3">
              <w:rPr>
                <w:b/>
                <w:bCs/>
              </w:rPr>
              <w:t xml:space="preserve"> </w:t>
            </w:r>
            <w:r w:rsidRPr="0034049E">
              <w:rPr>
                <w:b/>
                <w:bCs/>
              </w:rPr>
              <w:t>școlii,</w:t>
            </w:r>
            <w:r w:rsidR="0036259C">
              <w:rPr>
                <w:b/>
                <w:bCs/>
              </w:rPr>
              <w:t xml:space="preserve"> </w:t>
            </w:r>
            <w:r w:rsidRPr="0034049E">
              <w:rPr>
                <w:b/>
                <w:bCs/>
              </w:rPr>
              <w:t>orașul</w:t>
            </w:r>
          </w:p>
        </w:tc>
        <w:tc>
          <w:tcPr>
            <w:tcW w:w="594" w:type="pct"/>
            <w:tcBorders>
              <w:top w:val="nil"/>
              <w:left w:val="nil"/>
              <w:bottom w:val="nil"/>
              <w:right w:val="nil"/>
            </w:tcBorders>
            <w:shd w:val="clear" w:color="auto" w:fill="FFFFFF"/>
            <w:vAlign w:val="center"/>
            <w:hideMark/>
          </w:tcPr>
          <w:p w14:paraId="0B076084" w14:textId="22AEADD0" w:rsidR="0034049E" w:rsidRPr="0034049E" w:rsidRDefault="0034049E" w:rsidP="0034049E">
            <w:r w:rsidRPr="0034049E">
              <w:rPr>
                <w:b/>
                <w:bCs/>
              </w:rPr>
              <w:t>Numărul</w:t>
            </w:r>
            <w:r w:rsidR="00007AB3">
              <w:rPr>
                <w:b/>
                <w:bCs/>
              </w:rPr>
              <w:t xml:space="preserve"> </w:t>
            </w:r>
            <w:r w:rsidRPr="0034049E">
              <w:rPr>
                <w:b/>
                <w:bCs/>
              </w:rPr>
              <w:t>de</w:t>
            </w:r>
            <w:r w:rsidR="00007AB3">
              <w:rPr>
                <w:b/>
                <w:bCs/>
              </w:rPr>
              <w:t xml:space="preserve"> </w:t>
            </w:r>
            <w:r w:rsidRPr="0034049E">
              <w:rPr>
                <w:b/>
                <w:bCs/>
              </w:rPr>
              <w:t>școli</w:t>
            </w:r>
          </w:p>
        </w:tc>
        <w:tc>
          <w:tcPr>
            <w:tcW w:w="601" w:type="pct"/>
            <w:tcBorders>
              <w:top w:val="nil"/>
              <w:left w:val="nil"/>
              <w:bottom w:val="nil"/>
              <w:right w:val="nil"/>
            </w:tcBorders>
            <w:shd w:val="clear" w:color="auto" w:fill="FFFFFF"/>
            <w:vAlign w:val="center"/>
            <w:hideMark/>
          </w:tcPr>
          <w:p w14:paraId="350E4BD8" w14:textId="5C1F5553" w:rsidR="0034049E" w:rsidRPr="0034049E" w:rsidRDefault="0034049E" w:rsidP="0034049E">
            <w:r w:rsidRPr="0034049E">
              <w:rPr>
                <w:b/>
                <w:bCs/>
              </w:rPr>
              <w:t>Numărul</w:t>
            </w:r>
            <w:r w:rsidR="00007AB3">
              <w:rPr>
                <w:b/>
                <w:bCs/>
              </w:rPr>
              <w:t xml:space="preserve"> </w:t>
            </w:r>
            <w:r w:rsidRPr="0034049E">
              <w:rPr>
                <w:b/>
                <w:bCs/>
              </w:rPr>
              <w:t>de</w:t>
            </w:r>
            <w:r w:rsidR="00007AB3">
              <w:rPr>
                <w:b/>
                <w:bCs/>
              </w:rPr>
              <w:t xml:space="preserve"> </w:t>
            </w:r>
            <w:r w:rsidRPr="0034049E">
              <w:rPr>
                <w:b/>
                <w:bCs/>
              </w:rPr>
              <w:t>elevi</w:t>
            </w:r>
          </w:p>
        </w:tc>
      </w:tr>
      <w:tr w:rsidR="0034049E" w:rsidRPr="0034049E" w14:paraId="614EBB4E" w14:textId="77777777" w:rsidTr="00382D10">
        <w:tc>
          <w:tcPr>
            <w:tcW w:w="614" w:type="pct"/>
            <w:tcBorders>
              <w:top w:val="nil"/>
              <w:left w:val="nil"/>
              <w:bottom w:val="nil"/>
              <w:right w:val="nil"/>
            </w:tcBorders>
            <w:vAlign w:val="center"/>
            <w:hideMark/>
          </w:tcPr>
          <w:p w14:paraId="5B7682FB" w14:textId="77777777" w:rsidR="0034049E" w:rsidRPr="0034049E" w:rsidRDefault="0034049E" w:rsidP="0034049E">
            <w:r w:rsidRPr="0034049E">
              <w:rPr>
                <w:b/>
                <w:bCs/>
              </w:rPr>
              <w:t>Austria</w:t>
            </w:r>
          </w:p>
          <w:p w14:paraId="6C8BCA92" w14:textId="18536443"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49E74437" w14:textId="1CA4443E" w:rsidR="0034049E" w:rsidRPr="0034049E" w:rsidRDefault="0034049E" w:rsidP="0034049E">
            <w:r w:rsidRPr="0034049E">
              <w:t>Clara</w:t>
            </w:r>
            <w:r w:rsidR="00007AB3">
              <w:t xml:space="preserve"> </w:t>
            </w:r>
            <w:proofErr w:type="spellStart"/>
            <w:r w:rsidRPr="0034049E">
              <w:t>Bonelli</w:t>
            </w:r>
            <w:proofErr w:type="spellEnd"/>
            <w:r w:rsidRPr="0034049E">
              <w:t>,</w:t>
            </w:r>
          </w:p>
          <w:p w14:paraId="4830D184" w14:textId="77777777" w:rsidR="0034049E" w:rsidRPr="0034049E" w:rsidRDefault="0034049E" w:rsidP="0034049E">
            <w:r w:rsidRPr="0034049E">
              <w:t>FR-DE</w:t>
            </w:r>
          </w:p>
        </w:tc>
        <w:tc>
          <w:tcPr>
            <w:tcW w:w="2184" w:type="pct"/>
            <w:gridSpan w:val="2"/>
            <w:tcBorders>
              <w:top w:val="nil"/>
              <w:left w:val="nil"/>
              <w:bottom w:val="nil"/>
              <w:right w:val="nil"/>
            </w:tcBorders>
            <w:vAlign w:val="center"/>
            <w:hideMark/>
          </w:tcPr>
          <w:p w14:paraId="13E27F23" w14:textId="77B3D32C" w:rsidR="0034049E" w:rsidRPr="0034049E" w:rsidRDefault="0034049E" w:rsidP="0034049E">
            <w:proofErr w:type="spellStart"/>
            <w:r w:rsidRPr="0034049E">
              <w:t>Franziskus</w:t>
            </w:r>
            <w:proofErr w:type="spellEnd"/>
            <w:r w:rsidR="00007AB3">
              <w:t xml:space="preserve"> </w:t>
            </w:r>
            <w:r w:rsidRPr="0034049E">
              <w:t>GYM</w:t>
            </w:r>
            <w:r w:rsidR="00007AB3">
              <w:t xml:space="preserve"> </w:t>
            </w:r>
            <w:proofErr w:type="spellStart"/>
            <w:r w:rsidRPr="0034049E">
              <w:t>Wels</w:t>
            </w:r>
            <w:proofErr w:type="spellEnd"/>
            <w:r w:rsidRPr="0034049E">
              <w:t>,</w:t>
            </w:r>
            <w:r w:rsidR="00007AB3">
              <w:t xml:space="preserve"> </w:t>
            </w:r>
            <w:proofErr w:type="spellStart"/>
            <w:r w:rsidRPr="0034049E">
              <w:t>Wels</w:t>
            </w:r>
            <w:proofErr w:type="spellEnd"/>
          </w:p>
          <w:p w14:paraId="73340E72" w14:textId="044716F2" w:rsidR="0034049E" w:rsidRPr="0034049E" w:rsidRDefault="00007AB3" w:rsidP="0034049E">
            <w:r>
              <w:t xml:space="preserve"> </w:t>
            </w:r>
          </w:p>
        </w:tc>
        <w:tc>
          <w:tcPr>
            <w:tcW w:w="594" w:type="pct"/>
            <w:tcBorders>
              <w:top w:val="nil"/>
              <w:left w:val="nil"/>
              <w:bottom w:val="nil"/>
              <w:right w:val="nil"/>
            </w:tcBorders>
            <w:vAlign w:val="center"/>
            <w:hideMark/>
          </w:tcPr>
          <w:p w14:paraId="2F1B161D" w14:textId="77777777" w:rsidR="0034049E" w:rsidRPr="0034049E" w:rsidRDefault="0034049E" w:rsidP="0034049E">
            <w:r w:rsidRPr="0034049E">
              <w:t>19</w:t>
            </w:r>
          </w:p>
        </w:tc>
        <w:tc>
          <w:tcPr>
            <w:tcW w:w="601" w:type="pct"/>
            <w:tcBorders>
              <w:top w:val="nil"/>
              <w:left w:val="nil"/>
              <w:bottom w:val="nil"/>
              <w:right w:val="nil"/>
            </w:tcBorders>
            <w:vAlign w:val="center"/>
            <w:hideMark/>
          </w:tcPr>
          <w:p w14:paraId="3D2C2330" w14:textId="77777777" w:rsidR="0034049E" w:rsidRPr="0034049E" w:rsidRDefault="0034049E" w:rsidP="0034049E">
            <w:r w:rsidRPr="0034049E">
              <w:t>81</w:t>
            </w:r>
          </w:p>
        </w:tc>
      </w:tr>
      <w:tr w:rsidR="0034049E" w:rsidRPr="0034049E" w14:paraId="4CB4C9C5" w14:textId="77777777" w:rsidTr="00382D10">
        <w:tc>
          <w:tcPr>
            <w:tcW w:w="614" w:type="pct"/>
            <w:tcBorders>
              <w:top w:val="nil"/>
              <w:left w:val="nil"/>
              <w:bottom w:val="nil"/>
              <w:right w:val="nil"/>
            </w:tcBorders>
            <w:vAlign w:val="center"/>
            <w:hideMark/>
          </w:tcPr>
          <w:p w14:paraId="24749B7E" w14:textId="77777777" w:rsidR="0034049E" w:rsidRPr="0034049E" w:rsidRDefault="0034049E" w:rsidP="0034049E">
            <w:r w:rsidRPr="0034049E">
              <w:rPr>
                <w:b/>
                <w:bCs/>
              </w:rPr>
              <w:t>Belgia</w:t>
            </w:r>
          </w:p>
          <w:p w14:paraId="287E09CA" w14:textId="02D1612B"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064A5C22" w14:textId="6F9CAC40" w:rsidR="0034049E" w:rsidRPr="0034049E" w:rsidRDefault="0034049E" w:rsidP="0034049E">
            <w:proofErr w:type="spellStart"/>
            <w:r w:rsidRPr="0034049E">
              <w:t>Iness</w:t>
            </w:r>
            <w:proofErr w:type="spellEnd"/>
            <w:r w:rsidR="00007AB3">
              <w:t xml:space="preserve"> </w:t>
            </w:r>
            <w:proofErr w:type="spellStart"/>
            <w:r w:rsidRPr="0034049E">
              <w:t>Hamdaoui</w:t>
            </w:r>
            <w:proofErr w:type="spellEnd"/>
            <w:r w:rsidRPr="0034049E">
              <w:t>,</w:t>
            </w:r>
          </w:p>
          <w:p w14:paraId="6DBD3E58" w14:textId="77777777" w:rsidR="0034049E" w:rsidRPr="0034049E" w:rsidRDefault="0034049E" w:rsidP="0034049E">
            <w:r w:rsidRPr="0034049E">
              <w:t>EN-NL</w:t>
            </w:r>
          </w:p>
        </w:tc>
        <w:tc>
          <w:tcPr>
            <w:tcW w:w="2184" w:type="pct"/>
            <w:gridSpan w:val="2"/>
            <w:tcBorders>
              <w:top w:val="nil"/>
              <w:left w:val="nil"/>
              <w:bottom w:val="nil"/>
              <w:right w:val="nil"/>
            </w:tcBorders>
            <w:vAlign w:val="center"/>
            <w:hideMark/>
          </w:tcPr>
          <w:p w14:paraId="100DA670" w14:textId="6A5801F1" w:rsidR="0034049E" w:rsidRPr="0034049E" w:rsidRDefault="0034049E" w:rsidP="0034049E">
            <w:proofErr w:type="spellStart"/>
            <w:r w:rsidRPr="0034049E">
              <w:t>Xaveriuscollege</w:t>
            </w:r>
            <w:proofErr w:type="spellEnd"/>
            <w:r w:rsidRPr="0034049E">
              <w:t>,</w:t>
            </w:r>
            <w:r w:rsidR="00007AB3">
              <w:t xml:space="preserve"> </w:t>
            </w:r>
            <w:proofErr w:type="spellStart"/>
            <w:r w:rsidRPr="0034049E">
              <w:t>Borgerhout</w:t>
            </w:r>
            <w:proofErr w:type="spellEnd"/>
          </w:p>
        </w:tc>
        <w:tc>
          <w:tcPr>
            <w:tcW w:w="594" w:type="pct"/>
            <w:tcBorders>
              <w:top w:val="nil"/>
              <w:left w:val="nil"/>
              <w:bottom w:val="nil"/>
              <w:right w:val="nil"/>
            </w:tcBorders>
            <w:vAlign w:val="center"/>
            <w:hideMark/>
          </w:tcPr>
          <w:p w14:paraId="76B6E2E3" w14:textId="77777777" w:rsidR="0034049E" w:rsidRPr="0034049E" w:rsidRDefault="0034049E" w:rsidP="0034049E">
            <w:r w:rsidRPr="0034049E">
              <w:t>20</w:t>
            </w:r>
          </w:p>
        </w:tc>
        <w:tc>
          <w:tcPr>
            <w:tcW w:w="601" w:type="pct"/>
            <w:tcBorders>
              <w:top w:val="nil"/>
              <w:left w:val="nil"/>
              <w:bottom w:val="nil"/>
              <w:right w:val="nil"/>
            </w:tcBorders>
            <w:vAlign w:val="center"/>
            <w:hideMark/>
          </w:tcPr>
          <w:p w14:paraId="612B1440" w14:textId="77777777" w:rsidR="0034049E" w:rsidRPr="0034049E" w:rsidRDefault="0034049E" w:rsidP="0034049E">
            <w:r w:rsidRPr="0034049E">
              <w:t>96</w:t>
            </w:r>
          </w:p>
        </w:tc>
      </w:tr>
      <w:tr w:rsidR="0034049E" w:rsidRPr="0034049E" w14:paraId="032FA3E0" w14:textId="77777777" w:rsidTr="00382D10">
        <w:tc>
          <w:tcPr>
            <w:tcW w:w="614" w:type="pct"/>
            <w:tcBorders>
              <w:top w:val="nil"/>
              <w:left w:val="nil"/>
              <w:bottom w:val="nil"/>
              <w:right w:val="nil"/>
            </w:tcBorders>
            <w:vAlign w:val="center"/>
            <w:hideMark/>
          </w:tcPr>
          <w:p w14:paraId="4EAD6155" w14:textId="77777777" w:rsidR="0034049E" w:rsidRPr="0034049E" w:rsidRDefault="0034049E" w:rsidP="0034049E">
            <w:r w:rsidRPr="0034049E">
              <w:rPr>
                <w:b/>
                <w:bCs/>
              </w:rPr>
              <w:t>Bulgaria</w:t>
            </w:r>
          </w:p>
          <w:p w14:paraId="6C7BE0C1" w14:textId="7AE90985"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676A3503" w14:textId="1962112C" w:rsidR="0034049E" w:rsidRPr="0034049E" w:rsidRDefault="0034049E" w:rsidP="0034049E">
            <w:proofErr w:type="spellStart"/>
            <w:r w:rsidRPr="0034049E">
              <w:t>Памела</w:t>
            </w:r>
            <w:proofErr w:type="spellEnd"/>
            <w:r w:rsidR="00007AB3">
              <w:t xml:space="preserve"> </w:t>
            </w:r>
            <w:proofErr w:type="spellStart"/>
            <w:r w:rsidRPr="0034049E">
              <w:t>Калпакчиева</w:t>
            </w:r>
            <w:proofErr w:type="spellEnd"/>
            <w:r w:rsidRPr="0034049E">
              <w:t>,</w:t>
            </w:r>
          </w:p>
          <w:p w14:paraId="70809951" w14:textId="77777777" w:rsidR="0034049E" w:rsidRPr="0034049E" w:rsidRDefault="0034049E" w:rsidP="0034049E">
            <w:r w:rsidRPr="0034049E">
              <w:t>EN-BG</w:t>
            </w:r>
          </w:p>
        </w:tc>
        <w:tc>
          <w:tcPr>
            <w:tcW w:w="2184" w:type="pct"/>
            <w:gridSpan w:val="2"/>
            <w:tcBorders>
              <w:top w:val="nil"/>
              <w:left w:val="nil"/>
              <w:bottom w:val="nil"/>
              <w:right w:val="nil"/>
            </w:tcBorders>
            <w:vAlign w:val="center"/>
            <w:hideMark/>
          </w:tcPr>
          <w:p w14:paraId="1086A17A" w14:textId="05286A9F" w:rsidR="0034049E" w:rsidRPr="0034049E" w:rsidRDefault="0034049E" w:rsidP="0034049E">
            <w:r w:rsidRPr="0034049E">
              <w:t>СУ</w:t>
            </w:r>
            <w:r w:rsidR="00007AB3">
              <w:t xml:space="preserve"> </w:t>
            </w:r>
            <w:r w:rsidRPr="0034049E">
              <w:t>"</w:t>
            </w:r>
            <w:proofErr w:type="spellStart"/>
            <w:r w:rsidRPr="0034049E">
              <w:t>Христо</w:t>
            </w:r>
            <w:proofErr w:type="spellEnd"/>
            <w:r w:rsidR="00007AB3">
              <w:t xml:space="preserve"> </w:t>
            </w:r>
            <w:proofErr w:type="spellStart"/>
            <w:r w:rsidRPr="0034049E">
              <w:t>Ботев</w:t>
            </w:r>
            <w:proofErr w:type="spellEnd"/>
            <w:r w:rsidRPr="0034049E">
              <w:t>",</w:t>
            </w:r>
            <w:r w:rsidR="00007AB3">
              <w:t xml:space="preserve"> </w:t>
            </w:r>
            <w:proofErr w:type="spellStart"/>
            <w:r w:rsidRPr="0034049E">
              <w:t>Карнобат</w:t>
            </w:r>
            <w:proofErr w:type="spellEnd"/>
          </w:p>
        </w:tc>
        <w:tc>
          <w:tcPr>
            <w:tcW w:w="594" w:type="pct"/>
            <w:tcBorders>
              <w:top w:val="nil"/>
              <w:left w:val="nil"/>
              <w:bottom w:val="nil"/>
              <w:right w:val="nil"/>
            </w:tcBorders>
            <w:vAlign w:val="center"/>
            <w:hideMark/>
          </w:tcPr>
          <w:p w14:paraId="17ED9246" w14:textId="77777777" w:rsidR="0034049E" w:rsidRPr="0034049E" w:rsidRDefault="0034049E" w:rsidP="0034049E">
            <w:r w:rsidRPr="0034049E">
              <w:t>17</w:t>
            </w:r>
          </w:p>
        </w:tc>
        <w:tc>
          <w:tcPr>
            <w:tcW w:w="601" w:type="pct"/>
            <w:tcBorders>
              <w:top w:val="nil"/>
              <w:left w:val="nil"/>
              <w:bottom w:val="nil"/>
              <w:right w:val="nil"/>
            </w:tcBorders>
            <w:vAlign w:val="center"/>
            <w:hideMark/>
          </w:tcPr>
          <w:p w14:paraId="10114FD0" w14:textId="77777777" w:rsidR="0034049E" w:rsidRPr="0034049E" w:rsidRDefault="0034049E" w:rsidP="0034049E">
            <w:r w:rsidRPr="0034049E">
              <w:t>80</w:t>
            </w:r>
          </w:p>
        </w:tc>
      </w:tr>
      <w:tr w:rsidR="0034049E" w:rsidRPr="0034049E" w14:paraId="06A7ECE1" w14:textId="77777777" w:rsidTr="00382D10">
        <w:tc>
          <w:tcPr>
            <w:tcW w:w="614" w:type="pct"/>
            <w:tcBorders>
              <w:top w:val="nil"/>
              <w:left w:val="nil"/>
              <w:bottom w:val="nil"/>
              <w:right w:val="nil"/>
            </w:tcBorders>
            <w:vAlign w:val="center"/>
            <w:hideMark/>
          </w:tcPr>
          <w:p w14:paraId="55AE7C86" w14:textId="77777777" w:rsidR="0034049E" w:rsidRPr="0034049E" w:rsidRDefault="0034049E" w:rsidP="0034049E">
            <w:r w:rsidRPr="0034049E">
              <w:rPr>
                <w:b/>
                <w:bCs/>
              </w:rPr>
              <w:t>Croația</w:t>
            </w:r>
          </w:p>
          <w:p w14:paraId="21EC0AB5" w14:textId="5B17A9B4"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77638D0E" w14:textId="7831EA57" w:rsidR="0034049E" w:rsidRPr="0034049E" w:rsidRDefault="0034049E" w:rsidP="0034049E">
            <w:proofErr w:type="spellStart"/>
            <w:r w:rsidRPr="0034049E">
              <w:t>Dominik</w:t>
            </w:r>
            <w:proofErr w:type="spellEnd"/>
            <w:r w:rsidR="00007AB3">
              <w:t xml:space="preserve"> </w:t>
            </w:r>
            <w:proofErr w:type="spellStart"/>
            <w:r w:rsidRPr="0034049E">
              <w:t>Mihaljinec</w:t>
            </w:r>
            <w:proofErr w:type="spellEnd"/>
            <w:r w:rsidRPr="0034049E">
              <w:t>,</w:t>
            </w:r>
          </w:p>
          <w:p w14:paraId="412740FB" w14:textId="77777777" w:rsidR="0034049E" w:rsidRPr="0034049E" w:rsidRDefault="0034049E" w:rsidP="0034049E">
            <w:r w:rsidRPr="0034049E">
              <w:t>EN-HR</w:t>
            </w:r>
          </w:p>
        </w:tc>
        <w:tc>
          <w:tcPr>
            <w:tcW w:w="2184" w:type="pct"/>
            <w:gridSpan w:val="2"/>
            <w:tcBorders>
              <w:top w:val="nil"/>
              <w:left w:val="nil"/>
              <w:bottom w:val="nil"/>
              <w:right w:val="nil"/>
            </w:tcBorders>
            <w:vAlign w:val="center"/>
            <w:hideMark/>
          </w:tcPr>
          <w:p w14:paraId="19F4B06E" w14:textId="11C4C778" w:rsidR="0034049E" w:rsidRPr="0034049E" w:rsidRDefault="0034049E" w:rsidP="0034049E">
            <w:proofErr w:type="spellStart"/>
            <w:r w:rsidRPr="0034049E">
              <w:t>Srednja</w:t>
            </w:r>
            <w:proofErr w:type="spellEnd"/>
            <w:r w:rsidR="00007AB3">
              <w:t xml:space="preserve"> </w:t>
            </w:r>
            <w:proofErr w:type="spellStart"/>
            <w:r w:rsidRPr="0034049E">
              <w:t>škola</w:t>
            </w:r>
            <w:proofErr w:type="spellEnd"/>
            <w:r w:rsidR="00007AB3">
              <w:t xml:space="preserve"> </w:t>
            </w:r>
            <w:proofErr w:type="spellStart"/>
            <w:r w:rsidRPr="0034049E">
              <w:t>Krapina</w:t>
            </w:r>
            <w:proofErr w:type="spellEnd"/>
            <w:r w:rsidRPr="0034049E">
              <w:t>,</w:t>
            </w:r>
            <w:r w:rsidR="00007AB3">
              <w:t xml:space="preserve"> </w:t>
            </w:r>
            <w:proofErr w:type="spellStart"/>
            <w:r w:rsidRPr="0034049E">
              <w:t>Krapina</w:t>
            </w:r>
            <w:proofErr w:type="spellEnd"/>
          </w:p>
        </w:tc>
        <w:tc>
          <w:tcPr>
            <w:tcW w:w="594" w:type="pct"/>
            <w:tcBorders>
              <w:top w:val="nil"/>
              <w:left w:val="nil"/>
              <w:bottom w:val="nil"/>
              <w:right w:val="nil"/>
            </w:tcBorders>
            <w:vAlign w:val="center"/>
            <w:hideMark/>
          </w:tcPr>
          <w:p w14:paraId="5B213E3B" w14:textId="77777777" w:rsidR="0034049E" w:rsidRPr="0034049E" w:rsidRDefault="0034049E" w:rsidP="0034049E">
            <w:r w:rsidRPr="0034049E">
              <w:t>12</w:t>
            </w:r>
          </w:p>
        </w:tc>
        <w:tc>
          <w:tcPr>
            <w:tcW w:w="601" w:type="pct"/>
            <w:tcBorders>
              <w:top w:val="nil"/>
              <w:left w:val="nil"/>
              <w:bottom w:val="nil"/>
              <w:right w:val="nil"/>
            </w:tcBorders>
            <w:vAlign w:val="center"/>
            <w:hideMark/>
          </w:tcPr>
          <w:p w14:paraId="255D4835" w14:textId="77777777" w:rsidR="0034049E" w:rsidRPr="0034049E" w:rsidRDefault="0034049E" w:rsidP="0034049E">
            <w:r w:rsidRPr="0034049E">
              <w:t>52</w:t>
            </w:r>
          </w:p>
        </w:tc>
      </w:tr>
      <w:tr w:rsidR="0034049E" w:rsidRPr="0034049E" w14:paraId="68CCEB1C" w14:textId="77777777" w:rsidTr="00382D10">
        <w:tc>
          <w:tcPr>
            <w:tcW w:w="614" w:type="pct"/>
            <w:tcBorders>
              <w:top w:val="nil"/>
              <w:left w:val="nil"/>
              <w:bottom w:val="nil"/>
              <w:right w:val="nil"/>
            </w:tcBorders>
            <w:vAlign w:val="center"/>
            <w:hideMark/>
          </w:tcPr>
          <w:p w14:paraId="73371C1F" w14:textId="77777777" w:rsidR="0034049E" w:rsidRPr="0034049E" w:rsidRDefault="0034049E" w:rsidP="0034049E">
            <w:r w:rsidRPr="0034049E">
              <w:rPr>
                <w:b/>
                <w:bCs/>
              </w:rPr>
              <w:t>Cipru</w:t>
            </w:r>
          </w:p>
          <w:p w14:paraId="243ECDCB" w14:textId="39E49052"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1869BA64" w14:textId="4E71F95D" w:rsidR="0034049E" w:rsidRPr="0034049E" w:rsidRDefault="0034049E" w:rsidP="0034049E">
            <w:proofErr w:type="spellStart"/>
            <w:r w:rsidRPr="0034049E">
              <w:t>Ανδρέ</w:t>
            </w:r>
            <w:proofErr w:type="spellEnd"/>
            <w:r w:rsidRPr="0034049E">
              <w:t>ας</w:t>
            </w:r>
            <w:r w:rsidR="00007AB3">
              <w:t xml:space="preserve"> </w:t>
            </w:r>
            <w:r w:rsidRPr="0034049E">
              <w:t>Πανα</w:t>
            </w:r>
            <w:proofErr w:type="spellStart"/>
            <w:r w:rsidRPr="0034049E">
              <w:t>γιώτου</w:t>
            </w:r>
            <w:proofErr w:type="spellEnd"/>
            <w:r w:rsidRPr="0034049E">
              <w:t>,</w:t>
            </w:r>
          </w:p>
          <w:p w14:paraId="2B205968" w14:textId="77777777" w:rsidR="0034049E" w:rsidRPr="0034049E" w:rsidRDefault="0034049E" w:rsidP="0034049E">
            <w:r w:rsidRPr="0034049E">
              <w:lastRenderedPageBreak/>
              <w:t>EL-EN</w:t>
            </w:r>
          </w:p>
        </w:tc>
        <w:tc>
          <w:tcPr>
            <w:tcW w:w="2184" w:type="pct"/>
            <w:gridSpan w:val="2"/>
            <w:tcBorders>
              <w:top w:val="nil"/>
              <w:left w:val="nil"/>
              <w:bottom w:val="nil"/>
              <w:right w:val="nil"/>
            </w:tcBorders>
            <w:vAlign w:val="center"/>
            <w:hideMark/>
          </w:tcPr>
          <w:p w14:paraId="1312C4C6" w14:textId="1B0AFA8B" w:rsidR="0034049E" w:rsidRPr="0034049E" w:rsidRDefault="0034049E" w:rsidP="0034049E">
            <w:proofErr w:type="spellStart"/>
            <w:r w:rsidRPr="0034049E">
              <w:lastRenderedPageBreak/>
              <w:t>Λύκειο</w:t>
            </w:r>
            <w:proofErr w:type="spellEnd"/>
            <w:r w:rsidR="00007AB3">
              <w:t xml:space="preserve"> </w:t>
            </w:r>
            <w:proofErr w:type="spellStart"/>
            <w:r w:rsidRPr="0034049E">
              <w:t>Κύκκου</w:t>
            </w:r>
            <w:proofErr w:type="spellEnd"/>
            <w:r w:rsidR="00007AB3">
              <w:t xml:space="preserve"> </w:t>
            </w:r>
            <w:proofErr w:type="spellStart"/>
            <w:r w:rsidRPr="0034049E">
              <w:t>Πάφου</w:t>
            </w:r>
            <w:proofErr w:type="spellEnd"/>
            <w:r w:rsidRPr="0034049E">
              <w:t>,</w:t>
            </w:r>
            <w:r w:rsidR="00007AB3">
              <w:t xml:space="preserve"> </w:t>
            </w:r>
            <w:proofErr w:type="spellStart"/>
            <w:r w:rsidRPr="0034049E">
              <w:t>Πάφος</w:t>
            </w:r>
            <w:proofErr w:type="spellEnd"/>
          </w:p>
        </w:tc>
        <w:tc>
          <w:tcPr>
            <w:tcW w:w="594" w:type="pct"/>
            <w:tcBorders>
              <w:top w:val="nil"/>
              <w:left w:val="nil"/>
              <w:bottom w:val="nil"/>
              <w:right w:val="nil"/>
            </w:tcBorders>
            <w:vAlign w:val="center"/>
            <w:hideMark/>
          </w:tcPr>
          <w:p w14:paraId="5213992D" w14:textId="77777777" w:rsidR="0034049E" w:rsidRPr="0034049E" w:rsidRDefault="0034049E" w:rsidP="0034049E">
            <w:r w:rsidRPr="0034049E">
              <w:t>6</w:t>
            </w:r>
          </w:p>
        </w:tc>
        <w:tc>
          <w:tcPr>
            <w:tcW w:w="601" w:type="pct"/>
            <w:tcBorders>
              <w:top w:val="nil"/>
              <w:left w:val="nil"/>
              <w:bottom w:val="nil"/>
              <w:right w:val="nil"/>
            </w:tcBorders>
            <w:vAlign w:val="center"/>
            <w:hideMark/>
          </w:tcPr>
          <w:p w14:paraId="54E8247E" w14:textId="77777777" w:rsidR="0034049E" w:rsidRPr="0034049E" w:rsidRDefault="0034049E" w:rsidP="0034049E">
            <w:r w:rsidRPr="0034049E">
              <w:t>30</w:t>
            </w:r>
          </w:p>
        </w:tc>
      </w:tr>
      <w:tr w:rsidR="0034049E" w:rsidRPr="0034049E" w14:paraId="43C83DF7" w14:textId="77777777" w:rsidTr="00382D10">
        <w:tc>
          <w:tcPr>
            <w:tcW w:w="614" w:type="pct"/>
            <w:tcBorders>
              <w:top w:val="nil"/>
              <w:left w:val="nil"/>
              <w:bottom w:val="nil"/>
              <w:right w:val="nil"/>
            </w:tcBorders>
            <w:vAlign w:val="center"/>
            <w:hideMark/>
          </w:tcPr>
          <w:p w14:paraId="18647C3F" w14:textId="77777777" w:rsidR="0034049E" w:rsidRPr="0034049E" w:rsidRDefault="0034049E" w:rsidP="0034049E">
            <w:r w:rsidRPr="0034049E">
              <w:rPr>
                <w:b/>
                <w:bCs/>
              </w:rPr>
              <w:t>Cehia</w:t>
            </w:r>
          </w:p>
          <w:p w14:paraId="61FF4604" w14:textId="501E2EA6"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192DEC16" w14:textId="152494EF" w:rsidR="0034049E" w:rsidRPr="0034049E" w:rsidRDefault="0034049E" w:rsidP="0034049E">
            <w:r w:rsidRPr="0034049E">
              <w:t>Magdalena</w:t>
            </w:r>
            <w:r w:rsidR="00007AB3">
              <w:t xml:space="preserve"> </w:t>
            </w:r>
            <w:proofErr w:type="spellStart"/>
            <w:r w:rsidRPr="0034049E">
              <w:t>Ulmanová</w:t>
            </w:r>
            <w:proofErr w:type="spellEnd"/>
            <w:r w:rsidRPr="0034049E">
              <w:t>,</w:t>
            </w:r>
          </w:p>
          <w:p w14:paraId="11C6B94C" w14:textId="77777777" w:rsidR="0034049E" w:rsidRPr="0034049E" w:rsidRDefault="0034049E" w:rsidP="0034049E">
            <w:r w:rsidRPr="0034049E">
              <w:t>EN-CZ</w:t>
            </w:r>
          </w:p>
        </w:tc>
        <w:tc>
          <w:tcPr>
            <w:tcW w:w="2184" w:type="pct"/>
            <w:gridSpan w:val="2"/>
            <w:tcBorders>
              <w:top w:val="nil"/>
              <w:left w:val="nil"/>
              <w:bottom w:val="nil"/>
              <w:right w:val="nil"/>
            </w:tcBorders>
            <w:vAlign w:val="center"/>
            <w:hideMark/>
          </w:tcPr>
          <w:p w14:paraId="0FBF6005" w14:textId="64381C0F" w:rsidR="0034049E" w:rsidRPr="0034049E" w:rsidRDefault="0034049E" w:rsidP="0034049E">
            <w:proofErr w:type="spellStart"/>
            <w:r w:rsidRPr="0034049E">
              <w:t>Gymnázium</w:t>
            </w:r>
            <w:proofErr w:type="spellEnd"/>
            <w:r w:rsidR="00007AB3">
              <w:t xml:space="preserve"> </w:t>
            </w:r>
            <w:proofErr w:type="spellStart"/>
            <w:r w:rsidRPr="0034049E">
              <w:t>Praha</w:t>
            </w:r>
            <w:proofErr w:type="spellEnd"/>
            <w:r w:rsidR="00007AB3">
              <w:t xml:space="preserve"> </w:t>
            </w:r>
            <w:r w:rsidRPr="0034049E">
              <w:t>7,</w:t>
            </w:r>
            <w:r w:rsidR="00007AB3">
              <w:t xml:space="preserve"> </w:t>
            </w:r>
            <w:proofErr w:type="spellStart"/>
            <w:r w:rsidRPr="0034049E">
              <w:t>Praha</w:t>
            </w:r>
            <w:proofErr w:type="spellEnd"/>
          </w:p>
        </w:tc>
        <w:tc>
          <w:tcPr>
            <w:tcW w:w="594" w:type="pct"/>
            <w:tcBorders>
              <w:top w:val="nil"/>
              <w:left w:val="nil"/>
              <w:bottom w:val="nil"/>
              <w:right w:val="nil"/>
            </w:tcBorders>
            <w:vAlign w:val="center"/>
            <w:hideMark/>
          </w:tcPr>
          <w:p w14:paraId="3BD35744" w14:textId="77777777" w:rsidR="0034049E" w:rsidRPr="0034049E" w:rsidRDefault="0034049E" w:rsidP="0034049E">
            <w:r w:rsidRPr="0034049E">
              <w:t>21</w:t>
            </w:r>
          </w:p>
        </w:tc>
        <w:tc>
          <w:tcPr>
            <w:tcW w:w="601" w:type="pct"/>
            <w:tcBorders>
              <w:top w:val="nil"/>
              <w:left w:val="nil"/>
              <w:bottom w:val="nil"/>
              <w:right w:val="nil"/>
            </w:tcBorders>
            <w:vAlign w:val="center"/>
            <w:hideMark/>
          </w:tcPr>
          <w:p w14:paraId="35C78F11" w14:textId="77777777" w:rsidR="0034049E" w:rsidRPr="0034049E" w:rsidRDefault="0034049E" w:rsidP="0034049E">
            <w:r w:rsidRPr="0034049E">
              <w:t>92</w:t>
            </w:r>
          </w:p>
        </w:tc>
      </w:tr>
      <w:tr w:rsidR="0034049E" w:rsidRPr="0034049E" w14:paraId="342AEA4B" w14:textId="77777777" w:rsidTr="00382D10">
        <w:tc>
          <w:tcPr>
            <w:tcW w:w="614" w:type="pct"/>
            <w:tcBorders>
              <w:top w:val="nil"/>
              <w:left w:val="nil"/>
              <w:bottom w:val="nil"/>
              <w:right w:val="nil"/>
            </w:tcBorders>
            <w:vAlign w:val="center"/>
            <w:hideMark/>
          </w:tcPr>
          <w:p w14:paraId="73FE0ECF" w14:textId="77777777" w:rsidR="0034049E" w:rsidRPr="0034049E" w:rsidRDefault="0034049E" w:rsidP="0034049E">
            <w:r w:rsidRPr="0034049E">
              <w:rPr>
                <w:b/>
                <w:bCs/>
              </w:rPr>
              <w:t>Danemarca</w:t>
            </w:r>
          </w:p>
          <w:p w14:paraId="748B127B" w14:textId="32034B84"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1650FF7C" w14:textId="15A47D48" w:rsidR="0034049E" w:rsidRPr="0034049E" w:rsidRDefault="0034049E" w:rsidP="0034049E">
            <w:proofErr w:type="spellStart"/>
            <w:r w:rsidRPr="0034049E">
              <w:t>Falke</w:t>
            </w:r>
            <w:proofErr w:type="spellEnd"/>
            <w:r w:rsidR="00007AB3">
              <w:t xml:space="preserve"> </w:t>
            </w:r>
            <w:proofErr w:type="spellStart"/>
            <w:r w:rsidRPr="0034049E">
              <w:t>Lindegaard</w:t>
            </w:r>
            <w:proofErr w:type="spellEnd"/>
            <w:r w:rsidR="00007AB3">
              <w:t xml:space="preserve"> </w:t>
            </w:r>
            <w:proofErr w:type="spellStart"/>
            <w:r w:rsidRPr="0034049E">
              <w:t>Hvidtfeldt</w:t>
            </w:r>
            <w:proofErr w:type="spellEnd"/>
            <w:r w:rsidRPr="0034049E">
              <w:t>,</w:t>
            </w:r>
          </w:p>
          <w:p w14:paraId="3C65E2D5" w14:textId="77777777" w:rsidR="0034049E" w:rsidRPr="0034049E" w:rsidRDefault="0034049E" w:rsidP="0034049E">
            <w:r w:rsidRPr="0034049E">
              <w:t>DE-DA</w:t>
            </w:r>
          </w:p>
        </w:tc>
        <w:tc>
          <w:tcPr>
            <w:tcW w:w="2184" w:type="pct"/>
            <w:gridSpan w:val="2"/>
            <w:tcBorders>
              <w:top w:val="nil"/>
              <w:left w:val="nil"/>
              <w:bottom w:val="nil"/>
              <w:right w:val="nil"/>
            </w:tcBorders>
            <w:vAlign w:val="center"/>
            <w:hideMark/>
          </w:tcPr>
          <w:p w14:paraId="2BBBD45B" w14:textId="45104A6C" w:rsidR="0034049E" w:rsidRPr="0034049E" w:rsidRDefault="0034049E" w:rsidP="0034049E">
            <w:proofErr w:type="spellStart"/>
            <w:r w:rsidRPr="0034049E">
              <w:t>Rysensteen</w:t>
            </w:r>
            <w:proofErr w:type="spellEnd"/>
            <w:r w:rsidR="00007AB3">
              <w:t xml:space="preserve"> </w:t>
            </w:r>
            <w:proofErr w:type="spellStart"/>
            <w:r w:rsidRPr="0034049E">
              <w:t>Gymnasium</w:t>
            </w:r>
            <w:proofErr w:type="spellEnd"/>
            <w:r w:rsidRPr="0034049E">
              <w:t>,</w:t>
            </w:r>
            <w:r w:rsidR="00007AB3">
              <w:t xml:space="preserve"> </w:t>
            </w:r>
            <w:proofErr w:type="spellStart"/>
            <w:r w:rsidRPr="0034049E">
              <w:t>Humlebæk</w:t>
            </w:r>
            <w:proofErr w:type="spellEnd"/>
          </w:p>
        </w:tc>
        <w:tc>
          <w:tcPr>
            <w:tcW w:w="594" w:type="pct"/>
            <w:tcBorders>
              <w:top w:val="nil"/>
              <w:left w:val="nil"/>
              <w:bottom w:val="nil"/>
              <w:right w:val="nil"/>
            </w:tcBorders>
            <w:vAlign w:val="center"/>
            <w:hideMark/>
          </w:tcPr>
          <w:p w14:paraId="5FCE6BC4" w14:textId="77777777" w:rsidR="0034049E" w:rsidRPr="0034049E" w:rsidRDefault="0034049E" w:rsidP="0034049E">
            <w:r w:rsidRPr="0034049E">
              <w:t>14</w:t>
            </w:r>
          </w:p>
        </w:tc>
        <w:tc>
          <w:tcPr>
            <w:tcW w:w="601" w:type="pct"/>
            <w:tcBorders>
              <w:top w:val="nil"/>
              <w:left w:val="nil"/>
              <w:bottom w:val="nil"/>
              <w:right w:val="nil"/>
            </w:tcBorders>
            <w:vAlign w:val="center"/>
            <w:hideMark/>
          </w:tcPr>
          <w:p w14:paraId="0D092DB3" w14:textId="77777777" w:rsidR="0034049E" w:rsidRPr="0034049E" w:rsidRDefault="0034049E" w:rsidP="0034049E">
            <w:r w:rsidRPr="0034049E">
              <w:t>60</w:t>
            </w:r>
          </w:p>
        </w:tc>
      </w:tr>
      <w:tr w:rsidR="0034049E" w:rsidRPr="0034049E" w14:paraId="275FFC1C" w14:textId="77777777" w:rsidTr="00382D10">
        <w:tc>
          <w:tcPr>
            <w:tcW w:w="614" w:type="pct"/>
            <w:tcBorders>
              <w:top w:val="nil"/>
              <w:left w:val="nil"/>
              <w:bottom w:val="nil"/>
              <w:right w:val="nil"/>
            </w:tcBorders>
            <w:vAlign w:val="center"/>
            <w:hideMark/>
          </w:tcPr>
          <w:p w14:paraId="6D6B16E9" w14:textId="77777777" w:rsidR="0034049E" w:rsidRPr="0034049E" w:rsidRDefault="0034049E" w:rsidP="0034049E">
            <w:r w:rsidRPr="0034049E">
              <w:rPr>
                <w:b/>
                <w:bCs/>
              </w:rPr>
              <w:t>Estonia</w:t>
            </w:r>
          </w:p>
          <w:p w14:paraId="405AD66A" w14:textId="3D188A26"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77E07E64" w14:textId="3D00CC3E" w:rsidR="0034049E" w:rsidRPr="0034049E" w:rsidRDefault="0034049E" w:rsidP="0034049E">
            <w:proofErr w:type="spellStart"/>
            <w:r w:rsidRPr="0034049E">
              <w:t>Kertu</w:t>
            </w:r>
            <w:proofErr w:type="spellEnd"/>
            <w:r w:rsidR="00007AB3">
              <w:t xml:space="preserve"> </w:t>
            </w:r>
            <w:proofErr w:type="spellStart"/>
            <w:r w:rsidRPr="0034049E">
              <w:t>Reimal</w:t>
            </w:r>
            <w:proofErr w:type="spellEnd"/>
            <w:r w:rsidRPr="0034049E">
              <w:t>,</w:t>
            </w:r>
          </w:p>
          <w:p w14:paraId="7A5DB304" w14:textId="77777777" w:rsidR="0034049E" w:rsidRPr="0034049E" w:rsidRDefault="0034049E" w:rsidP="0034049E">
            <w:r w:rsidRPr="0034049E">
              <w:t>EN-ET</w:t>
            </w:r>
          </w:p>
        </w:tc>
        <w:tc>
          <w:tcPr>
            <w:tcW w:w="2184" w:type="pct"/>
            <w:gridSpan w:val="2"/>
            <w:tcBorders>
              <w:top w:val="nil"/>
              <w:left w:val="nil"/>
              <w:bottom w:val="nil"/>
              <w:right w:val="nil"/>
            </w:tcBorders>
            <w:vAlign w:val="center"/>
            <w:hideMark/>
          </w:tcPr>
          <w:p w14:paraId="77A9A7D8" w14:textId="487AC78E" w:rsidR="0034049E" w:rsidRPr="0034049E" w:rsidRDefault="0034049E" w:rsidP="0034049E">
            <w:proofErr w:type="spellStart"/>
            <w:r w:rsidRPr="0034049E">
              <w:t>Rapla</w:t>
            </w:r>
            <w:proofErr w:type="spellEnd"/>
            <w:r w:rsidR="00007AB3">
              <w:t xml:space="preserve"> </w:t>
            </w:r>
            <w:proofErr w:type="spellStart"/>
            <w:r w:rsidRPr="0034049E">
              <w:t>Gümnaasium</w:t>
            </w:r>
            <w:proofErr w:type="spellEnd"/>
            <w:r w:rsidRPr="0034049E">
              <w:t>,</w:t>
            </w:r>
            <w:r w:rsidR="00007AB3">
              <w:t xml:space="preserve"> </w:t>
            </w:r>
            <w:proofErr w:type="spellStart"/>
            <w:r w:rsidRPr="0034049E">
              <w:t>Rapla</w:t>
            </w:r>
            <w:proofErr w:type="spellEnd"/>
          </w:p>
        </w:tc>
        <w:tc>
          <w:tcPr>
            <w:tcW w:w="594" w:type="pct"/>
            <w:tcBorders>
              <w:top w:val="nil"/>
              <w:left w:val="nil"/>
              <w:bottom w:val="nil"/>
              <w:right w:val="nil"/>
            </w:tcBorders>
            <w:vAlign w:val="center"/>
            <w:hideMark/>
          </w:tcPr>
          <w:p w14:paraId="4299125D" w14:textId="77777777" w:rsidR="0034049E" w:rsidRPr="0034049E" w:rsidRDefault="0034049E" w:rsidP="0034049E">
            <w:r w:rsidRPr="0034049E">
              <w:t>7</w:t>
            </w:r>
          </w:p>
        </w:tc>
        <w:tc>
          <w:tcPr>
            <w:tcW w:w="601" w:type="pct"/>
            <w:tcBorders>
              <w:top w:val="nil"/>
              <w:left w:val="nil"/>
              <w:bottom w:val="nil"/>
              <w:right w:val="nil"/>
            </w:tcBorders>
            <w:vAlign w:val="center"/>
            <w:hideMark/>
          </w:tcPr>
          <w:p w14:paraId="05624E3C" w14:textId="77777777" w:rsidR="0034049E" w:rsidRPr="0034049E" w:rsidRDefault="0034049E" w:rsidP="0034049E">
            <w:r w:rsidRPr="0034049E">
              <w:t>31</w:t>
            </w:r>
          </w:p>
        </w:tc>
      </w:tr>
      <w:tr w:rsidR="0034049E" w:rsidRPr="0034049E" w14:paraId="116F480E" w14:textId="77777777" w:rsidTr="00382D10">
        <w:tc>
          <w:tcPr>
            <w:tcW w:w="614" w:type="pct"/>
            <w:tcBorders>
              <w:top w:val="nil"/>
              <w:left w:val="nil"/>
              <w:bottom w:val="nil"/>
              <w:right w:val="nil"/>
            </w:tcBorders>
            <w:vAlign w:val="center"/>
            <w:hideMark/>
          </w:tcPr>
          <w:p w14:paraId="28578D5F" w14:textId="77777777" w:rsidR="0034049E" w:rsidRPr="0034049E" w:rsidRDefault="0034049E" w:rsidP="0034049E">
            <w:r w:rsidRPr="0034049E">
              <w:rPr>
                <w:b/>
                <w:bCs/>
              </w:rPr>
              <w:t>Finlanda</w:t>
            </w:r>
          </w:p>
          <w:p w14:paraId="41D74F20" w14:textId="0FFC2947"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7C0361C0" w14:textId="3A047A7C" w:rsidR="0034049E" w:rsidRPr="0034049E" w:rsidRDefault="0034049E" w:rsidP="0034049E">
            <w:r w:rsidRPr="0034049E">
              <w:t>Adele</w:t>
            </w:r>
            <w:r w:rsidR="00007AB3">
              <w:t xml:space="preserve"> </w:t>
            </w:r>
            <w:proofErr w:type="spellStart"/>
            <w:r w:rsidRPr="0034049E">
              <w:t>Kujansivu</w:t>
            </w:r>
            <w:proofErr w:type="spellEnd"/>
            <w:r w:rsidRPr="0034049E">
              <w:t>,</w:t>
            </w:r>
          </w:p>
          <w:p w14:paraId="28CA0EDE" w14:textId="77777777" w:rsidR="0034049E" w:rsidRPr="0034049E" w:rsidRDefault="0034049E" w:rsidP="0034049E">
            <w:r w:rsidRPr="0034049E">
              <w:t>EN-SV</w:t>
            </w:r>
          </w:p>
        </w:tc>
        <w:tc>
          <w:tcPr>
            <w:tcW w:w="2184" w:type="pct"/>
            <w:gridSpan w:val="2"/>
            <w:tcBorders>
              <w:top w:val="nil"/>
              <w:left w:val="nil"/>
              <w:bottom w:val="nil"/>
              <w:right w:val="nil"/>
            </w:tcBorders>
            <w:vAlign w:val="center"/>
            <w:hideMark/>
          </w:tcPr>
          <w:p w14:paraId="6AA927E6" w14:textId="105701C2" w:rsidR="0034049E" w:rsidRPr="0034049E" w:rsidRDefault="0034049E" w:rsidP="0034049E">
            <w:proofErr w:type="spellStart"/>
            <w:r w:rsidRPr="0034049E">
              <w:t>Karleby</w:t>
            </w:r>
            <w:proofErr w:type="spellEnd"/>
            <w:r w:rsidR="00007AB3">
              <w:t xml:space="preserve"> </w:t>
            </w:r>
            <w:proofErr w:type="spellStart"/>
            <w:r w:rsidRPr="0034049E">
              <w:t>svenska</w:t>
            </w:r>
            <w:proofErr w:type="spellEnd"/>
            <w:r w:rsidR="00007AB3">
              <w:t xml:space="preserve"> </w:t>
            </w:r>
            <w:proofErr w:type="spellStart"/>
            <w:r w:rsidRPr="0034049E">
              <w:t>gymnasium</w:t>
            </w:r>
            <w:proofErr w:type="spellEnd"/>
            <w:r w:rsidRPr="0034049E">
              <w:t>,</w:t>
            </w:r>
            <w:r w:rsidR="00007AB3">
              <w:t xml:space="preserve"> </w:t>
            </w:r>
            <w:proofErr w:type="spellStart"/>
            <w:r w:rsidRPr="0034049E">
              <w:t>Karleby</w:t>
            </w:r>
            <w:proofErr w:type="spellEnd"/>
          </w:p>
        </w:tc>
        <w:tc>
          <w:tcPr>
            <w:tcW w:w="594" w:type="pct"/>
            <w:tcBorders>
              <w:top w:val="nil"/>
              <w:left w:val="nil"/>
              <w:bottom w:val="nil"/>
              <w:right w:val="nil"/>
            </w:tcBorders>
            <w:vAlign w:val="center"/>
            <w:hideMark/>
          </w:tcPr>
          <w:p w14:paraId="766C86CE" w14:textId="77777777" w:rsidR="0034049E" w:rsidRPr="0034049E" w:rsidRDefault="0034049E" w:rsidP="0034049E">
            <w:r w:rsidRPr="0034049E">
              <w:t>14</w:t>
            </w:r>
          </w:p>
        </w:tc>
        <w:tc>
          <w:tcPr>
            <w:tcW w:w="601" w:type="pct"/>
            <w:tcBorders>
              <w:top w:val="nil"/>
              <w:left w:val="nil"/>
              <w:bottom w:val="nil"/>
              <w:right w:val="nil"/>
            </w:tcBorders>
            <w:vAlign w:val="center"/>
            <w:hideMark/>
          </w:tcPr>
          <w:p w14:paraId="3C7C8E63" w14:textId="77777777" w:rsidR="0034049E" w:rsidRPr="0034049E" w:rsidRDefault="0034049E" w:rsidP="0034049E">
            <w:r w:rsidRPr="0034049E">
              <w:t>58</w:t>
            </w:r>
          </w:p>
        </w:tc>
      </w:tr>
      <w:tr w:rsidR="0034049E" w:rsidRPr="0034049E" w14:paraId="5612945E" w14:textId="77777777" w:rsidTr="00382D10">
        <w:tc>
          <w:tcPr>
            <w:tcW w:w="614" w:type="pct"/>
            <w:tcBorders>
              <w:top w:val="nil"/>
              <w:left w:val="nil"/>
              <w:bottom w:val="nil"/>
              <w:right w:val="nil"/>
            </w:tcBorders>
            <w:vAlign w:val="center"/>
            <w:hideMark/>
          </w:tcPr>
          <w:p w14:paraId="752BFDA0" w14:textId="77777777" w:rsidR="0034049E" w:rsidRPr="0034049E" w:rsidRDefault="0034049E" w:rsidP="0034049E">
            <w:r w:rsidRPr="0034049E">
              <w:rPr>
                <w:b/>
                <w:bCs/>
              </w:rPr>
              <w:t>Franța</w:t>
            </w:r>
          </w:p>
        </w:tc>
        <w:tc>
          <w:tcPr>
            <w:tcW w:w="1006" w:type="pct"/>
            <w:tcBorders>
              <w:top w:val="nil"/>
              <w:left w:val="nil"/>
              <w:bottom w:val="nil"/>
              <w:right w:val="nil"/>
            </w:tcBorders>
            <w:vAlign w:val="center"/>
            <w:hideMark/>
          </w:tcPr>
          <w:p w14:paraId="33ADDA56" w14:textId="7A330D1F" w:rsidR="0034049E" w:rsidRPr="0034049E" w:rsidRDefault="0034049E" w:rsidP="0034049E">
            <w:proofErr w:type="spellStart"/>
            <w:r w:rsidRPr="0034049E">
              <w:t>Jeanne</w:t>
            </w:r>
            <w:proofErr w:type="spellEnd"/>
            <w:r w:rsidR="00007AB3">
              <w:t xml:space="preserve"> </w:t>
            </w:r>
            <w:proofErr w:type="spellStart"/>
            <w:r w:rsidRPr="0034049E">
              <w:t>Fenet</w:t>
            </w:r>
            <w:proofErr w:type="spellEnd"/>
            <w:r w:rsidRPr="0034049E">
              <w:t>,</w:t>
            </w:r>
          </w:p>
          <w:p w14:paraId="2F9DEEC8" w14:textId="77777777" w:rsidR="0034049E" w:rsidRPr="0034049E" w:rsidRDefault="0034049E" w:rsidP="0034049E">
            <w:r w:rsidRPr="0034049E">
              <w:t>EN-FR</w:t>
            </w:r>
          </w:p>
        </w:tc>
        <w:tc>
          <w:tcPr>
            <w:tcW w:w="2184" w:type="pct"/>
            <w:gridSpan w:val="2"/>
            <w:tcBorders>
              <w:top w:val="nil"/>
              <w:left w:val="nil"/>
              <w:bottom w:val="nil"/>
              <w:right w:val="nil"/>
            </w:tcBorders>
            <w:vAlign w:val="center"/>
            <w:hideMark/>
          </w:tcPr>
          <w:p w14:paraId="58DE4AD1" w14:textId="107497F6" w:rsidR="0034049E" w:rsidRPr="0034049E" w:rsidRDefault="0034049E" w:rsidP="0034049E">
            <w:proofErr w:type="spellStart"/>
            <w:r w:rsidRPr="0034049E">
              <w:t>Lycée</w:t>
            </w:r>
            <w:proofErr w:type="spellEnd"/>
            <w:r w:rsidR="00007AB3">
              <w:t xml:space="preserve"> </w:t>
            </w:r>
            <w:proofErr w:type="spellStart"/>
            <w:r w:rsidRPr="0034049E">
              <w:t>Général</w:t>
            </w:r>
            <w:proofErr w:type="spellEnd"/>
            <w:r w:rsidR="00007AB3">
              <w:t xml:space="preserve"> </w:t>
            </w:r>
            <w:r w:rsidRPr="0034049E">
              <w:t>et</w:t>
            </w:r>
            <w:r w:rsidR="00007AB3">
              <w:t xml:space="preserve"> </w:t>
            </w:r>
            <w:proofErr w:type="spellStart"/>
            <w:r w:rsidRPr="0034049E">
              <w:t>Technologique</w:t>
            </w:r>
            <w:proofErr w:type="spellEnd"/>
            <w:r w:rsidR="00007AB3">
              <w:t xml:space="preserve"> </w:t>
            </w:r>
            <w:proofErr w:type="spellStart"/>
            <w:r w:rsidRPr="0034049E">
              <w:t>Evariste</w:t>
            </w:r>
            <w:proofErr w:type="spellEnd"/>
            <w:r w:rsidR="00007AB3">
              <w:t xml:space="preserve"> </w:t>
            </w:r>
            <w:r w:rsidRPr="0034049E">
              <w:t>Galois,</w:t>
            </w:r>
            <w:r w:rsidR="00007AB3">
              <w:t xml:space="preserve"> </w:t>
            </w:r>
            <w:proofErr w:type="spellStart"/>
            <w:r w:rsidRPr="0034049E">
              <w:t>Sartrouville</w:t>
            </w:r>
            <w:proofErr w:type="spellEnd"/>
          </w:p>
        </w:tc>
        <w:tc>
          <w:tcPr>
            <w:tcW w:w="594" w:type="pct"/>
            <w:tcBorders>
              <w:top w:val="nil"/>
              <w:left w:val="nil"/>
              <w:bottom w:val="nil"/>
              <w:right w:val="nil"/>
            </w:tcBorders>
            <w:vAlign w:val="center"/>
            <w:hideMark/>
          </w:tcPr>
          <w:p w14:paraId="62E91DCC" w14:textId="77777777" w:rsidR="0034049E" w:rsidRPr="0034049E" w:rsidRDefault="0034049E" w:rsidP="0034049E">
            <w:r w:rsidRPr="0034049E">
              <w:t>79</w:t>
            </w:r>
          </w:p>
        </w:tc>
        <w:tc>
          <w:tcPr>
            <w:tcW w:w="601" w:type="pct"/>
            <w:tcBorders>
              <w:top w:val="nil"/>
              <w:left w:val="nil"/>
              <w:bottom w:val="nil"/>
              <w:right w:val="nil"/>
            </w:tcBorders>
            <w:vAlign w:val="center"/>
            <w:hideMark/>
          </w:tcPr>
          <w:p w14:paraId="24290E34" w14:textId="77777777" w:rsidR="0034049E" w:rsidRPr="0034049E" w:rsidRDefault="0034049E" w:rsidP="0034049E">
            <w:r w:rsidRPr="0034049E">
              <w:t>369</w:t>
            </w:r>
          </w:p>
        </w:tc>
      </w:tr>
      <w:tr w:rsidR="0034049E" w:rsidRPr="0034049E" w14:paraId="3397638B" w14:textId="77777777" w:rsidTr="00382D10">
        <w:tc>
          <w:tcPr>
            <w:tcW w:w="614" w:type="pct"/>
            <w:tcBorders>
              <w:top w:val="nil"/>
              <w:left w:val="nil"/>
              <w:bottom w:val="nil"/>
              <w:right w:val="nil"/>
            </w:tcBorders>
            <w:vAlign w:val="center"/>
            <w:hideMark/>
          </w:tcPr>
          <w:p w14:paraId="21D2ABD3" w14:textId="77777777" w:rsidR="0034049E" w:rsidRPr="0034049E" w:rsidRDefault="0034049E" w:rsidP="0034049E">
            <w:r w:rsidRPr="0034049E">
              <w:rPr>
                <w:b/>
                <w:bCs/>
              </w:rPr>
              <w:t>Germania</w:t>
            </w:r>
          </w:p>
          <w:p w14:paraId="2A1670AE" w14:textId="7FF2EADF"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39ED9170" w14:textId="3E1C6DA9" w:rsidR="0034049E" w:rsidRPr="0034049E" w:rsidRDefault="0034049E" w:rsidP="0034049E">
            <w:proofErr w:type="spellStart"/>
            <w:r w:rsidRPr="0034049E">
              <w:t>Tomasz</w:t>
            </w:r>
            <w:proofErr w:type="spellEnd"/>
            <w:r w:rsidR="00007AB3">
              <w:t xml:space="preserve"> </w:t>
            </w:r>
            <w:proofErr w:type="spellStart"/>
            <w:r w:rsidRPr="0034049E">
              <w:t>Raes</w:t>
            </w:r>
            <w:proofErr w:type="spellEnd"/>
            <w:r w:rsidRPr="0034049E">
              <w:t>,</w:t>
            </w:r>
          </w:p>
          <w:p w14:paraId="69F14170" w14:textId="77777777" w:rsidR="0034049E" w:rsidRPr="0034049E" w:rsidRDefault="0034049E" w:rsidP="0034049E">
            <w:r w:rsidRPr="0034049E">
              <w:t>PL-DE</w:t>
            </w:r>
          </w:p>
        </w:tc>
        <w:tc>
          <w:tcPr>
            <w:tcW w:w="2184" w:type="pct"/>
            <w:gridSpan w:val="2"/>
            <w:tcBorders>
              <w:top w:val="nil"/>
              <w:left w:val="nil"/>
              <w:bottom w:val="nil"/>
              <w:right w:val="nil"/>
            </w:tcBorders>
            <w:vAlign w:val="center"/>
            <w:hideMark/>
          </w:tcPr>
          <w:p w14:paraId="67685807" w14:textId="20B92BE5" w:rsidR="0034049E" w:rsidRPr="0034049E" w:rsidRDefault="0034049E" w:rsidP="0034049E">
            <w:r w:rsidRPr="0034049E">
              <w:t>Auguste-</w:t>
            </w:r>
            <w:proofErr w:type="spellStart"/>
            <w:r w:rsidRPr="0034049E">
              <w:t>Viktoria</w:t>
            </w:r>
            <w:proofErr w:type="spellEnd"/>
            <w:r w:rsidRPr="0034049E">
              <w:t>-</w:t>
            </w:r>
            <w:proofErr w:type="spellStart"/>
            <w:r w:rsidRPr="0034049E">
              <w:t>Gymnasium</w:t>
            </w:r>
            <w:proofErr w:type="spellEnd"/>
            <w:r w:rsidR="00007AB3">
              <w:t xml:space="preserve"> </w:t>
            </w:r>
            <w:r w:rsidRPr="0034049E">
              <w:t>Trier</w:t>
            </w:r>
            <w:r w:rsidR="00007AB3">
              <w:t xml:space="preserve"> </w:t>
            </w:r>
            <w:r w:rsidRPr="0034049E">
              <w:t>(</w:t>
            </w:r>
            <w:proofErr w:type="spellStart"/>
            <w:r w:rsidRPr="0034049E">
              <w:t>Unesco</w:t>
            </w:r>
            <w:proofErr w:type="spellEnd"/>
            <w:r w:rsidR="00007AB3">
              <w:t xml:space="preserve"> </w:t>
            </w:r>
            <w:proofErr w:type="spellStart"/>
            <w:r w:rsidRPr="0034049E">
              <w:t>project</w:t>
            </w:r>
            <w:proofErr w:type="spellEnd"/>
            <w:r w:rsidR="00007AB3">
              <w:t xml:space="preserve"> </w:t>
            </w:r>
            <w:proofErr w:type="spellStart"/>
            <w:r w:rsidRPr="0034049E">
              <w:t>school</w:t>
            </w:r>
            <w:proofErr w:type="spellEnd"/>
            <w:r w:rsidRPr="0034049E">
              <w:t>),</w:t>
            </w:r>
            <w:r w:rsidR="00007AB3">
              <w:t xml:space="preserve"> </w:t>
            </w:r>
            <w:r w:rsidRPr="0034049E">
              <w:t>Trier</w:t>
            </w:r>
          </w:p>
        </w:tc>
        <w:tc>
          <w:tcPr>
            <w:tcW w:w="594" w:type="pct"/>
            <w:tcBorders>
              <w:top w:val="nil"/>
              <w:left w:val="nil"/>
              <w:bottom w:val="nil"/>
              <w:right w:val="nil"/>
            </w:tcBorders>
            <w:vAlign w:val="center"/>
            <w:hideMark/>
          </w:tcPr>
          <w:p w14:paraId="2905E56D" w14:textId="77777777" w:rsidR="0034049E" w:rsidRPr="0034049E" w:rsidRDefault="0034049E" w:rsidP="0034049E">
            <w:r w:rsidRPr="0034049E">
              <w:t>95</w:t>
            </w:r>
          </w:p>
        </w:tc>
        <w:tc>
          <w:tcPr>
            <w:tcW w:w="601" w:type="pct"/>
            <w:tcBorders>
              <w:top w:val="nil"/>
              <w:left w:val="nil"/>
              <w:bottom w:val="nil"/>
              <w:right w:val="nil"/>
            </w:tcBorders>
            <w:vAlign w:val="center"/>
            <w:hideMark/>
          </w:tcPr>
          <w:p w14:paraId="623F5B1D" w14:textId="77777777" w:rsidR="0034049E" w:rsidRPr="0034049E" w:rsidRDefault="0034049E" w:rsidP="0034049E">
            <w:r w:rsidRPr="0034049E">
              <w:t>369</w:t>
            </w:r>
          </w:p>
        </w:tc>
      </w:tr>
      <w:tr w:rsidR="0034049E" w:rsidRPr="0034049E" w14:paraId="3F30157B" w14:textId="77777777" w:rsidTr="00382D10">
        <w:tc>
          <w:tcPr>
            <w:tcW w:w="614" w:type="pct"/>
            <w:tcBorders>
              <w:top w:val="nil"/>
              <w:left w:val="nil"/>
              <w:bottom w:val="nil"/>
              <w:right w:val="nil"/>
            </w:tcBorders>
            <w:vAlign w:val="center"/>
            <w:hideMark/>
          </w:tcPr>
          <w:p w14:paraId="51D29693" w14:textId="77777777" w:rsidR="0034049E" w:rsidRPr="0034049E" w:rsidRDefault="0034049E" w:rsidP="0034049E">
            <w:r w:rsidRPr="0034049E">
              <w:rPr>
                <w:b/>
                <w:bCs/>
              </w:rPr>
              <w:t>Grecia</w:t>
            </w:r>
          </w:p>
          <w:p w14:paraId="16E75F65" w14:textId="710E87A0"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45435EF0" w14:textId="2BD9B7B6" w:rsidR="0034049E" w:rsidRPr="0034049E" w:rsidRDefault="0034049E" w:rsidP="0034049E">
            <w:proofErr w:type="spellStart"/>
            <w:r w:rsidRPr="0034049E">
              <w:t>Άνν</w:t>
            </w:r>
            <w:proofErr w:type="spellEnd"/>
            <w:r w:rsidRPr="0034049E">
              <w:t>α</w:t>
            </w:r>
            <w:r w:rsidR="00007AB3">
              <w:t xml:space="preserve"> </w:t>
            </w:r>
            <w:r w:rsidRPr="0034049E">
              <w:t>Πανα</w:t>
            </w:r>
            <w:proofErr w:type="spellStart"/>
            <w:r w:rsidRPr="0034049E">
              <w:t>γιωτάκη</w:t>
            </w:r>
            <w:proofErr w:type="spellEnd"/>
            <w:r w:rsidRPr="0034049E">
              <w:t>,</w:t>
            </w:r>
          </w:p>
          <w:p w14:paraId="449DEE56" w14:textId="77777777" w:rsidR="0034049E" w:rsidRPr="0034049E" w:rsidRDefault="0034049E" w:rsidP="0034049E">
            <w:r w:rsidRPr="0034049E">
              <w:t>EN-EL</w:t>
            </w:r>
          </w:p>
        </w:tc>
        <w:tc>
          <w:tcPr>
            <w:tcW w:w="2184" w:type="pct"/>
            <w:gridSpan w:val="2"/>
            <w:tcBorders>
              <w:top w:val="nil"/>
              <w:left w:val="nil"/>
              <w:bottom w:val="nil"/>
              <w:right w:val="nil"/>
            </w:tcBorders>
            <w:vAlign w:val="center"/>
            <w:hideMark/>
          </w:tcPr>
          <w:p w14:paraId="79CD2837" w14:textId="302F4A32" w:rsidR="0034049E" w:rsidRPr="0034049E" w:rsidRDefault="0034049E" w:rsidP="0034049E">
            <w:r w:rsidRPr="0034049E">
              <w:t>5ο</w:t>
            </w:r>
            <w:r w:rsidR="00007AB3">
              <w:t xml:space="preserve"> </w:t>
            </w:r>
            <w:proofErr w:type="spellStart"/>
            <w:r w:rsidRPr="0034049E">
              <w:t>Γενικό</w:t>
            </w:r>
            <w:proofErr w:type="spellEnd"/>
            <w:r w:rsidR="00007AB3">
              <w:t xml:space="preserve"> </w:t>
            </w:r>
            <w:proofErr w:type="spellStart"/>
            <w:r w:rsidRPr="0034049E">
              <w:t>Λύκειο</w:t>
            </w:r>
            <w:proofErr w:type="spellEnd"/>
            <w:r w:rsidR="00007AB3">
              <w:t xml:space="preserve"> </w:t>
            </w:r>
            <w:proofErr w:type="spellStart"/>
            <w:r w:rsidRPr="0034049E">
              <w:t>Ηρ</w:t>
            </w:r>
            <w:proofErr w:type="spellEnd"/>
            <w:r w:rsidRPr="0034049E">
              <w:t>ακλείου,</w:t>
            </w:r>
            <w:r w:rsidR="00007AB3">
              <w:t xml:space="preserve"> </w:t>
            </w:r>
            <w:proofErr w:type="spellStart"/>
            <w:r w:rsidRPr="0034049E">
              <w:t>Ηράκλειο</w:t>
            </w:r>
            <w:proofErr w:type="spellEnd"/>
          </w:p>
        </w:tc>
        <w:tc>
          <w:tcPr>
            <w:tcW w:w="594" w:type="pct"/>
            <w:tcBorders>
              <w:top w:val="nil"/>
              <w:left w:val="nil"/>
              <w:bottom w:val="nil"/>
              <w:right w:val="nil"/>
            </w:tcBorders>
            <w:vAlign w:val="center"/>
            <w:hideMark/>
          </w:tcPr>
          <w:p w14:paraId="4E8CB10D" w14:textId="77777777" w:rsidR="0034049E" w:rsidRPr="0034049E" w:rsidRDefault="0034049E" w:rsidP="0034049E">
            <w:r w:rsidRPr="0034049E">
              <w:t>21</w:t>
            </w:r>
          </w:p>
        </w:tc>
        <w:tc>
          <w:tcPr>
            <w:tcW w:w="601" w:type="pct"/>
            <w:tcBorders>
              <w:top w:val="nil"/>
              <w:left w:val="nil"/>
              <w:bottom w:val="nil"/>
              <w:right w:val="nil"/>
            </w:tcBorders>
            <w:vAlign w:val="center"/>
            <w:hideMark/>
          </w:tcPr>
          <w:p w14:paraId="06712F4B" w14:textId="77777777" w:rsidR="0034049E" w:rsidRPr="0034049E" w:rsidRDefault="0034049E" w:rsidP="0034049E">
            <w:r w:rsidRPr="0034049E">
              <w:t>99</w:t>
            </w:r>
          </w:p>
        </w:tc>
      </w:tr>
      <w:tr w:rsidR="0034049E" w:rsidRPr="0034049E" w14:paraId="6EB2F1DB" w14:textId="77777777" w:rsidTr="00382D10">
        <w:tc>
          <w:tcPr>
            <w:tcW w:w="614" w:type="pct"/>
            <w:tcBorders>
              <w:top w:val="nil"/>
              <w:left w:val="nil"/>
              <w:bottom w:val="nil"/>
              <w:right w:val="nil"/>
            </w:tcBorders>
            <w:vAlign w:val="center"/>
            <w:hideMark/>
          </w:tcPr>
          <w:p w14:paraId="32B4E33B" w14:textId="77777777" w:rsidR="0034049E" w:rsidRPr="0034049E" w:rsidRDefault="0034049E" w:rsidP="0034049E">
            <w:r w:rsidRPr="0034049E">
              <w:rPr>
                <w:b/>
                <w:bCs/>
              </w:rPr>
              <w:t>Ungaria</w:t>
            </w:r>
          </w:p>
          <w:p w14:paraId="607E1637" w14:textId="6997BD4D"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60271644" w14:textId="60BC52BD" w:rsidR="0034049E" w:rsidRPr="0034049E" w:rsidRDefault="0034049E" w:rsidP="0034049E">
            <w:r w:rsidRPr="0034049E">
              <w:t>László</w:t>
            </w:r>
            <w:r w:rsidR="00007AB3">
              <w:t xml:space="preserve"> </w:t>
            </w:r>
            <w:r w:rsidRPr="0034049E">
              <w:t>Mátyás</w:t>
            </w:r>
            <w:r w:rsidR="00007AB3">
              <w:t xml:space="preserve"> </w:t>
            </w:r>
            <w:r w:rsidRPr="0034049E">
              <w:t>Kovács,</w:t>
            </w:r>
          </w:p>
          <w:p w14:paraId="568E2A2F" w14:textId="77777777" w:rsidR="0034049E" w:rsidRPr="0034049E" w:rsidRDefault="0034049E" w:rsidP="0034049E">
            <w:r w:rsidRPr="0034049E">
              <w:t>EN-HU</w:t>
            </w:r>
          </w:p>
        </w:tc>
        <w:tc>
          <w:tcPr>
            <w:tcW w:w="2184" w:type="pct"/>
            <w:gridSpan w:val="2"/>
            <w:tcBorders>
              <w:top w:val="nil"/>
              <w:left w:val="nil"/>
              <w:bottom w:val="nil"/>
              <w:right w:val="nil"/>
            </w:tcBorders>
            <w:vAlign w:val="center"/>
            <w:hideMark/>
          </w:tcPr>
          <w:p w14:paraId="26F5341A" w14:textId="5581C340" w:rsidR="0034049E" w:rsidRPr="0034049E" w:rsidRDefault="0034049E" w:rsidP="0034049E">
            <w:proofErr w:type="spellStart"/>
            <w:r w:rsidRPr="0034049E">
              <w:t>Nyíregyházi</w:t>
            </w:r>
            <w:proofErr w:type="spellEnd"/>
            <w:r w:rsidR="00007AB3">
              <w:t xml:space="preserve"> </w:t>
            </w:r>
            <w:proofErr w:type="spellStart"/>
            <w:r w:rsidRPr="0034049E">
              <w:t>Zrínyi</w:t>
            </w:r>
            <w:proofErr w:type="spellEnd"/>
            <w:r w:rsidR="00007AB3">
              <w:t xml:space="preserve"> </w:t>
            </w:r>
            <w:r w:rsidRPr="0034049E">
              <w:t>Ilona</w:t>
            </w:r>
            <w:r w:rsidR="00007AB3">
              <w:t xml:space="preserve"> </w:t>
            </w:r>
            <w:proofErr w:type="spellStart"/>
            <w:r w:rsidRPr="0034049E">
              <w:t>Gimnázium</w:t>
            </w:r>
            <w:proofErr w:type="spellEnd"/>
            <w:r w:rsidR="00007AB3">
              <w:t xml:space="preserve"> </w:t>
            </w:r>
            <w:proofErr w:type="spellStart"/>
            <w:r w:rsidRPr="0034049E">
              <w:t>és</w:t>
            </w:r>
            <w:proofErr w:type="spellEnd"/>
            <w:r w:rsidR="00007AB3">
              <w:t xml:space="preserve"> </w:t>
            </w:r>
            <w:proofErr w:type="spellStart"/>
            <w:r w:rsidRPr="0034049E">
              <w:t>Kollégium</w:t>
            </w:r>
            <w:proofErr w:type="spellEnd"/>
            <w:r w:rsidRPr="0034049E">
              <w:t>,</w:t>
            </w:r>
            <w:r w:rsidR="00007AB3">
              <w:t xml:space="preserve"> </w:t>
            </w:r>
            <w:proofErr w:type="spellStart"/>
            <w:r w:rsidRPr="0034049E">
              <w:t>Nyíregyháza</w:t>
            </w:r>
            <w:proofErr w:type="spellEnd"/>
          </w:p>
        </w:tc>
        <w:tc>
          <w:tcPr>
            <w:tcW w:w="594" w:type="pct"/>
            <w:tcBorders>
              <w:top w:val="nil"/>
              <w:left w:val="nil"/>
              <w:bottom w:val="nil"/>
              <w:right w:val="nil"/>
            </w:tcBorders>
            <w:vAlign w:val="center"/>
            <w:hideMark/>
          </w:tcPr>
          <w:p w14:paraId="27DC99EC" w14:textId="77777777" w:rsidR="0034049E" w:rsidRPr="0034049E" w:rsidRDefault="0034049E" w:rsidP="0034049E">
            <w:r w:rsidRPr="0034049E">
              <w:t>21</w:t>
            </w:r>
          </w:p>
        </w:tc>
        <w:tc>
          <w:tcPr>
            <w:tcW w:w="601" w:type="pct"/>
            <w:tcBorders>
              <w:top w:val="nil"/>
              <w:left w:val="nil"/>
              <w:bottom w:val="nil"/>
              <w:right w:val="nil"/>
            </w:tcBorders>
            <w:vAlign w:val="center"/>
            <w:hideMark/>
          </w:tcPr>
          <w:p w14:paraId="5509A95B" w14:textId="77777777" w:rsidR="0034049E" w:rsidRPr="0034049E" w:rsidRDefault="0034049E" w:rsidP="0034049E">
            <w:r w:rsidRPr="0034049E">
              <w:t>90</w:t>
            </w:r>
          </w:p>
        </w:tc>
      </w:tr>
      <w:tr w:rsidR="0034049E" w:rsidRPr="0034049E" w14:paraId="21C7295F" w14:textId="77777777" w:rsidTr="00382D10">
        <w:tc>
          <w:tcPr>
            <w:tcW w:w="614" w:type="pct"/>
            <w:tcBorders>
              <w:top w:val="nil"/>
              <w:left w:val="nil"/>
              <w:bottom w:val="nil"/>
              <w:right w:val="nil"/>
            </w:tcBorders>
            <w:vAlign w:val="center"/>
            <w:hideMark/>
          </w:tcPr>
          <w:p w14:paraId="61F54AAE" w14:textId="77777777" w:rsidR="0034049E" w:rsidRPr="0034049E" w:rsidRDefault="0034049E" w:rsidP="0034049E">
            <w:r w:rsidRPr="0034049E">
              <w:rPr>
                <w:b/>
                <w:bCs/>
              </w:rPr>
              <w:t>Irlanda</w:t>
            </w:r>
          </w:p>
          <w:p w14:paraId="1A3ED340" w14:textId="350FC965"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773AF026" w14:textId="0198CA8F" w:rsidR="0034049E" w:rsidRPr="0034049E" w:rsidRDefault="0034049E" w:rsidP="0034049E">
            <w:proofErr w:type="spellStart"/>
            <w:r w:rsidRPr="0034049E">
              <w:t>Fionnán</w:t>
            </w:r>
            <w:proofErr w:type="spellEnd"/>
            <w:r w:rsidR="00007AB3">
              <w:t xml:space="preserve"> </w:t>
            </w:r>
            <w:r w:rsidRPr="0034049E">
              <w:t>Ó</w:t>
            </w:r>
            <w:r w:rsidR="00007AB3">
              <w:t xml:space="preserve"> </w:t>
            </w:r>
            <w:proofErr w:type="spellStart"/>
            <w:r w:rsidRPr="0034049E">
              <w:t>Coisdealbha</w:t>
            </w:r>
            <w:proofErr w:type="spellEnd"/>
            <w:r w:rsidRPr="0034049E">
              <w:t>,</w:t>
            </w:r>
          </w:p>
          <w:p w14:paraId="2B1BE0F6" w14:textId="77777777" w:rsidR="0034049E" w:rsidRPr="0034049E" w:rsidRDefault="0034049E" w:rsidP="0034049E">
            <w:r w:rsidRPr="0034049E">
              <w:t>EN-GA</w:t>
            </w:r>
          </w:p>
        </w:tc>
        <w:tc>
          <w:tcPr>
            <w:tcW w:w="2184" w:type="pct"/>
            <w:gridSpan w:val="2"/>
            <w:tcBorders>
              <w:top w:val="nil"/>
              <w:left w:val="nil"/>
              <w:bottom w:val="nil"/>
              <w:right w:val="nil"/>
            </w:tcBorders>
            <w:vAlign w:val="center"/>
            <w:hideMark/>
          </w:tcPr>
          <w:p w14:paraId="6791FA48" w14:textId="2B5A8439" w:rsidR="0034049E" w:rsidRPr="0034049E" w:rsidRDefault="0034049E" w:rsidP="0034049E">
            <w:proofErr w:type="spellStart"/>
            <w:r w:rsidRPr="0034049E">
              <w:t>Coláiste</w:t>
            </w:r>
            <w:proofErr w:type="spellEnd"/>
            <w:r w:rsidR="00007AB3">
              <w:t xml:space="preserve"> </w:t>
            </w:r>
            <w:proofErr w:type="spellStart"/>
            <w:r w:rsidRPr="0034049E">
              <w:t>Chroí</w:t>
            </w:r>
            <w:proofErr w:type="spellEnd"/>
            <w:r w:rsidR="00007AB3">
              <w:t xml:space="preserve"> </w:t>
            </w:r>
            <w:proofErr w:type="spellStart"/>
            <w:r w:rsidRPr="0034049E">
              <w:t>Mhuire</w:t>
            </w:r>
            <w:proofErr w:type="spellEnd"/>
            <w:r w:rsidRPr="0034049E">
              <w:t>,</w:t>
            </w:r>
            <w:r w:rsidR="00007AB3">
              <w:t xml:space="preserve"> </w:t>
            </w:r>
            <w:r w:rsidRPr="0034049E">
              <w:t>Galway</w:t>
            </w:r>
          </w:p>
        </w:tc>
        <w:tc>
          <w:tcPr>
            <w:tcW w:w="594" w:type="pct"/>
            <w:tcBorders>
              <w:top w:val="nil"/>
              <w:left w:val="nil"/>
              <w:bottom w:val="nil"/>
              <w:right w:val="nil"/>
            </w:tcBorders>
            <w:vAlign w:val="center"/>
            <w:hideMark/>
          </w:tcPr>
          <w:p w14:paraId="663B8FD8" w14:textId="77777777" w:rsidR="0034049E" w:rsidRPr="0034049E" w:rsidRDefault="0034049E" w:rsidP="0034049E">
            <w:r w:rsidRPr="0034049E">
              <w:t>13</w:t>
            </w:r>
          </w:p>
        </w:tc>
        <w:tc>
          <w:tcPr>
            <w:tcW w:w="601" w:type="pct"/>
            <w:tcBorders>
              <w:top w:val="nil"/>
              <w:left w:val="nil"/>
              <w:bottom w:val="nil"/>
              <w:right w:val="nil"/>
            </w:tcBorders>
            <w:vAlign w:val="center"/>
            <w:hideMark/>
          </w:tcPr>
          <w:p w14:paraId="160A3CB2" w14:textId="77777777" w:rsidR="0034049E" w:rsidRPr="0034049E" w:rsidRDefault="0034049E" w:rsidP="0034049E">
            <w:r w:rsidRPr="0034049E">
              <w:t>58</w:t>
            </w:r>
          </w:p>
        </w:tc>
      </w:tr>
      <w:tr w:rsidR="0034049E" w:rsidRPr="0034049E" w14:paraId="68A2B08B" w14:textId="77777777" w:rsidTr="00382D10">
        <w:tc>
          <w:tcPr>
            <w:tcW w:w="614" w:type="pct"/>
            <w:tcBorders>
              <w:top w:val="nil"/>
              <w:left w:val="nil"/>
              <w:bottom w:val="nil"/>
              <w:right w:val="nil"/>
            </w:tcBorders>
            <w:vAlign w:val="center"/>
            <w:hideMark/>
          </w:tcPr>
          <w:p w14:paraId="708AD788" w14:textId="77777777" w:rsidR="0034049E" w:rsidRPr="0034049E" w:rsidRDefault="0034049E" w:rsidP="0034049E">
            <w:r w:rsidRPr="0034049E">
              <w:rPr>
                <w:b/>
                <w:bCs/>
              </w:rPr>
              <w:t>Italia</w:t>
            </w:r>
          </w:p>
          <w:p w14:paraId="197B7B30" w14:textId="747C101C"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3131A0CD" w14:textId="7C15C200" w:rsidR="0034049E" w:rsidRPr="0034049E" w:rsidRDefault="0034049E" w:rsidP="0034049E">
            <w:proofErr w:type="spellStart"/>
            <w:r w:rsidRPr="0034049E">
              <w:t>Elisa</w:t>
            </w:r>
            <w:proofErr w:type="spellEnd"/>
            <w:r w:rsidR="00007AB3">
              <w:t xml:space="preserve"> </w:t>
            </w:r>
            <w:proofErr w:type="spellStart"/>
            <w:r w:rsidRPr="0034049E">
              <w:t>Zuchelli</w:t>
            </w:r>
            <w:proofErr w:type="spellEnd"/>
            <w:r w:rsidRPr="0034049E">
              <w:t>,</w:t>
            </w:r>
          </w:p>
          <w:p w14:paraId="57F2B36F" w14:textId="77777777" w:rsidR="0034049E" w:rsidRPr="0034049E" w:rsidRDefault="0034049E" w:rsidP="0034049E">
            <w:r w:rsidRPr="0034049E">
              <w:t>EN-IT</w:t>
            </w:r>
          </w:p>
        </w:tc>
        <w:tc>
          <w:tcPr>
            <w:tcW w:w="2184" w:type="pct"/>
            <w:gridSpan w:val="2"/>
            <w:tcBorders>
              <w:top w:val="nil"/>
              <w:left w:val="nil"/>
              <w:bottom w:val="nil"/>
              <w:right w:val="nil"/>
            </w:tcBorders>
            <w:vAlign w:val="center"/>
            <w:hideMark/>
          </w:tcPr>
          <w:p w14:paraId="14DA96CC" w14:textId="6EA01381" w:rsidR="0034049E" w:rsidRPr="0034049E" w:rsidRDefault="0034049E" w:rsidP="0034049E">
            <w:r w:rsidRPr="0034049E">
              <w:t>IIS</w:t>
            </w:r>
            <w:r w:rsidR="00007AB3">
              <w:t xml:space="preserve"> </w:t>
            </w:r>
            <w:r w:rsidRPr="0034049E">
              <w:t>Galileo</w:t>
            </w:r>
            <w:r w:rsidR="00007AB3">
              <w:t xml:space="preserve"> </w:t>
            </w:r>
            <w:r w:rsidRPr="0034049E">
              <w:t>Galilei,</w:t>
            </w:r>
            <w:r w:rsidR="00007AB3">
              <w:t xml:space="preserve"> </w:t>
            </w:r>
            <w:r w:rsidRPr="0034049E">
              <w:t>Crema</w:t>
            </w:r>
          </w:p>
        </w:tc>
        <w:tc>
          <w:tcPr>
            <w:tcW w:w="594" w:type="pct"/>
            <w:tcBorders>
              <w:top w:val="nil"/>
              <w:left w:val="nil"/>
              <w:bottom w:val="nil"/>
              <w:right w:val="nil"/>
            </w:tcBorders>
            <w:vAlign w:val="center"/>
            <w:hideMark/>
          </w:tcPr>
          <w:p w14:paraId="20D7D20C" w14:textId="77777777" w:rsidR="0034049E" w:rsidRPr="0034049E" w:rsidRDefault="0034049E" w:rsidP="0034049E">
            <w:r w:rsidRPr="0034049E">
              <w:t>76</w:t>
            </w:r>
          </w:p>
        </w:tc>
        <w:tc>
          <w:tcPr>
            <w:tcW w:w="601" w:type="pct"/>
            <w:tcBorders>
              <w:top w:val="nil"/>
              <w:left w:val="nil"/>
              <w:bottom w:val="nil"/>
              <w:right w:val="nil"/>
            </w:tcBorders>
            <w:vAlign w:val="center"/>
            <w:hideMark/>
          </w:tcPr>
          <w:p w14:paraId="12A1EA35" w14:textId="77777777" w:rsidR="0034049E" w:rsidRPr="0034049E" w:rsidRDefault="0034049E" w:rsidP="0034049E">
            <w:r w:rsidRPr="0034049E">
              <w:t>358</w:t>
            </w:r>
          </w:p>
        </w:tc>
      </w:tr>
      <w:tr w:rsidR="0034049E" w:rsidRPr="0034049E" w14:paraId="0C8FFF8C" w14:textId="77777777" w:rsidTr="00382D10">
        <w:tc>
          <w:tcPr>
            <w:tcW w:w="614" w:type="pct"/>
            <w:tcBorders>
              <w:top w:val="nil"/>
              <w:left w:val="nil"/>
              <w:bottom w:val="nil"/>
              <w:right w:val="nil"/>
            </w:tcBorders>
            <w:vAlign w:val="center"/>
            <w:hideMark/>
          </w:tcPr>
          <w:p w14:paraId="445BB4AA" w14:textId="77777777" w:rsidR="0034049E" w:rsidRPr="0034049E" w:rsidRDefault="0034049E" w:rsidP="0034049E">
            <w:r w:rsidRPr="0034049E">
              <w:rPr>
                <w:b/>
                <w:bCs/>
              </w:rPr>
              <w:t>Letonia</w:t>
            </w:r>
          </w:p>
          <w:p w14:paraId="0D2EB461" w14:textId="75A71203"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53CA9FD0" w14:textId="1178FAF8" w:rsidR="0034049E" w:rsidRPr="0034049E" w:rsidRDefault="0034049E" w:rsidP="0034049E">
            <w:proofErr w:type="spellStart"/>
            <w:r w:rsidRPr="0034049E">
              <w:t>Katrīna</w:t>
            </w:r>
            <w:proofErr w:type="spellEnd"/>
            <w:r w:rsidR="00007AB3">
              <w:t xml:space="preserve"> </w:t>
            </w:r>
            <w:proofErr w:type="spellStart"/>
            <w:r w:rsidRPr="0034049E">
              <w:t>Pujate</w:t>
            </w:r>
            <w:proofErr w:type="spellEnd"/>
            <w:r w:rsidRPr="0034049E">
              <w:t>,</w:t>
            </w:r>
          </w:p>
          <w:p w14:paraId="1F61DFB5" w14:textId="77777777" w:rsidR="0034049E" w:rsidRPr="0034049E" w:rsidRDefault="0034049E" w:rsidP="0034049E">
            <w:r w:rsidRPr="0034049E">
              <w:t>EN-LV</w:t>
            </w:r>
          </w:p>
        </w:tc>
        <w:tc>
          <w:tcPr>
            <w:tcW w:w="2184" w:type="pct"/>
            <w:gridSpan w:val="2"/>
            <w:tcBorders>
              <w:top w:val="nil"/>
              <w:left w:val="nil"/>
              <w:bottom w:val="nil"/>
              <w:right w:val="nil"/>
            </w:tcBorders>
            <w:vAlign w:val="center"/>
            <w:hideMark/>
          </w:tcPr>
          <w:p w14:paraId="08CFE0E0" w14:textId="118C1577" w:rsidR="0034049E" w:rsidRPr="0034049E" w:rsidRDefault="0034049E" w:rsidP="0034049E">
            <w:proofErr w:type="spellStart"/>
            <w:r w:rsidRPr="0034049E">
              <w:t>Rīgas</w:t>
            </w:r>
            <w:proofErr w:type="spellEnd"/>
            <w:r w:rsidR="00007AB3">
              <w:t xml:space="preserve"> </w:t>
            </w:r>
            <w:r w:rsidRPr="0034049E">
              <w:t>Centra</w:t>
            </w:r>
            <w:r w:rsidR="00007AB3">
              <w:t xml:space="preserve"> </w:t>
            </w:r>
            <w:proofErr w:type="spellStart"/>
            <w:r w:rsidRPr="0034049E">
              <w:t>humanitārā</w:t>
            </w:r>
            <w:proofErr w:type="spellEnd"/>
            <w:r w:rsidR="00007AB3">
              <w:t xml:space="preserve"> </w:t>
            </w:r>
            <w:proofErr w:type="spellStart"/>
            <w:r w:rsidRPr="0034049E">
              <w:t>vidusskola</w:t>
            </w:r>
            <w:proofErr w:type="spellEnd"/>
            <w:r w:rsidRPr="0034049E">
              <w:t>,</w:t>
            </w:r>
            <w:r w:rsidR="00007AB3">
              <w:t xml:space="preserve"> </w:t>
            </w:r>
            <w:r w:rsidRPr="0034049E">
              <w:t>Riga</w:t>
            </w:r>
          </w:p>
        </w:tc>
        <w:tc>
          <w:tcPr>
            <w:tcW w:w="594" w:type="pct"/>
            <w:tcBorders>
              <w:top w:val="nil"/>
              <w:left w:val="nil"/>
              <w:bottom w:val="nil"/>
              <w:right w:val="nil"/>
            </w:tcBorders>
            <w:vAlign w:val="center"/>
            <w:hideMark/>
          </w:tcPr>
          <w:p w14:paraId="29F294BE" w14:textId="77777777" w:rsidR="0034049E" w:rsidRPr="0034049E" w:rsidRDefault="0034049E" w:rsidP="0034049E">
            <w:r w:rsidRPr="0034049E">
              <w:t>8</w:t>
            </w:r>
          </w:p>
        </w:tc>
        <w:tc>
          <w:tcPr>
            <w:tcW w:w="601" w:type="pct"/>
            <w:tcBorders>
              <w:top w:val="nil"/>
              <w:left w:val="nil"/>
              <w:bottom w:val="nil"/>
              <w:right w:val="nil"/>
            </w:tcBorders>
            <w:vAlign w:val="center"/>
            <w:hideMark/>
          </w:tcPr>
          <w:p w14:paraId="5A410CAC" w14:textId="77777777" w:rsidR="0034049E" w:rsidRPr="0034049E" w:rsidRDefault="0034049E" w:rsidP="0034049E">
            <w:r w:rsidRPr="0034049E">
              <w:t>31</w:t>
            </w:r>
          </w:p>
        </w:tc>
      </w:tr>
      <w:tr w:rsidR="0034049E" w:rsidRPr="0034049E" w14:paraId="4EC8AC2A" w14:textId="77777777" w:rsidTr="00382D10">
        <w:tc>
          <w:tcPr>
            <w:tcW w:w="614" w:type="pct"/>
            <w:tcBorders>
              <w:top w:val="nil"/>
              <w:left w:val="nil"/>
              <w:bottom w:val="nil"/>
              <w:right w:val="nil"/>
            </w:tcBorders>
            <w:vAlign w:val="center"/>
            <w:hideMark/>
          </w:tcPr>
          <w:p w14:paraId="0B4B6844" w14:textId="77777777" w:rsidR="0034049E" w:rsidRPr="0034049E" w:rsidRDefault="0034049E" w:rsidP="0034049E">
            <w:r w:rsidRPr="0034049E">
              <w:rPr>
                <w:b/>
                <w:bCs/>
              </w:rPr>
              <w:t>Lituania</w:t>
            </w:r>
          </w:p>
          <w:p w14:paraId="66EBBA57" w14:textId="5A827B36"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7C5879F0" w14:textId="3F01D208" w:rsidR="0034049E" w:rsidRPr="0034049E" w:rsidRDefault="0034049E" w:rsidP="0034049E">
            <w:proofErr w:type="spellStart"/>
            <w:r w:rsidRPr="0034049E">
              <w:t>Gantas</w:t>
            </w:r>
            <w:proofErr w:type="spellEnd"/>
            <w:r w:rsidR="00007AB3">
              <w:t xml:space="preserve"> </w:t>
            </w:r>
            <w:proofErr w:type="spellStart"/>
            <w:r w:rsidRPr="0034049E">
              <w:t>Novilas</w:t>
            </w:r>
            <w:proofErr w:type="spellEnd"/>
            <w:r w:rsidR="00007AB3">
              <w:t xml:space="preserve"> </w:t>
            </w:r>
            <w:proofErr w:type="spellStart"/>
            <w:r w:rsidRPr="0034049E">
              <w:t>Adomkus</w:t>
            </w:r>
            <w:proofErr w:type="spellEnd"/>
          </w:p>
          <w:p w14:paraId="694AE053" w14:textId="77777777" w:rsidR="0034049E" w:rsidRPr="0034049E" w:rsidRDefault="0034049E" w:rsidP="0034049E">
            <w:r w:rsidRPr="0034049E">
              <w:t>EN-LT</w:t>
            </w:r>
          </w:p>
        </w:tc>
        <w:tc>
          <w:tcPr>
            <w:tcW w:w="2184" w:type="pct"/>
            <w:gridSpan w:val="2"/>
            <w:tcBorders>
              <w:top w:val="nil"/>
              <w:left w:val="nil"/>
              <w:bottom w:val="nil"/>
              <w:right w:val="nil"/>
            </w:tcBorders>
            <w:vAlign w:val="center"/>
            <w:hideMark/>
          </w:tcPr>
          <w:p w14:paraId="788CBEF8" w14:textId="35589C77" w:rsidR="0034049E" w:rsidRPr="0034049E" w:rsidRDefault="0034049E" w:rsidP="0034049E">
            <w:proofErr w:type="spellStart"/>
            <w:r w:rsidRPr="0034049E">
              <w:t>Telšių</w:t>
            </w:r>
            <w:proofErr w:type="spellEnd"/>
            <w:r w:rsidR="00007AB3">
              <w:t xml:space="preserve"> </w:t>
            </w:r>
            <w:proofErr w:type="spellStart"/>
            <w:r w:rsidRPr="0034049E">
              <w:t>Žemaitės</w:t>
            </w:r>
            <w:proofErr w:type="spellEnd"/>
            <w:r w:rsidR="00007AB3">
              <w:t xml:space="preserve"> </w:t>
            </w:r>
            <w:proofErr w:type="spellStart"/>
            <w:r w:rsidRPr="0034049E">
              <w:t>gimnazija</w:t>
            </w:r>
            <w:proofErr w:type="spellEnd"/>
          </w:p>
          <w:p w14:paraId="4A8722BC" w14:textId="77777777" w:rsidR="0034049E" w:rsidRPr="0034049E" w:rsidRDefault="0034049E" w:rsidP="0034049E">
            <w:proofErr w:type="spellStart"/>
            <w:r w:rsidRPr="0034049E">
              <w:t>Telšiai</w:t>
            </w:r>
            <w:proofErr w:type="spellEnd"/>
          </w:p>
        </w:tc>
        <w:tc>
          <w:tcPr>
            <w:tcW w:w="594" w:type="pct"/>
            <w:tcBorders>
              <w:top w:val="nil"/>
              <w:left w:val="nil"/>
              <w:bottom w:val="nil"/>
              <w:right w:val="nil"/>
            </w:tcBorders>
            <w:vAlign w:val="center"/>
            <w:hideMark/>
          </w:tcPr>
          <w:p w14:paraId="3D4C5CD7" w14:textId="77777777" w:rsidR="0034049E" w:rsidRPr="0034049E" w:rsidRDefault="0034049E" w:rsidP="0034049E">
            <w:r w:rsidRPr="0034049E">
              <w:t>11</w:t>
            </w:r>
          </w:p>
        </w:tc>
        <w:tc>
          <w:tcPr>
            <w:tcW w:w="601" w:type="pct"/>
            <w:tcBorders>
              <w:top w:val="nil"/>
              <w:left w:val="nil"/>
              <w:bottom w:val="nil"/>
              <w:right w:val="nil"/>
            </w:tcBorders>
            <w:vAlign w:val="center"/>
            <w:hideMark/>
          </w:tcPr>
          <w:p w14:paraId="35927614" w14:textId="77777777" w:rsidR="0034049E" w:rsidRPr="0034049E" w:rsidRDefault="0034049E" w:rsidP="0034049E">
            <w:r w:rsidRPr="0034049E">
              <w:t>46</w:t>
            </w:r>
          </w:p>
        </w:tc>
      </w:tr>
      <w:tr w:rsidR="0034049E" w:rsidRPr="0034049E" w14:paraId="40BE52BD" w14:textId="77777777" w:rsidTr="00382D10">
        <w:tc>
          <w:tcPr>
            <w:tcW w:w="614" w:type="pct"/>
            <w:tcBorders>
              <w:top w:val="nil"/>
              <w:left w:val="nil"/>
              <w:bottom w:val="nil"/>
              <w:right w:val="nil"/>
            </w:tcBorders>
            <w:vAlign w:val="center"/>
            <w:hideMark/>
          </w:tcPr>
          <w:p w14:paraId="0381AB5E" w14:textId="77777777" w:rsidR="0034049E" w:rsidRPr="0034049E" w:rsidRDefault="0034049E" w:rsidP="0034049E">
            <w:r w:rsidRPr="0034049E">
              <w:rPr>
                <w:b/>
                <w:bCs/>
              </w:rPr>
              <w:t>Luxemburg</w:t>
            </w:r>
          </w:p>
        </w:tc>
        <w:tc>
          <w:tcPr>
            <w:tcW w:w="1006" w:type="pct"/>
            <w:tcBorders>
              <w:top w:val="nil"/>
              <w:left w:val="nil"/>
              <w:bottom w:val="nil"/>
              <w:right w:val="nil"/>
            </w:tcBorders>
            <w:vAlign w:val="center"/>
            <w:hideMark/>
          </w:tcPr>
          <w:p w14:paraId="2097DC0A" w14:textId="3471F8C6" w:rsidR="0034049E" w:rsidRPr="0034049E" w:rsidRDefault="0034049E" w:rsidP="0034049E">
            <w:r w:rsidRPr="0034049E">
              <w:t>Lena</w:t>
            </w:r>
            <w:r w:rsidR="00007AB3">
              <w:t xml:space="preserve"> </w:t>
            </w:r>
            <w:proofErr w:type="spellStart"/>
            <w:r w:rsidRPr="0034049E">
              <w:t>Kraus</w:t>
            </w:r>
            <w:proofErr w:type="spellEnd"/>
            <w:r w:rsidRPr="0034049E">
              <w:t>,</w:t>
            </w:r>
          </w:p>
          <w:p w14:paraId="7CE12985" w14:textId="77777777" w:rsidR="0034049E" w:rsidRPr="0034049E" w:rsidRDefault="0034049E" w:rsidP="0034049E">
            <w:r w:rsidRPr="0034049E">
              <w:t>EN-DE</w:t>
            </w:r>
          </w:p>
        </w:tc>
        <w:tc>
          <w:tcPr>
            <w:tcW w:w="2184" w:type="pct"/>
            <w:gridSpan w:val="2"/>
            <w:tcBorders>
              <w:top w:val="nil"/>
              <w:left w:val="nil"/>
              <w:bottom w:val="nil"/>
              <w:right w:val="nil"/>
            </w:tcBorders>
            <w:vAlign w:val="center"/>
            <w:hideMark/>
          </w:tcPr>
          <w:p w14:paraId="6502D4DE" w14:textId="67332830" w:rsidR="0034049E" w:rsidRPr="0034049E" w:rsidRDefault="0034049E" w:rsidP="0034049E">
            <w:proofErr w:type="spellStart"/>
            <w:r w:rsidRPr="0034049E">
              <w:t>Athénée</w:t>
            </w:r>
            <w:proofErr w:type="spellEnd"/>
            <w:r w:rsidR="00007AB3">
              <w:t xml:space="preserve"> </w:t>
            </w:r>
            <w:r w:rsidRPr="0034049E">
              <w:t>de</w:t>
            </w:r>
            <w:r w:rsidR="00007AB3">
              <w:t xml:space="preserve"> </w:t>
            </w:r>
            <w:r w:rsidRPr="0034049E">
              <w:t>Luxembourg</w:t>
            </w:r>
            <w:r w:rsidR="00007AB3">
              <w:t xml:space="preserve"> </w:t>
            </w:r>
            <w:r w:rsidRPr="0034049E">
              <w:t>(Luxemburg)</w:t>
            </w:r>
          </w:p>
        </w:tc>
        <w:tc>
          <w:tcPr>
            <w:tcW w:w="594" w:type="pct"/>
            <w:tcBorders>
              <w:top w:val="nil"/>
              <w:left w:val="nil"/>
              <w:bottom w:val="nil"/>
              <w:right w:val="nil"/>
            </w:tcBorders>
            <w:vAlign w:val="center"/>
            <w:hideMark/>
          </w:tcPr>
          <w:p w14:paraId="38AD24BC" w14:textId="77777777" w:rsidR="0034049E" w:rsidRPr="0034049E" w:rsidRDefault="0034049E" w:rsidP="0034049E">
            <w:r w:rsidRPr="0034049E">
              <w:t>6</w:t>
            </w:r>
          </w:p>
        </w:tc>
        <w:tc>
          <w:tcPr>
            <w:tcW w:w="601" w:type="pct"/>
            <w:tcBorders>
              <w:top w:val="nil"/>
              <w:left w:val="nil"/>
              <w:bottom w:val="nil"/>
              <w:right w:val="nil"/>
            </w:tcBorders>
            <w:vAlign w:val="center"/>
            <w:hideMark/>
          </w:tcPr>
          <w:p w14:paraId="65672333" w14:textId="77777777" w:rsidR="0034049E" w:rsidRPr="0034049E" w:rsidRDefault="0034049E" w:rsidP="0034049E">
            <w:r w:rsidRPr="0034049E">
              <w:t>30</w:t>
            </w:r>
          </w:p>
        </w:tc>
      </w:tr>
      <w:tr w:rsidR="0034049E" w:rsidRPr="0034049E" w14:paraId="09035A0D" w14:textId="77777777" w:rsidTr="00382D10">
        <w:tc>
          <w:tcPr>
            <w:tcW w:w="614" w:type="pct"/>
            <w:tcBorders>
              <w:top w:val="nil"/>
              <w:left w:val="nil"/>
              <w:bottom w:val="nil"/>
              <w:right w:val="nil"/>
            </w:tcBorders>
            <w:vAlign w:val="center"/>
            <w:hideMark/>
          </w:tcPr>
          <w:p w14:paraId="6078F61F" w14:textId="77777777" w:rsidR="0034049E" w:rsidRPr="0034049E" w:rsidRDefault="0034049E" w:rsidP="0034049E">
            <w:r w:rsidRPr="0034049E">
              <w:rPr>
                <w:b/>
                <w:bCs/>
              </w:rPr>
              <w:lastRenderedPageBreak/>
              <w:t>Malta</w:t>
            </w:r>
          </w:p>
        </w:tc>
        <w:tc>
          <w:tcPr>
            <w:tcW w:w="1006" w:type="pct"/>
            <w:tcBorders>
              <w:top w:val="nil"/>
              <w:left w:val="nil"/>
              <w:bottom w:val="nil"/>
              <w:right w:val="nil"/>
            </w:tcBorders>
            <w:vAlign w:val="center"/>
            <w:hideMark/>
          </w:tcPr>
          <w:p w14:paraId="1B86FED2" w14:textId="10D32407" w:rsidR="0034049E" w:rsidRPr="0034049E" w:rsidRDefault="0034049E" w:rsidP="0034049E">
            <w:proofErr w:type="spellStart"/>
            <w:r w:rsidRPr="0034049E">
              <w:t>Amy</w:t>
            </w:r>
            <w:proofErr w:type="spellEnd"/>
            <w:r w:rsidR="00007AB3">
              <w:t xml:space="preserve"> </w:t>
            </w:r>
            <w:proofErr w:type="spellStart"/>
            <w:r w:rsidRPr="0034049E">
              <w:t>Pullicino</w:t>
            </w:r>
            <w:proofErr w:type="spellEnd"/>
            <w:r w:rsidRPr="0034049E">
              <w:t>,</w:t>
            </w:r>
          </w:p>
          <w:p w14:paraId="24EA85EC" w14:textId="77777777" w:rsidR="0034049E" w:rsidRPr="0034049E" w:rsidRDefault="0034049E" w:rsidP="0034049E">
            <w:r w:rsidRPr="0034049E">
              <w:t>EN-MT</w:t>
            </w:r>
          </w:p>
        </w:tc>
        <w:tc>
          <w:tcPr>
            <w:tcW w:w="2184" w:type="pct"/>
            <w:gridSpan w:val="2"/>
            <w:tcBorders>
              <w:top w:val="nil"/>
              <w:left w:val="nil"/>
              <w:bottom w:val="nil"/>
              <w:right w:val="nil"/>
            </w:tcBorders>
            <w:vAlign w:val="center"/>
            <w:hideMark/>
          </w:tcPr>
          <w:p w14:paraId="54207B16" w14:textId="13593A94" w:rsidR="0034049E" w:rsidRPr="0034049E" w:rsidRDefault="0034049E" w:rsidP="0034049E">
            <w:r w:rsidRPr="0034049E">
              <w:t>De</w:t>
            </w:r>
            <w:r w:rsidR="00007AB3">
              <w:t xml:space="preserve"> </w:t>
            </w:r>
            <w:r w:rsidRPr="0034049E">
              <w:t>la</w:t>
            </w:r>
            <w:r w:rsidR="00007AB3">
              <w:t xml:space="preserve"> </w:t>
            </w:r>
            <w:proofErr w:type="spellStart"/>
            <w:r w:rsidRPr="0034049E">
              <w:t>salle</w:t>
            </w:r>
            <w:proofErr w:type="spellEnd"/>
            <w:r w:rsidR="00007AB3">
              <w:t xml:space="preserve"> </w:t>
            </w:r>
            <w:proofErr w:type="spellStart"/>
            <w:r w:rsidRPr="0034049E">
              <w:t>sixth</w:t>
            </w:r>
            <w:proofErr w:type="spellEnd"/>
            <w:r w:rsidR="00007AB3">
              <w:t xml:space="preserve"> </w:t>
            </w:r>
            <w:proofErr w:type="spellStart"/>
            <w:r w:rsidRPr="0034049E">
              <w:t>form</w:t>
            </w:r>
            <w:proofErr w:type="spellEnd"/>
            <w:r w:rsidRPr="0034049E">
              <w:t>,</w:t>
            </w:r>
            <w:r w:rsidR="00007AB3">
              <w:t xml:space="preserve"> </w:t>
            </w:r>
            <w:proofErr w:type="spellStart"/>
            <w:r w:rsidRPr="0034049E">
              <w:t>Birgu</w:t>
            </w:r>
            <w:proofErr w:type="spellEnd"/>
          </w:p>
        </w:tc>
        <w:tc>
          <w:tcPr>
            <w:tcW w:w="594" w:type="pct"/>
            <w:tcBorders>
              <w:top w:val="nil"/>
              <w:left w:val="nil"/>
              <w:bottom w:val="nil"/>
              <w:right w:val="nil"/>
            </w:tcBorders>
            <w:vAlign w:val="center"/>
            <w:hideMark/>
          </w:tcPr>
          <w:p w14:paraId="7D1ED859" w14:textId="77777777" w:rsidR="0034049E" w:rsidRPr="0034049E" w:rsidRDefault="0034049E" w:rsidP="0034049E">
            <w:r w:rsidRPr="0034049E">
              <w:t>6</w:t>
            </w:r>
          </w:p>
        </w:tc>
        <w:tc>
          <w:tcPr>
            <w:tcW w:w="601" w:type="pct"/>
            <w:tcBorders>
              <w:top w:val="nil"/>
              <w:left w:val="nil"/>
              <w:bottom w:val="nil"/>
              <w:right w:val="nil"/>
            </w:tcBorders>
            <w:vAlign w:val="center"/>
            <w:hideMark/>
          </w:tcPr>
          <w:p w14:paraId="235EDAF9" w14:textId="77777777" w:rsidR="0034049E" w:rsidRPr="0034049E" w:rsidRDefault="0034049E" w:rsidP="0034049E">
            <w:r w:rsidRPr="0034049E">
              <w:t>22</w:t>
            </w:r>
          </w:p>
        </w:tc>
      </w:tr>
      <w:tr w:rsidR="0034049E" w:rsidRPr="0034049E" w14:paraId="5E910249" w14:textId="77777777" w:rsidTr="00382D10">
        <w:tc>
          <w:tcPr>
            <w:tcW w:w="614" w:type="pct"/>
            <w:tcBorders>
              <w:top w:val="nil"/>
              <w:left w:val="nil"/>
              <w:bottom w:val="nil"/>
              <w:right w:val="nil"/>
            </w:tcBorders>
            <w:vAlign w:val="center"/>
            <w:hideMark/>
          </w:tcPr>
          <w:p w14:paraId="60A26529" w14:textId="53566E73" w:rsidR="0034049E" w:rsidRPr="0034049E" w:rsidRDefault="0034049E" w:rsidP="0034049E">
            <w:r w:rsidRPr="0034049E">
              <w:rPr>
                <w:b/>
                <w:bCs/>
              </w:rPr>
              <w:t>Țările</w:t>
            </w:r>
            <w:r w:rsidR="00007AB3">
              <w:rPr>
                <w:b/>
                <w:bCs/>
              </w:rPr>
              <w:t xml:space="preserve"> </w:t>
            </w:r>
            <w:r w:rsidRPr="0034049E">
              <w:rPr>
                <w:b/>
                <w:bCs/>
              </w:rPr>
              <w:t>de</w:t>
            </w:r>
            <w:r w:rsidR="00007AB3">
              <w:rPr>
                <w:b/>
                <w:bCs/>
              </w:rPr>
              <w:t xml:space="preserve"> </w:t>
            </w:r>
            <w:r w:rsidRPr="0034049E">
              <w:rPr>
                <w:b/>
                <w:bCs/>
              </w:rPr>
              <w:t>Jos</w:t>
            </w:r>
          </w:p>
          <w:p w14:paraId="510FB7D3" w14:textId="3D0E94E3"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630C0300" w14:textId="11DD2416" w:rsidR="0034049E" w:rsidRPr="0034049E" w:rsidRDefault="0034049E" w:rsidP="0034049E">
            <w:r w:rsidRPr="0034049E">
              <w:t>Pieter</w:t>
            </w:r>
            <w:r w:rsidR="00007AB3">
              <w:t xml:space="preserve"> </w:t>
            </w:r>
            <w:proofErr w:type="spellStart"/>
            <w:r w:rsidRPr="0034049E">
              <w:t>Geerse</w:t>
            </w:r>
            <w:proofErr w:type="spellEnd"/>
            <w:r w:rsidRPr="0034049E">
              <w:t>,</w:t>
            </w:r>
          </w:p>
          <w:p w14:paraId="5EDBFFAC" w14:textId="77777777" w:rsidR="0034049E" w:rsidRPr="0034049E" w:rsidRDefault="0034049E" w:rsidP="0034049E">
            <w:r w:rsidRPr="0034049E">
              <w:t>EN-NL</w:t>
            </w:r>
          </w:p>
        </w:tc>
        <w:tc>
          <w:tcPr>
            <w:tcW w:w="2184" w:type="pct"/>
            <w:gridSpan w:val="2"/>
            <w:tcBorders>
              <w:top w:val="nil"/>
              <w:left w:val="nil"/>
              <w:bottom w:val="nil"/>
              <w:right w:val="nil"/>
            </w:tcBorders>
            <w:vAlign w:val="center"/>
            <w:hideMark/>
          </w:tcPr>
          <w:p w14:paraId="38EC602C" w14:textId="76AA2C81" w:rsidR="0034049E" w:rsidRPr="0034049E" w:rsidRDefault="0034049E" w:rsidP="0034049E">
            <w:proofErr w:type="spellStart"/>
            <w:r w:rsidRPr="0034049E">
              <w:t>Emmauscollege</w:t>
            </w:r>
            <w:proofErr w:type="spellEnd"/>
            <w:r w:rsidRPr="0034049E">
              <w:t>,</w:t>
            </w:r>
            <w:r w:rsidR="00007AB3">
              <w:t xml:space="preserve"> </w:t>
            </w:r>
            <w:r w:rsidRPr="0034049E">
              <w:t>Rotterdam</w:t>
            </w:r>
          </w:p>
        </w:tc>
        <w:tc>
          <w:tcPr>
            <w:tcW w:w="594" w:type="pct"/>
            <w:tcBorders>
              <w:top w:val="nil"/>
              <w:left w:val="nil"/>
              <w:bottom w:val="nil"/>
              <w:right w:val="nil"/>
            </w:tcBorders>
            <w:vAlign w:val="center"/>
            <w:hideMark/>
          </w:tcPr>
          <w:p w14:paraId="5F324708" w14:textId="77777777" w:rsidR="0034049E" w:rsidRPr="0034049E" w:rsidRDefault="0034049E" w:rsidP="0034049E">
            <w:r w:rsidRPr="0034049E">
              <w:t>28</w:t>
            </w:r>
          </w:p>
        </w:tc>
        <w:tc>
          <w:tcPr>
            <w:tcW w:w="601" w:type="pct"/>
            <w:tcBorders>
              <w:top w:val="nil"/>
              <w:left w:val="nil"/>
              <w:bottom w:val="nil"/>
              <w:right w:val="nil"/>
            </w:tcBorders>
            <w:vAlign w:val="center"/>
            <w:hideMark/>
          </w:tcPr>
          <w:p w14:paraId="26DBEFF3" w14:textId="77777777" w:rsidR="0034049E" w:rsidRPr="0034049E" w:rsidRDefault="0034049E" w:rsidP="0034049E">
            <w:r w:rsidRPr="0034049E">
              <w:t>90</w:t>
            </w:r>
          </w:p>
        </w:tc>
      </w:tr>
      <w:tr w:rsidR="0034049E" w:rsidRPr="0034049E" w14:paraId="51BE5567" w14:textId="77777777" w:rsidTr="00382D10">
        <w:tc>
          <w:tcPr>
            <w:tcW w:w="614" w:type="pct"/>
            <w:tcBorders>
              <w:top w:val="nil"/>
              <w:left w:val="nil"/>
              <w:bottom w:val="nil"/>
              <w:right w:val="nil"/>
            </w:tcBorders>
            <w:vAlign w:val="center"/>
            <w:hideMark/>
          </w:tcPr>
          <w:p w14:paraId="7C118F85" w14:textId="77777777" w:rsidR="0034049E" w:rsidRPr="0034049E" w:rsidRDefault="0034049E" w:rsidP="0034049E">
            <w:r w:rsidRPr="0034049E">
              <w:rPr>
                <w:b/>
                <w:bCs/>
              </w:rPr>
              <w:t>Polonia</w:t>
            </w:r>
          </w:p>
          <w:p w14:paraId="48BBDBD3" w14:textId="61E9E8ED"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69ED06E4" w14:textId="5309B3A7" w:rsidR="0034049E" w:rsidRPr="0034049E" w:rsidRDefault="0034049E" w:rsidP="0034049E">
            <w:r w:rsidRPr="0034049E">
              <w:t>Rozalia</w:t>
            </w:r>
            <w:r w:rsidR="00007AB3">
              <w:t xml:space="preserve"> </w:t>
            </w:r>
            <w:proofErr w:type="spellStart"/>
            <w:r w:rsidRPr="0034049E">
              <w:t>Wróblewska</w:t>
            </w:r>
            <w:proofErr w:type="spellEnd"/>
            <w:r w:rsidRPr="0034049E">
              <w:t>,</w:t>
            </w:r>
          </w:p>
          <w:p w14:paraId="452E3F7B" w14:textId="77777777" w:rsidR="0034049E" w:rsidRPr="0034049E" w:rsidRDefault="0034049E" w:rsidP="0034049E">
            <w:r w:rsidRPr="0034049E">
              <w:t>EN-PL</w:t>
            </w:r>
          </w:p>
        </w:tc>
        <w:tc>
          <w:tcPr>
            <w:tcW w:w="2184" w:type="pct"/>
            <w:gridSpan w:val="2"/>
            <w:tcBorders>
              <w:top w:val="nil"/>
              <w:left w:val="nil"/>
              <w:bottom w:val="nil"/>
              <w:right w:val="nil"/>
            </w:tcBorders>
            <w:vAlign w:val="center"/>
            <w:hideMark/>
          </w:tcPr>
          <w:p w14:paraId="1A4625AE" w14:textId="776054CE" w:rsidR="0034049E" w:rsidRPr="0034049E" w:rsidRDefault="0034049E" w:rsidP="0034049E">
            <w:r w:rsidRPr="0034049E">
              <w:t>IX</w:t>
            </w:r>
            <w:r w:rsidR="00007AB3">
              <w:t xml:space="preserve"> </w:t>
            </w:r>
            <w:proofErr w:type="spellStart"/>
            <w:r w:rsidRPr="0034049E">
              <w:t>Liceum</w:t>
            </w:r>
            <w:proofErr w:type="spellEnd"/>
            <w:r w:rsidR="00007AB3">
              <w:t xml:space="preserve"> </w:t>
            </w:r>
            <w:proofErr w:type="spellStart"/>
            <w:r w:rsidRPr="0034049E">
              <w:t>Ogólnokształcące</w:t>
            </w:r>
            <w:proofErr w:type="spellEnd"/>
            <w:r w:rsidR="00007AB3">
              <w:t xml:space="preserve"> </w:t>
            </w:r>
            <w:r w:rsidRPr="0034049E">
              <w:t>im.</w:t>
            </w:r>
            <w:r w:rsidR="00007AB3">
              <w:t xml:space="preserve"> </w:t>
            </w:r>
            <w:proofErr w:type="spellStart"/>
            <w:r w:rsidRPr="0034049E">
              <w:t>Klementyny</w:t>
            </w:r>
            <w:proofErr w:type="spellEnd"/>
            <w:r w:rsidR="00007AB3">
              <w:t xml:space="preserve"> </w:t>
            </w:r>
            <w:proofErr w:type="spellStart"/>
            <w:r w:rsidRPr="0034049E">
              <w:t>offmanowej</w:t>
            </w:r>
            <w:proofErr w:type="spellEnd"/>
            <w:r w:rsidRPr="0034049E">
              <w:t>,</w:t>
            </w:r>
            <w:r w:rsidR="00007AB3">
              <w:t xml:space="preserve"> </w:t>
            </w:r>
            <w:r w:rsidRPr="0034049E">
              <w:t>Warszawa</w:t>
            </w:r>
          </w:p>
        </w:tc>
        <w:tc>
          <w:tcPr>
            <w:tcW w:w="594" w:type="pct"/>
            <w:tcBorders>
              <w:top w:val="nil"/>
              <w:left w:val="nil"/>
              <w:bottom w:val="nil"/>
              <w:right w:val="nil"/>
            </w:tcBorders>
            <w:vAlign w:val="center"/>
            <w:hideMark/>
          </w:tcPr>
          <w:p w14:paraId="10204F71" w14:textId="77777777" w:rsidR="0034049E" w:rsidRPr="0034049E" w:rsidRDefault="0034049E" w:rsidP="0034049E">
            <w:r w:rsidRPr="0034049E">
              <w:t>52</w:t>
            </w:r>
          </w:p>
        </w:tc>
        <w:tc>
          <w:tcPr>
            <w:tcW w:w="601" w:type="pct"/>
            <w:tcBorders>
              <w:top w:val="nil"/>
              <w:left w:val="nil"/>
              <w:bottom w:val="nil"/>
              <w:right w:val="nil"/>
            </w:tcBorders>
            <w:vAlign w:val="center"/>
            <w:hideMark/>
          </w:tcPr>
          <w:p w14:paraId="4294639D" w14:textId="77777777" w:rsidR="0034049E" w:rsidRPr="0034049E" w:rsidRDefault="0034049E" w:rsidP="0034049E">
            <w:r w:rsidRPr="0034049E">
              <w:t>211</w:t>
            </w:r>
          </w:p>
        </w:tc>
      </w:tr>
      <w:tr w:rsidR="0034049E" w:rsidRPr="0034049E" w14:paraId="6EA63851" w14:textId="77777777" w:rsidTr="00382D10">
        <w:tc>
          <w:tcPr>
            <w:tcW w:w="614" w:type="pct"/>
            <w:tcBorders>
              <w:top w:val="nil"/>
              <w:left w:val="nil"/>
              <w:bottom w:val="nil"/>
              <w:right w:val="nil"/>
            </w:tcBorders>
            <w:vAlign w:val="center"/>
            <w:hideMark/>
          </w:tcPr>
          <w:p w14:paraId="0DDF2251" w14:textId="77777777" w:rsidR="0034049E" w:rsidRPr="0034049E" w:rsidRDefault="0034049E" w:rsidP="0034049E">
            <w:r w:rsidRPr="0034049E">
              <w:rPr>
                <w:b/>
                <w:bCs/>
              </w:rPr>
              <w:t>Portugalia</w:t>
            </w:r>
          </w:p>
        </w:tc>
        <w:tc>
          <w:tcPr>
            <w:tcW w:w="1006" w:type="pct"/>
            <w:tcBorders>
              <w:top w:val="nil"/>
              <w:left w:val="nil"/>
              <w:bottom w:val="nil"/>
              <w:right w:val="nil"/>
            </w:tcBorders>
            <w:vAlign w:val="center"/>
            <w:hideMark/>
          </w:tcPr>
          <w:p w14:paraId="4434455B" w14:textId="239FA9CD" w:rsidR="0034049E" w:rsidRPr="0034049E" w:rsidRDefault="0034049E" w:rsidP="0034049E">
            <w:proofErr w:type="spellStart"/>
            <w:r w:rsidRPr="0034049E">
              <w:t>João</w:t>
            </w:r>
            <w:proofErr w:type="spellEnd"/>
            <w:r w:rsidR="00007AB3">
              <w:t xml:space="preserve"> </w:t>
            </w:r>
            <w:proofErr w:type="spellStart"/>
            <w:r w:rsidRPr="0034049E">
              <w:t>Francisco</w:t>
            </w:r>
            <w:proofErr w:type="spellEnd"/>
            <w:r w:rsidR="00007AB3">
              <w:t xml:space="preserve"> </w:t>
            </w:r>
            <w:proofErr w:type="spellStart"/>
            <w:r w:rsidRPr="0034049E">
              <w:t>Cardoso</w:t>
            </w:r>
            <w:proofErr w:type="spellEnd"/>
            <w:r w:rsidR="00007AB3">
              <w:t xml:space="preserve"> </w:t>
            </w:r>
            <w:proofErr w:type="spellStart"/>
            <w:r w:rsidRPr="0034049E">
              <w:t>Fontes</w:t>
            </w:r>
            <w:proofErr w:type="spellEnd"/>
            <w:r w:rsidRPr="0034049E">
              <w:t>,</w:t>
            </w:r>
          </w:p>
          <w:p w14:paraId="24559C49" w14:textId="77777777" w:rsidR="0034049E" w:rsidRPr="0034049E" w:rsidRDefault="0034049E" w:rsidP="0034049E">
            <w:r w:rsidRPr="0034049E">
              <w:t>EN-PT</w:t>
            </w:r>
          </w:p>
        </w:tc>
        <w:tc>
          <w:tcPr>
            <w:tcW w:w="2184" w:type="pct"/>
            <w:gridSpan w:val="2"/>
            <w:tcBorders>
              <w:top w:val="nil"/>
              <w:left w:val="nil"/>
              <w:bottom w:val="nil"/>
              <w:right w:val="nil"/>
            </w:tcBorders>
            <w:vAlign w:val="center"/>
            <w:hideMark/>
          </w:tcPr>
          <w:p w14:paraId="03596966" w14:textId="3C1D5D50" w:rsidR="0034049E" w:rsidRPr="0034049E" w:rsidRDefault="0034049E" w:rsidP="0034049E">
            <w:proofErr w:type="spellStart"/>
            <w:r w:rsidRPr="0034049E">
              <w:t>Colégio</w:t>
            </w:r>
            <w:proofErr w:type="spellEnd"/>
            <w:r w:rsidR="00007AB3">
              <w:t xml:space="preserve"> </w:t>
            </w:r>
            <w:r w:rsidRPr="0034049E">
              <w:t>de</w:t>
            </w:r>
            <w:r w:rsidR="00007AB3">
              <w:t xml:space="preserve"> </w:t>
            </w:r>
            <w:proofErr w:type="spellStart"/>
            <w:r w:rsidRPr="0034049E">
              <w:t>Nossa</w:t>
            </w:r>
            <w:proofErr w:type="spellEnd"/>
            <w:r w:rsidR="00007AB3">
              <w:t xml:space="preserve"> </w:t>
            </w:r>
            <w:proofErr w:type="spellStart"/>
            <w:r w:rsidRPr="0034049E">
              <w:t>Senhora</w:t>
            </w:r>
            <w:proofErr w:type="spellEnd"/>
            <w:r w:rsidR="00007AB3">
              <w:t xml:space="preserve"> </w:t>
            </w:r>
            <w:r w:rsidRPr="0034049E">
              <w:t>da</w:t>
            </w:r>
            <w:r w:rsidR="00007AB3">
              <w:t xml:space="preserve"> </w:t>
            </w:r>
            <w:proofErr w:type="spellStart"/>
            <w:r w:rsidRPr="0034049E">
              <w:t>Assunção</w:t>
            </w:r>
            <w:proofErr w:type="spellEnd"/>
            <w:r w:rsidRPr="0034049E">
              <w:t>,</w:t>
            </w:r>
            <w:r w:rsidR="00007AB3">
              <w:t xml:space="preserve"> </w:t>
            </w:r>
            <w:proofErr w:type="spellStart"/>
            <w:r w:rsidRPr="0034049E">
              <w:t>Anadia</w:t>
            </w:r>
            <w:proofErr w:type="spellEnd"/>
          </w:p>
        </w:tc>
        <w:tc>
          <w:tcPr>
            <w:tcW w:w="594" w:type="pct"/>
            <w:tcBorders>
              <w:top w:val="nil"/>
              <w:left w:val="nil"/>
              <w:bottom w:val="nil"/>
              <w:right w:val="nil"/>
            </w:tcBorders>
            <w:vAlign w:val="center"/>
            <w:hideMark/>
          </w:tcPr>
          <w:p w14:paraId="182D2F78" w14:textId="77777777" w:rsidR="0034049E" w:rsidRPr="0034049E" w:rsidRDefault="0034049E" w:rsidP="0034049E">
            <w:r w:rsidRPr="0034049E">
              <w:t>21</w:t>
            </w:r>
          </w:p>
        </w:tc>
        <w:tc>
          <w:tcPr>
            <w:tcW w:w="601" w:type="pct"/>
            <w:tcBorders>
              <w:top w:val="nil"/>
              <w:left w:val="nil"/>
              <w:bottom w:val="nil"/>
              <w:right w:val="nil"/>
            </w:tcBorders>
            <w:vAlign w:val="center"/>
            <w:hideMark/>
          </w:tcPr>
          <w:p w14:paraId="1882D807" w14:textId="77777777" w:rsidR="0034049E" w:rsidRPr="0034049E" w:rsidRDefault="0034049E" w:rsidP="0034049E">
            <w:r w:rsidRPr="0034049E">
              <w:t>94</w:t>
            </w:r>
          </w:p>
        </w:tc>
      </w:tr>
      <w:tr w:rsidR="0034049E" w:rsidRPr="0034049E" w14:paraId="789891F9" w14:textId="77777777" w:rsidTr="00382D10">
        <w:tc>
          <w:tcPr>
            <w:tcW w:w="614" w:type="pct"/>
            <w:tcBorders>
              <w:top w:val="nil"/>
              <w:left w:val="nil"/>
              <w:bottom w:val="nil"/>
              <w:right w:val="nil"/>
            </w:tcBorders>
            <w:vAlign w:val="center"/>
            <w:hideMark/>
          </w:tcPr>
          <w:p w14:paraId="79CB68F8" w14:textId="77777777" w:rsidR="0034049E" w:rsidRPr="0034049E" w:rsidRDefault="0034049E" w:rsidP="0034049E">
            <w:r w:rsidRPr="0034049E">
              <w:rPr>
                <w:b/>
                <w:bCs/>
              </w:rPr>
              <w:t>România</w:t>
            </w:r>
          </w:p>
          <w:p w14:paraId="0B86E184" w14:textId="673D0C40"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50863C53" w14:textId="5FF22D0C" w:rsidR="0034049E" w:rsidRPr="0034049E" w:rsidRDefault="0034049E" w:rsidP="0034049E">
            <w:r w:rsidRPr="0034049E">
              <w:t>Matei</w:t>
            </w:r>
            <w:r w:rsidR="00007AB3">
              <w:t xml:space="preserve"> </w:t>
            </w:r>
            <w:proofErr w:type="spellStart"/>
            <w:r w:rsidRPr="0034049E">
              <w:t>Abălaru</w:t>
            </w:r>
            <w:proofErr w:type="spellEnd"/>
            <w:r w:rsidRPr="0034049E">
              <w:t>,</w:t>
            </w:r>
          </w:p>
          <w:p w14:paraId="48C51EE8" w14:textId="77777777" w:rsidR="0034049E" w:rsidRPr="0034049E" w:rsidRDefault="0034049E" w:rsidP="0034049E">
            <w:r w:rsidRPr="0034049E">
              <w:t>EN-RO</w:t>
            </w:r>
          </w:p>
        </w:tc>
        <w:tc>
          <w:tcPr>
            <w:tcW w:w="2184" w:type="pct"/>
            <w:gridSpan w:val="2"/>
            <w:tcBorders>
              <w:top w:val="nil"/>
              <w:left w:val="nil"/>
              <w:bottom w:val="nil"/>
              <w:right w:val="nil"/>
            </w:tcBorders>
            <w:vAlign w:val="center"/>
            <w:hideMark/>
          </w:tcPr>
          <w:p w14:paraId="4D3F938E" w14:textId="59B13540" w:rsidR="0034049E" w:rsidRPr="0034049E" w:rsidRDefault="0034049E" w:rsidP="0034049E">
            <w:r w:rsidRPr="0034049E">
              <w:t>Colegiul</w:t>
            </w:r>
            <w:r w:rsidR="00007AB3">
              <w:t xml:space="preserve"> </w:t>
            </w:r>
            <w:r w:rsidRPr="0034049E">
              <w:t>Național</w:t>
            </w:r>
            <w:r w:rsidR="00007AB3">
              <w:t xml:space="preserve"> </w:t>
            </w:r>
            <w:r w:rsidRPr="0034049E">
              <w:t>Mircea</w:t>
            </w:r>
            <w:r w:rsidR="00007AB3">
              <w:t xml:space="preserve"> </w:t>
            </w:r>
            <w:r w:rsidRPr="0034049E">
              <w:t>cel</w:t>
            </w:r>
            <w:r w:rsidR="00007AB3">
              <w:t xml:space="preserve"> </w:t>
            </w:r>
            <w:r w:rsidRPr="0034049E">
              <w:t>Bătrân,</w:t>
            </w:r>
            <w:r w:rsidR="00007AB3">
              <w:t xml:space="preserve"> </w:t>
            </w:r>
            <w:r w:rsidRPr="0034049E">
              <w:t>Constanța</w:t>
            </w:r>
          </w:p>
        </w:tc>
        <w:tc>
          <w:tcPr>
            <w:tcW w:w="594" w:type="pct"/>
            <w:tcBorders>
              <w:top w:val="nil"/>
              <w:left w:val="nil"/>
              <w:bottom w:val="nil"/>
              <w:right w:val="nil"/>
            </w:tcBorders>
            <w:vAlign w:val="center"/>
            <w:hideMark/>
          </w:tcPr>
          <w:p w14:paraId="1B0C904C" w14:textId="77777777" w:rsidR="0034049E" w:rsidRPr="0034049E" w:rsidRDefault="0034049E" w:rsidP="0034049E">
            <w:r w:rsidRPr="0034049E">
              <w:t>33</w:t>
            </w:r>
          </w:p>
        </w:tc>
        <w:tc>
          <w:tcPr>
            <w:tcW w:w="601" w:type="pct"/>
            <w:tcBorders>
              <w:top w:val="nil"/>
              <w:left w:val="nil"/>
              <w:bottom w:val="nil"/>
              <w:right w:val="nil"/>
            </w:tcBorders>
            <w:vAlign w:val="center"/>
            <w:hideMark/>
          </w:tcPr>
          <w:p w14:paraId="4C0861B1" w14:textId="77777777" w:rsidR="0034049E" w:rsidRPr="0034049E" w:rsidRDefault="0034049E" w:rsidP="0034049E">
            <w:r w:rsidRPr="0034049E">
              <w:t>160</w:t>
            </w:r>
          </w:p>
        </w:tc>
      </w:tr>
      <w:tr w:rsidR="0034049E" w:rsidRPr="0034049E" w14:paraId="5522F858" w14:textId="77777777" w:rsidTr="00382D10">
        <w:tc>
          <w:tcPr>
            <w:tcW w:w="614" w:type="pct"/>
            <w:tcBorders>
              <w:top w:val="nil"/>
              <w:left w:val="nil"/>
              <w:bottom w:val="nil"/>
              <w:right w:val="nil"/>
            </w:tcBorders>
            <w:vAlign w:val="center"/>
            <w:hideMark/>
          </w:tcPr>
          <w:p w14:paraId="1024F306" w14:textId="77777777" w:rsidR="0034049E" w:rsidRPr="0034049E" w:rsidRDefault="0034049E" w:rsidP="0034049E">
            <w:r w:rsidRPr="0034049E">
              <w:rPr>
                <w:b/>
                <w:bCs/>
              </w:rPr>
              <w:t>Slovacia</w:t>
            </w:r>
          </w:p>
          <w:p w14:paraId="748BE081" w14:textId="1565C9D2"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35309EF6" w14:textId="1DA74653" w:rsidR="0034049E" w:rsidRPr="0034049E" w:rsidRDefault="0034049E" w:rsidP="0034049E">
            <w:proofErr w:type="spellStart"/>
            <w:r w:rsidRPr="0034049E">
              <w:t>Sára</w:t>
            </w:r>
            <w:proofErr w:type="spellEnd"/>
            <w:r w:rsidR="00007AB3">
              <w:t xml:space="preserve"> </w:t>
            </w:r>
            <w:r w:rsidRPr="0034049E">
              <w:t>Mária</w:t>
            </w:r>
            <w:r w:rsidR="00007AB3">
              <w:t xml:space="preserve"> </w:t>
            </w:r>
            <w:proofErr w:type="spellStart"/>
            <w:r w:rsidRPr="0034049E">
              <w:t>Hollaarová</w:t>
            </w:r>
            <w:proofErr w:type="spellEnd"/>
            <w:r w:rsidRPr="0034049E">
              <w:t>,</w:t>
            </w:r>
          </w:p>
          <w:p w14:paraId="254F2500" w14:textId="77777777" w:rsidR="0034049E" w:rsidRPr="0034049E" w:rsidRDefault="0034049E" w:rsidP="0034049E">
            <w:r w:rsidRPr="0034049E">
              <w:t>NL-SK</w:t>
            </w:r>
          </w:p>
        </w:tc>
        <w:tc>
          <w:tcPr>
            <w:tcW w:w="2184" w:type="pct"/>
            <w:gridSpan w:val="2"/>
            <w:tcBorders>
              <w:top w:val="nil"/>
              <w:left w:val="nil"/>
              <w:bottom w:val="nil"/>
              <w:right w:val="nil"/>
            </w:tcBorders>
            <w:vAlign w:val="center"/>
            <w:hideMark/>
          </w:tcPr>
          <w:p w14:paraId="684B3E79" w14:textId="5A301505" w:rsidR="0034049E" w:rsidRPr="0034049E" w:rsidRDefault="0034049E" w:rsidP="0034049E">
            <w:proofErr w:type="spellStart"/>
            <w:r w:rsidRPr="0034049E">
              <w:t>Cirkevné</w:t>
            </w:r>
            <w:proofErr w:type="spellEnd"/>
            <w:r w:rsidR="00007AB3">
              <w:t xml:space="preserve"> </w:t>
            </w:r>
            <w:proofErr w:type="spellStart"/>
            <w:r w:rsidRPr="0034049E">
              <w:t>gymnázium</w:t>
            </w:r>
            <w:proofErr w:type="spellEnd"/>
            <w:r w:rsidR="00007AB3">
              <w:t xml:space="preserve"> </w:t>
            </w:r>
            <w:proofErr w:type="spellStart"/>
            <w:r w:rsidRPr="0034049E">
              <w:t>Štefana</w:t>
            </w:r>
            <w:proofErr w:type="spellEnd"/>
            <w:r w:rsidR="00007AB3">
              <w:t xml:space="preserve"> </w:t>
            </w:r>
            <w:proofErr w:type="spellStart"/>
            <w:r w:rsidRPr="0034049E">
              <w:t>Mišíka</w:t>
            </w:r>
            <w:proofErr w:type="spellEnd"/>
            <w:r w:rsidRPr="0034049E">
              <w:t>,</w:t>
            </w:r>
            <w:r w:rsidR="00007AB3">
              <w:t xml:space="preserve"> </w:t>
            </w:r>
            <w:proofErr w:type="spellStart"/>
            <w:r w:rsidRPr="0034049E">
              <w:t>Spišská</w:t>
            </w:r>
            <w:proofErr w:type="spellEnd"/>
            <w:r w:rsidR="00007AB3">
              <w:t xml:space="preserve"> </w:t>
            </w:r>
            <w:proofErr w:type="spellStart"/>
            <w:r w:rsidRPr="0034049E">
              <w:t>Nová</w:t>
            </w:r>
            <w:proofErr w:type="spellEnd"/>
            <w:r w:rsidR="00007AB3">
              <w:t xml:space="preserve"> </w:t>
            </w:r>
            <w:proofErr w:type="spellStart"/>
            <w:r w:rsidRPr="0034049E">
              <w:t>Ves</w:t>
            </w:r>
            <w:proofErr w:type="spellEnd"/>
          </w:p>
        </w:tc>
        <w:tc>
          <w:tcPr>
            <w:tcW w:w="594" w:type="pct"/>
            <w:tcBorders>
              <w:top w:val="nil"/>
              <w:left w:val="nil"/>
              <w:bottom w:val="nil"/>
              <w:right w:val="nil"/>
            </w:tcBorders>
            <w:vAlign w:val="center"/>
            <w:hideMark/>
          </w:tcPr>
          <w:p w14:paraId="29A8A11E" w14:textId="77777777" w:rsidR="0034049E" w:rsidRPr="0034049E" w:rsidRDefault="0034049E" w:rsidP="0034049E">
            <w:r w:rsidRPr="0034049E">
              <w:t>14</w:t>
            </w:r>
          </w:p>
        </w:tc>
        <w:tc>
          <w:tcPr>
            <w:tcW w:w="601" w:type="pct"/>
            <w:tcBorders>
              <w:top w:val="nil"/>
              <w:left w:val="nil"/>
              <w:bottom w:val="nil"/>
              <w:right w:val="nil"/>
            </w:tcBorders>
            <w:vAlign w:val="center"/>
            <w:hideMark/>
          </w:tcPr>
          <w:p w14:paraId="4539CAB9" w14:textId="77777777" w:rsidR="0034049E" w:rsidRPr="0034049E" w:rsidRDefault="0034049E" w:rsidP="0034049E">
            <w:r w:rsidRPr="0034049E">
              <w:t>63</w:t>
            </w:r>
          </w:p>
        </w:tc>
      </w:tr>
      <w:tr w:rsidR="0034049E" w:rsidRPr="0034049E" w14:paraId="45886F2C" w14:textId="77777777" w:rsidTr="00382D10">
        <w:tc>
          <w:tcPr>
            <w:tcW w:w="614" w:type="pct"/>
            <w:tcBorders>
              <w:top w:val="nil"/>
              <w:left w:val="nil"/>
              <w:bottom w:val="nil"/>
              <w:right w:val="nil"/>
            </w:tcBorders>
            <w:vAlign w:val="center"/>
            <w:hideMark/>
          </w:tcPr>
          <w:p w14:paraId="399E1957" w14:textId="77777777" w:rsidR="0034049E" w:rsidRPr="0034049E" w:rsidRDefault="0034049E" w:rsidP="0034049E">
            <w:r w:rsidRPr="0034049E">
              <w:rPr>
                <w:b/>
                <w:bCs/>
              </w:rPr>
              <w:t>Slovenia</w:t>
            </w:r>
          </w:p>
          <w:p w14:paraId="013F027D" w14:textId="6D395A45"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694F2DC1" w14:textId="28997D7E" w:rsidR="0034049E" w:rsidRPr="0034049E" w:rsidRDefault="0034049E" w:rsidP="0034049E">
            <w:r w:rsidRPr="0034049E">
              <w:t>Helena</w:t>
            </w:r>
            <w:r w:rsidR="00007AB3">
              <w:t xml:space="preserve"> </w:t>
            </w:r>
            <w:proofErr w:type="spellStart"/>
            <w:r w:rsidRPr="0034049E">
              <w:t>Obid</w:t>
            </w:r>
            <w:proofErr w:type="spellEnd"/>
            <w:r w:rsidRPr="0034049E">
              <w:t>,</w:t>
            </w:r>
          </w:p>
          <w:p w14:paraId="1D9B35BC" w14:textId="77777777" w:rsidR="0034049E" w:rsidRPr="0034049E" w:rsidRDefault="0034049E" w:rsidP="0034049E">
            <w:r w:rsidRPr="0034049E">
              <w:t>EN-SL</w:t>
            </w:r>
          </w:p>
        </w:tc>
        <w:tc>
          <w:tcPr>
            <w:tcW w:w="2184" w:type="pct"/>
            <w:gridSpan w:val="2"/>
            <w:tcBorders>
              <w:top w:val="nil"/>
              <w:left w:val="nil"/>
              <w:bottom w:val="nil"/>
              <w:right w:val="nil"/>
            </w:tcBorders>
            <w:vAlign w:val="center"/>
            <w:hideMark/>
          </w:tcPr>
          <w:p w14:paraId="66692C76" w14:textId="46C566F8" w:rsidR="0034049E" w:rsidRPr="0034049E" w:rsidRDefault="0034049E" w:rsidP="0034049E">
            <w:proofErr w:type="spellStart"/>
            <w:r w:rsidRPr="0034049E">
              <w:t>Gimnazija</w:t>
            </w:r>
            <w:proofErr w:type="spellEnd"/>
            <w:r w:rsidR="00007AB3">
              <w:t xml:space="preserve"> </w:t>
            </w:r>
            <w:proofErr w:type="spellStart"/>
            <w:r w:rsidRPr="0034049E">
              <w:t>Jurija</w:t>
            </w:r>
            <w:proofErr w:type="spellEnd"/>
            <w:r w:rsidR="00007AB3">
              <w:t xml:space="preserve"> </w:t>
            </w:r>
            <w:proofErr w:type="spellStart"/>
            <w:r w:rsidRPr="0034049E">
              <w:t>Vege</w:t>
            </w:r>
            <w:proofErr w:type="spellEnd"/>
            <w:r w:rsidR="00007AB3">
              <w:t xml:space="preserve"> </w:t>
            </w:r>
            <w:proofErr w:type="spellStart"/>
            <w:r w:rsidRPr="0034049E">
              <w:t>Idrija</w:t>
            </w:r>
            <w:proofErr w:type="spellEnd"/>
            <w:r w:rsidRPr="0034049E">
              <w:t>,</w:t>
            </w:r>
            <w:r w:rsidR="00007AB3">
              <w:t xml:space="preserve"> </w:t>
            </w:r>
            <w:proofErr w:type="spellStart"/>
            <w:r w:rsidRPr="0034049E">
              <w:t>Idrija</w:t>
            </w:r>
            <w:proofErr w:type="spellEnd"/>
          </w:p>
        </w:tc>
        <w:tc>
          <w:tcPr>
            <w:tcW w:w="594" w:type="pct"/>
            <w:tcBorders>
              <w:top w:val="nil"/>
              <w:left w:val="nil"/>
              <w:bottom w:val="nil"/>
              <w:right w:val="nil"/>
            </w:tcBorders>
            <w:vAlign w:val="center"/>
            <w:hideMark/>
          </w:tcPr>
          <w:p w14:paraId="6BDB896D" w14:textId="77777777" w:rsidR="0034049E" w:rsidRPr="0034049E" w:rsidRDefault="0034049E" w:rsidP="0034049E">
            <w:r w:rsidRPr="0034049E">
              <w:t>8</w:t>
            </w:r>
          </w:p>
        </w:tc>
        <w:tc>
          <w:tcPr>
            <w:tcW w:w="601" w:type="pct"/>
            <w:tcBorders>
              <w:top w:val="nil"/>
              <w:left w:val="nil"/>
              <w:bottom w:val="nil"/>
              <w:right w:val="nil"/>
            </w:tcBorders>
            <w:vAlign w:val="center"/>
            <w:hideMark/>
          </w:tcPr>
          <w:p w14:paraId="6033FD47" w14:textId="77777777" w:rsidR="0034049E" w:rsidRPr="0034049E" w:rsidRDefault="0034049E" w:rsidP="0034049E">
            <w:r w:rsidRPr="0034049E">
              <w:t>35</w:t>
            </w:r>
          </w:p>
        </w:tc>
      </w:tr>
      <w:tr w:rsidR="0034049E" w:rsidRPr="0034049E" w14:paraId="1BCC35CA" w14:textId="77777777" w:rsidTr="00382D10">
        <w:tc>
          <w:tcPr>
            <w:tcW w:w="614" w:type="pct"/>
            <w:tcBorders>
              <w:top w:val="nil"/>
              <w:left w:val="nil"/>
              <w:bottom w:val="nil"/>
              <w:right w:val="nil"/>
            </w:tcBorders>
            <w:vAlign w:val="center"/>
            <w:hideMark/>
          </w:tcPr>
          <w:p w14:paraId="1E1DD7C8" w14:textId="77777777" w:rsidR="0034049E" w:rsidRPr="0034049E" w:rsidRDefault="0034049E" w:rsidP="0034049E">
            <w:r w:rsidRPr="0034049E">
              <w:rPr>
                <w:b/>
                <w:bCs/>
              </w:rPr>
              <w:t>Spania</w:t>
            </w:r>
          </w:p>
          <w:p w14:paraId="79EBE39A" w14:textId="4E109DE8"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698783E1" w14:textId="77777777" w:rsidR="0034049E" w:rsidRPr="0034049E" w:rsidRDefault="0034049E" w:rsidP="0034049E">
            <w:r w:rsidRPr="0034049E">
              <w:t>Elena</w:t>
            </w:r>
          </w:p>
          <w:p w14:paraId="0EDB2F2D" w14:textId="3FE59500" w:rsidR="0034049E" w:rsidRPr="0034049E" w:rsidRDefault="0034049E" w:rsidP="0034049E">
            <w:proofErr w:type="spellStart"/>
            <w:r w:rsidRPr="0034049E">
              <w:t>Gómez</w:t>
            </w:r>
            <w:proofErr w:type="spellEnd"/>
            <w:r w:rsidR="00007AB3">
              <w:t xml:space="preserve"> </w:t>
            </w:r>
            <w:proofErr w:type="spellStart"/>
            <w:r w:rsidRPr="0034049E">
              <w:t>Rodríguez</w:t>
            </w:r>
            <w:proofErr w:type="spellEnd"/>
            <w:r w:rsidRPr="0034049E">
              <w:t>,</w:t>
            </w:r>
          </w:p>
          <w:p w14:paraId="09AD7C0F" w14:textId="77777777" w:rsidR="0034049E" w:rsidRPr="0034049E" w:rsidRDefault="0034049E" w:rsidP="0034049E">
            <w:r w:rsidRPr="0034049E">
              <w:t>EN-ES</w:t>
            </w:r>
          </w:p>
        </w:tc>
        <w:tc>
          <w:tcPr>
            <w:tcW w:w="2184" w:type="pct"/>
            <w:gridSpan w:val="2"/>
            <w:tcBorders>
              <w:top w:val="nil"/>
              <w:left w:val="nil"/>
              <w:bottom w:val="nil"/>
              <w:right w:val="nil"/>
            </w:tcBorders>
            <w:vAlign w:val="center"/>
            <w:hideMark/>
          </w:tcPr>
          <w:p w14:paraId="5F7D1374" w14:textId="453EDB4B" w:rsidR="0034049E" w:rsidRPr="0034049E" w:rsidRDefault="0034049E" w:rsidP="0034049E">
            <w:r w:rsidRPr="0034049E">
              <w:t>International</w:t>
            </w:r>
            <w:r w:rsidR="00007AB3">
              <w:t xml:space="preserve"> </w:t>
            </w:r>
            <w:proofErr w:type="spellStart"/>
            <w:r w:rsidRPr="0034049E">
              <w:t>School</w:t>
            </w:r>
            <w:proofErr w:type="spellEnd"/>
            <w:r w:rsidR="00007AB3">
              <w:t xml:space="preserve"> </w:t>
            </w:r>
            <w:r w:rsidRPr="0034049E">
              <w:t>SEK-</w:t>
            </w:r>
            <w:proofErr w:type="spellStart"/>
            <w:r w:rsidRPr="0034049E">
              <w:t>Ciudalcampo</w:t>
            </w:r>
            <w:proofErr w:type="spellEnd"/>
            <w:r w:rsidRPr="0034049E">
              <w:t>,</w:t>
            </w:r>
            <w:r w:rsidR="00007AB3">
              <w:t xml:space="preserve"> </w:t>
            </w:r>
            <w:r w:rsidRPr="0034049E">
              <w:t>San</w:t>
            </w:r>
            <w:r w:rsidR="00007AB3">
              <w:t xml:space="preserve"> </w:t>
            </w:r>
            <w:proofErr w:type="spellStart"/>
            <w:r w:rsidRPr="0034049E">
              <w:t>Sebastián</w:t>
            </w:r>
            <w:proofErr w:type="spellEnd"/>
            <w:r w:rsidR="00007AB3">
              <w:t xml:space="preserve"> </w:t>
            </w:r>
            <w:r w:rsidRPr="0034049E">
              <w:t>de</w:t>
            </w:r>
            <w:r w:rsidR="00007AB3">
              <w:t xml:space="preserve"> </w:t>
            </w:r>
            <w:proofErr w:type="spellStart"/>
            <w:r w:rsidRPr="0034049E">
              <w:t>los</w:t>
            </w:r>
            <w:proofErr w:type="spellEnd"/>
            <w:r w:rsidR="00007AB3">
              <w:t xml:space="preserve"> </w:t>
            </w:r>
            <w:proofErr w:type="spellStart"/>
            <w:r w:rsidRPr="0034049E">
              <w:t>Reyes</w:t>
            </w:r>
            <w:proofErr w:type="spellEnd"/>
          </w:p>
        </w:tc>
        <w:tc>
          <w:tcPr>
            <w:tcW w:w="594" w:type="pct"/>
            <w:tcBorders>
              <w:top w:val="nil"/>
              <w:left w:val="nil"/>
              <w:bottom w:val="nil"/>
              <w:right w:val="nil"/>
            </w:tcBorders>
            <w:vAlign w:val="center"/>
            <w:hideMark/>
          </w:tcPr>
          <w:p w14:paraId="5C603855" w14:textId="77777777" w:rsidR="0034049E" w:rsidRPr="0034049E" w:rsidRDefault="0034049E" w:rsidP="0034049E">
            <w:r w:rsidRPr="0034049E">
              <w:t>59</w:t>
            </w:r>
          </w:p>
        </w:tc>
        <w:tc>
          <w:tcPr>
            <w:tcW w:w="601" w:type="pct"/>
            <w:tcBorders>
              <w:top w:val="nil"/>
              <w:left w:val="nil"/>
              <w:bottom w:val="nil"/>
              <w:right w:val="nil"/>
            </w:tcBorders>
            <w:vAlign w:val="center"/>
            <w:hideMark/>
          </w:tcPr>
          <w:p w14:paraId="725E03FF" w14:textId="77777777" w:rsidR="0034049E" w:rsidRPr="0034049E" w:rsidRDefault="0034049E" w:rsidP="0034049E">
            <w:r w:rsidRPr="0034049E">
              <w:t>277</w:t>
            </w:r>
          </w:p>
        </w:tc>
      </w:tr>
      <w:tr w:rsidR="0034049E" w:rsidRPr="0034049E" w14:paraId="77847CF3" w14:textId="77777777" w:rsidTr="00382D10">
        <w:tc>
          <w:tcPr>
            <w:tcW w:w="614" w:type="pct"/>
            <w:tcBorders>
              <w:top w:val="nil"/>
              <w:left w:val="nil"/>
              <w:bottom w:val="nil"/>
              <w:right w:val="nil"/>
            </w:tcBorders>
            <w:vAlign w:val="center"/>
            <w:hideMark/>
          </w:tcPr>
          <w:p w14:paraId="04384C72" w14:textId="77777777" w:rsidR="0034049E" w:rsidRPr="0034049E" w:rsidRDefault="0034049E" w:rsidP="0034049E">
            <w:r w:rsidRPr="0034049E">
              <w:rPr>
                <w:b/>
                <w:bCs/>
              </w:rPr>
              <w:t>Suedia</w:t>
            </w:r>
          </w:p>
          <w:p w14:paraId="7ED95E84" w14:textId="2F88BF95" w:rsidR="0034049E" w:rsidRPr="0034049E" w:rsidRDefault="00007AB3" w:rsidP="0034049E">
            <w:r>
              <w:rPr>
                <w:b/>
                <w:bCs/>
              </w:rPr>
              <w:t xml:space="preserve"> </w:t>
            </w:r>
          </w:p>
        </w:tc>
        <w:tc>
          <w:tcPr>
            <w:tcW w:w="1006" w:type="pct"/>
            <w:tcBorders>
              <w:top w:val="nil"/>
              <w:left w:val="nil"/>
              <w:bottom w:val="nil"/>
              <w:right w:val="nil"/>
            </w:tcBorders>
            <w:vAlign w:val="center"/>
            <w:hideMark/>
          </w:tcPr>
          <w:p w14:paraId="740BFB7D" w14:textId="75566ACD" w:rsidR="0034049E" w:rsidRPr="0034049E" w:rsidRDefault="0034049E" w:rsidP="0034049E">
            <w:proofErr w:type="spellStart"/>
            <w:r w:rsidRPr="0034049E">
              <w:t>Ivar</w:t>
            </w:r>
            <w:proofErr w:type="spellEnd"/>
            <w:r w:rsidR="00007AB3">
              <w:t xml:space="preserve"> </w:t>
            </w:r>
            <w:proofErr w:type="spellStart"/>
            <w:r w:rsidRPr="0034049E">
              <w:t>Lasses</w:t>
            </w:r>
            <w:proofErr w:type="spellEnd"/>
            <w:r w:rsidRPr="0034049E">
              <w:t>,</w:t>
            </w:r>
          </w:p>
          <w:p w14:paraId="0ABBEF43" w14:textId="77777777" w:rsidR="0034049E" w:rsidRPr="0034049E" w:rsidRDefault="0034049E" w:rsidP="0034049E">
            <w:r w:rsidRPr="0034049E">
              <w:t>EN-SV</w:t>
            </w:r>
          </w:p>
        </w:tc>
        <w:tc>
          <w:tcPr>
            <w:tcW w:w="2184" w:type="pct"/>
            <w:gridSpan w:val="2"/>
            <w:tcBorders>
              <w:top w:val="nil"/>
              <w:left w:val="nil"/>
              <w:bottom w:val="nil"/>
              <w:right w:val="nil"/>
            </w:tcBorders>
            <w:vAlign w:val="center"/>
            <w:hideMark/>
          </w:tcPr>
          <w:p w14:paraId="66D692C3" w14:textId="1231FAF2" w:rsidR="0034049E" w:rsidRPr="0034049E" w:rsidRDefault="0034049E" w:rsidP="0034049E">
            <w:r w:rsidRPr="0034049E">
              <w:t>Tumba</w:t>
            </w:r>
            <w:r w:rsidR="00007AB3">
              <w:t xml:space="preserve"> </w:t>
            </w:r>
            <w:proofErr w:type="spellStart"/>
            <w:r w:rsidRPr="0034049E">
              <w:t>gymnasium</w:t>
            </w:r>
            <w:proofErr w:type="spellEnd"/>
            <w:r w:rsidRPr="0034049E">
              <w:t>,</w:t>
            </w:r>
            <w:r w:rsidR="00007AB3">
              <w:t xml:space="preserve"> </w:t>
            </w:r>
            <w:r w:rsidRPr="0034049E">
              <w:t>Tumba</w:t>
            </w:r>
          </w:p>
        </w:tc>
        <w:tc>
          <w:tcPr>
            <w:tcW w:w="594" w:type="pct"/>
            <w:tcBorders>
              <w:top w:val="nil"/>
              <w:left w:val="nil"/>
              <w:bottom w:val="nil"/>
              <w:right w:val="nil"/>
            </w:tcBorders>
            <w:vAlign w:val="center"/>
            <w:hideMark/>
          </w:tcPr>
          <w:p w14:paraId="50C9303C" w14:textId="77777777" w:rsidR="0034049E" w:rsidRPr="0034049E" w:rsidRDefault="0034049E" w:rsidP="0034049E">
            <w:r w:rsidRPr="0034049E">
              <w:t>20</w:t>
            </w:r>
          </w:p>
        </w:tc>
        <w:tc>
          <w:tcPr>
            <w:tcW w:w="601" w:type="pct"/>
            <w:tcBorders>
              <w:top w:val="nil"/>
              <w:left w:val="nil"/>
              <w:bottom w:val="nil"/>
              <w:right w:val="nil"/>
            </w:tcBorders>
            <w:vAlign w:val="center"/>
            <w:hideMark/>
          </w:tcPr>
          <w:p w14:paraId="514C4F21" w14:textId="77777777" w:rsidR="0034049E" w:rsidRPr="0034049E" w:rsidRDefault="0034049E" w:rsidP="0034049E">
            <w:r w:rsidRPr="0034049E">
              <w:t>74</w:t>
            </w:r>
          </w:p>
        </w:tc>
      </w:tr>
      <w:tr w:rsidR="0034049E" w:rsidRPr="0034049E" w14:paraId="6F988770" w14:textId="77777777" w:rsidTr="00382D10">
        <w:tc>
          <w:tcPr>
            <w:tcW w:w="2712" w:type="pct"/>
            <w:gridSpan w:val="3"/>
            <w:tcBorders>
              <w:top w:val="nil"/>
              <w:left w:val="nil"/>
              <w:bottom w:val="nil"/>
              <w:right w:val="nil"/>
            </w:tcBorders>
            <w:vAlign w:val="center"/>
            <w:hideMark/>
          </w:tcPr>
          <w:p w14:paraId="30BA7FEC" w14:textId="77777777" w:rsidR="0034049E" w:rsidRPr="0034049E" w:rsidRDefault="0034049E" w:rsidP="0034049E">
            <w:r w:rsidRPr="0034049E">
              <w:rPr>
                <w:b/>
                <w:bCs/>
              </w:rPr>
              <w:t>TOTAL</w:t>
            </w:r>
          </w:p>
        </w:tc>
        <w:tc>
          <w:tcPr>
            <w:tcW w:w="1686" w:type="pct"/>
            <w:gridSpan w:val="2"/>
            <w:tcBorders>
              <w:top w:val="nil"/>
              <w:left w:val="nil"/>
              <w:bottom w:val="nil"/>
              <w:right w:val="nil"/>
            </w:tcBorders>
            <w:vAlign w:val="center"/>
            <w:hideMark/>
          </w:tcPr>
          <w:p w14:paraId="7DCA4E22" w14:textId="77777777" w:rsidR="0034049E" w:rsidRPr="0034049E" w:rsidRDefault="0034049E" w:rsidP="0034049E">
            <w:r w:rsidRPr="0034049E">
              <w:t>701</w:t>
            </w:r>
          </w:p>
        </w:tc>
        <w:tc>
          <w:tcPr>
            <w:tcW w:w="601" w:type="pct"/>
            <w:tcBorders>
              <w:top w:val="nil"/>
              <w:left w:val="nil"/>
              <w:bottom w:val="nil"/>
              <w:right w:val="nil"/>
            </w:tcBorders>
            <w:vAlign w:val="center"/>
            <w:hideMark/>
          </w:tcPr>
          <w:p w14:paraId="5524608B" w14:textId="77777777" w:rsidR="0034049E" w:rsidRPr="0034049E" w:rsidRDefault="0034049E" w:rsidP="0034049E">
            <w:r w:rsidRPr="0034049E">
              <w:t>3056</w:t>
            </w:r>
          </w:p>
        </w:tc>
      </w:tr>
    </w:tbl>
    <w:p w14:paraId="7772C2C6" w14:textId="5D6D5FEB" w:rsidR="0034049E" w:rsidRPr="0034049E" w:rsidRDefault="0034049E" w:rsidP="0034049E">
      <w:r w:rsidRPr="0034049E">
        <w:rPr>
          <w:b/>
          <w:bCs/>
        </w:rPr>
        <w:t>Informații</w:t>
      </w:r>
      <w:r w:rsidR="00007AB3">
        <w:rPr>
          <w:b/>
          <w:bCs/>
        </w:rPr>
        <w:t xml:space="preserve"> </w:t>
      </w:r>
      <w:r w:rsidRPr="0034049E">
        <w:rPr>
          <w:b/>
          <w:bCs/>
        </w:rPr>
        <w:t>suplimentare</w:t>
      </w:r>
    </w:p>
    <w:p w14:paraId="08A71D25" w14:textId="69F9918A" w:rsidR="0034049E" w:rsidRPr="0034049E" w:rsidRDefault="00BE4464" w:rsidP="0034049E">
      <w:hyperlink r:id="rId65" w:history="1">
        <w:r w:rsidR="0034049E" w:rsidRPr="0034049E">
          <w:rPr>
            <w:rStyle w:val="Hyperlink"/>
            <w:szCs w:val="24"/>
          </w:rPr>
          <w:t>Anunțul</w:t>
        </w:r>
        <w:r w:rsidR="00007AB3">
          <w:rPr>
            <w:rStyle w:val="Hyperlink"/>
            <w:szCs w:val="24"/>
          </w:rPr>
          <w:t xml:space="preserve"> </w:t>
        </w:r>
        <w:r w:rsidR="0034049E" w:rsidRPr="0034049E">
          <w:rPr>
            <w:rStyle w:val="Hyperlink"/>
            <w:szCs w:val="24"/>
          </w:rPr>
          <w:t>lansării</w:t>
        </w:r>
        <w:r w:rsidR="00007AB3">
          <w:rPr>
            <w:rStyle w:val="Hyperlink"/>
            <w:szCs w:val="24"/>
          </w:rPr>
          <w:t xml:space="preserve"> </w:t>
        </w:r>
        <w:r w:rsidR="0034049E" w:rsidRPr="0034049E">
          <w:rPr>
            <w:rStyle w:val="Hyperlink"/>
            <w:szCs w:val="24"/>
          </w:rPr>
          <w:t>concursului</w:t>
        </w:r>
      </w:hyperlink>
    </w:p>
    <w:p w14:paraId="0E15C79F" w14:textId="0FBA273B" w:rsidR="0034049E" w:rsidRPr="0034049E" w:rsidRDefault="00BE4464" w:rsidP="0034049E">
      <w:hyperlink r:id="rId66" w:history="1">
        <w:r w:rsidR="0034049E" w:rsidRPr="0034049E">
          <w:rPr>
            <w:rStyle w:val="Hyperlink"/>
            <w:szCs w:val="24"/>
          </w:rPr>
          <w:t>Site-ul</w:t>
        </w:r>
        <w:r w:rsidR="00007AB3">
          <w:rPr>
            <w:rStyle w:val="Hyperlink"/>
            <w:szCs w:val="24"/>
          </w:rPr>
          <w:t xml:space="preserve"> </w:t>
        </w:r>
        <w:proofErr w:type="spellStart"/>
        <w:r w:rsidR="0034049E" w:rsidRPr="0034049E">
          <w:rPr>
            <w:rStyle w:val="Hyperlink"/>
            <w:szCs w:val="24"/>
          </w:rPr>
          <w:t>Juvenes</w:t>
        </w:r>
        <w:proofErr w:type="spellEnd"/>
        <w:r w:rsidR="00007AB3">
          <w:rPr>
            <w:rStyle w:val="Hyperlink"/>
            <w:szCs w:val="24"/>
          </w:rPr>
          <w:t xml:space="preserve"> </w:t>
        </w:r>
        <w:proofErr w:type="spellStart"/>
        <w:r w:rsidR="0034049E" w:rsidRPr="0034049E">
          <w:rPr>
            <w:rStyle w:val="Hyperlink"/>
            <w:szCs w:val="24"/>
          </w:rPr>
          <w:t>Translatores</w:t>
        </w:r>
        <w:proofErr w:type="spellEnd"/>
      </w:hyperlink>
    </w:p>
    <w:p w14:paraId="7497D48F" w14:textId="119A196C" w:rsidR="0034049E" w:rsidRPr="0034049E" w:rsidRDefault="00BE4464" w:rsidP="0034049E">
      <w:hyperlink r:id="rId67" w:history="1">
        <w:proofErr w:type="spellStart"/>
        <w:r w:rsidR="0034049E" w:rsidRPr="0034049E">
          <w:rPr>
            <w:rStyle w:val="Hyperlink"/>
            <w:szCs w:val="24"/>
          </w:rPr>
          <w:t>Juvenes</w:t>
        </w:r>
        <w:proofErr w:type="spellEnd"/>
        <w:r w:rsidR="00007AB3">
          <w:rPr>
            <w:rStyle w:val="Hyperlink"/>
            <w:szCs w:val="24"/>
          </w:rPr>
          <w:t xml:space="preserve"> </w:t>
        </w:r>
        <w:proofErr w:type="spellStart"/>
        <w:r w:rsidR="0034049E" w:rsidRPr="0034049E">
          <w:rPr>
            <w:rStyle w:val="Hyperlink"/>
            <w:szCs w:val="24"/>
          </w:rPr>
          <w:t>Translatores</w:t>
        </w:r>
        <w:proofErr w:type="spellEnd"/>
        <w:r w:rsidR="00007AB3">
          <w:rPr>
            <w:rStyle w:val="Hyperlink"/>
            <w:szCs w:val="24"/>
          </w:rPr>
          <w:t xml:space="preserve"> </w:t>
        </w:r>
        <w:r w:rsidR="0034049E" w:rsidRPr="0034049E">
          <w:rPr>
            <w:rStyle w:val="Hyperlink"/>
            <w:szCs w:val="24"/>
          </w:rPr>
          <w:t>pe</w:t>
        </w:r>
        <w:r w:rsidR="00007AB3">
          <w:rPr>
            <w:rStyle w:val="Hyperlink"/>
            <w:szCs w:val="24"/>
          </w:rPr>
          <w:t xml:space="preserve"> </w:t>
        </w:r>
        <w:proofErr w:type="spellStart"/>
        <w:r w:rsidR="0034049E" w:rsidRPr="0034049E">
          <w:rPr>
            <w:rStyle w:val="Hyperlink"/>
            <w:szCs w:val="24"/>
          </w:rPr>
          <w:t>Instagram</w:t>
        </w:r>
        <w:proofErr w:type="spellEnd"/>
      </w:hyperlink>
    </w:p>
    <w:p w14:paraId="7FC25BD2" w14:textId="77777777" w:rsidR="0034049E" w:rsidRPr="0034049E" w:rsidRDefault="00BE4464" w:rsidP="0034049E">
      <w:hyperlink r:id="rId68" w:history="1">
        <w:r w:rsidR="0034049E" w:rsidRPr="0034049E">
          <w:rPr>
            <w:rStyle w:val="Hyperlink"/>
            <w:szCs w:val="24"/>
          </w:rPr>
          <w:t>@translatores</w:t>
        </w:r>
      </w:hyperlink>
    </w:p>
    <w:p w14:paraId="19A1AD3D" w14:textId="77777777" w:rsidR="00382D10" w:rsidRDefault="00382D10">
      <w:pPr>
        <w:spacing w:before="0"/>
        <w:jc w:val="left"/>
        <w:rPr>
          <w:color w:val="3366FF"/>
        </w:rPr>
      </w:pPr>
      <w:r>
        <w:br w:type="page"/>
      </w:r>
    </w:p>
    <w:p w14:paraId="5AF2FEA3" w14:textId="5D657E0D" w:rsidR="0034049E" w:rsidRPr="0034049E" w:rsidRDefault="0034049E" w:rsidP="0034049E">
      <w:pPr>
        <w:pStyle w:val="separatorarticole"/>
      </w:pPr>
      <w:r>
        <w:lastRenderedPageBreak/>
        <w:t>*</w:t>
      </w:r>
    </w:p>
    <w:p w14:paraId="2DCAB378" w14:textId="2B04CF93" w:rsidR="00845D4A" w:rsidRPr="00845D4A" w:rsidRDefault="00845D4A" w:rsidP="00845D4A">
      <w:pPr>
        <w:pStyle w:val="TitluArticolinINFOUE"/>
      </w:pPr>
      <w:bookmarkStart w:id="164" w:name="_Toc158617942"/>
      <w:r w:rsidRPr="00845D4A">
        <w:t>Comisia</w:t>
      </w:r>
      <w:r w:rsidR="00007AB3">
        <w:t xml:space="preserve"> </w:t>
      </w:r>
      <w:r w:rsidRPr="00845D4A">
        <w:t>adoptă</w:t>
      </w:r>
      <w:r w:rsidR="00007AB3">
        <w:t xml:space="preserve"> </w:t>
      </w:r>
      <w:r w:rsidRPr="00845D4A">
        <w:t>o</w:t>
      </w:r>
      <w:r w:rsidR="00007AB3">
        <w:t xml:space="preserve"> </w:t>
      </w:r>
      <w:r w:rsidRPr="00845D4A">
        <w:t>versiune</w:t>
      </w:r>
      <w:r w:rsidR="00007AB3">
        <w:t xml:space="preserve"> </w:t>
      </w:r>
      <w:r w:rsidRPr="00845D4A">
        <w:t>revizuită</w:t>
      </w:r>
      <w:r w:rsidR="00007AB3">
        <w:t xml:space="preserve"> </w:t>
      </w:r>
      <w:r w:rsidRPr="00845D4A">
        <w:t>a</w:t>
      </w:r>
      <w:r w:rsidR="00007AB3">
        <w:t xml:space="preserve"> </w:t>
      </w:r>
      <w:r w:rsidRPr="00845D4A">
        <w:t>Comunicării</w:t>
      </w:r>
      <w:r w:rsidR="00007AB3">
        <w:t xml:space="preserve"> </w:t>
      </w:r>
      <w:r w:rsidRPr="00845D4A">
        <w:t>privind</w:t>
      </w:r>
      <w:r w:rsidR="00007AB3">
        <w:t xml:space="preserve"> </w:t>
      </w:r>
      <w:r w:rsidRPr="00845D4A">
        <w:t>definirea</w:t>
      </w:r>
      <w:r w:rsidR="00007AB3">
        <w:t xml:space="preserve"> </w:t>
      </w:r>
      <w:r w:rsidRPr="00845D4A">
        <w:t>pieței</w:t>
      </w:r>
      <w:r w:rsidR="00007AB3">
        <w:t xml:space="preserve"> </w:t>
      </w:r>
      <w:r w:rsidRPr="00845D4A">
        <w:t>în</w:t>
      </w:r>
      <w:r w:rsidR="00007AB3">
        <w:t xml:space="preserve"> </w:t>
      </w:r>
      <w:r w:rsidRPr="00845D4A">
        <w:t>cazurile</w:t>
      </w:r>
      <w:r w:rsidR="00007AB3">
        <w:t xml:space="preserve"> </w:t>
      </w:r>
      <w:r w:rsidRPr="00845D4A">
        <w:t>de</w:t>
      </w:r>
      <w:r w:rsidR="00007AB3">
        <w:t xml:space="preserve"> </w:t>
      </w:r>
      <w:r w:rsidRPr="00845D4A">
        <w:t>concurență</w:t>
      </w:r>
      <w:bookmarkEnd w:id="164"/>
    </w:p>
    <w:p w14:paraId="2B7DA5C2" w14:textId="4F9EDACB" w:rsidR="00845D4A" w:rsidRPr="00845D4A" w:rsidRDefault="00845D4A" w:rsidP="00845D4A">
      <w:r w:rsidRPr="00845D4A">
        <w:t>Comisia</w:t>
      </w:r>
      <w:r w:rsidR="00007AB3">
        <w:t xml:space="preserve"> </w:t>
      </w:r>
      <w:r w:rsidRPr="00845D4A">
        <w:t>Europeană</w:t>
      </w:r>
      <w:r w:rsidR="00007AB3">
        <w:t xml:space="preserve"> </w:t>
      </w:r>
      <w:r w:rsidRPr="00845D4A">
        <w:t>a</w:t>
      </w:r>
      <w:r w:rsidR="00007AB3">
        <w:t xml:space="preserve"> </w:t>
      </w:r>
      <w:r w:rsidRPr="00845D4A">
        <w:t>adoptat</w:t>
      </w:r>
      <w:r w:rsidR="00007AB3">
        <w:t xml:space="preserve"> </w:t>
      </w:r>
      <w:r w:rsidRPr="00845D4A">
        <w:t>astăzi</w:t>
      </w:r>
      <w:r w:rsidR="00007AB3">
        <w:t xml:space="preserve"> </w:t>
      </w:r>
      <w:r w:rsidRPr="00845D4A">
        <w:t>o</w:t>
      </w:r>
      <w:r w:rsidR="00007AB3">
        <w:t xml:space="preserve"> </w:t>
      </w:r>
      <w:hyperlink r:id="rId69" w:history="1">
        <w:r w:rsidRPr="00845D4A">
          <w:rPr>
            <w:rStyle w:val="Hyperlink"/>
            <w:szCs w:val="24"/>
          </w:rPr>
          <w:t>comunicare</w:t>
        </w:r>
        <w:r w:rsidR="00007AB3">
          <w:rPr>
            <w:rStyle w:val="Hyperlink"/>
            <w:szCs w:val="24"/>
          </w:rPr>
          <w:t xml:space="preserve"> </w:t>
        </w:r>
        <w:r w:rsidRPr="00845D4A">
          <w:rPr>
            <w:rStyle w:val="Hyperlink"/>
            <w:szCs w:val="24"/>
          </w:rPr>
          <w:t>revizuită</w:t>
        </w:r>
        <w:r w:rsidR="00007AB3">
          <w:rPr>
            <w:rStyle w:val="Hyperlink"/>
            <w:szCs w:val="24"/>
          </w:rPr>
          <w:t xml:space="preserve"> </w:t>
        </w:r>
        <w:r w:rsidRPr="00845D4A">
          <w:rPr>
            <w:rStyle w:val="Hyperlink"/>
            <w:szCs w:val="24"/>
          </w:rPr>
          <w:t>privind</w:t>
        </w:r>
        <w:r w:rsidR="00007AB3">
          <w:rPr>
            <w:rStyle w:val="Hyperlink"/>
            <w:szCs w:val="24"/>
          </w:rPr>
          <w:t xml:space="preserve"> </w:t>
        </w:r>
        <w:r w:rsidRPr="00845D4A">
          <w:rPr>
            <w:rStyle w:val="Hyperlink"/>
            <w:szCs w:val="24"/>
          </w:rPr>
          <w:t>definirea</w:t>
        </w:r>
        <w:r w:rsidR="00007AB3">
          <w:rPr>
            <w:rStyle w:val="Hyperlink"/>
            <w:szCs w:val="24"/>
          </w:rPr>
          <w:t xml:space="preserve"> </w:t>
        </w:r>
        <w:r w:rsidRPr="00845D4A">
          <w:rPr>
            <w:rStyle w:val="Hyperlink"/>
            <w:szCs w:val="24"/>
          </w:rPr>
          <w:t>pieței</w:t>
        </w:r>
      </w:hyperlink>
      <w:r w:rsidR="00007AB3">
        <w:t xml:space="preserve"> </w:t>
      </w:r>
      <w:r w:rsidRPr="00845D4A">
        <w:t>(denumită</w:t>
      </w:r>
      <w:r w:rsidR="00007AB3">
        <w:t xml:space="preserve"> </w:t>
      </w:r>
      <w:r w:rsidRPr="00845D4A">
        <w:t>în</w:t>
      </w:r>
      <w:r w:rsidR="00007AB3">
        <w:t xml:space="preserve"> </w:t>
      </w:r>
      <w:r w:rsidRPr="00845D4A">
        <w:t>continuare</w:t>
      </w:r>
      <w:r w:rsidR="00007AB3">
        <w:t xml:space="preserve"> </w:t>
      </w:r>
      <w:r w:rsidRPr="00845D4A">
        <w:t>„comunicarea”).</w:t>
      </w:r>
      <w:r w:rsidR="00007AB3">
        <w:t xml:space="preserve"> </w:t>
      </w:r>
      <w:r w:rsidRPr="00845D4A">
        <w:t>Definirea</w:t>
      </w:r>
      <w:r w:rsidR="00007AB3">
        <w:t xml:space="preserve"> </w:t>
      </w:r>
      <w:r w:rsidRPr="00845D4A">
        <w:t>pieței</w:t>
      </w:r>
      <w:r w:rsidR="00007AB3">
        <w:t xml:space="preserve"> </w:t>
      </w:r>
      <w:r w:rsidRPr="00845D4A">
        <w:t>implică</w:t>
      </w:r>
      <w:r w:rsidR="00007AB3">
        <w:t xml:space="preserve"> </w:t>
      </w:r>
      <w:r w:rsidRPr="00845D4A">
        <w:t>identificarea</w:t>
      </w:r>
      <w:r w:rsidR="00007AB3">
        <w:t xml:space="preserve"> </w:t>
      </w:r>
      <w:r w:rsidRPr="00845D4A">
        <w:t>limitelor</w:t>
      </w:r>
      <w:r w:rsidR="00007AB3">
        <w:t xml:space="preserve"> </w:t>
      </w:r>
      <w:r w:rsidRPr="00845D4A">
        <w:t>concurenței</w:t>
      </w:r>
      <w:r w:rsidR="00007AB3">
        <w:t xml:space="preserve"> </w:t>
      </w:r>
      <w:r w:rsidRPr="00845D4A">
        <w:t>dintre</w:t>
      </w:r>
      <w:r w:rsidR="00007AB3">
        <w:t xml:space="preserve"> </w:t>
      </w:r>
      <w:r w:rsidRPr="00845D4A">
        <w:t>întreprinderi</w:t>
      </w:r>
      <w:r w:rsidR="00007AB3">
        <w:t xml:space="preserve"> </w:t>
      </w:r>
      <w:r w:rsidRPr="00845D4A">
        <w:t>atunci</w:t>
      </w:r>
      <w:r w:rsidR="00007AB3">
        <w:t xml:space="preserve"> </w:t>
      </w:r>
      <w:r w:rsidRPr="00845D4A">
        <w:t>când</w:t>
      </w:r>
      <w:r w:rsidR="00007AB3">
        <w:t xml:space="preserve"> </w:t>
      </w:r>
      <w:r w:rsidRPr="00845D4A">
        <w:t>se</w:t>
      </w:r>
      <w:r w:rsidR="00007AB3">
        <w:t xml:space="preserve"> </w:t>
      </w:r>
      <w:r w:rsidRPr="00845D4A">
        <w:t>evaluează</w:t>
      </w:r>
      <w:r w:rsidR="00007AB3">
        <w:t xml:space="preserve"> </w:t>
      </w:r>
      <w:r w:rsidRPr="00845D4A">
        <w:t>concentrările</w:t>
      </w:r>
      <w:r w:rsidR="00007AB3">
        <w:t xml:space="preserve"> </w:t>
      </w:r>
      <w:r w:rsidRPr="00845D4A">
        <w:t>economice</w:t>
      </w:r>
      <w:r w:rsidR="00007AB3">
        <w:t xml:space="preserve"> </w:t>
      </w:r>
      <w:r w:rsidRPr="00845D4A">
        <w:t>și</w:t>
      </w:r>
      <w:r w:rsidR="00007AB3">
        <w:t xml:space="preserve"> </w:t>
      </w:r>
      <w:r w:rsidRPr="00845D4A">
        <w:t>majoritatea</w:t>
      </w:r>
      <w:r w:rsidR="00007AB3">
        <w:t xml:space="preserve"> </w:t>
      </w:r>
      <w:r w:rsidRPr="00845D4A">
        <w:t>cazurilor</w:t>
      </w:r>
      <w:r w:rsidR="00007AB3">
        <w:t xml:space="preserve"> </w:t>
      </w:r>
      <w:r w:rsidRPr="00845D4A">
        <w:t>antitrust.</w:t>
      </w:r>
      <w:r w:rsidR="00007AB3">
        <w:t xml:space="preserve"> </w:t>
      </w:r>
      <w:r w:rsidRPr="00845D4A">
        <w:t>Comunicarea</w:t>
      </w:r>
      <w:r w:rsidR="00007AB3">
        <w:t xml:space="preserve"> </w:t>
      </w:r>
      <w:r w:rsidRPr="00845D4A">
        <w:t>revizuită</w:t>
      </w:r>
      <w:r w:rsidR="00007AB3">
        <w:t xml:space="preserve"> </w:t>
      </w:r>
      <w:r w:rsidRPr="00845D4A">
        <w:t>aliniază</w:t>
      </w:r>
      <w:r w:rsidR="00007AB3">
        <w:t xml:space="preserve"> </w:t>
      </w:r>
      <w:r w:rsidRPr="00845D4A">
        <w:t>orientările</w:t>
      </w:r>
      <w:r w:rsidR="00007AB3">
        <w:t xml:space="preserve"> </w:t>
      </w:r>
      <w:r w:rsidRPr="00845D4A">
        <w:t>Comisiei</w:t>
      </w:r>
      <w:r w:rsidR="00007AB3">
        <w:t xml:space="preserve"> </w:t>
      </w:r>
      <w:r w:rsidRPr="00845D4A">
        <w:t>la</w:t>
      </w:r>
      <w:r w:rsidR="00007AB3">
        <w:t xml:space="preserve"> </w:t>
      </w:r>
      <w:r w:rsidRPr="00845D4A">
        <w:t>noile</w:t>
      </w:r>
      <w:r w:rsidR="00007AB3">
        <w:t xml:space="preserve"> </w:t>
      </w:r>
      <w:r w:rsidRPr="00845D4A">
        <w:t>realități</w:t>
      </w:r>
      <w:r w:rsidR="00007AB3">
        <w:t xml:space="preserve"> </w:t>
      </w:r>
      <w:r w:rsidRPr="00845D4A">
        <w:t>ale</w:t>
      </w:r>
      <w:r w:rsidR="00007AB3">
        <w:t xml:space="preserve"> </w:t>
      </w:r>
      <w:r w:rsidRPr="00845D4A">
        <w:t>pieței,</w:t>
      </w:r>
      <w:r w:rsidR="00007AB3">
        <w:t xml:space="preserve"> </w:t>
      </w:r>
      <w:r w:rsidRPr="00845D4A">
        <w:t>precum</w:t>
      </w:r>
      <w:r w:rsidR="00007AB3">
        <w:t xml:space="preserve"> </w:t>
      </w:r>
      <w:r w:rsidRPr="00845D4A">
        <w:t>și</w:t>
      </w:r>
      <w:r w:rsidR="00007AB3">
        <w:t xml:space="preserve"> </w:t>
      </w:r>
      <w:r w:rsidRPr="00845D4A">
        <w:t>la</w:t>
      </w:r>
      <w:r w:rsidR="00007AB3">
        <w:t xml:space="preserve"> </w:t>
      </w:r>
      <w:r w:rsidRPr="00845D4A">
        <w:t>evoluțiile</w:t>
      </w:r>
      <w:r w:rsidR="00007AB3">
        <w:t xml:space="preserve"> </w:t>
      </w:r>
      <w:r w:rsidRPr="00845D4A">
        <w:t>practicii</w:t>
      </w:r>
      <w:r w:rsidR="00007AB3">
        <w:t xml:space="preserve"> </w:t>
      </w:r>
      <w:r w:rsidRPr="00845D4A">
        <w:t>decizionale</w:t>
      </w:r>
      <w:r w:rsidR="00007AB3">
        <w:t xml:space="preserve"> </w:t>
      </w:r>
      <w:r w:rsidRPr="00845D4A">
        <w:t>a</w:t>
      </w:r>
      <w:r w:rsidR="00007AB3">
        <w:t xml:space="preserve"> </w:t>
      </w:r>
      <w:r w:rsidRPr="00845D4A">
        <w:t>Comisiei</w:t>
      </w:r>
      <w:r w:rsidR="00007AB3">
        <w:t xml:space="preserve"> </w:t>
      </w:r>
      <w:r w:rsidRPr="00845D4A">
        <w:t>și</w:t>
      </w:r>
      <w:r w:rsidR="00007AB3">
        <w:t xml:space="preserve"> </w:t>
      </w:r>
      <w:r w:rsidRPr="00845D4A">
        <w:t>la</w:t>
      </w:r>
      <w:r w:rsidR="00007AB3">
        <w:t xml:space="preserve"> </w:t>
      </w:r>
      <w:r w:rsidRPr="00845D4A">
        <w:t>jurisprudența</w:t>
      </w:r>
      <w:r w:rsidR="00007AB3">
        <w:t xml:space="preserve"> </w:t>
      </w:r>
      <w:r w:rsidRPr="00845D4A">
        <w:t>UE.</w:t>
      </w:r>
      <w:r w:rsidR="00007AB3">
        <w:t xml:space="preserve"> </w:t>
      </w:r>
      <w:r w:rsidRPr="00845D4A">
        <w:t>Comunicarea</w:t>
      </w:r>
      <w:r w:rsidR="00007AB3">
        <w:t xml:space="preserve"> </w:t>
      </w:r>
      <w:r w:rsidRPr="00845D4A">
        <w:t>va</w:t>
      </w:r>
      <w:r w:rsidR="00007AB3">
        <w:t xml:space="preserve"> </w:t>
      </w:r>
      <w:r w:rsidRPr="00845D4A">
        <w:t>spori</w:t>
      </w:r>
      <w:r w:rsidR="00007AB3">
        <w:t xml:space="preserve"> </w:t>
      </w:r>
      <w:r w:rsidRPr="00845D4A">
        <w:t>transparența</w:t>
      </w:r>
      <w:r w:rsidR="00007AB3">
        <w:t xml:space="preserve"> </w:t>
      </w:r>
      <w:r w:rsidRPr="00845D4A">
        <w:t>și</w:t>
      </w:r>
      <w:r w:rsidR="00007AB3">
        <w:t xml:space="preserve"> </w:t>
      </w:r>
      <w:r w:rsidRPr="00845D4A">
        <w:t>securitatea</w:t>
      </w:r>
      <w:r w:rsidR="00007AB3">
        <w:t xml:space="preserve"> </w:t>
      </w:r>
      <w:r w:rsidRPr="00845D4A">
        <w:t>juridică</w:t>
      </w:r>
      <w:r w:rsidR="00007AB3">
        <w:t xml:space="preserve"> </w:t>
      </w:r>
      <w:r w:rsidRPr="00845D4A">
        <w:t>pentru</w:t>
      </w:r>
      <w:r w:rsidR="00007AB3">
        <w:t xml:space="preserve"> </w:t>
      </w:r>
      <w:r w:rsidRPr="00845D4A">
        <w:t>întreprinderi,</w:t>
      </w:r>
      <w:r w:rsidR="00007AB3">
        <w:t xml:space="preserve"> </w:t>
      </w:r>
      <w:r w:rsidRPr="00845D4A">
        <w:t>va</w:t>
      </w:r>
      <w:r w:rsidR="00007AB3">
        <w:t xml:space="preserve"> </w:t>
      </w:r>
      <w:r w:rsidRPr="00845D4A">
        <w:t>facilita</w:t>
      </w:r>
      <w:r w:rsidR="00007AB3">
        <w:t xml:space="preserve"> </w:t>
      </w:r>
      <w:r w:rsidRPr="00845D4A">
        <w:t>respectarea</w:t>
      </w:r>
      <w:r w:rsidR="00007AB3">
        <w:t xml:space="preserve"> </w:t>
      </w:r>
      <w:r w:rsidRPr="00845D4A">
        <w:t>legii</w:t>
      </w:r>
      <w:r w:rsidR="00007AB3">
        <w:t xml:space="preserve"> </w:t>
      </w:r>
      <w:r w:rsidRPr="00845D4A">
        <w:t>și</w:t>
      </w:r>
      <w:r w:rsidR="00007AB3">
        <w:t xml:space="preserve"> </w:t>
      </w:r>
      <w:r w:rsidRPr="00845D4A">
        <w:t>va</w:t>
      </w:r>
      <w:r w:rsidR="00007AB3">
        <w:t xml:space="preserve"> </w:t>
      </w:r>
      <w:r w:rsidRPr="00845D4A">
        <w:t>contribui</w:t>
      </w:r>
      <w:r w:rsidR="00007AB3">
        <w:t xml:space="preserve"> </w:t>
      </w:r>
      <w:r w:rsidRPr="00845D4A">
        <w:t>la</w:t>
      </w:r>
      <w:r w:rsidR="00007AB3">
        <w:t xml:space="preserve"> </w:t>
      </w:r>
      <w:r w:rsidRPr="00845D4A">
        <w:t>o</w:t>
      </w:r>
      <w:r w:rsidR="00007AB3">
        <w:t xml:space="preserve"> </w:t>
      </w:r>
      <w:r w:rsidRPr="00845D4A">
        <w:t>aplicare</w:t>
      </w:r>
      <w:r w:rsidR="00007AB3">
        <w:t xml:space="preserve"> </w:t>
      </w:r>
      <w:r w:rsidRPr="00845D4A">
        <w:t>mai</w:t>
      </w:r>
      <w:r w:rsidR="00007AB3">
        <w:t xml:space="preserve"> </w:t>
      </w:r>
      <w:r w:rsidRPr="00845D4A">
        <w:t>eficientă</w:t>
      </w:r>
      <w:r w:rsidR="00007AB3">
        <w:t xml:space="preserve"> </w:t>
      </w:r>
      <w:r w:rsidRPr="00845D4A">
        <w:t>a</w:t>
      </w:r>
      <w:r w:rsidR="00007AB3">
        <w:t xml:space="preserve"> </w:t>
      </w:r>
      <w:r w:rsidRPr="00845D4A">
        <w:t>normelor</w:t>
      </w:r>
      <w:r w:rsidR="00007AB3">
        <w:t xml:space="preserve"> </w:t>
      </w:r>
      <w:r w:rsidRPr="00845D4A">
        <w:t>în</w:t>
      </w:r>
      <w:r w:rsidR="00007AB3">
        <w:t xml:space="preserve"> </w:t>
      </w:r>
      <w:r w:rsidRPr="00845D4A">
        <w:t>materie</w:t>
      </w:r>
      <w:r w:rsidR="00007AB3">
        <w:t xml:space="preserve"> </w:t>
      </w:r>
      <w:r w:rsidRPr="00845D4A">
        <w:t>de</w:t>
      </w:r>
      <w:r w:rsidR="00007AB3">
        <w:t xml:space="preserve"> </w:t>
      </w:r>
      <w:r w:rsidRPr="00845D4A">
        <w:t>concurență.</w:t>
      </w:r>
    </w:p>
    <w:p w14:paraId="0E4CBC20" w14:textId="4C7D2A1C" w:rsidR="00845D4A" w:rsidRPr="00845D4A" w:rsidRDefault="00845D4A" w:rsidP="00845D4A">
      <w:r w:rsidRPr="00845D4A">
        <w:t>De</w:t>
      </w:r>
      <w:r w:rsidR="00007AB3">
        <w:t xml:space="preserve"> </w:t>
      </w:r>
      <w:r w:rsidRPr="00845D4A">
        <w:t>la</w:t>
      </w:r>
      <w:r w:rsidR="00007AB3">
        <w:t xml:space="preserve"> </w:t>
      </w:r>
      <w:r w:rsidRPr="00845D4A">
        <w:t>adoptarea,</w:t>
      </w:r>
      <w:r w:rsidR="00007AB3">
        <w:t xml:space="preserve"> </w:t>
      </w:r>
      <w:r w:rsidRPr="00845D4A">
        <w:t>în</w:t>
      </w:r>
      <w:r w:rsidR="00007AB3">
        <w:t xml:space="preserve"> </w:t>
      </w:r>
      <w:r w:rsidRPr="00845D4A">
        <w:t>1997,</w:t>
      </w:r>
      <w:r w:rsidR="00007AB3">
        <w:t xml:space="preserve"> </w:t>
      </w:r>
      <w:r w:rsidRPr="00845D4A">
        <w:t>a</w:t>
      </w:r>
      <w:r w:rsidR="00007AB3">
        <w:t xml:space="preserve"> </w:t>
      </w:r>
      <w:r w:rsidRPr="00845D4A">
        <w:t>Comunicării</w:t>
      </w:r>
      <w:r w:rsidR="00007AB3">
        <w:t xml:space="preserve"> </w:t>
      </w:r>
      <w:r w:rsidRPr="00845D4A">
        <w:t>privind</w:t>
      </w:r>
      <w:r w:rsidR="00007AB3">
        <w:t xml:space="preserve"> </w:t>
      </w:r>
      <w:r w:rsidRPr="00845D4A">
        <w:t>definirea</w:t>
      </w:r>
      <w:r w:rsidR="00007AB3">
        <w:t xml:space="preserve"> </w:t>
      </w:r>
      <w:r w:rsidRPr="00845D4A">
        <w:t>pieței,</w:t>
      </w:r>
      <w:r w:rsidR="00007AB3">
        <w:t xml:space="preserve"> </w:t>
      </w:r>
      <w:r w:rsidRPr="00845D4A">
        <w:t>comunicarea</w:t>
      </w:r>
      <w:r w:rsidR="00007AB3">
        <w:t xml:space="preserve"> </w:t>
      </w:r>
      <w:r w:rsidRPr="00845D4A">
        <w:t>publicată</w:t>
      </w:r>
      <w:r w:rsidR="00007AB3">
        <w:t xml:space="preserve"> </w:t>
      </w:r>
      <w:r w:rsidRPr="00845D4A">
        <w:t>astăzi</w:t>
      </w:r>
      <w:r w:rsidR="00007AB3">
        <w:t xml:space="preserve"> </w:t>
      </w:r>
      <w:r w:rsidRPr="00845D4A">
        <w:t>este</w:t>
      </w:r>
      <w:r w:rsidR="00007AB3">
        <w:t xml:space="preserve"> </w:t>
      </w:r>
      <w:r w:rsidRPr="00845D4A">
        <w:t>prima</w:t>
      </w:r>
      <w:r w:rsidR="00007AB3">
        <w:t xml:space="preserve"> </w:t>
      </w:r>
      <w:r w:rsidRPr="00845D4A">
        <w:t>care</w:t>
      </w:r>
      <w:r w:rsidR="00007AB3">
        <w:t xml:space="preserve"> </w:t>
      </w:r>
      <w:r w:rsidRPr="00845D4A">
        <w:t>aduce</w:t>
      </w:r>
      <w:r w:rsidR="00007AB3">
        <w:t xml:space="preserve"> </w:t>
      </w:r>
      <w:r w:rsidRPr="00845D4A">
        <w:t>o</w:t>
      </w:r>
      <w:r w:rsidR="00007AB3">
        <w:t xml:space="preserve"> </w:t>
      </w:r>
      <w:r w:rsidRPr="00845D4A">
        <w:t>revizuire.</w:t>
      </w:r>
      <w:r w:rsidR="00007AB3">
        <w:t xml:space="preserve"> </w:t>
      </w:r>
      <w:r w:rsidRPr="00845D4A">
        <w:t>Aceasta</w:t>
      </w:r>
      <w:r w:rsidR="00007AB3">
        <w:t xml:space="preserve"> </w:t>
      </w:r>
      <w:r w:rsidRPr="00845D4A">
        <w:t>reflectă</w:t>
      </w:r>
      <w:r w:rsidR="00007AB3">
        <w:t xml:space="preserve"> </w:t>
      </w:r>
      <w:r w:rsidRPr="00845D4A">
        <w:t>evoluțiile</w:t>
      </w:r>
      <w:r w:rsidR="00007AB3">
        <w:t xml:space="preserve"> </w:t>
      </w:r>
      <w:r w:rsidRPr="00845D4A">
        <w:t>semnificative</w:t>
      </w:r>
      <w:r w:rsidR="00007AB3">
        <w:t xml:space="preserve"> </w:t>
      </w:r>
      <w:r w:rsidRPr="00845D4A">
        <w:t>din</w:t>
      </w:r>
      <w:r w:rsidR="00007AB3">
        <w:t xml:space="preserve"> </w:t>
      </w:r>
      <w:r w:rsidRPr="00845D4A">
        <w:t>anii</w:t>
      </w:r>
      <w:r w:rsidR="00007AB3">
        <w:t xml:space="preserve"> </w:t>
      </w:r>
      <w:r w:rsidRPr="00845D4A">
        <w:t>care</w:t>
      </w:r>
      <w:r w:rsidR="00007AB3">
        <w:t xml:space="preserve"> </w:t>
      </w:r>
      <w:r w:rsidRPr="00845D4A">
        <w:t>s-au</w:t>
      </w:r>
      <w:r w:rsidR="00007AB3">
        <w:t xml:space="preserve"> </w:t>
      </w:r>
      <w:r w:rsidRPr="00845D4A">
        <w:t>scurs,</w:t>
      </w:r>
      <w:r w:rsidR="00007AB3">
        <w:t xml:space="preserve"> </w:t>
      </w:r>
      <w:r w:rsidRPr="00845D4A">
        <w:t>în</w:t>
      </w:r>
      <w:r w:rsidR="00007AB3">
        <w:t xml:space="preserve"> </w:t>
      </w:r>
      <w:r w:rsidRPr="00845D4A">
        <w:t>special</w:t>
      </w:r>
      <w:r w:rsidR="00007AB3">
        <w:t xml:space="preserve"> </w:t>
      </w:r>
      <w:r w:rsidRPr="00845D4A">
        <w:t>gradul</w:t>
      </w:r>
      <w:r w:rsidR="00007AB3">
        <w:t xml:space="preserve"> </w:t>
      </w:r>
      <w:r w:rsidRPr="00845D4A">
        <w:t>ridicat</w:t>
      </w:r>
      <w:r w:rsidR="00007AB3">
        <w:t xml:space="preserve"> </w:t>
      </w:r>
      <w:r w:rsidRPr="00845D4A">
        <w:t>de</w:t>
      </w:r>
      <w:r w:rsidR="00007AB3">
        <w:t xml:space="preserve"> </w:t>
      </w:r>
      <w:r w:rsidRPr="00845D4A">
        <w:t>digitalizare</w:t>
      </w:r>
      <w:r w:rsidR="00007AB3">
        <w:t xml:space="preserve"> </w:t>
      </w:r>
      <w:r w:rsidRPr="00845D4A">
        <w:t>și</w:t>
      </w:r>
      <w:r w:rsidR="00007AB3">
        <w:t xml:space="preserve"> </w:t>
      </w:r>
      <w:r w:rsidRPr="00845D4A">
        <w:t>noile</w:t>
      </w:r>
      <w:r w:rsidR="00007AB3">
        <w:t xml:space="preserve"> </w:t>
      </w:r>
      <w:r w:rsidRPr="00845D4A">
        <w:t>modalități</w:t>
      </w:r>
      <w:r w:rsidR="00007AB3">
        <w:t xml:space="preserve"> </w:t>
      </w:r>
      <w:r w:rsidRPr="00845D4A">
        <w:t>de</w:t>
      </w:r>
      <w:r w:rsidR="00007AB3">
        <w:t xml:space="preserve"> </w:t>
      </w:r>
      <w:r w:rsidRPr="00845D4A">
        <w:t>a</w:t>
      </w:r>
      <w:r w:rsidR="00007AB3">
        <w:t xml:space="preserve"> </w:t>
      </w:r>
      <w:r w:rsidRPr="00845D4A">
        <w:t>oferi</w:t>
      </w:r>
      <w:r w:rsidR="00007AB3">
        <w:t xml:space="preserve"> </w:t>
      </w:r>
      <w:r w:rsidRPr="00845D4A">
        <w:t>bunuri</w:t>
      </w:r>
      <w:r w:rsidR="00007AB3">
        <w:t xml:space="preserve"> </w:t>
      </w:r>
      <w:r w:rsidRPr="00845D4A">
        <w:t>și</w:t>
      </w:r>
      <w:r w:rsidR="00007AB3">
        <w:t xml:space="preserve"> </w:t>
      </w:r>
      <w:r w:rsidRPr="00845D4A">
        <w:t>servicii,</w:t>
      </w:r>
      <w:r w:rsidR="00007AB3">
        <w:t xml:space="preserve"> </w:t>
      </w:r>
      <w:r w:rsidRPr="00845D4A">
        <w:t>precum</w:t>
      </w:r>
      <w:r w:rsidR="00007AB3">
        <w:t xml:space="preserve"> </w:t>
      </w:r>
      <w:r w:rsidRPr="00845D4A">
        <w:t>și</w:t>
      </w:r>
      <w:r w:rsidR="00007AB3">
        <w:t xml:space="preserve"> </w:t>
      </w:r>
      <w:r w:rsidRPr="00845D4A">
        <w:t>natura</w:t>
      </w:r>
      <w:r w:rsidR="00007AB3">
        <w:t xml:space="preserve"> </w:t>
      </w:r>
      <w:r w:rsidRPr="00845D4A">
        <w:t>interconectată</w:t>
      </w:r>
      <w:r w:rsidR="00007AB3">
        <w:t xml:space="preserve"> </w:t>
      </w:r>
      <w:r w:rsidRPr="00845D4A">
        <w:t>a</w:t>
      </w:r>
      <w:r w:rsidR="00007AB3">
        <w:t xml:space="preserve"> </w:t>
      </w:r>
      <w:r w:rsidRPr="00845D4A">
        <w:t>schimburilor</w:t>
      </w:r>
      <w:r w:rsidR="00007AB3">
        <w:t xml:space="preserve"> </w:t>
      </w:r>
      <w:r w:rsidRPr="00845D4A">
        <w:t>comerciale.</w:t>
      </w:r>
      <w:r w:rsidR="00007AB3">
        <w:t xml:space="preserve"> </w:t>
      </w:r>
      <w:r w:rsidRPr="00845D4A">
        <w:t>Orientările</w:t>
      </w:r>
      <w:r w:rsidR="00007AB3">
        <w:t xml:space="preserve"> </w:t>
      </w:r>
      <w:r w:rsidRPr="00845D4A">
        <w:t>revizuite</w:t>
      </w:r>
      <w:r w:rsidR="00007AB3">
        <w:t xml:space="preserve"> </w:t>
      </w:r>
      <w:r w:rsidRPr="00845D4A">
        <w:t>sunt</w:t>
      </w:r>
      <w:r w:rsidR="00007AB3">
        <w:t xml:space="preserve"> </w:t>
      </w:r>
      <w:r w:rsidRPr="00845D4A">
        <w:t>rezultatul</w:t>
      </w:r>
      <w:r w:rsidR="00007AB3">
        <w:t xml:space="preserve"> </w:t>
      </w:r>
      <w:r w:rsidRPr="00845D4A">
        <w:t>unui</w:t>
      </w:r>
      <w:r w:rsidR="00007AB3">
        <w:t xml:space="preserve"> </w:t>
      </w:r>
      <w:r w:rsidRPr="00845D4A">
        <w:t>proces</w:t>
      </w:r>
      <w:r w:rsidR="00007AB3">
        <w:t xml:space="preserve"> </w:t>
      </w:r>
      <w:r w:rsidRPr="00845D4A">
        <w:t>de</w:t>
      </w:r>
      <w:r w:rsidR="00007AB3">
        <w:t xml:space="preserve"> </w:t>
      </w:r>
      <w:r w:rsidRPr="00845D4A">
        <w:t>revizuire</w:t>
      </w:r>
      <w:r w:rsidR="00007AB3">
        <w:t xml:space="preserve"> </w:t>
      </w:r>
      <w:r w:rsidRPr="00845D4A">
        <w:t>aprofundat</w:t>
      </w:r>
      <w:r w:rsidR="00007AB3">
        <w:t xml:space="preserve"> </w:t>
      </w:r>
      <w:r w:rsidRPr="00845D4A">
        <w:t>și</w:t>
      </w:r>
      <w:r w:rsidR="00007AB3">
        <w:t xml:space="preserve"> </w:t>
      </w:r>
      <w:r w:rsidRPr="00845D4A">
        <w:t>cuprinzător,</w:t>
      </w:r>
      <w:r w:rsidR="00007AB3">
        <w:t xml:space="preserve"> </w:t>
      </w:r>
      <w:r w:rsidRPr="00845D4A">
        <w:t>lansat</w:t>
      </w:r>
      <w:r w:rsidR="00007AB3">
        <w:t xml:space="preserve"> </w:t>
      </w:r>
      <w:r w:rsidRPr="00845D4A">
        <w:t>în</w:t>
      </w:r>
      <w:r w:rsidR="00007AB3">
        <w:t xml:space="preserve"> </w:t>
      </w:r>
      <w:hyperlink r:id="rId70" w:anchor="evaluation-results" w:history="1">
        <w:r w:rsidRPr="00845D4A">
          <w:rPr>
            <w:rStyle w:val="Hyperlink"/>
            <w:szCs w:val="24"/>
          </w:rPr>
          <w:t>aprilie</w:t>
        </w:r>
        <w:r w:rsidR="00007AB3">
          <w:rPr>
            <w:rStyle w:val="Hyperlink"/>
            <w:szCs w:val="24"/>
          </w:rPr>
          <w:t xml:space="preserve"> </w:t>
        </w:r>
        <w:r w:rsidRPr="00845D4A">
          <w:rPr>
            <w:rStyle w:val="Hyperlink"/>
            <w:szCs w:val="24"/>
          </w:rPr>
          <w:t>2020</w:t>
        </w:r>
      </w:hyperlink>
      <w:r w:rsidRPr="00845D4A">
        <w:t>,</w:t>
      </w:r>
      <w:r w:rsidR="00007AB3">
        <w:t xml:space="preserve"> </w:t>
      </w:r>
      <w:r w:rsidRPr="00845D4A">
        <w:t>care</w:t>
      </w:r>
      <w:r w:rsidR="00007AB3">
        <w:t xml:space="preserve"> </w:t>
      </w:r>
      <w:r w:rsidRPr="00845D4A">
        <w:t>a</w:t>
      </w:r>
      <w:r w:rsidR="00007AB3">
        <w:t xml:space="preserve"> </w:t>
      </w:r>
      <w:r w:rsidRPr="00845D4A">
        <w:t>implicat</w:t>
      </w:r>
      <w:r w:rsidR="00007AB3">
        <w:t xml:space="preserve"> </w:t>
      </w:r>
      <w:r w:rsidRPr="00845D4A">
        <w:t>colectarea</w:t>
      </w:r>
      <w:r w:rsidR="00007AB3">
        <w:t xml:space="preserve"> </w:t>
      </w:r>
      <w:r w:rsidRPr="00845D4A">
        <w:t>de</w:t>
      </w:r>
      <w:r w:rsidR="00007AB3">
        <w:t xml:space="preserve"> </w:t>
      </w:r>
      <w:r w:rsidRPr="00845D4A">
        <w:t>feedback</w:t>
      </w:r>
      <w:r w:rsidR="00007AB3">
        <w:t xml:space="preserve"> </w:t>
      </w:r>
      <w:r w:rsidRPr="00845D4A">
        <w:t>de</w:t>
      </w:r>
      <w:r w:rsidR="00007AB3">
        <w:t xml:space="preserve"> </w:t>
      </w:r>
      <w:r w:rsidRPr="00845D4A">
        <w:t>la</w:t>
      </w:r>
      <w:r w:rsidR="00007AB3">
        <w:t xml:space="preserve"> </w:t>
      </w:r>
      <w:r w:rsidRPr="00845D4A">
        <w:t>părțile</w:t>
      </w:r>
      <w:r w:rsidR="00007AB3">
        <w:t xml:space="preserve"> </w:t>
      </w:r>
      <w:r w:rsidRPr="00845D4A">
        <w:t>interesate</w:t>
      </w:r>
      <w:r w:rsidR="00007AB3">
        <w:t xml:space="preserve"> </w:t>
      </w:r>
      <w:r w:rsidRPr="00845D4A">
        <w:t>atât</w:t>
      </w:r>
      <w:r w:rsidR="00007AB3">
        <w:t xml:space="preserve"> </w:t>
      </w:r>
      <w:r w:rsidRPr="00845D4A">
        <w:t>în</w:t>
      </w:r>
      <w:r w:rsidR="00007AB3">
        <w:t xml:space="preserve"> </w:t>
      </w:r>
      <w:hyperlink r:id="rId71" w:history="1">
        <w:r w:rsidRPr="00845D4A">
          <w:rPr>
            <w:rStyle w:val="Hyperlink"/>
            <w:szCs w:val="24"/>
          </w:rPr>
          <w:t>etapa</w:t>
        </w:r>
        <w:r w:rsidR="00007AB3">
          <w:rPr>
            <w:rStyle w:val="Hyperlink"/>
            <w:szCs w:val="24"/>
          </w:rPr>
          <w:t xml:space="preserve"> </w:t>
        </w:r>
        <w:r w:rsidRPr="00845D4A">
          <w:rPr>
            <w:rStyle w:val="Hyperlink"/>
            <w:szCs w:val="24"/>
          </w:rPr>
          <w:t>de</w:t>
        </w:r>
        <w:r w:rsidR="00007AB3">
          <w:rPr>
            <w:rStyle w:val="Hyperlink"/>
            <w:szCs w:val="24"/>
          </w:rPr>
          <w:t xml:space="preserve"> </w:t>
        </w:r>
        <w:r w:rsidRPr="00845D4A">
          <w:rPr>
            <w:rStyle w:val="Hyperlink"/>
            <w:szCs w:val="24"/>
          </w:rPr>
          <w:t>evaluare</w:t>
        </w:r>
      </w:hyperlink>
      <w:r w:rsidRPr="00845D4A">
        <w:t>,</w:t>
      </w:r>
      <w:r w:rsidR="00007AB3">
        <w:t xml:space="preserve"> </w:t>
      </w:r>
      <w:r w:rsidRPr="00845D4A">
        <w:t>cât</w:t>
      </w:r>
      <w:r w:rsidR="00007AB3">
        <w:t xml:space="preserve"> </w:t>
      </w:r>
      <w:r w:rsidRPr="00845D4A">
        <w:t>și</w:t>
      </w:r>
      <w:r w:rsidR="00007AB3">
        <w:t xml:space="preserve"> </w:t>
      </w:r>
      <w:r w:rsidRPr="00845D4A">
        <w:t>în</w:t>
      </w:r>
      <w:r w:rsidR="00007AB3">
        <w:t xml:space="preserve"> </w:t>
      </w:r>
      <w:r w:rsidRPr="00845D4A">
        <w:t>contextul</w:t>
      </w:r>
      <w:r w:rsidR="00007AB3">
        <w:t xml:space="preserve"> </w:t>
      </w:r>
      <w:hyperlink r:id="rId72" w:history="1">
        <w:r w:rsidRPr="00845D4A">
          <w:rPr>
            <w:rStyle w:val="Hyperlink"/>
            <w:szCs w:val="24"/>
          </w:rPr>
          <w:t>consultării</w:t>
        </w:r>
        <w:r w:rsidR="00007AB3">
          <w:rPr>
            <w:rStyle w:val="Hyperlink"/>
            <w:szCs w:val="24"/>
          </w:rPr>
          <w:t xml:space="preserve"> </w:t>
        </w:r>
        <w:r w:rsidRPr="00845D4A">
          <w:rPr>
            <w:rStyle w:val="Hyperlink"/>
            <w:szCs w:val="24"/>
          </w:rPr>
          <w:t>publice</w:t>
        </w:r>
      </w:hyperlink>
      <w:r w:rsidR="00007AB3">
        <w:t xml:space="preserve"> </w:t>
      </w:r>
      <w:r w:rsidRPr="00845D4A">
        <w:t>referitoare</w:t>
      </w:r>
      <w:r w:rsidR="00007AB3">
        <w:t xml:space="preserve"> </w:t>
      </w:r>
      <w:r w:rsidRPr="00845D4A">
        <w:t>la</w:t>
      </w:r>
      <w:r w:rsidR="00007AB3">
        <w:t xml:space="preserve"> </w:t>
      </w:r>
      <w:r w:rsidRPr="00845D4A">
        <w:t>proiectul</w:t>
      </w:r>
      <w:r w:rsidR="00007AB3">
        <w:t xml:space="preserve"> </w:t>
      </w:r>
      <w:r w:rsidRPr="00845D4A">
        <w:t>de</w:t>
      </w:r>
      <w:r w:rsidR="00007AB3">
        <w:t xml:space="preserve"> </w:t>
      </w:r>
      <w:r w:rsidRPr="00845D4A">
        <w:t>text.</w:t>
      </w:r>
      <w:r w:rsidR="00007AB3">
        <w:t xml:space="preserve"> </w:t>
      </w:r>
      <w:r w:rsidRPr="00845D4A">
        <w:t>Acestea</w:t>
      </w:r>
      <w:r w:rsidR="00007AB3">
        <w:t xml:space="preserve"> </w:t>
      </w:r>
      <w:r w:rsidRPr="00845D4A">
        <w:t>reflectă</w:t>
      </w:r>
      <w:r w:rsidR="00007AB3">
        <w:t xml:space="preserve"> </w:t>
      </w:r>
      <w:r w:rsidRPr="00845D4A">
        <w:t>orientările</w:t>
      </w:r>
      <w:r w:rsidR="00007AB3">
        <w:t xml:space="preserve"> </w:t>
      </w:r>
      <w:r w:rsidRPr="00845D4A">
        <w:t>privind</w:t>
      </w:r>
      <w:r w:rsidR="00007AB3">
        <w:t xml:space="preserve"> </w:t>
      </w:r>
      <w:r w:rsidRPr="00845D4A">
        <w:t>politicile</w:t>
      </w:r>
      <w:r w:rsidR="00007AB3">
        <w:t xml:space="preserve"> </w:t>
      </w:r>
      <w:r w:rsidRPr="00845D4A">
        <w:t>din</w:t>
      </w:r>
      <w:r w:rsidR="00007AB3">
        <w:t xml:space="preserve"> </w:t>
      </w:r>
      <w:r w:rsidRPr="00845D4A">
        <w:t>comunicarea</w:t>
      </w:r>
      <w:r w:rsidR="00007AB3">
        <w:t xml:space="preserve"> </w:t>
      </w:r>
      <w:r w:rsidRPr="00845D4A">
        <w:t>Comisiei</w:t>
      </w:r>
      <w:r w:rsidR="00007AB3">
        <w:t xml:space="preserve"> </w:t>
      </w:r>
      <w:r w:rsidRPr="00845D4A">
        <w:t>intitulată</w:t>
      </w:r>
      <w:r w:rsidR="00007AB3">
        <w:t xml:space="preserve"> </w:t>
      </w:r>
      <w:hyperlink r:id="rId73" w:history="1">
        <w:r w:rsidRPr="00845D4A">
          <w:rPr>
            <w:rStyle w:val="Hyperlink"/>
            <w:szCs w:val="24"/>
          </w:rPr>
          <w:t>„O</w:t>
        </w:r>
        <w:r w:rsidR="00007AB3">
          <w:rPr>
            <w:rStyle w:val="Hyperlink"/>
            <w:szCs w:val="24"/>
          </w:rPr>
          <w:t xml:space="preserve"> </w:t>
        </w:r>
        <w:r w:rsidRPr="00845D4A">
          <w:rPr>
            <w:rStyle w:val="Hyperlink"/>
            <w:szCs w:val="24"/>
          </w:rPr>
          <w:t>politică</w:t>
        </w:r>
        <w:r w:rsidR="00007AB3">
          <w:rPr>
            <w:rStyle w:val="Hyperlink"/>
            <w:szCs w:val="24"/>
          </w:rPr>
          <w:t xml:space="preserve"> </w:t>
        </w:r>
        <w:r w:rsidRPr="00845D4A">
          <w:rPr>
            <w:rStyle w:val="Hyperlink"/>
            <w:szCs w:val="24"/>
          </w:rPr>
          <w:t>în</w:t>
        </w:r>
        <w:r w:rsidR="00007AB3">
          <w:rPr>
            <w:rStyle w:val="Hyperlink"/>
            <w:szCs w:val="24"/>
          </w:rPr>
          <w:t xml:space="preserve"> </w:t>
        </w:r>
        <w:r w:rsidRPr="00845D4A">
          <w:rPr>
            <w:rStyle w:val="Hyperlink"/>
            <w:szCs w:val="24"/>
          </w:rPr>
          <w:t>domeniul</w:t>
        </w:r>
        <w:r w:rsidR="00007AB3">
          <w:rPr>
            <w:rStyle w:val="Hyperlink"/>
            <w:szCs w:val="24"/>
          </w:rPr>
          <w:t xml:space="preserve"> </w:t>
        </w:r>
        <w:r w:rsidRPr="00845D4A">
          <w:rPr>
            <w:rStyle w:val="Hyperlink"/>
            <w:szCs w:val="24"/>
          </w:rPr>
          <w:t>concurenței</w:t>
        </w:r>
        <w:r w:rsidR="00007AB3">
          <w:rPr>
            <w:rStyle w:val="Hyperlink"/>
            <w:szCs w:val="24"/>
          </w:rPr>
          <w:t xml:space="preserve"> </w:t>
        </w:r>
        <w:r w:rsidRPr="00845D4A">
          <w:rPr>
            <w:rStyle w:val="Hyperlink"/>
            <w:szCs w:val="24"/>
          </w:rPr>
          <w:t>adaptată</w:t>
        </w:r>
        <w:r w:rsidR="00007AB3">
          <w:rPr>
            <w:rStyle w:val="Hyperlink"/>
            <w:szCs w:val="24"/>
          </w:rPr>
          <w:t xml:space="preserve"> </w:t>
        </w:r>
        <w:r w:rsidRPr="00845D4A">
          <w:rPr>
            <w:rStyle w:val="Hyperlink"/>
            <w:szCs w:val="24"/>
          </w:rPr>
          <w:t>noilor</w:t>
        </w:r>
        <w:r w:rsidR="00007AB3">
          <w:rPr>
            <w:rStyle w:val="Hyperlink"/>
            <w:szCs w:val="24"/>
          </w:rPr>
          <w:t xml:space="preserve"> </w:t>
        </w:r>
        <w:r w:rsidRPr="00845D4A">
          <w:rPr>
            <w:rStyle w:val="Hyperlink"/>
            <w:szCs w:val="24"/>
          </w:rPr>
          <w:t>provocări”</w:t>
        </w:r>
      </w:hyperlink>
      <w:r w:rsidR="00007AB3">
        <w:t xml:space="preserve"> </w:t>
      </w:r>
      <w:r w:rsidRPr="00845D4A">
        <w:t>din</w:t>
      </w:r>
      <w:r w:rsidR="00007AB3">
        <w:t xml:space="preserve"> </w:t>
      </w:r>
      <w:r w:rsidRPr="00845D4A">
        <w:t>noiembrie</w:t>
      </w:r>
      <w:r w:rsidR="00007AB3">
        <w:t xml:space="preserve"> </w:t>
      </w:r>
      <w:r w:rsidRPr="00845D4A">
        <w:t>2021.</w:t>
      </w:r>
      <w:r w:rsidR="00007AB3">
        <w:t xml:space="preserve"> </w:t>
      </w:r>
      <w:r w:rsidRPr="00845D4A">
        <w:t>Revizuirea</w:t>
      </w:r>
      <w:r w:rsidR="00007AB3">
        <w:t xml:space="preserve"> </w:t>
      </w:r>
      <w:r w:rsidRPr="00845D4A">
        <w:t>comunicării</w:t>
      </w:r>
      <w:r w:rsidR="00007AB3">
        <w:t xml:space="preserve"> </w:t>
      </w:r>
      <w:r w:rsidRPr="00845D4A">
        <w:t>este</w:t>
      </w:r>
      <w:r w:rsidR="00007AB3">
        <w:t xml:space="preserve"> </w:t>
      </w:r>
      <w:r w:rsidRPr="00845D4A">
        <w:t>un</w:t>
      </w:r>
      <w:r w:rsidR="00007AB3">
        <w:t xml:space="preserve"> </w:t>
      </w:r>
      <w:r w:rsidRPr="00845D4A">
        <w:t>element</w:t>
      </w:r>
      <w:r w:rsidR="00007AB3">
        <w:t xml:space="preserve"> </w:t>
      </w:r>
      <w:r w:rsidRPr="00845D4A">
        <w:t>central</w:t>
      </w:r>
      <w:r w:rsidR="00007AB3">
        <w:t xml:space="preserve"> </w:t>
      </w:r>
      <w:r w:rsidRPr="00845D4A">
        <w:t>pentru</w:t>
      </w:r>
      <w:r w:rsidR="00007AB3">
        <w:t xml:space="preserve"> </w:t>
      </w:r>
      <w:r w:rsidRPr="00845D4A">
        <w:t>ambiția</w:t>
      </w:r>
      <w:r w:rsidR="00007AB3">
        <w:t xml:space="preserve"> </w:t>
      </w:r>
      <w:r w:rsidRPr="00845D4A">
        <w:t>Comisiei</w:t>
      </w:r>
      <w:r w:rsidR="00007AB3">
        <w:t xml:space="preserve"> </w:t>
      </w:r>
      <w:r w:rsidRPr="00845D4A">
        <w:t>de</w:t>
      </w:r>
      <w:r w:rsidR="00007AB3">
        <w:t xml:space="preserve"> </w:t>
      </w:r>
      <w:r w:rsidRPr="00845D4A">
        <w:t>a</w:t>
      </w:r>
      <w:r w:rsidR="00007AB3">
        <w:t xml:space="preserve"> </w:t>
      </w:r>
      <w:r w:rsidRPr="00845D4A">
        <w:t>oferi</w:t>
      </w:r>
      <w:r w:rsidR="00007AB3">
        <w:t xml:space="preserve"> </w:t>
      </w:r>
      <w:r w:rsidRPr="00845D4A">
        <w:t>transparență</w:t>
      </w:r>
      <w:r w:rsidR="00007AB3">
        <w:t xml:space="preserve"> </w:t>
      </w:r>
      <w:r w:rsidRPr="00845D4A">
        <w:t>și</w:t>
      </w:r>
      <w:r w:rsidR="00007AB3">
        <w:t xml:space="preserve"> </w:t>
      </w:r>
      <w:r w:rsidRPr="00845D4A">
        <w:t>previzibilitate</w:t>
      </w:r>
      <w:r w:rsidR="00007AB3">
        <w:t xml:space="preserve"> </w:t>
      </w:r>
      <w:r w:rsidRPr="00845D4A">
        <w:t>în</w:t>
      </w:r>
      <w:r w:rsidR="00007AB3">
        <w:t xml:space="preserve"> </w:t>
      </w:r>
      <w:r w:rsidRPr="00845D4A">
        <w:t>asigurarea</w:t>
      </w:r>
      <w:r w:rsidR="00007AB3">
        <w:t xml:space="preserve"> </w:t>
      </w:r>
      <w:r w:rsidRPr="00845D4A">
        <w:t>respectării</w:t>
      </w:r>
      <w:r w:rsidR="00007AB3">
        <w:t xml:space="preserve"> </w:t>
      </w:r>
      <w:r w:rsidRPr="00845D4A">
        <w:t>legislației</w:t>
      </w:r>
      <w:r w:rsidR="00007AB3">
        <w:t xml:space="preserve"> </w:t>
      </w:r>
      <w:r w:rsidRPr="00845D4A">
        <w:t>în</w:t>
      </w:r>
      <w:r w:rsidR="00007AB3">
        <w:t xml:space="preserve"> </w:t>
      </w:r>
      <w:r w:rsidRPr="00845D4A">
        <w:t>materie</w:t>
      </w:r>
      <w:r w:rsidR="00007AB3">
        <w:t xml:space="preserve"> </w:t>
      </w:r>
      <w:r w:rsidRPr="00845D4A">
        <w:t>de</w:t>
      </w:r>
      <w:r w:rsidR="00007AB3">
        <w:t xml:space="preserve"> </w:t>
      </w:r>
      <w:r w:rsidRPr="00845D4A">
        <w:t>concurență,</w:t>
      </w:r>
      <w:r w:rsidR="00007AB3">
        <w:t xml:space="preserve"> </w:t>
      </w:r>
      <w:r w:rsidRPr="00845D4A">
        <w:t>inclusiv</w:t>
      </w:r>
      <w:r w:rsidR="00007AB3">
        <w:t xml:space="preserve"> </w:t>
      </w:r>
      <w:r w:rsidRPr="00845D4A">
        <w:t>prin</w:t>
      </w:r>
      <w:r w:rsidR="00007AB3">
        <w:t xml:space="preserve"> </w:t>
      </w:r>
      <w:r w:rsidRPr="00845D4A">
        <w:t>orientări,</w:t>
      </w:r>
      <w:r w:rsidR="00007AB3">
        <w:t xml:space="preserve"> </w:t>
      </w:r>
      <w:r w:rsidRPr="00845D4A">
        <w:t>în</w:t>
      </w:r>
      <w:r w:rsidR="00007AB3">
        <w:t xml:space="preserve"> </w:t>
      </w:r>
      <w:r w:rsidRPr="00845D4A">
        <w:t>toate</w:t>
      </w:r>
      <w:r w:rsidR="00007AB3">
        <w:t xml:space="preserve"> </w:t>
      </w:r>
      <w:r w:rsidRPr="00845D4A">
        <w:t>sectoarele</w:t>
      </w:r>
      <w:r w:rsidR="00007AB3">
        <w:t xml:space="preserve"> </w:t>
      </w:r>
      <w:r w:rsidRPr="00845D4A">
        <w:t>și</w:t>
      </w:r>
      <w:r w:rsidR="00007AB3">
        <w:t xml:space="preserve"> </w:t>
      </w:r>
      <w:r w:rsidRPr="00845D4A">
        <w:t>la</w:t>
      </w:r>
      <w:r w:rsidR="00007AB3">
        <w:t xml:space="preserve"> </w:t>
      </w:r>
      <w:r w:rsidRPr="00845D4A">
        <w:t>nivel</w:t>
      </w:r>
      <w:r w:rsidR="00007AB3">
        <w:t xml:space="preserve"> </w:t>
      </w:r>
      <w:r w:rsidRPr="00845D4A">
        <w:t>sectorial,</w:t>
      </w:r>
      <w:r w:rsidR="00007AB3">
        <w:t xml:space="preserve"> </w:t>
      </w:r>
      <w:r w:rsidRPr="00845D4A">
        <w:t>inclusiv</w:t>
      </w:r>
      <w:r w:rsidR="00007AB3">
        <w:t xml:space="preserve"> </w:t>
      </w:r>
      <w:r w:rsidRPr="00845D4A">
        <w:t>pentru</w:t>
      </w:r>
      <w:r w:rsidR="00007AB3">
        <w:t xml:space="preserve"> </w:t>
      </w:r>
      <w:r w:rsidRPr="00845D4A">
        <w:t>sectoarele</w:t>
      </w:r>
      <w:r w:rsidR="00007AB3">
        <w:t xml:space="preserve"> </w:t>
      </w:r>
      <w:r w:rsidRPr="00845D4A">
        <w:t>strategice.</w:t>
      </w:r>
    </w:p>
    <w:p w14:paraId="30D9D764" w14:textId="73347AB8" w:rsidR="00845D4A" w:rsidRPr="00845D4A" w:rsidRDefault="00845D4A" w:rsidP="00845D4A">
      <w:r w:rsidRPr="00845D4A">
        <w:rPr>
          <w:b/>
          <w:bCs/>
        </w:rPr>
        <w:t>Elemente-cheie</w:t>
      </w:r>
      <w:r w:rsidR="00007AB3">
        <w:rPr>
          <w:b/>
          <w:bCs/>
        </w:rPr>
        <w:t xml:space="preserve"> </w:t>
      </w:r>
      <w:r w:rsidRPr="00845D4A">
        <w:rPr>
          <w:b/>
          <w:bCs/>
        </w:rPr>
        <w:t>ale</w:t>
      </w:r>
      <w:r w:rsidR="00007AB3">
        <w:rPr>
          <w:b/>
          <w:bCs/>
        </w:rPr>
        <w:t xml:space="preserve"> </w:t>
      </w:r>
      <w:r w:rsidRPr="00845D4A">
        <w:rPr>
          <w:b/>
          <w:bCs/>
        </w:rPr>
        <w:t>Comunicării</w:t>
      </w:r>
      <w:r w:rsidR="00007AB3">
        <w:rPr>
          <w:b/>
          <w:bCs/>
        </w:rPr>
        <w:t xml:space="preserve"> </w:t>
      </w:r>
      <w:r w:rsidRPr="00845D4A">
        <w:rPr>
          <w:b/>
          <w:bCs/>
        </w:rPr>
        <w:t>revizuite</w:t>
      </w:r>
      <w:r w:rsidR="00007AB3">
        <w:rPr>
          <w:b/>
          <w:bCs/>
        </w:rPr>
        <w:t xml:space="preserve"> </w:t>
      </w:r>
      <w:r w:rsidRPr="00845D4A">
        <w:rPr>
          <w:b/>
          <w:bCs/>
        </w:rPr>
        <w:t>privind</w:t>
      </w:r>
      <w:r w:rsidR="00007AB3">
        <w:rPr>
          <w:b/>
          <w:bCs/>
        </w:rPr>
        <w:t xml:space="preserve"> </w:t>
      </w:r>
      <w:r w:rsidRPr="00845D4A">
        <w:rPr>
          <w:b/>
          <w:bCs/>
        </w:rPr>
        <w:t>definirea</w:t>
      </w:r>
      <w:r w:rsidR="00007AB3">
        <w:rPr>
          <w:b/>
          <w:bCs/>
        </w:rPr>
        <w:t xml:space="preserve"> </w:t>
      </w:r>
      <w:r w:rsidRPr="00845D4A">
        <w:rPr>
          <w:b/>
          <w:bCs/>
        </w:rPr>
        <w:t>pieței</w:t>
      </w:r>
    </w:p>
    <w:p w14:paraId="3028E0E9" w14:textId="2DE59499" w:rsidR="00845D4A" w:rsidRPr="00845D4A" w:rsidRDefault="00845D4A" w:rsidP="00845D4A">
      <w:r w:rsidRPr="00845D4A">
        <w:t>Comunicarea</w:t>
      </w:r>
      <w:r w:rsidR="00007AB3">
        <w:t xml:space="preserve"> </w:t>
      </w:r>
      <w:r w:rsidRPr="00845D4A">
        <w:t>revizuită</w:t>
      </w:r>
      <w:r w:rsidR="00007AB3">
        <w:t xml:space="preserve"> </w:t>
      </w:r>
      <w:r w:rsidRPr="00845D4A">
        <w:t>privind</w:t>
      </w:r>
      <w:r w:rsidR="00007AB3">
        <w:t xml:space="preserve"> </w:t>
      </w:r>
      <w:r w:rsidRPr="00845D4A">
        <w:t>definirea</w:t>
      </w:r>
      <w:r w:rsidR="00007AB3">
        <w:t xml:space="preserve"> </w:t>
      </w:r>
      <w:r w:rsidRPr="00845D4A">
        <w:t>pieței</w:t>
      </w:r>
      <w:r w:rsidR="00007AB3">
        <w:t xml:space="preserve"> </w:t>
      </w:r>
      <w:r w:rsidRPr="00845D4A">
        <w:t>oferă</w:t>
      </w:r>
      <w:r w:rsidR="00007AB3">
        <w:t xml:space="preserve"> </w:t>
      </w:r>
      <w:r w:rsidRPr="00845D4A">
        <w:t>orientări</w:t>
      </w:r>
      <w:r w:rsidR="00007AB3">
        <w:t xml:space="preserve"> </w:t>
      </w:r>
      <w:r w:rsidRPr="00845D4A">
        <w:t>extinse</w:t>
      </w:r>
      <w:r w:rsidR="00007AB3">
        <w:t xml:space="preserve"> </w:t>
      </w:r>
      <w:r w:rsidRPr="00845D4A">
        <w:t>și</w:t>
      </w:r>
      <w:r w:rsidR="00007AB3">
        <w:t xml:space="preserve"> </w:t>
      </w:r>
      <w:r w:rsidRPr="00845D4A">
        <w:t>actualizate</w:t>
      </w:r>
      <w:r w:rsidR="00007AB3">
        <w:t xml:space="preserve"> </w:t>
      </w:r>
      <w:r w:rsidRPr="00845D4A">
        <w:t>cu</w:t>
      </w:r>
      <w:r w:rsidR="00007AB3">
        <w:t xml:space="preserve"> </w:t>
      </w:r>
      <w:r w:rsidRPr="00845D4A">
        <w:t>privire</w:t>
      </w:r>
      <w:r w:rsidR="00007AB3">
        <w:t xml:space="preserve"> </w:t>
      </w:r>
      <w:r w:rsidRPr="00845D4A">
        <w:t>la</w:t>
      </w:r>
      <w:r w:rsidR="00007AB3">
        <w:t xml:space="preserve"> </w:t>
      </w:r>
      <w:r w:rsidRPr="00845D4A">
        <w:t>abordarea</w:t>
      </w:r>
      <w:r w:rsidR="00007AB3">
        <w:t xml:space="preserve"> </w:t>
      </w:r>
      <w:r w:rsidRPr="00845D4A">
        <w:t>urmată</w:t>
      </w:r>
      <w:r w:rsidR="00007AB3">
        <w:t xml:space="preserve"> </w:t>
      </w:r>
      <w:r w:rsidRPr="00845D4A">
        <w:t>de</w:t>
      </w:r>
      <w:r w:rsidR="00007AB3">
        <w:t xml:space="preserve"> </w:t>
      </w:r>
      <w:r w:rsidRPr="00845D4A">
        <w:t>Comisie</w:t>
      </w:r>
      <w:r w:rsidR="00007AB3">
        <w:t xml:space="preserve"> </w:t>
      </w:r>
      <w:r w:rsidRPr="00845D4A">
        <w:t>pentru</w:t>
      </w:r>
      <w:r w:rsidR="00007AB3">
        <w:t xml:space="preserve"> </w:t>
      </w:r>
      <w:r w:rsidRPr="00845D4A">
        <w:t>definirea</w:t>
      </w:r>
      <w:r w:rsidR="00007AB3">
        <w:t xml:space="preserve"> </w:t>
      </w:r>
      <w:r w:rsidRPr="00845D4A">
        <w:t>pieței.</w:t>
      </w:r>
      <w:r w:rsidR="00007AB3">
        <w:t xml:space="preserve"> </w:t>
      </w:r>
      <w:r w:rsidRPr="00845D4A">
        <w:t>Comunicarea</w:t>
      </w:r>
      <w:r w:rsidR="00007AB3">
        <w:t xml:space="preserve"> </w:t>
      </w:r>
      <w:r w:rsidRPr="00845D4A">
        <w:t>este</w:t>
      </w:r>
      <w:r w:rsidR="00007AB3">
        <w:t xml:space="preserve"> </w:t>
      </w:r>
      <w:r w:rsidRPr="00845D4A">
        <w:t>o</w:t>
      </w:r>
      <w:r w:rsidR="00007AB3">
        <w:t xml:space="preserve"> </w:t>
      </w:r>
      <w:r w:rsidRPr="00845D4A">
        <w:t>compilație</w:t>
      </w:r>
      <w:r w:rsidR="00007AB3">
        <w:t xml:space="preserve"> </w:t>
      </w:r>
      <w:r w:rsidRPr="00845D4A">
        <w:t>și</w:t>
      </w:r>
      <w:r w:rsidR="00007AB3">
        <w:t xml:space="preserve"> </w:t>
      </w:r>
      <w:r w:rsidRPr="00845D4A">
        <w:t>o</w:t>
      </w:r>
      <w:r w:rsidR="00007AB3">
        <w:t xml:space="preserve"> </w:t>
      </w:r>
      <w:r w:rsidRPr="00845D4A">
        <w:t>adaptare</w:t>
      </w:r>
      <w:r w:rsidR="00007AB3">
        <w:t xml:space="preserve"> </w:t>
      </w:r>
      <w:r w:rsidRPr="00845D4A">
        <w:t>la</w:t>
      </w:r>
      <w:r w:rsidR="00007AB3">
        <w:t xml:space="preserve"> </w:t>
      </w:r>
      <w:r w:rsidRPr="00845D4A">
        <w:t>circumstanțele</w:t>
      </w:r>
      <w:r w:rsidR="00007AB3">
        <w:t xml:space="preserve"> </w:t>
      </w:r>
      <w:r w:rsidRPr="00845D4A">
        <w:t>moderne</w:t>
      </w:r>
      <w:r w:rsidR="00007AB3">
        <w:t xml:space="preserve"> </w:t>
      </w:r>
      <w:r w:rsidRPr="00845D4A">
        <w:t>a</w:t>
      </w:r>
      <w:r w:rsidR="00007AB3">
        <w:t xml:space="preserve"> </w:t>
      </w:r>
      <w:r w:rsidRPr="00845D4A">
        <w:t>principiilor,</w:t>
      </w:r>
      <w:r w:rsidR="00007AB3">
        <w:t xml:space="preserve"> </w:t>
      </w:r>
      <w:r w:rsidRPr="00845D4A">
        <w:t>metodologiei,</w:t>
      </w:r>
      <w:r w:rsidR="00007AB3">
        <w:t xml:space="preserve"> </w:t>
      </w:r>
      <w:r w:rsidRPr="00845D4A">
        <w:t>jurisprudenței</w:t>
      </w:r>
      <w:r w:rsidR="00007AB3">
        <w:t xml:space="preserve"> </w:t>
      </w:r>
      <w:r w:rsidRPr="00845D4A">
        <w:t>și</w:t>
      </w:r>
      <w:r w:rsidR="00007AB3">
        <w:t xml:space="preserve"> </w:t>
      </w:r>
      <w:r w:rsidRPr="00845D4A">
        <w:t>bunelor</w:t>
      </w:r>
      <w:r w:rsidR="00007AB3">
        <w:t xml:space="preserve"> </w:t>
      </w:r>
      <w:r w:rsidRPr="00845D4A">
        <w:t>practici</w:t>
      </w:r>
      <w:r w:rsidR="00007AB3">
        <w:t xml:space="preserve"> </w:t>
      </w:r>
      <w:r w:rsidRPr="00845D4A">
        <w:t>aplicate</w:t>
      </w:r>
      <w:r w:rsidR="00007AB3">
        <w:t xml:space="preserve"> </w:t>
      </w:r>
      <w:r w:rsidRPr="00845D4A">
        <w:t>pentru</w:t>
      </w:r>
      <w:r w:rsidR="00007AB3">
        <w:t xml:space="preserve"> </w:t>
      </w:r>
      <w:r w:rsidRPr="00845D4A">
        <w:t>definirea</w:t>
      </w:r>
      <w:r w:rsidR="00007AB3">
        <w:t xml:space="preserve"> </w:t>
      </w:r>
      <w:r w:rsidRPr="00845D4A">
        <w:t>piețelor</w:t>
      </w:r>
      <w:r w:rsidR="00007AB3">
        <w:t xml:space="preserve"> </w:t>
      </w:r>
      <w:r w:rsidRPr="00845D4A">
        <w:t>în</w:t>
      </w:r>
      <w:r w:rsidR="00007AB3">
        <w:t xml:space="preserve"> </w:t>
      </w:r>
      <w:r w:rsidRPr="00845D4A">
        <w:t>cazurile</w:t>
      </w:r>
      <w:r w:rsidR="00007AB3">
        <w:t xml:space="preserve"> </w:t>
      </w:r>
      <w:r w:rsidRPr="00845D4A">
        <w:t>antitrust</w:t>
      </w:r>
      <w:r w:rsidR="00007AB3">
        <w:t xml:space="preserve"> </w:t>
      </w:r>
      <w:r w:rsidRPr="00845D4A">
        <w:t>și</w:t>
      </w:r>
      <w:r w:rsidR="00007AB3">
        <w:t xml:space="preserve"> </w:t>
      </w:r>
      <w:r w:rsidRPr="00845D4A">
        <w:t>în</w:t>
      </w:r>
      <w:r w:rsidR="00007AB3">
        <w:t xml:space="preserve"> </w:t>
      </w:r>
      <w:r w:rsidRPr="00845D4A">
        <w:t>cazurile</w:t>
      </w:r>
      <w:r w:rsidR="00007AB3">
        <w:t xml:space="preserve"> </w:t>
      </w:r>
      <w:r w:rsidRPr="00845D4A">
        <w:t>de</w:t>
      </w:r>
      <w:r w:rsidR="00007AB3">
        <w:t xml:space="preserve"> </w:t>
      </w:r>
      <w:r w:rsidRPr="00845D4A">
        <w:t>concentrări</w:t>
      </w:r>
      <w:r w:rsidR="00007AB3">
        <w:t xml:space="preserve"> </w:t>
      </w:r>
      <w:r w:rsidRPr="00845D4A">
        <w:t>economice.</w:t>
      </w:r>
      <w:r w:rsidR="00007AB3">
        <w:t xml:space="preserve"> </w:t>
      </w:r>
      <w:r w:rsidRPr="00845D4A">
        <w:t>În</w:t>
      </w:r>
      <w:r w:rsidR="00007AB3">
        <w:t xml:space="preserve"> </w:t>
      </w:r>
      <w:r w:rsidRPr="00845D4A">
        <w:t>special,</w:t>
      </w:r>
      <w:r w:rsidR="00007AB3">
        <w:t xml:space="preserve"> </w:t>
      </w:r>
      <w:r w:rsidRPr="00845D4A">
        <w:rPr>
          <w:b/>
          <w:bCs/>
        </w:rPr>
        <w:t>comunicarea</w:t>
      </w:r>
      <w:r w:rsidR="00007AB3">
        <w:rPr>
          <w:b/>
          <w:bCs/>
        </w:rPr>
        <w:t xml:space="preserve"> </w:t>
      </w:r>
      <w:r w:rsidRPr="00845D4A">
        <w:rPr>
          <w:b/>
          <w:bCs/>
        </w:rPr>
        <w:t>revizuită</w:t>
      </w:r>
      <w:r w:rsidR="00007AB3">
        <w:t xml:space="preserve"> </w:t>
      </w:r>
      <w:r w:rsidRPr="00845D4A">
        <w:t>include</w:t>
      </w:r>
      <w:r w:rsidR="00007AB3">
        <w:t xml:space="preserve"> </w:t>
      </w:r>
      <w:r w:rsidRPr="00845D4A">
        <w:t>următoarele</w:t>
      </w:r>
      <w:r w:rsidR="00007AB3">
        <w:t xml:space="preserve"> </w:t>
      </w:r>
      <w:r w:rsidRPr="00845D4A">
        <w:rPr>
          <w:b/>
          <w:bCs/>
        </w:rPr>
        <w:t>elemente-cheie</w:t>
      </w:r>
      <w:r w:rsidRPr="00845D4A">
        <w:t>:</w:t>
      </w:r>
    </w:p>
    <w:p w14:paraId="2B490C5C" w14:textId="67A1C175" w:rsidR="00845D4A" w:rsidRPr="00845D4A" w:rsidRDefault="00845D4A" w:rsidP="009261D3">
      <w:pPr>
        <w:numPr>
          <w:ilvl w:val="0"/>
          <w:numId w:val="17"/>
        </w:numPr>
      </w:pPr>
      <w:r w:rsidRPr="00845D4A">
        <w:rPr>
          <w:b/>
          <w:bCs/>
        </w:rPr>
        <w:t>orientări</w:t>
      </w:r>
      <w:r w:rsidR="00007AB3">
        <w:rPr>
          <w:b/>
          <w:bCs/>
        </w:rPr>
        <w:t xml:space="preserve"> </w:t>
      </w:r>
      <w:r w:rsidRPr="00845D4A">
        <w:rPr>
          <w:b/>
          <w:bCs/>
        </w:rPr>
        <w:t>mai</w:t>
      </w:r>
      <w:r w:rsidR="00007AB3">
        <w:rPr>
          <w:b/>
          <w:bCs/>
        </w:rPr>
        <w:t xml:space="preserve"> </w:t>
      </w:r>
      <w:r w:rsidRPr="00845D4A">
        <w:rPr>
          <w:b/>
          <w:bCs/>
        </w:rPr>
        <w:t>accesibile</w:t>
      </w:r>
      <w:r w:rsidR="00007AB3">
        <w:t xml:space="preserve"> </w:t>
      </w:r>
      <w:r w:rsidRPr="00845D4A">
        <w:t>datorită</w:t>
      </w:r>
      <w:r w:rsidR="00007AB3">
        <w:t xml:space="preserve"> </w:t>
      </w:r>
      <w:r w:rsidRPr="00845D4A">
        <w:t>unei</w:t>
      </w:r>
      <w:r w:rsidR="00007AB3">
        <w:t xml:space="preserve"> </w:t>
      </w:r>
      <w:r w:rsidRPr="00845D4A">
        <w:t>structuri</w:t>
      </w:r>
      <w:r w:rsidR="00007AB3">
        <w:t xml:space="preserve"> </w:t>
      </w:r>
      <w:r w:rsidRPr="00845D4A">
        <w:t>detaliate</w:t>
      </w:r>
      <w:r w:rsidR="00007AB3">
        <w:t xml:space="preserve"> </w:t>
      </w:r>
      <w:r w:rsidRPr="00845D4A">
        <w:t>și</w:t>
      </w:r>
      <w:r w:rsidR="00007AB3">
        <w:t xml:space="preserve"> </w:t>
      </w:r>
      <w:r w:rsidRPr="00845D4A">
        <w:t>unor</w:t>
      </w:r>
      <w:r w:rsidR="00007AB3">
        <w:t xml:space="preserve"> </w:t>
      </w:r>
      <w:r w:rsidRPr="00845D4A">
        <w:t>exemple</w:t>
      </w:r>
      <w:r w:rsidR="00007AB3">
        <w:t xml:space="preserve"> </w:t>
      </w:r>
      <w:r w:rsidRPr="00845D4A">
        <w:t>concrete,</w:t>
      </w:r>
      <w:r w:rsidR="00007AB3">
        <w:t xml:space="preserve"> </w:t>
      </w:r>
      <w:r w:rsidRPr="00845D4A">
        <w:t>care</w:t>
      </w:r>
      <w:r w:rsidR="00007AB3">
        <w:t xml:space="preserve"> </w:t>
      </w:r>
      <w:r w:rsidRPr="00845D4A">
        <w:t>ilustrează</w:t>
      </w:r>
      <w:r w:rsidR="00007AB3">
        <w:t xml:space="preserve"> </w:t>
      </w:r>
      <w:r w:rsidRPr="00845D4A">
        <w:t>aplicarea</w:t>
      </w:r>
      <w:r w:rsidR="00007AB3">
        <w:t xml:space="preserve"> </w:t>
      </w:r>
      <w:r w:rsidRPr="00845D4A">
        <w:t>în</w:t>
      </w:r>
      <w:r w:rsidR="00007AB3">
        <w:t xml:space="preserve"> </w:t>
      </w:r>
      <w:r w:rsidRPr="00845D4A">
        <w:t>practică</w:t>
      </w:r>
      <w:r w:rsidR="00007AB3">
        <w:t xml:space="preserve"> </w:t>
      </w:r>
      <w:r w:rsidRPr="00845D4A">
        <w:t>a</w:t>
      </w:r>
      <w:r w:rsidR="00007AB3">
        <w:t xml:space="preserve"> </w:t>
      </w:r>
      <w:r w:rsidRPr="00845D4A">
        <w:t>conceptelor</w:t>
      </w:r>
      <w:r w:rsidR="00007AB3">
        <w:t xml:space="preserve"> </w:t>
      </w:r>
      <w:r w:rsidRPr="00845D4A">
        <w:t>de</w:t>
      </w:r>
      <w:r w:rsidR="00007AB3">
        <w:t xml:space="preserve"> </w:t>
      </w:r>
      <w:r w:rsidRPr="00845D4A">
        <w:t>definire</w:t>
      </w:r>
      <w:r w:rsidR="00007AB3">
        <w:t xml:space="preserve"> </w:t>
      </w:r>
      <w:r w:rsidRPr="00845D4A">
        <w:t>a</w:t>
      </w:r>
      <w:r w:rsidR="00007AB3">
        <w:t xml:space="preserve"> </w:t>
      </w:r>
      <w:r w:rsidRPr="00845D4A">
        <w:t>pieței;</w:t>
      </w:r>
    </w:p>
    <w:p w14:paraId="2C6BE45D" w14:textId="33DC9202" w:rsidR="00845D4A" w:rsidRPr="00845D4A" w:rsidRDefault="00845D4A" w:rsidP="009261D3">
      <w:pPr>
        <w:numPr>
          <w:ilvl w:val="0"/>
          <w:numId w:val="17"/>
        </w:numPr>
      </w:pPr>
      <w:r w:rsidRPr="00845D4A">
        <w:t>o</w:t>
      </w:r>
      <w:r w:rsidR="00007AB3">
        <w:t xml:space="preserve"> </w:t>
      </w:r>
      <w:r w:rsidRPr="00845D4A">
        <w:t>descriere</w:t>
      </w:r>
      <w:r w:rsidR="00007AB3">
        <w:t xml:space="preserve"> </w:t>
      </w:r>
      <w:r w:rsidRPr="00845D4A">
        <w:t>a</w:t>
      </w:r>
      <w:r w:rsidR="00007AB3">
        <w:t xml:space="preserve"> </w:t>
      </w:r>
      <w:r w:rsidRPr="00845D4A">
        <w:rPr>
          <w:b/>
          <w:bCs/>
        </w:rPr>
        <w:t>principiilor</w:t>
      </w:r>
      <w:r w:rsidR="00007AB3">
        <w:rPr>
          <w:b/>
          <w:bCs/>
        </w:rPr>
        <w:t xml:space="preserve"> </w:t>
      </w:r>
      <w:r w:rsidRPr="00845D4A">
        <w:rPr>
          <w:b/>
          <w:bCs/>
        </w:rPr>
        <w:t>generale</w:t>
      </w:r>
      <w:r w:rsidR="00007AB3">
        <w:t xml:space="preserve"> </w:t>
      </w:r>
      <w:r w:rsidRPr="00845D4A">
        <w:t>pentru</w:t>
      </w:r>
      <w:r w:rsidR="00007AB3">
        <w:t xml:space="preserve"> </w:t>
      </w:r>
      <w:r w:rsidRPr="00845D4A">
        <w:t>definirea</w:t>
      </w:r>
      <w:r w:rsidR="00007AB3">
        <w:t xml:space="preserve"> </w:t>
      </w:r>
      <w:r w:rsidRPr="00845D4A">
        <w:t>pieței;</w:t>
      </w:r>
    </w:p>
    <w:p w14:paraId="42248D71" w14:textId="599B4B9C" w:rsidR="00845D4A" w:rsidRPr="00845D4A" w:rsidRDefault="00845D4A" w:rsidP="009261D3">
      <w:pPr>
        <w:numPr>
          <w:ilvl w:val="0"/>
          <w:numId w:val="17"/>
        </w:numPr>
      </w:pPr>
      <w:r w:rsidRPr="00845D4A">
        <w:t>recunoașterea</w:t>
      </w:r>
      <w:r w:rsidR="00007AB3">
        <w:t xml:space="preserve"> </w:t>
      </w:r>
      <w:r w:rsidRPr="00845D4A">
        <w:t>importanței</w:t>
      </w:r>
      <w:r w:rsidR="00007AB3">
        <w:t xml:space="preserve"> </w:t>
      </w:r>
      <w:r w:rsidRPr="00845D4A">
        <w:t>pentru</w:t>
      </w:r>
      <w:r w:rsidR="00007AB3">
        <w:t xml:space="preserve"> </w:t>
      </w:r>
      <w:r w:rsidRPr="00845D4A">
        <w:t>definirea</w:t>
      </w:r>
      <w:r w:rsidR="00007AB3">
        <w:t xml:space="preserve"> </w:t>
      </w:r>
      <w:r w:rsidRPr="00845D4A">
        <w:t>pieței</w:t>
      </w:r>
      <w:r w:rsidR="00007AB3">
        <w:t xml:space="preserve"> </w:t>
      </w:r>
      <w:r w:rsidRPr="00845D4A">
        <w:t>a</w:t>
      </w:r>
      <w:r w:rsidR="00007AB3">
        <w:t xml:space="preserve"> </w:t>
      </w:r>
      <w:r w:rsidRPr="00845D4A">
        <w:t>parametrilor</w:t>
      </w:r>
      <w:r w:rsidR="00007AB3">
        <w:t xml:space="preserve"> </w:t>
      </w:r>
      <w:r w:rsidRPr="00845D4A">
        <w:t>care</w:t>
      </w:r>
      <w:r w:rsidR="00007AB3">
        <w:t xml:space="preserve"> </w:t>
      </w:r>
      <w:r w:rsidRPr="00845D4A">
        <w:t>nu</w:t>
      </w:r>
      <w:r w:rsidR="00007AB3">
        <w:t xml:space="preserve"> </w:t>
      </w:r>
      <w:r w:rsidRPr="00845D4A">
        <w:t>sunt</w:t>
      </w:r>
      <w:r w:rsidR="00007AB3">
        <w:t xml:space="preserve"> </w:t>
      </w:r>
      <w:r w:rsidRPr="00845D4A">
        <w:t>legați</w:t>
      </w:r>
      <w:r w:rsidR="00007AB3">
        <w:t xml:space="preserve"> </w:t>
      </w:r>
      <w:r w:rsidRPr="00845D4A">
        <w:t>de</w:t>
      </w:r>
      <w:r w:rsidR="00007AB3">
        <w:t xml:space="preserve"> </w:t>
      </w:r>
      <w:r w:rsidRPr="00845D4A">
        <w:t>prețuri,</w:t>
      </w:r>
      <w:r w:rsidR="00007AB3">
        <w:t xml:space="preserve"> </w:t>
      </w:r>
      <w:r w:rsidRPr="00845D4A">
        <w:t>printre</w:t>
      </w:r>
      <w:r w:rsidR="00007AB3">
        <w:t xml:space="preserve"> </w:t>
      </w:r>
      <w:r w:rsidRPr="00845D4A">
        <w:t>care</w:t>
      </w:r>
      <w:r w:rsidR="00007AB3">
        <w:t xml:space="preserve"> </w:t>
      </w:r>
      <w:r w:rsidRPr="00845D4A">
        <w:rPr>
          <w:b/>
          <w:bCs/>
        </w:rPr>
        <w:t>inovarea,</w:t>
      </w:r>
      <w:r w:rsidR="00007AB3">
        <w:rPr>
          <w:b/>
          <w:bCs/>
        </w:rPr>
        <w:t xml:space="preserve"> </w:t>
      </w:r>
      <w:r w:rsidRPr="00845D4A">
        <w:rPr>
          <w:b/>
          <w:bCs/>
        </w:rPr>
        <w:t>calitatea,</w:t>
      </w:r>
      <w:r w:rsidR="00007AB3">
        <w:rPr>
          <w:b/>
          <w:bCs/>
        </w:rPr>
        <w:t xml:space="preserve"> </w:t>
      </w:r>
      <w:r w:rsidRPr="00845D4A">
        <w:rPr>
          <w:b/>
          <w:bCs/>
        </w:rPr>
        <w:t>aprovizionarea</w:t>
      </w:r>
      <w:r w:rsidR="00007AB3">
        <w:rPr>
          <w:b/>
          <w:bCs/>
        </w:rPr>
        <w:t xml:space="preserve"> </w:t>
      </w:r>
      <w:r w:rsidRPr="00845D4A">
        <w:rPr>
          <w:b/>
          <w:bCs/>
        </w:rPr>
        <w:t>sigură</w:t>
      </w:r>
      <w:r w:rsidR="00007AB3">
        <w:rPr>
          <w:b/>
          <w:bCs/>
        </w:rPr>
        <w:t xml:space="preserve"> </w:t>
      </w:r>
      <w:r w:rsidRPr="00845D4A">
        <w:rPr>
          <w:b/>
          <w:bCs/>
        </w:rPr>
        <w:t>și</w:t>
      </w:r>
      <w:r w:rsidR="00007AB3">
        <w:rPr>
          <w:b/>
          <w:bCs/>
        </w:rPr>
        <w:t xml:space="preserve"> </w:t>
      </w:r>
      <w:r w:rsidRPr="00845D4A">
        <w:rPr>
          <w:b/>
          <w:bCs/>
        </w:rPr>
        <w:t>durabilitatea</w:t>
      </w:r>
      <w:r w:rsidRPr="00845D4A">
        <w:t>;</w:t>
      </w:r>
    </w:p>
    <w:p w14:paraId="0F52F0BC" w14:textId="7E6FB996" w:rsidR="00845D4A" w:rsidRPr="00845D4A" w:rsidRDefault="00845D4A" w:rsidP="009261D3">
      <w:pPr>
        <w:numPr>
          <w:ilvl w:val="0"/>
          <w:numId w:val="17"/>
        </w:numPr>
      </w:pPr>
      <w:r w:rsidRPr="00845D4A">
        <w:t>orientări</w:t>
      </w:r>
      <w:r w:rsidR="00007AB3">
        <w:t xml:space="preserve"> </w:t>
      </w:r>
      <w:r w:rsidRPr="00845D4A">
        <w:t>specifice</w:t>
      </w:r>
      <w:r w:rsidR="00007AB3">
        <w:t xml:space="preserve"> </w:t>
      </w:r>
      <w:r w:rsidRPr="00845D4A">
        <w:t>privind</w:t>
      </w:r>
      <w:r w:rsidR="00007AB3">
        <w:t xml:space="preserve"> </w:t>
      </w:r>
      <w:r w:rsidRPr="00845D4A">
        <w:t>aplicarea</w:t>
      </w:r>
      <w:r w:rsidR="00007AB3">
        <w:t xml:space="preserve"> </w:t>
      </w:r>
      <w:r w:rsidRPr="00845D4A">
        <w:t>conceptelor</w:t>
      </w:r>
      <w:r w:rsidR="00007AB3">
        <w:t xml:space="preserve"> </w:t>
      </w:r>
      <w:r w:rsidRPr="00845D4A">
        <w:t>de</w:t>
      </w:r>
      <w:r w:rsidR="00007AB3">
        <w:t xml:space="preserve"> </w:t>
      </w:r>
      <w:r w:rsidRPr="00845D4A">
        <w:t>definire</w:t>
      </w:r>
      <w:r w:rsidR="00007AB3">
        <w:t xml:space="preserve"> </w:t>
      </w:r>
      <w:r w:rsidRPr="00845D4A">
        <w:t>a</w:t>
      </w:r>
      <w:r w:rsidR="00007AB3">
        <w:t xml:space="preserve"> </w:t>
      </w:r>
      <w:r w:rsidRPr="00845D4A">
        <w:t>pieței</w:t>
      </w:r>
      <w:r w:rsidR="00007AB3">
        <w:t xml:space="preserve"> </w:t>
      </w:r>
      <w:r w:rsidRPr="00845D4A">
        <w:t>în</w:t>
      </w:r>
      <w:r w:rsidR="00007AB3">
        <w:t xml:space="preserve"> </w:t>
      </w:r>
      <w:r w:rsidRPr="00845D4A">
        <w:rPr>
          <w:b/>
          <w:bCs/>
        </w:rPr>
        <w:t>circumstanțe</w:t>
      </w:r>
      <w:r w:rsidR="00007AB3">
        <w:rPr>
          <w:b/>
          <w:bCs/>
        </w:rPr>
        <w:t xml:space="preserve"> </w:t>
      </w:r>
      <w:r w:rsidRPr="00845D4A">
        <w:rPr>
          <w:b/>
          <w:bCs/>
        </w:rPr>
        <w:t>specifice</w:t>
      </w:r>
      <w:r w:rsidRPr="00845D4A">
        <w:t>,</w:t>
      </w:r>
      <w:r w:rsidR="00007AB3">
        <w:t xml:space="preserve"> </w:t>
      </w:r>
      <w:r w:rsidRPr="00845D4A">
        <w:t>printre</w:t>
      </w:r>
      <w:r w:rsidR="00007AB3">
        <w:t xml:space="preserve"> </w:t>
      </w:r>
      <w:r w:rsidRPr="00845D4A">
        <w:t>care:</w:t>
      </w:r>
    </w:p>
    <w:p w14:paraId="7BEA171D" w14:textId="2F36E03E" w:rsidR="00845D4A" w:rsidRPr="00845D4A" w:rsidRDefault="00845D4A" w:rsidP="009261D3">
      <w:pPr>
        <w:numPr>
          <w:ilvl w:val="0"/>
          <w:numId w:val="17"/>
        </w:numPr>
      </w:pPr>
      <w:r w:rsidRPr="00845D4A">
        <w:rPr>
          <w:b/>
          <w:bCs/>
        </w:rPr>
        <w:t>piețele</w:t>
      </w:r>
      <w:r w:rsidR="00007AB3">
        <w:rPr>
          <w:b/>
          <w:bCs/>
        </w:rPr>
        <w:t xml:space="preserve"> </w:t>
      </w:r>
      <w:r w:rsidRPr="00845D4A">
        <w:rPr>
          <w:b/>
          <w:bCs/>
        </w:rPr>
        <w:t>digitale</w:t>
      </w:r>
      <w:r w:rsidRPr="00845D4A">
        <w:t>,</w:t>
      </w:r>
      <w:r w:rsidR="00007AB3">
        <w:t xml:space="preserve"> </w:t>
      </w:r>
      <w:r w:rsidRPr="00845D4A">
        <w:t>cum</w:t>
      </w:r>
      <w:r w:rsidR="00007AB3">
        <w:t xml:space="preserve"> </w:t>
      </w:r>
      <w:r w:rsidRPr="00845D4A">
        <w:t>ar</w:t>
      </w:r>
      <w:r w:rsidR="00007AB3">
        <w:t xml:space="preserve"> </w:t>
      </w:r>
      <w:r w:rsidRPr="00845D4A">
        <w:t>fi</w:t>
      </w:r>
      <w:r w:rsidR="00007AB3">
        <w:t xml:space="preserve"> </w:t>
      </w:r>
      <w:r w:rsidRPr="00845D4A">
        <w:t>în</w:t>
      </w:r>
      <w:r w:rsidR="00007AB3">
        <w:t xml:space="preserve"> </w:t>
      </w:r>
      <w:r w:rsidRPr="00845D4A">
        <w:t>cazul</w:t>
      </w:r>
      <w:r w:rsidR="00007AB3">
        <w:t xml:space="preserve"> </w:t>
      </w:r>
      <w:r w:rsidRPr="00845D4A">
        <w:t>piețelor</w:t>
      </w:r>
      <w:r w:rsidR="00007AB3">
        <w:t xml:space="preserve"> </w:t>
      </w:r>
      <w:r w:rsidRPr="00845D4A">
        <w:t>multilaterale</w:t>
      </w:r>
      <w:r w:rsidR="00007AB3">
        <w:t xml:space="preserve"> </w:t>
      </w:r>
      <w:r w:rsidRPr="00845D4A">
        <w:t>și</w:t>
      </w:r>
      <w:r w:rsidR="00007AB3">
        <w:t xml:space="preserve"> </w:t>
      </w:r>
      <w:r w:rsidRPr="00845D4A">
        <w:t>al</w:t>
      </w:r>
      <w:r w:rsidR="00007AB3">
        <w:t xml:space="preserve"> </w:t>
      </w:r>
      <w:r w:rsidRPr="00845D4A">
        <w:t>„ecosistemelor</w:t>
      </w:r>
      <w:r w:rsidR="00007AB3">
        <w:t xml:space="preserve"> </w:t>
      </w:r>
      <w:r w:rsidRPr="00845D4A">
        <w:t>digitale”</w:t>
      </w:r>
      <w:r w:rsidR="00007AB3">
        <w:t xml:space="preserve"> </w:t>
      </w:r>
      <w:r w:rsidRPr="00845D4A">
        <w:t>(de</w:t>
      </w:r>
      <w:r w:rsidR="00007AB3">
        <w:t xml:space="preserve"> </w:t>
      </w:r>
      <w:r w:rsidRPr="00845D4A">
        <w:t>exemplu,</w:t>
      </w:r>
      <w:r w:rsidR="00007AB3">
        <w:t xml:space="preserve"> </w:t>
      </w:r>
      <w:r w:rsidRPr="00845D4A">
        <w:t>produsele</w:t>
      </w:r>
      <w:r w:rsidR="00007AB3">
        <w:t xml:space="preserve"> </w:t>
      </w:r>
      <w:r w:rsidRPr="00845D4A">
        <w:t>construite</w:t>
      </w:r>
      <w:r w:rsidR="00007AB3">
        <w:t xml:space="preserve"> </w:t>
      </w:r>
      <w:r w:rsidRPr="00845D4A">
        <w:t>în</w:t>
      </w:r>
      <w:r w:rsidR="00007AB3">
        <w:t xml:space="preserve"> </w:t>
      </w:r>
      <w:r w:rsidRPr="00845D4A">
        <w:t>jurul</w:t>
      </w:r>
      <w:r w:rsidR="00007AB3">
        <w:t xml:space="preserve"> </w:t>
      </w:r>
      <w:r w:rsidRPr="00845D4A">
        <w:t>unui</w:t>
      </w:r>
      <w:r w:rsidR="00007AB3">
        <w:t xml:space="preserve"> </w:t>
      </w:r>
      <w:r w:rsidRPr="00845D4A">
        <w:t>sistem</w:t>
      </w:r>
      <w:r w:rsidR="00007AB3">
        <w:t xml:space="preserve"> </w:t>
      </w:r>
      <w:r w:rsidRPr="00845D4A">
        <w:t>de</w:t>
      </w:r>
      <w:r w:rsidR="00007AB3">
        <w:t xml:space="preserve"> </w:t>
      </w:r>
      <w:r w:rsidRPr="00845D4A">
        <w:t>operare</w:t>
      </w:r>
      <w:r w:rsidR="00007AB3">
        <w:t xml:space="preserve"> </w:t>
      </w:r>
      <w:r w:rsidRPr="00845D4A">
        <w:t>mobil);</w:t>
      </w:r>
    </w:p>
    <w:p w14:paraId="5E85A3ED" w14:textId="60E6B00F" w:rsidR="00845D4A" w:rsidRPr="00845D4A" w:rsidRDefault="00845D4A" w:rsidP="009261D3">
      <w:pPr>
        <w:numPr>
          <w:ilvl w:val="0"/>
          <w:numId w:val="17"/>
        </w:numPr>
      </w:pPr>
      <w:r w:rsidRPr="00845D4A">
        <w:rPr>
          <w:b/>
          <w:bCs/>
        </w:rPr>
        <w:t>sectoarele</w:t>
      </w:r>
      <w:r w:rsidR="00007AB3">
        <w:rPr>
          <w:b/>
          <w:bCs/>
        </w:rPr>
        <w:t xml:space="preserve"> </w:t>
      </w:r>
      <w:r w:rsidRPr="00845D4A">
        <w:rPr>
          <w:b/>
          <w:bCs/>
        </w:rPr>
        <w:t>cu</w:t>
      </w:r>
      <w:r w:rsidR="00007AB3">
        <w:rPr>
          <w:b/>
          <w:bCs/>
        </w:rPr>
        <w:t xml:space="preserve"> </w:t>
      </w:r>
      <w:r w:rsidRPr="00845D4A">
        <w:rPr>
          <w:b/>
          <w:bCs/>
        </w:rPr>
        <w:t>un</w:t>
      </w:r>
      <w:r w:rsidR="00007AB3">
        <w:rPr>
          <w:b/>
          <w:bCs/>
        </w:rPr>
        <w:t xml:space="preserve"> </w:t>
      </w:r>
      <w:r w:rsidRPr="00845D4A">
        <w:rPr>
          <w:b/>
          <w:bCs/>
        </w:rPr>
        <w:t>grad</w:t>
      </w:r>
      <w:r w:rsidR="00007AB3">
        <w:rPr>
          <w:b/>
          <w:bCs/>
        </w:rPr>
        <w:t xml:space="preserve"> </w:t>
      </w:r>
      <w:r w:rsidRPr="00845D4A">
        <w:rPr>
          <w:b/>
          <w:bCs/>
        </w:rPr>
        <w:t>ridicat</w:t>
      </w:r>
      <w:r w:rsidR="00007AB3">
        <w:rPr>
          <w:b/>
          <w:bCs/>
        </w:rPr>
        <w:t xml:space="preserve"> </w:t>
      </w:r>
      <w:r w:rsidRPr="00845D4A">
        <w:rPr>
          <w:b/>
          <w:bCs/>
        </w:rPr>
        <w:t>de</w:t>
      </w:r>
      <w:r w:rsidR="00007AB3">
        <w:rPr>
          <w:b/>
          <w:bCs/>
        </w:rPr>
        <w:t xml:space="preserve"> </w:t>
      </w:r>
      <w:r w:rsidRPr="00845D4A">
        <w:rPr>
          <w:b/>
          <w:bCs/>
        </w:rPr>
        <w:t>inovare,</w:t>
      </w:r>
      <w:r w:rsidR="00007AB3">
        <w:t xml:space="preserve"> </w:t>
      </w:r>
      <w:r w:rsidRPr="00845D4A">
        <w:t>în</w:t>
      </w:r>
      <w:r w:rsidR="00007AB3">
        <w:t xml:space="preserve"> </w:t>
      </w:r>
      <w:r w:rsidRPr="00845D4A">
        <w:t>care</w:t>
      </w:r>
      <w:r w:rsidR="00007AB3">
        <w:t xml:space="preserve"> </w:t>
      </w:r>
      <w:r w:rsidRPr="00845D4A">
        <w:t>întreprinderile</w:t>
      </w:r>
      <w:r w:rsidR="00007AB3">
        <w:t xml:space="preserve"> </w:t>
      </w:r>
      <w:r w:rsidRPr="00845D4A">
        <w:t>concurează</w:t>
      </w:r>
      <w:r w:rsidR="00007AB3">
        <w:t xml:space="preserve"> </w:t>
      </w:r>
      <w:r w:rsidRPr="00845D4A">
        <w:t>în</w:t>
      </w:r>
      <w:r w:rsidR="00007AB3">
        <w:t xml:space="preserve"> </w:t>
      </w:r>
      <w:r w:rsidRPr="00845D4A">
        <w:t>domeniul</w:t>
      </w:r>
      <w:r w:rsidR="00007AB3">
        <w:t xml:space="preserve"> </w:t>
      </w:r>
      <w:r w:rsidRPr="00845D4A">
        <w:t>inovării,</w:t>
      </w:r>
      <w:r w:rsidR="00007AB3">
        <w:t xml:space="preserve"> </w:t>
      </w:r>
      <w:r w:rsidRPr="00845D4A">
        <w:t>inclusiv</w:t>
      </w:r>
      <w:r w:rsidR="00007AB3">
        <w:t xml:space="preserve"> </w:t>
      </w:r>
      <w:r w:rsidRPr="00845D4A">
        <w:t>prin</w:t>
      </w:r>
      <w:r w:rsidR="00007AB3">
        <w:t xml:space="preserve"> </w:t>
      </w:r>
      <w:r w:rsidRPr="00845D4A">
        <w:t>dezvoltarea</w:t>
      </w:r>
      <w:r w:rsidR="00007AB3">
        <w:t xml:space="preserve"> </w:t>
      </w:r>
      <w:r w:rsidRPr="00845D4A">
        <w:t>de</w:t>
      </w:r>
      <w:r w:rsidR="00007AB3">
        <w:t xml:space="preserve"> </w:t>
      </w:r>
      <w:r w:rsidRPr="00845D4A">
        <w:t>noi</w:t>
      </w:r>
      <w:r w:rsidR="00007AB3">
        <w:t xml:space="preserve"> </w:t>
      </w:r>
      <w:r w:rsidRPr="00845D4A">
        <w:t>produse;</w:t>
      </w:r>
    </w:p>
    <w:p w14:paraId="47EEA69F" w14:textId="39F3A0E7" w:rsidR="00845D4A" w:rsidRPr="00845D4A" w:rsidRDefault="00845D4A" w:rsidP="009261D3">
      <w:pPr>
        <w:numPr>
          <w:ilvl w:val="0"/>
          <w:numId w:val="17"/>
        </w:numPr>
      </w:pPr>
      <w:r w:rsidRPr="00845D4A">
        <w:t>clarificări</w:t>
      </w:r>
      <w:r w:rsidR="00007AB3">
        <w:t xml:space="preserve"> </w:t>
      </w:r>
      <w:r w:rsidRPr="00845D4A">
        <w:t>privind</w:t>
      </w:r>
      <w:r w:rsidR="00007AB3">
        <w:t xml:space="preserve"> </w:t>
      </w:r>
      <w:r w:rsidRPr="00845D4A">
        <w:rPr>
          <w:b/>
          <w:bCs/>
        </w:rPr>
        <w:t>evaluările</w:t>
      </w:r>
      <w:r w:rsidR="00007AB3">
        <w:rPr>
          <w:b/>
          <w:bCs/>
        </w:rPr>
        <w:t xml:space="preserve"> </w:t>
      </w:r>
      <w:r w:rsidRPr="00845D4A">
        <w:rPr>
          <w:b/>
          <w:bCs/>
        </w:rPr>
        <w:t>dinamice</w:t>
      </w:r>
      <w:r w:rsidR="00007AB3">
        <w:rPr>
          <w:b/>
          <w:bCs/>
        </w:rPr>
        <w:t xml:space="preserve"> </w:t>
      </w:r>
      <w:r w:rsidRPr="00845D4A">
        <w:rPr>
          <w:b/>
          <w:bCs/>
        </w:rPr>
        <w:t>și</w:t>
      </w:r>
      <w:r w:rsidR="00007AB3">
        <w:rPr>
          <w:b/>
          <w:bCs/>
        </w:rPr>
        <w:t xml:space="preserve"> </w:t>
      </w:r>
      <w:r w:rsidRPr="00845D4A">
        <w:rPr>
          <w:b/>
          <w:bCs/>
        </w:rPr>
        <w:t>prospective</w:t>
      </w:r>
      <w:r w:rsidRPr="00845D4A">
        <w:t>,</w:t>
      </w:r>
      <w:r w:rsidR="00007AB3">
        <w:t xml:space="preserve"> </w:t>
      </w:r>
      <w:r w:rsidRPr="00845D4A">
        <w:t>în</w:t>
      </w:r>
      <w:r w:rsidR="00007AB3">
        <w:t xml:space="preserve"> </w:t>
      </w:r>
      <w:r w:rsidRPr="00845D4A">
        <w:t>special</w:t>
      </w:r>
      <w:r w:rsidR="00007AB3">
        <w:t xml:space="preserve"> </w:t>
      </w:r>
      <w:r w:rsidRPr="00845D4A">
        <w:t>pe</w:t>
      </w:r>
      <w:r w:rsidR="00007AB3">
        <w:t xml:space="preserve"> </w:t>
      </w:r>
      <w:r w:rsidRPr="00845D4A">
        <w:t>piețele</w:t>
      </w:r>
      <w:r w:rsidR="00007AB3">
        <w:t xml:space="preserve"> </w:t>
      </w:r>
      <w:r w:rsidRPr="00845D4A">
        <w:t>care</w:t>
      </w:r>
      <w:r w:rsidR="00007AB3">
        <w:t xml:space="preserve"> </w:t>
      </w:r>
      <w:r w:rsidRPr="00845D4A">
        <w:t>fac</w:t>
      </w:r>
      <w:r w:rsidR="00007AB3">
        <w:t xml:space="preserve"> </w:t>
      </w:r>
      <w:r w:rsidRPr="00845D4A">
        <w:t>obiectul</w:t>
      </w:r>
      <w:r w:rsidR="00007AB3">
        <w:t xml:space="preserve"> </w:t>
      </w:r>
      <w:r w:rsidRPr="00845D4A">
        <w:t>unor</w:t>
      </w:r>
      <w:r w:rsidR="00007AB3">
        <w:t xml:space="preserve"> </w:t>
      </w:r>
      <w:r w:rsidRPr="00845D4A">
        <w:t>tranziții</w:t>
      </w:r>
      <w:r w:rsidR="00007AB3">
        <w:t xml:space="preserve"> </w:t>
      </w:r>
      <w:r w:rsidRPr="00845D4A">
        <w:t>structurale,</w:t>
      </w:r>
      <w:r w:rsidR="00007AB3">
        <w:t xml:space="preserve"> </w:t>
      </w:r>
      <w:r w:rsidRPr="00845D4A">
        <w:t>cum</w:t>
      </w:r>
      <w:r w:rsidR="00007AB3">
        <w:t xml:space="preserve"> </w:t>
      </w:r>
      <w:r w:rsidRPr="00845D4A">
        <w:t>ar</w:t>
      </w:r>
      <w:r w:rsidR="00007AB3">
        <w:t xml:space="preserve"> </w:t>
      </w:r>
      <w:r w:rsidRPr="00845D4A">
        <w:t>fi</w:t>
      </w:r>
      <w:r w:rsidR="00007AB3">
        <w:t xml:space="preserve"> </w:t>
      </w:r>
      <w:r w:rsidRPr="00845D4A">
        <w:t>schimbări</w:t>
      </w:r>
      <w:r w:rsidR="00007AB3">
        <w:t xml:space="preserve"> </w:t>
      </w:r>
      <w:r w:rsidRPr="00845D4A">
        <w:t>tehnologice</w:t>
      </w:r>
      <w:r w:rsidR="00007AB3">
        <w:t xml:space="preserve"> </w:t>
      </w:r>
      <w:r w:rsidRPr="00845D4A">
        <w:t>sau</w:t>
      </w:r>
      <w:r w:rsidR="00007AB3">
        <w:t xml:space="preserve"> </w:t>
      </w:r>
      <w:r w:rsidRPr="00845D4A">
        <w:t>de</w:t>
      </w:r>
      <w:r w:rsidR="00007AB3">
        <w:t xml:space="preserve"> </w:t>
      </w:r>
      <w:r w:rsidRPr="00845D4A">
        <w:t>reglementare;</w:t>
      </w:r>
    </w:p>
    <w:p w14:paraId="297AEE57" w14:textId="5E6FFEBC" w:rsidR="00845D4A" w:rsidRPr="00845D4A" w:rsidRDefault="00845D4A" w:rsidP="009261D3">
      <w:pPr>
        <w:numPr>
          <w:ilvl w:val="0"/>
          <w:numId w:val="17"/>
        </w:numPr>
      </w:pPr>
      <w:r w:rsidRPr="00845D4A">
        <w:t>orientări</w:t>
      </w:r>
      <w:r w:rsidR="00007AB3">
        <w:t xml:space="preserve"> </w:t>
      </w:r>
      <w:r w:rsidRPr="00845D4A">
        <w:t>mai</w:t>
      </w:r>
      <w:r w:rsidR="00007AB3">
        <w:t xml:space="preserve"> </w:t>
      </w:r>
      <w:r w:rsidRPr="00845D4A">
        <w:t>detaliate</w:t>
      </w:r>
      <w:r w:rsidR="00007AB3">
        <w:t xml:space="preserve"> </w:t>
      </w:r>
      <w:r w:rsidRPr="00845D4A">
        <w:t>privind</w:t>
      </w:r>
      <w:r w:rsidR="00007AB3">
        <w:t xml:space="preserve"> </w:t>
      </w:r>
      <w:r w:rsidRPr="00845D4A">
        <w:rPr>
          <w:b/>
          <w:bCs/>
        </w:rPr>
        <w:t>definirea</w:t>
      </w:r>
      <w:r w:rsidR="00007AB3">
        <w:rPr>
          <w:b/>
          <w:bCs/>
        </w:rPr>
        <w:t xml:space="preserve"> </w:t>
      </w:r>
      <w:r w:rsidRPr="00845D4A">
        <w:rPr>
          <w:b/>
          <w:bCs/>
        </w:rPr>
        <w:t>pieței</w:t>
      </w:r>
      <w:r w:rsidR="00007AB3">
        <w:rPr>
          <w:b/>
          <w:bCs/>
        </w:rPr>
        <w:t xml:space="preserve"> </w:t>
      </w:r>
      <w:r w:rsidRPr="00845D4A">
        <w:rPr>
          <w:b/>
          <w:bCs/>
        </w:rPr>
        <w:t>geografice</w:t>
      </w:r>
      <w:r w:rsidRPr="00845D4A">
        <w:t>,</w:t>
      </w:r>
      <w:r w:rsidR="00007AB3">
        <w:t xml:space="preserve"> </w:t>
      </w:r>
      <w:r w:rsidRPr="00845D4A">
        <w:t>axate</w:t>
      </w:r>
      <w:r w:rsidR="00007AB3">
        <w:t xml:space="preserve"> </w:t>
      </w:r>
      <w:r w:rsidRPr="00845D4A">
        <w:t>pe</w:t>
      </w:r>
      <w:r w:rsidR="00007AB3">
        <w:t xml:space="preserve"> </w:t>
      </w:r>
      <w:r w:rsidRPr="00845D4A">
        <w:t>factorii</w:t>
      </w:r>
      <w:r w:rsidR="00007AB3">
        <w:t xml:space="preserve"> </w:t>
      </w:r>
      <w:r w:rsidRPr="00845D4A">
        <w:t>care</w:t>
      </w:r>
      <w:r w:rsidR="00007AB3">
        <w:t xml:space="preserve"> </w:t>
      </w:r>
      <w:r w:rsidRPr="00845D4A">
        <w:t>pot</w:t>
      </w:r>
      <w:r w:rsidR="00007AB3">
        <w:t xml:space="preserve"> </w:t>
      </w:r>
      <w:r w:rsidRPr="00845D4A">
        <w:t>justifica</w:t>
      </w:r>
      <w:r w:rsidR="00007AB3">
        <w:t xml:space="preserve"> </w:t>
      </w:r>
      <w:r w:rsidRPr="00845D4A">
        <w:t>definirea</w:t>
      </w:r>
      <w:r w:rsidR="00007AB3">
        <w:t xml:space="preserve"> </w:t>
      </w:r>
      <w:r w:rsidRPr="00845D4A">
        <w:t>piețelor</w:t>
      </w:r>
      <w:r w:rsidR="00007AB3">
        <w:t xml:space="preserve"> </w:t>
      </w:r>
      <w:r w:rsidRPr="00845D4A">
        <w:t>ca</w:t>
      </w:r>
      <w:r w:rsidR="00007AB3">
        <w:t xml:space="preserve"> </w:t>
      </w:r>
      <w:r w:rsidRPr="00845D4A">
        <w:t>fiind</w:t>
      </w:r>
      <w:r w:rsidR="00007AB3">
        <w:t xml:space="preserve"> </w:t>
      </w:r>
      <w:r w:rsidRPr="00845D4A">
        <w:t>globale,</w:t>
      </w:r>
      <w:r w:rsidR="00007AB3">
        <w:t xml:space="preserve"> </w:t>
      </w:r>
      <w:r w:rsidRPr="00845D4A">
        <w:t>la</w:t>
      </w:r>
      <w:r w:rsidR="00007AB3">
        <w:t xml:space="preserve"> </w:t>
      </w:r>
      <w:r w:rsidRPr="00845D4A">
        <w:t>nivelul</w:t>
      </w:r>
      <w:r w:rsidR="00007AB3">
        <w:t xml:space="preserve"> </w:t>
      </w:r>
      <w:r w:rsidRPr="00845D4A">
        <w:t>SEE,</w:t>
      </w:r>
      <w:r w:rsidR="00007AB3">
        <w:t xml:space="preserve"> </w:t>
      </w:r>
      <w:r w:rsidRPr="00845D4A">
        <w:t>naționale</w:t>
      </w:r>
      <w:r w:rsidR="00007AB3">
        <w:t xml:space="preserve"> </w:t>
      </w:r>
      <w:r w:rsidRPr="00845D4A">
        <w:t>sau</w:t>
      </w:r>
      <w:r w:rsidR="00007AB3">
        <w:t xml:space="preserve"> </w:t>
      </w:r>
      <w:r w:rsidRPr="00845D4A">
        <w:t>locale,</w:t>
      </w:r>
      <w:r w:rsidR="00007AB3">
        <w:t xml:space="preserve"> </w:t>
      </w:r>
      <w:r w:rsidRPr="00845D4A">
        <w:t>precum</w:t>
      </w:r>
      <w:r w:rsidR="00007AB3">
        <w:t xml:space="preserve"> </w:t>
      </w:r>
      <w:r w:rsidRPr="00845D4A">
        <w:t>și</w:t>
      </w:r>
      <w:r w:rsidR="00007AB3">
        <w:t xml:space="preserve"> </w:t>
      </w:r>
      <w:r w:rsidRPr="00845D4A">
        <w:t>privind</w:t>
      </w:r>
      <w:r w:rsidR="00007AB3">
        <w:t xml:space="preserve"> </w:t>
      </w:r>
      <w:r w:rsidRPr="00845D4A">
        <w:t>rolul</w:t>
      </w:r>
      <w:r w:rsidR="00007AB3">
        <w:t xml:space="preserve"> </w:t>
      </w:r>
      <w:r w:rsidRPr="00845D4A">
        <w:t>importurilor</w:t>
      </w:r>
      <w:r w:rsidR="00007AB3">
        <w:t xml:space="preserve"> </w:t>
      </w:r>
      <w:r w:rsidRPr="00845D4A">
        <w:t>atunci</w:t>
      </w:r>
      <w:r w:rsidR="00007AB3">
        <w:t xml:space="preserve"> </w:t>
      </w:r>
      <w:r w:rsidRPr="00845D4A">
        <w:t>când</w:t>
      </w:r>
      <w:r w:rsidR="00007AB3">
        <w:t xml:space="preserve"> </w:t>
      </w:r>
      <w:r w:rsidRPr="00845D4A">
        <w:t>se</w:t>
      </w:r>
      <w:r w:rsidR="00007AB3">
        <w:t xml:space="preserve"> </w:t>
      </w:r>
      <w:r w:rsidRPr="00845D4A">
        <w:t>definește</w:t>
      </w:r>
      <w:r w:rsidR="00007AB3">
        <w:t xml:space="preserve"> </w:t>
      </w:r>
      <w:r w:rsidRPr="00845D4A">
        <w:t>piața</w:t>
      </w:r>
      <w:r w:rsidR="00007AB3">
        <w:t xml:space="preserve"> </w:t>
      </w:r>
      <w:r w:rsidRPr="00845D4A">
        <w:t>geografică</w:t>
      </w:r>
      <w:r w:rsidR="00007AB3">
        <w:t xml:space="preserve"> </w:t>
      </w:r>
      <w:r w:rsidRPr="00845D4A">
        <w:t>relevantă;</w:t>
      </w:r>
    </w:p>
    <w:p w14:paraId="6C164B81" w14:textId="407BDE77" w:rsidR="00845D4A" w:rsidRPr="00845D4A" w:rsidRDefault="00845D4A" w:rsidP="009261D3">
      <w:pPr>
        <w:numPr>
          <w:ilvl w:val="0"/>
          <w:numId w:val="17"/>
        </w:numPr>
      </w:pPr>
      <w:r w:rsidRPr="00845D4A">
        <w:t>clarificări</w:t>
      </w:r>
      <w:r w:rsidR="00007AB3">
        <w:t xml:space="preserve"> </w:t>
      </w:r>
      <w:r w:rsidRPr="00845D4A">
        <w:t>referitoare</w:t>
      </w:r>
      <w:r w:rsidR="00007AB3">
        <w:t xml:space="preserve"> </w:t>
      </w:r>
      <w:r w:rsidRPr="00845D4A">
        <w:t>la</w:t>
      </w:r>
      <w:r w:rsidR="00007AB3">
        <w:t xml:space="preserve"> </w:t>
      </w:r>
      <w:r w:rsidRPr="00845D4A">
        <w:t>diverse</w:t>
      </w:r>
      <w:r w:rsidR="00007AB3">
        <w:t xml:space="preserve"> </w:t>
      </w:r>
      <w:r w:rsidRPr="00845D4A">
        <w:rPr>
          <w:b/>
          <w:bCs/>
        </w:rPr>
        <w:t>tehnici</w:t>
      </w:r>
      <w:r w:rsidR="00007AB3">
        <w:rPr>
          <w:b/>
          <w:bCs/>
        </w:rPr>
        <w:t xml:space="preserve"> </w:t>
      </w:r>
      <w:r w:rsidRPr="00845D4A">
        <w:rPr>
          <w:b/>
          <w:bCs/>
        </w:rPr>
        <w:t>cantitative</w:t>
      </w:r>
      <w:r w:rsidR="00007AB3">
        <w:t xml:space="preserve"> </w:t>
      </w:r>
      <w:r w:rsidRPr="00845D4A">
        <w:t>utilizate</w:t>
      </w:r>
      <w:r w:rsidR="00007AB3">
        <w:t xml:space="preserve"> </w:t>
      </w:r>
      <w:r w:rsidRPr="00845D4A">
        <w:t>la</w:t>
      </w:r>
      <w:r w:rsidR="00007AB3">
        <w:t xml:space="preserve"> </w:t>
      </w:r>
      <w:r w:rsidRPr="00845D4A">
        <w:t>definirea</w:t>
      </w:r>
      <w:r w:rsidR="00007AB3">
        <w:t xml:space="preserve"> </w:t>
      </w:r>
      <w:r w:rsidRPr="00845D4A">
        <w:t>piețelor,</w:t>
      </w:r>
      <w:r w:rsidR="00007AB3">
        <w:t xml:space="preserve"> </w:t>
      </w:r>
      <w:r w:rsidRPr="00845D4A">
        <w:t>cum</w:t>
      </w:r>
      <w:r w:rsidR="00007AB3">
        <w:t xml:space="preserve"> </w:t>
      </w:r>
      <w:r w:rsidRPr="00845D4A">
        <w:t>ar</w:t>
      </w:r>
      <w:r w:rsidR="00007AB3">
        <w:t xml:space="preserve"> </w:t>
      </w:r>
      <w:r w:rsidRPr="00845D4A">
        <w:t>fi</w:t>
      </w:r>
      <w:r w:rsidR="00007AB3">
        <w:t xml:space="preserve"> </w:t>
      </w:r>
      <w:r w:rsidRPr="00845D4A">
        <w:t>testul</w:t>
      </w:r>
      <w:r w:rsidR="00007AB3">
        <w:t xml:space="preserve"> </w:t>
      </w:r>
      <w:r w:rsidRPr="00845D4A">
        <w:t>SSNIP</w:t>
      </w:r>
      <w:r w:rsidR="00007AB3">
        <w:t xml:space="preserve"> </w:t>
      </w:r>
      <w:r w:rsidRPr="00845D4A">
        <w:t>(„</w:t>
      </w:r>
      <w:proofErr w:type="spellStart"/>
      <w:r w:rsidRPr="00845D4A">
        <w:t>small</w:t>
      </w:r>
      <w:proofErr w:type="spellEnd"/>
      <w:r w:rsidR="00007AB3">
        <w:t xml:space="preserve"> </w:t>
      </w:r>
      <w:r w:rsidRPr="00845D4A">
        <w:t>but</w:t>
      </w:r>
      <w:r w:rsidR="00007AB3">
        <w:t xml:space="preserve"> </w:t>
      </w:r>
      <w:proofErr w:type="spellStart"/>
      <w:r w:rsidRPr="00845D4A">
        <w:t>significant</w:t>
      </w:r>
      <w:proofErr w:type="spellEnd"/>
      <w:r w:rsidR="00007AB3">
        <w:t xml:space="preserve"> </w:t>
      </w:r>
      <w:r w:rsidRPr="00845D4A">
        <w:t>and</w:t>
      </w:r>
      <w:r w:rsidR="00007AB3">
        <w:t xml:space="preserve"> </w:t>
      </w:r>
      <w:r w:rsidRPr="00845D4A">
        <w:t>non-</w:t>
      </w:r>
      <w:proofErr w:type="spellStart"/>
      <w:r w:rsidRPr="00845D4A">
        <w:t>transitory</w:t>
      </w:r>
      <w:proofErr w:type="spellEnd"/>
      <w:r w:rsidR="00007AB3">
        <w:t xml:space="preserve"> </w:t>
      </w:r>
      <w:proofErr w:type="spellStart"/>
      <w:r w:rsidRPr="00845D4A">
        <w:t>increase</w:t>
      </w:r>
      <w:proofErr w:type="spellEnd"/>
      <w:r w:rsidR="00007AB3">
        <w:t xml:space="preserve"> </w:t>
      </w:r>
      <w:r w:rsidRPr="00845D4A">
        <w:t>in</w:t>
      </w:r>
      <w:r w:rsidR="00007AB3">
        <w:t xml:space="preserve"> </w:t>
      </w:r>
      <w:r w:rsidRPr="00845D4A">
        <w:t>price”</w:t>
      </w:r>
      <w:r w:rsidR="00007AB3">
        <w:t xml:space="preserve"> </w:t>
      </w:r>
      <w:r w:rsidRPr="00845D4A">
        <w:t>-</w:t>
      </w:r>
      <w:r w:rsidR="00007AB3">
        <w:t xml:space="preserve"> </w:t>
      </w:r>
      <w:r w:rsidRPr="00845D4A">
        <w:t>creșterea</w:t>
      </w:r>
      <w:r w:rsidR="00007AB3">
        <w:t xml:space="preserve"> </w:t>
      </w:r>
      <w:r w:rsidRPr="00845D4A">
        <w:t>ușoară,</w:t>
      </w:r>
      <w:r w:rsidR="00007AB3">
        <w:t xml:space="preserve"> </w:t>
      </w:r>
      <w:r w:rsidRPr="00845D4A">
        <w:t>dar</w:t>
      </w:r>
      <w:r w:rsidR="00007AB3">
        <w:t xml:space="preserve"> </w:t>
      </w:r>
      <w:r w:rsidRPr="00845D4A">
        <w:t>semnificativă</w:t>
      </w:r>
      <w:r w:rsidR="00007AB3">
        <w:t xml:space="preserve"> </w:t>
      </w:r>
      <w:r w:rsidRPr="00845D4A">
        <w:t>și</w:t>
      </w:r>
      <w:r w:rsidR="00007AB3">
        <w:t xml:space="preserve"> </w:t>
      </w:r>
      <w:r w:rsidRPr="00845D4A">
        <w:t>netranzitorie</w:t>
      </w:r>
      <w:r w:rsidR="00007AB3">
        <w:t xml:space="preserve"> </w:t>
      </w:r>
      <w:r w:rsidRPr="00845D4A">
        <w:t>a</w:t>
      </w:r>
      <w:r w:rsidR="00007AB3">
        <w:t xml:space="preserve"> </w:t>
      </w:r>
      <w:r w:rsidRPr="00845D4A">
        <w:t>prețurilor);</w:t>
      </w:r>
    </w:p>
    <w:p w14:paraId="2E5B9424" w14:textId="7CB3ACC0" w:rsidR="00845D4A" w:rsidRPr="00845D4A" w:rsidRDefault="00845D4A" w:rsidP="009261D3">
      <w:pPr>
        <w:numPr>
          <w:ilvl w:val="0"/>
          <w:numId w:val="17"/>
        </w:numPr>
      </w:pPr>
      <w:r w:rsidRPr="00845D4A">
        <w:t>orientări</w:t>
      </w:r>
      <w:r w:rsidR="00007AB3">
        <w:t xml:space="preserve"> </w:t>
      </w:r>
      <w:r w:rsidRPr="00845D4A">
        <w:t>privind</w:t>
      </w:r>
      <w:r w:rsidR="00007AB3">
        <w:t xml:space="preserve"> </w:t>
      </w:r>
      <w:r w:rsidRPr="00845D4A">
        <w:t>indicatorii</w:t>
      </w:r>
      <w:r w:rsidR="00007AB3">
        <w:t xml:space="preserve"> </w:t>
      </w:r>
      <w:r w:rsidRPr="00845D4A">
        <w:t>alternativi</w:t>
      </w:r>
      <w:r w:rsidR="00007AB3">
        <w:t xml:space="preserve"> </w:t>
      </w:r>
      <w:r w:rsidRPr="00845D4A">
        <w:t>relevanți</w:t>
      </w:r>
      <w:r w:rsidR="00007AB3">
        <w:t xml:space="preserve"> </w:t>
      </w:r>
      <w:r w:rsidRPr="00845D4A">
        <w:t>pentru</w:t>
      </w:r>
      <w:r w:rsidR="00007AB3">
        <w:t xml:space="preserve"> </w:t>
      </w:r>
      <w:r w:rsidRPr="00845D4A">
        <w:rPr>
          <w:b/>
          <w:bCs/>
        </w:rPr>
        <w:t>calcularea</w:t>
      </w:r>
      <w:r w:rsidR="00007AB3">
        <w:rPr>
          <w:b/>
          <w:bCs/>
        </w:rPr>
        <w:t xml:space="preserve"> </w:t>
      </w:r>
      <w:r w:rsidRPr="00845D4A">
        <w:rPr>
          <w:b/>
          <w:bCs/>
        </w:rPr>
        <w:t>cotelor</w:t>
      </w:r>
      <w:r w:rsidR="00007AB3">
        <w:rPr>
          <w:b/>
          <w:bCs/>
        </w:rPr>
        <w:t xml:space="preserve"> </w:t>
      </w:r>
      <w:r w:rsidRPr="00845D4A">
        <w:rPr>
          <w:b/>
          <w:bCs/>
        </w:rPr>
        <w:t>de</w:t>
      </w:r>
      <w:r w:rsidR="00007AB3">
        <w:rPr>
          <w:b/>
          <w:bCs/>
        </w:rPr>
        <w:t xml:space="preserve"> </w:t>
      </w:r>
      <w:r w:rsidRPr="00845D4A">
        <w:rPr>
          <w:b/>
          <w:bCs/>
        </w:rPr>
        <w:t>piață</w:t>
      </w:r>
      <w:r w:rsidRPr="00845D4A">
        <w:t>,</w:t>
      </w:r>
      <w:r w:rsidR="00007AB3">
        <w:t xml:space="preserve"> </w:t>
      </w:r>
      <w:r w:rsidRPr="00845D4A">
        <w:t>cum</w:t>
      </w:r>
      <w:r w:rsidR="00007AB3">
        <w:t xml:space="preserve"> </w:t>
      </w:r>
      <w:r w:rsidRPr="00845D4A">
        <w:t>ar</w:t>
      </w:r>
      <w:r w:rsidR="00007AB3">
        <w:t xml:space="preserve"> </w:t>
      </w:r>
      <w:r w:rsidRPr="00845D4A">
        <w:t>fi</w:t>
      </w:r>
      <w:r w:rsidR="00007AB3">
        <w:t xml:space="preserve"> </w:t>
      </w:r>
      <w:r w:rsidRPr="00845D4A">
        <w:t>cotele</w:t>
      </w:r>
      <w:r w:rsidR="00007AB3">
        <w:t xml:space="preserve"> </w:t>
      </w:r>
      <w:r w:rsidRPr="00845D4A">
        <w:t>bazate</w:t>
      </w:r>
      <w:r w:rsidR="00007AB3">
        <w:t xml:space="preserve"> </w:t>
      </w:r>
      <w:r w:rsidRPr="00845D4A">
        <w:t>pe</w:t>
      </w:r>
      <w:r w:rsidR="00007AB3">
        <w:t xml:space="preserve"> </w:t>
      </w:r>
      <w:r w:rsidRPr="00845D4A">
        <w:t>vânzări</w:t>
      </w:r>
      <w:r w:rsidR="00007AB3">
        <w:t xml:space="preserve"> </w:t>
      </w:r>
      <w:r w:rsidRPr="00845D4A">
        <w:t>sau</w:t>
      </w:r>
      <w:r w:rsidR="00007AB3">
        <w:t xml:space="preserve"> </w:t>
      </w:r>
      <w:r w:rsidRPr="00845D4A">
        <w:t>pe</w:t>
      </w:r>
      <w:r w:rsidR="00007AB3">
        <w:t xml:space="preserve"> </w:t>
      </w:r>
      <w:r w:rsidRPr="00845D4A">
        <w:t>capacitate</w:t>
      </w:r>
      <w:r w:rsidR="00007AB3">
        <w:t xml:space="preserve"> </w:t>
      </w:r>
      <w:r w:rsidRPr="00845D4A">
        <w:t>ori</w:t>
      </w:r>
      <w:r w:rsidR="00007AB3">
        <w:t xml:space="preserve"> </w:t>
      </w:r>
      <w:r w:rsidRPr="00845D4A">
        <w:t>cotele</w:t>
      </w:r>
      <w:r w:rsidR="00007AB3">
        <w:t xml:space="preserve"> </w:t>
      </w:r>
      <w:r w:rsidRPr="00845D4A">
        <w:t>bazate</w:t>
      </w:r>
      <w:r w:rsidR="00007AB3">
        <w:t xml:space="preserve"> </w:t>
      </w:r>
      <w:r w:rsidRPr="00845D4A">
        <w:t>pe</w:t>
      </w:r>
      <w:r w:rsidR="00007AB3">
        <w:t xml:space="preserve"> </w:t>
      </w:r>
      <w:r w:rsidRPr="00845D4A">
        <w:t>indicatori</w:t>
      </w:r>
      <w:r w:rsidR="00007AB3">
        <w:t xml:space="preserve"> </w:t>
      </w:r>
      <w:r w:rsidRPr="00845D4A">
        <w:t>de</w:t>
      </w:r>
      <w:r w:rsidR="00007AB3">
        <w:t xml:space="preserve"> </w:t>
      </w:r>
      <w:r w:rsidRPr="00845D4A">
        <w:t>utilizare,</w:t>
      </w:r>
      <w:r w:rsidR="00007AB3">
        <w:t xml:space="preserve"> </w:t>
      </w:r>
      <w:r w:rsidRPr="00845D4A">
        <w:t>de</w:t>
      </w:r>
      <w:r w:rsidR="00007AB3">
        <w:t xml:space="preserve"> </w:t>
      </w:r>
      <w:r w:rsidRPr="00845D4A">
        <w:t>exemplu</w:t>
      </w:r>
      <w:r w:rsidR="00007AB3">
        <w:t xml:space="preserve"> </w:t>
      </w:r>
      <w:r w:rsidRPr="00845D4A">
        <w:t>numărul</w:t>
      </w:r>
      <w:r w:rsidR="00007AB3">
        <w:t xml:space="preserve"> </w:t>
      </w:r>
      <w:r w:rsidRPr="00845D4A">
        <w:t>de</w:t>
      </w:r>
      <w:r w:rsidR="00007AB3">
        <w:t xml:space="preserve"> </w:t>
      </w:r>
      <w:r w:rsidRPr="00845D4A">
        <w:t>utilizatori</w:t>
      </w:r>
      <w:r w:rsidR="00007AB3">
        <w:t xml:space="preserve"> </w:t>
      </w:r>
      <w:r w:rsidRPr="00845D4A">
        <w:t>(activi)</w:t>
      </w:r>
      <w:r w:rsidR="00007AB3">
        <w:t xml:space="preserve"> </w:t>
      </w:r>
      <w:r w:rsidRPr="00845D4A">
        <w:t>sau</w:t>
      </w:r>
      <w:r w:rsidR="00007AB3">
        <w:t xml:space="preserve"> </w:t>
      </w:r>
      <w:r w:rsidRPr="00845D4A">
        <w:t>de</w:t>
      </w:r>
      <w:r w:rsidR="00007AB3">
        <w:t xml:space="preserve"> </w:t>
      </w:r>
      <w:r w:rsidRPr="00845D4A">
        <w:t>accesări</w:t>
      </w:r>
      <w:r w:rsidR="00007AB3">
        <w:t xml:space="preserve"> </w:t>
      </w:r>
      <w:r w:rsidRPr="00845D4A">
        <w:t>ale</w:t>
      </w:r>
      <w:r w:rsidR="00007AB3">
        <w:t xml:space="preserve"> </w:t>
      </w:r>
      <w:r w:rsidRPr="00845D4A">
        <w:t>site-urilor</w:t>
      </w:r>
      <w:r w:rsidR="00007AB3">
        <w:t xml:space="preserve"> </w:t>
      </w:r>
      <w:r w:rsidRPr="00845D4A">
        <w:t>web;</w:t>
      </w:r>
    </w:p>
    <w:p w14:paraId="0A4F01B9" w14:textId="699DBD72" w:rsidR="00845D4A" w:rsidRPr="00845D4A" w:rsidRDefault="00845D4A" w:rsidP="009261D3">
      <w:pPr>
        <w:numPr>
          <w:ilvl w:val="0"/>
          <w:numId w:val="17"/>
        </w:numPr>
      </w:pPr>
      <w:r w:rsidRPr="00845D4A">
        <w:lastRenderedPageBreak/>
        <w:t>o</w:t>
      </w:r>
      <w:r w:rsidR="00007AB3">
        <w:t xml:space="preserve"> </w:t>
      </w:r>
      <w:r w:rsidRPr="00845D4A">
        <w:t>imagine</w:t>
      </w:r>
      <w:r w:rsidR="00007AB3">
        <w:t xml:space="preserve"> </w:t>
      </w:r>
      <w:r w:rsidRPr="00845D4A">
        <w:t>de</w:t>
      </w:r>
      <w:r w:rsidR="00007AB3">
        <w:t xml:space="preserve"> </w:t>
      </w:r>
      <w:r w:rsidRPr="00845D4A">
        <w:t>ansamblu</w:t>
      </w:r>
      <w:r w:rsidR="00007AB3">
        <w:t xml:space="preserve"> </w:t>
      </w:r>
      <w:r w:rsidRPr="00845D4A">
        <w:t>cuprinzătoare</w:t>
      </w:r>
      <w:r w:rsidR="00007AB3">
        <w:t xml:space="preserve"> </w:t>
      </w:r>
      <w:r w:rsidRPr="00845D4A">
        <w:t>a</w:t>
      </w:r>
      <w:r w:rsidR="00007AB3">
        <w:t xml:space="preserve"> </w:t>
      </w:r>
      <w:r w:rsidRPr="00845D4A">
        <w:t>diferitelor</w:t>
      </w:r>
      <w:r w:rsidR="00007AB3">
        <w:t xml:space="preserve"> </w:t>
      </w:r>
      <w:r w:rsidRPr="00845D4A">
        <w:rPr>
          <w:b/>
          <w:bCs/>
        </w:rPr>
        <w:t>surse</w:t>
      </w:r>
      <w:r w:rsidR="00007AB3">
        <w:rPr>
          <w:b/>
          <w:bCs/>
        </w:rPr>
        <w:t xml:space="preserve"> </w:t>
      </w:r>
      <w:r w:rsidRPr="00845D4A">
        <w:rPr>
          <w:b/>
          <w:bCs/>
        </w:rPr>
        <w:t>de</w:t>
      </w:r>
      <w:r w:rsidR="00007AB3">
        <w:rPr>
          <w:b/>
          <w:bCs/>
        </w:rPr>
        <w:t xml:space="preserve"> </w:t>
      </w:r>
      <w:r w:rsidRPr="00845D4A">
        <w:rPr>
          <w:b/>
          <w:bCs/>
        </w:rPr>
        <w:t>dovezi</w:t>
      </w:r>
      <w:r w:rsidR="00007AB3">
        <w:t xml:space="preserve"> </w:t>
      </w:r>
      <w:r w:rsidRPr="00845D4A">
        <w:t>și</w:t>
      </w:r>
      <w:r w:rsidR="00007AB3">
        <w:t xml:space="preserve"> </w:t>
      </w:r>
      <w:r w:rsidRPr="00845D4A">
        <w:t>a</w:t>
      </w:r>
      <w:r w:rsidR="00007AB3">
        <w:t xml:space="preserve"> </w:t>
      </w:r>
      <w:r w:rsidRPr="00845D4A">
        <w:t>forței</w:t>
      </w:r>
      <w:r w:rsidR="00007AB3">
        <w:t xml:space="preserve"> </w:t>
      </w:r>
      <w:r w:rsidRPr="00845D4A">
        <w:t>lor</w:t>
      </w:r>
      <w:r w:rsidR="00007AB3">
        <w:t xml:space="preserve"> </w:t>
      </w:r>
      <w:r w:rsidRPr="00845D4A">
        <w:t>probante</w:t>
      </w:r>
      <w:r w:rsidR="00007AB3">
        <w:t xml:space="preserve"> </w:t>
      </w:r>
      <w:r w:rsidRPr="00845D4A">
        <w:t>pentru</w:t>
      </w:r>
      <w:r w:rsidR="00007AB3">
        <w:t xml:space="preserve"> </w:t>
      </w:r>
      <w:r w:rsidRPr="00845D4A">
        <w:t>analizele</w:t>
      </w:r>
      <w:r w:rsidR="00007AB3">
        <w:t xml:space="preserve"> </w:t>
      </w:r>
      <w:r w:rsidRPr="00845D4A">
        <w:t>de</w:t>
      </w:r>
      <w:r w:rsidR="00007AB3">
        <w:t xml:space="preserve"> </w:t>
      </w:r>
      <w:r w:rsidRPr="00845D4A">
        <w:t>definire</w:t>
      </w:r>
      <w:r w:rsidR="00007AB3">
        <w:t xml:space="preserve"> </w:t>
      </w:r>
      <w:r w:rsidRPr="00845D4A">
        <w:t>a</w:t>
      </w:r>
      <w:r w:rsidR="00007AB3">
        <w:t xml:space="preserve"> </w:t>
      </w:r>
      <w:r w:rsidRPr="00845D4A">
        <w:t>pieței.</w:t>
      </w:r>
    </w:p>
    <w:p w14:paraId="1401C51D" w14:textId="48FEA82A" w:rsidR="00845D4A" w:rsidRPr="00845D4A" w:rsidRDefault="00845D4A" w:rsidP="00845D4A">
      <w:r w:rsidRPr="00845D4A">
        <w:t>Comunicarea</w:t>
      </w:r>
      <w:r w:rsidR="00007AB3">
        <w:t xml:space="preserve"> </w:t>
      </w:r>
      <w:r w:rsidRPr="00845D4A">
        <w:t>reamintește</w:t>
      </w:r>
      <w:r w:rsidR="00007AB3">
        <w:t xml:space="preserve"> </w:t>
      </w:r>
      <w:r w:rsidRPr="00845D4A">
        <w:t>faptul</w:t>
      </w:r>
      <w:r w:rsidR="00007AB3">
        <w:t xml:space="preserve"> </w:t>
      </w:r>
      <w:r w:rsidRPr="00845D4A">
        <w:t>că</w:t>
      </w:r>
      <w:r w:rsidR="00007AB3">
        <w:t xml:space="preserve"> </w:t>
      </w:r>
      <w:r w:rsidRPr="00845D4A">
        <w:t>definirea</w:t>
      </w:r>
      <w:r w:rsidR="00007AB3">
        <w:t xml:space="preserve"> </w:t>
      </w:r>
      <w:r w:rsidRPr="00845D4A">
        <w:t>pieței</w:t>
      </w:r>
      <w:r w:rsidR="00007AB3">
        <w:t xml:space="preserve"> </w:t>
      </w:r>
      <w:r w:rsidRPr="00845D4A">
        <w:t>constituie</w:t>
      </w:r>
      <w:r w:rsidR="00007AB3">
        <w:t xml:space="preserve"> </w:t>
      </w:r>
      <w:r w:rsidRPr="00845D4A">
        <w:t>o</w:t>
      </w:r>
      <w:r w:rsidR="00007AB3">
        <w:t xml:space="preserve"> </w:t>
      </w:r>
      <w:r w:rsidRPr="00845D4A">
        <w:t>etapă</w:t>
      </w:r>
      <w:r w:rsidR="00007AB3">
        <w:t xml:space="preserve"> </w:t>
      </w:r>
      <w:r w:rsidRPr="00845D4A">
        <w:t>intermediară</w:t>
      </w:r>
      <w:r w:rsidR="00007AB3">
        <w:t xml:space="preserve"> </w:t>
      </w:r>
      <w:r w:rsidRPr="00845D4A">
        <w:t>a</w:t>
      </w:r>
      <w:r w:rsidR="00007AB3">
        <w:t xml:space="preserve"> </w:t>
      </w:r>
      <w:r w:rsidRPr="00845D4A">
        <w:t>evaluării</w:t>
      </w:r>
      <w:r w:rsidR="00007AB3">
        <w:t xml:space="preserve"> </w:t>
      </w:r>
      <w:r w:rsidRPr="00845D4A">
        <w:t>generale</w:t>
      </w:r>
      <w:r w:rsidR="00007AB3">
        <w:t xml:space="preserve"> </w:t>
      </w:r>
      <w:r w:rsidRPr="00845D4A">
        <w:t>a</w:t>
      </w:r>
      <w:r w:rsidR="00007AB3">
        <w:t xml:space="preserve"> </w:t>
      </w:r>
      <w:r w:rsidRPr="00845D4A">
        <w:t>concurenței.</w:t>
      </w:r>
      <w:r w:rsidR="00007AB3">
        <w:t xml:space="preserve"> </w:t>
      </w:r>
      <w:r w:rsidRPr="00845D4A">
        <w:t>Aceasta</w:t>
      </w:r>
      <w:r w:rsidR="00007AB3">
        <w:t xml:space="preserve"> </w:t>
      </w:r>
      <w:r w:rsidRPr="00845D4A">
        <w:t>analizează</w:t>
      </w:r>
      <w:r w:rsidR="00007AB3">
        <w:t xml:space="preserve"> </w:t>
      </w:r>
      <w:r w:rsidRPr="00845D4A">
        <w:t>toate</w:t>
      </w:r>
      <w:r w:rsidR="00007AB3">
        <w:t xml:space="preserve"> </w:t>
      </w:r>
      <w:r w:rsidRPr="00845D4A">
        <w:t>constrângerile</w:t>
      </w:r>
      <w:r w:rsidR="00007AB3">
        <w:t xml:space="preserve"> </w:t>
      </w:r>
      <w:r w:rsidRPr="00845D4A">
        <w:t>relevante</w:t>
      </w:r>
      <w:r w:rsidR="00007AB3">
        <w:t xml:space="preserve"> </w:t>
      </w:r>
      <w:r w:rsidRPr="00845D4A">
        <w:t>ale</w:t>
      </w:r>
      <w:r w:rsidR="00007AB3">
        <w:t xml:space="preserve"> </w:t>
      </w:r>
      <w:r w:rsidRPr="00845D4A">
        <w:t>întreprinderii</w:t>
      </w:r>
      <w:r w:rsidR="00007AB3">
        <w:t xml:space="preserve"> </w:t>
      </w:r>
      <w:r w:rsidRPr="00845D4A">
        <w:t>(întreprinderilor)</w:t>
      </w:r>
      <w:r w:rsidR="00007AB3">
        <w:t xml:space="preserve"> </w:t>
      </w:r>
      <w:r w:rsidRPr="00845D4A">
        <w:t>implicată</w:t>
      </w:r>
      <w:r w:rsidR="00007AB3">
        <w:t xml:space="preserve"> </w:t>
      </w:r>
      <w:r w:rsidRPr="00845D4A">
        <w:t>(e)</w:t>
      </w:r>
      <w:r w:rsidR="00007AB3">
        <w:t xml:space="preserve"> </w:t>
      </w:r>
      <w:r w:rsidRPr="00845D4A">
        <w:t>pe</w:t>
      </w:r>
      <w:r w:rsidR="00007AB3">
        <w:t xml:space="preserve"> </w:t>
      </w:r>
      <w:r w:rsidRPr="00845D4A">
        <w:t>piețele</w:t>
      </w:r>
      <w:r w:rsidR="00007AB3">
        <w:t xml:space="preserve"> </w:t>
      </w:r>
      <w:r w:rsidRPr="00845D4A">
        <w:t>produsului</w:t>
      </w:r>
      <w:r w:rsidR="00007AB3">
        <w:t xml:space="preserve"> </w:t>
      </w:r>
      <w:r w:rsidRPr="00845D4A">
        <w:t>sau</w:t>
      </w:r>
      <w:r w:rsidR="00007AB3">
        <w:t xml:space="preserve"> </w:t>
      </w:r>
      <w:r w:rsidRPr="00845D4A">
        <w:t>geografice</w:t>
      </w:r>
      <w:r w:rsidR="00007AB3">
        <w:t xml:space="preserve"> </w:t>
      </w:r>
      <w:r w:rsidRPr="00845D4A">
        <w:t>relevante,</w:t>
      </w:r>
      <w:r w:rsidR="00007AB3">
        <w:t xml:space="preserve"> </w:t>
      </w:r>
      <w:r w:rsidRPr="00845D4A">
        <w:t>analiză</w:t>
      </w:r>
      <w:r w:rsidR="00007AB3">
        <w:t xml:space="preserve"> </w:t>
      </w:r>
      <w:r w:rsidRPr="00845D4A">
        <w:t>care</w:t>
      </w:r>
      <w:r w:rsidR="00007AB3">
        <w:t xml:space="preserve"> </w:t>
      </w:r>
      <w:r w:rsidRPr="00845D4A">
        <w:t>poate</w:t>
      </w:r>
      <w:r w:rsidR="00007AB3">
        <w:t xml:space="preserve"> </w:t>
      </w:r>
      <w:r w:rsidRPr="00845D4A">
        <w:t>include</w:t>
      </w:r>
      <w:r w:rsidR="00007AB3">
        <w:t xml:space="preserve"> </w:t>
      </w:r>
      <w:r w:rsidRPr="00845D4A">
        <w:t>o</w:t>
      </w:r>
      <w:r w:rsidR="00007AB3">
        <w:t xml:space="preserve"> </w:t>
      </w:r>
      <w:r w:rsidRPr="00845D4A">
        <w:t>evaluare</w:t>
      </w:r>
      <w:r w:rsidR="00007AB3">
        <w:t xml:space="preserve"> </w:t>
      </w:r>
      <w:r w:rsidRPr="00845D4A">
        <w:t>a</w:t>
      </w:r>
      <w:r w:rsidR="00007AB3">
        <w:t xml:space="preserve"> </w:t>
      </w:r>
      <w:r w:rsidRPr="00845D4A">
        <w:t>barierelor</w:t>
      </w:r>
      <w:r w:rsidR="00007AB3">
        <w:t xml:space="preserve"> </w:t>
      </w:r>
      <w:r w:rsidRPr="00845D4A">
        <w:t>la</w:t>
      </w:r>
      <w:r w:rsidR="00007AB3">
        <w:t xml:space="preserve"> </w:t>
      </w:r>
      <w:r w:rsidRPr="00845D4A">
        <w:t>intrare</w:t>
      </w:r>
      <w:r w:rsidR="00007AB3">
        <w:t xml:space="preserve"> </w:t>
      </w:r>
      <w:r w:rsidRPr="00845D4A">
        <w:t>sau</w:t>
      </w:r>
      <w:r w:rsidR="00007AB3">
        <w:t xml:space="preserve"> </w:t>
      </w:r>
      <w:r w:rsidRPr="00845D4A">
        <w:t>în</w:t>
      </w:r>
      <w:r w:rsidR="00007AB3">
        <w:t xml:space="preserve"> </w:t>
      </w:r>
      <w:r w:rsidRPr="00845D4A">
        <w:t>calea</w:t>
      </w:r>
      <w:r w:rsidR="00007AB3">
        <w:t xml:space="preserve"> </w:t>
      </w:r>
      <w:r w:rsidRPr="00845D4A">
        <w:t>extinderii,</w:t>
      </w:r>
      <w:r w:rsidR="00007AB3">
        <w:t xml:space="preserve"> </w:t>
      </w:r>
      <w:r w:rsidRPr="00845D4A">
        <w:t>a</w:t>
      </w:r>
      <w:r w:rsidR="00007AB3">
        <w:t xml:space="preserve"> </w:t>
      </w:r>
      <w:r w:rsidRPr="00845D4A">
        <w:t>impactului</w:t>
      </w:r>
      <w:r w:rsidR="00007AB3">
        <w:t xml:space="preserve"> </w:t>
      </w:r>
      <w:r w:rsidRPr="00845D4A">
        <w:t>economiilor</w:t>
      </w:r>
      <w:r w:rsidR="00007AB3">
        <w:t xml:space="preserve"> </w:t>
      </w:r>
      <w:r w:rsidRPr="00845D4A">
        <w:t>de</w:t>
      </w:r>
      <w:r w:rsidR="00007AB3">
        <w:t xml:space="preserve"> </w:t>
      </w:r>
      <w:r w:rsidRPr="00845D4A">
        <w:t>scară</w:t>
      </w:r>
      <w:r w:rsidR="00007AB3">
        <w:t xml:space="preserve"> </w:t>
      </w:r>
      <w:r w:rsidRPr="00845D4A">
        <w:t>(inclusiv</w:t>
      </w:r>
      <w:r w:rsidR="00007AB3">
        <w:t xml:space="preserve"> </w:t>
      </w:r>
      <w:r w:rsidRPr="00845D4A">
        <w:t>cele</w:t>
      </w:r>
      <w:r w:rsidR="00007AB3">
        <w:t xml:space="preserve"> </w:t>
      </w:r>
      <w:r w:rsidRPr="00845D4A">
        <w:t>care</w:t>
      </w:r>
      <w:r w:rsidR="00007AB3">
        <w:t xml:space="preserve"> </w:t>
      </w:r>
      <w:r w:rsidRPr="00845D4A">
        <w:t>decurg</w:t>
      </w:r>
      <w:r w:rsidR="00007AB3">
        <w:t xml:space="preserve"> </w:t>
      </w:r>
      <w:r w:rsidRPr="00845D4A">
        <w:t>din</w:t>
      </w:r>
      <w:r w:rsidR="00007AB3">
        <w:t xml:space="preserve"> </w:t>
      </w:r>
      <w:r w:rsidRPr="00845D4A">
        <w:t>activități</w:t>
      </w:r>
      <w:r w:rsidR="00007AB3">
        <w:t xml:space="preserve"> </w:t>
      </w:r>
      <w:r w:rsidRPr="00845D4A">
        <w:t>din</w:t>
      </w:r>
      <w:r w:rsidR="00007AB3">
        <w:t xml:space="preserve"> </w:t>
      </w:r>
      <w:r w:rsidRPr="00845D4A">
        <w:t>afara</w:t>
      </w:r>
      <w:r w:rsidR="00007AB3">
        <w:t xml:space="preserve"> </w:t>
      </w:r>
      <w:r w:rsidRPr="00845D4A">
        <w:t>pieței)</w:t>
      </w:r>
      <w:r w:rsidR="00007AB3">
        <w:t xml:space="preserve"> </w:t>
      </w:r>
      <w:r w:rsidRPr="00845D4A">
        <w:t>sau</w:t>
      </w:r>
      <w:r w:rsidR="00007AB3">
        <w:t xml:space="preserve"> </w:t>
      </w:r>
      <w:r w:rsidRPr="00845D4A">
        <w:t>a</w:t>
      </w:r>
      <w:r w:rsidR="00007AB3">
        <w:t xml:space="preserve"> </w:t>
      </w:r>
      <w:r w:rsidRPr="00845D4A">
        <w:t>efectele</w:t>
      </w:r>
      <w:r w:rsidR="00007AB3">
        <w:t xml:space="preserve"> </w:t>
      </w:r>
      <w:r w:rsidRPr="00845D4A">
        <w:t>rețelelor,</w:t>
      </w:r>
      <w:r w:rsidR="00007AB3">
        <w:t xml:space="preserve"> </w:t>
      </w:r>
      <w:r w:rsidRPr="00845D4A">
        <w:t>a</w:t>
      </w:r>
      <w:r w:rsidR="00007AB3">
        <w:t xml:space="preserve"> </w:t>
      </w:r>
      <w:r w:rsidRPr="00845D4A">
        <w:t>accesului</w:t>
      </w:r>
      <w:r w:rsidR="00007AB3">
        <w:t xml:space="preserve"> </w:t>
      </w:r>
      <w:r w:rsidRPr="00845D4A">
        <w:t>la</w:t>
      </w:r>
      <w:r w:rsidR="00007AB3">
        <w:t xml:space="preserve"> </w:t>
      </w:r>
      <w:r w:rsidRPr="00845D4A">
        <w:t>active</w:t>
      </w:r>
      <w:r w:rsidR="00007AB3">
        <w:t xml:space="preserve"> </w:t>
      </w:r>
      <w:r w:rsidRPr="00845D4A">
        <w:t>și</w:t>
      </w:r>
      <w:r w:rsidR="00007AB3">
        <w:t xml:space="preserve"> </w:t>
      </w:r>
      <w:r w:rsidRPr="00845D4A">
        <w:t>mijloace</w:t>
      </w:r>
      <w:r w:rsidR="00007AB3">
        <w:t xml:space="preserve"> </w:t>
      </w:r>
      <w:r w:rsidRPr="00845D4A">
        <w:t>de</w:t>
      </w:r>
      <w:r w:rsidR="00007AB3">
        <w:t xml:space="preserve"> </w:t>
      </w:r>
      <w:r w:rsidRPr="00845D4A">
        <w:t>producție,</w:t>
      </w:r>
      <w:r w:rsidR="00007AB3">
        <w:t xml:space="preserve"> </w:t>
      </w:r>
      <w:r w:rsidRPr="00845D4A">
        <w:t>precum</w:t>
      </w:r>
      <w:r w:rsidR="00007AB3">
        <w:t xml:space="preserve"> </w:t>
      </w:r>
      <w:r w:rsidRPr="00845D4A">
        <w:t>și</w:t>
      </w:r>
      <w:r w:rsidR="00007AB3">
        <w:t xml:space="preserve"> </w:t>
      </w:r>
      <w:r w:rsidRPr="00845D4A">
        <w:t>a</w:t>
      </w:r>
      <w:r w:rsidR="00007AB3">
        <w:t xml:space="preserve"> </w:t>
      </w:r>
      <w:r w:rsidRPr="00845D4A">
        <w:t>diferențierii</w:t>
      </w:r>
      <w:r w:rsidR="00007AB3">
        <w:t xml:space="preserve"> </w:t>
      </w:r>
      <w:r w:rsidRPr="00845D4A">
        <w:t>produselor.</w:t>
      </w:r>
    </w:p>
    <w:p w14:paraId="22F3B823" w14:textId="5B976D0F" w:rsidR="00845D4A" w:rsidRPr="00845D4A" w:rsidRDefault="00845D4A" w:rsidP="00845D4A">
      <w:r w:rsidRPr="00845D4A">
        <w:rPr>
          <w:b/>
          <w:bCs/>
        </w:rPr>
        <w:t>Contextul</w:t>
      </w:r>
      <w:r w:rsidR="00007AB3">
        <w:rPr>
          <w:b/>
          <w:bCs/>
        </w:rPr>
        <w:t xml:space="preserve"> </w:t>
      </w:r>
      <w:r w:rsidRPr="00845D4A">
        <w:rPr>
          <w:b/>
          <w:bCs/>
        </w:rPr>
        <w:t>procesului</w:t>
      </w:r>
      <w:r w:rsidR="00007AB3">
        <w:rPr>
          <w:b/>
          <w:bCs/>
        </w:rPr>
        <w:t xml:space="preserve"> </w:t>
      </w:r>
      <w:r w:rsidRPr="00845D4A">
        <w:rPr>
          <w:b/>
          <w:bCs/>
        </w:rPr>
        <w:t>de</w:t>
      </w:r>
      <w:r w:rsidR="00007AB3">
        <w:rPr>
          <w:b/>
          <w:bCs/>
        </w:rPr>
        <w:t xml:space="preserve"> </w:t>
      </w:r>
      <w:r w:rsidRPr="00845D4A">
        <w:rPr>
          <w:b/>
          <w:bCs/>
        </w:rPr>
        <w:t>revizuire</w:t>
      </w:r>
    </w:p>
    <w:p w14:paraId="7AEBDEF1" w14:textId="6B2A2CC4" w:rsidR="00845D4A" w:rsidRPr="00845D4A" w:rsidRDefault="00845D4A" w:rsidP="00845D4A">
      <w:r w:rsidRPr="00845D4A">
        <w:t>În</w:t>
      </w:r>
      <w:r w:rsidR="00007AB3">
        <w:t xml:space="preserve"> </w:t>
      </w:r>
      <w:hyperlink r:id="rId74" w:history="1">
        <w:r w:rsidRPr="00845D4A">
          <w:rPr>
            <w:rStyle w:val="Hyperlink"/>
            <w:szCs w:val="24"/>
          </w:rPr>
          <w:t>aprilie</w:t>
        </w:r>
        <w:r w:rsidR="00007AB3">
          <w:rPr>
            <w:rStyle w:val="Hyperlink"/>
            <w:szCs w:val="24"/>
          </w:rPr>
          <w:t xml:space="preserve"> </w:t>
        </w:r>
        <w:r w:rsidRPr="00845D4A">
          <w:rPr>
            <w:rStyle w:val="Hyperlink"/>
            <w:szCs w:val="24"/>
          </w:rPr>
          <w:t>2020</w:t>
        </w:r>
      </w:hyperlink>
      <w:r w:rsidRPr="00845D4A">
        <w:t>,</w:t>
      </w:r>
      <w:r w:rsidR="00007AB3">
        <w:t xml:space="preserve"> </w:t>
      </w:r>
      <w:r w:rsidRPr="00845D4A">
        <w:t>Comisia</w:t>
      </w:r>
      <w:r w:rsidR="00007AB3">
        <w:t xml:space="preserve"> </w:t>
      </w:r>
      <w:r w:rsidRPr="00845D4A">
        <w:t>a</w:t>
      </w:r>
      <w:r w:rsidR="00007AB3">
        <w:t xml:space="preserve"> </w:t>
      </w:r>
      <w:r w:rsidRPr="00845D4A">
        <w:t>lansat</w:t>
      </w:r>
      <w:r w:rsidR="00007AB3">
        <w:t xml:space="preserve"> </w:t>
      </w:r>
      <w:r w:rsidRPr="00845D4A">
        <w:t>o</w:t>
      </w:r>
      <w:r w:rsidR="00007AB3">
        <w:t xml:space="preserve"> </w:t>
      </w:r>
      <w:hyperlink r:id="rId75" w:anchor="evaluation-results" w:history="1">
        <w:r w:rsidRPr="00845D4A">
          <w:rPr>
            <w:rStyle w:val="Hyperlink"/>
            <w:szCs w:val="24"/>
          </w:rPr>
          <w:t>evaluare</w:t>
        </w:r>
      </w:hyperlink>
      <w:r w:rsidR="00007AB3">
        <w:t xml:space="preserve"> </w:t>
      </w:r>
      <w:r w:rsidRPr="00845D4A">
        <w:t>a</w:t>
      </w:r>
      <w:r w:rsidR="00007AB3">
        <w:t xml:space="preserve"> </w:t>
      </w:r>
      <w:r w:rsidRPr="00845D4A">
        <w:t>actualei</w:t>
      </w:r>
      <w:r w:rsidR="00007AB3">
        <w:t xml:space="preserve"> </w:t>
      </w:r>
      <w:r w:rsidRPr="00845D4A">
        <w:t>Comunicări</w:t>
      </w:r>
      <w:r w:rsidR="00007AB3">
        <w:t xml:space="preserve"> </w:t>
      </w:r>
      <w:r w:rsidRPr="00845D4A">
        <w:t>privind</w:t>
      </w:r>
      <w:r w:rsidR="00007AB3">
        <w:t xml:space="preserve"> </w:t>
      </w:r>
      <w:r w:rsidRPr="00845D4A">
        <w:t>definirea</w:t>
      </w:r>
      <w:r w:rsidR="00007AB3">
        <w:t xml:space="preserve"> </w:t>
      </w:r>
      <w:r w:rsidRPr="00845D4A">
        <w:t>pieței.</w:t>
      </w:r>
    </w:p>
    <w:p w14:paraId="45D4C7A6" w14:textId="640754FF" w:rsidR="00845D4A" w:rsidRPr="00845D4A" w:rsidRDefault="00BE4464" w:rsidP="00845D4A">
      <w:hyperlink r:id="rId76" w:history="1">
        <w:r w:rsidR="00845D4A" w:rsidRPr="00845D4A">
          <w:rPr>
            <w:rStyle w:val="Hyperlink"/>
            <w:szCs w:val="24"/>
          </w:rPr>
          <w:t>În</w:t>
        </w:r>
        <w:r w:rsidR="00007AB3">
          <w:rPr>
            <w:rStyle w:val="Hyperlink"/>
            <w:szCs w:val="24"/>
          </w:rPr>
          <w:t xml:space="preserve"> </w:t>
        </w:r>
        <w:r w:rsidR="00845D4A" w:rsidRPr="00845D4A">
          <w:rPr>
            <w:rStyle w:val="Hyperlink"/>
            <w:szCs w:val="24"/>
          </w:rPr>
          <w:t>iulie</w:t>
        </w:r>
        <w:r w:rsidR="00007AB3">
          <w:rPr>
            <w:rStyle w:val="Hyperlink"/>
            <w:szCs w:val="24"/>
          </w:rPr>
          <w:t xml:space="preserve"> </w:t>
        </w:r>
        <w:r w:rsidR="00845D4A" w:rsidRPr="00845D4A">
          <w:rPr>
            <w:rStyle w:val="Hyperlink"/>
            <w:szCs w:val="24"/>
          </w:rPr>
          <w:t>2021</w:t>
        </w:r>
      </w:hyperlink>
      <w:r w:rsidR="00845D4A" w:rsidRPr="00845D4A">
        <w:t>,</w:t>
      </w:r>
      <w:r w:rsidR="00007AB3">
        <w:t xml:space="preserve"> </w:t>
      </w:r>
      <w:r w:rsidR="00845D4A" w:rsidRPr="00845D4A">
        <w:t>Comisia</w:t>
      </w:r>
      <w:r w:rsidR="00007AB3">
        <w:t xml:space="preserve"> </w:t>
      </w:r>
      <w:r w:rsidR="00845D4A" w:rsidRPr="00845D4A">
        <w:t>a</w:t>
      </w:r>
      <w:r w:rsidR="00007AB3">
        <w:t xml:space="preserve"> </w:t>
      </w:r>
      <w:r w:rsidR="00845D4A" w:rsidRPr="00845D4A">
        <w:t>publicat</w:t>
      </w:r>
      <w:r w:rsidR="00007AB3">
        <w:t xml:space="preserve"> </w:t>
      </w:r>
      <w:r w:rsidR="00845D4A" w:rsidRPr="00845D4A">
        <w:t>rezultatele</w:t>
      </w:r>
      <w:r w:rsidR="00007AB3">
        <w:t xml:space="preserve"> </w:t>
      </w:r>
      <w:r w:rsidR="00845D4A" w:rsidRPr="00845D4A">
        <w:t>evaluării</w:t>
      </w:r>
      <w:r w:rsidR="00007AB3">
        <w:t xml:space="preserve"> </w:t>
      </w:r>
      <w:r w:rsidR="00845D4A" w:rsidRPr="00845D4A">
        <w:t>proprii,</w:t>
      </w:r>
      <w:r w:rsidR="00007AB3">
        <w:t xml:space="preserve"> </w:t>
      </w:r>
      <w:r w:rsidR="00845D4A" w:rsidRPr="00845D4A">
        <w:t>care</w:t>
      </w:r>
      <w:r w:rsidR="00007AB3">
        <w:t xml:space="preserve"> </w:t>
      </w:r>
      <w:r w:rsidR="00845D4A" w:rsidRPr="00845D4A">
        <w:t>au</w:t>
      </w:r>
      <w:r w:rsidR="00007AB3">
        <w:t xml:space="preserve"> </w:t>
      </w:r>
      <w:r w:rsidR="00845D4A" w:rsidRPr="00845D4A">
        <w:t>arătat</w:t>
      </w:r>
      <w:r w:rsidR="00007AB3">
        <w:t xml:space="preserve"> </w:t>
      </w:r>
      <w:r w:rsidR="00845D4A" w:rsidRPr="00845D4A">
        <w:t>că,</w:t>
      </w:r>
      <w:r w:rsidR="00007AB3">
        <w:t xml:space="preserve"> </w:t>
      </w:r>
      <w:r w:rsidR="00845D4A" w:rsidRPr="00845D4A">
        <w:t>deși</w:t>
      </w:r>
      <w:r w:rsidR="00007AB3">
        <w:t xml:space="preserve"> </w:t>
      </w:r>
      <w:r w:rsidR="00845D4A" w:rsidRPr="00845D4A">
        <w:t>comunicarea</w:t>
      </w:r>
      <w:r w:rsidR="00007AB3">
        <w:t xml:space="preserve"> </w:t>
      </w:r>
      <w:r w:rsidR="00845D4A" w:rsidRPr="00845D4A">
        <w:t>din</w:t>
      </w:r>
      <w:r w:rsidR="00007AB3">
        <w:t xml:space="preserve"> </w:t>
      </w:r>
      <w:r w:rsidR="00845D4A" w:rsidRPr="00845D4A">
        <w:t>1997</w:t>
      </w:r>
      <w:r w:rsidR="00007AB3">
        <w:t xml:space="preserve"> </w:t>
      </w:r>
      <w:r w:rsidR="00845D4A" w:rsidRPr="00845D4A">
        <w:t>rămâne</w:t>
      </w:r>
      <w:r w:rsidR="00007AB3">
        <w:t xml:space="preserve"> </w:t>
      </w:r>
      <w:r w:rsidR="00845D4A" w:rsidRPr="00845D4A">
        <w:t>extrem</w:t>
      </w:r>
      <w:r w:rsidR="00007AB3">
        <w:t xml:space="preserve"> </w:t>
      </w:r>
      <w:r w:rsidR="00845D4A" w:rsidRPr="00845D4A">
        <w:t>de</w:t>
      </w:r>
      <w:r w:rsidR="00007AB3">
        <w:t xml:space="preserve"> </w:t>
      </w:r>
      <w:r w:rsidR="00845D4A" w:rsidRPr="00845D4A">
        <w:t>relevantă</w:t>
      </w:r>
      <w:r w:rsidR="00007AB3">
        <w:t xml:space="preserve"> </w:t>
      </w:r>
      <w:r w:rsidR="00845D4A" w:rsidRPr="00845D4A">
        <w:t>și</w:t>
      </w:r>
      <w:r w:rsidR="00007AB3">
        <w:t xml:space="preserve"> </w:t>
      </w:r>
      <w:r w:rsidR="00845D4A" w:rsidRPr="00845D4A">
        <w:t>este,</w:t>
      </w:r>
      <w:r w:rsidR="00007AB3">
        <w:t xml:space="preserve"> </w:t>
      </w:r>
      <w:r w:rsidR="00845D4A" w:rsidRPr="00845D4A">
        <w:t>în</w:t>
      </w:r>
      <w:r w:rsidR="00007AB3">
        <w:t xml:space="preserve"> </w:t>
      </w:r>
      <w:r w:rsidR="00845D4A" w:rsidRPr="00845D4A">
        <w:t>general,</w:t>
      </w:r>
      <w:r w:rsidR="00007AB3">
        <w:t xml:space="preserve"> </w:t>
      </w:r>
      <w:r w:rsidR="00845D4A" w:rsidRPr="00845D4A">
        <w:t>adecvată</w:t>
      </w:r>
      <w:r w:rsidR="00007AB3">
        <w:t xml:space="preserve"> </w:t>
      </w:r>
      <w:r w:rsidR="00845D4A" w:rsidRPr="00845D4A">
        <w:t>scopului,</w:t>
      </w:r>
      <w:r w:rsidR="00007AB3">
        <w:t xml:space="preserve"> </w:t>
      </w:r>
      <w:r w:rsidR="00845D4A" w:rsidRPr="00845D4A">
        <w:t>sunt</w:t>
      </w:r>
      <w:r w:rsidR="00007AB3">
        <w:t xml:space="preserve"> </w:t>
      </w:r>
      <w:r w:rsidR="00845D4A" w:rsidRPr="00845D4A">
        <w:t>necesare</w:t>
      </w:r>
      <w:r w:rsidR="00007AB3">
        <w:t xml:space="preserve"> </w:t>
      </w:r>
      <w:r w:rsidR="00845D4A" w:rsidRPr="00845D4A">
        <w:t>anumite</w:t>
      </w:r>
      <w:r w:rsidR="00007AB3">
        <w:t xml:space="preserve"> </w:t>
      </w:r>
      <w:r w:rsidR="00845D4A" w:rsidRPr="00845D4A">
        <w:t>actualizări</w:t>
      </w:r>
      <w:r w:rsidR="00007AB3">
        <w:t xml:space="preserve"> </w:t>
      </w:r>
      <w:r w:rsidR="00845D4A" w:rsidRPr="00845D4A">
        <w:t>și</w:t>
      </w:r>
      <w:r w:rsidR="00007AB3">
        <w:t xml:space="preserve"> </w:t>
      </w:r>
      <w:r w:rsidR="00845D4A" w:rsidRPr="00845D4A">
        <w:t>clarificări</w:t>
      </w:r>
      <w:r w:rsidR="00007AB3">
        <w:t xml:space="preserve"> </w:t>
      </w:r>
      <w:r w:rsidR="00845D4A" w:rsidRPr="00845D4A">
        <w:t>pentru</w:t>
      </w:r>
      <w:r w:rsidR="00007AB3">
        <w:t xml:space="preserve"> </w:t>
      </w:r>
      <w:r w:rsidR="00845D4A" w:rsidRPr="00845D4A">
        <w:t>a</w:t>
      </w:r>
      <w:r w:rsidR="00007AB3">
        <w:t xml:space="preserve"> </w:t>
      </w:r>
      <w:r w:rsidR="00845D4A" w:rsidRPr="00845D4A">
        <w:t>o</w:t>
      </w:r>
      <w:r w:rsidR="00007AB3">
        <w:t xml:space="preserve"> </w:t>
      </w:r>
      <w:r w:rsidR="00845D4A" w:rsidRPr="00845D4A">
        <w:t>alinia</w:t>
      </w:r>
      <w:r w:rsidR="00007AB3">
        <w:t xml:space="preserve"> </w:t>
      </w:r>
      <w:r w:rsidR="00845D4A" w:rsidRPr="00845D4A">
        <w:t>la</w:t>
      </w:r>
      <w:r w:rsidR="00007AB3">
        <w:t xml:space="preserve"> </w:t>
      </w:r>
      <w:r w:rsidR="00845D4A" w:rsidRPr="00845D4A">
        <w:t>evoluțiile</w:t>
      </w:r>
      <w:r w:rsidR="00007AB3">
        <w:t xml:space="preserve"> </w:t>
      </w:r>
      <w:r w:rsidR="00845D4A" w:rsidRPr="00845D4A">
        <w:t>practicii</w:t>
      </w:r>
      <w:r w:rsidR="00007AB3">
        <w:t xml:space="preserve"> </w:t>
      </w:r>
      <w:r w:rsidR="00845D4A" w:rsidRPr="00845D4A">
        <w:t>Comisiei,</w:t>
      </w:r>
      <w:r w:rsidR="00007AB3">
        <w:t xml:space="preserve"> </w:t>
      </w:r>
      <w:r w:rsidR="00845D4A" w:rsidRPr="00845D4A">
        <w:t>la</w:t>
      </w:r>
      <w:r w:rsidR="00007AB3">
        <w:t xml:space="preserve"> </w:t>
      </w:r>
      <w:r w:rsidR="00845D4A" w:rsidRPr="00845D4A">
        <w:t>jurisprudența</w:t>
      </w:r>
      <w:r w:rsidR="00007AB3">
        <w:t xml:space="preserve"> </w:t>
      </w:r>
      <w:r w:rsidR="00845D4A" w:rsidRPr="00845D4A">
        <w:t>instanțelor</w:t>
      </w:r>
      <w:r w:rsidR="00007AB3">
        <w:t xml:space="preserve"> </w:t>
      </w:r>
      <w:r w:rsidR="00845D4A" w:rsidRPr="00845D4A">
        <w:t>UE,</w:t>
      </w:r>
      <w:r w:rsidR="00007AB3">
        <w:t xml:space="preserve"> </w:t>
      </w:r>
      <w:r w:rsidR="00845D4A" w:rsidRPr="00845D4A">
        <w:t>precum</w:t>
      </w:r>
      <w:r w:rsidR="00007AB3">
        <w:t xml:space="preserve"> </w:t>
      </w:r>
      <w:r w:rsidR="00845D4A" w:rsidRPr="00845D4A">
        <w:t>și</w:t>
      </w:r>
      <w:r w:rsidR="00007AB3">
        <w:t xml:space="preserve"> </w:t>
      </w:r>
      <w:r w:rsidR="00845D4A" w:rsidRPr="00845D4A">
        <w:t>la</w:t>
      </w:r>
      <w:r w:rsidR="00007AB3">
        <w:t xml:space="preserve"> </w:t>
      </w:r>
      <w:r w:rsidR="00845D4A" w:rsidRPr="00845D4A">
        <w:t>noile</w:t>
      </w:r>
      <w:r w:rsidR="00007AB3">
        <w:t xml:space="preserve"> </w:t>
      </w:r>
      <w:r w:rsidR="00845D4A" w:rsidRPr="00845D4A">
        <w:t>realități</w:t>
      </w:r>
      <w:r w:rsidR="00007AB3">
        <w:t xml:space="preserve"> </w:t>
      </w:r>
      <w:r w:rsidR="00845D4A" w:rsidRPr="00845D4A">
        <w:t>ale</w:t>
      </w:r>
      <w:r w:rsidR="00007AB3">
        <w:t xml:space="preserve"> </w:t>
      </w:r>
      <w:r w:rsidR="00845D4A" w:rsidRPr="00845D4A">
        <w:t>pieței.</w:t>
      </w:r>
      <w:r w:rsidR="00007AB3">
        <w:t xml:space="preserve"> </w:t>
      </w:r>
      <w:r w:rsidR="00845D4A" w:rsidRPr="00845D4A">
        <w:t>În</w:t>
      </w:r>
      <w:r w:rsidR="00007AB3">
        <w:t xml:space="preserve"> </w:t>
      </w:r>
      <w:r w:rsidR="00845D4A" w:rsidRPr="00845D4A">
        <w:t>cursul</w:t>
      </w:r>
      <w:r w:rsidR="00007AB3">
        <w:t xml:space="preserve"> </w:t>
      </w:r>
      <w:r w:rsidR="00845D4A" w:rsidRPr="00845D4A">
        <w:t>etapei</w:t>
      </w:r>
      <w:r w:rsidR="00007AB3">
        <w:t xml:space="preserve"> </w:t>
      </w:r>
      <w:r w:rsidR="00845D4A" w:rsidRPr="00845D4A">
        <w:t>de</w:t>
      </w:r>
      <w:r w:rsidR="00007AB3">
        <w:t xml:space="preserve"> </w:t>
      </w:r>
      <w:r w:rsidR="00845D4A" w:rsidRPr="00845D4A">
        <w:t>evaluare,</w:t>
      </w:r>
      <w:r w:rsidR="00007AB3">
        <w:t xml:space="preserve"> </w:t>
      </w:r>
      <w:r w:rsidR="00845D4A" w:rsidRPr="00845D4A">
        <w:t>peste</w:t>
      </w:r>
      <w:r w:rsidR="00007AB3">
        <w:t xml:space="preserve"> </w:t>
      </w:r>
      <w:r w:rsidR="00845D4A" w:rsidRPr="00845D4A">
        <w:t>100</w:t>
      </w:r>
      <w:r w:rsidR="00007AB3">
        <w:t xml:space="preserve"> </w:t>
      </w:r>
      <w:r w:rsidR="00845D4A" w:rsidRPr="00845D4A">
        <w:t>de</w:t>
      </w:r>
      <w:r w:rsidR="00007AB3">
        <w:t xml:space="preserve"> </w:t>
      </w:r>
      <w:r w:rsidR="00845D4A" w:rsidRPr="00845D4A">
        <w:t>părți</w:t>
      </w:r>
      <w:r w:rsidR="00007AB3">
        <w:t xml:space="preserve"> </w:t>
      </w:r>
      <w:r w:rsidR="00845D4A" w:rsidRPr="00845D4A">
        <w:t>interesate</w:t>
      </w:r>
      <w:r w:rsidR="00007AB3">
        <w:t xml:space="preserve"> </w:t>
      </w:r>
      <w:r w:rsidR="00845D4A" w:rsidRPr="00845D4A">
        <w:t>și-au</w:t>
      </w:r>
      <w:r w:rsidR="00007AB3">
        <w:t xml:space="preserve"> </w:t>
      </w:r>
      <w:r w:rsidR="00845D4A" w:rsidRPr="00845D4A">
        <w:t>făcut</w:t>
      </w:r>
      <w:r w:rsidR="00007AB3">
        <w:t xml:space="preserve"> </w:t>
      </w:r>
      <w:r w:rsidR="00845D4A" w:rsidRPr="00845D4A">
        <w:t>cunoscute</w:t>
      </w:r>
      <w:r w:rsidR="00007AB3">
        <w:t xml:space="preserve"> </w:t>
      </w:r>
      <w:r w:rsidR="00845D4A" w:rsidRPr="00845D4A">
        <w:t>opiniile,</w:t>
      </w:r>
      <w:r w:rsidR="00007AB3">
        <w:t xml:space="preserve"> </w:t>
      </w:r>
      <w:r w:rsidR="00845D4A" w:rsidRPr="00845D4A">
        <w:t>care</w:t>
      </w:r>
      <w:r w:rsidR="00007AB3">
        <w:t xml:space="preserve"> </w:t>
      </w:r>
      <w:r w:rsidR="00845D4A" w:rsidRPr="00845D4A">
        <w:t>au</w:t>
      </w:r>
      <w:r w:rsidR="00007AB3">
        <w:t xml:space="preserve"> </w:t>
      </w:r>
      <w:r w:rsidR="00845D4A" w:rsidRPr="00845D4A">
        <w:t>fost</w:t>
      </w:r>
      <w:r w:rsidR="00007AB3">
        <w:t xml:space="preserve"> </w:t>
      </w:r>
      <w:r w:rsidR="00845D4A" w:rsidRPr="00845D4A">
        <w:t>luate</w:t>
      </w:r>
      <w:r w:rsidR="00007AB3">
        <w:t xml:space="preserve"> </w:t>
      </w:r>
      <w:r w:rsidR="00845D4A" w:rsidRPr="00845D4A">
        <w:t>în</w:t>
      </w:r>
      <w:r w:rsidR="00007AB3">
        <w:t xml:space="preserve"> </w:t>
      </w:r>
      <w:r w:rsidR="00845D4A" w:rsidRPr="00845D4A">
        <w:t>considerare</w:t>
      </w:r>
      <w:r w:rsidR="00007AB3">
        <w:t xml:space="preserve"> </w:t>
      </w:r>
      <w:r w:rsidR="00845D4A" w:rsidRPr="00845D4A">
        <w:t>și</w:t>
      </w:r>
      <w:r w:rsidR="00007AB3">
        <w:t xml:space="preserve"> </w:t>
      </w:r>
      <w:r w:rsidR="00845D4A" w:rsidRPr="00845D4A">
        <w:t>incluse</w:t>
      </w:r>
      <w:r w:rsidR="00007AB3">
        <w:t xml:space="preserve"> </w:t>
      </w:r>
      <w:r w:rsidR="00845D4A" w:rsidRPr="00845D4A">
        <w:t>într-un</w:t>
      </w:r>
      <w:r w:rsidR="00007AB3">
        <w:t xml:space="preserve"> </w:t>
      </w:r>
      <w:r w:rsidR="00845D4A" w:rsidRPr="00845D4A">
        <w:t>proiect</w:t>
      </w:r>
      <w:r w:rsidR="00007AB3">
        <w:t xml:space="preserve"> </w:t>
      </w:r>
      <w:r w:rsidR="00845D4A" w:rsidRPr="00845D4A">
        <w:t>de</w:t>
      </w:r>
      <w:r w:rsidR="00007AB3">
        <w:t xml:space="preserve"> </w:t>
      </w:r>
      <w:r w:rsidR="00845D4A" w:rsidRPr="00845D4A">
        <w:t>comunicare</w:t>
      </w:r>
      <w:r w:rsidR="00007AB3">
        <w:t xml:space="preserve"> </w:t>
      </w:r>
      <w:r w:rsidR="00845D4A" w:rsidRPr="00845D4A">
        <w:t>revizuită.</w:t>
      </w:r>
    </w:p>
    <w:p w14:paraId="0EFC0E23" w14:textId="3554CF75" w:rsidR="00845D4A" w:rsidRPr="00845D4A" w:rsidRDefault="00845D4A" w:rsidP="00845D4A">
      <w:r w:rsidRPr="00845D4A">
        <w:t>Proiectul</w:t>
      </w:r>
      <w:r w:rsidR="00007AB3">
        <w:t xml:space="preserve"> </w:t>
      </w:r>
      <w:r w:rsidRPr="00845D4A">
        <w:t>de</w:t>
      </w:r>
      <w:r w:rsidR="00007AB3">
        <w:t xml:space="preserve"> </w:t>
      </w:r>
      <w:r w:rsidRPr="00845D4A">
        <w:t>comunicare</w:t>
      </w:r>
      <w:r w:rsidR="00007AB3">
        <w:t xml:space="preserve"> </w:t>
      </w:r>
      <w:r w:rsidRPr="00845D4A">
        <w:t>revizuită</w:t>
      </w:r>
      <w:r w:rsidR="00007AB3">
        <w:t xml:space="preserve"> </w:t>
      </w:r>
      <w:r w:rsidRPr="00845D4A">
        <w:t>a</w:t>
      </w:r>
      <w:r w:rsidR="00007AB3">
        <w:t xml:space="preserve"> </w:t>
      </w:r>
      <w:r w:rsidRPr="00845D4A">
        <w:t>fost</w:t>
      </w:r>
      <w:r w:rsidR="00007AB3">
        <w:t xml:space="preserve"> </w:t>
      </w:r>
      <w:r w:rsidRPr="00845D4A">
        <w:t>publicat</w:t>
      </w:r>
      <w:r w:rsidR="00007AB3">
        <w:t xml:space="preserve"> </w:t>
      </w:r>
      <w:r w:rsidRPr="00845D4A">
        <w:t>în</w:t>
      </w:r>
      <w:r w:rsidR="00007AB3">
        <w:t xml:space="preserve"> </w:t>
      </w:r>
      <w:hyperlink r:id="rId77" w:history="1">
        <w:r w:rsidRPr="00845D4A">
          <w:rPr>
            <w:rStyle w:val="Hyperlink"/>
            <w:szCs w:val="24"/>
          </w:rPr>
          <w:t>noiembrie</w:t>
        </w:r>
        <w:r w:rsidR="00007AB3">
          <w:rPr>
            <w:rStyle w:val="Hyperlink"/>
            <w:szCs w:val="24"/>
          </w:rPr>
          <w:t xml:space="preserve"> </w:t>
        </w:r>
        <w:r w:rsidRPr="00845D4A">
          <w:rPr>
            <w:rStyle w:val="Hyperlink"/>
            <w:szCs w:val="24"/>
          </w:rPr>
          <w:t>2022</w:t>
        </w:r>
      </w:hyperlink>
      <w:r w:rsidRPr="00845D4A">
        <w:t>,</w:t>
      </w:r>
      <w:r w:rsidR="00007AB3">
        <w:t xml:space="preserve"> </w:t>
      </w:r>
      <w:r w:rsidRPr="00845D4A">
        <w:t>cu</w:t>
      </w:r>
      <w:r w:rsidR="00007AB3">
        <w:t xml:space="preserve"> </w:t>
      </w:r>
      <w:r w:rsidRPr="00845D4A">
        <w:t>scopul</w:t>
      </w:r>
      <w:r w:rsidR="00007AB3">
        <w:t xml:space="preserve"> </w:t>
      </w:r>
      <w:r w:rsidRPr="00845D4A">
        <w:t>de</w:t>
      </w:r>
      <w:r w:rsidR="00007AB3">
        <w:t xml:space="preserve"> </w:t>
      </w:r>
      <w:r w:rsidRPr="00845D4A">
        <w:t>a</w:t>
      </w:r>
      <w:r w:rsidR="00007AB3">
        <w:t xml:space="preserve"> </w:t>
      </w:r>
      <w:r w:rsidRPr="00845D4A">
        <w:t>colecta</w:t>
      </w:r>
      <w:r w:rsidR="00007AB3">
        <w:t xml:space="preserve"> </w:t>
      </w:r>
      <w:r w:rsidRPr="00845D4A">
        <w:t>feedback</w:t>
      </w:r>
      <w:r w:rsidR="00007AB3">
        <w:t xml:space="preserve"> </w:t>
      </w:r>
      <w:r w:rsidRPr="00845D4A">
        <w:t>de</w:t>
      </w:r>
      <w:r w:rsidR="00007AB3">
        <w:t xml:space="preserve"> </w:t>
      </w:r>
      <w:r w:rsidRPr="00845D4A">
        <w:t>la</w:t>
      </w:r>
      <w:r w:rsidR="00007AB3">
        <w:t xml:space="preserve"> </w:t>
      </w:r>
      <w:r w:rsidRPr="00845D4A">
        <w:t>părțile</w:t>
      </w:r>
      <w:r w:rsidR="00007AB3">
        <w:t xml:space="preserve"> </w:t>
      </w:r>
      <w:r w:rsidRPr="00845D4A">
        <w:t>interesate.</w:t>
      </w:r>
      <w:r w:rsidR="00007AB3">
        <w:t xml:space="preserve"> </w:t>
      </w:r>
      <w:r w:rsidRPr="00845D4A">
        <w:t>Ca</w:t>
      </w:r>
      <w:r w:rsidR="00007AB3">
        <w:t xml:space="preserve"> </w:t>
      </w:r>
      <w:r w:rsidRPr="00845D4A">
        <w:t>răspuns</w:t>
      </w:r>
      <w:r w:rsidR="00007AB3">
        <w:t xml:space="preserve"> </w:t>
      </w:r>
      <w:r w:rsidRPr="00845D4A">
        <w:t>la</w:t>
      </w:r>
      <w:r w:rsidR="00007AB3">
        <w:t xml:space="preserve"> </w:t>
      </w:r>
      <w:r w:rsidRPr="00845D4A">
        <w:t>consultarea</w:t>
      </w:r>
      <w:r w:rsidR="00007AB3">
        <w:t xml:space="preserve"> </w:t>
      </w:r>
      <w:r w:rsidRPr="00845D4A">
        <w:t>publică,</w:t>
      </w:r>
      <w:r w:rsidR="00007AB3">
        <w:t xml:space="preserve"> </w:t>
      </w:r>
      <w:r w:rsidRPr="00845D4A">
        <w:t>aproximativ</w:t>
      </w:r>
      <w:r w:rsidR="00007AB3">
        <w:t xml:space="preserve"> </w:t>
      </w:r>
      <w:r w:rsidRPr="00845D4A">
        <w:t>70</w:t>
      </w:r>
      <w:r w:rsidR="00007AB3">
        <w:t xml:space="preserve"> </w:t>
      </w:r>
      <w:r w:rsidRPr="00845D4A">
        <w:t>de</w:t>
      </w:r>
      <w:r w:rsidR="00007AB3">
        <w:t xml:space="preserve"> </w:t>
      </w:r>
      <w:r w:rsidRPr="00845D4A">
        <w:t>părți</w:t>
      </w:r>
      <w:r w:rsidR="00007AB3">
        <w:t xml:space="preserve"> </w:t>
      </w:r>
      <w:r w:rsidRPr="00845D4A">
        <w:t>interesate</w:t>
      </w:r>
      <w:r w:rsidR="00007AB3">
        <w:t xml:space="preserve"> </w:t>
      </w:r>
      <w:r w:rsidRPr="00845D4A">
        <w:t>au</w:t>
      </w:r>
      <w:r w:rsidR="00007AB3">
        <w:t xml:space="preserve"> </w:t>
      </w:r>
      <w:r w:rsidRPr="00845D4A">
        <w:t>transmis</w:t>
      </w:r>
      <w:r w:rsidR="00007AB3">
        <w:t xml:space="preserve"> </w:t>
      </w:r>
      <w:hyperlink r:id="rId78" w:history="1">
        <w:r w:rsidRPr="00845D4A">
          <w:rPr>
            <w:rStyle w:val="Hyperlink"/>
            <w:szCs w:val="24"/>
          </w:rPr>
          <w:t>observații</w:t>
        </w:r>
      </w:hyperlink>
      <w:r w:rsidR="00007AB3">
        <w:t xml:space="preserve"> </w:t>
      </w:r>
      <w:r w:rsidRPr="00845D4A">
        <w:t>care</w:t>
      </w:r>
      <w:r w:rsidR="00007AB3">
        <w:t xml:space="preserve"> </w:t>
      </w:r>
      <w:r w:rsidRPr="00845D4A">
        <w:t>au</w:t>
      </w:r>
      <w:r w:rsidR="00007AB3">
        <w:t xml:space="preserve"> </w:t>
      </w:r>
      <w:r w:rsidRPr="00845D4A">
        <w:t>fost</w:t>
      </w:r>
      <w:r w:rsidR="00007AB3">
        <w:t xml:space="preserve"> </w:t>
      </w:r>
      <w:r w:rsidRPr="00845D4A">
        <w:t>luate</w:t>
      </w:r>
      <w:r w:rsidR="00007AB3">
        <w:t xml:space="preserve"> </w:t>
      </w:r>
      <w:r w:rsidRPr="00845D4A">
        <w:t>în</w:t>
      </w:r>
      <w:r w:rsidR="00007AB3">
        <w:t xml:space="preserve"> </w:t>
      </w:r>
      <w:r w:rsidRPr="00845D4A">
        <w:t>considerare</w:t>
      </w:r>
      <w:r w:rsidR="00007AB3">
        <w:t xml:space="preserve"> </w:t>
      </w:r>
      <w:r w:rsidRPr="00845D4A">
        <w:t>în</w:t>
      </w:r>
      <w:r w:rsidR="00007AB3">
        <w:t xml:space="preserve"> </w:t>
      </w:r>
      <w:r w:rsidRPr="00845D4A">
        <w:t>textul</w:t>
      </w:r>
      <w:r w:rsidR="00007AB3">
        <w:t xml:space="preserve"> </w:t>
      </w:r>
      <w:r w:rsidRPr="00845D4A">
        <w:t>final</w:t>
      </w:r>
      <w:r w:rsidR="00007AB3">
        <w:t xml:space="preserve"> </w:t>
      </w:r>
      <w:r w:rsidRPr="00845D4A">
        <w:t>adoptat</w:t>
      </w:r>
      <w:r w:rsidR="00007AB3">
        <w:t xml:space="preserve"> </w:t>
      </w:r>
      <w:r w:rsidRPr="00845D4A">
        <w:t>astăzi.</w:t>
      </w:r>
      <w:r w:rsidR="00007AB3">
        <w:t xml:space="preserve"> </w:t>
      </w:r>
      <w:r w:rsidRPr="00845D4A">
        <w:t>În</w:t>
      </w:r>
      <w:r w:rsidR="00007AB3">
        <w:t xml:space="preserve"> </w:t>
      </w:r>
      <w:r w:rsidRPr="00845D4A">
        <w:t>plus,</w:t>
      </w:r>
      <w:r w:rsidR="00007AB3">
        <w:t xml:space="preserve"> </w:t>
      </w:r>
      <w:hyperlink r:id="rId79" w:history="1">
        <w:r w:rsidRPr="00845D4A">
          <w:rPr>
            <w:rStyle w:val="Hyperlink"/>
            <w:szCs w:val="24"/>
          </w:rPr>
          <w:t>autoritățile</w:t>
        </w:r>
        <w:r w:rsidR="00007AB3">
          <w:rPr>
            <w:rStyle w:val="Hyperlink"/>
            <w:szCs w:val="24"/>
          </w:rPr>
          <w:t xml:space="preserve"> </w:t>
        </w:r>
        <w:r w:rsidRPr="00845D4A">
          <w:rPr>
            <w:rStyle w:val="Hyperlink"/>
            <w:szCs w:val="24"/>
          </w:rPr>
          <w:t>naționale</w:t>
        </w:r>
        <w:r w:rsidR="00007AB3">
          <w:rPr>
            <w:rStyle w:val="Hyperlink"/>
            <w:szCs w:val="24"/>
          </w:rPr>
          <w:t xml:space="preserve"> </w:t>
        </w:r>
        <w:r w:rsidRPr="00845D4A">
          <w:rPr>
            <w:rStyle w:val="Hyperlink"/>
            <w:szCs w:val="24"/>
          </w:rPr>
          <w:t>de</w:t>
        </w:r>
        <w:r w:rsidR="00007AB3">
          <w:rPr>
            <w:rStyle w:val="Hyperlink"/>
            <w:szCs w:val="24"/>
          </w:rPr>
          <w:t xml:space="preserve"> </w:t>
        </w:r>
        <w:r w:rsidRPr="00845D4A">
          <w:rPr>
            <w:rStyle w:val="Hyperlink"/>
            <w:szCs w:val="24"/>
          </w:rPr>
          <w:t>concurență</w:t>
        </w:r>
      </w:hyperlink>
      <w:r w:rsidR="00007AB3">
        <w:t xml:space="preserve"> </w:t>
      </w:r>
      <w:r w:rsidRPr="00845D4A">
        <w:t>de</w:t>
      </w:r>
      <w:r w:rsidR="00007AB3">
        <w:t xml:space="preserve"> </w:t>
      </w:r>
      <w:r w:rsidRPr="00845D4A">
        <w:t>la</w:t>
      </w:r>
      <w:r w:rsidR="00007AB3">
        <w:t xml:space="preserve"> </w:t>
      </w:r>
      <w:r w:rsidRPr="00845D4A">
        <w:t>nivel</w:t>
      </w:r>
      <w:r w:rsidR="00007AB3">
        <w:t xml:space="preserve"> </w:t>
      </w:r>
      <w:r w:rsidRPr="00845D4A">
        <w:t>european</w:t>
      </w:r>
      <w:r w:rsidR="00007AB3">
        <w:t xml:space="preserve"> </w:t>
      </w:r>
      <w:r w:rsidRPr="00845D4A">
        <w:t>au</w:t>
      </w:r>
      <w:r w:rsidR="00007AB3">
        <w:t xml:space="preserve"> </w:t>
      </w:r>
      <w:r w:rsidRPr="00845D4A">
        <w:t>participat</w:t>
      </w:r>
      <w:r w:rsidR="00007AB3">
        <w:t xml:space="preserve"> </w:t>
      </w:r>
      <w:r w:rsidRPr="00845D4A">
        <w:t>activ</w:t>
      </w:r>
      <w:r w:rsidR="00007AB3">
        <w:t xml:space="preserve"> </w:t>
      </w:r>
      <w:r w:rsidRPr="00845D4A">
        <w:t>la</w:t>
      </w:r>
      <w:r w:rsidR="00007AB3">
        <w:t xml:space="preserve"> </w:t>
      </w:r>
      <w:r w:rsidRPr="00845D4A">
        <w:t>revizuire,</w:t>
      </w:r>
      <w:r w:rsidR="00007AB3">
        <w:t xml:space="preserve"> </w:t>
      </w:r>
      <w:r w:rsidRPr="00845D4A">
        <w:t>oferind</w:t>
      </w:r>
      <w:r w:rsidR="00007AB3">
        <w:t xml:space="preserve"> </w:t>
      </w:r>
      <w:r w:rsidRPr="00845D4A">
        <w:t>feedback</w:t>
      </w:r>
      <w:r w:rsidR="00007AB3">
        <w:t xml:space="preserve"> </w:t>
      </w:r>
      <w:r w:rsidRPr="00845D4A">
        <w:t>și</w:t>
      </w:r>
      <w:r w:rsidR="00007AB3">
        <w:t xml:space="preserve"> </w:t>
      </w:r>
      <w:r w:rsidRPr="00845D4A">
        <w:t>împărtășindu-și</w:t>
      </w:r>
      <w:r w:rsidR="00007AB3">
        <w:t xml:space="preserve"> </w:t>
      </w:r>
      <w:r w:rsidRPr="00845D4A">
        <w:t>expertiza.</w:t>
      </w:r>
    </w:p>
    <w:p w14:paraId="76B71E97" w14:textId="4395FDC9" w:rsidR="00845D4A" w:rsidRPr="00845D4A" w:rsidRDefault="00845D4A" w:rsidP="00845D4A">
      <w:r w:rsidRPr="00845D4A">
        <w:rPr>
          <w:b/>
          <w:bCs/>
        </w:rPr>
        <w:t>Contextul</w:t>
      </w:r>
      <w:r w:rsidR="00007AB3">
        <w:rPr>
          <w:b/>
          <w:bCs/>
        </w:rPr>
        <w:t xml:space="preserve"> </w:t>
      </w:r>
      <w:r w:rsidRPr="00845D4A">
        <w:rPr>
          <w:b/>
          <w:bCs/>
        </w:rPr>
        <w:t>definirii</w:t>
      </w:r>
      <w:r w:rsidR="00007AB3">
        <w:rPr>
          <w:b/>
          <w:bCs/>
        </w:rPr>
        <w:t xml:space="preserve"> </w:t>
      </w:r>
      <w:r w:rsidRPr="00845D4A">
        <w:rPr>
          <w:b/>
          <w:bCs/>
        </w:rPr>
        <w:t>pieței</w:t>
      </w:r>
    </w:p>
    <w:p w14:paraId="6A1D8ACD" w14:textId="58261E8C" w:rsidR="00845D4A" w:rsidRPr="00845D4A" w:rsidRDefault="00845D4A" w:rsidP="00845D4A">
      <w:r w:rsidRPr="00845D4A">
        <w:t>Definirea</w:t>
      </w:r>
      <w:r w:rsidR="00007AB3">
        <w:t xml:space="preserve"> </w:t>
      </w:r>
      <w:r w:rsidRPr="00845D4A">
        <w:t>pieței</w:t>
      </w:r>
      <w:r w:rsidR="00007AB3">
        <w:t xml:space="preserve"> </w:t>
      </w:r>
      <w:r w:rsidRPr="00845D4A">
        <w:t>este</w:t>
      </w:r>
      <w:r w:rsidR="00007AB3">
        <w:t xml:space="preserve"> </w:t>
      </w:r>
      <w:r w:rsidRPr="00845D4A">
        <w:t>un</w:t>
      </w:r>
      <w:r w:rsidR="00007AB3">
        <w:t xml:space="preserve"> </w:t>
      </w:r>
      <w:r w:rsidRPr="00845D4A">
        <w:t>instrument</w:t>
      </w:r>
      <w:r w:rsidR="00007AB3">
        <w:t xml:space="preserve"> </w:t>
      </w:r>
      <w:r w:rsidRPr="00845D4A">
        <w:t>de</w:t>
      </w:r>
      <w:r w:rsidR="00007AB3">
        <w:t xml:space="preserve"> </w:t>
      </w:r>
      <w:r w:rsidRPr="00845D4A">
        <w:t>delimitare</w:t>
      </w:r>
      <w:r w:rsidR="00007AB3">
        <w:t xml:space="preserve"> </w:t>
      </w:r>
      <w:r w:rsidRPr="00845D4A">
        <w:t>a</w:t>
      </w:r>
      <w:r w:rsidR="00007AB3">
        <w:t xml:space="preserve"> </w:t>
      </w:r>
      <w:r w:rsidRPr="00845D4A">
        <w:t>conceptului</w:t>
      </w:r>
      <w:r w:rsidR="00007AB3">
        <w:t xml:space="preserve"> </w:t>
      </w:r>
      <w:r w:rsidRPr="00845D4A">
        <w:t>de</w:t>
      </w:r>
      <w:r w:rsidR="00007AB3">
        <w:t xml:space="preserve"> </w:t>
      </w:r>
      <w:r w:rsidRPr="00845D4A">
        <w:t>concurență</w:t>
      </w:r>
      <w:r w:rsidR="00007AB3">
        <w:t xml:space="preserve"> </w:t>
      </w:r>
      <w:r w:rsidRPr="00845D4A">
        <w:t>între</w:t>
      </w:r>
      <w:r w:rsidR="00007AB3">
        <w:t xml:space="preserve"> </w:t>
      </w:r>
      <w:r w:rsidRPr="00845D4A">
        <w:t>societăți.</w:t>
      </w:r>
      <w:r w:rsidR="00007AB3">
        <w:t xml:space="preserve"> </w:t>
      </w:r>
      <w:r w:rsidRPr="00845D4A">
        <w:t>Definirea</w:t>
      </w:r>
      <w:r w:rsidR="00007AB3">
        <w:t xml:space="preserve"> </w:t>
      </w:r>
      <w:r w:rsidRPr="00845D4A">
        <w:t>pieței</w:t>
      </w:r>
      <w:r w:rsidR="00007AB3">
        <w:t xml:space="preserve"> </w:t>
      </w:r>
      <w:r w:rsidRPr="00845D4A">
        <w:t>relevante</w:t>
      </w:r>
      <w:r w:rsidR="00007AB3">
        <w:t xml:space="preserve"> </w:t>
      </w:r>
      <w:r w:rsidRPr="00845D4A">
        <w:t>a</w:t>
      </w:r>
      <w:r w:rsidR="00007AB3">
        <w:t xml:space="preserve"> </w:t>
      </w:r>
      <w:r w:rsidRPr="00845D4A">
        <w:t>produsului</w:t>
      </w:r>
      <w:r w:rsidR="00007AB3">
        <w:t xml:space="preserve"> </w:t>
      </w:r>
      <w:r w:rsidRPr="00845D4A">
        <w:t>și</w:t>
      </w:r>
      <w:r w:rsidR="00007AB3">
        <w:t xml:space="preserve"> </w:t>
      </w:r>
      <w:r w:rsidRPr="00845D4A">
        <w:t>a</w:t>
      </w:r>
      <w:r w:rsidR="00007AB3">
        <w:t xml:space="preserve"> </w:t>
      </w:r>
      <w:r w:rsidRPr="00845D4A">
        <w:t>pieței</w:t>
      </w:r>
      <w:r w:rsidR="00007AB3">
        <w:t xml:space="preserve"> </w:t>
      </w:r>
      <w:r w:rsidRPr="00845D4A">
        <w:t>geografice</w:t>
      </w:r>
      <w:r w:rsidR="00007AB3">
        <w:t xml:space="preserve"> </w:t>
      </w:r>
      <w:r w:rsidRPr="00845D4A">
        <w:t>relevante</w:t>
      </w:r>
      <w:r w:rsidR="00007AB3">
        <w:t xml:space="preserve"> </w:t>
      </w:r>
      <w:r w:rsidRPr="00845D4A">
        <w:t>are</w:t>
      </w:r>
      <w:r w:rsidR="00007AB3">
        <w:t xml:space="preserve"> </w:t>
      </w:r>
      <w:r w:rsidRPr="00845D4A">
        <w:t>drept</w:t>
      </w:r>
      <w:r w:rsidR="00007AB3">
        <w:t xml:space="preserve"> </w:t>
      </w:r>
      <w:r w:rsidRPr="00845D4A">
        <w:t>scop</w:t>
      </w:r>
      <w:r w:rsidR="00007AB3">
        <w:t xml:space="preserve"> </w:t>
      </w:r>
      <w:r w:rsidRPr="00845D4A">
        <w:t>identificarea</w:t>
      </w:r>
      <w:r w:rsidR="00007AB3">
        <w:t xml:space="preserve"> </w:t>
      </w:r>
      <w:r w:rsidRPr="00845D4A">
        <w:t>concurenților</w:t>
      </w:r>
      <w:r w:rsidR="00007AB3">
        <w:t xml:space="preserve"> </w:t>
      </w:r>
      <w:r w:rsidRPr="00845D4A">
        <w:t>efectivi</w:t>
      </w:r>
      <w:r w:rsidR="00007AB3">
        <w:t xml:space="preserve"> </w:t>
      </w:r>
      <w:r w:rsidRPr="00845D4A">
        <w:t>sau</w:t>
      </w:r>
      <w:r w:rsidR="00007AB3">
        <w:t xml:space="preserve"> </w:t>
      </w:r>
      <w:r w:rsidRPr="00845D4A">
        <w:t>potențiali</w:t>
      </w:r>
      <w:r w:rsidR="00007AB3">
        <w:t xml:space="preserve"> </w:t>
      </w:r>
      <w:r w:rsidRPr="00845D4A">
        <w:t>care</w:t>
      </w:r>
      <w:r w:rsidR="00007AB3">
        <w:t xml:space="preserve"> </w:t>
      </w:r>
      <w:r w:rsidRPr="00845D4A">
        <w:t>influențează</w:t>
      </w:r>
      <w:r w:rsidR="00007AB3">
        <w:t xml:space="preserve"> </w:t>
      </w:r>
      <w:r w:rsidRPr="00845D4A">
        <w:t>deciziile</w:t>
      </w:r>
      <w:r w:rsidR="00007AB3">
        <w:t xml:space="preserve"> </w:t>
      </w:r>
      <w:r w:rsidRPr="00845D4A">
        <w:t>comerciale</w:t>
      </w:r>
      <w:r w:rsidR="00007AB3">
        <w:t xml:space="preserve"> </w:t>
      </w:r>
      <w:r w:rsidRPr="00845D4A">
        <w:t>ale</w:t>
      </w:r>
      <w:r w:rsidR="00007AB3">
        <w:t xml:space="preserve"> </w:t>
      </w:r>
      <w:r w:rsidRPr="00845D4A">
        <w:t>societăților,</w:t>
      </w:r>
      <w:r w:rsidR="00007AB3">
        <w:t xml:space="preserve"> </w:t>
      </w:r>
      <w:r w:rsidRPr="00845D4A">
        <w:t>de</w:t>
      </w:r>
      <w:r w:rsidR="00007AB3">
        <w:t xml:space="preserve"> </w:t>
      </w:r>
      <w:r w:rsidRPr="00845D4A">
        <w:t>exemplu</w:t>
      </w:r>
      <w:r w:rsidR="00007AB3">
        <w:t xml:space="preserve"> </w:t>
      </w:r>
      <w:r w:rsidRPr="00845D4A">
        <w:t>deciziile</w:t>
      </w:r>
      <w:r w:rsidR="00007AB3">
        <w:t xml:space="preserve"> </w:t>
      </w:r>
      <w:r w:rsidRPr="00845D4A">
        <w:t>privind</w:t>
      </w:r>
      <w:r w:rsidR="00007AB3">
        <w:t xml:space="preserve"> </w:t>
      </w:r>
      <w:r w:rsidRPr="00845D4A">
        <w:t>aprovizionarea</w:t>
      </w:r>
      <w:r w:rsidR="00007AB3">
        <w:t xml:space="preserve"> </w:t>
      </w:r>
      <w:r w:rsidRPr="00845D4A">
        <w:t>practicate</w:t>
      </w:r>
      <w:r w:rsidR="00007AB3">
        <w:t xml:space="preserve"> </w:t>
      </w:r>
      <w:r w:rsidRPr="00845D4A">
        <w:t>de</w:t>
      </w:r>
      <w:r w:rsidR="00007AB3">
        <w:t xml:space="preserve"> </w:t>
      </w:r>
      <w:r w:rsidRPr="00845D4A">
        <w:t>acestea.</w:t>
      </w:r>
      <w:r w:rsidR="00007AB3">
        <w:t xml:space="preserve"> </w:t>
      </w:r>
      <w:r w:rsidRPr="00845D4A">
        <w:t>Or</w:t>
      </w:r>
      <w:r w:rsidR="00007AB3">
        <w:t xml:space="preserve"> </w:t>
      </w:r>
      <w:r w:rsidRPr="00845D4A">
        <w:t>tocmai</w:t>
      </w:r>
      <w:r w:rsidR="00007AB3">
        <w:t xml:space="preserve"> </w:t>
      </w:r>
      <w:r w:rsidRPr="00845D4A">
        <w:t>din</w:t>
      </w:r>
      <w:r w:rsidR="00007AB3">
        <w:t xml:space="preserve"> </w:t>
      </w:r>
      <w:r w:rsidRPr="00845D4A">
        <w:t>această</w:t>
      </w:r>
      <w:r w:rsidR="00007AB3">
        <w:t xml:space="preserve"> </w:t>
      </w:r>
      <w:r w:rsidRPr="00845D4A">
        <w:t>perspectivă</w:t>
      </w:r>
      <w:r w:rsidR="00007AB3">
        <w:t xml:space="preserve"> </w:t>
      </w:r>
      <w:r w:rsidRPr="00845D4A">
        <w:t>definirea</w:t>
      </w:r>
      <w:r w:rsidR="00007AB3">
        <w:t xml:space="preserve"> </w:t>
      </w:r>
      <w:r w:rsidRPr="00845D4A">
        <w:t>pieței</w:t>
      </w:r>
      <w:r w:rsidR="00007AB3">
        <w:t xml:space="preserve"> </w:t>
      </w:r>
      <w:r w:rsidRPr="00845D4A">
        <w:t>permite,</w:t>
      </w:r>
      <w:r w:rsidR="00007AB3">
        <w:t xml:space="preserve"> </w:t>
      </w:r>
      <w:r w:rsidRPr="00845D4A">
        <w:t>printre</w:t>
      </w:r>
      <w:r w:rsidR="00007AB3">
        <w:t xml:space="preserve"> </w:t>
      </w:r>
      <w:r w:rsidRPr="00845D4A">
        <w:t>altele,</w:t>
      </w:r>
      <w:r w:rsidR="00007AB3">
        <w:t xml:space="preserve"> </w:t>
      </w:r>
      <w:r w:rsidRPr="00845D4A">
        <w:t>calcularea</w:t>
      </w:r>
      <w:r w:rsidR="00007AB3">
        <w:t xml:space="preserve"> </w:t>
      </w:r>
      <w:r w:rsidRPr="00845D4A">
        <w:t>cotelor</w:t>
      </w:r>
      <w:r w:rsidR="00007AB3">
        <w:t xml:space="preserve"> </w:t>
      </w:r>
      <w:r w:rsidRPr="00845D4A">
        <w:t>de</w:t>
      </w:r>
      <w:r w:rsidR="00007AB3">
        <w:t xml:space="preserve"> </w:t>
      </w:r>
      <w:r w:rsidRPr="00845D4A">
        <w:t>piață,</w:t>
      </w:r>
      <w:r w:rsidR="00007AB3">
        <w:t xml:space="preserve"> </w:t>
      </w:r>
      <w:r w:rsidRPr="00845D4A">
        <w:t>care</w:t>
      </w:r>
      <w:r w:rsidR="00007AB3">
        <w:t xml:space="preserve"> </w:t>
      </w:r>
      <w:r w:rsidRPr="00845D4A">
        <w:t>poate</w:t>
      </w:r>
      <w:r w:rsidR="00007AB3">
        <w:t xml:space="preserve"> </w:t>
      </w:r>
      <w:r w:rsidRPr="00845D4A">
        <w:t>oferi</w:t>
      </w:r>
      <w:r w:rsidR="00007AB3">
        <w:t xml:space="preserve"> </w:t>
      </w:r>
      <w:r w:rsidRPr="00845D4A">
        <w:t>informații</w:t>
      </w:r>
      <w:r w:rsidR="00007AB3">
        <w:t xml:space="preserve"> </w:t>
      </w:r>
      <w:r w:rsidRPr="00845D4A">
        <w:t>relevante</w:t>
      </w:r>
      <w:r w:rsidR="00007AB3">
        <w:t xml:space="preserve"> </w:t>
      </w:r>
      <w:r w:rsidRPr="00845D4A">
        <w:t>privind</w:t>
      </w:r>
      <w:r w:rsidR="00007AB3">
        <w:t xml:space="preserve"> </w:t>
      </w:r>
      <w:r w:rsidRPr="00845D4A">
        <w:t>evaluarea</w:t>
      </w:r>
      <w:r w:rsidR="00007AB3">
        <w:t xml:space="preserve"> </w:t>
      </w:r>
      <w:r w:rsidRPr="00845D4A">
        <w:t>puterii</w:t>
      </w:r>
      <w:r w:rsidR="00007AB3">
        <w:t xml:space="preserve"> </w:t>
      </w:r>
      <w:r w:rsidRPr="00845D4A">
        <w:t>de</w:t>
      </w:r>
      <w:r w:rsidR="00007AB3">
        <w:t xml:space="preserve"> </w:t>
      </w:r>
      <w:r w:rsidRPr="00845D4A">
        <w:t>piață.</w:t>
      </w:r>
    </w:p>
    <w:p w14:paraId="0A62D5BC" w14:textId="3C422405" w:rsidR="00845D4A" w:rsidRPr="00845D4A" w:rsidRDefault="00845D4A" w:rsidP="00845D4A">
      <w:r w:rsidRPr="00845D4A">
        <w:t>Definirea</w:t>
      </w:r>
      <w:r w:rsidR="00007AB3">
        <w:t xml:space="preserve"> </w:t>
      </w:r>
      <w:r w:rsidRPr="00845D4A">
        <w:t>pieței</w:t>
      </w:r>
      <w:r w:rsidR="00007AB3">
        <w:t xml:space="preserve"> </w:t>
      </w:r>
      <w:r w:rsidRPr="00845D4A">
        <w:t>contribuie</w:t>
      </w:r>
      <w:r w:rsidR="00007AB3">
        <w:t xml:space="preserve"> </w:t>
      </w:r>
      <w:r w:rsidRPr="00845D4A">
        <w:t>la</w:t>
      </w:r>
      <w:r w:rsidR="00007AB3">
        <w:t xml:space="preserve"> </w:t>
      </w:r>
      <w:r w:rsidRPr="00845D4A">
        <w:t>înțelegerea</w:t>
      </w:r>
      <w:r w:rsidR="00007AB3">
        <w:t xml:space="preserve"> </w:t>
      </w:r>
      <w:r w:rsidRPr="00845D4A">
        <w:t>mediului</w:t>
      </w:r>
      <w:r w:rsidR="00007AB3">
        <w:t xml:space="preserve"> </w:t>
      </w:r>
      <w:r w:rsidRPr="00845D4A">
        <w:t>concurențial</w:t>
      </w:r>
      <w:r w:rsidR="00007AB3">
        <w:t xml:space="preserve"> </w:t>
      </w:r>
      <w:r w:rsidRPr="00845D4A">
        <w:t>în</w:t>
      </w:r>
      <w:r w:rsidR="00007AB3">
        <w:t xml:space="preserve"> </w:t>
      </w:r>
      <w:r w:rsidRPr="00845D4A">
        <w:t>care</w:t>
      </w:r>
      <w:r w:rsidR="00007AB3">
        <w:t xml:space="preserve"> </w:t>
      </w:r>
      <w:r w:rsidRPr="00845D4A">
        <w:t>își</w:t>
      </w:r>
      <w:r w:rsidR="00007AB3">
        <w:t xml:space="preserve"> </w:t>
      </w:r>
      <w:r w:rsidRPr="00845D4A">
        <w:t>desfășoară</w:t>
      </w:r>
      <w:r w:rsidR="00007AB3">
        <w:t xml:space="preserve"> </w:t>
      </w:r>
      <w:r w:rsidRPr="00845D4A">
        <w:t>activitatea</w:t>
      </w:r>
      <w:r w:rsidR="00007AB3">
        <w:t xml:space="preserve"> </w:t>
      </w:r>
      <w:r w:rsidRPr="00845D4A">
        <w:t>firmele,</w:t>
      </w:r>
      <w:r w:rsidR="00007AB3">
        <w:t xml:space="preserve"> </w:t>
      </w:r>
      <w:r w:rsidRPr="00845D4A">
        <w:t>atât</w:t>
      </w:r>
      <w:r w:rsidR="00007AB3">
        <w:t xml:space="preserve"> </w:t>
      </w:r>
      <w:r w:rsidRPr="00845D4A">
        <w:t>la</w:t>
      </w:r>
      <w:r w:rsidR="00007AB3">
        <w:t xml:space="preserve"> </w:t>
      </w:r>
      <w:r w:rsidRPr="00845D4A">
        <w:t>un</w:t>
      </w:r>
      <w:r w:rsidR="00007AB3">
        <w:t xml:space="preserve"> </w:t>
      </w:r>
      <w:r w:rsidRPr="00845D4A">
        <w:t>moment</w:t>
      </w:r>
      <w:r w:rsidR="00007AB3">
        <w:t xml:space="preserve"> </w:t>
      </w:r>
      <w:r w:rsidRPr="00845D4A">
        <w:t>dat,</w:t>
      </w:r>
      <w:r w:rsidR="00007AB3">
        <w:t xml:space="preserve"> </w:t>
      </w:r>
      <w:r w:rsidRPr="00845D4A">
        <w:t>cât</w:t>
      </w:r>
      <w:r w:rsidR="00007AB3">
        <w:t xml:space="preserve"> </w:t>
      </w:r>
      <w:r w:rsidRPr="00845D4A">
        <w:t>și</w:t>
      </w:r>
      <w:r w:rsidR="00007AB3">
        <w:t xml:space="preserve"> </w:t>
      </w:r>
      <w:r w:rsidRPr="00845D4A">
        <w:t>într-un</w:t>
      </w:r>
      <w:r w:rsidR="00007AB3">
        <w:t xml:space="preserve"> </w:t>
      </w:r>
      <w:r w:rsidRPr="00845D4A">
        <w:t>mod</w:t>
      </w:r>
      <w:r w:rsidR="00007AB3">
        <w:t xml:space="preserve"> </w:t>
      </w:r>
      <w:r w:rsidRPr="00845D4A">
        <w:t>mai</w:t>
      </w:r>
      <w:r w:rsidR="00007AB3">
        <w:t xml:space="preserve"> </w:t>
      </w:r>
      <w:r w:rsidRPr="00845D4A">
        <w:t>dinamic.</w:t>
      </w:r>
      <w:r w:rsidR="00007AB3">
        <w:t xml:space="preserve"> </w:t>
      </w:r>
      <w:r w:rsidRPr="00845D4A">
        <w:t>Întrucât</w:t>
      </w:r>
      <w:r w:rsidR="00007AB3">
        <w:t xml:space="preserve"> </w:t>
      </w:r>
      <w:r w:rsidRPr="00845D4A">
        <w:t>piețele</w:t>
      </w:r>
      <w:r w:rsidR="00007AB3">
        <w:t xml:space="preserve"> </w:t>
      </w:r>
      <w:r w:rsidRPr="00845D4A">
        <w:t>nu</w:t>
      </w:r>
      <w:r w:rsidR="00007AB3">
        <w:t xml:space="preserve"> </w:t>
      </w:r>
      <w:r w:rsidRPr="00845D4A">
        <w:t>sunt</w:t>
      </w:r>
      <w:r w:rsidR="00007AB3">
        <w:t xml:space="preserve"> </w:t>
      </w:r>
      <w:r w:rsidRPr="00845D4A">
        <w:t>statice,</w:t>
      </w:r>
      <w:r w:rsidR="00007AB3">
        <w:t xml:space="preserve"> </w:t>
      </w:r>
      <w:r w:rsidRPr="00845D4A">
        <w:t>această</w:t>
      </w:r>
      <w:r w:rsidR="00007AB3">
        <w:t xml:space="preserve"> </w:t>
      </w:r>
      <w:r w:rsidRPr="00845D4A">
        <w:t>analiză</w:t>
      </w:r>
      <w:r w:rsidR="00007AB3">
        <w:t xml:space="preserve"> </w:t>
      </w:r>
      <w:r w:rsidRPr="00845D4A">
        <w:t>trebuie</w:t>
      </w:r>
      <w:r w:rsidR="00007AB3">
        <w:t xml:space="preserve"> </w:t>
      </w:r>
      <w:r w:rsidRPr="00845D4A">
        <w:t>repetată</w:t>
      </w:r>
      <w:r w:rsidR="00007AB3">
        <w:t xml:space="preserve"> </w:t>
      </w:r>
      <w:r w:rsidRPr="00845D4A">
        <w:t>pentru</w:t>
      </w:r>
      <w:r w:rsidR="00007AB3">
        <w:t xml:space="preserve"> </w:t>
      </w:r>
      <w:r w:rsidRPr="00845D4A">
        <w:t>fiecare</w:t>
      </w:r>
      <w:r w:rsidR="00007AB3">
        <w:t xml:space="preserve"> </w:t>
      </w:r>
      <w:r w:rsidRPr="00845D4A">
        <w:t>caz</w:t>
      </w:r>
      <w:r w:rsidR="00007AB3">
        <w:t xml:space="preserve"> </w:t>
      </w:r>
      <w:r w:rsidRPr="00845D4A">
        <w:t>în</w:t>
      </w:r>
      <w:r w:rsidR="00007AB3">
        <w:t xml:space="preserve"> </w:t>
      </w:r>
      <w:r w:rsidRPr="00845D4A">
        <w:t>parte</w:t>
      </w:r>
      <w:r w:rsidR="00007AB3">
        <w:t xml:space="preserve"> </w:t>
      </w:r>
      <w:r w:rsidRPr="00845D4A">
        <w:t>pentru</w:t>
      </w:r>
      <w:r w:rsidR="00007AB3">
        <w:t xml:space="preserve"> </w:t>
      </w:r>
      <w:r w:rsidRPr="00845D4A">
        <w:t>a</w:t>
      </w:r>
      <w:r w:rsidR="00007AB3">
        <w:t xml:space="preserve"> </w:t>
      </w:r>
      <w:r w:rsidRPr="00845D4A">
        <w:t>lua</w:t>
      </w:r>
      <w:r w:rsidR="00007AB3">
        <w:t xml:space="preserve"> </w:t>
      </w:r>
      <w:r w:rsidRPr="00845D4A">
        <w:t>în</w:t>
      </w:r>
      <w:r w:rsidR="00007AB3">
        <w:t xml:space="preserve"> </w:t>
      </w:r>
      <w:r w:rsidRPr="00845D4A">
        <w:t>considerare</w:t>
      </w:r>
      <w:r w:rsidR="00007AB3">
        <w:t xml:space="preserve"> </w:t>
      </w:r>
      <w:r w:rsidRPr="00845D4A">
        <w:t>schimbările</w:t>
      </w:r>
      <w:r w:rsidR="00007AB3">
        <w:t xml:space="preserve"> </w:t>
      </w:r>
      <w:r w:rsidRPr="00845D4A">
        <w:t>intervenite</w:t>
      </w:r>
      <w:r w:rsidR="00007AB3">
        <w:t xml:space="preserve"> </w:t>
      </w:r>
      <w:r w:rsidRPr="00845D4A">
        <w:t>în</w:t>
      </w:r>
      <w:r w:rsidR="00007AB3">
        <w:t xml:space="preserve"> </w:t>
      </w:r>
      <w:r w:rsidRPr="00845D4A">
        <w:t>procesele</w:t>
      </w:r>
      <w:r w:rsidR="00007AB3">
        <w:t xml:space="preserve"> </w:t>
      </w:r>
      <w:r w:rsidRPr="00845D4A">
        <w:t>de</w:t>
      </w:r>
      <w:r w:rsidR="00007AB3">
        <w:t xml:space="preserve"> </w:t>
      </w:r>
      <w:r w:rsidRPr="00845D4A">
        <w:t>producție,</w:t>
      </w:r>
      <w:r w:rsidR="00007AB3">
        <w:t xml:space="preserve"> </w:t>
      </w:r>
      <w:r w:rsidRPr="00845D4A">
        <w:t>preferințele</w:t>
      </w:r>
      <w:r w:rsidR="00007AB3">
        <w:t xml:space="preserve"> </w:t>
      </w:r>
      <w:r w:rsidRPr="00845D4A">
        <w:t>consumatorilor</w:t>
      </w:r>
      <w:r w:rsidR="00007AB3">
        <w:t xml:space="preserve"> </w:t>
      </w:r>
      <w:r w:rsidRPr="00845D4A">
        <w:t>și</w:t>
      </w:r>
      <w:r w:rsidR="00007AB3">
        <w:t xml:space="preserve"> </w:t>
      </w:r>
      <w:r w:rsidRPr="00845D4A">
        <w:t>alte</w:t>
      </w:r>
      <w:r w:rsidR="00007AB3">
        <w:t xml:space="preserve"> </w:t>
      </w:r>
      <w:r w:rsidRPr="00845D4A">
        <w:t>caracteristici</w:t>
      </w:r>
      <w:r w:rsidR="00007AB3">
        <w:t xml:space="preserve"> </w:t>
      </w:r>
      <w:r w:rsidRPr="00845D4A">
        <w:t>ale</w:t>
      </w:r>
      <w:r w:rsidR="00007AB3">
        <w:t xml:space="preserve"> </w:t>
      </w:r>
      <w:r w:rsidRPr="00845D4A">
        <w:t>pieței,</w:t>
      </w:r>
      <w:r w:rsidR="00007AB3">
        <w:t xml:space="preserve"> </w:t>
      </w:r>
      <w:r w:rsidRPr="00845D4A">
        <w:t>cum</w:t>
      </w:r>
      <w:r w:rsidR="00007AB3">
        <w:t xml:space="preserve"> </w:t>
      </w:r>
      <w:r w:rsidRPr="00845D4A">
        <w:t>ar</w:t>
      </w:r>
      <w:r w:rsidR="00007AB3">
        <w:t xml:space="preserve"> </w:t>
      </w:r>
      <w:r w:rsidRPr="00845D4A">
        <w:t>fi</w:t>
      </w:r>
      <w:r w:rsidR="00007AB3">
        <w:t xml:space="preserve"> </w:t>
      </w:r>
      <w:r w:rsidRPr="00845D4A">
        <w:t>ciclurile</w:t>
      </w:r>
      <w:r w:rsidR="00007AB3">
        <w:t xml:space="preserve"> </w:t>
      </w:r>
      <w:r w:rsidRPr="00845D4A">
        <w:t>de</w:t>
      </w:r>
      <w:r w:rsidR="00007AB3">
        <w:t xml:space="preserve"> </w:t>
      </w:r>
      <w:r w:rsidRPr="00845D4A">
        <w:t>inovare,</w:t>
      </w:r>
      <w:r w:rsidR="00007AB3">
        <w:t xml:space="preserve"> </w:t>
      </w:r>
      <w:r w:rsidRPr="00845D4A">
        <w:t>lanțurile</w:t>
      </w:r>
      <w:r w:rsidR="00007AB3">
        <w:t xml:space="preserve"> </w:t>
      </w:r>
      <w:r w:rsidRPr="00845D4A">
        <w:t>de</w:t>
      </w:r>
      <w:r w:rsidR="00007AB3">
        <w:t xml:space="preserve"> </w:t>
      </w:r>
      <w:r w:rsidRPr="00845D4A">
        <w:t>aprovizionare,</w:t>
      </w:r>
      <w:r w:rsidR="00007AB3">
        <w:t xml:space="preserve"> </w:t>
      </w:r>
      <w:r w:rsidRPr="00845D4A">
        <w:t>particularitățile</w:t>
      </w:r>
      <w:r w:rsidR="00007AB3">
        <w:t xml:space="preserve"> </w:t>
      </w:r>
      <w:r w:rsidRPr="00845D4A">
        <w:t>piețelor</w:t>
      </w:r>
      <w:r w:rsidR="00007AB3">
        <w:t xml:space="preserve"> </w:t>
      </w:r>
      <w:r w:rsidRPr="00845D4A">
        <w:t>digitale</w:t>
      </w:r>
      <w:r w:rsidR="00007AB3">
        <w:t xml:space="preserve"> </w:t>
      </w:r>
      <w:r w:rsidRPr="00845D4A">
        <w:t>și</w:t>
      </w:r>
      <w:r w:rsidR="00007AB3">
        <w:t xml:space="preserve"> </w:t>
      </w:r>
      <w:r w:rsidRPr="00845D4A">
        <w:t>ale</w:t>
      </w:r>
      <w:r w:rsidR="00007AB3">
        <w:t xml:space="preserve"> </w:t>
      </w:r>
      <w:r w:rsidRPr="00845D4A">
        <w:t>modelelor</w:t>
      </w:r>
      <w:r w:rsidR="00007AB3">
        <w:t xml:space="preserve"> </w:t>
      </w:r>
      <w:r w:rsidRPr="00845D4A">
        <w:t>de</w:t>
      </w:r>
      <w:r w:rsidR="00007AB3">
        <w:t xml:space="preserve"> </w:t>
      </w:r>
      <w:r w:rsidRPr="00845D4A">
        <w:t>afaceri</w:t>
      </w:r>
      <w:r w:rsidR="00007AB3">
        <w:t xml:space="preserve"> </w:t>
      </w:r>
      <w:r w:rsidRPr="00845D4A">
        <w:t>conexe,</w:t>
      </w:r>
      <w:r w:rsidR="00007AB3">
        <w:t xml:space="preserve"> </w:t>
      </w:r>
      <w:r w:rsidRPr="00845D4A">
        <w:t>precum</w:t>
      </w:r>
      <w:r w:rsidR="00007AB3">
        <w:t xml:space="preserve"> </w:t>
      </w:r>
      <w:r w:rsidRPr="00845D4A">
        <w:t>și</w:t>
      </w:r>
      <w:r w:rsidR="00007AB3">
        <w:t xml:space="preserve"> </w:t>
      </w:r>
      <w:r w:rsidRPr="00845D4A">
        <w:t>ușurința</w:t>
      </w:r>
      <w:r w:rsidR="00007AB3">
        <w:t xml:space="preserve"> </w:t>
      </w:r>
      <w:r w:rsidRPr="00845D4A">
        <w:t>accesului</w:t>
      </w:r>
      <w:r w:rsidR="00007AB3">
        <w:t xml:space="preserve"> </w:t>
      </w:r>
      <w:r w:rsidRPr="00845D4A">
        <w:t>la</w:t>
      </w:r>
      <w:r w:rsidR="00007AB3">
        <w:t xml:space="preserve"> </w:t>
      </w:r>
      <w:r w:rsidRPr="00845D4A">
        <w:t>noi</w:t>
      </w:r>
      <w:r w:rsidR="00007AB3">
        <w:t xml:space="preserve"> </w:t>
      </w:r>
      <w:r w:rsidRPr="00845D4A">
        <w:t>furnizori</w:t>
      </w:r>
      <w:r w:rsidR="00007AB3">
        <w:t xml:space="preserve"> </w:t>
      </w:r>
      <w:r w:rsidRPr="00845D4A">
        <w:t>sau</w:t>
      </w:r>
      <w:r w:rsidR="00007AB3">
        <w:t xml:space="preserve"> </w:t>
      </w:r>
      <w:r w:rsidRPr="00845D4A">
        <w:t>ca</w:t>
      </w:r>
      <w:r w:rsidR="00007AB3">
        <w:t xml:space="preserve"> </w:t>
      </w:r>
      <w:r w:rsidRPr="00845D4A">
        <w:t>răspuns</w:t>
      </w:r>
      <w:r w:rsidR="00007AB3">
        <w:t xml:space="preserve"> </w:t>
      </w:r>
      <w:r w:rsidRPr="00845D4A">
        <w:t>la</w:t>
      </w:r>
      <w:r w:rsidR="00007AB3">
        <w:t xml:space="preserve"> </w:t>
      </w:r>
      <w:r w:rsidRPr="00845D4A">
        <w:t>modificările</w:t>
      </w:r>
      <w:r w:rsidR="00007AB3">
        <w:t xml:space="preserve"> </w:t>
      </w:r>
      <w:r w:rsidRPr="00845D4A">
        <w:t>legislative.</w:t>
      </w:r>
      <w:r w:rsidR="00007AB3">
        <w:t xml:space="preserve"> </w:t>
      </w:r>
      <w:r w:rsidRPr="00845D4A">
        <w:t>În</w:t>
      </w:r>
      <w:r w:rsidR="00007AB3">
        <w:t xml:space="preserve"> </w:t>
      </w:r>
      <w:r w:rsidRPr="00845D4A">
        <w:t>mod</w:t>
      </w:r>
      <w:r w:rsidR="00007AB3">
        <w:t xml:space="preserve"> </w:t>
      </w:r>
      <w:r w:rsidRPr="00845D4A">
        <w:t>similar,</w:t>
      </w:r>
      <w:r w:rsidR="00007AB3">
        <w:t xml:space="preserve"> </w:t>
      </w:r>
      <w:r w:rsidRPr="00845D4A">
        <w:t>componenta</w:t>
      </w:r>
      <w:r w:rsidR="00007AB3">
        <w:t xml:space="preserve"> </w:t>
      </w:r>
      <w:r w:rsidRPr="00845D4A">
        <w:t>geografică</w:t>
      </w:r>
      <w:r w:rsidR="00007AB3">
        <w:t xml:space="preserve"> </w:t>
      </w:r>
      <w:r w:rsidRPr="00845D4A">
        <w:t>a</w:t>
      </w:r>
      <w:r w:rsidR="00007AB3">
        <w:t xml:space="preserve"> </w:t>
      </w:r>
      <w:r w:rsidRPr="00845D4A">
        <w:t>unei</w:t>
      </w:r>
      <w:r w:rsidR="00007AB3">
        <w:t xml:space="preserve"> </w:t>
      </w:r>
      <w:r w:rsidRPr="00845D4A">
        <w:t>piețe</w:t>
      </w:r>
      <w:r w:rsidR="00007AB3">
        <w:t xml:space="preserve"> </w:t>
      </w:r>
      <w:r w:rsidRPr="00845D4A">
        <w:t>face,</w:t>
      </w:r>
      <w:r w:rsidR="00007AB3">
        <w:t xml:space="preserve"> </w:t>
      </w:r>
      <w:r w:rsidRPr="00845D4A">
        <w:t>de</w:t>
      </w:r>
      <w:r w:rsidR="00007AB3">
        <w:t xml:space="preserve"> </w:t>
      </w:r>
      <w:r w:rsidRPr="00845D4A">
        <w:t>asemenea,</w:t>
      </w:r>
      <w:r w:rsidR="00007AB3">
        <w:t xml:space="preserve"> </w:t>
      </w:r>
      <w:r w:rsidRPr="00845D4A">
        <w:t>obiectul</w:t>
      </w:r>
      <w:r w:rsidR="00007AB3">
        <w:t xml:space="preserve"> </w:t>
      </w:r>
      <w:r w:rsidRPr="00845D4A">
        <w:t>unei</w:t>
      </w:r>
      <w:r w:rsidR="00007AB3">
        <w:t xml:space="preserve"> </w:t>
      </w:r>
      <w:r w:rsidRPr="00845D4A">
        <w:t>noi</w:t>
      </w:r>
      <w:r w:rsidR="00007AB3">
        <w:t xml:space="preserve"> </w:t>
      </w:r>
      <w:r w:rsidRPr="00845D4A">
        <w:t>evaluări</w:t>
      </w:r>
      <w:r w:rsidR="00007AB3">
        <w:t xml:space="preserve"> </w:t>
      </w:r>
      <w:r w:rsidRPr="00845D4A">
        <w:t>în</w:t>
      </w:r>
      <w:r w:rsidR="00007AB3">
        <w:t xml:space="preserve"> </w:t>
      </w:r>
      <w:r w:rsidRPr="00845D4A">
        <w:t>fiecare</w:t>
      </w:r>
      <w:r w:rsidR="00007AB3">
        <w:t xml:space="preserve"> </w:t>
      </w:r>
      <w:r w:rsidRPr="00845D4A">
        <w:t>caz,</w:t>
      </w:r>
      <w:r w:rsidR="00007AB3">
        <w:t xml:space="preserve"> </w:t>
      </w:r>
      <w:r w:rsidRPr="00845D4A">
        <w:t>ceea</w:t>
      </w:r>
      <w:r w:rsidR="00007AB3">
        <w:t xml:space="preserve"> </w:t>
      </w:r>
      <w:r w:rsidRPr="00845D4A">
        <w:t>ce</w:t>
      </w:r>
      <w:r w:rsidR="00007AB3">
        <w:t xml:space="preserve"> </w:t>
      </w:r>
      <w:r w:rsidRPr="00845D4A">
        <w:t>poate</w:t>
      </w:r>
      <w:r w:rsidR="00007AB3">
        <w:t xml:space="preserve"> </w:t>
      </w:r>
      <w:r w:rsidRPr="00845D4A">
        <w:t>conduce</w:t>
      </w:r>
      <w:r w:rsidR="00007AB3">
        <w:t xml:space="preserve"> </w:t>
      </w:r>
      <w:r w:rsidRPr="00845D4A">
        <w:t>la</w:t>
      </w:r>
      <w:r w:rsidR="00007AB3">
        <w:t xml:space="preserve"> </w:t>
      </w:r>
      <w:r w:rsidRPr="00845D4A">
        <w:t>o</w:t>
      </w:r>
      <w:r w:rsidR="00007AB3">
        <w:t xml:space="preserve"> </w:t>
      </w:r>
      <w:r w:rsidRPr="00845D4A">
        <w:t>gamă</w:t>
      </w:r>
      <w:r w:rsidR="00007AB3">
        <w:t xml:space="preserve"> </w:t>
      </w:r>
      <w:r w:rsidRPr="00845D4A">
        <w:t>de</w:t>
      </w:r>
      <w:r w:rsidR="00007AB3">
        <w:t xml:space="preserve"> </w:t>
      </w:r>
      <w:r w:rsidRPr="00845D4A">
        <w:t>piețe:</w:t>
      </w:r>
      <w:r w:rsidR="00007AB3">
        <w:t xml:space="preserve"> </w:t>
      </w:r>
      <w:r w:rsidRPr="00845D4A">
        <w:t>de</w:t>
      </w:r>
      <w:r w:rsidR="00007AB3">
        <w:t xml:space="preserve"> </w:t>
      </w:r>
      <w:r w:rsidRPr="00845D4A">
        <w:t>la</w:t>
      </w:r>
      <w:r w:rsidR="00007AB3">
        <w:t xml:space="preserve"> </w:t>
      </w:r>
      <w:r w:rsidRPr="00845D4A">
        <w:t>piețe</w:t>
      </w:r>
      <w:r w:rsidR="00007AB3">
        <w:t xml:space="preserve"> </w:t>
      </w:r>
      <w:r w:rsidRPr="00845D4A">
        <w:t>locale</w:t>
      </w:r>
      <w:r w:rsidR="00007AB3">
        <w:t xml:space="preserve"> </w:t>
      </w:r>
      <w:r w:rsidRPr="00845D4A">
        <w:t>la</w:t>
      </w:r>
      <w:r w:rsidR="00007AB3">
        <w:t xml:space="preserve"> </w:t>
      </w:r>
      <w:r w:rsidRPr="00845D4A">
        <w:t>piețe</w:t>
      </w:r>
      <w:r w:rsidR="00007AB3">
        <w:t xml:space="preserve"> </w:t>
      </w:r>
      <w:r w:rsidRPr="00845D4A">
        <w:t>globale,</w:t>
      </w:r>
      <w:r w:rsidR="00007AB3">
        <w:t xml:space="preserve"> </w:t>
      </w:r>
      <w:r w:rsidRPr="00845D4A">
        <w:t>în</w:t>
      </w:r>
      <w:r w:rsidR="00007AB3">
        <w:t xml:space="preserve"> </w:t>
      </w:r>
      <w:r w:rsidRPr="00845D4A">
        <w:t>funcție</w:t>
      </w:r>
      <w:r w:rsidR="00007AB3">
        <w:t xml:space="preserve"> </w:t>
      </w:r>
      <w:r w:rsidRPr="00845D4A">
        <w:t>de</w:t>
      </w:r>
      <w:r w:rsidR="00007AB3">
        <w:t xml:space="preserve"> </w:t>
      </w:r>
      <w:r w:rsidRPr="00845D4A">
        <w:t>modul</w:t>
      </w:r>
      <w:r w:rsidR="00007AB3">
        <w:t xml:space="preserve"> </w:t>
      </w:r>
      <w:r w:rsidRPr="00845D4A">
        <w:t>în</w:t>
      </w:r>
      <w:r w:rsidR="00007AB3">
        <w:t xml:space="preserve"> </w:t>
      </w:r>
      <w:r w:rsidRPr="00845D4A">
        <w:t>care</w:t>
      </w:r>
      <w:r w:rsidR="00007AB3">
        <w:t xml:space="preserve"> </w:t>
      </w:r>
      <w:r w:rsidRPr="00845D4A">
        <w:t>acestea</w:t>
      </w:r>
      <w:r w:rsidR="00007AB3">
        <w:t xml:space="preserve"> </w:t>
      </w:r>
      <w:r w:rsidRPr="00845D4A">
        <w:t>funcționează</w:t>
      </w:r>
      <w:r w:rsidR="00007AB3">
        <w:t xml:space="preserve"> </w:t>
      </w:r>
      <w:r w:rsidRPr="00845D4A">
        <w:t>efectiv</w:t>
      </w:r>
      <w:r w:rsidR="00007AB3">
        <w:t xml:space="preserve"> </w:t>
      </w:r>
      <w:r w:rsidRPr="00845D4A">
        <w:t>în</w:t>
      </w:r>
      <w:r w:rsidR="00007AB3">
        <w:t xml:space="preserve"> </w:t>
      </w:r>
      <w:r w:rsidRPr="00845D4A">
        <w:t>practică,</w:t>
      </w:r>
      <w:r w:rsidR="00007AB3">
        <w:t xml:space="preserve"> </w:t>
      </w:r>
      <w:r w:rsidRPr="00845D4A">
        <w:t>în</w:t>
      </w:r>
      <w:r w:rsidR="00007AB3">
        <w:t xml:space="preserve"> </w:t>
      </w:r>
      <w:r w:rsidRPr="00845D4A">
        <w:t>special</w:t>
      </w:r>
      <w:r w:rsidR="00007AB3">
        <w:t xml:space="preserve"> </w:t>
      </w:r>
      <w:r w:rsidRPr="00845D4A">
        <w:t>din</w:t>
      </w:r>
      <w:r w:rsidR="00007AB3">
        <w:t xml:space="preserve"> </w:t>
      </w:r>
      <w:r w:rsidRPr="00845D4A">
        <w:t>perspectiva</w:t>
      </w:r>
      <w:r w:rsidR="00007AB3">
        <w:t xml:space="preserve"> </w:t>
      </w:r>
      <w:r w:rsidRPr="00845D4A">
        <w:t>consumatorilor</w:t>
      </w:r>
      <w:r w:rsidR="00007AB3">
        <w:t xml:space="preserve"> </w:t>
      </w:r>
      <w:r w:rsidRPr="00845D4A">
        <w:t>și</w:t>
      </w:r>
      <w:r w:rsidR="00007AB3">
        <w:t xml:space="preserve"> </w:t>
      </w:r>
      <w:r w:rsidRPr="00845D4A">
        <w:t>a</w:t>
      </w:r>
      <w:r w:rsidR="00007AB3">
        <w:t xml:space="preserve"> </w:t>
      </w:r>
      <w:r w:rsidRPr="00845D4A">
        <w:t>clienților.</w:t>
      </w:r>
    </w:p>
    <w:p w14:paraId="0CAE390F" w14:textId="5479D546" w:rsidR="00845D4A" w:rsidRPr="00845D4A" w:rsidRDefault="00845D4A" w:rsidP="00845D4A">
      <w:r w:rsidRPr="00845D4A">
        <w:t>Comunicarea</w:t>
      </w:r>
      <w:r w:rsidR="00007AB3">
        <w:t xml:space="preserve"> </w:t>
      </w:r>
      <w:r w:rsidRPr="00845D4A">
        <w:t>privind</w:t>
      </w:r>
      <w:r w:rsidR="00007AB3">
        <w:t xml:space="preserve"> </w:t>
      </w:r>
      <w:r w:rsidRPr="00845D4A">
        <w:t>definirea</w:t>
      </w:r>
      <w:r w:rsidR="00007AB3">
        <w:t xml:space="preserve"> </w:t>
      </w:r>
      <w:r w:rsidRPr="00845D4A">
        <w:t>pieței</w:t>
      </w:r>
      <w:r w:rsidR="00007AB3">
        <w:t xml:space="preserve"> </w:t>
      </w:r>
      <w:r w:rsidRPr="00845D4A">
        <w:t>oferă</w:t>
      </w:r>
      <w:r w:rsidR="00007AB3">
        <w:t xml:space="preserve"> </w:t>
      </w:r>
      <w:r w:rsidRPr="00845D4A">
        <w:t>orientări</w:t>
      </w:r>
      <w:r w:rsidR="00007AB3">
        <w:t xml:space="preserve"> </w:t>
      </w:r>
      <w:r w:rsidRPr="00845D4A">
        <w:t>privind</w:t>
      </w:r>
      <w:r w:rsidR="00007AB3">
        <w:t xml:space="preserve"> </w:t>
      </w:r>
      <w:r w:rsidRPr="00845D4A">
        <w:t>principiile</w:t>
      </w:r>
      <w:r w:rsidR="00007AB3">
        <w:t xml:space="preserve"> </w:t>
      </w:r>
      <w:r w:rsidRPr="00845D4A">
        <w:t>și</w:t>
      </w:r>
      <w:r w:rsidR="00007AB3">
        <w:t xml:space="preserve"> </w:t>
      </w:r>
      <w:r w:rsidRPr="00845D4A">
        <w:t>bunele</w:t>
      </w:r>
      <w:r w:rsidR="00007AB3">
        <w:t xml:space="preserve"> </w:t>
      </w:r>
      <w:r w:rsidRPr="00845D4A">
        <w:t>practici</w:t>
      </w:r>
      <w:r w:rsidR="00007AB3">
        <w:t xml:space="preserve"> </w:t>
      </w:r>
      <w:r w:rsidRPr="00845D4A">
        <w:t>folosite</w:t>
      </w:r>
      <w:r w:rsidR="00007AB3">
        <w:t xml:space="preserve"> </w:t>
      </w:r>
      <w:r w:rsidRPr="00845D4A">
        <w:t>de</w:t>
      </w:r>
      <w:r w:rsidR="00007AB3">
        <w:t xml:space="preserve"> </w:t>
      </w:r>
      <w:r w:rsidRPr="00845D4A">
        <w:t>Comisie</w:t>
      </w:r>
      <w:r w:rsidR="00007AB3">
        <w:t xml:space="preserve"> </w:t>
      </w:r>
      <w:r w:rsidRPr="00845D4A">
        <w:t>atunci</w:t>
      </w:r>
      <w:r w:rsidR="00007AB3">
        <w:t xml:space="preserve"> </w:t>
      </w:r>
      <w:r w:rsidRPr="00845D4A">
        <w:t>când</w:t>
      </w:r>
      <w:r w:rsidR="00007AB3">
        <w:t xml:space="preserve"> </w:t>
      </w:r>
      <w:r w:rsidRPr="00845D4A">
        <w:t>aplică</w:t>
      </w:r>
      <w:r w:rsidR="00007AB3">
        <w:t xml:space="preserve"> </w:t>
      </w:r>
      <w:r w:rsidRPr="00845D4A">
        <w:t>conceptele</w:t>
      </w:r>
      <w:r w:rsidR="00007AB3">
        <w:t xml:space="preserve"> </w:t>
      </w:r>
      <w:r w:rsidRPr="00845D4A">
        <w:t>de</w:t>
      </w:r>
      <w:r w:rsidR="00007AB3">
        <w:t xml:space="preserve"> </w:t>
      </w:r>
      <w:r w:rsidRPr="00845D4A">
        <w:t>piață</w:t>
      </w:r>
      <w:r w:rsidR="00007AB3">
        <w:t xml:space="preserve"> </w:t>
      </w:r>
      <w:r w:rsidRPr="00845D4A">
        <w:t>relevantă</w:t>
      </w:r>
      <w:r w:rsidR="00007AB3">
        <w:t xml:space="preserve"> </w:t>
      </w:r>
      <w:r w:rsidRPr="00845D4A">
        <w:t>a</w:t>
      </w:r>
      <w:r w:rsidR="00007AB3">
        <w:t xml:space="preserve"> </w:t>
      </w:r>
      <w:r w:rsidRPr="00845D4A">
        <w:t>produsului</w:t>
      </w:r>
      <w:r w:rsidR="00007AB3">
        <w:t xml:space="preserve"> </w:t>
      </w:r>
      <w:r w:rsidRPr="00845D4A">
        <w:t>și</w:t>
      </w:r>
      <w:r w:rsidR="00007AB3">
        <w:t xml:space="preserve"> </w:t>
      </w:r>
      <w:r w:rsidRPr="00845D4A">
        <w:t>de</w:t>
      </w:r>
      <w:r w:rsidR="00007AB3">
        <w:t xml:space="preserve"> </w:t>
      </w:r>
      <w:r w:rsidRPr="00845D4A">
        <w:t>piață</w:t>
      </w:r>
      <w:r w:rsidR="00007AB3">
        <w:t xml:space="preserve"> </w:t>
      </w:r>
      <w:r w:rsidRPr="00845D4A">
        <w:t>geografică</w:t>
      </w:r>
      <w:r w:rsidR="00007AB3">
        <w:t xml:space="preserve"> </w:t>
      </w:r>
      <w:r w:rsidRPr="00845D4A">
        <w:t>relevantă</w:t>
      </w:r>
      <w:r w:rsidR="00007AB3">
        <w:t xml:space="preserve"> </w:t>
      </w:r>
      <w:r w:rsidRPr="00845D4A">
        <w:t>în</w:t>
      </w:r>
      <w:r w:rsidR="00007AB3">
        <w:t xml:space="preserve"> </w:t>
      </w:r>
      <w:r w:rsidRPr="00845D4A">
        <w:t>contextul</w:t>
      </w:r>
      <w:r w:rsidR="00007AB3">
        <w:t xml:space="preserve"> </w:t>
      </w:r>
      <w:r w:rsidRPr="00845D4A">
        <w:t>asigurării</w:t>
      </w:r>
      <w:r w:rsidR="00007AB3">
        <w:t xml:space="preserve"> </w:t>
      </w:r>
      <w:r w:rsidRPr="00845D4A">
        <w:t>respectării</w:t>
      </w:r>
      <w:r w:rsidR="00007AB3">
        <w:t xml:space="preserve"> </w:t>
      </w:r>
      <w:r w:rsidRPr="00845D4A">
        <w:t>legislației</w:t>
      </w:r>
      <w:r w:rsidR="00007AB3">
        <w:t xml:space="preserve"> </w:t>
      </w:r>
      <w:r w:rsidRPr="00845D4A">
        <w:t>Uniunii</w:t>
      </w:r>
      <w:r w:rsidR="00007AB3">
        <w:t xml:space="preserve"> </w:t>
      </w:r>
      <w:r w:rsidRPr="00845D4A">
        <w:t>în</w:t>
      </w:r>
      <w:r w:rsidR="00007AB3">
        <w:t xml:space="preserve"> </w:t>
      </w:r>
      <w:r w:rsidRPr="00845D4A">
        <w:t>materie</w:t>
      </w:r>
      <w:r w:rsidR="00007AB3">
        <w:t xml:space="preserve"> </w:t>
      </w:r>
      <w:r w:rsidRPr="00845D4A">
        <w:t>de</w:t>
      </w:r>
      <w:r w:rsidR="00007AB3">
        <w:t xml:space="preserve"> </w:t>
      </w:r>
      <w:r w:rsidRPr="00845D4A">
        <w:t>concurență.</w:t>
      </w:r>
    </w:p>
    <w:p w14:paraId="12CFAAED" w14:textId="1C92A7A7" w:rsidR="00845D4A" w:rsidRPr="00845D4A" w:rsidRDefault="00845D4A" w:rsidP="00845D4A">
      <w:r w:rsidRPr="00845D4A">
        <w:rPr>
          <w:b/>
          <w:bCs/>
        </w:rPr>
        <w:t>Informații</w:t>
      </w:r>
      <w:r w:rsidR="00007AB3">
        <w:rPr>
          <w:b/>
          <w:bCs/>
        </w:rPr>
        <w:t xml:space="preserve"> </w:t>
      </w:r>
      <w:r w:rsidRPr="00845D4A">
        <w:rPr>
          <w:b/>
          <w:bCs/>
        </w:rPr>
        <w:t>suplimentare</w:t>
      </w:r>
    </w:p>
    <w:p w14:paraId="43DCFB99" w14:textId="3DA8BDE0" w:rsidR="00845D4A" w:rsidRPr="00845D4A" w:rsidRDefault="00845D4A" w:rsidP="00845D4A">
      <w:r w:rsidRPr="00845D4A">
        <w:t>Accesați</w:t>
      </w:r>
      <w:r w:rsidR="00007AB3">
        <w:t xml:space="preserve"> </w:t>
      </w:r>
      <w:hyperlink r:id="rId80" w:anchor="evaluation-results" w:history="1">
        <w:r w:rsidRPr="00845D4A">
          <w:rPr>
            <w:rStyle w:val="Hyperlink"/>
            <w:szCs w:val="24"/>
          </w:rPr>
          <w:t>pagina</w:t>
        </w:r>
        <w:r w:rsidR="00007AB3">
          <w:rPr>
            <w:rStyle w:val="Hyperlink"/>
            <w:szCs w:val="24"/>
          </w:rPr>
          <w:t xml:space="preserve"> </w:t>
        </w:r>
        <w:r w:rsidRPr="00845D4A">
          <w:rPr>
            <w:rStyle w:val="Hyperlink"/>
            <w:szCs w:val="24"/>
          </w:rPr>
          <w:t>web</w:t>
        </w:r>
      </w:hyperlink>
      <w:r w:rsidR="00007AB3">
        <w:t xml:space="preserve"> </w:t>
      </w:r>
      <w:r w:rsidRPr="00845D4A">
        <w:t>a</w:t>
      </w:r>
      <w:r w:rsidR="00007AB3">
        <w:t xml:space="preserve"> </w:t>
      </w:r>
      <w:r w:rsidRPr="00845D4A">
        <w:t>DG</w:t>
      </w:r>
      <w:r w:rsidR="00007AB3">
        <w:t xml:space="preserve"> </w:t>
      </w:r>
      <w:r w:rsidRPr="00845D4A">
        <w:t>Concurență</w:t>
      </w:r>
      <w:r w:rsidR="00007AB3">
        <w:t xml:space="preserve"> </w:t>
      </w:r>
      <w:r w:rsidRPr="00845D4A">
        <w:t>care</w:t>
      </w:r>
      <w:r w:rsidR="00007AB3">
        <w:t xml:space="preserve"> </w:t>
      </w:r>
      <w:r w:rsidRPr="00845D4A">
        <w:t>conține</w:t>
      </w:r>
      <w:r w:rsidR="00007AB3">
        <w:t xml:space="preserve"> </w:t>
      </w:r>
      <w:r w:rsidRPr="00845D4A">
        <w:t>(i)</w:t>
      </w:r>
      <w:r w:rsidR="00007AB3">
        <w:t xml:space="preserve"> </w:t>
      </w:r>
      <w:r w:rsidRPr="00845D4A">
        <w:t>contribuțiile</w:t>
      </w:r>
      <w:r w:rsidR="00007AB3">
        <w:t xml:space="preserve"> </w:t>
      </w:r>
      <w:r w:rsidRPr="00845D4A">
        <w:t>părților</w:t>
      </w:r>
      <w:r w:rsidR="00007AB3">
        <w:t xml:space="preserve"> </w:t>
      </w:r>
      <w:r w:rsidRPr="00845D4A">
        <w:t>interesate</w:t>
      </w:r>
      <w:r w:rsidR="00007AB3">
        <w:t xml:space="preserve"> </w:t>
      </w:r>
      <w:r w:rsidRPr="00845D4A">
        <w:t>prezentate</w:t>
      </w:r>
      <w:r w:rsidR="00007AB3">
        <w:t xml:space="preserve"> </w:t>
      </w:r>
      <w:r w:rsidRPr="00845D4A">
        <w:t>în</w:t>
      </w:r>
      <w:r w:rsidR="00007AB3">
        <w:t xml:space="preserve"> </w:t>
      </w:r>
      <w:r w:rsidRPr="00845D4A">
        <w:t>contextul</w:t>
      </w:r>
      <w:r w:rsidR="00007AB3">
        <w:t xml:space="preserve"> </w:t>
      </w:r>
      <w:r w:rsidRPr="00845D4A">
        <w:t>evaluării,</w:t>
      </w:r>
      <w:r w:rsidR="00007AB3">
        <w:t xml:space="preserve"> </w:t>
      </w:r>
      <w:r w:rsidRPr="00845D4A">
        <w:t>(ii)</w:t>
      </w:r>
      <w:r w:rsidR="00007AB3">
        <w:t xml:space="preserve"> </w:t>
      </w:r>
      <w:r w:rsidRPr="00845D4A">
        <w:t>rezultatele</w:t>
      </w:r>
      <w:r w:rsidR="00007AB3">
        <w:t xml:space="preserve"> </w:t>
      </w:r>
      <w:r w:rsidRPr="00845D4A">
        <w:t>consultării</w:t>
      </w:r>
      <w:r w:rsidR="00007AB3">
        <w:t xml:space="preserve"> </w:t>
      </w:r>
      <w:r w:rsidRPr="00845D4A">
        <w:t>privind</w:t>
      </w:r>
      <w:r w:rsidR="00007AB3">
        <w:t xml:space="preserve"> </w:t>
      </w:r>
      <w:r w:rsidRPr="00845D4A">
        <w:t>proiectul</w:t>
      </w:r>
      <w:r w:rsidR="00007AB3">
        <w:t xml:space="preserve"> </w:t>
      </w:r>
      <w:r w:rsidRPr="00845D4A">
        <w:t>de</w:t>
      </w:r>
      <w:r w:rsidR="00007AB3">
        <w:t xml:space="preserve"> </w:t>
      </w:r>
      <w:r w:rsidRPr="00845D4A">
        <w:t>comunicare</w:t>
      </w:r>
      <w:r w:rsidR="00007AB3">
        <w:t xml:space="preserve"> </w:t>
      </w:r>
      <w:r w:rsidRPr="00845D4A">
        <w:t>revizuită,</w:t>
      </w:r>
      <w:r w:rsidR="00007AB3">
        <w:t xml:space="preserve"> </w:t>
      </w:r>
      <w:r w:rsidRPr="00845D4A">
        <w:t>(iii)</w:t>
      </w:r>
      <w:r w:rsidR="00007AB3">
        <w:t xml:space="preserve"> </w:t>
      </w:r>
      <w:r w:rsidRPr="00845D4A">
        <w:t>evaluarea</w:t>
      </w:r>
      <w:r w:rsidR="00007AB3">
        <w:t xml:space="preserve"> </w:t>
      </w:r>
      <w:r w:rsidRPr="00845D4A">
        <w:t>documentului</w:t>
      </w:r>
      <w:r w:rsidR="00007AB3">
        <w:t xml:space="preserve"> </w:t>
      </w:r>
      <w:r w:rsidRPr="00845D4A">
        <w:t>serviciilor</w:t>
      </w:r>
      <w:r w:rsidR="00007AB3">
        <w:t xml:space="preserve"> </w:t>
      </w:r>
      <w:r w:rsidRPr="00845D4A">
        <w:t>Comisiei</w:t>
      </w:r>
      <w:r w:rsidR="00007AB3">
        <w:t xml:space="preserve"> </w:t>
      </w:r>
      <w:r w:rsidRPr="00845D4A">
        <w:t>și</w:t>
      </w:r>
      <w:r w:rsidR="00007AB3">
        <w:t xml:space="preserve"> </w:t>
      </w:r>
      <w:r w:rsidRPr="00845D4A">
        <w:t>(iv)</w:t>
      </w:r>
      <w:r w:rsidR="00007AB3">
        <w:t xml:space="preserve"> </w:t>
      </w:r>
      <w:r w:rsidRPr="00845D4A">
        <w:t>studiul</w:t>
      </w:r>
      <w:r w:rsidR="00007AB3">
        <w:t xml:space="preserve"> </w:t>
      </w:r>
      <w:r w:rsidRPr="00845D4A">
        <w:t>complementar</w:t>
      </w:r>
      <w:r w:rsidR="00007AB3">
        <w:t xml:space="preserve"> </w:t>
      </w:r>
      <w:r w:rsidRPr="00845D4A">
        <w:t>pregătit</w:t>
      </w:r>
      <w:r w:rsidR="00007AB3">
        <w:t xml:space="preserve"> </w:t>
      </w:r>
      <w:r w:rsidRPr="00845D4A">
        <w:t>pentru</w:t>
      </w:r>
      <w:r w:rsidR="00007AB3">
        <w:t xml:space="preserve"> </w:t>
      </w:r>
      <w:r w:rsidRPr="00845D4A">
        <w:t>evaluare.</w:t>
      </w:r>
    </w:p>
    <w:p w14:paraId="0FACEA96" w14:textId="6E5C4927" w:rsidR="00845D4A" w:rsidRPr="00845D4A" w:rsidRDefault="00845D4A" w:rsidP="00845D4A">
      <w:r w:rsidRPr="00845D4A">
        <w:t>La</w:t>
      </w:r>
      <w:r w:rsidR="00007AB3">
        <w:t xml:space="preserve"> </w:t>
      </w:r>
      <w:r w:rsidRPr="00845D4A">
        <w:t>această</w:t>
      </w:r>
      <w:r w:rsidR="00007AB3">
        <w:t xml:space="preserve"> </w:t>
      </w:r>
      <w:r w:rsidRPr="00845D4A">
        <w:t>adresă</w:t>
      </w:r>
      <w:r w:rsidR="00007AB3">
        <w:t xml:space="preserve"> </w:t>
      </w:r>
      <w:r w:rsidRPr="00845D4A">
        <w:t>sunt</w:t>
      </w:r>
      <w:r w:rsidR="00007AB3">
        <w:t xml:space="preserve"> </w:t>
      </w:r>
      <w:r w:rsidRPr="00845D4A">
        <w:t>disponibile</w:t>
      </w:r>
      <w:r w:rsidR="00007AB3">
        <w:t xml:space="preserve"> </w:t>
      </w:r>
      <w:r w:rsidRPr="00845D4A">
        <w:t>întrebări</w:t>
      </w:r>
      <w:r w:rsidR="00007AB3">
        <w:t xml:space="preserve"> </w:t>
      </w:r>
      <w:r w:rsidRPr="00845D4A">
        <w:t>și</w:t>
      </w:r>
      <w:r w:rsidR="00007AB3">
        <w:t xml:space="preserve"> </w:t>
      </w:r>
      <w:r w:rsidRPr="00845D4A">
        <w:t>răspunsuri</w:t>
      </w:r>
      <w:r w:rsidR="00007AB3">
        <w:t xml:space="preserve"> </w:t>
      </w:r>
      <w:r w:rsidRPr="00845D4A">
        <w:t>pe</w:t>
      </w:r>
      <w:r w:rsidR="00007AB3">
        <w:t xml:space="preserve"> </w:t>
      </w:r>
      <w:r w:rsidRPr="00845D4A">
        <w:t>această</w:t>
      </w:r>
      <w:r w:rsidR="00007AB3">
        <w:t xml:space="preserve"> </w:t>
      </w:r>
      <w:hyperlink r:id="rId81" w:history="1">
        <w:r w:rsidRPr="00845D4A">
          <w:rPr>
            <w:rStyle w:val="Hyperlink"/>
            <w:szCs w:val="24"/>
          </w:rPr>
          <w:t>temă.</w:t>
        </w:r>
      </w:hyperlink>
    </w:p>
    <w:p w14:paraId="3E842405" w14:textId="6E66BB24" w:rsidR="00845D4A" w:rsidRPr="00845D4A" w:rsidRDefault="00845D4A" w:rsidP="00845D4A">
      <w:pPr>
        <w:pStyle w:val="separatorarticole"/>
      </w:pPr>
      <w:r>
        <w:t>*</w:t>
      </w:r>
    </w:p>
    <w:p w14:paraId="57BB6105" w14:textId="7B2711A9" w:rsidR="003778A3" w:rsidRPr="003778A3" w:rsidRDefault="003778A3" w:rsidP="003778A3">
      <w:pPr>
        <w:pStyle w:val="TitluArticolinINFOUE"/>
      </w:pPr>
      <w:bookmarkStart w:id="165" w:name="_Toc158617943"/>
      <w:r w:rsidRPr="003778A3">
        <w:t>Comisia</w:t>
      </w:r>
      <w:r w:rsidR="00007AB3">
        <w:t xml:space="preserve"> </w:t>
      </w:r>
      <w:r w:rsidRPr="003778A3">
        <w:t>salută</w:t>
      </w:r>
      <w:r w:rsidR="00007AB3">
        <w:t xml:space="preserve"> </w:t>
      </w:r>
      <w:r w:rsidRPr="003778A3">
        <w:t>acordul</w:t>
      </w:r>
      <w:r w:rsidR="00007AB3">
        <w:t xml:space="preserve"> </w:t>
      </w:r>
      <w:r w:rsidRPr="003778A3">
        <w:t>provizoriu</w:t>
      </w:r>
      <w:r w:rsidR="00007AB3">
        <w:t xml:space="preserve"> </w:t>
      </w:r>
      <w:r w:rsidRPr="003778A3">
        <w:t>de</w:t>
      </w:r>
      <w:r w:rsidR="00007AB3">
        <w:t xml:space="preserve"> </w:t>
      </w:r>
      <w:r w:rsidRPr="003778A3">
        <w:t>interzicere</w:t>
      </w:r>
      <w:r w:rsidR="00007AB3">
        <w:t xml:space="preserve"> </w:t>
      </w:r>
      <w:r w:rsidRPr="003778A3">
        <w:t>a</w:t>
      </w:r>
      <w:r w:rsidR="00007AB3">
        <w:t xml:space="preserve"> </w:t>
      </w:r>
      <w:r w:rsidRPr="003778A3">
        <w:t>tuturor</w:t>
      </w:r>
      <w:r w:rsidR="00007AB3">
        <w:t xml:space="preserve"> </w:t>
      </w:r>
      <w:r w:rsidRPr="003778A3">
        <w:t>utilizărilor</w:t>
      </w:r>
      <w:r w:rsidR="00007AB3">
        <w:t xml:space="preserve"> </w:t>
      </w:r>
      <w:r w:rsidRPr="003778A3">
        <w:t>intenționate</w:t>
      </w:r>
      <w:r w:rsidR="00007AB3">
        <w:t xml:space="preserve"> </w:t>
      </w:r>
      <w:r w:rsidRPr="003778A3">
        <w:t>rămase</w:t>
      </w:r>
      <w:r w:rsidR="00007AB3">
        <w:t xml:space="preserve"> </w:t>
      </w:r>
      <w:r w:rsidRPr="003778A3">
        <w:t>ale</w:t>
      </w:r>
      <w:r w:rsidR="00007AB3">
        <w:t xml:space="preserve"> </w:t>
      </w:r>
      <w:r w:rsidRPr="003778A3">
        <w:t>mercurului</w:t>
      </w:r>
      <w:r w:rsidR="00007AB3">
        <w:t xml:space="preserve"> </w:t>
      </w:r>
      <w:r w:rsidRPr="003778A3">
        <w:t>toxic</w:t>
      </w:r>
      <w:r w:rsidR="00007AB3">
        <w:t xml:space="preserve"> </w:t>
      </w:r>
      <w:r w:rsidRPr="003778A3">
        <w:t>în</w:t>
      </w:r>
      <w:r w:rsidR="00007AB3">
        <w:t xml:space="preserve"> </w:t>
      </w:r>
      <w:r w:rsidRPr="003778A3">
        <w:t>UE</w:t>
      </w:r>
      <w:bookmarkEnd w:id="165"/>
    </w:p>
    <w:p w14:paraId="46424960" w14:textId="04D2BC09" w:rsidR="003778A3" w:rsidRPr="003778A3" w:rsidRDefault="003778A3" w:rsidP="003778A3">
      <w:r w:rsidRPr="003778A3">
        <w:t>Comisia</w:t>
      </w:r>
      <w:r w:rsidR="00007AB3">
        <w:t xml:space="preserve"> </w:t>
      </w:r>
      <w:r w:rsidRPr="003778A3">
        <w:t>salută</w:t>
      </w:r>
      <w:r w:rsidR="00007AB3">
        <w:t xml:space="preserve"> </w:t>
      </w:r>
      <w:r w:rsidRPr="003778A3">
        <w:t>acordul</w:t>
      </w:r>
      <w:r w:rsidR="00007AB3">
        <w:t xml:space="preserve"> </w:t>
      </w:r>
      <w:r w:rsidRPr="003778A3">
        <w:t>politic</w:t>
      </w:r>
      <w:r w:rsidR="00007AB3">
        <w:t xml:space="preserve"> </w:t>
      </w:r>
      <w:r w:rsidRPr="003778A3">
        <w:t>provizoriu</w:t>
      </w:r>
      <w:r w:rsidR="00007AB3">
        <w:t xml:space="preserve"> </w:t>
      </w:r>
      <w:r w:rsidRPr="003778A3">
        <w:t>la</w:t>
      </w:r>
      <w:r w:rsidR="00007AB3">
        <w:t xml:space="preserve"> </w:t>
      </w:r>
      <w:r w:rsidRPr="003778A3">
        <w:t>care</w:t>
      </w:r>
      <w:r w:rsidR="00007AB3">
        <w:t xml:space="preserve"> </w:t>
      </w:r>
      <w:r w:rsidRPr="003778A3">
        <w:t>au</w:t>
      </w:r>
      <w:r w:rsidR="00007AB3">
        <w:t xml:space="preserve"> </w:t>
      </w:r>
      <w:r w:rsidRPr="003778A3">
        <w:t>ajuns</w:t>
      </w:r>
      <w:r w:rsidR="00007AB3">
        <w:t xml:space="preserve"> </w:t>
      </w:r>
      <w:r w:rsidRPr="003778A3">
        <w:t>Parlamentul</w:t>
      </w:r>
      <w:r w:rsidR="00007AB3">
        <w:t xml:space="preserve"> </w:t>
      </w:r>
      <w:r w:rsidRPr="003778A3">
        <w:t>European</w:t>
      </w:r>
      <w:r w:rsidR="00007AB3">
        <w:t xml:space="preserve"> </w:t>
      </w:r>
      <w:r w:rsidRPr="003778A3">
        <w:t>și</w:t>
      </w:r>
      <w:r w:rsidR="00007AB3">
        <w:t xml:space="preserve"> </w:t>
      </w:r>
      <w:r w:rsidRPr="003778A3">
        <w:t>Consiliul</w:t>
      </w:r>
      <w:r w:rsidR="00007AB3">
        <w:t xml:space="preserve"> </w:t>
      </w:r>
      <w:r w:rsidRPr="003778A3">
        <w:t>cu</w:t>
      </w:r>
      <w:r w:rsidR="00007AB3">
        <w:t xml:space="preserve"> </w:t>
      </w:r>
      <w:r w:rsidRPr="003778A3">
        <w:t>privire</w:t>
      </w:r>
      <w:r w:rsidR="00007AB3">
        <w:t xml:space="preserve"> </w:t>
      </w:r>
      <w:r w:rsidRPr="003778A3">
        <w:t>la</w:t>
      </w:r>
      <w:r w:rsidR="00007AB3">
        <w:t xml:space="preserve"> </w:t>
      </w:r>
      <w:hyperlink r:id="rId82" w:anchor=":~:text=Today%2C%20the%20European%20Commission%20has,mercury%20in%20the%20EU%20annually." w:history="1">
        <w:r w:rsidRPr="003778A3">
          <w:rPr>
            <w:rStyle w:val="Hyperlink"/>
            <w:szCs w:val="24"/>
          </w:rPr>
          <w:t>propunerea</w:t>
        </w:r>
        <w:r w:rsidR="00007AB3">
          <w:rPr>
            <w:rStyle w:val="Hyperlink"/>
            <w:szCs w:val="24"/>
          </w:rPr>
          <w:t xml:space="preserve"> </w:t>
        </w:r>
        <w:r w:rsidRPr="003778A3">
          <w:rPr>
            <w:rStyle w:val="Hyperlink"/>
            <w:szCs w:val="24"/>
          </w:rPr>
          <w:t>Comisiei</w:t>
        </w:r>
        <w:r w:rsidR="00007AB3">
          <w:rPr>
            <w:rStyle w:val="Hyperlink"/>
            <w:szCs w:val="24"/>
          </w:rPr>
          <w:t xml:space="preserve"> </w:t>
        </w:r>
        <w:r w:rsidRPr="003778A3">
          <w:rPr>
            <w:rStyle w:val="Hyperlink"/>
            <w:szCs w:val="24"/>
          </w:rPr>
          <w:t>de</w:t>
        </w:r>
        <w:r w:rsidR="00007AB3">
          <w:rPr>
            <w:rStyle w:val="Hyperlink"/>
            <w:szCs w:val="24"/>
          </w:rPr>
          <w:t xml:space="preserve"> </w:t>
        </w:r>
        <w:r w:rsidRPr="003778A3">
          <w:rPr>
            <w:rStyle w:val="Hyperlink"/>
            <w:szCs w:val="24"/>
          </w:rPr>
          <w:t>revizuire</w:t>
        </w:r>
        <w:r w:rsidR="00007AB3">
          <w:rPr>
            <w:rStyle w:val="Hyperlink"/>
            <w:szCs w:val="24"/>
          </w:rPr>
          <w:t xml:space="preserve"> </w:t>
        </w:r>
        <w:r w:rsidRPr="003778A3">
          <w:rPr>
            <w:rStyle w:val="Hyperlink"/>
            <w:szCs w:val="24"/>
          </w:rPr>
          <w:t>a</w:t>
        </w:r>
        <w:r w:rsidR="00007AB3">
          <w:rPr>
            <w:rStyle w:val="Hyperlink"/>
            <w:szCs w:val="24"/>
          </w:rPr>
          <w:t xml:space="preserve"> </w:t>
        </w:r>
        <w:r w:rsidRPr="003778A3">
          <w:rPr>
            <w:rStyle w:val="Hyperlink"/>
            <w:szCs w:val="24"/>
          </w:rPr>
          <w:t>Regulamentului</w:t>
        </w:r>
        <w:r w:rsidR="00007AB3">
          <w:rPr>
            <w:rStyle w:val="Hyperlink"/>
            <w:szCs w:val="24"/>
          </w:rPr>
          <w:t xml:space="preserve"> </w:t>
        </w:r>
        <w:r w:rsidRPr="003778A3">
          <w:rPr>
            <w:rStyle w:val="Hyperlink"/>
            <w:szCs w:val="24"/>
          </w:rPr>
          <w:t>privind</w:t>
        </w:r>
        <w:r w:rsidR="00007AB3">
          <w:rPr>
            <w:rStyle w:val="Hyperlink"/>
            <w:szCs w:val="24"/>
          </w:rPr>
          <w:t xml:space="preserve"> </w:t>
        </w:r>
        <w:r w:rsidRPr="003778A3">
          <w:rPr>
            <w:rStyle w:val="Hyperlink"/>
            <w:szCs w:val="24"/>
          </w:rPr>
          <w:t>mercurul</w:t>
        </w:r>
      </w:hyperlink>
      <w:r w:rsidRPr="003778A3">
        <w:t>.</w:t>
      </w:r>
      <w:r w:rsidR="00007AB3">
        <w:t xml:space="preserve"> </w:t>
      </w:r>
      <w:r w:rsidRPr="003778A3">
        <w:t>Având</w:t>
      </w:r>
      <w:r w:rsidR="00007AB3">
        <w:t xml:space="preserve"> </w:t>
      </w:r>
      <w:r w:rsidRPr="003778A3">
        <w:t>în</w:t>
      </w:r>
      <w:r w:rsidR="00007AB3">
        <w:t xml:space="preserve"> </w:t>
      </w:r>
      <w:r w:rsidRPr="003778A3">
        <w:t>vedere</w:t>
      </w:r>
      <w:r w:rsidR="00007AB3">
        <w:t xml:space="preserve"> </w:t>
      </w:r>
      <w:r w:rsidRPr="003778A3">
        <w:t>disponibilitatea</w:t>
      </w:r>
      <w:r w:rsidR="00007AB3">
        <w:t xml:space="preserve"> </w:t>
      </w:r>
      <w:r w:rsidRPr="003778A3">
        <w:t>alternativelor,</w:t>
      </w:r>
      <w:r w:rsidR="00007AB3">
        <w:t xml:space="preserve"> </w:t>
      </w:r>
      <w:r w:rsidRPr="003778A3">
        <w:t>Regulamentul</w:t>
      </w:r>
      <w:r w:rsidR="00007AB3">
        <w:t xml:space="preserve"> </w:t>
      </w:r>
      <w:r w:rsidRPr="003778A3">
        <w:t>revizuit</w:t>
      </w:r>
      <w:r w:rsidR="00007AB3">
        <w:t xml:space="preserve"> </w:t>
      </w:r>
      <w:r w:rsidRPr="003778A3">
        <w:t>privind</w:t>
      </w:r>
      <w:r w:rsidR="00007AB3">
        <w:t xml:space="preserve"> </w:t>
      </w:r>
      <w:r w:rsidRPr="003778A3">
        <w:t>mercurul</w:t>
      </w:r>
      <w:r w:rsidR="00007AB3">
        <w:t xml:space="preserve"> </w:t>
      </w:r>
      <w:r w:rsidRPr="003778A3">
        <w:t>va</w:t>
      </w:r>
      <w:r w:rsidR="00007AB3">
        <w:t xml:space="preserve"> </w:t>
      </w:r>
      <w:r w:rsidRPr="003778A3">
        <w:rPr>
          <w:b/>
          <w:bCs/>
        </w:rPr>
        <w:t>interzice</w:t>
      </w:r>
      <w:r w:rsidR="00007AB3">
        <w:rPr>
          <w:b/>
          <w:bCs/>
        </w:rPr>
        <w:t xml:space="preserve"> </w:t>
      </w:r>
      <w:r w:rsidRPr="003778A3">
        <w:rPr>
          <w:b/>
          <w:bCs/>
        </w:rPr>
        <w:t>ultimele</w:t>
      </w:r>
      <w:r w:rsidR="00007AB3">
        <w:rPr>
          <w:b/>
          <w:bCs/>
        </w:rPr>
        <w:t xml:space="preserve"> </w:t>
      </w:r>
      <w:r w:rsidRPr="003778A3">
        <w:rPr>
          <w:b/>
          <w:bCs/>
        </w:rPr>
        <w:t>utilizări</w:t>
      </w:r>
      <w:r w:rsidR="00007AB3">
        <w:rPr>
          <w:b/>
          <w:bCs/>
        </w:rPr>
        <w:t xml:space="preserve"> </w:t>
      </w:r>
      <w:r w:rsidRPr="003778A3">
        <w:rPr>
          <w:b/>
          <w:bCs/>
        </w:rPr>
        <w:t>intenționate</w:t>
      </w:r>
      <w:r w:rsidR="00007AB3">
        <w:rPr>
          <w:b/>
          <w:bCs/>
        </w:rPr>
        <w:t xml:space="preserve"> </w:t>
      </w:r>
      <w:r w:rsidRPr="003778A3">
        <w:rPr>
          <w:b/>
          <w:bCs/>
        </w:rPr>
        <w:lastRenderedPageBreak/>
        <w:t>rămase</w:t>
      </w:r>
      <w:r w:rsidR="00007AB3">
        <w:rPr>
          <w:b/>
          <w:bCs/>
        </w:rPr>
        <w:t xml:space="preserve"> </w:t>
      </w:r>
      <w:r w:rsidRPr="003778A3">
        <w:rPr>
          <w:b/>
          <w:bCs/>
        </w:rPr>
        <w:t>ale</w:t>
      </w:r>
      <w:r w:rsidR="00007AB3">
        <w:rPr>
          <w:b/>
          <w:bCs/>
        </w:rPr>
        <w:t xml:space="preserve"> </w:t>
      </w:r>
      <w:r w:rsidRPr="003778A3">
        <w:rPr>
          <w:b/>
          <w:bCs/>
        </w:rPr>
        <w:t>mercurului</w:t>
      </w:r>
      <w:r w:rsidR="00007AB3">
        <w:rPr>
          <w:b/>
          <w:bCs/>
        </w:rPr>
        <w:t xml:space="preserve"> </w:t>
      </w:r>
      <w:r w:rsidRPr="003778A3">
        <w:rPr>
          <w:b/>
          <w:bCs/>
        </w:rPr>
        <w:t>în</w:t>
      </w:r>
      <w:r w:rsidR="00007AB3">
        <w:rPr>
          <w:b/>
          <w:bCs/>
        </w:rPr>
        <w:t xml:space="preserve"> </w:t>
      </w:r>
      <w:r w:rsidRPr="003778A3">
        <w:rPr>
          <w:b/>
          <w:bCs/>
        </w:rPr>
        <w:t>UE</w:t>
      </w:r>
      <w:r w:rsidRPr="003778A3">
        <w:t>.</w:t>
      </w:r>
      <w:r w:rsidR="00007AB3">
        <w:t xml:space="preserve"> </w:t>
      </w:r>
      <w:r w:rsidRPr="003778A3">
        <w:rPr>
          <w:b/>
          <w:bCs/>
        </w:rPr>
        <w:t>Prin</w:t>
      </w:r>
      <w:r w:rsidR="00007AB3">
        <w:rPr>
          <w:b/>
          <w:bCs/>
        </w:rPr>
        <w:t xml:space="preserve"> </w:t>
      </w:r>
      <w:r w:rsidRPr="003778A3">
        <w:rPr>
          <w:b/>
          <w:bCs/>
        </w:rPr>
        <w:t>interzicerea</w:t>
      </w:r>
      <w:r w:rsidR="00007AB3">
        <w:rPr>
          <w:b/>
          <w:bCs/>
        </w:rPr>
        <w:t xml:space="preserve"> </w:t>
      </w:r>
      <w:r w:rsidRPr="003778A3">
        <w:rPr>
          <w:b/>
          <w:bCs/>
        </w:rPr>
        <w:t>utilizării</w:t>
      </w:r>
      <w:r w:rsidR="00007AB3">
        <w:rPr>
          <w:b/>
          <w:bCs/>
        </w:rPr>
        <w:t xml:space="preserve"> </w:t>
      </w:r>
      <w:r w:rsidRPr="003778A3">
        <w:rPr>
          <w:b/>
          <w:bCs/>
        </w:rPr>
        <w:t>amalgamului</w:t>
      </w:r>
      <w:r w:rsidR="00007AB3">
        <w:rPr>
          <w:b/>
          <w:bCs/>
        </w:rPr>
        <w:t xml:space="preserve"> </w:t>
      </w:r>
      <w:r w:rsidRPr="003778A3">
        <w:rPr>
          <w:b/>
          <w:bCs/>
        </w:rPr>
        <w:t>dentar</w:t>
      </w:r>
      <w:r w:rsidR="00007AB3">
        <w:t xml:space="preserve"> </w:t>
      </w:r>
      <w:r w:rsidRPr="003778A3">
        <w:t>începând</w:t>
      </w:r>
      <w:r w:rsidR="00007AB3">
        <w:t xml:space="preserve"> </w:t>
      </w:r>
      <w:r w:rsidRPr="003778A3">
        <w:t>cu</w:t>
      </w:r>
      <w:r w:rsidR="00007AB3">
        <w:t xml:space="preserve"> </w:t>
      </w:r>
      <w:r w:rsidRPr="003778A3">
        <w:t>1</w:t>
      </w:r>
      <w:r w:rsidR="00007AB3">
        <w:t xml:space="preserve"> </w:t>
      </w:r>
      <w:r w:rsidRPr="003778A3">
        <w:t>ianuarie</w:t>
      </w:r>
      <w:r w:rsidR="00007AB3">
        <w:t xml:space="preserve"> </w:t>
      </w:r>
      <w:r w:rsidRPr="003778A3">
        <w:t>2025</w:t>
      </w:r>
      <w:r w:rsidR="00007AB3">
        <w:t xml:space="preserve"> </w:t>
      </w:r>
      <w:r w:rsidRPr="003778A3">
        <w:t>și</w:t>
      </w:r>
      <w:r w:rsidR="00007AB3">
        <w:t xml:space="preserve"> </w:t>
      </w:r>
      <w:r w:rsidRPr="003778A3">
        <w:t>prin</w:t>
      </w:r>
      <w:r w:rsidR="00007AB3">
        <w:t xml:space="preserve"> </w:t>
      </w:r>
      <w:r w:rsidRPr="003778A3">
        <w:rPr>
          <w:b/>
          <w:bCs/>
        </w:rPr>
        <w:t>introducerea</w:t>
      </w:r>
      <w:r w:rsidR="00007AB3">
        <w:rPr>
          <w:b/>
          <w:bCs/>
        </w:rPr>
        <w:t xml:space="preserve"> </w:t>
      </w:r>
      <w:r w:rsidRPr="003778A3">
        <w:rPr>
          <w:b/>
          <w:bCs/>
        </w:rPr>
        <w:t>unei</w:t>
      </w:r>
      <w:r w:rsidR="00007AB3">
        <w:rPr>
          <w:b/>
          <w:bCs/>
        </w:rPr>
        <w:t xml:space="preserve"> </w:t>
      </w:r>
      <w:r w:rsidRPr="003778A3">
        <w:rPr>
          <w:b/>
          <w:bCs/>
        </w:rPr>
        <w:t>interdicții</w:t>
      </w:r>
      <w:r w:rsidR="00007AB3">
        <w:rPr>
          <w:b/>
          <w:bCs/>
        </w:rPr>
        <w:t xml:space="preserve"> </w:t>
      </w:r>
      <w:r w:rsidRPr="003778A3">
        <w:rPr>
          <w:b/>
          <w:bCs/>
        </w:rPr>
        <w:t>privind</w:t>
      </w:r>
      <w:r w:rsidR="00007AB3">
        <w:rPr>
          <w:b/>
          <w:bCs/>
        </w:rPr>
        <w:t xml:space="preserve"> </w:t>
      </w:r>
      <w:r w:rsidRPr="003778A3">
        <w:rPr>
          <w:b/>
          <w:bCs/>
        </w:rPr>
        <w:t>fabricarea,</w:t>
      </w:r>
      <w:r w:rsidR="00007AB3">
        <w:rPr>
          <w:b/>
          <w:bCs/>
        </w:rPr>
        <w:t xml:space="preserve"> </w:t>
      </w:r>
      <w:r w:rsidRPr="003778A3">
        <w:rPr>
          <w:b/>
          <w:bCs/>
        </w:rPr>
        <w:t>importul</w:t>
      </w:r>
      <w:r w:rsidR="00007AB3">
        <w:rPr>
          <w:b/>
          <w:bCs/>
        </w:rPr>
        <w:t xml:space="preserve"> </w:t>
      </w:r>
      <w:r w:rsidRPr="003778A3">
        <w:rPr>
          <w:b/>
          <w:bCs/>
        </w:rPr>
        <w:t>și</w:t>
      </w:r>
      <w:r w:rsidR="00007AB3">
        <w:rPr>
          <w:b/>
          <w:bCs/>
        </w:rPr>
        <w:t xml:space="preserve"> </w:t>
      </w:r>
      <w:r w:rsidRPr="003778A3">
        <w:rPr>
          <w:b/>
          <w:bCs/>
        </w:rPr>
        <w:t>exportul</w:t>
      </w:r>
      <w:r w:rsidR="00007AB3">
        <w:rPr>
          <w:b/>
          <w:bCs/>
        </w:rPr>
        <w:t xml:space="preserve"> </w:t>
      </w:r>
      <w:r w:rsidRPr="003778A3">
        <w:rPr>
          <w:b/>
          <w:bCs/>
        </w:rPr>
        <w:t>anumitor</w:t>
      </w:r>
      <w:r w:rsidR="00007AB3">
        <w:rPr>
          <w:b/>
          <w:bCs/>
        </w:rPr>
        <w:t xml:space="preserve"> </w:t>
      </w:r>
      <w:r w:rsidRPr="003778A3">
        <w:rPr>
          <w:b/>
          <w:bCs/>
        </w:rPr>
        <w:t>lămpi</w:t>
      </w:r>
      <w:r w:rsidR="00007AB3">
        <w:rPr>
          <w:b/>
          <w:bCs/>
        </w:rPr>
        <w:t xml:space="preserve"> </w:t>
      </w:r>
      <w:r w:rsidRPr="003778A3">
        <w:rPr>
          <w:b/>
          <w:bCs/>
        </w:rPr>
        <w:t>cu</w:t>
      </w:r>
      <w:r w:rsidR="00007AB3">
        <w:rPr>
          <w:b/>
          <w:bCs/>
        </w:rPr>
        <w:t xml:space="preserve"> </w:t>
      </w:r>
      <w:r w:rsidRPr="003778A3">
        <w:rPr>
          <w:b/>
          <w:bCs/>
        </w:rPr>
        <w:t>conținut</w:t>
      </w:r>
      <w:r w:rsidR="00007AB3">
        <w:rPr>
          <w:b/>
          <w:bCs/>
        </w:rPr>
        <w:t xml:space="preserve"> </w:t>
      </w:r>
      <w:r w:rsidRPr="003778A3">
        <w:rPr>
          <w:b/>
          <w:bCs/>
        </w:rPr>
        <w:t>de</w:t>
      </w:r>
      <w:r w:rsidR="00007AB3">
        <w:rPr>
          <w:b/>
          <w:bCs/>
        </w:rPr>
        <w:t xml:space="preserve"> </w:t>
      </w:r>
      <w:r w:rsidRPr="003778A3">
        <w:rPr>
          <w:b/>
          <w:bCs/>
        </w:rPr>
        <w:t>mercur</w:t>
      </w:r>
      <w:r w:rsidRPr="003778A3">
        <w:t>,</w:t>
      </w:r>
      <w:r w:rsidR="00007AB3">
        <w:t xml:space="preserve"> </w:t>
      </w:r>
      <w:r w:rsidRPr="003778A3">
        <w:t>acest</w:t>
      </w:r>
      <w:r w:rsidR="00007AB3">
        <w:t xml:space="preserve"> </w:t>
      </w:r>
      <w:r w:rsidRPr="003778A3">
        <w:t>regulament</w:t>
      </w:r>
      <w:r w:rsidR="00007AB3">
        <w:t xml:space="preserve"> </w:t>
      </w:r>
      <w:r w:rsidRPr="003778A3">
        <w:t>revizuit</w:t>
      </w:r>
      <w:r w:rsidR="00007AB3">
        <w:t xml:space="preserve"> </w:t>
      </w:r>
      <w:r w:rsidRPr="003778A3">
        <w:rPr>
          <w:b/>
          <w:bCs/>
        </w:rPr>
        <w:t>va</w:t>
      </w:r>
      <w:r w:rsidR="00007AB3">
        <w:rPr>
          <w:b/>
          <w:bCs/>
        </w:rPr>
        <w:t xml:space="preserve"> </w:t>
      </w:r>
      <w:r w:rsidRPr="003778A3">
        <w:rPr>
          <w:b/>
          <w:bCs/>
        </w:rPr>
        <w:t>proteja</w:t>
      </w:r>
      <w:r w:rsidR="00007AB3">
        <w:rPr>
          <w:b/>
          <w:bCs/>
        </w:rPr>
        <w:t xml:space="preserve"> </w:t>
      </w:r>
      <w:r w:rsidRPr="003778A3">
        <w:rPr>
          <w:b/>
          <w:bCs/>
        </w:rPr>
        <w:t>și</w:t>
      </w:r>
      <w:r w:rsidR="00007AB3">
        <w:rPr>
          <w:b/>
          <w:bCs/>
        </w:rPr>
        <w:t xml:space="preserve"> </w:t>
      </w:r>
      <w:r w:rsidRPr="003778A3">
        <w:rPr>
          <w:b/>
          <w:bCs/>
        </w:rPr>
        <w:t>mai</w:t>
      </w:r>
      <w:r w:rsidR="00007AB3">
        <w:rPr>
          <w:b/>
          <w:bCs/>
        </w:rPr>
        <w:t xml:space="preserve"> </w:t>
      </w:r>
      <w:r w:rsidRPr="003778A3">
        <w:rPr>
          <w:b/>
          <w:bCs/>
        </w:rPr>
        <w:t>mult</w:t>
      </w:r>
      <w:r w:rsidR="00007AB3">
        <w:rPr>
          <w:b/>
          <w:bCs/>
        </w:rPr>
        <w:t xml:space="preserve"> </w:t>
      </w:r>
      <w:r w:rsidRPr="003778A3">
        <w:rPr>
          <w:b/>
          <w:bCs/>
        </w:rPr>
        <w:t>europenii</w:t>
      </w:r>
      <w:r w:rsidR="00007AB3">
        <w:rPr>
          <w:b/>
          <w:bCs/>
        </w:rPr>
        <w:t xml:space="preserve"> </w:t>
      </w:r>
      <w:r w:rsidRPr="003778A3">
        <w:rPr>
          <w:b/>
          <w:bCs/>
        </w:rPr>
        <w:t>împotriva</w:t>
      </w:r>
      <w:r w:rsidR="00007AB3">
        <w:rPr>
          <w:b/>
          <w:bCs/>
        </w:rPr>
        <w:t xml:space="preserve"> </w:t>
      </w:r>
      <w:r w:rsidRPr="003778A3">
        <w:rPr>
          <w:b/>
          <w:bCs/>
        </w:rPr>
        <w:t>mercurului</w:t>
      </w:r>
      <w:r w:rsidR="00007AB3">
        <w:rPr>
          <w:b/>
          <w:bCs/>
        </w:rPr>
        <w:t xml:space="preserve"> </w:t>
      </w:r>
      <w:r w:rsidRPr="003778A3">
        <w:rPr>
          <w:b/>
          <w:bCs/>
        </w:rPr>
        <w:t>toxic</w:t>
      </w:r>
      <w:r w:rsidRPr="003778A3">
        <w:t>.</w:t>
      </w:r>
      <w:r w:rsidR="00007AB3">
        <w:t xml:space="preserve"> </w:t>
      </w:r>
      <w:r w:rsidRPr="003778A3">
        <w:t>Aceasta</w:t>
      </w:r>
      <w:r w:rsidR="00007AB3">
        <w:t xml:space="preserve"> </w:t>
      </w:r>
      <w:r w:rsidRPr="003778A3">
        <w:t>reprezintă</w:t>
      </w:r>
      <w:r w:rsidR="00007AB3">
        <w:t xml:space="preserve"> </w:t>
      </w:r>
      <w:r w:rsidRPr="003778A3">
        <w:t>un</w:t>
      </w:r>
      <w:r w:rsidR="00007AB3">
        <w:t xml:space="preserve"> </w:t>
      </w:r>
      <w:r w:rsidRPr="003778A3">
        <w:t>important</w:t>
      </w:r>
      <w:r w:rsidR="00007AB3">
        <w:t xml:space="preserve"> </w:t>
      </w:r>
      <w:r w:rsidRPr="003778A3">
        <w:t>pas</w:t>
      </w:r>
      <w:r w:rsidR="00007AB3">
        <w:t xml:space="preserve"> </w:t>
      </w:r>
      <w:r w:rsidRPr="003778A3">
        <w:t>înainte</w:t>
      </w:r>
      <w:r w:rsidR="00007AB3">
        <w:t xml:space="preserve"> </w:t>
      </w:r>
      <w:r w:rsidRPr="003778A3">
        <w:t>pentru</w:t>
      </w:r>
      <w:r w:rsidR="00007AB3">
        <w:t xml:space="preserve"> </w:t>
      </w:r>
      <w:r w:rsidRPr="003778A3">
        <w:t>protejarea</w:t>
      </w:r>
      <w:r w:rsidR="00007AB3">
        <w:t xml:space="preserve"> </w:t>
      </w:r>
      <w:r w:rsidRPr="003778A3">
        <w:t>sănătății</w:t>
      </w:r>
      <w:r w:rsidR="00007AB3">
        <w:t xml:space="preserve"> </w:t>
      </w:r>
      <w:r w:rsidRPr="003778A3">
        <w:t>umane,</w:t>
      </w:r>
      <w:r w:rsidR="00007AB3">
        <w:t xml:space="preserve"> </w:t>
      </w:r>
      <w:r w:rsidRPr="003778A3">
        <w:t>precum</w:t>
      </w:r>
      <w:r w:rsidR="00007AB3">
        <w:t xml:space="preserve"> </w:t>
      </w:r>
      <w:r w:rsidRPr="003778A3">
        <w:t>și</w:t>
      </w:r>
      <w:r w:rsidR="00007AB3">
        <w:t xml:space="preserve"> </w:t>
      </w:r>
      <w:r w:rsidRPr="003778A3">
        <w:t>pentru</w:t>
      </w:r>
      <w:r w:rsidR="00007AB3">
        <w:t xml:space="preserve"> </w:t>
      </w:r>
      <w:r w:rsidRPr="003778A3">
        <w:t>obținerea</w:t>
      </w:r>
      <w:r w:rsidR="00007AB3">
        <w:t xml:space="preserve"> </w:t>
      </w:r>
      <w:r w:rsidRPr="003778A3">
        <w:t>unor</w:t>
      </w:r>
      <w:r w:rsidR="00007AB3">
        <w:t xml:space="preserve"> </w:t>
      </w:r>
      <w:r w:rsidRPr="003778A3">
        <w:t>beneficii</w:t>
      </w:r>
      <w:r w:rsidR="00007AB3">
        <w:t xml:space="preserve"> </w:t>
      </w:r>
      <w:r w:rsidRPr="003778A3">
        <w:t>semnificative</w:t>
      </w:r>
      <w:r w:rsidR="00007AB3">
        <w:t xml:space="preserve"> </w:t>
      </w:r>
      <w:r w:rsidRPr="003778A3">
        <w:t>pentru</w:t>
      </w:r>
      <w:r w:rsidR="00007AB3">
        <w:t xml:space="preserve"> </w:t>
      </w:r>
      <w:r w:rsidRPr="003778A3">
        <w:t>mediu,</w:t>
      </w:r>
      <w:r w:rsidR="00007AB3">
        <w:t xml:space="preserve"> </w:t>
      </w:r>
      <w:r w:rsidRPr="003778A3">
        <w:t>în</w:t>
      </w:r>
      <w:r w:rsidR="00007AB3">
        <w:t xml:space="preserve"> </w:t>
      </w:r>
      <w:r w:rsidRPr="003778A3">
        <w:t>conformitate</w:t>
      </w:r>
      <w:r w:rsidR="00007AB3">
        <w:t xml:space="preserve"> </w:t>
      </w:r>
      <w:r w:rsidRPr="003778A3">
        <w:t>cu</w:t>
      </w:r>
      <w:r w:rsidR="00007AB3">
        <w:t xml:space="preserve"> </w:t>
      </w:r>
      <w:r w:rsidRPr="003778A3">
        <w:t>obiectivul</w:t>
      </w:r>
      <w:r w:rsidR="00007AB3">
        <w:t xml:space="preserve"> </w:t>
      </w:r>
      <w:r w:rsidRPr="003778A3">
        <w:t>ambițios</w:t>
      </w:r>
      <w:r w:rsidR="00007AB3">
        <w:t xml:space="preserve"> </w:t>
      </w:r>
      <w:r w:rsidRPr="003778A3">
        <w:t>al</w:t>
      </w:r>
      <w:r w:rsidR="00007AB3">
        <w:t xml:space="preserve"> </w:t>
      </w:r>
      <w:r w:rsidRPr="003778A3">
        <w:t>UE</w:t>
      </w:r>
      <w:r w:rsidR="00007AB3">
        <w:t xml:space="preserve"> </w:t>
      </w:r>
      <w:r w:rsidRPr="003778A3">
        <w:t>de</w:t>
      </w:r>
      <w:r w:rsidR="00007AB3">
        <w:t xml:space="preserve"> </w:t>
      </w:r>
      <w:r w:rsidRPr="003778A3">
        <w:t>reducere</w:t>
      </w:r>
      <w:r w:rsidR="00007AB3">
        <w:t xml:space="preserve"> </w:t>
      </w:r>
      <w:r w:rsidRPr="003778A3">
        <w:t>la</w:t>
      </w:r>
      <w:r w:rsidR="00007AB3">
        <w:t xml:space="preserve"> </w:t>
      </w:r>
      <w:r w:rsidRPr="003778A3">
        <w:t>zero</w:t>
      </w:r>
      <w:r w:rsidR="00007AB3">
        <w:t xml:space="preserve"> </w:t>
      </w:r>
      <w:r w:rsidRPr="003778A3">
        <w:t>a</w:t>
      </w:r>
      <w:r w:rsidR="00007AB3">
        <w:t xml:space="preserve"> </w:t>
      </w:r>
      <w:r w:rsidRPr="003778A3">
        <w:t>poluării.</w:t>
      </w:r>
    </w:p>
    <w:p w14:paraId="7805B2BA" w14:textId="5FDD08BA" w:rsidR="003778A3" w:rsidRPr="003778A3" w:rsidRDefault="003778A3" w:rsidP="003778A3">
      <w:r w:rsidRPr="003778A3">
        <w:t>Noua</w:t>
      </w:r>
      <w:r w:rsidR="00007AB3">
        <w:t xml:space="preserve"> </w:t>
      </w:r>
      <w:r w:rsidRPr="003778A3">
        <w:t>lege</w:t>
      </w:r>
      <w:r w:rsidR="00007AB3">
        <w:t xml:space="preserve"> </w:t>
      </w:r>
      <w:r w:rsidRPr="003778A3">
        <w:t>va</w:t>
      </w:r>
      <w:r w:rsidR="00007AB3">
        <w:t xml:space="preserve"> </w:t>
      </w:r>
      <w:r w:rsidRPr="003778A3">
        <w:t>ajuta</w:t>
      </w:r>
      <w:r w:rsidR="00007AB3">
        <w:t xml:space="preserve"> </w:t>
      </w:r>
      <w:r w:rsidRPr="003778A3">
        <w:t>UE</w:t>
      </w:r>
      <w:r w:rsidR="00007AB3">
        <w:t xml:space="preserve"> </w:t>
      </w:r>
      <w:r w:rsidRPr="003778A3">
        <w:t>și</w:t>
      </w:r>
      <w:r w:rsidR="00007AB3">
        <w:t xml:space="preserve"> </w:t>
      </w:r>
      <w:r w:rsidRPr="003778A3">
        <w:t>statele</w:t>
      </w:r>
      <w:r w:rsidR="00007AB3">
        <w:t xml:space="preserve"> </w:t>
      </w:r>
      <w:r w:rsidRPr="003778A3">
        <w:t>sale</w:t>
      </w:r>
      <w:r w:rsidR="00007AB3">
        <w:t xml:space="preserve"> </w:t>
      </w:r>
      <w:r w:rsidRPr="003778A3">
        <w:t>membre</w:t>
      </w:r>
      <w:r w:rsidR="00007AB3">
        <w:t xml:space="preserve"> </w:t>
      </w:r>
      <w:r w:rsidRPr="003778A3">
        <w:t>să</w:t>
      </w:r>
      <w:r w:rsidR="00007AB3">
        <w:t xml:space="preserve"> </w:t>
      </w:r>
      <w:r w:rsidRPr="003778A3">
        <w:t>își</w:t>
      </w:r>
      <w:r w:rsidR="00007AB3">
        <w:t xml:space="preserve"> </w:t>
      </w:r>
      <w:r w:rsidRPr="003778A3">
        <w:t>îndeplinească</w:t>
      </w:r>
      <w:r w:rsidR="00007AB3">
        <w:t xml:space="preserve"> </w:t>
      </w:r>
      <w:r w:rsidRPr="003778A3">
        <w:t>angajamentele</w:t>
      </w:r>
      <w:r w:rsidR="00007AB3">
        <w:t xml:space="preserve"> </w:t>
      </w:r>
      <w:r w:rsidRPr="003778A3">
        <w:t>asumate</w:t>
      </w:r>
      <w:r w:rsidR="00007AB3">
        <w:t xml:space="preserve"> </w:t>
      </w:r>
      <w:r w:rsidRPr="003778A3">
        <w:t>în</w:t>
      </w:r>
      <w:r w:rsidR="00007AB3">
        <w:t xml:space="preserve"> </w:t>
      </w:r>
      <w:r w:rsidRPr="003778A3">
        <w:t>cadrul</w:t>
      </w:r>
      <w:r w:rsidR="00007AB3">
        <w:t xml:space="preserve"> </w:t>
      </w:r>
      <w:hyperlink r:id="rId83" w:history="1">
        <w:r w:rsidRPr="003778A3">
          <w:rPr>
            <w:rStyle w:val="Hyperlink"/>
            <w:szCs w:val="24"/>
          </w:rPr>
          <w:t>Pactului</w:t>
        </w:r>
        <w:r w:rsidR="00007AB3">
          <w:rPr>
            <w:rStyle w:val="Hyperlink"/>
            <w:szCs w:val="24"/>
          </w:rPr>
          <w:t xml:space="preserve"> </w:t>
        </w:r>
        <w:r w:rsidRPr="003778A3">
          <w:rPr>
            <w:rStyle w:val="Hyperlink"/>
            <w:szCs w:val="24"/>
          </w:rPr>
          <w:t>verde</w:t>
        </w:r>
        <w:r w:rsidR="00007AB3">
          <w:rPr>
            <w:rStyle w:val="Hyperlink"/>
            <w:szCs w:val="24"/>
          </w:rPr>
          <w:t xml:space="preserve"> </w:t>
        </w:r>
        <w:r w:rsidRPr="003778A3">
          <w:rPr>
            <w:rStyle w:val="Hyperlink"/>
            <w:szCs w:val="24"/>
          </w:rPr>
          <w:t>european</w:t>
        </w:r>
      </w:hyperlink>
      <w:r w:rsidRPr="003778A3">
        <w:t>,</w:t>
      </w:r>
      <w:r w:rsidR="00007AB3">
        <w:t xml:space="preserve"> </w:t>
      </w:r>
      <w:r w:rsidRPr="003778A3">
        <w:t>al</w:t>
      </w:r>
      <w:r w:rsidR="00007AB3">
        <w:t xml:space="preserve"> </w:t>
      </w:r>
      <w:hyperlink r:id="rId84" w:history="1">
        <w:r w:rsidRPr="003778A3">
          <w:rPr>
            <w:rStyle w:val="Hyperlink"/>
            <w:szCs w:val="24"/>
          </w:rPr>
          <w:t>Strategiei</w:t>
        </w:r>
        <w:r w:rsidR="00007AB3">
          <w:rPr>
            <w:rStyle w:val="Hyperlink"/>
            <w:szCs w:val="24"/>
          </w:rPr>
          <w:t xml:space="preserve"> </w:t>
        </w:r>
        <w:r w:rsidRPr="003778A3">
          <w:rPr>
            <w:rStyle w:val="Hyperlink"/>
            <w:szCs w:val="24"/>
          </w:rPr>
          <w:t>pentru</w:t>
        </w:r>
        <w:r w:rsidR="00007AB3">
          <w:rPr>
            <w:rStyle w:val="Hyperlink"/>
            <w:szCs w:val="24"/>
          </w:rPr>
          <w:t xml:space="preserve"> </w:t>
        </w:r>
        <w:r w:rsidRPr="003778A3">
          <w:rPr>
            <w:rStyle w:val="Hyperlink"/>
            <w:szCs w:val="24"/>
          </w:rPr>
          <w:t>promovarea</w:t>
        </w:r>
        <w:r w:rsidR="00007AB3">
          <w:rPr>
            <w:rStyle w:val="Hyperlink"/>
            <w:szCs w:val="24"/>
          </w:rPr>
          <w:t xml:space="preserve"> </w:t>
        </w:r>
        <w:r w:rsidRPr="003778A3">
          <w:rPr>
            <w:rStyle w:val="Hyperlink"/>
            <w:szCs w:val="24"/>
          </w:rPr>
          <w:t>sustenabilității</w:t>
        </w:r>
        <w:r w:rsidR="00007AB3">
          <w:rPr>
            <w:rStyle w:val="Hyperlink"/>
            <w:szCs w:val="24"/>
          </w:rPr>
          <w:t xml:space="preserve"> </w:t>
        </w:r>
        <w:r w:rsidRPr="003778A3">
          <w:rPr>
            <w:rStyle w:val="Hyperlink"/>
            <w:szCs w:val="24"/>
          </w:rPr>
          <w:t>în</w:t>
        </w:r>
        <w:r w:rsidR="00007AB3">
          <w:rPr>
            <w:rStyle w:val="Hyperlink"/>
            <w:szCs w:val="24"/>
          </w:rPr>
          <w:t xml:space="preserve"> </w:t>
        </w:r>
        <w:r w:rsidRPr="003778A3">
          <w:rPr>
            <w:rStyle w:val="Hyperlink"/>
            <w:szCs w:val="24"/>
          </w:rPr>
          <w:t>domeniul</w:t>
        </w:r>
        <w:r w:rsidR="00007AB3">
          <w:rPr>
            <w:rStyle w:val="Hyperlink"/>
            <w:szCs w:val="24"/>
          </w:rPr>
          <w:t xml:space="preserve"> </w:t>
        </w:r>
        <w:r w:rsidRPr="003778A3">
          <w:rPr>
            <w:rStyle w:val="Hyperlink"/>
            <w:szCs w:val="24"/>
          </w:rPr>
          <w:t>substanțelor</w:t>
        </w:r>
        <w:r w:rsidR="00007AB3">
          <w:rPr>
            <w:rStyle w:val="Hyperlink"/>
            <w:szCs w:val="24"/>
          </w:rPr>
          <w:t xml:space="preserve"> </w:t>
        </w:r>
        <w:r w:rsidRPr="003778A3">
          <w:rPr>
            <w:rStyle w:val="Hyperlink"/>
            <w:szCs w:val="24"/>
          </w:rPr>
          <w:t>chimice</w:t>
        </w:r>
      </w:hyperlink>
      <w:r w:rsidR="00007AB3">
        <w:t xml:space="preserve"> </w:t>
      </w:r>
      <w:r w:rsidRPr="003778A3">
        <w:t>și</w:t>
      </w:r>
      <w:r w:rsidR="00007AB3">
        <w:t xml:space="preserve"> </w:t>
      </w:r>
      <w:r w:rsidRPr="003778A3">
        <w:t>al</w:t>
      </w:r>
      <w:r w:rsidR="00007AB3">
        <w:t xml:space="preserve"> </w:t>
      </w:r>
      <w:hyperlink r:id="rId85" w:history="1">
        <w:r w:rsidRPr="003778A3">
          <w:rPr>
            <w:rStyle w:val="Hyperlink"/>
            <w:szCs w:val="24"/>
          </w:rPr>
          <w:t>Planului</w:t>
        </w:r>
        <w:r w:rsidR="00007AB3">
          <w:rPr>
            <w:rStyle w:val="Hyperlink"/>
            <w:szCs w:val="24"/>
          </w:rPr>
          <w:t xml:space="preserve"> </w:t>
        </w:r>
        <w:r w:rsidRPr="003778A3">
          <w:rPr>
            <w:rStyle w:val="Hyperlink"/>
            <w:szCs w:val="24"/>
          </w:rPr>
          <w:t>de</w:t>
        </w:r>
        <w:r w:rsidR="00007AB3">
          <w:rPr>
            <w:rStyle w:val="Hyperlink"/>
            <w:szCs w:val="24"/>
          </w:rPr>
          <w:t xml:space="preserve"> </w:t>
        </w:r>
        <w:r w:rsidRPr="003778A3">
          <w:rPr>
            <w:rStyle w:val="Hyperlink"/>
            <w:szCs w:val="24"/>
          </w:rPr>
          <w:t>acțiune</w:t>
        </w:r>
        <w:r w:rsidR="00007AB3">
          <w:rPr>
            <w:rStyle w:val="Hyperlink"/>
            <w:szCs w:val="24"/>
          </w:rPr>
          <w:t xml:space="preserve"> </w:t>
        </w:r>
        <w:r w:rsidRPr="003778A3">
          <w:rPr>
            <w:rStyle w:val="Hyperlink"/>
            <w:szCs w:val="24"/>
          </w:rPr>
          <w:t>privind</w:t>
        </w:r>
        <w:r w:rsidR="00007AB3">
          <w:rPr>
            <w:rStyle w:val="Hyperlink"/>
            <w:szCs w:val="24"/>
          </w:rPr>
          <w:t xml:space="preserve"> </w:t>
        </w:r>
        <w:r w:rsidRPr="003778A3">
          <w:rPr>
            <w:rStyle w:val="Hyperlink"/>
            <w:szCs w:val="24"/>
          </w:rPr>
          <w:t>reducerea</w:t>
        </w:r>
        <w:r w:rsidR="00007AB3">
          <w:rPr>
            <w:rStyle w:val="Hyperlink"/>
            <w:szCs w:val="24"/>
          </w:rPr>
          <w:t xml:space="preserve"> </w:t>
        </w:r>
        <w:r w:rsidRPr="003778A3">
          <w:rPr>
            <w:rStyle w:val="Hyperlink"/>
            <w:szCs w:val="24"/>
          </w:rPr>
          <w:t>la</w:t>
        </w:r>
        <w:r w:rsidR="00007AB3">
          <w:rPr>
            <w:rStyle w:val="Hyperlink"/>
            <w:szCs w:val="24"/>
          </w:rPr>
          <w:t xml:space="preserve"> </w:t>
        </w:r>
        <w:r w:rsidRPr="003778A3">
          <w:rPr>
            <w:rStyle w:val="Hyperlink"/>
            <w:szCs w:val="24"/>
          </w:rPr>
          <w:t>zero</w:t>
        </w:r>
      </w:hyperlink>
      <w:r w:rsidR="00007AB3">
        <w:t xml:space="preserve"> </w:t>
      </w:r>
      <w:r w:rsidRPr="003778A3">
        <w:t>a</w:t>
      </w:r>
      <w:r w:rsidR="00007AB3">
        <w:t xml:space="preserve"> </w:t>
      </w:r>
      <w:r w:rsidRPr="003778A3">
        <w:t>poluării.</w:t>
      </w:r>
    </w:p>
    <w:p w14:paraId="0DA67505" w14:textId="3076E860" w:rsidR="003778A3" w:rsidRPr="003778A3" w:rsidRDefault="003778A3" w:rsidP="003778A3">
      <w:r w:rsidRPr="003778A3">
        <w:t>Statele</w:t>
      </w:r>
      <w:r w:rsidR="00007AB3">
        <w:t xml:space="preserve"> </w:t>
      </w:r>
      <w:r w:rsidRPr="003778A3">
        <w:t>membre</w:t>
      </w:r>
      <w:r w:rsidR="00007AB3">
        <w:t xml:space="preserve"> </w:t>
      </w:r>
      <w:r w:rsidRPr="003778A3">
        <w:t>vor</w:t>
      </w:r>
      <w:r w:rsidR="00007AB3">
        <w:t xml:space="preserve"> </w:t>
      </w:r>
      <w:r w:rsidRPr="003778A3">
        <w:t>trebui</w:t>
      </w:r>
      <w:r w:rsidR="00007AB3">
        <w:t xml:space="preserve"> </w:t>
      </w:r>
      <w:r w:rsidRPr="003778A3">
        <w:t>să</w:t>
      </w:r>
      <w:r w:rsidR="00007AB3">
        <w:t xml:space="preserve"> </w:t>
      </w:r>
      <w:r w:rsidRPr="003778A3">
        <w:t>treacă</w:t>
      </w:r>
      <w:r w:rsidR="00007AB3">
        <w:t xml:space="preserve"> </w:t>
      </w:r>
      <w:r w:rsidRPr="003778A3">
        <w:t>de</w:t>
      </w:r>
      <w:r w:rsidR="00007AB3">
        <w:t xml:space="preserve"> </w:t>
      </w:r>
      <w:r w:rsidRPr="003778A3">
        <w:t>la</w:t>
      </w:r>
      <w:r w:rsidR="00007AB3">
        <w:t xml:space="preserve"> </w:t>
      </w:r>
      <w:r w:rsidRPr="003778A3">
        <w:t>amalgam</w:t>
      </w:r>
      <w:r w:rsidR="00007AB3">
        <w:t xml:space="preserve"> </w:t>
      </w:r>
      <w:r w:rsidRPr="003778A3">
        <w:t>dentar</w:t>
      </w:r>
      <w:r w:rsidR="00007AB3">
        <w:t xml:space="preserve"> </w:t>
      </w:r>
      <w:r w:rsidRPr="003778A3">
        <w:t>la</w:t>
      </w:r>
      <w:r w:rsidR="00007AB3">
        <w:t xml:space="preserve"> </w:t>
      </w:r>
      <w:r w:rsidRPr="003778A3">
        <w:t>materiale</w:t>
      </w:r>
      <w:r w:rsidR="00007AB3">
        <w:t xml:space="preserve"> </w:t>
      </w:r>
      <w:r w:rsidRPr="003778A3">
        <w:t>de</w:t>
      </w:r>
      <w:r w:rsidR="00007AB3">
        <w:t xml:space="preserve"> </w:t>
      </w:r>
      <w:r w:rsidRPr="003778A3">
        <w:t>umplutură</w:t>
      </w:r>
      <w:r w:rsidR="00007AB3">
        <w:t xml:space="preserve"> </w:t>
      </w:r>
      <w:r w:rsidRPr="003778A3">
        <w:t>dentară</w:t>
      </w:r>
      <w:r w:rsidR="00007AB3">
        <w:t xml:space="preserve"> </w:t>
      </w:r>
      <w:r w:rsidRPr="003778A3">
        <w:t>fără</w:t>
      </w:r>
      <w:r w:rsidR="00007AB3">
        <w:t xml:space="preserve"> </w:t>
      </w:r>
      <w:r w:rsidRPr="003778A3">
        <w:t>mercur.</w:t>
      </w:r>
      <w:r w:rsidR="00007AB3">
        <w:t xml:space="preserve"> </w:t>
      </w:r>
      <w:r w:rsidRPr="003778A3">
        <w:t>De</w:t>
      </w:r>
      <w:r w:rsidR="00007AB3">
        <w:t xml:space="preserve"> </w:t>
      </w:r>
      <w:r w:rsidRPr="003778A3">
        <w:t>asemenea,</w:t>
      </w:r>
      <w:r w:rsidR="00007AB3">
        <w:t xml:space="preserve"> </w:t>
      </w:r>
      <w:r w:rsidRPr="003778A3">
        <w:t>acestea</w:t>
      </w:r>
      <w:r w:rsidR="00007AB3">
        <w:t xml:space="preserve"> </w:t>
      </w:r>
      <w:r w:rsidRPr="003778A3">
        <w:t>vor</w:t>
      </w:r>
      <w:r w:rsidR="00007AB3">
        <w:t xml:space="preserve"> </w:t>
      </w:r>
      <w:r w:rsidRPr="003778A3">
        <w:t>trebui</w:t>
      </w:r>
      <w:r w:rsidR="00007AB3">
        <w:t xml:space="preserve"> </w:t>
      </w:r>
      <w:r w:rsidRPr="003778A3">
        <w:t>să</w:t>
      </w:r>
      <w:r w:rsidR="00007AB3">
        <w:t xml:space="preserve"> </w:t>
      </w:r>
      <w:r w:rsidRPr="003778A3">
        <w:t>înceteze</w:t>
      </w:r>
      <w:r w:rsidR="00007AB3">
        <w:t xml:space="preserve"> </w:t>
      </w:r>
      <w:r w:rsidRPr="003778A3">
        <w:t>să</w:t>
      </w:r>
      <w:r w:rsidR="00007AB3">
        <w:t xml:space="preserve"> </w:t>
      </w:r>
      <w:r w:rsidRPr="003778A3">
        <w:t>producă</w:t>
      </w:r>
      <w:r w:rsidR="00007AB3">
        <w:t xml:space="preserve"> </w:t>
      </w:r>
      <w:r w:rsidRPr="003778A3">
        <w:t>și</w:t>
      </w:r>
      <w:r w:rsidR="00007AB3">
        <w:t xml:space="preserve"> </w:t>
      </w:r>
      <w:r w:rsidRPr="003778A3">
        <w:t>să</w:t>
      </w:r>
      <w:r w:rsidR="00007AB3">
        <w:t xml:space="preserve"> </w:t>
      </w:r>
      <w:r w:rsidRPr="003778A3">
        <w:t>exporte</w:t>
      </w:r>
      <w:r w:rsidR="00007AB3">
        <w:t xml:space="preserve"> </w:t>
      </w:r>
      <w:r w:rsidRPr="003778A3">
        <w:t>lămpi</w:t>
      </w:r>
      <w:r w:rsidR="00007AB3">
        <w:t xml:space="preserve"> </w:t>
      </w:r>
      <w:r w:rsidRPr="003778A3">
        <w:t>care</w:t>
      </w:r>
      <w:r w:rsidR="00007AB3">
        <w:t xml:space="preserve"> </w:t>
      </w:r>
      <w:r w:rsidRPr="003778A3">
        <w:t>conțin</w:t>
      </w:r>
      <w:r w:rsidR="00007AB3">
        <w:t xml:space="preserve"> </w:t>
      </w:r>
      <w:r w:rsidRPr="003778A3">
        <w:t>mercur,</w:t>
      </w:r>
      <w:r w:rsidR="00007AB3">
        <w:t xml:space="preserve"> </w:t>
      </w:r>
      <w:r w:rsidRPr="003778A3">
        <w:t>înlocuindu-le</w:t>
      </w:r>
      <w:r w:rsidR="00007AB3">
        <w:t xml:space="preserve"> </w:t>
      </w:r>
      <w:r w:rsidRPr="003778A3">
        <w:t>în</w:t>
      </w:r>
      <w:r w:rsidR="00007AB3">
        <w:t xml:space="preserve"> </w:t>
      </w:r>
      <w:r w:rsidRPr="003778A3">
        <w:t>schimb</w:t>
      </w:r>
      <w:r w:rsidR="00007AB3">
        <w:t xml:space="preserve"> </w:t>
      </w:r>
      <w:r w:rsidRPr="003778A3">
        <w:t>cu</w:t>
      </w:r>
      <w:r w:rsidR="00007AB3">
        <w:t xml:space="preserve"> </w:t>
      </w:r>
      <w:r w:rsidRPr="003778A3">
        <w:t>alternative</w:t>
      </w:r>
      <w:r w:rsidR="00007AB3">
        <w:t xml:space="preserve"> </w:t>
      </w:r>
      <w:r w:rsidRPr="003778A3">
        <w:t>fără</w:t>
      </w:r>
      <w:r w:rsidR="00007AB3">
        <w:t xml:space="preserve"> </w:t>
      </w:r>
      <w:r w:rsidRPr="003778A3">
        <w:t>mercur,</w:t>
      </w:r>
      <w:r w:rsidR="00007AB3">
        <w:t xml:space="preserve"> </w:t>
      </w:r>
      <w:r w:rsidRPr="003778A3">
        <w:t>cum</w:t>
      </w:r>
      <w:r w:rsidR="00007AB3">
        <w:t xml:space="preserve"> </w:t>
      </w:r>
      <w:r w:rsidRPr="003778A3">
        <w:t>ar</w:t>
      </w:r>
      <w:r w:rsidR="00007AB3">
        <w:t xml:space="preserve"> </w:t>
      </w:r>
      <w:r w:rsidRPr="003778A3">
        <w:t>fi</w:t>
      </w:r>
      <w:r w:rsidR="00007AB3">
        <w:t xml:space="preserve"> </w:t>
      </w:r>
      <w:r w:rsidRPr="003778A3">
        <w:t>LED-urile,</w:t>
      </w:r>
      <w:r w:rsidR="00007AB3">
        <w:t xml:space="preserve"> </w:t>
      </w:r>
      <w:r w:rsidRPr="003778A3">
        <w:t>care</w:t>
      </w:r>
      <w:r w:rsidR="00007AB3">
        <w:t xml:space="preserve"> </w:t>
      </w:r>
      <w:r w:rsidRPr="003778A3">
        <w:t>sunt,</w:t>
      </w:r>
      <w:r w:rsidR="00007AB3">
        <w:t xml:space="preserve"> </w:t>
      </w:r>
      <w:r w:rsidRPr="003778A3">
        <w:t>de</w:t>
      </w:r>
      <w:r w:rsidR="00007AB3">
        <w:t xml:space="preserve"> </w:t>
      </w:r>
      <w:r w:rsidRPr="003778A3">
        <w:t>asemenea,</w:t>
      </w:r>
      <w:r w:rsidR="00007AB3">
        <w:t xml:space="preserve"> </w:t>
      </w:r>
      <w:r w:rsidRPr="003778A3">
        <w:t>mai</w:t>
      </w:r>
      <w:r w:rsidR="00007AB3">
        <w:t xml:space="preserve"> </w:t>
      </w:r>
      <w:r w:rsidRPr="003778A3">
        <w:t>eficiente</w:t>
      </w:r>
      <w:r w:rsidR="00007AB3">
        <w:t xml:space="preserve"> </w:t>
      </w:r>
      <w:r w:rsidRPr="003778A3">
        <w:t>din</w:t>
      </w:r>
      <w:r w:rsidR="00007AB3">
        <w:t xml:space="preserve"> </w:t>
      </w:r>
      <w:r w:rsidRPr="003778A3">
        <w:t>punct</w:t>
      </w:r>
      <w:r w:rsidR="00007AB3">
        <w:t xml:space="preserve"> </w:t>
      </w:r>
      <w:r w:rsidRPr="003778A3">
        <w:t>de</w:t>
      </w:r>
      <w:r w:rsidR="00007AB3">
        <w:t xml:space="preserve"> </w:t>
      </w:r>
      <w:r w:rsidRPr="003778A3">
        <w:t>vedere</w:t>
      </w:r>
      <w:r w:rsidR="00007AB3">
        <w:t xml:space="preserve"> </w:t>
      </w:r>
      <w:r w:rsidRPr="003778A3">
        <w:t>energetic.</w:t>
      </w:r>
      <w:r w:rsidR="00007AB3">
        <w:t xml:space="preserve"> </w:t>
      </w:r>
      <w:r w:rsidRPr="003778A3">
        <w:t>Aceste</w:t>
      </w:r>
      <w:r w:rsidR="00007AB3">
        <w:t xml:space="preserve"> </w:t>
      </w:r>
      <w:r w:rsidRPr="003778A3">
        <w:t>măsuri</w:t>
      </w:r>
      <w:r w:rsidR="00007AB3">
        <w:t xml:space="preserve"> </w:t>
      </w:r>
      <w:r w:rsidRPr="003778A3">
        <w:t>sunt</w:t>
      </w:r>
      <w:r w:rsidR="00007AB3">
        <w:t xml:space="preserve"> </w:t>
      </w:r>
      <w:r w:rsidRPr="003778A3">
        <w:t>aliniate</w:t>
      </w:r>
      <w:r w:rsidR="00007AB3">
        <w:t xml:space="preserve"> </w:t>
      </w:r>
      <w:r w:rsidRPr="003778A3">
        <w:t>la</w:t>
      </w:r>
      <w:r w:rsidR="00007AB3">
        <w:t xml:space="preserve"> </w:t>
      </w:r>
      <w:r w:rsidRPr="003778A3">
        <w:t>cele</w:t>
      </w:r>
      <w:r w:rsidR="00007AB3">
        <w:t xml:space="preserve"> </w:t>
      </w:r>
      <w:r w:rsidRPr="003778A3">
        <w:t>adoptate</w:t>
      </w:r>
      <w:r w:rsidR="00007AB3">
        <w:t xml:space="preserve"> </w:t>
      </w:r>
      <w:r w:rsidRPr="003778A3">
        <w:t>în</w:t>
      </w:r>
      <w:r w:rsidR="00007AB3">
        <w:t xml:space="preserve"> </w:t>
      </w:r>
      <w:r w:rsidRPr="003778A3">
        <w:t>temeiul</w:t>
      </w:r>
      <w:r w:rsidR="00007AB3">
        <w:t xml:space="preserve"> </w:t>
      </w:r>
      <w:r w:rsidRPr="003778A3">
        <w:t>altor</w:t>
      </w:r>
      <w:r w:rsidR="00007AB3">
        <w:t xml:space="preserve"> </w:t>
      </w:r>
      <w:r w:rsidRPr="003778A3">
        <w:t>acte</w:t>
      </w:r>
      <w:r w:rsidR="00007AB3">
        <w:t xml:space="preserve"> </w:t>
      </w:r>
      <w:r w:rsidRPr="003778A3">
        <w:t>legislative</w:t>
      </w:r>
      <w:r w:rsidR="00007AB3">
        <w:t xml:space="preserve"> </w:t>
      </w:r>
      <w:r w:rsidRPr="003778A3">
        <w:t>relevante</w:t>
      </w:r>
      <w:r w:rsidR="00007AB3">
        <w:t xml:space="preserve"> </w:t>
      </w:r>
      <w:r w:rsidRPr="003778A3">
        <w:t>ale</w:t>
      </w:r>
      <w:r w:rsidR="00007AB3">
        <w:t xml:space="preserve"> </w:t>
      </w:r>
      <w:r w:rsidRPr="003778A3">
        <w:t>UE,</w:t>
      </w:r>
      <w:r w:rsidR="00007AB3">
        <w:t xml:space="preserve"> </w:t>
      </w:r>
      <w:r w:rsidRPr="003778A3">
        <w:t>cum</w:t>
      </w:r>
      <w:r w:rsidR="00007AB3">
        <w:t xml:space="preserve"> </w:t>
      </w:r>
      <w:r w:rsidRPr="003778A3">
        <w:t>ar</w:t>
      </w:r>
      <w:r w:rsidR="00007AB3">
        <w:t xml:space="preserve"> </w:t>
      </w:r>
      <w:r w:rsidRPr="003778A3">
        <w:t>fi</w:t>
      </w:r>
      <w:r w:rsidR="00007AB3">
        <w:t xml:space="preserve"> </w:t>
      </w:r>
      <w:hyperlink r:id="rId86" w:history="1">
        <w:r w:rsidRPr="003778A3">
          <w:rPr>
            <w:rStyle w:val="Hyperlink"/>
            <w:szCs w:val="24"/>
          </w:rPr>
          <w:t>Regulamentul</w:t>
        </w:r>
        <w:r w:rsidR="00007AB3">
          <w:rPr>
            <w:rStyle w:val="Hyperlink"/>
            <w:szCs w:val="24"/>
          </w:rPr>
          <w:t xml:space="preserve"> </w:t>
        </w:r>
        <w:r w:rsidRPr="003778A3">
          <w:rPr>
            <w:rStyle w:val="Hyperlink"/>
            <w:szCs w:val="24"/>
          </w:rPr>
          <w:t>privind</w:t>
        </w:r>
        <w:r w:rsidR="00007AB3">
          <w:rPr>
            <w:rStyle w:val="Hyperlink"/>
            <w:szCs w:val="24"/>
          </w:rPr>
          <w:t xml:space="preserve"> </w:t>
        </w:r>
        <w:r w:rsidRPr="003778A3">
          <w:rPr>
            <w:rStyle w:val="Hyperlink"/>
            <w:szCs w:val="24"/>
          </w:rPr>
          <w:t>restricțiile</w:t>
        </w:r>
        <w:r w:rsidR="00007AB3">
          <w:rPr>
            <w:rStyle w:val="Hyperlink"/>
            <w:szCs w:val="24"/>
          </w:rPr>
          <w:t xml:space="preserve"> </w:t>
        </w:r>
        <w:r w:rsidRPr="003778A3">
          <w:rPr>
            <w:rStyle w:val="Hyperlink"/>
            <w:szCs w:val="24"/>
          </w:rPr>
          <w:t>de</w:t>
        </w:r>
        <w:r w:rsidR="00007AB3">
          <w:rPr>
            <w:rStyle w:val="Hyperlink"/>
            <w:szCs w:val="24"/>
          </w:rPr>
          <w:t xml:space="preserve"> </w:t>
        </w:r>
        <w:r w:rsidRPr="003778A3">
          <w:rPr>
            <w:rStyle w:val="Hyperlink"/>
            <w:szCs w:val="24"/>
          </w:rPr>
          <w:t>utilizare</w:t>
        </w:r>
        <w:r w:rsidR="00007AB3">
          <w:rPr>
            <w:rStyle w:val="Hyperlink"/>
            <w:szCs w:val="24"/>
          </w:rPr>
          <w:t xml:space="preserve"> </w:t>
        </w:r>
        <w:r w:rsidRPr="003778A3">
          <w:rPr>
            <w:rStyle w:val="Hyperlink"/>
            <w:szCs w:val="24"/>
          </w:rPr>
          <w:t>a</w:t>
        </w:r>
        <w:r w:rsidR="00007AB3">
          <w:rPr>
            <w:rStyle w:val="Hyperlink"/>
            <w:szCs w:val="24"/>
          </w:rPr>
          <w:t xml:space="preserve"> </w:t>
        </w:r>
        <w:r w:rsidRPr="003778A3">
          <w:rPr>
            <w:rStyle w:val="Hyperlink"/>
            <w:szCs w:val="24"/>
          </w:rPr>
          <w:t>substanțelor</w:t>
        </w:r>
        <w:r w:rsidR="00007AB3">
          <w:rPr>
            <w:rStyle w:val="Hyperlink"/>
            <w:szCs w:val="24"/>
          </w:rPr>
          <w:t xml:space="preserve"> </w:t>
        </w:r>
        <w:r w:rsidRPr="003778A3">
          <w:rPr>
            <w:rStyle w:val="Hyperlink"/>
            <w:szCs w:val="24"/>
          </w:rPr>
          <w:t>periculoase</w:t>
        </w:r>
      </w:hyperlink>
      <w:r w:rsidR="00007AB3">
        <w:t xml:space="preserve"> </w:t>
      </w:r>
      <w:r w:rsidRPr="003778A3">
        <w:t>(</w:t>
      </w:r>
      <w:proofErr w:type="spellStart"/>
      <w:r w:rsidRPr="003778A3">
        <w:t>RoHS</w:t>
      </w:r>
      <w:proofErr w:type="spellEnd"/>
      <w:r w:rsidRPr="003778A3">
        <w:t>).</w:t>
      </w:r>
    </w:p>
    <w:p w14:paraId="45E40693" w14:textId="6B5A4C04" w:rsidR="003778A3" w:rsidRPr="003778A3" w:rsidRDefault="003778A3" w:rsidP="003778A3">
      <w:r w:rsidRPr="003778A3">
        <w:rPr>
          <w:b/>
          <w:bCs/>
        </w:rPr>
        <w:t>Rezultate</w:t>
      </w:r>
      <w:r w:rsidR="00007AB3">
        <w:rPr>
          <w:b/>
          <w:bCs/>
        </w:rPr>
        <w:t xml:space="preserve"> </w:t>
      </w:r>
      <w:r w:rsidRPr="003778A3">
        <w:rPr>
          <w:b/>
          <w:bCs/>
        </w:rPr>
        <w:t>specifice</w:t>
      </w:r>
    </w:p>
    <w:p w14:paraId="57DD135C" w14:textId="290C65CC" w:rsidR="003778A3" w:rsidRPr="003778A3" w:rsidRDefault="003778A3" w:rsidP="009261D3">
      <w:pPr>
        <w:numPr>
          <w:ilvl w:val="0"/>
          <w:numId w:val="16"/>
        </w:numPr>
      </w:pPr>
      <w:r w:rsidRPr="003778A3">
        <w:t>Utilizarea</w:t>
      </w:r>
      <w:r w:rsidR="00007AB3">
        <w:t xml:space="preserve"> </w:t>
      </w:r>
      <w:r w:rsidRPr="003778A3">
        <w:t>și</w:t>
      </w:r>
      <w:r w:rsidR="00007AB3">
        <w:t xml:space="preserve"> </w:t>
      </w:r>
      <w:r w:rsidRPr="003778A3">
        <w:t>exportul</w:t>
      </w:r>
      <w:r w:rsidR="00007AB3">
        <w:t xml:space="preserve"> </w:t>
      </w:r>
      <w:r w:rsidRPr="003778A3">
        <w:t>de</w:t>
      </w:r>
      <w:r w:rsidR="00007AB3">
        <w:t xml:space="preserve"> </w:t>
      </w:r>
      <w:r w:rsidRPr="003778A3">
        <w:t>amalgam</w:t>
      </w:r>
      <w:r w:rsidR="00007AB3">
        <w:t xml:space="preserve"> </w:t>
      </w:r>
      <w:r w:rsidRPr="003778A3">
        <w:t>dentar</w:t>
      </w:r>
      <w:r w:rsidR="00007AB3">
        <w:t xml:space="preserve"> </w:t>
      </w:r>
      <w:r w:rsidRPr="003778A3">
        <w:t>vor</w:t>
      </w:r>
      <w:r w:rsidR="00007AB3">
        <w:t xml:space="preserve"> </w:t>
      </w:r>
      <w:r w:rsidRPr="003778A3">
        <w:t>fi</w:t>
      </w:r>
      <w:r w:rsidR="00007AB3">
        <w:t xml:space="preserve"> </w:t>
      </w:r>
      <w:r w:rsidRPr="003778A3">
        <w:t>interzise</w:t>
      </w:r>
      <w:r w:rsidR="00007AB3">
        <w:t xml:space="preserve"> </w:t>
      </w:r>
      <w:r w:rsidRPr="003778A3">
        <w:t>până</w:t>
      </w:r>
      <w:r w:rsidR="00007AB3">
        <w:t xml:space="preserve"> </w:t>
      </w:r>
      <w:r w:rsidRPr="003778A3">
        <w:t>la</w:t>
      </w:r>
      <w:r w:rsidR="00007AB3">
        <w:t xml:space="preserve"> </w:t>
      </w:r>
      <w:r w:rsidRPr="003778A3">
        <w:t>1</w:t>
      </w:r>
      <w:r w:rsidR="00007AB3">
        <w:t xml:space="preserve"> </w:t>
      </w:r>
      <w:r w:rsidRPr="003778A3">
        <w:t>ianuarie</w:t>
      </w:r>
      <w:r w:rsidR="00007AB3">
        <w:t xml:space="preserve"> </w:t>
      </w:r>
      <w:r w:rsidRPr="003778A3">
        <w:t>2025.</w:t>
      </w:r>
    </w:p>
    <w:p w14:paraId="573CA815" w14:textId="405166A9" w:rsidR="003778A3" w:rsidRPr="003778A3" w:rsidRDefault="003778A3" w:rsidP="009261D3">
      <w:pPr>
        <w:numPr>
          <w:ilvl w:val="0"/>
          <w:numId w:val="16"/>
        </w:numPr>
      </w:pPr>
      <w:r w:rsidRPr="003778A3">
        <w:t>O</w:t>
      </w:r>
      <w:r w:rsidR="00007AB3">
        <w:t xml:space="preserve"> </w:t>
      </w:r>
      <w:r w:rsidRPr="003778A3">
        <w:t>derogare</w:t>
      </w:r>
      <w:r w:rsidR="00007AB3">
        <w:t xml:space="preserve"> </w:t>
      </w:r>
      <w:r w:rsidRPr="003778A3">
        <w:t>limitată</w:t>
      </w:r>
      <w:r w:rsidR="00007AB3">
        <w:t xml:space="preserve"> </w:t>
      </w:r>
      <w:r w:rsidRPr="003778A3">
        <w:t>și</w:t>
      </w:r>
      <w:r w:rsidR="00007AB3">
        <w:t xml:space="preserve"> </w:t>
      </w:r>
      <w:r w:rsidRPr="003778A3">
        <w:t>temporară</w:t>
      </w:r>
      <w:r w:rsidR="00007AB3">
        <w:t xml:space="preserve"> </w:t>
      </w:r>
      <w:r w:rsidRPr="003778A3">
        <w:t>până</w:t>
      </w:r>
      <w:r w:rsidR="00007AB3">
        <w:t xml:space="preserve"> </w:t>
      </w:r>
      <w:r w:rsidRPr="003778A3">
        <w:t>la</w:t>
      </w:r>
      <w:r w:rsidR="00007AB3">
        <w:t xml:space="preserve"> </w:t>
      </w:r>
      <w:r w:rsidRPr="003778A3">
        <w:t>30</w:t>
      </w:r>
      <w:r w:rsidR="00007AB3">
        <w:t xml:space="preserve"> </w:t>
      </w:r>
      <w:r w:rsidRPr="003778A3">
        <w:t>iunie</w:t>
      </w:r>
      <w:r w:rsidR="00007AB3">
        <w:t xml:space="preserve"> </w:t>
      </w:r>
      <w:r w:rsidRPr="003778A3">
        <w:t>2026</w:t>
      </w:r>
      <w:r w:rsidR="00007AB3">
        <w:t xml:space="preserve"> </w:t>
      </w:r>
      <w:r w:rsidRPr="003778A3">
        <w:t>pentru</w:t>
      </w:r>
      <w:r w:rsidR="00007AB3">
        <w:t xml:space="preserve"> </w:t>
      </w:r>
      <w:r w:rsidRPr="003778A3">
        <w:t>utilizarea,</w:t>
      </w:r>
      <w:r w:rsidR="00007AB3">
        <w:t xml:space="preserve"> </w:t>
      </w:r>
      <w:r w:rsidRPr="003778A3">
        <w:t>fabricarea</w:t>
      </w:r>
      <w:r w:rsidR="00007AB3">
        <w:t xml:space="preserve"> </w:t>
      </w:r>
      <w:r w:rsidRPr="003778A3">
        <w:t>și</w:t>
      </w:r>
      <w:r w:rsidR="00007AB3">
        <w:t xml:space="preserve"> </w:t>
      </w:r>
      <w:r w:rsidRPr="003778A3">
        <w:t>importul</w:t>
      </w:r>
      <w:r w:rsidR="00007AB3">
        <w:t xml:space="preserve"> </w:t>
      </w:r>
      <w:r w:rsidRPr="003778A3">
        <w:t>de</w:t>
      </w:r>
      <w:r w:rsidR="00007AB3">
        <w:t xml:space="preserve"> </w:t>
      </w:r>
      <w:r w:rsidRPr="003778A3">
        <w:t>amalgam</w:t>
      </w:r>
      <w:r w:rsidR="00007AB3">
        <w:t xml:space="preserve"> </w:t>
      </w:r>
      <w:r w:rsidRPr="003778A3">
        <w:t>dentar</w:t>
      </w:r>
      <w:r w:rsidR="00007AB3">
        <w:t xml:space="preserve"> </w:t>
      </w:r>
      <w:r w:rsidRPr="003778A3">
        <w:t>va</w:t>
      </w:r>
      <w:r w:rsidR="00007AB3">
        <w:t xml:space="preserve"> </w:t>
      </w:r>
      <w:r w:rsidRPr="003778A3">
        <w:t>fi</w:t>
      </w:r>
      <w:r w:rsidR="00007AB3">
        <w:t xml:space="preserve"> </w:t>
      </w:r>
      <w:r w:rsidRPr="003778A3">
        <w:t>permisă</w:t>
      </w:r>
      <w:r w:rsidR="00007AB3">
        <w:t xml:space="preserve"> </w:t>
      </w:r>
      <w:r w:rsidRPr="003778A3">
        <w:t>pentru</w:t>
      </w:r>
      <w:r w:rsidR="00007AB3">
        <w:t xml:space="preserve"> </w:t>
      </w:r>
      <w:r w:rsidRPr="003778A3">
        <w:t>statele</w:t>
      </w:r>
      <w:r w:rsidR="00007AB3">
        <w:t xml:space="preserve"> </w:t>
      </w:r>
      <w:r w:rsidRPr="003778A3">
        <w:t>membre</w:t>
      </w:r>
      <w:r w:rsidR="00007AB3">
        <w:t xml:space="preserve"> </w:t>
      </w:r>
      <w:r w:rsidRPr="003778A3">
        <w:t>care</w:t>
      </w:r>
      <w:r w:rsidR="00007AB3">
        <w:t xml:space="preserve"> </w:t>
      </w:r>
      <w:r w:rsidRPr="003778A3">
        <w:t>au</w:t>
      </w:r>
      <w:r w:rsidR="00007AB3">
        <w:t xml:space="preserve"> </w:t>
      </w:r>
      <w:r w:rsidRPr="003778A3">
        <w:t>nevoie</w:t>
      </w:r>
      <w:r w:rsidR="00007AB3">
        <w:t xml:space="preserve"> </w:t>
      </w:r>
      <w:r w:rsidRPr="003778A3">
        <w:t>de</w:t>
      </w:r>
      <w:r w:rsidR="00007AB3">
        <w:t xml:space="preserve"> </w:t>
      </w:r>
      <w:r w:rsidRPr="003778A3">
        <w:t>mai</w:t>
      </w:r>
      <w:r w:rsidR="00007AB3">
        <w:t xml:space="preserve"> </w:t>
      </w:r>
      <w:r w:rsidRPr="003778A3">
        <w:t>mult</w:t>
      </w:r>
      <w:r w:rsidR="00007AB3">
        <w:t xml:space="preserve"> </w:t>
      </w:r>
      <w:r w:rsidRPr="003778A3">
        <w:t>timp</w:t>
      </w:r>
      <w:r w:rsidR="00007AB3">
        <w:t xml:space="preserve"> </w:t>
      </w:r>
      <w:r w:rsidRPr="003778A3">
        <w:t>pentru</w:t>
      </w:r>
      <w:r w:rsidR="00007AB3">
        <w:t xml:space="preserve"> </w:t>
      </w:r>
      <w:r w:rsidRPr="003778A3">
        <w:t>a-și</w:t>
      </w:r>
      <w:r w:rsidR="00007AB3">
        <w:t xml:space="preserve"> </w:t>
      </w:r>
      <w:r w:rsidRPr="003778A3">
        <w:t>adapta</w:t>
      </w:r>
      <w:r w:rsidR="00007AB3">
        <w:t xml:space="preserve"> </w:t>
      </w:r>
      <w:r w:rsidRPr="003778A3">
        <w:t>sistemul</w:t>
      </w:r>
      <w:r w:rsidR="00007AB3">
        <w:t xml:space="preserve"> </w:t>
      </w:r>
      <w:r w:rsidRPr="003778A3">
        <w:t>național</w:t>
      </w:r>
      <w:r w:rsidR="00007AB3">
        <w:t xml:space="preserve"> </w:t>
      </w:r>
      <w:r w:rsidRPr="003778A3">
        <w:t>de</w:t>
      </w:r>
      <w:r w:rsidR="00007AB3">
        <w:t xml:space="preserve"> </w:t>
      </w:r>
      <w:r w:rsidRPr="003778A3">
        <w:t>sănătate.</w:t>
      </w:r>
    </w:p>
    <w:p w14:paraId="4D090A8A" w14:textId="341025E7" w:rsidR="003778A3" w:rsidRPr="003778A3" w:rsidRDefault="003778A3" w:rsidP="009261D3">
      <w:pPr>
        <w:numPr>
          <w:ilvl w:val="0"/>
          <w:numId w:val="16"/>
        </w:numPr>
      </w:pPr>
      <w:r w:rsidRPr="003778A3">
        <w:t>Utilizarea,</w:t>
      </w:r>
      <w:r w:rsidR="00007AB3">
        <w:t xml:space="preserve"> </w:t>
      </w:r>
      <w:r w:rsidRPr="003778A3">
        <w:t>fabricarea</w:t>
      </w:r>
      <w:r w:rsidR="00007AB3">
        <w:t xml:space="preserve"> </w:t>
      </w:r>
      <w:r w:rsidRPr="003778A3">
        <w:t>și</w:t>
      </w:r>
      <w:r w:rsidR="00007AB3">
        <w:t xml:space="preserve"> </w:t>
      </w:r>
      <w:r w:rsidRPr="003778A3">
        <w:t>importul</w:t>
      </w:r>
      <w:r w:rsidR="00007AB3">
        <w:t xml:space="preserve"> </w:t>
      </w:r>
      <w:r w:rsidRPr="003778A3">
        <w:t>de</w:t>
      </w:r>
      <w:r w:rsidR="00007AB3">
        <w:t xml:space="preserve"> </w:t>
      </w:r>
      <w:r w:rsidRPr="003778A3">
        <w:t>amalgam</w:t>
      </w:r>
      <w:r w:rsidR="00007AB3">
        <w:t xml:space="preserve"> </w:t>
      </w:r>
      <w:r w:rsidRPr="003778A3">
        <w:t>dentar</w:t>
      </w:r>
      <w:r w:rsidR="00007AB3">
        <w:t xml:space="preserve"> </w:t>
      </w:r>
      <w:r w:rsidRPr="003778A3">
        <w:t>vor</w:t>
      </w:r>
      <w:r w:rsidR="00007AB3">
        <w:t xml:space="preserve"> </w:t>
      </w:r>
      <w:r w:rsidRPr="003778A3">
        <w:t>continua</w:t>
      </w:r>
      <w:r w:rsidR="00007AB3">
        <w:t xml:space="preserve"> </w:t>
      </w:r>
      <w:r w:rsidRPr="003778A3">
        <w:t>să</w:t>
      </w:r>
      <w:r w:rsidR="00007AB3">
        <w:t xml:space="preserve"> </w:t>
      </w:r>
      <w:r w:rsidRPr="003778A3">
        <w:t>fie</w:t>
      </w:r>
      <w:r w:rsidR="00007AB3">
        <w:t xml:space="preserve"> </w:t>
      </w:r>
      <w:r w:rsidRPr="003778A3">
        <w:t>permise</w:t>
      </w:r>
      <w:r w:rsidR="00007AB3">
        <w:t xml:space="preserve"> </w:t>
      </w:r>
      <w:r w:rsidRPr="003778A3">
        <w:t>pentru</w:t>
      </w:r>
      <w:r w:rsidR="00007AB3">
        <w:t xml:space="preserve"> </w:t>
      </w:r>
      <w:r w:rsidRPr="003778A3">
        <w:t>nevoi</w:t>
      </w:r>
      <w:r w:rsidR="00007AB3">
        <w:t xml:space="preserve"> </w:t>
      </w:r>
      <w:r w:rsidRPr="003778A3">
        <w:t>medicale</w:t>
      </w:r>
      <w:r w:rsidR="00007AB3">
        <w:t xml:space="preserve"> </w:t>
      </w:r>
      <w:r w:rsidRPr="003778A3">
        <w:t>specifice</w:t>
      </w:r>
      <w:r w:rsidR="00007AB3">
        <w:t xml:space="preserve"> </w:t>
      </w:r>
      <w:r w:rsidRPr="003778A3">
        <w:t>atunci</w:t>
      </w:r>
      <w:r w:rsidR="00007AB3">
        <w:t xml:space="preserve"> </w:t>
      </w:r>
      <w:r w:rsidRPr="003778A3">
        <w:t>când</w:t>
      </w:r>
      <w:r w:rsidR="00007AB3">
        <w:t xml:space="preserve"> </w:t>
      </w:r>
      <w:r w:rsidRPr="003778A3">
        <w:t>un</w:t>
      </w:r>
      <w:r w:rsidR="00007AB3">
        <w:t xml:space="preserve"> </w:t>
      </w:r>
      <w:r w:rsidRPr="003778A3">
        <w:t>medic</w:t>
      </w:r>
      <w:r w:rsidR="00007AB3">
        <w:t xml:space="preserve"> </w:t>
      </w:r>
      <w:r w:rsidRPr="003778A3">
        <w:t>consideră</w:t>
      </w:r>
      <w:r w:rsidR="00007AB3">
        <w:t xml:space="preserve"> </w:t>
      </w:r>
      <w:r w:rsidRPr="003778A3">
        <w:t>că</w:t>
      </w:r>
      <w:r w:rsidR="00007AB3">
        <w:t xml:space="preserve"> </w:t>
      </w:r>
      <w:r w:rsidRPr="003778A3">
        <w:t>este</w:t>
      </w:r>
      <w:r w:rsidR="00007AB3">
        <w:t xml:space="preserve"> </w:t>
      </w:r>
      <w:r w:rsidRPr="003778A3">
        <w:t>strict</w:t>
      </w:r>
      <w:r w:rsidR="00007AB3">
        <w:t xml:space="preserve"> </w:t>
      </w:r>
      <w:r w:rsidRPr="003778A3">
        <w:t>necesar.</w:t>
      </w:r>
    </w:p>
    <w:p w14:paraId="6EE632F6" w14:textId="4657260D" w:rsidR="003778A3" w:rsidRPr="003778A3" w:rsidRDefault="003778A3" w:rsidP="009261D3">
      <w:pPr>
        <w:numPr>
          <w:ilvl w:val="0"/>
          <w:numId w:val="16"/>
        </w:numPr>
      </w:pPr>
      <w:r w:rsidRPr="003778A3">
        <w:t>Fabricarea,</w:t>
      </w:r>
      <w:r w:rsidR="00007AB3">
        <w:t xml:space="preserve"> </w:t>
      </w:r>
      <w:r w:rsidRPr="003778A3">
        <w:t>importul</w:t>
      </w:r>
      <w:r w:rsidR="00007AB3">
        <w:t xml:space="preserve"> </w:t>
      </w:r>
      <w:r w:rsidRPr="003778A3">
        <w:t>și</w:t>
      </w:r>
      <w:r w:rsidR="00007AB3">
        <w:t xml:space="preserve"> </w:t>
      </w:r>
      <w:r w:rsidRPr="003778A3">
        <w:t>exportul</w:t>
      </w:r>
      <w:r w:rsidR="00007AB3">
        <w:t xml:space="preserve"> </w:t>
      </w:r>
      <w:r w:rsidRPr="003778A3">
        <w:t>a</w:t>
      </w:r>
      <w:r w:rsidR="00007AB3">
        <w:t xml:space="preserve"> </w:t>
      </w:r>
      <w:r w:rsidRPr="003778A3">
        <w:t>șase</w:t>
      </w:r>
      <w:r w:rsidR="00007AB3">
        <w:t xml:space="preserve"> </w:t>
      </w:r>
      <w:r w:rsidRPr="003778A3">
        <w:t>lămpi</w:t>
      </w:r>
      <w:r w:rsidR="00007AB3">
        <w:t xml:space="preserve"> </w:t>
      </w:r>
      <w:r w:rsidRPr="003778A3">
        <w:t>suplimentare</w:t>
      </w:r>
      <w:r w:rsidR="00007AB3">
        <w:t xml:space="preserve"> </w:t>
      </w:r>
      <w:r w:rsidRPr="003778A3">
        <w:t>care</w:t>
      </w:r>
      <w:r w:rsidR="00007AB3">
        <w:t xml:space="preserve"> </w:t>
      </w:r>
      <w:r w:rsidRPr="003778A3">
        <w:t>conțin</w:t>
      </w:r>
      <w:r w:rsidR="00007AB3">
        <w:t xml:space="preserve"> </w:t>
      </w:r>
      <w:r w:rsidRPr="003778A3">
        <w:t>mercur</w:t>
      </w:r>
      <w:r w:rsidR="00007AB3">
        <w:t xml:space="preserve"> </w:t>
      </w:r>
      <w:r w:rsidRPr="003778A3">
        <w:t>vor</w:t>
      </w:r>
      <w:r w:rsidR="00007AB3">
        <w:t xml:space="preserve"> </w:t>
      </w:r>
      <w:r w:rsidRPr="003778A3">
        <w:t>fi</w:t>
      </w:r>
      <w:r w:rsidR="00007AB3">
        <w:t xml:space="preserve"> </w:t>
      </w:r>
      <w:r w:rsidRPr="003778A3">
        <w:t>interzise</w:t>
      </w:r>
      <w:r w:rsidR="00007AB3">
        <w:t xml:space="preserve"> </w:t>
      </w:r>
      <w:r w:rsidRPr="003778A3">
        <w:t>începând</w:t>
      </w:r>
      <w:r w:rsidR="00007AB3">
        <w:t xml:space="preserve"> </w:t>
      </w:r>
      <w:r w:rsidRPr="003778A3">
        <w:t>cu</w:t>
      </w:r>
      <w:r w:rsidR="00007AB3">
        <w:t xml:space="preserve"> </w:t>
      </w:r>
      <w:r w:rsidRPr="003778A3">
        <w:t>31</w:t>
      </w:r>
      <w:r w:rsidR="00007AB3">
        <w:t xml:space="preserve"> </w:t>
      </w:r>
      <w:r w:rsidRPr="003778A3">
        <w:t>decembrie</w:t>
      </w:r>
      <w:r w:rsidR="00007AB3">
        <w:t xml:space="preserve"> </w:t>
      </w:r>
      <w:r w:rsidRPr="003778A3">
        <w:t>2025</w:t>
      </w:r>
      <w:r w:rsidR="00007AB3">
        <w:t xml:space="preserve"> </w:t>
      </w:r>
      <w:r w:rsidRPr="003778A3">
        <w:t>sau</w:t>
      </w:r>
      <w:r w:rsidR="00007AB3">
        <w:t xml:space="preserve"> </w:t>
      </w:r>
      <w:r w:rsidRPr="003778A3">
        <w:t>30</w:t>
      </w:r>
      <w:r w:rsidR="00007AB3">
        <w:t xml:space="preserve"> </w:t>
      </w:r>
      <w:r w:rsidRPr="003778A3">
        <w:t>iunie</w:t>
      </w:r>
      <w:r w:rsidR="00007AB3">
        <w:t xml:space="preserve"> </w:t>
      </w:r>
      <w:r w:rsidRPr="003778A3">
        <w:t>2026,</w:t>
      </w:r>
      <w:r w:rsidR="00007AB3">
        <w:t xml:space="preserve"> </w:t>
      </w:r>
      <w:r w:rsidRPr="003778A3">
        <w:t>în</w:t>
      </w:r>
      <w:r w:rsidR="00007AB3">
        <w:t xml:space="preserve"> </w:t>
      </w:r>
      <w:r w:rsidRPr="003778A3">
        <w:t>funcție</w:t>
      </w:r>
      <w:r w:rsidR="00007AB3">
        <w:t xml:space="preserve"> </w:t>
      </w:r>
      <w:r w:rsidRPr="003778A3">
        <w:t>de</w:t>
      </w:r>
      <w:r w:rsidR="00007AB3">
        <w:t xml:space="preserve"> </w:t>
      </w:r>
      <w:r w:rsidRPr="003778A3">
        <w:t>categoria</w:t>
      </w:r>
      <w:r w:rsidR="00007AB3">
        <w:t xml:space="preserve"> </w:t>
      </w:r>
      <w:r w:rsidRPr="003778A3">
        <w:t>lămpilor.</w:t>
      </w:r>
    </w:p>
    <w:p w14:paraId="103DF79D" w14:textId="0C9E9F7D" w:rsidR="003778A3" w:rsidRPr="003778A3" w:rsidRDefault="003778A3" w:rsidP="003778A3">
      <w:r w:rsidRPr="003778A3">
        <w:rPr>
          <w:b/>
          <w:bCs/>
        </w:rPr>
        <w:t>Următoarele</w:t>
      </w:r>
      <w:r w:rsidR="00007AB3">
        <w:rPr>
          <w:b/>
          <w:bCs/>
        </w:rPr>
        <w:t xml:space="preserve"> </w:t>
      </w:r>
      <w:r w:rsidRPr="003778A3">
        <w:rPr>
          <w:b/>
          <w:bCs/>
        </w:rPr>
        <w:t>etape</w:t>
      </w:r>
    </w:p>
    <w:p w14:paraId="3450F969" w14:textId="7607878F" w:rsidR="003778A3" w:rsidRPr="003778A3" w:rsidRDefault="003778A3" w:rsidP="003778A3">
      <w:r w:rsidRPr="003778A3">
        <w:t>Parlamentul</w:t>
      </w:r>
      <w:r w:rsidR="00007AB3">
        <w:t xml:space="preserve"> </w:t>
      </w:r>
      <w:r w:rsidRPr="003778A3">
        <w:t>European</w:t>
      </w:r>
      <w:r w:rsidR="00007AB3">
        <w:t xml:space="preserve"> </w:t>
      </w:r>
      <w:r w:rsidRPr="003778A3">
        <w:t>și</w:t>
      </w:r>
      <w:r w:rsidR="00007AB3">
        <w:t xml:space="preserve"> </w:t>
      </w:r>
      <w:r w:rsidRPr="003778A3">
        <w:t>Consiliul</w:t>
      </w:r>
      <w:r w:rsidR="00007AB3">
        <w:t xml:space="preserve"> </w:t>
      </w:r>
      <w:r w:rsidRPr="003778A3">
        <w:t>vor</w:t>
      </w:r>
      <w:r w:rsidR="00007AB3">
        <w:t xml:space="preserve"> </w:t>
      </w:r>
      <w:r w:rsidRPr="003778A3">
        <w:t>trebui</w:t>
      </w:r>
      <w:r w:rsidR="00007AB3">
        <w:t xml:space="preserve"> </w:t>
      </w:r>
      <w:r w:rsidRPr="003778A3">
        <w:t>acum</w:t>
      </w:r>
      <w:r w:rsidR="00007AB3">
        <w:t xml:space="preserve"> </w:t>
      </w:r>
      <w:r w:rsidRPr="003778A3">
        <w:t>să</w:t>
      </w:r>
      <w:r w:rsidR="00007AB3">
        <w:t xml:space="preserve"> </w:t>
      </w:r>
      <w:r w:rsidRPr="003778A3">
        <w:t>adopte</w:t>
      </w:r>
      <w:r w:rsidR="00007AB3">
        <w:t xml:space="preserve"> </w:t>
      </w:r>
      <w:r w:rsidRPr="003778A3">
        <w:t>în</w:t>
      </w:r>
      <w:r w:rsidR="00007AB3">
        <w:t xml:space="preserve"> </w:t>
      </w:r>
      <w:r w:rsidRPr="003778A3">
        <w:t>mod</w:t>
      </w:r>
      <w:r w:rsidR="00007AB3">
        <w:t xml:space="preserve"> </w:t>
      </w:r>
      <w:r w:rsidRPr="003778A3">
        <w:t>oficial</w:t>
      </w:r>
      <w:r w:rsidR="00007AB3">
        <w:t xml:space="preserve"> </w:t>
      </w:r>
      <w:r w:rsidRPr="003778A3">
        <w:t>noul</w:t>
      </w:r>
      <w:r w:rsidR="00007AB3">
        <w:t xml:space="preserve"> </w:t>
      </w:r>
      <w:r w:rsidRPr="003778A3">
        <w:t>regulament</w:t>
      </w:r>
      <w:r w:rsidR="00007AB3">
        <w:t xml:space="preserve"> </w:t>
      </w:r>
      <w:r w:rsidRPr="003778A3">
        <w:t>înainte</w:t>
      </w:r>
      <w:r w:rsidR="00007AB3">
        <w:t xml:space="preserve"> </w:t>
      </w:r>
      <w:r w:rsidRPr="003778A3">
        <w:t>de</w:t>
      </w:r>
      <w:r w:rsidR="00007AB3">
        <w:t xml:space="preserve"> </w:t>
      </w:r>
      <w:r w:rsidRPr="003778A3">
        <w:t>a</w:t>
      </w:r>
      <w:r w:rsidR="00007AB3">
        <w:t xml:space="preserve"> </w:t>
      </w:r>
      <w:r w:rsidRPr="003778A3">
        <w:t>putea</w:t>
      </w:r>
      <w:r w:rsidR="00007AB3">
        <w:t xml:space="preserve"> </w:t>
      </w:r>
      <w:r w:rsidRPr="003778A3">
        <w:t>intra</w:t>
      </w:r>
      <w:r w:rsidR="00007AB3">
        <w:t xml:space="preserve"> </w:t>
      </w:r>
      <w:r w:rsidRPr="003778A3">
        <w:t>în</w:t>
      </w:r>
      <w:r w:rsidR="00007AB3">
        <w:t xml:space="preserve"> </w:t>
      </w:r>
      <w:r w:rsidRPr="003778A3">
        <w:t>vigoare.</w:t>
      </w:r>
      <w:r w:rsidR="00007AB3">
        <w:t xml:space="preserve"> </w:t>
      </w:r>
      <w:r w:rsidRPr="003778A3">
        <w:t>Acesta</w:t>
      </w:r>
      <w:r w:rsidR="00007AB3">
        <w:t xml:space="preserve"> </w:t>
      </w:r>
      <w:r w:rsidRPr="003778A3">
        <w:t>va</w:t>
      </w:r>
      <w:r w:rsidR="00007AB3">
        <w:t xml:space="preserve"> </w:t>
      </w:r>
      <w:r w:rsidRPr="003778A3">
        <w:t>intra</w:t>
      </w:r>
      <w:r w:rsidR="00007AB3">
        <w:t xml:space="preserve"> </w:t>
      </w:r>
      <w:r w:rsidRPr="003778A3">
        <w:t>în</w:t>
      </w:r>
      <w:r w:rsidR="00007AB3">
        <w:t xml:space="preserve"> </w:t>
      </w:r>
      <w:r w:rsidRPr="003778A3">
        <w:t>vigoare</w:t>
      </w:r>
      <w:r w:rsidR="00007AB3">
        <w:t xml:space="preserve"> </w:t>
      </w:r>
      <w:r w:rsidRPr="003778A3">
        <w:t>la</w:t>
      </w:r>
      <w:r w:rsidR="00007AB3">
        <w:t xml:space="preserve"> </w:t>
      </w:r>
      <w:r w:rsidRPr="003778A3">
        <w:t>20</w:t>
      </w:r>
      <w:r w:rsidR="00007AB3">
        <w:t xml:space="preserve"> </w:t>
      </w:r>
      <w:r w:rsidRPr="003778A3">
        <w:t>de</w:t>
      </w:r>
      <w:r w:rsidR="00007AB3">
        <w:t xml:space="preserve"> </w:t>
      </w:r>
      <w:r w:rsidRPr="003778A3">
        <w:t>zile</w:t>
      </w:r>
      <w:r w:rsidR="00007AB3">
        <w:t xml:space="preserve"> </w:t>
      </w:r>
      <w:r w:rsidRPr="003778A3">
        <w:t>de</w:t>
      </w:r>
      <w:r w:rsidR="00007AB3">
        <w:t xml:space="preserve"> </w:t>
      </w:r>
      <w:r w:rsidRPr="003778A3">
        <w:t>la</w:t>
      </w:r>
      <w:r w:rsidR="00007AB3">
        <w:t xml:space="preserve"> </w:t>
      </w:r>
      <w:r w:rsidRPr="003778A3">
        <w:t>data</w:t>
      </w:r>
      <w:r w:rsidR="00007AB3">
        <w:t xml:space="preserve"> </w:t>
      </w:r>
      <w:r w:rsidRPr="003778A3">
        <w:t>publicării</w:t>
      </w:r>
      <w:r w:rsidR="00007AB3">
        <w:t xml:space="preserve"> </w:t>
      </w:r>
      <w:r w:rsidRPr="003778A3">
        <w:t>în</w:t>
      </w:r>
      <w:r w:rsidR="00007AB3">
        <w:t xml:space="preserve"> </w:t>
      </w:r>
      <w:r w:rsidRPr="003778A3">
        <w:t>Jurnalul</w:t>
      </w:r>
      <w:r w:rsidR="00007AB3">
        <w:t xml:space="preserve"> </w:t>
      </w:r>
      <w:r w:rsidRPr="003778A3">
        <w:t>Oficial</w:t>
      </w:r>
      <w:r w:rsidR="00007AB3">
        <w:t xml:space="preserve"> </w:t>
      </w:r>
      <w:r w:rsidRPr="003778A3">
        <w:t>al</w:t>
      </w:r>
      <w:r w:rsidR="00007AB3">
        <w:t xml:space="preserve"> </w:t>
      </w:r>
      <w:r w:rsidRPr="003778A3">
        <w:t>UE.</w:t>
      </w:r>
    </w:p>
    <w:p w14:paraId="217CED8A" w14:textId="05EFC555" w:rsidR="003778A3" w:rsidRPr="003778A3" w:rsidRDefault="003778A3" w:rsidP="003778A3">
      <w:r w:rsidRPr="003778A3">
        <w:rPr>
          <w:b/>
          <w:bCs/>
        </w:rPr>
        <w:t>Istoricul</w:t>
      </w:r>
      <w:r w:rsidR="00007AB3">
        <w:rPr>
          <w:b/>
          <w:bCs/>
        </w:rPr>
        <w:t xml:space="preserve"> </w:t>
      </w:r>
      <w:r w:rsidRPr="003778A3">
        <w:rPr>
          <w:b/>
          <w:bCs/>
        </w:rPr>
        <w:t>dosarului</w:t>
      </w:r>
    </w:p>
    <w:p w14:paraId="50B18A0B" w14:textId="45F4F4E2" w:rsidR="003778A3" w:rsidRPr="003778A3" w:rsidRDefault="003778A3" w:rsidP="003778A3">
      <w:r w:rsidRPr="003778A3">
        <w:t>Mercurul</w:t>
      </w:r>
      <w:r w:rsidR="00007AB3">
        <w:t xml:space="preserve"> </w:t>
      </w:r>
      <w:r w:rsidRPr="003778A3">
        <w:t>este</w:t>
      </w:r>
      <w:r w:rsidR="00007AB3">
        <w:t xml:space="preserve"> </w:t>
      </w:r>
      <w:r w:rsidRPr="003778A3">
        <w:t>o</w:t>
      </w:r>
      <w:r w:rsidR="00007AB3">
        <w:t xml:space="preserve"> </w:t>
      </w:r>
      <w:r w:rsidRPr="003778A3">
        <w:t>substanță</w:t>
      </w:r>
      <w:r w:rsidR="00007AB3">
        <w:t xml:space="preserve"> </w:t>
      </w:r>
      <w:r w:rsidRPr="003778A3">
        <w:t>foarte</w:t>
      </w:r>
      <w:r w:rsidR="00007AB3">
        <w:t xml:space="preserve"> </w:t>
      </w:r>
      <w:r w:rsidRPr="003778A3">
        <w:t>toxică,</w:t>
      </w:r>
      <w:r w:rsidR="00007AB3">
        <w:t xml:space="preserve"> </w:t>
      </w:r>
      <w:r w:rsidRPr="003778A3">
        <w:t>care</w:t>
      </w:r>
      <w:r w:rsidR="00007AB3">
        <w:t xml:space="preserve"> </w:t>
      </w:r>
      <w:r w:rsidRPr="003778A3">
        <w:t>reprezintă</w:t>
      </w:r>
      <w:r w:rsidR="00007AB3">
        <w:t xml:space="preserve"> </w:t>
      </w:r>
      <w:r w:rsidRPr="003778A3">
        <w:t>o</w:t>
      </w:r>
      <w:r w:rsidR="00007AB3">
        <w:t xml:space="preserve"> </w:t>
      </w:r>
      <w:r w:rsidRPr="003778A3">
        <w:t>amenințare</w:t>
      </w:r>
      <w:r w:rsidR="00007AB3">
        <w:t xml:space="preserve"> </w:t>
      </w:r>
      <w:r w:rsidRPr="003778A3">
        <w:t>globală</w:t>
      </w:r>
      <w:r w:rsidR="00007AB3">
        <w:t xml:space="preserve"> </w:t>
      </w:r>
      <w:r w:rsidRPr="003778A3">
        <w:t>și</w:t>
      </w:r>
      <w:r w:rsidR="00007AB3">
        <w:t xml:space="preserve"> </w:t>
      </w:r>
      <w:r w:rsidRPr="003778A3">
        <w:t>majoră</w:t>
      </w:r>
      <w:r w:rsidR="00007AB3">
        <w:t xml:space="preserve"> </w:t>
      </w:r>
      <w:r w:rsidRPr="003778A3">
        <w:t>pentru</w:t>
      </w:r>
      <w:r w:rsidR="00007AB3">
        <w:t xml:space="preserve"> </w:t>
      </w:r>
      <w:r w:rsidRPr="003778A3">
        <w:t>sănătatea</w:t>
      </w:r>
      <w:r w:rsidR="00007AB3">
        <w:t xml:space="preserve"> </w:t>
      </w:r>
      <w:r w:rsidRPr="003778A3">
        <w:t>umană</w:t>
      </w:r>
      <w:r w:rsidR="00007AB3">
        <w:t xml:space="preserve"> </w:t>
      </w:r>
      <w:r w:rsidRPr="003778A3">
        <w:t>și</w:t>
      </w:r>
      <w:r w:rsidR="00007AB3">
        <w:t xml:space="preserve"> </w:t>
      </w:r>
      <w:r w:rsidRPr="003778A3">
        <w:t>pentru</w:t>
      </w:r>
      <w:r w:rsidR="00007AB3">
        <w:t xml:space="preserve"> </w:t>
      </w:r>
      <w:r w:rsidRPr="003778A3">
        <w:t>mediu.</w:t>
      </w:r>
      <w:r w:rsidR="00007AB3">
        <w:t xml:space="preserve"> </w:t>
      </w:r>
      <w:r w:rsidRPr="003778A3">
        <w:t>Este</w:t>
      </w:r>
      <w:r w:rsidR="00007AB3">
        <w:t xml:space="preserve"> </w:t>
      </w:r>
      <w:r w:rsidRPr="003778A3">
        <w:t>utilizat</w:t>
      </w:r>
      <w:r w:rsidR="00007AB3">
        <w:t xml:space="preserve"> </w:t>
      </w:r>
      <w:r w:rsidRPr="003778A3">
        <w:t>în</w:t>
      </w:r>
      <w:r w:rsidR="00007AB3">
        <w:t xml:space="preserve"> </w:t>
      </w:r>
      <w:r w:rsidRPr="003778A3">
        <w:t>procese</w:t>
      </w:r>
      <w:r w:rsidR="00007AB3">
        <w:t xml:space="preserve"> </w:t>
      </w:r>
      <w:r w:rsidRPr="003778A3">
        <w:t>industriale</w:t>
      </w:r>
      <w:r w:rsidR="00007AB3">
        <w:t xml:space="preserve"> </w:t>
      </w:r>
      <w:r w:rsidRPr="003778A3">
        <w:t>și</w:t>
      </w:r>
      <w:r w:rsidR="00007AB3">
        <w:t xml:space="preserve"> </w:t>
      </w:r>
      <w:r w:rsidRPr="003778A3">
        <w:t>într-o</w:t>
      </w:r>
      <w:r w:rsidR="00007AB3">
        <w:t xml:space="preserve"> </w:t>
      </w:r>
      <w:r w:rsidRPr="003778A3">
        <w:t>varietate</w:t>
      </w:r>
      <w:r w:rsidR="00007AB3">
        <w:t xml:space="preserve"> </w:t>
      </w:r>
      <w:r w:rsidRPr="003778A3">
        <w:t>de</w:t>
      </w:r>
      <w:r w:rsidR="00007AB3">
        <w:t xml:space="preserve"> </w:t>
      </w:r>
      <w:r w:rsidRPr="003778A3">
        <w:t>produse,</w:t>
      </w:r>
      <w:r w:rsidR="00007AB3">
        <w:t xml:space="preserve"> </w:t>
      </w:r>
      <w:r w:rsidRPr="003778A3">
        <w:t>inclusiv</w:t>
      </w:r>
      <w:r w:rsidR="00007AB3">
        <w:t xml:space="preserve"> </w:t>
      </w:r>
      <w:r w:rsidRPr="003778A3">
        <w:t>în</w:t>
      </w:r>
      <w:r w:rsidR="00007AB3">
        <w:t xml:space="preserve"> </w:t>
      </w:r>
      <w:r w:rsidRPr="003778A3">
        <w:t>lămpi</w:t>
      </w:r>
      <w:r w:rsidR="00007AB3">
        <w:t xml:space="preserve"> </w:t>
      </w:r>
      <w:r w:rsidRPr="003778A3">
        <w:t>și</w:t>
      </w:r>
      <w:r w:rsidR="00007AB3">
        <w:t xml:space="preserve"> </w:t>
      </w:r>
      <w:r w:rsidRPr="003778A3">
        <w:t>amalgam</w:t>
      </w:r>
      <w:r w:rsidR="00007AB3">
        <w:t xml:space="preserve"> </w:t>
      </w:r>
      <w:r w:rsidRPr="003778A3">
        <w:t>dentar.</w:t>
      </w:r>
      <w:r w:rsidR="00007AB3">
        <w:t xml:space="preserve"> </w:t>
      </w:r>
      <w:r w:rsidRPr="003778A3">
        <w:t>Expunerea</w:t>
      </w:r>
      <w:r w:rsidR="00007AB3">
        <w:t xml:space="preserve"> </w:t>
      </w:r>
      <w:r w:rsidRPr="003778A3">
        <w:t>la</w:t>
      </w:r>
      <w:r w:rsidR="00007AB3">
        <w:t xml:space="preserve"> </w:t>
      </w:r>
      <w:r w:rsidRPr="003778A3">
        <w:t>niveluri</w:t>
      </w:r>
      <w:r w:rsidR="00007AB3">
        <w:t xml:space="preserve"> </w:t>
      </w:r>
      <w:r w:rsidRPr="003778A3">
        <w:t>ridicate</w:t>
      </w:r>
      <w:r w:rsidR="00007AB3">
        <w:t xml:space="preserve"> </w:t>
      </w:r>
      <w:r w:rsidRPr="003778A3">
        <w:t>de</w:t>
      </w:r>
      <w:r w:rsidR="00007AB3">
        <w:t xml:space="preserve"> </w:t>
      </w:r>
      <w:r w:rsidRPr="003778A3">
        <w:t>mercur</w:t>
      </w:r>
      <w:r w:rsidR="00007AB3">
        <w:t xml:space="preserve"> </w:t>
      </w:r>
      <w:r w:rsidRPr="003778A3">
        <w:t>poate</w:t>
      </w:r>
      <w:r w:rsidR="00007AB3">
        <w:t xml:space="preserve"> </w:t>
      </w:r>
      <w:r w:rsidRPr="003778A3">
        <w:t>dăuna</w:t>
      </w:r>
      <w:r w:rsidR="00007AB3">
        <w:t xml:space="preserve"> </w:t>
      </w:r>
      <w:r w:rsidRPr="003778A3">
        <w:t>sistemului</w:t>
      </w:r>
      <w:r w:rsidR="00007AB3">
        <w:t xml:space="preserve"> </w:t>
      </w:r>
      <w:r w:rsidRPr="003778A3">
        <w:t>nervos</w:t>
      </w:r>
      <w:r w:rsidR="00007AB3">
        <w:t xml:space="preserve"> </w:t>
      </w:r>
      <w:r w:rsidRPr="003778A3">
        <w:t>central,</w:t>
      </w:r>
      <w:r w:rsidR="00007AB3">
        <w:t xml:space="preserve"> </w:t>
      </w:r>
      <w:r w:rsidRPr="003778A3">
        <w:t>plămânilor,</w:t>
      </w:r>
      <w:r w:rsidR="00007AB3">
        <w:t xml:space="preserve"> </w:t>
      </w:r>
      <w:r w:rsidRPr="003778A3">
        <w:t>rinichilor</w:t>
      </w:r>
      <w:r w:rsidR="00007AB3">
        <w:t xml:space="preserve"> </w:t>
      </w:r>
      <w:r w:rsidRPr="003778A3">
        <w:t>și</w:t>
      </w:r>
      <w:r w:rsidR="00007AB3">
        <w:t xml:space="preserve"> </w:t>
      </w:r>
      <w:r w:rsidRPr="003778A3">
        <w:t>sistemului</w:t>
      </w:r>
      <w:r w:rsidR="00007AB3">
        <w:t xml:space="preserve"> </w:t>
      </w:r>
      <w:r w:rsidRPr="003778A3">
        <w:t>imunitar.</w:t>
      </w:r>
    </w:p>
    <w:p w14:paraId="4609A9B4" w14:textId="6063C988" w:rsidR="003778A3" w:rsidRPr="003778A3" w:rsidRDefault="00BE4464" w:rsidP="003778A3">
      <w:hyperlink r:id="rId87" w:history="1">
        <w:r w:rsidR="003778A3" w:rsidRPr="003778A3">
          <w:rPr>
            <w:rStyle w:val="Hyperlink"/>
            <w:szCs w:val="24"/>
          </w:rPr>
          <w:t>Regulamentul</w:t>
        </w:r>
        <w:r w:rsidR="00007AB3">
          <w:rPr>
            <w:rStyle w:val="Hyperlink"/>
            <w:szCs w:val="24"/>
          </w:rPr>
          <w:t xml:space="preserve"> </w:t>
        </w:r>
        <w:r w:rsidR="003778A3" w:rsidRPr="003778A3">
          <w:rPr>
            <w:rStyle w:val="Hyperlink"/>
            <w:szCs w:val="24"/>
          </w:rPr>
          <w:t>privind</w:t>
        </w:r>
        <w:r w:rsidR="00007AB3">
          <w:rPr>
            <w:rStyle w:val="Hyperlink"/>
            <w:szCs w:val="24"/>
          </w:rPr>
          <w:t xml:space="preserve"> </w:t>
        </w:r>
        <w:r w:rsidR="003778A3" w:rsidRPr="003778A3">
          <w:rPr>
            <w:rStyle w:val="Hyperlink"/>
            <w:szCs w:val="24"/>
          </w:rPr>
          <w:t>mercurul</w:t>
        </w:r>
      </w:hyperlink>
      <w:r w:rsidR="00007AB3">
        <w:t xml:space="preserve"> </w:t>
      </w:r>
      <w:r w:rsidR="003778A3" w:rsidRPr="003778A3">
        <w:t>protejează</w:t>
      </w:r>
      <w:r w:rsidR="00007AB3">
        <w:t xml:space="preserve"> </w:t>
      </w:r>
      <w:r w:rsidR="003778A3" w:rsidRPr="003778A3">
        <w:t>sănătatea</w:t>
      </w:r>
      <w:r w:rsidR="00007AB3">
        <w:t xml:space="preserve"> </w:t>
      </w:r>
      <w:r w:rsidR="003778A3" w:rsidRPr="003778A3">
        <w:t>umană</w:t>
      </w:r>
      <w:r w:rsidR="00007AB3">
        <w:t xml:space="preserve"> </w:t>
      </w:r>
      <w:r w:rsidR="003778A3" w:rsidRPr="003778A3">
        <w:t>și</w:t>
      </w:r>
      <w:r w:rsidR="00007AB3">
        <w:t xml:space="preserve"> </w:t>
      </w:r>
      <w:r w:rsidR="003778A3" w:rsidRPr="003778A3">
        <w:t>mediul</w:t>
      </w:r>
      <w:r w:rsidR="00007AB3">
        <w:t xml:space="preserve"> </w:t>
      </w:r>
      <w:r w:rsidR="003778A3" w:rsidRPr="003778A3">
        <w:t>împotriva</w:t>
      </w:r>
      <w:r w:rsidR="00007AB3">
        <w:t xml:space="preserve"> </w:t>
      </w:r>
      <w:r w:rsidR="003778A3" w:rsidRPr="003778A3">
        <w:t>emisiilor</w:t>
      </w:r>
      <w:r w:rsidR="00007AB3">
        <w:t xml:space="preserve"> </w:t>
      </w:r>
      <w:r w:rsidR="003778A3" w:rsidRPr="003778A3">
        <w:t>antropice</w:t>
      </w:r>
      <w:r w:rsidR="00007AB3">
        <w:t xml:space="preserve"> </w:t>
      </w:r>
      <w:r w:rsidR="003778A3" w:rsidRPr="003778A3">
        <w:t>și</w:t>
      </w:r>
      <w:r w:rsidR="00007AB3">
        <w:t xml:space="preserve"> </w:t>
      </w:r>
      <w:r w:rsidR="003778A3" w:rsidRPr="003778A3">
        <w:t>a</w:t>
      </w:r>
      <w:r w:rsidR="00007AB3">
        <w:t xml:space="preserve"> </w:t>
      </w:r>
      <w:r w:rsidR="003778A3" w:rsidRPr="003778A3">
        <w:t>evacuărilor</w:t>
      </w:r>
      <w:r w:rsidR="00007AB3">
        <w:t xml:space="preserve"> </w:t>
      </w:r>
      <w:r w:rsidR="003778A3" w:rsidRPr="003778A3">
        <w:t>de</w:t>
      </w:r>
      <w:r w:rsidR="00007AB3">
        <w:t xml:space="preserve"> </w:t>
      </w:r>
      <w:r w:rsidR="003778A3" w:rsidRPr="003778A3">
        <w:t>mercur.</w:t>
      </w:r>
      <w:r w:rsidR="00007AB3">
        <w:t xml:space="preserve"> </w:t>
      </w:r>
      <w:r w:rsidR="003778A3" w:rsidRPr="003778A3">
        <w:t>În</w:t>
      </w:r>
      <w:r w:rsidR="00007AB3">
        <w:t xml:space="preserve"> </w:t>
      </w:r>
      <w:r w:rsidR="003778A3" w:rsidRPr="003778A3">
        <w:t>acest</w:t>
      </w:r>
      <w:r w:rsidR="00007AB3">
        <w:t xml:space="preserve"> </w:t>
      </w:r>
      <w:r w:rsidR="003778A3" w:rsidRPr="003778A3">
        <w:t>sens,</w:t>
      </w:r>
      <w:r w:rsidR="00007AB3">
        <w:t xml:space="preserve"> </w:t>
      </w:r>
      <w:r w:rsidR="003778A3" w:rsidRPr="003778A3">
        <w:t>directiva</w:t>
      </w:r>
      <w:r w:rsidR="00007AB3">
        <w:t xml:space="preserve"> </w:t>
      </w:r>
      <w:r w:rsidR="003778A3" w:rsidRPr="003778A3">
        <w:t>abordează</w:t>
      </w:r>
      <w:r w:rsidR="00007AB3">
        <w:t xml:space="preserve"> </w:t>
      </w:r>
      <w:r w:rsidR="003778A3" w:rsidRPr="003778A3">
        <w:t>întregul</w:t>
      </w:r>
      <w:r w:rsidR="00007AB3">
        <w:t xml:space="preserve"> </w:t>
      </w:r>
      <w:r w:rsidR="003778A3" w:rsidRPr="003778A3">
        <w:t>ciclu</w:t>
      </w:r>
      <w:r w:rsidR="00007AB3">
        <w:t xml:space="preserve"> </w:t>
      </w:r>
      <w:r w:rsidR="003778A3" w:rsidRPr="003778A3">
        <w:t>de</w:t>
      </w:r>
      <w:r w:rsidR="00007AB3">
        <w:t xml:space="preserve"> </w:t>
      </w:r>
      <w:r w:rsidR="003778A3" w:rsidRPr="003778A3">
        <w:t>viață</w:t>
      </w:r>
      <w:r w:rsidR="00007AB3">
        <w:t xml:space="preserve"> </w:t>
      </w:r>
      <w:r w:rsidR="003778A3" w:rsidRPr="003778A3">
        <w:t>al</w:t>
      </w:r>
      <w:r w:rsidR="00007AB3">
        <w:t xml:space="preserve"> </w:t>
      </w:r>
      <w:r w:rsidR="003778A3" w:rsidRPr="003778A3">
        <w:t>mercurului,</w:t>
      </w:r>
      <w:r w:rsidR="00007AB3">
        <w:t xml:space="preserve"> </w:t>
      </w:r>
      <w:r w:rsidR="003778A3" w:rsidRPr="003778A3">
        <w:t>de</w:t>
      </w:r>
      <w:r w:rsidR="00007AB3">
        <w:t xml:space="preserve"> </w:t>
      </w:r>
      <w:r w:rsidR="003778A3" w:rsidRPr="003778A3">
        <w:t>la</w:t>
      </w:r>
      <w:r w:rsidR="00007AB3">
        <w:t xml:space="preserve"> </w:t>
      </w:r>
      <w:r w:rsidR="003778A3" w:rsidRPr="003778A3">
        <w:t>extracția</w:t>
      </w:r>
      <w:r w:rsidR="00007AB3">
        <w:t xml:space="preserve"> </w:t>
      </w:r>
      <w:r w:rsidR="003778A3" w:rsidRPr="003778A3">
        <w:t>minieră</w:t>
      </w:r>
      <w:r w:rsidR="00007AB3">
        <w:t xml:space="preserve"> </w:t>
      </w:r>
      <w:r w:rsidR="003778A3" w:rsidRPr="003778A3">
        <w:t>primară</w:t>
      </w:r>
      <w:r w:rsidR="00007AB3">
        <w:t xml:space="preserve"> </w:t>
      </w:r>
      <w:r w:rsidR="003778A3" w:rsidRPr="003778A3">
        <w:t>a</w:t>
      </w:r>
      <w:r w:rsidR="00007AB3">
        <w:t xml:space="preserve"> </w:t>
      </w:r>
      <w:r w:rsidR="003778A3" w:rsidRPr="003778A3">
        <w:t>mercurului</w:t>
      </w:r>
      <w:r w:rsidR="00007AB3">
        <w:t xml:space="preserve"> </w:t>
      </w:r>
      <w:r w:rsidR="003778A3" w:rsidRPr="003778A3">
        <w:t>până</w:t>
      </w:r>
      <w:r w:rsidR="00007AB3">
        <w:t xml:space="preserve"> </w:t>
      </w:r>
      <w:r w:rsidR="003778A3" w:rsidRPr="003778A3">
        <w:t>la</w:t>
      </w:r>
      <w:r w:rsidR="00007AB3">
        <w:t xml:space="preserve"> </w:t>
      </w:r>
      <w:r w:rsidR="003778A3" w:rsidRPr="003778A3">
        <w:t>eliminarea</w:t>
      </w:r>
      <w:r w:rsidR="00007AB3">
        <w:t xml:space="preserve"> </w:t>
      </w:r>
      <w:r w:rsidR="003778A3" w:rsidRPr="003778A3">
        <w:t>finală</w:t>
      </w:r>
      <w:r w:rsidR="00007AB3">
        <w:t xml:space="preserve"> </w:t>
      </w:r>
      <w:r w:rsidR="003778A3" w:rsidRPr="003778A3">
        <w:t>a</w:t>
      </w:r>
      <w:r w:rsidR="00007AB3">
        <w:t xml:space="preserve"> </w:t>
      </w:r>
      <w:r w:rsidR="003778A3" w:rsidRPr="003778A3">
        <w:t>deșeurilor</w:t>
      </w:r>
      <w:r w:rsidR="00007AB3">
        <w:t xml:space="preserve"> </w:t>
      </w:r>
      <w:r w:rsidR="003778A3" w:rsidRPr="003778A3">
        <w:t>de</w:t>
      </w:r>
      <w:r w:rsidR="00007AB3">
        <w:t xml:space="preserve"> </w:t>
      </w:r>
      <w:r w:rsidR="003778A3" w:rsidRPr="003778A3">
        <w:t>mercur.</w:t>
      </w:r>
      <w:r w:rsidR="00007AB3">
        <w:t xml:space="preserve"> </w:t>
      </w:r>
      <w:r w:rsidR="003778A3" w:rsidRPr="003778A3">
        <w:t>Regulamentul</w:t>
      </w:r>
      <w:r w:rsidR="00007AB3">
        <w:t xml:space="preserve"> </w:t>
      </w:r>
      <w:r w:rsidR="003778A3" w:rsidRPr="003778A3">
        <w:t>existent</w:t>
      </w:r>
      <w:r w:rsidR="00007AB3">
        <w:t xml:space="preserve"> </w:t>
      </w:r>
      <w:r w:rsidR="003778A3" w:rsidRPr="003778A3">
        <w:t>interzicea</w:t>
      </w:r>
      <w:r w:rsidR="00007AB3">
        <w:t xml:space="preserve"> </w:t>
      </w:r>
      <w:r w:rsidR="003778A3" w:rsidRPr="003778A3">
        <w:t>deja</w:t>
      </w:r>
      <w:r w:rsidR="00007AB3">
        <w:t xml:space="preserve"> </w:t>
      </w:r>
      <w:r w:rsidR="003778A3" w:rsidRPr="003778A3">
        <w:t>utilizarea</w:t>
      </w:r>
      <w:r w:rsidR="00007AB3">
        <w:t xml:space="preserve"> </w:t>
      </w:r>
      <w:r w:rsidR="003778A3" w:rsidRPr="003778A3">
        <w:t>amalgamului</w:t>
      </w:r>
      <w:r w:rsidR="00007AB3">
        <w:t xml:space="preserve"> </w:t>
      </w:r>
      <w:r w:rsidR="003778A3" w:rsidRPr="003778A3">
        <w:t>dentar</w:t>
      </w:r>
      <w:r w:rsidR="00007AB3">
        <w:t xml:space="preserve"> </w:t>
      </w:r>
      <w:r w:rsidR="003778A3" w:rsidRPr="003778A3">
        <w:t>pentru</w:t>
      </w:r>
      <w:r w:rsidR="00007AB3">
        <w:t xml:space="preserve"> </w:t>
      </w:r>
      <w:r w:rsidR="003778A3" w:rsidRPr="003778A3">
        <w:t>copii</w:t>
      </w:r>
      <w:r w:rsidR="00007AB3">
        <w:t xml:space="preserve"> </w:t>
      </w:r>
      <w:r w:rsidR="003778A3" w:rsidRPr="003778A3">
        <w:t>și</w:t>
      </w:r>
      <w:r w:rsidR="00007AB3">
        <w:t xml:space="preserve"> </w:t>
      </w:r>
      <w:r w:rsidR="003778A3" w:rsidRPr="003778A3">
        <w:t>femeile</w:t>
      </w:r>
      <w:r w:rsidR="00007AB3">
        <w:t xml:space="preserve"> </w:t>
      </w:r>
      <w:r w:rsidR="003778A3" w:rsidRPr="003778A3">
        <w:t>însărcinate</w:t>
      </w:r>
      <w:r w:rsidR="00007AB3">
        <w:t xml:space="preserve"> </w:t>
      </w:r>
      <w:r w:rsidR="003778A3" w:rsidRPr="003778A3">
        <w:t>începând</w:t>
      </w:r>
      <w:r w:rsidR="00007AB3">
        <w:t xml:space="preserve"> </w:t>
      </w:r>
      <w:r w:rsidR="003778A3" w:rsidRPr="003778A3">
        <w:t>cu</w:t>
      </w:r>
      <w:r w:rsidR="00007AB3">
        <w:t xml:space="preserve"> </w:t>
      </w:r>
      <w:r w:rsidR="003778A3" w:rsidRPr="003778A3">
        <w:t>1</w:t>
      </w:r>
      <w:r w:rsidR="00007AB3">
        <w:t xml:space="preserve"> </w:t>
      </w:r>
      <w:r w:rsidR="003778A3" w:rsidRPr="003778A3">
        <w:t>iulie</w:t>
      </w:r>
      <w:r w:rsidR="00007AB3">
        <w:t xml:space="preserve"> </w:t>
      </w:r>
      <w:r w:rsidR="003778A3" w:rsidRPr="003778A3">
        <w:t>2018.</w:t>
      </w:r>
    </w:p>
    <w:p w14:paraId="7BC032D5" w14:textId="668C4555" w:rsidR="003778A3" w:rsidRPr="003778A3" w:rsidRDefault="003778A3" w:rsidP="003778A3">
      <w:r w:rsidRPr="003778A3">
        <w:t>În</w:t>
      </w:r>
      <w:r w:rsidR="00007AB3">
        <w:t xml:space="preserve"> </w:t>
      </w:r>
      <w:r w:rsidRPr="003778A3">
        <w:t>plus,</w:t>
      </w:r>
      <w:r w:rsidR="00007AB3">
        <w:t xml:space="preserve"> </w:t>
      </w:r>
      <w:hyperlink r:id="rId88" w:history="1">
        <w:r w:rsidRPr="003778A3">
          <w:rPr>
            <w:rStyle w:val="Hyperlink"/>
            <w:szCs w:val="24"/>
          </w:rPr>
          <w:t>Convenția</w:t>
        </w:r>
        <w:r w:rsidR="00007AB3">
          <w:rPr>
            <w:rStyle w:val="Hyperlink"/>
            <w:szCs w:val="24"/>
          </w:rPr>
          <w:t xml:space="preserve"> </w:t>
        </w:r>
        <w:r w:rsidRPr="003778A3">
          <w:rPr>
            <w:rStyle w:val="Hyperlink"/>
            <w:szCs w:val="24"/>
          </w:rPr>
          <w:t>de</w:t>
        </w:r>
        <w:r w:rsidR="00007AB3">
          <w:rPr>
            <w:rStyle w:val="Hyperlink"/>
            <w:szCs w:val="24"/>
          </w:rPr>
          <w:t xml:space="preserve"> </w:t>
        </w:r>
        <w:r w:rsidRPr="003778A3">
          <w:rPr>
            <w:rStyle w:val="Hyperlink"/>
            <w:szCs w:val="24"/>
          </w:rPr>
          <w:t>la</w:t>
        </w:r>
        <w:r w:rsidR="00007AB3">
          <w:rPr>
            <w:rStyle w:val="Hyperlink"/>
            <w:szCs w:val="24"/>
          </w:rPr>
          <w:t xml:space="preserve"> </w:t>
        </w:r>
        <w:proofErr w:type="spellStart"/>
        <w:r w:rsidRPr="003778A3">
          <w:rPr>
            <w:rStyle w:val="Hyperlink"/>
            <w:szCs w:val="24"/>
          </w:rPr>
          <w:t>Minamata</w:t>
        </w:r>
        <w:proofErr w:type="spellEnd"/>
        <w:r w:rsidR="00007AB3">
          <w:rPr>
            <w:rStyle w:val="Hyperlink"/>
            <w:szCs w:val="24"/>
          </w:rPr>
          <w:t xml:space="preserve"> </w:t>
        </w:r>
        <w:r w:rsidRPr="003778A3">
          <w:rPr>
            <w:rStyle w:val="Hyperlink"/>
            <w:szCs w:val="24"/>
          </w:rPr>
          <w:t>privind</w:t>
        </w:r>
        <w:r w:rsidR="00007AB3">
          <w:rPr>
            <w:rStyle w:val="Hyperlink"/>
            <w:szCs w:val="24"/>
          </w:rPr>
          <w:t xml:space="preserve"> </w:t>
        </w:r>
        <w:r w:rsidRPr="003778A3">
          <w:rPr>
            <w:rStyle w:val="Hyperlink"/>
            <w:szCs w:val="24"/>
          </w:rPr>
          <w:t>mercurul</w:t>
        </w:r>
      </w:hyperlink>
      <w:r w:rsidR="00007AB3">
        <w:t xml:space="preserve"> </w:t>
      </w:r>
      <w:r w:rsidRPr="003778A3">
        <w:t>este</w:t>
      </w:r>
      <w:r w:rsidR="00007AB3">
        <w:t xml:space="preserve"> </w:t>
      </w:r>
      <w:r w:rsidRPr="003778A3">
        <w:t>principalul</w:t>
      </w:r>
      <w:r w:rsidR="00007AB3">
        <w:t xml:space="preserve"> </w:t>
      </w:r>
      <w:r w:rsidRPr="003778A3">
        <w:t>cadru</w:t>
      </w:r>
      <w:r w:rsidR="00007AB3">
        <w:t xml:space="preserve"> </w:t>
      </w:r>
      <w:r w:rsidRPr="003778A3">
        <w:t>juridic</w:t>
      </w:r>
      <w:r w:rsidR="00007AB3">
        <w:t xml:space="preserve"> </w:t>
      </w:r>
      <w:r w:rsidRPr="003778A3">
        <w:t>internațional</w:t>
      </w:r>
      <w:r w:rsidR="00007AB3">
        <w:t xml:space="preserve"> </w:t>
      </w:r>
      <w:r w:rsidRPr="003778A3">
        <w:t>care</w:t>
      </w:r>
      <w:r w:rsidR="00007AB3">
        <w:t xml:space="preserve"> </w:t>
      </w:r>
      <w:r w:rsidRPr="003778A3">
        <w:t>vizează</w:t>
      </w:r>
      <w:r w:rsidR="00007AB3">
        <w:t xml:space="preserve"> </w:t>
      </w:r>
      <w:r w:rsidRPr="003778A3">
        <w:t>protejarea</w:t>
      </w:r>
      <w:r w:rsidR="00007AB3">
        <w:t xml:space="preserve"> </w:t>
      </w:r>
      <w:r w:rsidRPr="003778A3">
        <w:t>sănătății</w:t>
      </w:r>
      <w:r w:rsidR="00007AB3">
        <w:t xml:space="preserve"> </w:t>
      </w:r>
      <w:r w:rsidRPr="003778A3">
        <w:t>umane</w:t>
      </w:r>
      <w:r w:rsidR="00007AB3">
        <w:t xml:space="preserve"> </w:t>
      </w:r>
      <w:r w:rsidRPr="003778A3">
        <w:t>și</w:t>
      </w:r>
      <w:r w:rsidR="00007AB3">
        <w:t xml:space="preserve"> </w:t>
      </w:r>
      <w:r w:rsidRPr="003778A3">
        <w:t>a</w:t>
      </w:r>
      <w:r w:rsidR="00007AB3">
        <w:t xml:space="preserve"> </w:t>
      </w:r>
      <w:r w:rsidRPr="003778A3">
        <w:t>mediului</w:t>
      </w:r>
      <w:r w:rsidR="00007AB3">
        <w:t xml:space="preserve"> </w:t>
      </w:r>
      <w:r w:rsidRPr="003778A3">
        <w:t>împotriva</w:t>
      </w:r>
      <w:r w:rsidR="00007AB3">
        <w:t xml:space="preserve"> </w:t>
      </w:r>
      <w:r w:rsidRPr="003778A3">
        <w:t>emisiilor</w:t>
      </w:r>
      <w:r w:rsidR="00007AB3">
        <w:t xml:space="preserve"> </w:t>
      </w:r>
      <w:r w:rsidRPr="003778A3">
        <w:t>antropice</w:t>
      </w:r>
      <w:r w:rsidR="00007AB3">
        <w:t xml:space="preserve"> </w:t>
      </w:r>
      <w:r w:rsidRPr="003778A3">
        <w:t>și</w:t>
      </w:r>
      <w:r w:rsidR="00007AB3">
        <w:t xml:space="preserve"> </w:t>
      </w:r>
      <w:r w:rsidRPr="003778A3">
        <w:t>a</w:t>
      </w:r>
      <w:r w:rsidR="00007AB3">
        <w:t xml:space="preserve"> </w:t>
      </w:r>
      <w:r w:rsidRPr="003778A3">
        <w:t>evacuărilor</w:t>
      </w:r>
      <w:r w:rsidR="00007AB3">
        <w:t xml:space="preserve"> </w:t>
      </w:r>
      <w:r w:rsidRPr="003778A3">
        <w:t>de</w:t>
      </w:r>
      <w:r w:rsidR="00007AB3">
        <w:t xml:space="preserve"> </w:t>
      </w:r>
      <w:r w:rsidRPr="003778A3">
        <w:t>mercur</w:t>
      </w:r>
      <w:r w:rsidR="00007AB3">
        <w:t xml:space="preserve"> </w:t>
      </w:r>
      <w:r w:rsidRPr="003778A3">
        <w:t>în</w:t>
      </w:r>
      <w:r w:rsidR="00007AB3">
        <w:t xml:space="preserve"> </w:t>
      </w:r>
      <w:r w:rsidRPr="003778A3">
        <w:t>aer,</w:t>
      </w:r>
      <w:r w:rsidR="00007AB3">
        <w:t xml:space="preserve"> </w:t>
      </w:r>
      <w:r w:rsidRPr="003778A3">
        <w:t>apă</w:t>
      </w:r>
      <w:r w:rsidR="00007AB3">
        <w:t xml:space="preserve"> </w:t>
      </w:r>
      <w:r w:rsidRPr="003778A3">
        <w:t>și</w:t>
      </w:r>
      <w:r w:rsidR="00007AB3">
        <w:t xml:space="preserve"> </w:t>
      </w:r>
      <w:r w:rsidRPr="003778A3">
        <w:t>sol.</w:t>
      </w:r>
      <w:r w:rsidR="00007AB3">
        <w:t xml:space="preserve"> </w:t>
      </w:r>
      <w:r w:rsidRPr="003778A3">
        <w:t>La</w:t>
      </w:r>
      <w:r w:rsidR="00007AB3">
        <w:t xml:space="preserve"> </w:t>
      </w:r>
      <w:r w:rsidRPr="003778A3">
        <w:t>fel</w:t>
      </w:r>
      <w:r w:rsidR="00007AB3">
        <w:t xml:space="preserve"> </w:t>
      </w:r>
      <w:r w:rsidRPr="003778A3">
        <w:t>ca</w:t>
      </w:r>
      <w:r w:rsidR="00007AB3">
        <w:t xml:space="preserve"> </w:t>
      </w:r>
      <w:r w:rsidRPr="003778A3">
        <w:t>Regulamentul</w:t>
      </w:r>
      <w:r w:rsidR="00007AB3">
        <w:t xml:space="preserve"> </w:t>
      </w:r>
      <w:r w:rsidRPr="003778A3">
        <w:t>privind</w:t>
      </w:r>
      <w:r w:rsidR="00007AB3">
        <w:t xml:space="preserve"> </w:t>
      </w:r>
      <w:r w:rsidRPr="003778A3">
        <w:t>mercurul,</w:t>
      </w:r>
      <w:r w:rsidR="00007AB3">
        <w:t xml:space="preserve"> </w:t>
      </w:r>
      <w:r w:rsidRPr="003778A3">
        <w:t>acesta</w:t>
      </w:r>
      <w:r w:rsidR="00007AB3">
        <w:t xml:space="preserve"> </w:t>
      </w:r>
      <w:r w:rsidRPr="003778A3">
        <w:t>abordează</w:t>
      </w:r>
      <w:r w:rsidR="00007AB3">
        <w:t xml:space="preserve"> </w:t>
      </w:r>
      <w:r w:rsidRPr="003778A3">
        <w:t>întregul</w:t>
      </w:r>
      <w:r w:rsidR="00007AB3">
        <w:t xml:space="preserve"> </w:t>
      </w:r>
      <w:r w:rsidRPr="003778A3">
        <w:t>ciclu</w:t>
      </w:r>
      <w:r w:rsidR="00007AB3">
        <w:t xml:space="preserve"> </w:t>
      </w:r>
      <w:r w:rsidRPr="003778A3">
        <w:t>de</w:t>
      </w:r>
      <w:r w:rsidR="00007AB3">
        <w:t xml:space="preserve"> </w:t>
      </w:r>
      <w:r w:rsidRPr="003778A3">
        <w:t>viață</w:t>
      </w:r>
      <w:r w:rsidR="00007AB3">
        <w:t xml:space="preserve"> </w:t>
      </w:r>
      <w:r w:rsidRPr="003778A3">
        <w:t>al</w:t>
      </w:r>
      <w:r w:rsidR="00007AB3">
        <w:t xml:space="preserve"> </w:t>
      </w:r>
      <w:r w:rsidRPr="003778A3">
        <w:t>mercurului.</w:t>
      </w:r>
    </w:p>
    <w:p w14:paraId="176B0A6B" w14:textId="05B7DDDB" w:rsidR="003778A3" w:rsidRPr="003778A3" w:rsidRDefault="003778A3" w:rsidP="003778A3">
      <w:r w:rsidRPr="003778A3">
        <w:t>La</w:t>
      </w:r>
      <w:r w:rsidR="00007AB3">
        <w:t xml:space="preserve"> </w:t>
      </w:r>
      <w:r w:rsidRPr="003778A3">
        <w:t>14</w:t>
      </w:r>
      <w:r w:rsidR="00007AB3">
        <w:t xml:space="preserve"> </w:t>
      </w:r>
      <w:r w:rsidRPr="003778A3">
        <w:t>iulie</w:t>
      </w:r>
      <w:r w:rsidR="00007AB3">
        <w:t xml:space="preserve"> </w:t>
      </w:r>
      <w:r w:rsidRPr="003778A3">
        <w:t>2023,</w:t>
      </w:r>
      <w:r w:rsidR="00007AB3">
        <w:t xml:space="preserve"> </w:t>
      </w:r>
      <w:r w:rsidRPr="003778A3">
        <w:t>Comisia</w:t>
      </w:r>
      <w:r w:rsidR="00007AB3">
        <w:t xml:space="preserve"> </w:t>
      </w:r>
      <w:r w:rsidRPr="003778A3">
        <w:t>a</w:t>
      </w:r>
      <w:r w:rsidR="00007AB3">
        <w:t xml:space="preserve"> </w:t>
      </w:r>
      <w:r w:rsidRPr="003778A3">
        <w:t>adoptat</w:t>
      </w:r>
      <w:r w:rsidR="00007AB3">
        <w:t xml:space="preserve"> </w:t>
      </w:r>
      <w:hyperlink r:id="rId89" w:history="1">
        <w:r w:rsidRPr="003778A3">
          <w:rPr>
            <w:rStyle w:val="Hyperlink"/>
            <w:szCs w:val="24"/>
          </w:rPr>
          <w:t>propunerea</w:t>
        </w:r>
        <w:r w:rsidR="00007AB3">
          <w:rPr>
            <w:rStyle w:val="Hyperlink"/>
            <w:szCs w:val="24"/>
          </w:rPr>
          <w:t xml:space="preserve"> </w:t>
        </w:r>
        <w:r w:rsidRPr="003778A3">
          <w:rPr>
            <w:rStyle w:val="Hyperlink"/>
            <w:szCs w:val="24"/>
          </w:rPr>
          <w:t>de</w:t>
        </w:r>
        <w:r w:rsidR="00007AB3">
          <w:rPr>
            <w:rStyle w:val="Hyperlink"/>
            <w:szCs w:val="24"/>
          </w:rPr>
          <w:t xml:space="preserve"> </w:t>
        </w:r>
        <w:r w:rsidRPr="003778A3">
          <w:rPr>
            <w:rStyle w:val="Hyperlink"/>
            <w:szCs w:val="24"/>
          </w:rPr>
          <w:t>revizuire</w:t>
        </w:r>
        <w:r w:rsidR="00007AB3">
          <w:rPr>
            <w:rStyle w:val="Hyperlink"/>
            <w:szCs w:val="24"/>
          </w:rPr>
          <w:t xml:space="preserve"> </w:t>
        </w:r>
        <w:r w:rsidRPr="003778A3">
          <w:rPr>
            <w:rStyle w:val="Hyperlink"/>
            <w:szCs w:val="24"/>
          </w:rPr>
          <w:t>a</w:t>
        </w:r>
        <w:r w:rsidR="00007AB3">
          <w:rPr>
            <w:rStyle w:val="Hyperlink"/>
            <w:szCs w:val="24"/>
          </w:rPr>
          <w:t xml:space="preserve"> </w:t>
        </w:r>
        <w:r w:rsidRPr="003778A3">
          <w:rPr>
            <w:rStyle w:val="Hyperlink"/>
            <w:szCs w:val="24"/>
          </w:rPr>
          <w:t>Regulamentului</w:t>
        </w:r>
        <w:r w:rsidR="00007AB3">
          <w:rPr>
            <w:rStyle w:val="Hyperlink"/>
            <w:szCs w:val="24"/>
          </w:rPr>
          <w:t xml:space="preserve"> </w:t>
        </w:r>
        <w:r w:rsidRPr="003778A3">
          <w:rPr>
            <w:rStyle w:val="Hyperlink"/>
            <w:szCs w:val="24"/>
          </w:rPr>
          <w:t>privind</w:t>
        </w:r>
        <w:r w:rsidR="00007AB3">
          <w:rPr>
            <w:rStyle w:val="Hyperlink"/>
            <w:szCs w:val="24"/>
          </w:rPr>
          <w:t xml:space="preserve"> </w:t>
        </w:r>
        <w:r w:rsidRPr="003778A3">
          <w:rPr>
            <w:rStyle w:val="Hyperlink"/>
            <w:szCs w:val="24"/>
          </w:rPr>
          <w:t>mercurul</w:t>
        </w:r>
      </w:hyperlink>
      <w:r w:rsidRPr="003778A3">
        <w:t>.</w:t>
      </w:r>
      <w:r w:rsidR="00007AB3">
        <w:t xml:space="preserve"> </w:t>
      </w:r>
      <w:r w:rsidRPr="003778A3">
        <w:t>Legea</w:t>
      </w:r>
      <w:r w:rsidR="00007AB3">
        <w:t xml:space="preserve"> </w:t>
      </w:r>
      <w:r w:rsidRPr="003778A3">
        <w:t>este</w:t>
      </w:r>
      <w:r w:rsidR="00007AB3">
        <w:t xml:space="preserve"> </w:t>
      </w:r>
      <w:r w:rsidRPr="003778A3">
        <w:t>esențială</w:t>
      </w:r>
      <w:r w:rsidR="00007AB3">
        <w:t xml:space="preserve"> </w:t>
      </w:r>
      <w:r w:rsidRPr="003778A3">
        <w:t>pentru</w:t>
      </w:r>
      <w:r w:rsidR="00007AB3">
        <w:t xml:space="preserve"> </w:t>
      </w:r>
      <w:r w:rsidRPr="003778A3">
        <w:t>controlul</w:t>
      </w:r>
      <w:r w:rsidR="00007AB3">
        <w:t xml:space="preserve"> </w:t>
      </w:r>
      <w:r w:rsidRPr="003778A3">
        <w:t>poluării</w:t>
      </w:r>
      <w:r w:rsidR="00007AB3">
        <w:t xml:space="preserve"> </w:t>
      </w:r>
      <w:r w:rsidRPr="003778A3">
        <w:t>cu</w:t>
      </w:r>
      <w:r w:rsidR="00007AB3">
        <w:t xml:space="preserve"> </w:t>
      </w:r>
      <w:r w:rsidRPr="003778A3">
        <w:t>mercur.</w:t>
      </w:r>
      <w:r w:rsidR="00007AB3">
        <w:t xml:space="preserve"> </w:t>
      </w:r>
      <w:r w:rsidRPr="003778A3">
        <w:t>De</w:t>
      </w:r>
      <w:r w:rsidR="00007AB3">
        <w:t xml:space="preserve"> </w:t>
      </w:r>
      <w:r w:rsidRPr="003778A3">
        <w:t>asemenea,</w:t>
      </w:r>
      <w:r w:rsidR="00007AB3">
        <w:t xml:space="preserve"> </w:t>
      </w:r>
      <w:r w:rsidRPr="003778A3">
        <w:t>pune</w:t>
      </w:r>
      <w:r w:rsidR="00007AB3">
        <w:t xml:space="preserve"> </w:t>
      </w:r>
      <w:r w:rsidRPr="003778A3">
        <w:t>în</w:t>
      </w:r>
      <w:r w:rsidR="00007AB3">
        <w:t xml:space="preserve"> </w:t>
      </w:r>
      <w:r w:rsidRPr="003778A3">
        <w:t>aplicare</w:t>
      </w:r>
      <w:r w:rsidR="00007AB3">
        <w:t xml:space="preserve"> </w:t>
      </w:r>
      <w:r w:rsidRPr="003778A3">
        <w:t>obligațiile</w:t>
      </w:r>
      <w:r w:rsidR="00007AB3">
        <w:t xml:space="preserve"> </w:t>
      </w:r>
      <w:r w:rsidRPr="003778A3">
        <w:t>internaționale</w:t>
      </w:r>
      <w:r w:rsidR="00007AB3">
        <w:t xml:space="preserve"> </w:t>
      </w:r>
      <w:r w:rsidRPr="003778A3">
        <w:t>în</w:t>
      </w:r>
      <w:r w:rsidR="00007AB3">
        <w:t xml:space="preserve"> </w:t>
      </w:r>
      <w:r w:rsidRPr="003778A3">
        <w:t>UE,</w:t>
      </w:r>
      <w:r w:rsidR="00007AB3">
        <w:t xml:space="preserve"> </w:t>
      </w:r>
      <w:r w:rsidRPr="003778A3">
        <w:t>în</w:t>
      </w:r>
      <w:r w:rsidR="00007AB3">
        <w:t xml:space="preserve"> </w:t>
      </w:r>
      <w:r w:rsidRPr="003778A3">
        <w:t>special</w:t>
      </w:r>
      <w:r w:rsidR="00007AB3">
        <w:t xml:space="preserve"> </w:t>
      </w:r>
      <w:r w:rsidRPr="003778A3">
        <w:t>Convenția</w:t>
      </w:r>
      <w:r w:rsidR="00007AB3">
        <w:t xml:space="preserve"> </w:t>
      </w:r>
      <w:r w:rsidRPr="003778A3">
        <w:t>de</w:t>
      </w:r>
      <w:r w:rsidR="00007AB3">
        <w:t xml:space="preserve"> </w:t>
      </w:r>
      <w:r w:rsidRPr="003778A3">
        <w:t>la</w:t>
      </w:r>
      <w:r w:rsidR="00007AB3">
        <w:t xml:space="preserve"> </w:t>
      </w:r>
      <w:proofErr w:type="spellStart"/>
      <w:r w:rsidRPr="003778A3">
        <w:t>Minamata</w:t>
      </w:r>
      <w:proofErr w:type="spellEnd"/>
      <w:r w:rsidRPr="003778A3">
        <w:t>.</w:t>
      </w:r>
    </w:p>
    <w:p w14:paraId="007B7A39" w14:textId="3EA8589C" w:rsidR="003778A3" w:rsidRPr="003778A3" w:rsidRDefault="003778A3" w:rsidP="003778A3">
      <w:r w:rsidRPr="003778A3">
        <w:rPr>
          <w:b/>
          <w:bCs/>
        </w:rPr>
        <w:t>Pentru</w:t>
      </w:r>
      <w:r w:rsidR="00007AB3">
        <w:rPr>
          <w:b/>
          <w:bCs/>
        </w:rPr>
        <w:t xml:space="preserve"> </w:t>
      </w:r>
      <w:r w:rsidRPr="003778A3">
        <w:rPr>
          <w:b/>
          <w:bCs/>
        </w:rPr>
        <w:t>mai</w:t>
      </w:r>
      <w:r w:rsidR="00007AB3">
        <w:rPr>
          <w:b/>
          <w:bCs/>
        </w:rPr>
        <w:t xml:space="preserve"> </w:t>
      </w:r>
      <w:r w:rsidRPr="003778A3">
        <w:rPr>
          <w:b/>
          <w:bCs/>
        </w:rPr>
        <w:t>multe</w:t>
      </w:r>
      <w:r w:rsidR="00007AB3">
        <w:rPr>
          <w:b/>
          <w:bCs/>
        </w:rPr>
        <w:t xml:space="preserve"> </w:t>
      </w:r>
      <w:r w:rsidRPr="003778A3">
        <w:rPr>
          <w:b/>
          <w:bCs/>
        </w:rPr>
        <w:t>Informații</w:t>
      </w:r>
    </w:p>
    <w:p w14:paraId="1C0C9DE6" w14:textId="7AFB0FAF" w:rsidR="003778A3" w:rsidRPr="003778A3" w:rsidRDefault="00BE4464" w:rsidP="003778A3">
      <w:hyperlink r:id="rId90" w:anchor=":~:text=Today%2C%20the%20European%20Commission%20has,mercury%20in%20the%20EU%20annually." w:history="1">
        <w:r w:rsidR="003778A3" w:rsidRPr="003778A3">
          <w:rPr>
            <w:rStyle w:val="Hyperlink"/>
            <w:szCs w:val="24"/>
          </w:rPr>
          <w:t>Propunerea</w:t>
        </w:r>
        <w:r w:rsidR="00007AB3">
          <w:rPr>
            <w:rStyle w:val="Hyperlink"/>
            <w:szCs w:val="24"/>
          </w:rPr>
          <w:t xml:space="preserve"> </w:t>
        </w:r>
        <w:r w:rsidR="003778A3" w:rsidRPr="003778A3">
          <w:rPr>
            <w:rStyle w:val="Hyperlink"/>
            <w:szCs w:val="24"/>
          </w:rPr>
          <w:t>Comisiei</w:t>
        </w:r>
        <w:r w:rsidR="00007AB3">
          <w:rPr>
            <w:rStyle w:val="Hyperlink"/>
            <w:szCs w:val="24"/>
          </w:rPr>
          <w:t xml:space="preserve"> </w:t>
        </w:r>
        <w:r w:rsidR="003778A3" w:rsidRPr="003778A3">
          <w:rPr>
            <w:rStyle w:val="Hyperlink"/>
            <w:szCs w:val="24"/>
          </w:rPr>
          <w:t>de</w:t>
        </w:r>
        <w:r w:rsidR="00007AB3">
          <w:rPr>
            <w:rStyle w:val="Hyperlink"/>
            <w:szCs w:val="24"/>
          </w:rPr>
          <w:t xml:space="preserve"> </w:t>
        </w:r>
        <w:r w:rsidR="003778A3" w:rsidRPr="003778A3">
          <w:rPr>
            <w:rStyle w:val="Hyperlink"/>
            <w:szCs w:val="24"/>
          </w:rPr>
          <w:t>revizuire</w:t>
        </w:r>
        <w:r w:rsidR="00007AB3">
          <w:rPr>
            <w:rStyle w:val="Hyperlink"/>
            <w:szCs w:val="24"/>
          </w:rPr>
          <w:t xml:space="preserve"> </w:t>
        </w:r>
        <w:r w:rsidR="003778A3" w:rsidRPr="003778A3">
          <w:rPr>
            <w:rStyle w:val="Hyperlink"/>
            <w:szCs w:val="24"/>
          </w:rPr>
          <w:t>a</w:t>
        </w:r>
        <w:r w:rsidR="00007AB3">
          <w:rPr>
            <w:rStyle w:val="Hyperlink"/>
            <w:szCs w:val="24"/>
          </w:rPr>
          <w:t xml:space="preserve"> </w:t>
        </w:r>
        <w:r w:rsidR="003778A3" w:rsidRPr="003778A3">
          <w:rPr>
            <w:rStyle w:val="Hyperlink"/>
            <w:szCs w:val="24"/>
          </w:rPr>
          <w:t>Regulamentului</w:t>
        </w:r>
        <w:r w:rsidR="00007AB3">
          <w:rPr>
            <w:rStyle w:val="Hyperlink"/>
            <w:szCs w:val="24"/>
          </w:rPr>
          <w:t xml:space="preserve"> </w:t>
        </w:r>
        <w:r w:rsidR="003778A3" w:rsidRPr="003778A3">
          <w:rPr>
            <w:rStyle w:val="Hyperlink"/>
            <w:szCs w:val="24"/>
          </w:rPr>
          <w:t>privind</w:t>
        </w:r>
        <w:r w:rsidR="00007AB3">
          <w:rPr>
            <w:rStyle w:val="Hyperlink"/>
            <w:szCs w:val="24"/>
          </w:rPr>
          <w:t xml:space="preserve"> </w:t>
        </w:r>
        <w:r w:rsidR="003778A3" w:rsidRPr="003778A3">
          <w:rPr>
            <w:rStyle w:val="Hyperlink"/>
            <w:szCs w:val="24"/>
          </w:rPr>
          <w:t>mercurul</w:t>
        </w:r>
        <w:r w:rsidR="00007AB3">
          <w:rPr>
            <w:rStyle w:val="Hyperlink"/>
            <w:szCs w:val="24"/>
          </w:rPr>
          <w:t xml:space="preserve"> </w:t>
        </w:r>
        <w:r w:rsidR="003778A3" w:rsidRPr="003778A3">
          <w:rPr>
            <w:rStyle w:val="Hyperlink"/>
            <w:szCs w:val="24"/>
          </w:rPr>
          <w:t>(</w:t>
        </w:r>
      </w:hyperlink>
      <w:r w:rsidR="00007AB3">
        <w:t xml:space="preserve"> </w:t>
      </w:r>
      <w:r w:rsidR="003778A3" w:rsidRPr="003778A3">
        <w:t>14</w:t>
      </w:r>
      <w:r w:rsidR="00007AB3">
        <w:t xml:space="preserve"> </w:t>
      </w:r>
      <w:r w:rsidR="003778A3" w:rsidRPr="003778A3">
        <w:t>iulie</w:t>
      </w:r>
      <w:r w:rsidR="00007AB3">
        <w:t xml:space="preserve"> </w:t>
      </w:r>
      <w:r w:rsidR="003778A3" w:rsidRPr="003778A3">
        <w:t>2023)</w:t>
      </w:r>
    </w:p>
    <w:p w14:paraId="2B123515" w14:textId="65BE9847" w:rsidR="003778A3" w:rsidRPr="003778A3" w:rsidRDefault="00BE4464" w:rsidP="003778A3">
      <w:hyperlink r:id="rId91" w:history="1">
        <w:r w:rsidR="003778A3" w:rsidRPr="003778A3">
          <w:rPr>
            <w:rStyle w:val="Hyperlink"/>
            <w:szCs w:val="24"/>
          </w:rPr>
          <w:t>Evaluarea</w:t>
        </w:r>
        <w:r w:rsidR="00007AB3">
          <w:rPr>
            <w:rStyle w:val="Hyperlink"/>
            <w:szCs w:val="24"/>
          </w:rPr>
          <w:t xml:space="preserve"> </w:t>
        </w:r>
        <w:r w:rsidR="003778A3" w:rsidRPr="003778A3">
          <w:rPr>
            <w:rStyle w:val="Hyperlink"/>
            <w:szCs w:val="24"/>
          </w:rPr>
          <w:t>impactului</w:t>
        </w:r>
      </w:hyperlink>
    </w:p>
    <w:p w14:paraId="0F335599" w14:textId="3F67777E" w:rsidR="003778A3" w:rsidRPr="003778A3" w:rsidRDefault="003778A3" w:rsidP="003778A3">
      <w:pPr>
        <w:pStyle w:val="separatorarticole"/>
      </w:pPr>
      <w:r>
        <w:t>*</w:t>
      </w:r>
    </w:p>
    <w:p w14:paraId="02E3CD16" w14:textId="53411052" w:rsidR="0050533B" w:rsidRPr="0050533B" w:rsidRDefault="0050533B" w:rsidP="0050533B">
      <w:pPr>
        <w:pStyle w:val="TitluArticolinINFOUE"/>
      </w:pPr>
      <w:bookmarkStart w:id="166" w:name="_Toc158617944"/>
      <w:r w:rsidRPr="0050533B">
        <w:lastRenderedPageBreak/>
        <w:t>Comisia</w:t>
      </w:r>
      <w:r w:rsidR="00007AB3">
        <w:t xml:space="preserve"> </w:t>
      </w:r>
      <w:r w:rsidRPr="0050533B">
        <w:t>salută</w:t>
      </w:r>
      <w:r w:rsidR="00007AB3">
        <w:t xml:space="preserve"> </w:t>
      </w:r>
      <w:r w:rsidRPr="0050533B">
        <w:t>acordul</w:t>
      </w:r>
      <w:r w:rsidR="00007AB3">
        <w:t xml:space="preserve"> </w:t>
      </w:r>
      <w:r w:rsidRPr="0050533B">
        <w:t>provizoriu</w:t>
      </w:r>
      <w:r w:rsidR="00007AB3">
        <w:t xml:space="preserve"> </w:t>
      </w:r>
      <w:r w:rsidRPr="0050533B">
        <w:t>menit</w:t>
      </w:r>
      <w:r w:rsidR="00007AB3">
        <w:t xml:space="preserve"> </w:t>
      </w:r>
      <w:r w:rsidRPr="0050533B">
        <w:t>să</w:t>
      </w:r>
      <w:r w:rsidR="00007AB3">
        <w:t xml:space="preserve"> </w:t>
      </w:r>
      <w:r w:rsidRPr="0050533B">
        <w:t>consolideze</w:t>
      </w:r>
      <w:r w:rsidR="00007AB3">
        <w:t xml:space="preserve"> </w:t>
      </w:r>
      <w:r w:rsidRPr="0050533B">
        <w:t>bugetul</w:t>
      </w:r>
      <w:r w:rsidR="00007AB3">
        <w:t xml:space="preserve"> </w:t>
      </w:r>
      <w:r w:rsidRPr="0050533B">
        <w:t>pe</w:t>
      </w:r>
      <w:r w:rsidR="00007AB3">
        <w:t xml:space="preserve"> </w:t>
      </w:r>
      <w:r w:rsidRPr="0050533B">
        <w:t>termen</w:t>
      </w:r>
      <w:r w:rsidR="00007AB3">
        <w:t xml:space="preserve"> </w:t>
      </w:r>
      <w:r w:rsidRPr="0050533B">
        <w:t>lung</w:t>
      </w:r>
      <w:r w:rsidR="00007AB3">
        <w:t xml:space="preserve"> </w:t>
      </w:r>
      <w:r w:rsidRPr="0050533B">
        <w:t>al</w:t>
      </w:r>
      <w:r w:rsidR="00007AB3">
        <w:t xml:space="preserve"> </w:t>
      </w:r>
      <w:r w:rsidRPr="0050533B">
        <w:t>UE</w:t>
      </w:r>
      <w:r w:rsidR="00007AB3">
        <w:t xml:space="preserve"> </w:t>
      </w:r>
      <w:r w:rsidRPr="0050533B">
        <w:t>și</w:t>
      </w:r>
      <w:r w:rsidR="00007AB3">
        <w:t xml:space="preserve"> </w:t>
      </w:r>
      <w:r w:rsidRPr="0050533B">
        <w:t>să</w:t>
      </w:r>
      <w:r w:rsidR="00007AB3">
        <w:t xml:space="preserve"> </w:t>
      </w:r>
      <w:r w:rsidRPr="0050533B">
        <w:t>stimuleze</w:t>
      </w:r>
      <w:r w:rsidR="00007AB3">
        <w:t xml:space="preserve"> </w:t>
      </w:r>
      <w:r w:rsidRPr="0050533B">
        <w:t>competitivitatea</w:t>
      </w:r>
      <w:r w:rsidR="00007AB3">
        <w:t xml:space="preserve"> </w:t>
      </w:r>
      <w:r w:rsidRPr="0050533B">
        <w:t>și</w:t>
      </w:r>
      <w:r w:rsidR="00007AB3">
        <w:t xml:space="preserve"> </w:t>
      </w:r>
      <w:r w:rsidRPr="0050533B">
        <w:t>suveranitatea</w:t>
      </w:r>
      <w:r w:rsidR="00007AB3">
        <w:t xml:space="preserve"> </w:t>
      </w:r>
      <w:r w:rsidRPr="0050533B">
        <w:t>Europei</w:t>
      </w:r>
      <w:bookmarkEnd w:id="166"/>
    </w:p>
    <w:p w14:paraId="48F35CA4" w14:textId="1983585E" w:rsidR="0050533B" w:rsidRPr="0050533B" w:rsidRDefault="0050533B" w:rsidP="0050533B">
      <w:r w:rsidRPr="0050533B">
        <w:t>Comisia</w:t>
      </w:r>
      <w:r w:rsidR="00007AB3">
        <w:t xml:space="preserve"> </w:t>
      </w:r>
      <w:r w:rsidRPr="0050533B">
        <w:t>Europeană</w:t>
      </w:r>
      <w:r w:rsidR="00007AB3">
        <w:t xml:space="preserve"> </w:t>
      </w:r>
      <w:r w:rsidRPr="0050533B">
        <w:t>salută</w:t>
      </w:r>
      <w:r w:rsidR="00007AB3">
        <w:t xml:space="preserve"> </w:t>
      </w:r>
      <w:r w:rsidRPr="0050533B">
        <w:t>acordul</w:t>
      </w:r>
      <w:r w:rsidR="00007AB3">
        <w:t xml:space="preserve"> </w:t>
      </w:r>
      <w:r w:rsidRPr="0050533B">
        <w:t>provizoriu</w:t>
      </w:r>
      <w:r w:rsidR="00007AB3">
        <w:t xml:space="preserve"> </w:t>
      </w:r>
      <w:r w:rsidRPr="0050533B">
        <w:t>dintre</w:t>
      </w:r>
      <w:r w:rsidR="00007AB3">
        <w:t xml:space="preserve"> </w:t>
      </w:r>
      <w:r w:rsidRPr="0050533B">
        <w:t>Parlamentul</w:t>
      </w:r>
      <w:r w:rsidR="00007AB3">
        <w:t xml:space="preserve"> </w:t>
      </w:r>
      <w:r w:rsidRPr="0050533B">
        <w:t>European</w:t>
      </w:r>
      <w:r w:rsidR="00007AB3">
        <w:t xml:space="preserve"> </w:t>
      </w:r>
      <w:r w:rsidRPr="0050533B">
        <w:t>și</w:t>
      </w:r>
      <w:r w:rsidR="00007AB3">
        <w:t xml:space="preserve"> </w:t>
      </w:r>
      <w:r w:rsidRPr="0050533B">
        <w:t>Consiliu</w:t>
      </w:r>
      <w:r w:rsidR="00007AB3">
        <w:t xml:space="preserve"> </w:t>
      </w:r>
      <w:r w:rsidRPr="0050533B">
        <w:t>privind</w:t>
      </w:r>
      <w:r w:rsidR="00007AB3">
        <w:t xml:space="preserve"> </w:t>
      </w:r>
      <w:r w:rsidRPr="0050533B">
        <w:rPr>
          <w:b/>
          <w:bCs/>
        </w:rPr>
        <w:t>revizuirea</w:t>
      </w:r>
      <w:r w:rsidR="00007AB3">
        <w:rPr>
          <w:b/>
          <w:bCs/>
        </w:rPr>
        <w:t xml:space="preserve"> </w:t>
      </w:r>
      <w:r w:rsidRPr="0050533B">
        <w:rPr>
          <w:b/>
          <w:bCs/>
        </w:rPr>
        <w:t>cadrului</w:t>
      </w:r>
      <w:r w:rsidR="00007AB3">
        <w:rPr>
          <w:b/>
          <w:bCs/>
        </w:rPr>
        <w:t xml:space="preserve"> </w:t>
      </w:r>
      <w:r w:rsidRPr="0050533B">
        <w:rPr>
          <w:b/>
          <w:bCs/>
        </w:rPr>
        <w:t>financiar</w:t>
      </w:r>
      <w:r w:rsidR="00007AB3">
        <w:rPr>
          <w:b/>
          <w:bCs/>
        </w:rPr>
        <w:t xml:space="preserve"> </w:t>
      </w:r>
      <w:r w:rsidRPr="0050533B">
        <w:rPr>
          <w:b/>
          <w:bCs/>
        </w:rPr>
        <w:t>multianual</w:t>
      </w:r>
      <w:r w:rsidR="00007AB3">
        <w:rPr>
          <w:b/>
          <w:bCs/>
        </w:rPr>
        <w:t xml:space="preserve"> </w:t>
      </w:r>
      <w:r w:rsidRPr="0050533B">
        <w:rPr>
          <w:b/>
          <w:bCs/>
        </w:rPr>
        <w:t>(CFM)</w:t>
      </w:r>
      <w:r w:rsidR="00007AB3">
        <w:t xml:space="preserve"> </w:t>
      </w:r>
      <w:r w:rsidRPr="0050533B">
        <w:t>2021-2027</w:t>
      </w:r>
      <w:r w:rsidR="00007AB3">
        <w:t xml:space="preserve"> </w:t>
      </w:r>
      <w:r w:rsidRPr="0050533B">
        <w:t>și</w:t>
      </w:r>
      <w:r w:rsidR="00007AB3">
        <w:t xml:space="preserve"> </w:t>
      </w:r>
      <w:r w:rsidRPr="0050533B">
        <w:rPr>
          <w:b/>
          <w:bCs/>
        </w:rPr>
        <w:t>lansarea</w:t>
      </w:r>
      <w:r w:rsidR="00007AB3">
        <w:rPr>
          <w:b/>
          <w:bCs/>
        </w:rPr>
        <w:t xml:space="preserve"> </w:t>
      </w:r>
      <w:r w:rsidRPr="0050533B">
        <w:rPr>
          <w:b/>
          <w:bCs/>
        </w:rPr>
        <w:t>platformei</w:t>
      </w:r>
      <w:r w:rsidR="00007AB3">
        <w:rPr>
          <w:b/>
          <w:bCs/>
        </w:rPr>
        <w:t xml:space="preserve"> </w:t>
      </w:r>
      <w:r w:rsidRPr="0050533B">
        <w:rPr>
          <w:b/>
          <w:bCs/>
        </w:rPr>
        <w:t>„Tehnologii</w:t>
      </w:r>
      <w:r w:rsidR="00007AB3">
        <w:rPr>
          <w:b/>
          <w:bCs/>
        </w:rPr>
        <w:t xml:space="preserve"> </w:t>
      </w:r>
      <w:r w:rsidRPr="0050533B">
        <w:rPr>
          <w:b/>
          <w:bCs/>
        </w:rPr>
        <w:t>strategice</w:t>
      </w:r>
      <w:r w:rsidR="00007AB3">
        <w:rPr>
          <w:b/>
          <w:bCs/>
        </w:rPr>
        <w:t xml:space="preserve"> </w:t>
      </w:r>
      <w:r w:rsidRPr="0050533B">
        <w:rPr>
          <w:b/>
          <w:bCs/>
        </w:rPr>
        <w:t>pentru</w:t>
      </w:r>
      <w:r w:rsidR="00007AB3">
        <w:rPr>
          <w:b/>
          <w:bCs/>
        </w:rPr>
        <w:t xml:space="preserve"> </w:t>
      </w:r>
      <w:r w:rsidRPr="0050533B">
        <w:rPr>
          <w:b/>
          <w:bCs/>
        </w:rPr>
        <w:t>Europa”</w:t>
      </w:r>
      <w:r w:rsidR="00007AB3">
        <w:rPr>
          <w:b/>
          <w:bCs/>
        </w:rPr>
        <w:t xml:space="preserve"> </w:t>
      </w:r>
      <w:r w:rsidRPr="0050533B">
        <w:rPr>
          <w:b/>
          <w:bCs/>
        </w:rPr>
        <w:t>(STEP)</w:t>
      </w:r>
      <w:r w:rsidRPr="0050533B">
        <w:t>.</w:t>
      </w:r>
    </w:p>
    <w:p w14:paraId="3B35D8E5" w14:textId="1021C660" w:rsidR="0050533B" w:rsidRPr="0050533B" w:rsidRDefault="0050533B" w:rsidP="0050533B">
      <w:r w:rsidRPr="0050533B">
        <w:t>După</w:t>
      </w:r>
      <w:r w:rsidR="00007AB3">
        <w:t xml:space="preserve"> </w:t>
      </w:r>
      <w:r w:rsidRPr="0050533B">
        <w:t>adoptarea</w:t>
      </w:r>
      <w:r w:rsidR="00007AB3">
        <w:t xml:space="preserve"> </w:t>
      </w:r>
      <w:r w:rsidRPr="0050533B">
        <w:t>bugetului</w:t>
      </w:r>
      <w:r w:rsidR="00007AB3">
        <w:t xml:space="preserve"> </w:t>
      </w:r>
      <w:r w:rsidRPr="0050533B">
        <w:t>revizuit,</w:t>
      </w:r>
      <w:r w:rsidR="00007AB3">
        <w:t xml:space="preserve"> </w:t>
      </w:r>
      <w:r w:rsidRPr="0050533B">
        <w:rPr>
          <w:b/>
          <w:bCs/>
        </w:rPr>
        <w:t>Uniunea</w:t>
      </w:r>
      <w:r w:rsidR="00007AB3">
        <w:rPr>
          <w:b/>
          <w:bCs/>
        </w:rPr>
        <w:t xml:space="preserve"> </w:t>
      </w:r>
      <w:r w:rsidRPr="0050533B">
        <w:rPr>
          <w:b/>
          <w:bCs/>
        </w:rPr>
        <w:t>va</w:t>
      </w:r>
      <w:r w:rsidR="00007AB3">
        <w:rPr>
          <w:b/>
          <w:bCs/>
        </w:rPr>
        <w:t xml:space="preserve"> </w:t>
      </w:r>
      <w:r w:rsidRPr="0050533B">
        <w:rPr>
          <w:b/>
          <w:bCs/>
        </w:rPr>
        <w:t>putea</w:t>
      </w:r>
      <w:r w:rsidR="00007AB3">
        <w:rPr>
          <w:b/>
          <w:bCs/>
        </w:rPr>
        <w:t xml:space="preserve"> </w:t>
      </w:r>
      <w:r w:rsidRPr="0050533B">
        <w:rPr>
          <w:b/>
          <w:bCs/>
        </w:rPr>
        <w:t>să</w:t>
      </w:r>
      <w:r w:rsidR="00007AB3">
        <w:rPr>
          <w:b/>
          <w:bCs/>
        </w:rPr>
        <w:t xml:space="preserve"> </w:t>
      </w:r>
      <w:r w:rsidRPr="0050533B">
        <w:rPr>
          <w:b/>
          <w:bCs/>
        </w:rPr>
        <w:t>continue</w:t>
      </w:r>
      <w:r w:rsidR="00007AB3">
        <w:rPr>
          <w:b/>
          <w:bCs/>
        </w:rPr>
        <w:t xml:space="preserve"> </w:t>
      </w:r>
      <w:r w:rsidRPr="0050533B">
        <w:rPr>
          <w:b/>
          <w:bCs/>
        </w:rPr>
        <w:t>să</w:t>
      </w:r>
      <w:r w:rsidR="00007AB3">
        <w:rPr>
          <w:b/>
          <w:bCs/>
        </w:rPr>
        <w:t xml:space="preserve"> </w:t>
      </w:r>
      <w:r w:rsidRPr="0050533B">
        <w:rPr>
          <w:b/>
          <w:bCs/>
        </w:rPr>
        <w:t>obțină</w:t>
      </w:r>
      <w:r w:rsidR="00007AB3">
        <w:rPr>
          <w:b/>
          <w:bCs/>
        </w:rPr>
        <w:t xml:space="preserve"> </w:t>
      </w:r>
      <w:r w:rsidRPr="0050533B">
        <w:rPr>
          <w:b/>
          <w:bCs/>
        </w:rPr>
        <w:t>rezultate</w:t>
      </w:r>
      <w:r w:rsidR="00007AB3">
        <w:rPr>
          <w:b/>
          <w:bCs/>
        </w:rPr>
        <w:t xml:space="preserve"> </w:t>
      </w:r>
      <w:r w:rsidRPr="0050533B">
        <w:rPr>
          <w:b/>
          <w:bCs/>
        </w:rPr>
        <w:t>concrete</w:t>
      </w:r>
      <w:r w:rsidR="00007AB3">
        <w:rPr>
          <w:b/>
          <w:bCs/>
        </w:rPr>
        <w:t xml:space="preserve"> </w:t>
      </w:r>
      <w:r w:rsidRPr="0050533B">
        <w:rPr>
          <w:b/>
          <w:bCs/>
        </w:rPr>
        <w:t>în</w:t>
      </w:r>
      <w:r w:rsidR="00007AB3">
        <w:rPr>
          <w:b/>
          <w:bCs/>
        </w:rPr>
        <w:t xml:space="preserve"> </w:t>
      </w:r>
      <w:r w:rsidRPr="0050533B">
        <w:rPr>
          <w:b/>
          <w:bCs/>
        </w:rPr>
        <w:t>ceea</w:t>
      </w:r>
      <w:r w:rsidR="00007AB3">
        <w:rPr>
          <w:b/>
          <w:bCs/>
        </w:rPr>
        <w:t xml:space="preserve"> </w:t>
      </w:r>
      <w:r w:rsidRPr="0050533B">
        <w:rPr>
          <w:b/>
          <w:bCs/>
        </w:rPr>
        <w:t>ce</w:t>
      </w:r>
      <w:r w:rsidR="00007AB3">
        <w:rPr>
          <w:b/>
          <w:bCs/>
        </w:rPr>
        <w:t xml:space="preserve"> </w:t>
      </w:r>
      <w:r w:rsidRPr="0050533B">
        <w:rPr>
          <w:b/>
          <w:bCs/>
        </w:rPr>
        <w:t>privește</w:t>
      </w:r>
      <w:r w:rsidR="00007AB3">
        <w:rPr>
          <w:b/>
          <w:bCs/>
        </w:rPr>
        <w:t xml:space="preserve"> </w:t>
      </w:r>
      <w:r w:rsidRPr="0050533B">
        <w:rPr>
          <w:b/>
          <w:bCs/>
        </w:rPr>
        <w:t>prioritățile</w:t>
      </w:r>
      <w:r w:rsidR="00007AB3">
        <w:rPr>
          <w:b/>
          <w:bCs/>
        </w:rPr>
        <w:t xml:space="preserve"> </w:t>
      </w:r>
      <w:r w:rsidRPr="0050533B">
        <w:rPr>
          <w:b/>
          <w:bCs/>
        </w:rPr>
        <w:t>noastre</w:t>
      </w:r>
      <w:r w:rsidR="00007AB3">
        <w:rPr>
          <w:b/>
          <w:bCs/>
        </w:rPr>
        <w:t xml:space="preserve"> </w:t>
      </w:r>
      <w:r w:rsidRPr="0050533B">
        <w:rPr>
          <w:b/>
          <w:bCs/>
        </w:rPr>
        <w:t>comune</w:t>
      </w:r>
      <w:r w:rsidR="00007AB3">
        <w:rPr>
          <w:b/>
          <w:bCs/>
        </w:rPr>
        <w:t xml:space="preserve"> </w:t>
      </w:r>
      <w:r w:rsidRPr="0050533B">
        <w:rPr>
          <w:b/>
          <w:bCs/>
        </w:rPr>
        <w:t>și</w:t>
      </w:r>
      <w:r w:rsidR="00007AB3">
        <w:rPr>
          <w:b/>
          <w:bCs/>
        </w:rPr>
        <w:t xml:space="preserve"> </w:t>
      </w:r>
      <w:r w:rsidRPr="0050533B">
        <w:rPr>
          <w:b/>
          <w:bCs/>
        </w:rPr>
        <w:t>să</w:t>
      </w:r>
      <w:r w:rsidR="00007AB3">
        <w:rPr>
          <w:b/>
          <w:bCs/>
        </w:rPr>
        <w:t xml:space="preserve"> </w:t>
      </w:r>
      <w:r w:rsidRPr="0050533B">
        <w:rPr>
          <w:b/>
          <w:bCs/>
        </w:rPr>
        <w:t>abordeze</w:t>
      </w:r>
      <w:r w:rsidR="00007AB3">
        <w:rPr>
          <w:b/>
          <w:bCs/>
        </w:rPr>
        <w:t xml:space="preserve"> </w:t>
      </w:r>
      <w:r w:rsidRPr="0050533B">
        <w:rPr>
          <w:b/>
          <w:bCs/>
        </w:rPr>
        <w:t>provocările</w:t>
      </w:r>
      <w:r w:rsidR="00007AB3">
        <w:t xml:space="preserve"> </w:t>
      </w:r>
      <w:r w:rsidRPr="0050533B">
        <w:t>cu</w:t>
      </w:r>
      <w:r w:rsidR="00007AB3">
        <w:t xml:space="preserve"> </w:t>
      </w:r>
      <w:r w:rsidRPr="0050533B">
        <w:t>care</w:t>
      </w:r>
      <w:r w:rsidR="00007AB3">
        <w:t xml:space="preserve"> </w:t>
      </w:r>
      <w:r w:rsidRPr="0050533B">
        <w:t>se</w:t>
      </w:r>
      <w:r w:rsidR="00007AB3">
        <w:t xml:space="preserve"> </w:t>
      </w:r>
      <w:r w:rsidRPr="0050533B">
        <w:t>confruntă</w:t>
      </w:r>
      <w:r w:rsidR="00007AB3">
        <w:t xml:space="preserve"> </w:t>
      </w:r>
      <w:r w:rsidRPr="0050533B">
        <w:t>Europa,</w:t>
      </w:r>
      <w:r w:rsidR="00007AB3">
        <w:t xml:space="preserve"> </w:t>
      </w:r>
      <w:r w:rsidRPr="0050533B">
        <w:t>în</w:t>
      </w:r>
      <w:r w:rsidR="00007AB3">
        <w:t xml:space="preserve"> </w:t>
      </w:r>
      <w:r w:rsidRPr="0050533B">
        <w:t>beneficiul</w:t>
      </w:r>
      <w:r w:rsidR="00007AB3">
        <w:t xml:space="preserve"> </w:t>
      </w:r>
      <w:r w:rsidRPr="0050533B">
        <w:t>cetățenilor</w:t>
      </w:r>
      <w:r w:rsidR="00007AB3">
        <w:t xml:space="preserve"> </w:t>
      </w:r>
      <w:r w:rsidRPr="0050533B">
        <w:t>europeni</w:t>
      </w:r>
      <w:r w:rsidR="00007AB3">
        <w:t xml:space="preserve"> </w:t>
      </w:r>
      <w:r w:rsidRPr="0050533B">
        <w:t>și</w:t>
      </w:r>
      <w:r w:rsidR="00007AB3">
        <w:t xml:space="preserve"> </w:t>
      </w:r>
      <w:r w:rsidRPr="0050533B">
        <w:t>nu</w:t>
      </w:r>
      <w:r w:rsidR="00007AB3">
        <w:t xml:space="preserve"> </w:t>
      </w:r>
      <w:r w:rsidRPr="0050533B">
        <w:t>numai.</w:t>
      </w:r>
      <w:r w:rsidR="00007AB3">
        <w:t xml:space="preserve"> </w:t>
      </w:r>
      <w:r w:rsidRPr="0050533B">
        <w:t>În</w:t>
      </w:r>
      <w:r w:rsidR="00007AB3">
        <w:t xml:space="preserve"> </w:t>
      </w:r>
      <w:r w:rsidRPr="0050533B">
        <w:t>special,</w:t>
      </w:r>
      <w:r w:rsidR="00007AB3">
        <w:t xml:space="preserve"> </w:t>
      </w:r>
      <w:r w:rsidRPr="0050533B">
        <w:t>revizuirea</w:t>
      </w:r>
      <w:r w:rsidR="00007AB3">
        <w:t xml:space="preserve"> </w:t>
      </w:r>
      <w:r w:rsidRPr="0050533B">
        <w:t>CFM</w:t>
      </w:r>
      <w:r w:rsidR="00007AB3">
        <w:t xml:space="preserve"> </w:t>
      </w:r>
      <w:r w:rsidRPr="0050533B">
        <w:t>va</w:t>
      </w:r>
      <w:r w:rsidR="00007AB3">
        <w:t xml:space="preserve"> </w:t>
      </w:r>
      <w:r w:rsidRPr="0050533B">
        <w:t>permite</w:t>
      </w:r>
      <w:r w:rsidR="00007AB3">
        <w:t xml:space="preserve"> </w:t>
      </w:r>
      <w:r w:rsidRPr="0050533B">
        <w:t>alocarea</w:t>
      </w:r>
      <w:r w:rsidR="00007AB3">
        <w:t xml:space="preserve"> </w:t>
      </w:r>
      <w:r w:rsidRPr="0050533B">
        <w:t>unui</w:t>
      </w:r>
      <w:r w:rsidR="00007AB3">
        <w:t xml:space="preserve"> </w:t>
      </w:r>
      <w:r w:rsidRPr="0050533B">
        <w:t>pachet</w:t>
      </w:r>
      <w:r w:rsidR="00007AB3">
        <w:t xml:space="preserve"> </w:t>
      </w:r>
      <w:r w:rsidRPr="0050533B">
        <w:t>multianual</w:t>
      </w:r>
      <w:r w:rsidR="00007AB3">
        <w:t xml:space="preserve"> </w:t>
      </w:r>
      <w:r w:rsidRPr="0050533B">
        <w:t>de</w:t>
      </w:r>
      <w:r w:rsidR="00007AB3">
        <w:t xml:space="preserve"> </w:t>
      </w:r>
      <w:r w:rsidRPr="0050533B">
        <w:t>sprijin</w:t>
      </w:r>
      <w:r w:rsidR="00007AB3">
        <w:t xml:space="preserve"> </w:t>
      </w:r>
      <w:r w:rsidRPr="0050533B">
        <w:t>în</w:t>
      </w:r>
      <w:r w:rsidR="00007AB3">
        <w:t xml:space="preserve"> </w:t>
      </w:r>
      <w:r w:rsidRPr="0050533B">
        <w:t>valoare</w:t>
      </w:r>
      <w:r w:rsidR="00007AB3">
        <w:t xml:space="preserve"> </w:t>
      </w:r>
      <w:r w:rsidRPr="0050533B">
        <w:t>de</w:t>
      </w:r>
      <w:r w:rsidR="00007AB3">
        <w:t xml:space="preserve"> </w:t>
      </w:r>
      <w:r w:rsidRPr="0050533B">
        <w:t>50</w:t>
      </w:r>
      <w:r w:rsidR="00007AB3">
        <w:t xml:space="preserve"> </w:t>
      </w:r>
      <w:r w:rsidRPr="0050533B">
        <w:t>miliarde</w:t>
      </w:r>
      <w:r w:rsidR="00007AB3">
        <w:t xml:space="preserve"> </w:t>
      </w:r>
      <w:r w:rsidRPr="0050533B">
        <w:t>EUR</w:t>
      </w:r>
      <w:r w:rsidR="00007AB3">
        <w:t xml:space="preserve"> </w:t>
      </w:r>
      <w:r w:rsidRPr="0050533B">
        <w:t>pentru</w:t>
      </w:r>
      <w:r w:rsidR="00007AB3">
        <w:t xml:space="preserve"> </w:t>
      </w:r>
      <w:r w:rsidRPr="0050533B">
        <w:t>Ucraina.</w:t>
      </w:r>
      <w:r w:rsidR="00007AB3">
        <w:t xml:space="preserve"> </w:t>
      </w:r>
      <w:r w:rsidRPr="0050533B">
        <w:t>În</w:t>
      </w:r>
      <w:r w:rsidR="00007AB3">
        <w:t xml:space="preserve"> </w:t>
      </w:r>
      <w:r w:rsidRPr="0050533B">
        <w:t>urma</w:t>
      </w:r>
      <w:r w:rsidR="00007AB3">
        <w:t xml:space="preserve"> </w:t>
      </w:r>
      <w:r w:rsidRPr="0050533B">
        <w:t>revizuirii</w:t>
      </w:r>
      <w:r w:rsidR="00007AB3">
        <w:t xml:space="preserve"> </w:t>
      </w:r>
      <w:r w:rsidRPr="0050533B">
        <w:t>se</w:t>
      </w:r>
      <w:r w:rsidR="00007AB3">
        <w:t xml:space="preserve"> </w:t>
      </w:r>
      <w:r w:rsidRPr="0050533B">
        <w:t>vor</w:t>
      </w:r>
      <w:r w:rsidR="00007AB3">
        <w:t xml:space="preserve"> </w:t>
      </w:r>
      <w:r w:rsidRPr="0050533B">
        <w:t>furniza</w:t>
      </w:r>
      <w:r w:rsidR="00007AB3">
        <w:t xml:space="preserve"> </w:t>
      </w:r>
      <w:r w:rsidRPr="0050533B">
        <w:t>resurse</w:t>
      </w:r>
      <w:r w:rsidR="00007AB3">
        <w:t xml:space="preserve"> </w:t>
      </w:r>
      <w:r w:rsidRPr="0050533B">
        <w:t>suplimentare</w:t>
      </w:r>
      <w:r w:rsidR="00007AB3">
        <w:t xml:space="preserve"> </w:t>
      </w:r>
      <w:r w:rsidRPr="0050533B">
        <w:t>pentru</w:t>
      </w:r>
      <w:r w:rsidR="00007AB3">
        <w:t xml:space="preserve"> </w:t>
      </w:r>
      <w:r w:rsidRPr="0050533B">
        <w:t>abordarea</w:t>
      </w:r>
      <w:r w:rsidR="00007AB3">
        <w:t xml:space="preserve"> </w:t>
      </w:r>
      <w:r w:rsidRPr="0050533B">
        <w:t>provocărilor</w:t>
      </w:r>
      <w:r w:rsidR="00007AB3">
        <w:t xml:space="preserve"> </w:t>
      </w:r>
      <w:r w:rsidRPr="0050533B">
        <w:t>legate</w:t>
      </w:r>
      <w:r w:rsidR="00007AB3">
        <w:t xml:space="preserve"> </w:t>
      </w:r>
      <w:r w:rsidRPr="0050533B">
        <w:t>de</w:t>
      </w:r>
      <w:r w:rsidR="00007AB3">
        <w:t xml:space="preserve"> </w:t>
      </w:r>
      <w:r w:rsidRPr="0050533B">
        <w:t>migrație</w:t>
      </w:r>
      <w:r w:rsidR="00007AB3">
        <w:t xml:space="preserve"> </w:t>
      </w:r>
      <w:r w:rsidRPr="0050533B">
        <w:t>și</w:t>
      </w:r>
      <w:r w:rsidR="00007AB3">
        <w:t xml:space="preserve"> </w:t>
      </w:r>
      <w:r w:rsidRPr="0050533B">
        <w:t>pentru</w:t>
      </w:r>
      <w:r w:rsidR="00007AB3">
        <w:t xml:space="preserve"> </w:t>
      </w:r>
      <w:r w:rsidRPr="0050533B">
        <w:t>sprijinirea</w:t>
      </w:r>
      <w:r w:rsidR="00007AB3">
        <w:t xml:space="preserve"> </w:t>
      </w:r>
      <w:r w:rsidRPr="0050533B">
        <w:t>partenerilor</w:t>
      </w:r>
      <w:r w:rsidR="00007AB3">
        <w:t xml:space="preserve"> </w:t>
      </w:r>
      <w:r w:rsidRPr="0050533B">
        <w:t>din</w:t>
      </w:r>
      <w:r w:rsidR="00007AB3">
        <w:t xml:space="preserve"> </w:t>
      </w:r>
      <w:r w:rsidRPr="0050533B">
        <w:t>Balcanii</w:t>
      </w:r>
      <w:r w:rsidR="00007AB3">
        <w:t xml:space="preserve"> </w:t>
      </w:r>
      <w:r w:rsidRPr="0050533B">
        <w:t>de</w:t>
      </w:r>
      <w:r w:rsidR="00007AB3">
        <w:t xml:space="preserve"> </w:t>
      </w:r>
      <w:r w:rsidRPr="0050533B">
        <w:t>Vest,</w:t>
      </w:r>
      <w:r w:rsidR="00007AB3">
        <w:t xml:space="preserve"> </w:t>
      </w:r>
      <w:r w:rsidRPr="0050533B">
        <w:t>din</w:t>
      </w:r>
      <w:r w:rsidR="00007AB3">
        <w:t xml:space="preserve"> </w:t>
      </w:r>
      <w:r w:rsidRPr="0050533B">
        <w:t>vecinătatea</w:t>
      </w:r>
      <w:r w:rsidR="00007AB3">
        <w:t xml:space="preserve"> </w:t>
      </w:r>
      <w:r w:rsidRPr="0050533B">
        <w:t>sudică</w:t>
      </w:r>
      <w:r w:rsidR="00007AB3">
        <w:t xml:space="preserve"> </w:t>
      </w:r>
      <w:r w:rsidRPr="0050533B">
        <w:t>și</w:t>
      </w:r>
      <w:r w:rsidR="00007AB3">
        <w:t xml:space="preserve"> </w:t>
      </w:r>
      <w:r w:rsidRPr="0050533B">
        <w:t>din</w:t>
      </w:r>
      <w:r w:rsidR="00007AB3">
        <w:t xml:space="preserve"> </w:t>
      </w:r>
      <w:r w:rsidRPr="0050533B">
        <w:t>alte</w:t>
      </w:r>
      <w:r w:rsidR="00007AB3">
        <w:t xml:space="preserve"> </w:t>
      </w:r>
      <w:r w:rsidRPr="0050533B">
        <w:t>zone.</w:t>
      </w:r>
      <w:r w:rsidR="00007AB3">
        <w:t xml:space="preserve"> </w:t>
      </w:r>
      <w:r w:rsidRPr="0050533B">
        <w:t>Prin</w:t>
      </w:r>
      <w:r w:rsidR="00007AB3">
        <w:t xml:space="preserve"> </w:t>
      </w:r>
      <w:r w:rsidRPr="0050533B">
        <w:t>această</w:t>
      </w:r>
      <w:r w:rsidR="00007AB3">
        <w:t xml:space="preserve"> </w:t>
      </w:r>
      <w:r w:rsidRPr="0050533B">
        <w:t>revizuire,</w:t>
      </w:r>
      <w:r w:rsidR="00007AB3">
        <w:t xml:space="preserve"> </w:t>
      </w:r>
      <w:r w:rsidRPr="0050533B">
        <w:t>bugetul</w:t>
      </w:r>
      <w:r w:rsidR="00007AB3">
        <w:t xml:space="preserve"> </w:t>
      </w:r>
      <w:r w:rsidRPr="0050533B">
        <w:t>UE</w:t>
      </w:r>
      <w:r w:rsidR="00007AB3">
        <w:t xml:space="preserve"> </w:t>
      </w:r>
      <w:r w:rsidRPr="0050533B">
        <w:t>va</w:t>
      </w:r>
      <w:r w:rsidR="00007AB3">
        <w:t xml:space="preserve"> </w:t>
      </w:r>
      <w:r w:rsidRPr="0050533B">
        <w:t>putea</w:t>
      </w:r>
      <w:r w:rsidR="00007AB3">
        <w:t xml:space="preserve"> </w:t>
      </w:r>
      <w:r w:rsidRPr="0050533B">
        <w:t>să</w:t>
      </w:r>
      <w:r w:rsidR="00007AB3">
        <w:t xml:space="preserve"> </w:t>
      </w:r>
      <w:r w:rsidRPr="0050533B">
        <w:t>ajute</w:t>
      </w:r>
      <w:r w:rsidR="00007AB3">
        <w:t xml:space="preserve"> </w:t>
      </w:r>
      <w:r w:rsidRPr="0050533B">
        <w:t>într-un</w:t>
      </w:r>
      <w:r w:rsidR="00007AB3">
        <w:t xml:space="preserve"> </w:t>
      </w:r>
      <w:r w:rsidRPr="0050533B">
        <w:t>mod</w:t>
      </w:r>
      <w:r w:rsidR="00007AB3">
        <w:t xml:space="preserve"> </w:t>
      </w:r>
      <w:r w:rsidRPr="0050533B">
        <w:t>mai</w:t>
      </w:r>
      <w:r w:rsidR="00007AB3">
        <w:t xml:space="preserve"> </w:t>
      </w:r>
      <w:r w:rsidRPr="0050533B">
        <w:t>adecvat</w:t>
      </w:r>
      <w:r w:rsidR="00007AB3">
        <w:t xml:space="preserve"> </w:t>
      </w:r>
      <w:r w:rsidRPr="0050533B">
        <w:t>statele</w:t>
      </w:r>
      <w:r w:rsidR="00007AB3">
        <w:t xml:space="preserve"> </w:t>
      </w:r>
      <w:r w:rsidRPr="0050533B">
        <w:t>membre</w:t>
      </w:r>
      <w:r w:rsidR="00007AB3">
        <w:t xml:space="preserve"> </w:t>
      </w:r>
      <w:r w:rsidRPr="0050533B">
        <w:t>afectate</w:t>
      </w:r>
      <w:r w:rsidR="00007AB3">
        <w:t xml:space="preserve"> </w:t>
      </w:r>
      <w:r w:rsidRPr="0050533B">
        <w:t>de</w:t>
      </w:r>
      <w:r w:rsidR="00007AB3">
        <w:t xml:space="preserve"> </w:t>
      </w:r>
      <w:r w:rsidRPr="0050533B">
        <w:t>dezastre</w:t>
      </w:r>
      <w:r w:rsidR="00007AB3">
        <w:t xml:space="preserve"> </w:t>
      </w:r>
      <w:r w:rsidRPr="0050533B">
        <w:t>naturale</w:t>
      </w:r>
      <w:r w:rsidR="00007AB3">
        <w:t xml:space="preserve"> </w:t>
      </w:r>
      <w:r w:rsidRPr="0050533B">
        <w:t>și</w:t>
      </w:r>
      <w:r w:rsidR="00007AB3">
        <w:t xml:space="preserve"> </w:t>
      </w:r>
      <w:r w:rsidRPr="0050533B">
        <w:t>țările</w:t>
      </w:r>
      <w:r w:rsidR="00007AB3">
        <w:t xml:space="preserve"> </w:t>
      </w:r>
      <w:r w:rsidRPr="0050533B">
        <w:t>care</w:t>
      </w:r>
      <w:r w:rsidR="00007AB3">
        <w:t xml:space="preserve"> </w:t>
      </w:r>
      <w:r w:rsidRPr="0050533B">
        <w:t>se</w:t>
      </w:r>
      <w:r w:rsidR="00007AB3">
        <w:t xml:space="preserve"> </w:t>
      </w:r>
      <w:r w:rsidRPr="0050533B">
        <w:t>confruntă</w:t>
      </w:r>
      <w:r w:rsidR="00007AB3">
        <w:t xml:space="preserve"> </w:t>
      </w:r>
      <w:r w:rsidRPr="0050533B">
        <w:t>cu</w:t>
      </w:r>
      <w:r w:rsidR="00007AB3">
        <w:t xml:space="preserve"> </w:t>
      </w:r>
      <w:r w:rsidRPr="0050533B">
        <w:t>crize</w:t>
      </w:r>
      <w:r w:rsidR="00007AB3">
        <w:t xml:space="preserve"> </w:t>
      </w:r>
      <w:r w:rsidRPr="0050533B">
        <w:t>umanitare.</w:t>
      </w:r>
    </w:p>
    <w:p w14:paraId="1BCE9073" w14:textId="7F6CB428" w:rsidR="0050533B" w:rsidRPr="0050533B" w:rsidRDefault="0050533B" w:rsidP="0050533B">
      <w:r w:rsidRPr="0050533B">
        <w:t>În</w:t>
      </w:r>
      <w:r w:rsidR="00007AB3">
        <w:t xml:space="preserve"> </w:t>
      </w:r>
      <w:r w:rsidRPr="0050533B">
        <w:t>plus,</w:t>
      </w:r>
      <w:r w:rsidR="00007AB3">
        <w:t xml:space="preserve"> </w:t>
      </w:r>
      <w:r w:rsidRPr="0050533B">
        <w:t>viitoarea</w:t>
      </w:r>
      <w:r w:rsidR="00007AB3">
        <w:t xml:space="preserve"> </w:t>
      </w:r>
      <w:r w:rsidRPr="0050533B">
        <w:t>platformă</w:t>
      </w:r>
      <w:r w:rsidR="00007AB3">
        <w:t xml:space="preserve"> </w:t>
      </w:r>
      <w:r w:rsidRPr="0050533B">
        <w:t>STEP</w:t>
      </w:r>
      <w:r w:rsidR="00007AB3">
        <w:t xml:space="preserve"> </w:t>
      </w:r>
      <w:r w:rsidRPr="0050533B">
        <w:t>va</w:t>
      </w:r>
      <w:r w:rsidR="00007AB3">
        <w:t xml:space="preserve"> </w:t>
      </w:r>
      <w:r w:rsidRPr="0050533B">
        <w:t>sprijini</w:t>
      </w:r>
      <w:r w:rsidR="00007AB3">
        <w:t xml:space="preserve"> </w:t>
      </w:r>
      <w:r w:rsidRPr="0050533B">
        <w:t>industriile-cheie</w:t>
      </w:r>
      <w:r w:rsidR="00007AB3">
        <w:t xml:space="preserve"> </w:t>
      </w:r>
      <w:r w:rsidRPr="0050533B">
        <w:t>și</w:t>
      </w:r>
      <w:r w:rsidR="00007AB3">
        <w:t xml:space="preserve"> </w:t>
      </w:r>
      <w:r w:rsidRPr="0050533B">
        <w:t>tehnologiile</w:t>
      </w:r>
      <w:r w:rsidR="00007AB3">
        <w:t xml:space="preserve"> </w:t>
      </w:r>
      <w:r w:rsidRPr="0050533B">
        <w:t>critice</w:t>
      </w:r>
      <w:r w:rsidR="00007AB3">
        <w:t xml:space="preserve"> </w:t>
      </w:r>
      <w:r w:rsidRPr="0050533B">
        <w:t>din</w:t>
      </w:r>
      <w:r w:rsidR="00007AB3">
        <w:t xml:space="preserve"> </w:t>
      </w:r>
      <w:r w:rsidRPr="0050533B">
        <w:t>UE</w:t>
      </w:r>
      <w:r w:rsidR="00007AB3">
        <w:t xml:space="preserve"> </w:t>
      </w:r>
      <w:r w:rsidRPr="0050533B">
        <w:t>pentru</w:t>
      </w:r>
      <w:r w:rsidR="00007AB3">
        <w:t xml:space="preserve"> </w:t>
      </w:r>
      <w:r w:rsidRPr="0050533B">
        <w:t>a</w:t>
      </w:r>
      <w:r w:rsidR="00007AB3">
        <w:t xml:space="preserve"> </w:t>
      </w:r>
      <w:r w:rsidRPr="0050533B">
        <w:t>consolida</w:t>
      </w:r>
      <w:r w:rsidR="00007AB3">
        <w:t xml:space="preserve"> </w:t>
      </w:r>
      <w:r w:rsidRPr="0050533B">
        <w:t>competitivitatea</w:t>
      </w:r>
      <w:r w:rsidR="00007AB3">
        <w:t xml:space="preserve"> </w:t>
      </w:r>
      <w:r w:rsidRPr="0050533B">
        <w:t>și</w:t>
      </w:r>
      <w:r w:rsidR="00007AB3">
        <w:t xml:space="preserve"> </w:t>
      </w:r>
      <w:r w:rsidRPr="0050533B">
        <w:t>suveranitatea</w:t>
      </w:r>
      <w:r w:rsidR="00007AB3">
        <w:t xml:space="preserve"> </w:t>
      </w:r>
      <w:r w:rsidRPr="0050533B">
        <w:t>europeană,</w:t>
      </w:r>
      <w:r w:rsidR="00007AB3">
        <w:t xml:space="preserve"> </w:t>
      </w:r>
      <w:r w:rsidRPr="0050533B">
        <w:t>cu</w:t>
      </w:r>
      <w:r w:rsidR="00007AB3">
        <w:t xml:space="preserve"> </w:t>
      </w:r>
      <w:r w:rsidRPr="0050533B">
        <w:t>un</w:t>
      </w:r>
      <w:r w:rsidR="00007AB3">
        <w:t xml:space="preserve"> </w:t>
      </w:r>
      <w:r w:rsidRPr="0050533B">
        <w:t>potențial</w:t>
      </w:r>
      <w:r w:rsidR="00007AB3">
        <w:t xml:space="preserve"> </w:t>
      </w:r>
      <w:r w:rsidRPr="0050533B">
        <w:t>estimat</w:t>
      </w:r>
      <w:r w:rsidR="00007AB3">
        <w:t xml:space="preserve"> </w:t>
      </w:r>
      <w:r w:rsidRPr="0050533B">
        <w:t>al</w:t>
      </w:r>
      <w:r w:rsidR="00007AB3">
        <w:t xml:space="preserve"> </w:t>
      </w:r>
      <w:r w:rsidRPr="0050533B">
        <w:t>investițiilor</w:t>
      </w:r>
      <w:r w:rsidR="00007AB3">
        <w:t xml:space="preserve"> </w:t>
      </w:r>
      <w:r w:rsidRPr="0050533B">
        <w:t>de</w:t>
      </w:r>
      <w:r w:rsidR="00007AB3">
        <w:t xml:space="preserve"> </w:t>
      </w:r>
      <w:r w:rsidRPr="0050533B">
        <w:t>până</w:t>
      </w:r>
      <w:r w:rsidR="00007AB3">
        <w:t xml:space="preserve"> </w:t>
      </w:r>
      <w:r w:rsidRPr="0050533B">
        <w:t>la</w:t>
      </w:r>
      <w:r w:rsidR="00007AB3">
        <w:t xml:space="preserve"> </w:t>
      </w:r>
      <w:r w:rsidRPr="0050533B">
        <w:t>50</w:t>
      </w:r>
      <w:r w:rsidR="00007AB3">
        <w:t xml:space="preserve"> </w:t>
      </w:r>
      <w:r w:rsidRPr="0050533B">
        <w:t>de</w:t>
      </w:r>
      <w:r w:rsidR="00007AB3">
        <w:t xml:space="preserve"> </w:t>
      </w:r>
      <w:r w:rsidRPr="0050533B">
        <w:t>miliarde</w:t>
      </w:r>
      <w:r w:rsidR="00007AB3">
        <w:t xml:space="preserve"> </w:t>
      </w:r>
      <w:r w:rsidRPr="0050533B">
        <w:t>EUR</w:t>
      </w:r>
      <w:r w:rsidR="00007AB3">
        <w:t xml:space="preserve"> </w:t>
      </w:r>
      <w:r w:rsidRPr="0050533B">
        <w:t>în</w:t>
      </w:r>
      <w:r w:rsidR="00007AB3">
        <w:t xml:space="preserve"> </w:t>
      </w:r>
      <w:r w:rsidRPr="0050533B">
        <w:t>întreaga</w:t>
      </w:r>
      <w:r w:rsidR="00007AB3">
        <w:t xml:space="preserve"> </w:t>
      </w:r>
      <w:r w:rsidRPr="0050533B">
        <w:t>UE.</w:t>
      </w:r>
      <w:r w:rsidR="00007AB3">
        <w:t xml:space="preserve"> </w:t>
      </w:r>
      <w:r w:rsidRPr="0050533B">
        <w:t>STEP</w:t>
      </w:r>
      <w:r w:rsidR="00007AB3">
        <w:t xml:space="preserve"> </w:t>
      </w:r>
      <w:r w:rsidRPr="0050533B">
        <w:t>va</w:t>
      </w:r>
      <w:r w:rsidR="00007AB3">
        <w:t xml:space="preserve"> </w:t>
      </w:r>
      <w:r w:rsidRPr="0050533B">
        <w:t>pune</w:t>
      </w:r>
      <w:r w:rsidR="00007AB3">
        <w:t xml:space="preserve"> </w:t>
      </w:r>
      <w:r w:rsidRPr="0050533B">
        <w:t>în</w:t>
      </w:r>
      <w:r w:rsidR="00007AB3">
        <w:t xml:space="preserve"> </w:t>
      </w:r>
      <w:r w:rsidRPr="0050533B">
        <w:t>comun</w:t>
      </w:r>
      <w:r w:rsidR="00007AB3">
        <w:t xml:space="preserve"> </w:t>
      </w:r>
      <w:r w:rsidRPr="0050533B">
        <w:t>resursele</w:t>
      </w:r>
      <w:r w:rsidR="00007AB3">
        <w:t xml:space="preserve"> </w:t>
      </w:r>
      <w:r w:rsidRPr="0050533B">
        <w:t>din</w:t>
      </w:r>
      <w:r w:rsidR="00007AB3">
        <w:t xml:space="preserve"> </w:t>
      </w:r>
      <w:r w:rsidRPr="0050533B">
        <w:t>programele</w:t>
      </w:r>
      <w:r w:rsidR="00007AB3">
        <w:t xml:space="preserve"> </w:t>
      </w:r>
      <w:r w:rsidRPr="0050533B">
        <w:t>de</w:t>
      </w:r>
      <w:r w:rsidR="00007AB3">
        <w:t xml:space="preserve"> </w:t>
      </w:r>
      <w:r w:rsidRPr="0050533B">
        <w:t>finanțare</w:t>
      </w:r>
      <w:r w:rsidR="00007AB3">
        <w:t xml:space="preserve"> </w:t>
      </w:r>
      <w:r w:rsidRPr="0050533B">
        <w:t>existente</w:t>
      </w:r>
      <w:r w:rsidR="00007AB3">
        <w:t xml:space="preserve"> </w:t>
      </w:r>
      <w:r w:rsidRPr="0050533B">
        <w:t>ale</w:t>
      </w:r>
      <w:r w:rsidR="00007AB3">
        <w:t xml:space="preserve"> </w:t>
      </w:r>
      <w:r w:rsidRPr="0050533B">
        <w:t>UE</w:t>
      </w:r>
      <w:r w:rsidR="00007AB3">
        <w:t xml:space="preserve"> </w:t>
      </w:r>
      <w:r w:rsidRPr="0050533B">
        <w:t>și</w:t>
      </w:r>
      <w:r w:rsidR="00007AB3">
        <w:t xml:space="preserve"> </w:t>
      </w:r>
      <w:r w:rsidRPr="0050533B">
        <w:t>va</w:t>
      </w:r>
      <w:r w:rsidR="00007AB3">
        <w:t xml:space="preserve"> </w:t>
      </w:r>
      <w:r w:rsidRPr="0050533B">
        <w:t>promova</w:t>
      </w:r>
      <w:r w:rsidR="00007AB3">
        <w:t xml:space="preserve"> </w:t>
      </w:r>
      <w:proofErr w:type="spellStart"/>
      <w:r w:rsidRPr="0050533B">
        <w:t>sinergiile</w:t>
      </w:r>
      <w:proofErr w:type="spellEnd"/>
      <w:r w:rsidR="00007AB3">
        <w:t xml:space="preserve"> </w:t>
      </w:r>
      <w:r w:rsidRPr="0050533B">
        <w:t>dintre</w:t>
      </w:r>
      <w:r w:rsidR="00007AB3">
        <w:t xml:space="preserve"> </w:t>
      </w:r>
      <w:r w:rsidRPr="0050533B">
        <w:t>acestea,</w:t>
      </w:r>
      <w:r w:rsidR="00007AB3">
        <w:t xml:space="preserve"> </w:t>
      </w:r>
      <w:r w:rsidRPr="0050533B">
        <w:t>inclusiv</w:t>
      </w:r>
      <w:r w:rsidR="00007AB3">
        <w:t xml:space="preserve"> </w:t>
      </w:r>
      <w:r w:rsidRPr="0050533B">
        <w:t>fondurile</w:t>
      </w:r>
      <w:r w:rsidR="00007AB3">
        <w:t xml:space="preserve"> </w:t>
      </w:r>
      <w:r w:rsidRPr="0050533B">
        <w:t>aferente</w:t>
      </w:r>
      <w:r w:rsidR="00007AB3">
        <w:t xml:space="preserve"> </w:t>
      </w:r>
      <w:r w:rsidRPr="0050533B">
        <w:t>politicii</w:t>
      </w:r>
      <w:r w:rsidR="00007AB3">
        <w:t xml:space="preserve"> </w:t>
      </w:r>
      <w:r w:rsidRPr="0050533B">
        <w:t>de</w:t>
      </w:r>
      <w:r w:rsidR="00007AB3">
        <w:t xml:space="preserve"> </w:t>
      </w:r>
      <w:r w:rsidRPr="0050533B">
        <w:t>coeziune</w:t>
      </w:r>
      <w:r w:rsidR="00007AB3">
        <w:t xml:space="preserve"> </w:t>
      </w:r>
      <w:r w:rsidRPr="0050533B">
        <w:t>și</w:t>
      </w:r>
      <w:r w:rsidR="00007AB3">
        <w:t xml:space="preserve"> </w:t>
      </w:r>
      <w:hyperlink r:id="rId92" w:history="1">
        <w:r w:rsidRPr="0050533B">
          <w:rPr>
            <w:rStyle w:val="Hyperlink"/>
            <w:szCs w:val="24"/>
          </w:rPr>
          <w:t>Mecanismului</w:t>
        </w:r>
        <w:r w:rsidR="00007AB3">
          <w:rPr>
            <w:rStyle w:val="Hyperlink"/>
            <w:szCs w:val="24"/>
          </w:rPr>
          <w:t xml:space="preserve"> </w:t>
        </w:r>
        <w:r w:rsidRPr="0050533B">
          <w:rPr>
            <w:rStyle w:val="Hyperlink"/>
            <w:szCs w:val="24"/>
          </w:rPr>
          <w:t>de</w:t>
        </w:r>
        <w:r w:rsidR="00007AB3">
          <w:rPr>
            <w:rStyle w:val="Hyperlink"/>
            <w:szCs w:val="24"/>
          </w:rPr>
          <w:t xml:space="preserve"> </w:t>
        </w:r>
        <w:r w:rsidRPr="0050533B">
          <w:rPr>
            <w:rStyle w:val="Hyperlink"/>
            <w:szCs w:val="24"/>
          </w:rPr>
          <w:t>redresare</w:t>
        </w:r>
        <w:r w:rsidR="00007AB3">
          <w:rPr>
            <w:rStyle w:val="Hyperlink"/>
            <w:szCs w:val="24"/>
          </w:rPr>
          <w:t xml:space="preserve"> </w:t>
        </w:r>
        <w:r w:rsidRPr="0050533B">
          <w:rPr>
            <w:rStyle w:val="Hyperlink"/>
            <w:szCs w:val="24"/>
          </w:rPr>
          <w:t>și</w:t>
        </w:r>
        <w:r w:rsidR="00007AB3">
          <w:rPr>
            <w:rStyle w:val="Hyperlink"/>
            <w:szCs w:val="24"/>
          </w:rPr>
          <w:t xml:space="preserve"> </w:t>
        </w:r>
        <w:r w:rsidRPr="0050533B">
          <w:rPr>
            <w:rStyle w:val="Hyperlink"/>
            <w:szCs w:val="24"/>
          </w:rPr>
          <w:t>reziliență</w:t>
        </w:r>
      </w:hyperlink>
      <w:r w:rsidR="00007AB3">
        <w:t xml:space="preserve"> </w:t>
      </w:r>
      <w:r w:rsidRPr="0050533B">
        <w:t>(MRR).</w:t>
      </w:r>
    </w:p>
    <w:p w14:paraId="5E885BA6" w14:textId="7636500D" w:rsidR="0050533B" w:rsidRPr="0050533B" w:rsidRDefault="0050533B" w:rsidP="0050533B">
      <w:r w:rsidRPr="0050533B">
        <w:t>Aceste</w:t>
      </w:r>
      <w:r w:rsidR="00007AB3">
        <w:t xml:space="preserve"> </w:t>
      </w:r>
      <w:r w:rsidRPr="0050533B">
        <w:t>acorduri</w:t>
      </w:r>
      <w:r w:rsidR="00007AB3">
        <w:t xml:space="preserve"> </w:t>
      </w:r>
      <w:r w:rsidRPr="0050533B">
        <w:t>marchează</w:t>
      </w:r>
      <w:r w:rsidR="00007AB3">
        <w:t xml:space="preserve"> </w:t>
      </w:r>
      <w:r w:rsidRPr="0050533B">
        <w:t>încheierea</w:t>
      </w:r>
      <w:r w:rsidR="00007AB3">
        <w:t xml:space="preserve"> </w:t>
      </w:r>
      <w:r w:rsidRPr="0050533B">
        <w:t>negocierilor</w:t>
      </w:r>
      <w:r w:rsidR="00007AB3">
        <w:t xml:space="preserve"> </w:t>
      </w:r>
      <w:r w:rsidRPr="0050533B">
        <w:t>privind</w:t>
      </w:r>
      <w:r w:rsidR="00007AB3">
        <w:t xml:space="preserve"> </w:t>
      </w:r>
      <w:r w:rsidRPr="0050533B">
        <w:t>revizuirea</w:t>
      </w:r>
      <w:r w:rsidR="00007AB3">
        <w:t xml:space="preserve"> </w:t>
      </w:r>
      <w:r w:rsidRPr="0050533B">
        <w:t>la</w:t>
      </w:r>
      <w:r w:rsidR="00007AB3">
        <w:t xml:space="preserve"> </w:t>
      </w:r>
      <w:r w:rsidRPr="0050533B">
        <w:t>jumătatea</w:t>
      </w:r>
      <w:r w:rsidR="00007AB3">
        <w:t xml:space="preserve"> </w:t>
      </w:r>
      <w:r w:rsidRPr="0050533B">
        <w:t>perioadei</w:t>
      </w:r>
      <w:r w:rsidR="00007AB3">
        <w:t xml:space="preserve"> </w:t>
      </w:r>
      <w:r w:rsidRPr="0050533B">
        <w:t>a</w:t>
      </w:r>
      <w:r w:rsidR="00007AB3">
        <w:t xml:space="preserve"> </w:t>
      </w:r>
      <w:r w:rsidRPr="0050533B">
        <w:t>bugetului</w:t>
      </w:r>
      <w:r w:rsidR="00007AB3">
        <w:t xml:space="preserve"> </w:t>
      </w:r>
      <w:r w:rsidRPr="0050533B">
        <w:t>UE</w:t>
      </w:r>
      <w:r w:rsidR="00007AB3">
        <w:t xml:space="preserve"> </w:t>
      </w:r>
      <w:r w:rsidRPr="0050533B">
        <w:t>pe</w:t>
      </w:r>
      <w:r w:rsidR="00007AB3">
        <w:t xml:space="preserve"> </w:t>
      </w:r>
      <w:r w:rsidRPr="0050533B">
        <w:t>termen</w:t>
      </w:r>
      <w:r w:rsidR="00007AB3">
        <w:t xml:space="preserve"> </w:t>
      </w:r>
      <w:r w:rsidRPr="0050533B">
        <w:t>lung,</w:t>
      </w:r>
      <w:r w:rsidR="00007AB3">
        <w:t xml:space="preserve"> </w:t>
      </w:r>
      <w:r w:rsidRPr="0050533B">
        <w:t>după</w:t>
      </w:r>
      <w:r w:rsidR="00007AB3">
        <w:t xml:space="preserve"> </w:t>
      </w:r>
      <w:r w:rsidRPr="0050533B">
        <w:t>acordul</w:t>
      </w:r>
      <w:r w:rsidR="00007AB3">
        <w:t xml:space="preserve"> </w:t>
      </w:r>
      <w:r w:rsidRPr="0050533B">
        <w:t>provizoriu</w:t>
      </w:r>
      <w:r w:rsidR="00007AB3">
        <w:t xml:space="preserve"> </w:t>
      </w:r>
      <w:r w:rsidRPr="0050533B">
        <w:t>de</w:t>
      </w:r>
      <w:r w:rsidR="00007AB3">
        <w:t xml:space="preserve"> </w:t>
      </w:r>
      <w:r w:rsidRPr="0050533B">
        <w:t>luni</w:t>
      </w:r>
      <w:r w:rsidR="00007AB3">
        <w:t xml:space="preserve"> </w:t>
      </w:r>
      <w:r w:rsidRPr="0050533B">
        <w:t>privind</w:t>
      </w:r>
      <w:r w:rsidR="00007AB3">
        <w:t xml:space="preserve"> </w:t>
      </w:r>
      <w:r w:rsidRPr="0050533B">
        <w:t>Mecanismul</w:t>
      </w:r>
      <w:r w:rsidR="00007AB3">
        <w:t xml:space="preserve"> </w:t>
      </w:r>
      <w:r w:rsidRPr="0050533B">
        <w:t>pentru</w:t>
      </w:r>
      <w:r w:rsidR="00007AB3">
        <w:t xml:space="preserve"> </w:t>
      </w:r>
      <w:r w:rsidRPr="0050533B">
        <w:t>Ucraina.</w:t>
      </w:r>
    </w:p>
    <w:p w14:paraId="3030E146" w14:textId="22C590A5" w:rsidR="0050533B" w:rsidRPr="0050533B" w:rsidRDefault="0050533B" w:rsidP="0050533B">
      <w:r w:rsidRPr="0050533B">
        <w:rPr>
          <w:b/>
          <w:bCs/>
        </w:rPr>
        <w:t>Elemente-cheie</w:t>
      </w:r>
      <w:r w:rsidR="00007AB3">
        <w:rPr>
          <w:b/>
          <w:bCs/>
        </w:rPr>
        <w:t xml:space="preserve"> </w:t>
      </w:r>
      <w:r w:rsidRPr="0050533B">
        <w:rPr>
          <w:b/>
          <w:bCs/>
        </w:rPr>
        <w:t>ale</w:t>
      </w:r>
      <w:r w:rsidR="00007AB3">
        <w:rPr>
          <w:b/>
          <w:bCs/>
        </w:rPr>
        <w:t xml:space="preserve"> </w:t>
      </w:r>
      <w:r w:rsidRPr="0050533B">
        <w:rPr>
          <w:b/>
          <w:bCs/>
        </w:rPr>
        <w:t>revizuirii</w:t>
      </w:r>
      <w:r w:rsidR="00007AB3">
        <w:rPr>
          <w:b/>
          <w:bCs/>
        </w:rPr>
        <w:t xml:space="preserve"> </w:t>
      </w:r>
      <w:r w:rsidRPr="0050533B">
        <w:rPr>
          <w:b/>
          <w:bCs/>
        </w:rPr>
        <w:t>cadrului</w:t>
      </w:r>
      <w:r w:rsidR="00007AB3">
        <w:rPr>
          <w:b/>
          <w:bCs/>
        </w:rPr>
        <w:t xml:space="preserve"> </w:t>
      </w:r>
      <w:r w:rsidRPr="0050533B">
        <w:rPr>
          <w:b/>
          <w:bCs/>
        </w:rPr>
        <w:t>financiar</w:t>
      </w:r>
      <w:r w:rsidR="00007AB3">
        <w:rPr>
          <w:b/>
          <w:bCs/>
        </w:rPr>
        <w:t xml:space="preserve"> </w:t>
      </w:r>
      <w:r w:rsidRPr="0050533B">
        <w:rPr>
          <w:b/>
          <w:bCs/>
        </w:rPr>
        <w:t>multianual</w:t>
      </w:r>
      <w:r w:rsidR="00007AB3">
        <w:rPr>
          <w:b/>
          <w:bCs/>
        </w:rPr>
        <w:t xml:space="preserve"> </w:t>
      </w:r>
      <w:r w:rsidRPr="0050533B">
        <w:rPr>
          <w:b/>
          <w:bCs/>
        </w:rPr>
        <w:t>2021-2027</w:t>
      </w:r>
    </w:p>
    <w:p w14:paraId="5E3EF878" w14:textId="497F6D4B" w:rsidR="0050533B" w:rsidRPr="0050533B" w:rsidRDefault="0050533B" w:rsidP="0050533B">
      <w:r w:rsidRPr="0050533B">
        <w:t>Acordul</w:t>
      </w:r>
      <w:r w:rsidR="00007AB3">
        <w:t xml:space="preserve"> </w:t>
      </w:r>
      <w:r w:rsidRPr="0050533B">
        <w:t>provizoriu</w:t>
      </w:r>
      <w:r w:rsidR="00007AB3">
        <w:t xml:space="preserve"> </w:t>
      </w:r>
      <w:r w:rsidRPr="0050533B">
        <w:t>privind</w:t>
      </w:r>
      <w:r w:rsidR="00007AB3">
        <w:t xml:space="preserve"> </w:t>
      </w:r>
      <w:r w:rsidRPr="0050533B">
        <w:t>revizuirea</w:t>
      </w:r>
      <w:r w:rsidR="00007AB3">
        <w:t xml:space="preserve"> </w:t>
      </w:r>
      <w:r w:rsidRPr="0050533B">
        <w:t>Regulamentului</w:t>
      </w:r>
      <w:r w:rsidR="00007AB3">
        <w:t xml:space="preserve"> </w:t>
      </w:r>
      <w:r w:rsidRPr="0050533B">
        <w:t>privind</w:t>
      </w:r>
      <w:r w:rsidR="00007AB3">
        <w:t xml:space="preserve"> </w:t>
      </w:r>
      <w:r w:rsidRPr="0050533B">
        <w:t>CFM</w:t>
      </w:r>
      <w:r w:rsidR="00007AB3">
        <w:t xml:space="preserve"> </w:t>
      </w:r>
      <w:r w:rsidRPr="0050533B">
        <w:t>va</w:t>
      </w:r>
      <w:r w:rsidR="00007AB3">
        <w:t xml:space="preserve"> </w:t>
      </w:r>
      <w:r w:rsidRPr="0050533B">
        <w:t>face</w:t>
      </w:r>
      <w:r w:rsidR="00007AB3">
        <w:t xml:space="preserve"> </w:t>
      </w:r>
      <w:r w:rsidRPr="0050533B">
        <w:t>posibilă:</w:t>
      </w:r>
    </w:p>
    <w:p w14:paraId="30CEFCB8" w14:textId="1AF0F5A0" w:rsidR="0050533B" w:rsidRPr="0050533B" w:rsidRDefault="0050533B" w:rsidP="009261D3">
      <w:pPr>
        <w:numPr>
          <w:ilvl w:val="0"/>
          <w:numId w:val="14"/>
        </w:numPr>
      </w:pPr>
      <w:r w:rsidRPr="0050533B">
        <w:rPr>
          <w:b/>
          <w:bCs/>
        </w:rPr>
        <w:t>Instituirea</w:t>
      </w:r>
      <w:r w:rsidR="00007AB3">
        <w:rPr>
          <w:b/>
          <w:bCs/>
        </w:rPr>
        <w:t xml:space="preserve"> </w:t>
      </w:r>
      <w:r w:rsidRPr="0050533B">
        <w:rPr>
          <w:b/>
          <w:bCs/>
        </w:rPr>
        <w:t>Rezervei</w:t>
      </w:r>
      <w:r w:rsidR="00007AB3">
        <w:rPr>
          <w:b/>
          <w:bCs/>
        </w:rPr>
        <w:t xml:space="preserve"> </w:t>
      </w:r>
      <w:r w:rsidRPr="0050533B">
        <w:rPr>
          <w:b/>
          <w:bCs/>
        </w:rPr>
        <w:t>pentru</w:t>
      </w:r>
      <w:r w:rsidR="00007AB3">
        <w:rPr>
          <w:b/>
          <w:bCs/>
        </w:rPr>
        <w:t xml:space="preserve"> </w:t>
      </w:r>
      <w:r w:rsidRPr="0050533B">
        <w:rPr>
          <w:b/>
          <w:bCs/>
        </w:rPr>
        <w:t>Ucraina,</w:t>
      </w:r>
      <w:r w:rsidR="00007AB3">
        <w:rPr>
          <w:b/>
          <w:bCs/>
        </w:rPr>
        <w:t xml:space="preserve"> </w:t>
      </w:r>
      <w:r w:rsidRPr="0050533B">
        <w:rPr>
          <w:b/>
          <w:bCs/>
        </w:rPr>
        <w:t>de</w:t>
      </w:r>
      <w:r w:rsidR="00007AB3">
        <w:rPr>
          <w:b/>
          <w:bCs/>
        </w:rPr>
        <w:t xml:space="preserve"> </w:t>
      </w:r>
      <w:r w:rsidRPr="0050533B">
        <w:rPr>
          <w:b/>
          <w:bCs/>
        </w:rPr>
        <w:t>sprijinire</w:t>
      </w:r>
      <w:r w:rsidR="00007AB3">
        <w:rPr>
          <w:b/>
          <w:bCs/>
        </w:rPr>
        <w:t xml:space="preserve"> </w:t>
      </w:r>
      <w:r w:rsidRPr="0050533B">
        <w:rPr>
          <w:b/>
          <w:bCs/>
        </w:rPr>
        <w:t>a</w:t>
      </w:r>
      <w:r w:rsidR="00007AB3">
        <w:rPr>
          <w:b/>
          <w:bCs/>
        </w:rPr>
        <w:t xml:space="preserve"> </w:t>
      </w:r>
      <w:r w:rsidRPr="0050533B">
        <w:rPr>
          <w:b/>
          <w:bCs/>
        </w:rPr>
        <w:t>acestei</w:t>
      </w:r>
      <w:r w:rsidR="00007AB3">
        <w:rPr>
          <w:b/>
          <w:bCs/>
        </w:rPr>
        <w:t xml:space="preserve"> </w:t>
      </w:r>
      <w:r w:rsidRPr="0050533B">
        <w:rPr>
          <w:b/>
          <w:bCs/>
        </w:rPr>
        <w:t>țări</w:t>
      </w:r>
      <w:r w:rsidR="00007AB3">
        <w:t xml:space="preserve"> </w:t>
      </w:r>
      <w:r w:rsidRPr="0050533B">
        <w:t>prin</w:t>
      </w:r>
      <w:r w:rsidR="00007AB3">
        <w:t xml:space="preserve"> </w:t>
      </w:r>
      <w:r w:rsidRPr="0050533B">
        <w:t>granturi</w:t>
      </w:r>
      <w:r w:rsidR="00007AB3">
        <w:t xml:space="preserve"> </w:t>
      </w:r>
      <w:r w:rsidRPr="0050533B">
        <w:t>în</w:t>
      </w:r>
      <w:r w:rsidR="00007AB3">
        <w:t xml:space="preserve"> </w:t>
      </w:r>
      <w:r w:rsidRPr="0050533B">
        <w:t>valoare</w:t>
      </w:r>
      <w:r w:rsidR="00007AB3">
        <w:t xml:space="preserve"> </w:t>
      </w:r>
      <w:r w:rsidRPr="0050533B">
        <w:t>de</w:t>
      </w:r>
      <w:r w:rsidR="00007AB3">
        <w:t xml:space="preserve"> </w:t>
      </w:r>
      <w:r w:rsidRPr="0050533B">
        <w:t>până</w:t>
      </w:r>
      <w:r w:rsidR="00007AB3">
        <w:t xml:space="preserve"> </w:t>
      </w:r>
      <w:r w:rsidRPr="0050533B">
        <w:t>la</w:t>
      </w:r>
      <w:r w:rsidR="00007AB3">
        <w:t xml:space="preserve"> </w:t>
      </w:r>
      <w:r w:rsidRPr="0050533B">
        <w:t>17</w:t>
      </w:r>
      <w:r w:rsidR="00007AB3">
        <w:t xml:space="preserve"> </w:t>
      </w:r>
      <w:r w:rsidRPr="0050533B">
        <w:t>miliarde</w:t>
      </w:r>
      <w:r w:rsidR="00007AB3">
        <w:t xml:space="preserve"> </w:t>
      </w:r>
      <w:r w:rsidRPr="0050533B">
        <w:t>EUR,</w:t>
      </w:r>
      <w:r w:rsidR="00007AB3">
        <w:t xml:space="preserve"> </w:t>
      </w:r>
      <w:r w:rsidRPr="0050533B">
        <w:t>completate</w:t>
      </w:r>
      <w:r w:rsidR="00007AB3">
        <w:t xml:space="preserve"> </w:t>
      </w:r>
      <w:r w:rsidRPr="0050533B">
        <w:t>de</w:t>
      </w:r>
      <w:r w:rsidR="00007AB3">
        <w:t xml:space="preserve"> </w:t>
      </w:r>
      <w:r w:rsidRPr="0050533B">
        <w:t>o</w:t>
      </w:r>
      <w:r w:rsidR="00007AB3">
        <w:t xml:space="preserve"> </w:t>
      </w:r>
      <w:r w:rsidRPr="0050533B">
        <w:t>acoperire</w:t>
      </w:r>
      <w:r w:rsidR="00007AB3">
        <w:t xml:space="preserve"> </w:t>
      </w:r>
      <w:r w:rsidRPr="0050533B">
        <w:t>bugetară</w:t>
      </w:r>
      <w:r w:rsidR="00007AB3">
        <w:t xml:space="preserve"> </w:t>
      </w:r>
      <w:r w:rsidRPr="0050533B">
        <w:t>pentru</w:t>
      </w:r>
      <w:r w:rsidR="00007AB3">
        <w:t xml:space="preserve"> </w:t>
      </w:r>
      <w:r w:rsidRPr="0050533B">
        <w:t>împrumuturi</w:t>
      </w:r>
      <w:r w:rsidR="00007AB3">
        <w:t xml:space="preserve"> </w:t>
      </w:r>
      <w:r w:rsidRPr="0050533B">
        <w:t>de</w:t>
      </w:r>
      <w:r w:rsidR="00007AB3">
        <w:t xml:space="preserve"> </w:t>
      </w:r>
      <w:r w:rsidRPr="0050533B">
        <w:t>până</w:t>
      </w:r>
      <w:r w:rsidR="00007AB3">
        <w:t xml:space="preserve"> </w:t>
      </w:r>
      <w:r w:rsidRPr="0050533B">
        <w:t>la</w:t>
      </w:r>
      <w:r w:rsidR="00007AB3">
        <w:t xml:space="preserve"> </w:t>
      </w:r>
      <w:r w:rsidRPr="0050533B">
        <w:t>33</w:t>
      </w:r>
      <w:r w:rsidR="00007AB3">
        <w:t xml:space="preserve"> </w:t>
      </w:r>
      <w:r w:rsidRPr="0050533B">
        <w:t>miliarde</w:t>
      </w:r>
      <w:r w:rsidR="00007AB3">
        <w:t xml:space="preserve"> </w:t>
      </w:r>
      <w:r w:rsidRPr="0050533B">
        <w:t>EUR.</w:t>
      </w:r>
      <w:r w:rsidR="00007AB3">
        <w:t xml:space="preserve"> </w:t>
      </w:r>
      <w:r w:rsidRPr="0050533B">
        <w:t>Cu</w:t>
      </w:r>
      <w:r w:rsidR="00007AB3">
        <w:t xml:space="preserve"> </w:t>
      </w:r>
      <w:r w:rsidRPr="0050533B">
        <w:t>o</w:t>
      </w:r>
      <w:r w:rsidR="00007AB3">
        <w:t xml:space="preserve"> </w:t>
      </w:r>
      <w:r w:rsidRPr="0050533B">
        <w:t>capacitate</w:t>
      </w:r>
      <w:r w:rsidR="00007AB3">
        <w:t xml:space="preserve"> </w:t>
      </w:r>
      <w:r w:rsidRPr="0050533B">
        <w:t>totală</w:t>
      </w:r>
      <w:r w:rsidR="00007AB3">
        <w:t xml:space="preserve"> </w:t>
      </w:r>
      <w:r w:rsidRPr="0050533B">
        <w:t>de</w:t>
      </w:r>
      <w:r w:rsidR="00007AB3">
        <w:t xml:space="preserve"> </w:t>
      </w:r>
      <w:r w:rsidRPr="0050533B">
        <w:t>50</w:t>
      </w:r>
      <w:r w:rsidR="00007AB3">
        <w:t xml:space="preserve"> </w:t>
      </w:r>
      <w:r w:rsidRPr="0050533B">
        <w:t>miliarde</w:t>
      </w:r>
      <w:r w:rsidR="00007AB3">
        <w:t xml:space="preserve"> </w:t>
      </w:r>
      <w:r w:rsidRPr="0050533B">
        <w:t>EUR</w:t>
      </w:r>
      <w:r w:rsidR="00007AB3">
        <w:t xml:space="preserve"> </w:t>
      </w:r>
      <w:r w:rsidRPr="0050533B">
        <w:t>în</w:t>
      </w:r>
      <w:r w:rsidR="00007AB3">
        <w:t xml:space="preserve"> </w:t>
      </w:r>
      <w:r w:rsidRPr="0050533B">
        <w:t>perioada</w:t>
      </w:r>
      <w:r w:rsidR="00007AB3">
        <w:t xml:space="preserve"> </w:t>
      </w:r>
      <w:r w:rsidRPr="0050533B">
        <w:t>2024-2027,</w:t>
      </w:r>
      <w:r w:rsidR="00007AB3">
        <w:t xml:space="preserve"> </w:t>
      </w:r>
      <w:r w:rsidRPr="0050533B">
        <w:t>Mecanismul</w:t>
      </w:r>
      <w:r w:rsidR="00007AB3">
        <w:t xml:space="preserve"> </w:t>
      </w:r>
      <w:r w:rsidRPr="0050533B">
        <w:t>pentru</w:t>
      </w:r>
      <w:r w:rsidR="00007AB3">
        <w:t xml:space="preserve"> </w:t>
      </w:r>
      <w:r w:rsidRPr="0050533B">
        <w:t>Ucraina</w:t>
      </w:r>
      <w:r w:rsidR="00007AB3">
        <w:t xml:space="preserve"> </w:t>
      </w:r>
      <w:r w:rsidRPr="0050533B">
        <w:t>va</w:t>
      </w:r>
      <w:r w:rsidR="00007AB3">
        <w:t xml:space="preserve"> </w:t>
      </w:r>
      <w:r w:rsidRPr="0050533B">
        <w:t>răspunde</w:t>
      </w:r>
      <w:r w:rsidR="00007AB3">
        <w:t xml:space="preserve"> </w:t>
      </w:r>
      <w:r w:rsidRPr="0050533B">
        <w:t>nevoilor</w:t>
      </w:r>
      <w:r w:rsidR="00007AB3">
        <w:t xml:space="preserve"> </w:t>
      </w:r>
      <w:r w:rsidRPr="0050533B">
        <w:t>imediate,</w:t>
      </w:r>
      <w:r w:rsidR="00007AB3">
        <w:t xml:space="preserve"> </w:t>
      </w:r>
      <w:r w:rsidRPr="0050533B">
        <w:t>redresării</w:t>
      </w:r>
      <w:r w:rsidR="00007AB3">
        <w:t xml:space="preserve"> </w:t>
      </w:r>
      <w:r w:rsidRPr="0050533B">
        <w:t>și</w:t>
      </w:r>
      <w:r w:rsidR="00007AB3">
        <w:t xml:space="preserve"> </w:t>
      </w:r>
      <w:r w:rsidRPr="0050533B">
        <w:t>modernizării</w:t>
      </w:r>
      <w:r w:rsidR="00007AB3">
        <w:t xml:space="preserve"> </w:t>
      </w:r>
      <w:r w:rsidRPr="0050533B">
        <w:t>Ucrainei</w:t>
      </w:r>
      <w:r w:rsidR="00007AB3">
        <w:t xml:space="preserve"> </w:t>
      </w:r>
      <w:r w:rsidRPr="0050533B">
        <w:t>pe</w:t>
      </w:r>
      <w:r w:rsidR="00007AB3">
        <w:t xml:space="preserve"> </w:t>
      </w:r>
      <w:r w:rsidRPr="0050533B">
        <w:t>calea</w:t>
      </w:r>
      <w:r w:rsidR="00007AB3">
        <w:t xml:space="preserve"> </w:t>
      </w:r>
      <w:r w:rsidRPr="0050533B">
        <w:t>către</w:t>
      </w:r>
      <w:r w:rsidR="00007AB3">
        <w:t xml:space="preserve"> </w:t>
      </w:r>
      <w:r w:rsidRPr="0050533B">
        <w:t>UE.</w:t>
      </w:r>
      <w:r w:rsidR="00007AB3">
        <w:t xml:space="preserve">  </w:t>
      </w:r>
    </w:p>
    <w:p w14:paraId="0FC1F29E" w14:textId="25B64B01" w:rsidR="0050533B" w:rsidRPr="0050533B" w:rsidRDefault="0050533B" w:rsidP="009261D3">
      <w:pPr>
        <w:numPr>
          <w:ilvl w:val="0"/>
          <w:numId w:val="14"/>
        </w:numPr>
      </w:pPr>
      <w:r w:rsidRPr="0050533B">
        <w:rPr>
          <w:b/>
          <w:bCs/>
        </w:rPr>
        <w:t>O</w:t>
      </w:r>
      <w:r w:rsidR="00007AB3">
        <w:rPr>
          <w:b/>
          <w:bCs/>
        </w:rPr>
        <w:t xml:space="preserve"> </w:t>
      </w:r>
      <w:r w:rsidRPr="0050533B">
        <w:rPr>
          <w:b/>
          <w:bCs/>
        </w:rPr>
        <w:t>majorare</w:t>
      </w:r>
      <w:r w:rsidR="00007AB3">
        <w:rPr>
          <w:b/>
          <w:bCs/>
        </w:rPr>
        <w:t xml:space="preserve"> </w:t>
      </w:r>
      <w:r w:rsidRPr="0050533B">
        <w:rPr>
          <w:b/>
          <w:bCs/>
        </w:rPr>
        <w:t>pentru</w:t>
      </w:r>
      <w:r w:rsidR="00007AB3">
        <w:rPr>
          <w:b/>
          <w:bCs/>
        </w:rPr>
        <w:t xml:space="preserve"> </w:t>
      </w:r>
      <w:r w:rsidRPr="0050533B">
        <w:rPr>
          <w:b/>
          <w:bCs/>
        </w:rPr>
        <w:t>a</w:t>
      </w:r>
      <w:r w:rsidR="00007AB3">
        <w:rPr>
          <w:b/>
          <w:bCs/>
        </w:rPr>
        <w:t xml:space="preserve"> </w:t>
      </w:r>
      <w:r w:rsidRPr="0050533B">
        <w:rPr>
          <w:b/>
          <w:bCs/>
        </w:rPr>
        <w:t>face</w:t>
      </w:r>
      <w:r w:rsidR="00007AB3">
        <w:rPr>
          <w:b/>
          <w:bCs/>
        </w:rPr>
        <w:t xml:space="preserve"> </w:t>
      </w:r>
      <w:r w:rsidRPr="0050533B">
        <w:rPr>
          <w:b/>
          <w:bCs/>
        </w:rPr>
        <w:t>față</w:t>
      </w:r>
      <w:r w:rsidR="00007AB3">
        <w:rPr>
          <w:b/>
          <w:bCs/>
        </w:rPr>
        <w:t xml:space="preserve"> </w:t>
      </w:r>
      <w:r w:rsidRPr="0050533B">
        <w:rPr>
          <w:b/>
          <w:bCs/>
        </w:rPr>
        <w:t>migrației</w:t>
      </w:r>
      <w:r w:rsidR="00007AB3">
        <w:rPr>
          <w:b/>
          <w:bCs/>
        </w:rPr>
        <w:t xml:space="preserve"> </w:t>
      </w:r>
      <w:r w:rsidRPr="0050533B">
        <w:rPr>
          <w:b/>
          <w:bCs/>
        </w:rPr>
        <w:t>și</w:t>
      </w:r>
      <w:r w:rsidR="00007AB3">
        <w:rPr>
          <w:b/>
          <w:bCs/>
        </w:rPr>
        <w:t xml:space="preserve"> </w:t>
      </w:r>
      <w:r w:rsidRPr="0050533B">
        <w:rPr>
          <w:b/>
          <w:bCs/>
        </w:rPr>
        <w:t>provocărilor</w:t>
      </w:r>
      <w:r w:rsidR="00007AB3">
        <w:rPr>
          <w:b/>
          <w:bCs/>
        </w:rPr>
        <w:t xml:space="preserve"> </w:t>
      </w:r>
      <w:r w:rsidRPr="0050533B">
        <w:rPr>
          <w:b/>
          <w:bCs/>
        </w:rPr>
        <w:t>externe</w:t>
      </w:r>
      <w:r w:rsidRPr="0050533B">
        <w:t>,</w:t>
      </w:r>
      <w:r w:rsidR="00007AB3">
        <w:t xml:space="preserve"> </w:t>
      </w:r>
      <w:r w:rsidRPr="0050533B">
        <w:t>de</w:t>
      </w:r>
      <w:r w:rsidR="00007AB3">
        <w:t xml:space="preserve"> </w:t>
      </w:r>
      <w:r w:rsidRPr="0050533B">
        <w:t>9,6</w:t>
      </w:r>
      <w:r w:rsidR="00007AB3">
        <w:t xml:space="preserve"> </w:t>
      </w:r>
      <w:r w:rsidRPr="0050533B">
        <w:t>miliarde</w:t>
      </w:r>
      <w:r w:rsidR="00007AB3">
        <w:t xml:space="preserve"> </w:t>
      </w:r>
      <w:r w:rsidRPr="0050533B">
        <w:t>EUR,</w:t>
      </w:r>
      <w:r w:rsidR="00007AB3">
        <w:t xml:space="preserve"> </w:t>
      </w:r>
      <w:r w:rsidRPr="0050533B">
        <w:t>va</w:t>
      </w:r>
      <w:r w:rsidR="00007AB3">
        <w:t xml:space="preserve"> </w:t>
      </w:r>
      <w:r w:rsidRPr="0050533B">
        <w:t>sprijini</w:t>
      </w:r>
      <w:r w:rsidR="00007AB3">
        <w:t xml:space="preserve"> </w:t>
      </w:r>
      <w:r w:rsidRPr="0050533B">
        <w:t>dimensiunile</w:t>
      </w:r>
      <w:r w:rsidR="00007AB3">
        <w:t xml:space="preserve"> </w:t>
      </w:r>
      <w:r w:rsidRPr="0050533B">
        <w:t>internă</w:t>
      </w:r>
      <w:r w:rsidR="00007AB3">
        <w:t xml:space="preserve"> </w:t>
      </w:r>
      <w:r w:rsidRPr="0050533B">
        <w:t>și</w:t>
      </w:r>
      <w:r w:rsidR="00007AB3">
        <w:t xml:space="preserve"> </w:t>
      </w:r>
      <w:r w:rsidRPr="0050533B">
        <w:t>externă</w:t>
      </w:r>
      <w:r w:rsidR="00007AB3">
        <w:t xml:space="preserve"> </w:t>
      </w:r>
      <w:r w:rsidRPr="0050533B">
        <w:t>ale</w:t>
      </w:r>
      <w:r w:rsidR="00007AB3">
        <w:t xml:space="preserve"> </w:t>
      </w:r>
      <w:r w:rsidRPr="0050533B">
        <w:t>migrației</w:t>
      </w:r>
      <w:r w:rsidR="00007AB3">
        <w:t xml:space="preserve"> </w:t>
      </w:r>
      <w:r w:rsidRPr="0050533B">
        <w:t>și</w:t>
      </w:r>
      <w:r w:rsidR="00007AB3">
        <w:t xml:space="preserve"> </w:t>
      </w:r>
      <w:r w:rsidRPr="0050533B">
        <w:t>va</w:t>
      </w:r>
      <w:r w:rsidR="00007AB3">
        <w:t xml:space="preserve"> </w:t>
      </w:r>
      <w:r w:rsidRPr="0050533B">
        <w:t>ajuta</w:t>
      </w:r>
      <w:r w:rsidR="00007AB3">
        <w:t xml:space="preserve"> </w:t>
      </w:r>
      <w:r w:rsidRPr="0050533B">
        <w:t>partenerii</w:t>
      </w:r>
      <w:r w:rsidR="00007AB3">
        <w:t xml:space="preserve"> </w:t>
      </w:r>
      <w:r w:rsidRPr="0050533B">
        <w:t>din</w:t>
      </w:r>
      <w:r w:rsidR="00007AB3">
        <w:t xml:space="preserve"> </w:t>
      </w:r>
      <w:r w:rsidRPr="0050533B">
        <w:t>Balcanii</w:t>
      </w:r>
      <w:r w:rsidR="00007AB3">
        <w:t xml:space="preserve"> </w:t>
      </w:r>
      <w:r w:rsidRPr="0050533B">
        <w:t>de</w:t>
      </w:r>
      <w:r w:rsidR="00007AB3">
        <w:t xml:space="preserve"> </w:t>
      </w:r>
      <w:r w:rsidRPr="0050533B">
        <w:t>Vest,</w:t>
      </w:r>
      <w:r w:rsidR="00007AB3">
        <w:t xml:space="preserve"> </w:t>
      </w:r>
      <w:r w:rsidRPr="0050533B">
        <w:t>din</w:t>
      </w:r>
      <w:r w:rsidR="00007AB3">
        <w:t xml:space="preserve"> </w:t>
      </w:r>
      <w:r w:rsidRPr="0050533B">
        <w:t>vecinătatea</w:t>
      </w:r>
      <w:r w:rsidR="00007AB3">
        <w:t xml:space="preserve"> </w:t>
      </w:r>
      <w:r w:rsidRPr="0050533B">
        <w:t>sudică</w:t>
      </w:r>
      <w:r w:rsidR="00007AB3">
        <w:t xml:space="preserve"> </w:t>
      </w:r>
      <w:r w:rsidRPr="0050533B">
        <w:t>și</w:t>
      </w:r>
      <w:r w:rsidR="00007AB3">
        <w:t xml:space="preserve"> </w:t>
      </w:r>
      <w:r w:rsidRPr="0050533B">
        <w:t>din</w:t>
      </w:r>
      <w:r w:rsidR="00007AB3">
        <w:t xml:space="preserve"> </w:t>
      </w:r>
      <w:r w:rsidRPr="0050533B">
        <w:t>afara</w:t>
      </w:r>
      <w:r w:rsidR="00007AB3">
        <w:t xml:space="preserve"> </w:t>
      </w:r>
      <w:r w:rsidRPr="0050533B">
        <w:t>acesteia.</w:t>
      </w:r>
    </w:p>
    <w:p w14:paraId="1E854DB9" w14:textId="6CE6E7FF" w:rsidR="0050533B" w:rsidRPr="0050533B" w:rsidRDefault="0050533B" w:rsidP="009261D3">
      <w:pPr>
        <w:numPr>
          <w:ilvl w:val="0"/>
          <w:numId w:val="14"/>
        </w:numPr>
      </w:pPr>
      <w:r w:rsidRPr="0050533B">
        <w:rPr>
          <w:b/>
          <w:bCs/>
        </w:rPr>
        <w:t>Un</w:t>
      </w:r>
      <w:r w:rsidR="00007AB3">
        <w:rPr>
          <w:b/>
          <w:bCs/>
        </w:rPr>
        <w:t xml:space="preserve"> </w:t>
      </w:r>
      <w:r w:rsidRPr="0050533B">
        <w:rPr>
          <w:b/>
          <w:bCs/>
        </w:rPr>
        <w:t>răspuns</w:t>
      </w:r>
      <w:r w:rsidR="00007AB3">
        <w:rPr>
          <w:b/>
          <w:bCs/>
        </w:rPr>
        <w:t xml:space="preserve"> </w:t>
      </w:r>
      <w:r w:rsidRPr="0050533B">
        <w:rPr>
          <w:b/>
          <w:bCs/>
        </w:rPr>
        <w:t>mai</w:t>
      </w:r>
      <w:r w:rsidR="00007AB3">
        <w:rPr>
          <w:b/>
          <w:bCs/>
        </w:rPr>
        <w:t xml:space="preserve"> </w:t>
      </w:r>
      <w:r w:rsidRPr="0050533B">
        <w:rPr>
          <w:b/>
          <w:bCs/>
        </w:rPr>
        <w:t>ferm</w:t>
      </w:r>
      <w:r w:rsidR="00007AB3">
        <w:rPr>
          <w:b/>
          <w:bCs/>
        </w:rPr>
        <w:t xml:space="preserve"> </w:t>
      </w:r>
      <w:r w:rsidRPr="0050533B">
        <w:rPr>
          <w:b/>
          <w:bCs/>
        </w:rPr>
        <w:t>la</w:t>
      </w:r>
      <w:r w:rsidR="00007AB3">
        <w:rPr>
          <w:b/>
          <w:bCs/>
        </w:rPr>
        <w:t xml:space="preserve"> </w:t>
      </w:r>
      <w:r w:rsidRPr="0050533B">
        <w:rPr>
          <w:b/>
          <w:bCs/>
        </w:rPr>
        <w:t>provocările</w:t>
      </w:r>
      <w:r w:rsidR="00007AB3">
        <w:rPr>
          <w:b/>
          <w:bCs/>
        </w:rPr>
        <w:t xml:space="preserve"> </w:t>
      </w:r>
      <w:r w:rsidRPr="0050533B">
        <w:rPr>
          <w:b/>
          <w:bCs/>
        </w:rPr>
        <w:t>neprevăzute</w:t>
      </w:r>
      <w:r w:rsidRPr="0050533B">
        <w:t>:</w:t>
      </w:r>
      <w:r w:rsidR="00007AB3">
        <w:t xml:space="preserve"> </w:t>
      </w:r>
      <w:r w:rsidRPr="0050533B">
        <w:t>începând</w:t>
      </w:r>
      <w:r w:rsidR="00007AB3">
        <w:t xml:space="preserve"> </w:t>
      </w:r>
      <w:r w:rsidRPr="0050533B">
        <w:t>din</w:t>
      </w:r>
      <w:r w:rsidR="00007AB3">
        <w:t xml:space="preserve"> </w:t>
      </w:r>
      <w:r w:rsidRPr="0050533B">
        <w:t>2021,</w:t>
      </w:r>
      <w:r w:rsidR="00007AB3">
        <w:t xml:space="preserve"> </w:t>
      </w:r>
      <w:r w:rsidRPr="0050533B">
        <w:t>bugetul</w:t>
      </w:r>
      <w:r w:rsidR="00007AB3">
        <w:t xml:space="preserve"> </w:t>
      </w:r>
      <w:r w:rsidRPr="0050533B">
        <w:t>UE</w:t>
      </w:r>
      <w:r w:rsidR="00007AB3">
        <w:t xml:space="preserve"> </w:t>
      </w:r>
      <w:r w:rsidRPr="0050533B">
        <w:t>a</w:t>
      </w:r>
      <w:r w:rsidR="00007AB3">
        <w:t xml:space="preserve"> </w:t>
      </w:r>
      <w:r w:rsidRPr="0050533B">
        <w:t>fost</w:t>
      </w:r>
      <w:r w:rsidR="00007AB3">
        <w:t xml:space="preserve"> </w:t>
      </w:r>
      <w:r w:rsidRPr="0050533B">
        <w:t>mobilizat</w:t>
      </w:r>
      <w:r w:rsidR="00007AB3">
        <w:t xml:space="preserve"> </w:t>
      </w:r>
      <w:r w:rsidRPr="0050533B">
        <w:t>pentru</w:t>
      </w:r>
      <w:r w:rsidR="00007AB3">
        <w:t xml:space="preserve"> </w:t>
      </w:r>
      <w:r w:rsidRPr="0050533B">
        <w:t>a</w:t>
      </w:r>
      <w:r w:rsidR="00007AB3">
        <w:t xml:space="preserve"> </w:t>
      </w:r>
      <w:r w:rsidRPr="0050533B">
        <w:t>face</w:t>
      </w:r>
      <w:r w:rsidR="00007AB3">
        <w:t xml:space="preserve"> </w:t>
      </w:r>
      <w:r w:rsidRPr="0050533B">
        <w:t>față</w:t>
      </w:r>
      <w:r w:rsidR="00007AB3">
        <w:t xml:space="preserve"> </w:t>
      </w:r>
      <w:r w:rsidRPr="0050533B">
        <w:t>unor</w:t>
      </w:r>
      <w:r w:rsidR="00007AB3">
        <w:t xml:space="preserve"> </w:t>
      </w:r>
      <w:r w:rsidRPr="0050533B">
        <w:t>crize</w:t>
      </w:r>
      <w:r w:rsidR="00007AB3">
        <w:t xml:space="preserve"> </w:t>
      </w:r>
      <w:r w:rsidRPr="0050533B">
        <w:t>repetate.</w:t>
      </w:r>
      <w:r w:rsidR="00007AB3">
        <w:t xml:space="preserve"> </w:t>
      </w:r>
      <w:r w:rsidRPr="0050533B">
        <w:t>Pentru</w:t>
      </w:r>
      <w:r w:rsidR="00007AB3">
        <w:t xml:space="preserve"> </w:t>
      </w:r>
      <w:r w:rsidRPr="0050533B">
        <w:t>a</w:t>
      </w:r>
      <w:r w:rsidR="00007AB3">
        <w:t xml:space="preserve"> </w:t>
      </w:r>
      <w:r w:rsidRPr="0050533B">
        <w:t>se</w:t>
      </w:r>
      <w:r w:rsidR="00007AB3">
        <w:t xml:space="preserve"> </w:t>
      </w:r>
      <w:r w:rsidRPr="0050533B">
        <w:t>asigura</w:t>
      </w:r>
      <w:r w:rsidR="00007AB3">
        <w:t xml:space="preserve"> </w:t>
      </w:r>
      <w:r w:rsidRPr="0050533B">
        <w:t>că</w:t>
      </w:r>
      <w:r w:rsidR="00007AB3">
        <w:t xml:space="preserve"> </w:t>
      </w:r>
      <w:r w:rsidRPr="0050533B">
        <w:t>bugetul</w:t>
      </w:r>
      <w:r w:rsidR="00007AB3">
        <w:t xml:space="preserve"> </w:t>
      </w:r>
      <w:r w:rsidRPr="0050533B">
        <w:t>UE</w:t>
      </w:r>
      <w:r w:rsidR="00007AB3">
        <w:t xml:space="preserve"> </w:t>
      </w:r>
      <w:r w:rsidRPr="0050533B">
        <w:t>poate</w:t>
      </w:r>
      <w:r w:rsidR="00007AB3">
        <w:t xml:space="preserve"> </w:t>
      </w:r>
      <w:r w:rsidRPr="0050533B">
        <w:t>răspunde</w:t>
      </w:r>
      <w:r w:rsidR="00007AB3">
        <w:t xml:space="preserve"> </w:t>
      </w:r>
      <w:r w:rsidRPr="0050533B">
        <w:t>în</w:t>
      </w:r>
      <w:r w:rsidR="00007AB3">
        <w:t xml:space="preserve"> </w:t>
      </w:r>
      <w:r w:rsidRPr="0050533B">
        <w:t>continuare</w:t>
      </w:r>
      <w:r w:rsidR="00007AB3">
        <w:t xml:space="preserve"> </w:t>
      </w:r>
      <w:r w:rsidRPr="0050533B">
        <w:t>unor</w:t>
      </w:r>
      <w:r w:rsidR="00007AB3">
        <w:t xml:space="preserve"> </w:t>
      </w:r>
      <w:r w:rsidRPr="0050533B">
        <w:t>circumstanțe</w:t>
      </w:r>
      <w:r w:rsidR="00007AB3">
        <w:t xml:space="preserve"> </w:t>
      </w:r>
      <w:r w:rsidRPr="0050533B">
        <w:t>neprevăzute,</w:t>
      </w:r>
      <w:r w:rsidR="00007AB3">
        <w:t xml:space="preserve"> </w:t>
      </w:r>
      <w:r w:rsidRPr="0050533B">
        <w:t>Instrumentul</w:t>
      </w:r>
      <w:r w:rsidR="00007AB3">
        <w:t xml:space="preserve"> </w:t>
      </w:r>
      <w:r w:rsidRPr="0050533B">
        <w:t>de</w:t>
      </w:r>
      <w:r w:rsidR="00007AB3">
        <w:t xml:space="preserve"> </w:t>
      </w:r>
      <w:r w:rsidRPr="0050533B">
        <w:t>flexibilitate</w:t>
      </w:r>
      <w:r w:rsidR="00007AB3">
        <w:t xml:space="preserve"> </w:t>
      </w:r>
      <w:r w:rsidRPr="0050533B">
        <w:t>va</w:t>
      </w:r>
      <w:r w:rsidR="00007AB3">
        <w:t xml:space="preserve"> </w:t>
      </w:r>
      <w:r w:rsidRPr="0050533B">
        <w:t>fi</w:t>
      </w:r>
      <w:r w:rsidR="00007AB3">
        <w:t xml:space="preserve"> </w:t>
      </w:r>
      <w:r w:rsidRPr="0050533B">
        <w:t>consolidat</w:t>
      </w:r>
      <w:r w:rsidR="00007AB3">
        <w:t xml:space="preserve"> </w:t>
      </w:r>
      <w:r w:rsidRPr="0050533B">
        <w:t>cu</w:t>
      </w:r>
      <w:r w:rsidR="00007AB3">
        <w:t xml:space="preserve"> </w:t>
      </w:r>
      <w:r w:rsidRPr="0050533B">
        <w:t>2</w:t>
      </w:r>
      <w:r w:rsidR="00007AB3">
        <w:t xml:space="preserve"> </w:t>
      </w:r>
      <w:r w:rsidRPr="0050533B">
        <w:t>miliarde</w:t>
      </w:r>
      <w:r w:rsidR="00007AB3">
        <w:t xml:space="preserve"> </w:t>
      </w:r>
      <w:r w:rsidRPr="0050533B">
        <w:t>EUR.</w:t>
      </w:r>
      <w:r w:rsidR="00007AB3">
        <w:t xml:space="preserve"> </w:t>
      </w:r>
      <w:r w:rsidRPr="0050533B">
        <w:rPr>
          <w:b/>
          <w:bCs/>
        </w:rPr>
        <w:t>Rezerva</w:t>
      </w:r>
      <w:r w:rsidR="00007AB3">
        <w:rPr>
          <w:b/>
          <w:bCs/>
        </w:rPr>
        <w:t xml:space="preserve"> </w:t>
      </w:r>
      <w:r w:rsidRPr="0050533B">
        <w:rPr>
          <w:b/>
          <w:bCs/>
        </w:rPr>
        <w:t>pentru</w:t>
      </w:r>
      <w:r w:rsidR="00007AB3">
        <w:rPr>
          <w:b/>
          <w:bCs/>
        </w:rPr>
        <w:t xml:space="preserve"> </w:t>
      </w:r>
      <w:r w:rsidRPr="0050533B">
        <w:rPr>
          <w:b/>
          <w:bCs/>
        </w:rPr>
        <w:t>solidaritate</w:t>
      </w:r>
      <w:r w:rsidR="00007AB3">
        <w:rPr>
          <w:b/>
          <w:bCs/>
        </w:rPr>
        <w:t xml:space="preserve"> </w:t>
      </w:r>
      <w:r w:rsidRPr="0050533B">
        <w:rPr>
          <w:b/>
          <w:bCs/>
        </w:rPr>
        <w:t>și</w:t>
      </w:r>
      <w:r w:rsidR="00007AB3">
        <w:rPr>
          <w:b/>
          <w:bCs/>
        </w:rPr>
        <w:t xml:space="preserve"> </w:t>
      </w:r>
      <w:r w:rsidRPr="0050533B">
        <w:rPr>
          <w:b/>
          <w:bCs/>
        </w:rPr>
        <w:t>ajutoare</w:t>
      </w:r>
      <w:r w:rsidR="00007AB3">
        <w:rPr>
          <w:b/>
          <w:bCs/>
        </w:rPr>
        <w:t xml:space="preserve"> </w:t>
      </w:r>
      <w:r w:rsidRPr="0050533B">
        <w:rPr>
          <w:b/>
          <w:bCs/>
        </w:rPr>
        <w:t>de</w:t>
      </w:r>
      <w:r w:rsidR="00007AB3">
        <w:rPr>
          <w:b/>
          <w:bCs/>
        </w:rPr>
        <w:t xml:space="preserve"> </w:t>
      </w:r>
      <w:r w:rsidRPr="0050533B">
        <w:rPr>
          <w:b/>
          <w:bCs/>
        </w:rPr>
        <w:t>urgență</w:t>
      </w:r>
      <w:r w:rsidR="00007AB3">
        <w:rPr>
          <w:b/>
          <w:bCs/>
        </w:rPr>
        <w:t xml:space="preserve"> </w:t>
      </w:r>
      <w:r w:rsidRPr="0050533B">
        <w:rPr>
          <w:b/>
          <w:bCs/>
        </w:rPr>
        <w:t>este</w:t>
      </w:r>
      <w:r w:rsidR="00007AB3">
        <w:rPr>
          <w:b/>
          <w:bCs/>
        </w:rPr>
        <w:t xml:space="preserve"> </w:t>
      </w:r>
      <w:r w:rsidRPr="0050533B">
        <w:rPr>
          <w:b/>
          <w:bCs/>
        </w:rPr>
        <w:t>consolidată</w:t>
      </w:r>
      <w:r w:rsidR="00007AB3">
        <w:t xml:space="preserve"> </w:t>
      </w:r>
      <w:r w:rsidRPr="0050533B">
        <w:t>cu</w:t>
      </w:r>
      <w:r w:rsidR="00007AB3">
        <w:t xml:space="preserve"> </w:t>
      </w:r>
      <w:r w:rsidRPr="0050533B">
        <w:t>1,5</w:t>
      </w:r>
      <w:r w:rsidR="00007AB3">
        <w:t xml:space="preserve"> </w:t>
      </w:r>
      <w:r w:rsidRPr="0050533B">
        <w:t>miliarde</w:t>
      </w:r>
      <w:r w:rsidR="00007AB3">
        <w:t xml:space="preserve"> </w:t>
      </w:r>
      <w:r w:rsidRPr="0050533B">
        <w:t>EUR</w:t>
      </w:r>
      <w:r w:rsidR="00007AB3">
        <w:t xml:space="preserve"> </w:t>
      </w:r>
      <w:r w:rsidRPr="0050533B">
        <w:t>pentru</w:t>
      </w:r>
      <w:r w:rsidR="00007AB3">
        <w:t xml:space="preserve"> </w:t>
      </w:r>
      <w:r w:rsidRPr="0050533B">
        <w:t>a</w:t>
      </w:r>
      <w:r w:rsidR="00007AB3">
        <w:t xml:space="preserve"> </w:t>
      </w:r>
      <w:r w:rsidRPr="0050533B">
        <w:t>oferi</w:t>
      </w:r>
      <w:r w:rsidR="00007AB3">
        <w:t xml:space="preserve"> </w:t>
      </w:r>
      <w:r w:rsidRPr="0050533B">
        <w:t>bugetului</w:t>
      </w:r>
      <w:r w:rsidR="00007AB3">
        <w:t xml:space="preserve"> </w:t>
      </w:r>
      <w:r w:rsidRPr="0050533B">
        <w:t>UE</w:t>
      </w:r>
      <w:r w:rsidR="00007AB3">
        <w:t xml:space="preserve"> </w:t>
      </w:r>
      <w:r w:rsidRPr="0050533B">
        <w:t>capacitatea</w:t>
      </w:r>
      <w:r w:rsidR="00007AB3">
        <w:t xml:space="preserve"> </w:t>
      </w:r>
      <w:r w:rsidRPr="0050533B">
        <w:t>de</w:t>
      </w:r>
      <w:r w:rsidR="00007AB3">
        <w:t xml:space="preserve"> </w:t>
      </w:r>
      <w:r w:rsidRPr="0050533B">
        <w:t>a</w:t>
      </w:r>
      <w:r w:rsidR="00007AB3">
        <w:t xml:space="preserve"> </w:t>
      </w:r>
      <w:r w:rsidRPr="0050533B">
        <w:t>reacționa</w:t>
      </w:r>
      <w:r w:rsidR="00007AB3">
        <w:t xml:space="preserve"> </w:t>
      </w:r>
      <w:r w:rsidRPr="0050533B">
        <w:t>rapid</w:t>
      </w:r>
      <w:r w:rsidR="00007AB3">
        <w:t xml:space="preserve"> </w:t>
      </w:r>
      <w:r w:rsidRPr="0050533B">
        <w:t>la</w:t>
      </w:r>
      <w:r w:rsidR="00007AB3">
        <w:t xml:space="preserve"> </w:t>
      </w:r>
      <w:r w:rsidRPr="0050533B">
        <w:t>crizele</w:t>
      </w:r>
      <w:r w:rsidR="00007AB3">
        <w:t xml:space="preserve"> </w:t>
      </w:r>
      <w:r w:rsidRPr="0050533B">
        <w:t>umanitare</w:t>
      </w:r>
      <w:r w:rsidR="00007AB3">
        <w:t xml:space="preserve"> </w:t>
      </w:r>
      <w:r w:rsidRPr="0050533B">
        <w:t>și</w:t>
      </w:r>
      <w:r w:rsidR="00007AB3">
        <w:t xml:space="preserve"> </w:t>
      </w:r>
      <w:r w:rsidRPr="0050533B">
        <w:t>de</w:t>
      </w:r>
      <w:r w:rsidR="00007AB3">
        <w:t xml:space="preserve"> </w:t>
      </w:r>
      <w:r w:rsidRPr="0050533B">
        <w:t>a</w:t>
      </w:r>
      <w:r w:rsidR="00007AB3">
        <w:t xml:space="preserve"> </w:t>
      </w:r>
      <w:r w:rsidRPr="0050533B">
        <w:t>sprijini</w:t>
      </w:r>
      <w:r w:rsidR="00007AB3">
        <w:t xml:space="preserve"> </w:t>
      </w:r>
      <w:r w:rsidRPr="0050533B">
        <w:t>statele</w:t>
      </w:r>
      <w:r w:rsidR="00007AB3">
        <w:t xml:space="preserve"> </w:t>
      </w:r>
      <w:r w:rsidRPr="0050533B">
        <w:t>membre</w:t>
      </w:r>
      <w:r w:rsidR="00007AB3">
        <w:t xml:space="preserve"> </w:t>
      </w:r>
      <w:r w:rsidRPr="0050533B">
        <w:t>afectate</w:t>
      </w:r>
      <w:r w:rsidR="00007AB3">
        <w:t xml:space="preserve"> </w:t>
      </w:r>
      <w:r w:rsidRPr="0050533B">
        <w:t>de</w:t>
      </w:r>
      <w:r w:rsidR="00007AB3">
        <w:t xml:space="preserve"> </w:t>
      </w:r>
      <w:r w:rsidRPr="0050533B">
        <w:t>dezastre</w:t>
      </w:r>
      <w:r w:rsidR="00007AB3">
        <w:t xml:space="preserve"> </w:t>
      </w:r>
      <w:r w:rsidRPr="0050533B">
        <w:t>naturale.</w:t>
      </w:r>
      <w:r w:rsidR="00007AB3">
        <w:t xml:space="preserve">  </w:t>
      </w:r>
    </w:p>
    <w:p w14:paraId="7B038021" w14:textId="342E0EDB" w:rsidR="0050533B" w:rsidRPr="0050533B" w:rsidRDefault="0050533B" w:rsidP="009261D3">
      <w:pPr>
        <w:numPr>
          <w:ilvl w:val="0"/>
          <w:numId w:val="14"/>
        </w:numPr>
      </w:pPr>
      <w:r w:rsidRPr="0050533B">
        <w:rPr>
          <w:b/>
          <w:bCs/>
        </w:rPr>
        <w:t>Instituirea</w:t>
      </w:r>
      <w:r w:rsidR="00007AB3">
        <w:rPr>
          <w:b/>
          <w:bCs/>
        </w:rPr>
        <w:t xml:space="preserve"> </w:t>
      </w:r>
      <w:r w:rsidRPr="0050533B">
        <w:rPr>
          <w:b/>
          <w:bCs/>
        </w:rPr>
        <w:t>unui</w:t>
      </w:r>
      <w:r w:rsidR="00007AB3">
        <w:rPr>
          <w:b/>
          <w:bCs/>
        </w:rPr>
        <w:t xml:space="preserve"> </w:t>
      </w:r>
      <w:r w:rsidRPr="0050533B">
        <w:rPr>
          <w:b/>
          <w:bCs/>
        </w:rPr>
        <w:t>nou</w:t>
      </w:r>
      <w:r w:rsidR="00007AB3">
        <w:rPr>
          <w:b/>
          <w:bCs/>
        </w:rPr>
        <w:t xml:space="preserve"> </w:t>
      </w:r>
      <w:r w:rsidRPr="0050533B">
        <w:rPr>
          <w:b/>
          <w:bCs/>
        </w:rPr>
        <w:t>instrument</w:t>
      </w:r>
      <w:r w:rsidR="00007AB3">
        <w:t xml:space="preserve"> </w:t>
      </w:r>
      <w:r w:rsidRPr="0050533B">
        <w:t>care</w:t>
      </w:r>
      <w:r w:rsidR="00007AB3">
        <w:t xml:space="preserve"> </w:t>
      </w:r>
      <w:r w:rsidRPr="0050533B">
        <w:t>să</w:t>
      </w:r>
      <w:r w:rsidR="00007AB3">
        <w:t xml:space="preserve"> </w:t>
      </w:r>
      <w:r w:rsidRPr="0050533B">
        <w:t>ofere</w:t>
      </w:r>
      <w:r w:rsidR="00007AB3">
        <w:t xml:space="preserve"> </w:t>
      </w:r>
      <w:r w:rsidRPr="0050533B">
        <w:t>o</w:t>
      </w:r>
      <w:r w:rsidR="00007AB3">
        <w:t xml:space="preserve"> </w:t>
      </w:r>
      <w:r w:rsidRPr="0050533B">
        <w:t>soluție</w:t>
      </w:r>
      <w:r w:rsidR="00007AB3">
        <w:t xml:space="preserve"> </w:t>
      </w:r>
      <w:r w:rsidRPr="0050533B">
        <w:t>durabilă</w:t>
      </w:r>
      <w:r w:rsidR="00007AB3">
        <w:t xml:space="preserve"> </w:t>
      </w:r>
      <w:r w:rsidRPr="0050533B">
        <w:t>pentru</w:t>
      </w:r>
      <w:r w:rsidR="00007AB3">
        <w:t xml:space="preserve"> </w:t>
      </w:r>
      <w:r w:rsidRPr="0050533B">
        <w:t>finanțarea</w:t>
      </w:r>
      <w:r w:rsidR="00007AB3">
        <w:t xml:space="preserve"> </w:t>
      </w:r>
      <w:r w:rsidRPr="0050533B">
        <w:t>costurilor</w:t>
      </w:r>
      <w:r w:rsidR="00007AB3">
        <w:t xml:space="preserve"> </w:t>
      </w:r>
      <w:r w:rsidRPr="0050533B">
        <w:t>legate</w:t>
      </w:r>
      <w:r w:rsidR="00007AB3">
        <w:t xml:space="preserve"> </w:t>
      </w:r>
      <w:r w:rsidRPr="0050533B">
        <w:t>de</w:t>
      </w:r>
      <w:r w:rsidR="00007AB3">
        <w:t xml:space="preserve"> </w:t>
      </w:r>
      <w:proofErr w:type="spellStart"/>
      <w:r w:rsidRPr="0050533B">
        <w:t>NextGenerationEU</w:t>
      </w:r>
      <w:proofErr w:type="spellEnd"/>
      <w:r w:rsidRPr="0050533B">
        <w:t>.</w:t>
      </w:r>
    </w:p>
    <w:p w14:paraId="50576E98" w14:textId="64E8ABB8" w:rsidR="0050533B" w:rsidRPr="0050533B" w:rsidRDefault="0050533B" w:rsidP="0050533B">
      <w:r w:rsidRPr="0050533B">
        <w:t>Pentru</w:t>
      </w:r>
      <w:r w:rsidR="00007AB3">
        <w:t xml:space="preserve"> </w:t>
      </w:r>
      <w:r w:rsidRPr="0050533B">
        <w:t>a</w:t>
      </w:r>
      <w:r w:rsidR="00007AB3">
        <w:t xml:space="preserve"> </w:t>
      </w:r>
      <w:r w:rsidRPr="0050533B">
        <w:t>reduce</w:t>
      </w:r>
      <w:r w:rsidR="00007AB3">
        <w:t xml:space="preserve"> </w:t>
      </w:r>
      <w:r w:rsidRPr="0050533B">
        <w:t>impactul</w:t>
      </w:r>
      <w:r w:rsidR="00007AB3">
        <w:t xml:space="preserve"> </w:t>
      </w:r>
      <w:r w:rsidRPr="0050533B">
        <w:t>revizuirii</w:t>
      </w:r>
      <w:r w:rsidR="00007AB3">
        <w:t xml:space="preserve"> </w:t>
      </w:r>
      <w:r w:rsidRPr="0050533B">
        <w:t>CFM</w:t>
      </w:r>
      <w:r w:rsidR="00007AB3">
        <w:t xml:space="preserve"> </w:t>
      </w:r>
      <w:r w:rsidRPr="0050533B">
        <w:t>asupra</w:t>
      </w:r>
      <w:r w:rsidR="00007AB3">
        <w:t xml:space="preserve"> </w:t>
      </w:r>
      <w:r w:rsidRPr="0050533B">
        <w:t>bugetelor</w:t>
      </w:r>
      <w:r w:rsidR="00007AB3">
        <w:t xml:space="preserve"> </w:t>
      </w:r>
      <w:r w:rsidRPr="0050533B">
        <w:t>naționale,</w:t>
      </w:r>
      <w:r w:rsidR="00007AB3">
        <w:t xml:space="preserve"> </w:t>
      </w:r>
      <w:r w:rsidRPr="0050533B">
        <w:t>Parlamentul</w:t>
      </w:r>
      <w:r w:rsidR="00007AB3">
        <w:t xml:space="preserve"> </w:t>
      </w:r>
      <w:r w:rsidRPr="0050533B">
        <w:t>European</w:t>
      </w:r>
      <w:r w:rsidR="00007AB3">
        <w:t xml:space="preserve"> </w:t>
      </w:r>
      <w:r w:rsidRPr="0050533B">
        <w:t>și</w:t>
      </w:r>
      <w:r w:rsidR="00007AB3">
        <w:t xml:space="preserve"> </w:t>
      </w:r>
      <w:r w:rsidRPr="0050533B">
        <w:t>Consiliul</w:t>
      </w:r>
      <w:r w:rsidR="00007AB3">
        <w:t xml:space="preserve"> </w:t>
      </w:r>
      <w:r w:rsidRPr="0050533B">
        <w:t>au</w:t>
      </w:r>
      <w:r w:rsidR="00007AB3">
        <w:t xml:space="preserve"> </w:t>
      </w:r>
      <w:r w:rsidRPr="0050533B">
        <w:t>convenit</w:t>
      </w:r>
      <w:r w:rsidR="00007AB3">
        <w:t xml:space="preserve"> </w:t>
      </w:r>
      <w:r w:rsidRPr="0050533B">
        <w:t>asupra</w:t>
      </w:r>
      <w:r w:rsidR="00007AB3">
        <w:t xml:space="preserve"> </w:t>
      </w:r>
      <w:r w:rsidRPr="0050533B">
        <w:t>unor</w:t>
      </w:r>
      <w:r w:rsidR="00007AB3">
        <w:t xml:space="preserve"> </w:t>
      </w:r>
      <w:r w:rsidRPr="0050533B">
        <w:t>ajustări</w:t>
      </w:r>
      <w:r w:rsidR="00007AB3">
        <w:t xml:space="preserve"> </w:t>
      </w:r>
      <w:r w:rsidRPr="0050533B">
        <w:t>în</w:t>
      </w:r>
      <w:r w:rsidR="00007AB3">
        <w:t xml:space="preserve"> </w:t>
      </w:r>
      <w:r w:rsidRPr="0050533B">
        <w:t>cadrul</w:t>
      </w:r>
      <w:r w:rsidR="00007AB3">
        <w:t xml:space="preserve"> </w:t>
      </w:r>
      <w:r w:rsidRPr="0050533B">
        <w:t>bugetului</w:t>
      </w:r>
      <w:r w:rsidR="00007AB3">
        <w:t xml:space="preserve"> </w:t>
      </w:r>
      <w:r w:rsidRPr="0050533B">
        <w:t>UE.</w:t>
      </w:r>
      <w:r w:rsidR="00007AB3">
        <w:t xml:space="preserve"> </w:t>
      </w:r>
      <w:r w:rsidRPr="0050533B">
        <w:t>Acestea</w:t>
      </w:r>
      <w:r w:rsidR="00007AB3">
        <w:t xml:space="preserve"> </w:t>
      </w:r>
      <w:r w:rsidRPr="0050533B">
        <w:t>vor</w:t>
      </w:r>
      <w:r w:rsidR="00007AB3">
        <w:t xml:space="preserve"> </w:t>
      </w:r>
      <w:r w:rsidRPr="0050533B">
        <w:t>fi</w:t>
      </w:r>
      <w:r w:rsidR="00007AB3">
        <w:t xml:space="preserve"> </w:t>
      </w:r>
      <w:r w:rsidRPr="0050533B">
        <w:t>combinate</w:t>
      </w:r>
      <w:r w:rsidR="00007AB3">
        <w:t xml:space="preserve"> </w:t>
      </w:r>
      <w:r w:rsidRPr="0050533B">
        <w:t>cu</w:t>
      </w:r>
      <w:r w:rsidR="00007AB3">
        <w:t xml:space="preserve"> </w:t>
      </w:r>
      <w:r w:rsidRPr="0050533B">
        <w:t>măsuri</w:t>
      </w:r>
      <w:r w:rsidR="00007AB3">
        <w:t xml:space="preserve"> </w:t>
      </w:r>
      <w:r w:rsidRPr="0050533B">
        <w:t>de</w:t>
      </w:r>
      <w:r w:rsidR="00007AB3">
        <w:t xml:space="preserve"> </w:t>
      </w:r>
      <w:r w:rsidRPr="0050533B">
        <w:t>reducere</w:t>
      </w:r>
      <w:r w:rsidR="00007AB3">
        <w:t xml:space="preserve"> </w:t>
      </w:r>
      <w:r w:rsidRPr="0050533B">
        <w:t>la</w:t>
      </w:r>
      <w:r w:rsidR="00007AB3">
        <w:t xml:space="preserve"> </w:t>
      </w:r>
      <w:r w:rsidRPr="0050533B">
        <w:t>minimum</w:t>
      </w:r>
      <w:r w:rsidR="00007AB3">
        <w:t xml:space="preserve"> </w:t>
      </w:r>
      <w:r w:rsidRPr="0050533B">
        <w:t>a</w:t>
      </w:r>
      <w:r w:rsidR="00007AB3">
        <w:t xml:space="preserve"> </w:t>
      </w:r>
      <w:r w:rsidRPr="0050533B">
        <w:t>efectelor</w:t>
      </w:r>
      <w:r w:rsidR="00007AB3">
        <w:t xml:space="preserve"> </w:t>
      </w:r>
      <w:r w:rsidRPr="0050533B">
        <w:t>asupra</w:t>
      </w:r>
      <w:r w:rsidR="00007AB3">
        <w:t xml:space="preserve"> </w:t>
      </w:r>
      <w:r w:rsidRPr="0050533B">
        <w:t>punerii</w:t>
      </w:r>
      <w:r w:rsidR="00007AB3">
        <w:t xml:space="preserve"> </w:t>
      </w:r>
      <w:r w:rsidRPr="0050533B">
        <w:t>în</w:t>
      </w:r>
      <w:r w:rsidR="00007AB3">
        <w:t xml:space="preserve"> </w:t>
      </w:r>
      <w:r w:rsidRPr="0050533B">
        <w:t>aplicare</w:t>
      </w:r>
      <w:r w:rsidR="00007AB3">
        <w:t xml:space="preserve"> </w:t>
      </w:r>
      <w:r w:rsidRPr="0050533B">
        <w:t>a</w:t>
      </w:r>
      <w:r w:rsidR="00007AB3">
        <w:t xml:space="preserve"> </w:t>
      </w:r>
      <w:r w:rsidRPr="0050533B">
        <w:t>programelor</w:t>
      </w:r>
      <w:r w:rsidR="00007AB3">
        <w:t xml:space="preserve"> </w:t>
      </w:r>
      <w:r w:rsidRPr="0050533B">
        <w:t>UE.</w:t>
      </w:r>
      <w:r w:rsidR="00007AB3">
        <w:t xml:space="preserve"> </w:t>
      </w:r>
      <w:r w:rsidRPr="0050533B">
        <w:t>Printre</w:t>
      </w:r>
      <w:r w:rsidR="00007AB3">
        <w:t xml:space="preserve"> </w:t>
      </w:r>
      <w:r w:rsidRPr="0050533B">
        <w:t>aceste</w:t>
      </w:r>
      <w:r w:rsidR="00007AB3">
        <w:t xml:space="preserve"> </w:t>
      </w:r>
      <w:r w:rsidRPr="0050533B">
        <w:t>măsuri</w:t>
      </w:r>
      <w:r w:rsidR="00007AB3">
        <w:t xml:space="preserve"> </w:t>
      </w:r>
      <w:r w:rsidRPr="0050533B">
        <w:t>se</w:t>
      </w:r>
      <w:r w:rsidR="00007AB3">
        <w:t xml:space="preserve"> </w:t>
      </w:r>
      <w:r w:rsidRPr="0050533B">
        <w:t>numără</w:t>
      </w:r>
      <w:r w:rsidR="00007AB3">
        <w:t xml:space="preserve"> </w:t>
      </w:r>
      <w:r w:rsidRPr="0050533B">
        <w:t>posibilitatea</w:t>
      </w:r>
      <w:r w:rsidR="00007AB3">
        <w:t xml:space="preserve"> </w:t>
      </w:r>
      <w:r w:rsidRPr="0050533B">
        <w:t>de</w:t>
      </w:r>
      <w:r w:rsidR="00007AB3">
        <w:t xml:space="preserve"> </w:t>
      </w:r>
      <w:r w:rsidRPr="0050533B">
        <w:t>a</w:t>
      </w:r>
      <w:r w:rsidR="00007AB3">
        <w:t xml:space="preserve"> </w:t>
      </w:r>
      <w:r w:rsidRPr="0050533B">
        <w:t>reutiliza</w:t>
      </w:r>
      <w:r w:rsidR="00007AB3">
        <w:t xml:space="preserve"> </w:t>
      </w:r>
      <w:r w:rsidRPr="0050533B">
        <w:t>dezangajări</w:t>
      </w:r>
      <w:r w:rsidR="00007AB3">
        <w:t xml:space="preserve"> </w:t>
      </w:r>
      <w:r w:rsidRPr="0050533B">
        <w:t>anterioare</w:t>
      </w:r>
      <w:r w:rsidR="00007AB3">
        <w:t xml:space="preserve"> </w:t>
      </w:r>
      <w:r w:rsidRPr="0050533B">
        <w:t>pentru</w:t>
      </w:r>
      <w:r w:rsidR="00007AB3">
        <w:t xml:space="preserve"> </w:t>
      </w:r>
      <w:r w:rsidRPr="0050533B">
        <w:t>Orizont</w:t>
      </w:r>
      <w:r w:rsidR="00007AB3">
        <w:t xml:space="preserve"> </w:t>
      </w:r>
      <w:r w:rsidRPr="0050533B">
        <w:t>Europa</w:t>
      </w:r>
      <w:r w:rsidR="00007AB3">
        <w:t xml:space="preserve"> </w:t>
      </w:r>
      <w:r w:rsidRPr="0050533B">
        <w:t>și</w:t>
      </w:r>
      <w:r w:rsidR="00007AB3">
        <w:t xml:space="preserve"> </w:t>
      </w:r>
      <w:r w:rsidRPr="0050533B">
        <w:t>o</w:t>
      </w:r>
      <w:r w:rsidR="00007AB3">
        <w:t xml:space="preserve"> </w:t>
      </w:r>
      <w:r w:rsidRPr="0050533B">
        <w:t>ajustare</w:t>
      </w:r>
      <w:r w:rsidR="00007AB3">
        <w:t xml:space="preserve"> </w:t>
      </w:r>
      <w:r w:rsidRPr="0050533B">
        <w:t>anuală</w:t>
      </w:r>
      <w:r w:rsidR="00007AB3">
        <w:t xml:space="preserve"> </w:t>
      </w:r>
      <w:r w:rsidRPr="0050533B">
        <w:t>echilibrată</w:t>
      </w:r>
      <w:r w:rsidR="00007AB3">
        <w:t xml:space="preserve"> </w:t>
      </w:r>
      <w:r w:rsidRPr="0050533B">
        <w:t>pentru</w:t>
      </w:r>
      <w:r w:rsidR="00007AB3">
        <w:t xml:space="preserve"> </w:t>
      </w:r>
      <w:r w:rsidRPr="0050533B">
        <w:t>programul</w:t>
      </w:r>
      <w:r w:rsidR="00007AB3">
        <w:t xml:space="preserve"> </w:t>
      </w:r>
      <w:r w:rsidRPr="0050533B">
        <w:t>„UE</w:t>
      </w:r>
      <w:r w:rsidR="00007AB3">
        <w:t xml:space="preserve"> </w:t>
      </w:r>
      <w:r w:rsidRPr="0050533B">
        <w:t>pentru</w:t>
      </w:r>
      <w:r w:rsidR="00007AB3">
        <w:t xml:space="preserve"> </w:t>
      </w:r>
      <w:r w:rsidRPr="0050533B">
        <w:t>sănătate”.</w:t>
      </w:r>
      <w:r w:rsidR="00007AB3">
        <w:t xml:space="preserve"> </w:t>
      </w:r>
      <w:r w:rsidRPr="0050533B">
        <w:t>Comisia</w:t>
      </w:r>
      <w:r w:rsidR="00007AB3">
        <w:t xml:space="preserve"> </w:t>
      </w:r>
      <w:r w:rsidRPr="0050533B">
        <w:t>va</w:t>
      </w:r>
      <w:r w:rsidR="00007AB3">
        <w:t xml:space="preserve"> </w:t>
      </w:r>
      <w:r w:rsidRPr="0050533B">
        <w:t>depune</w:t>
      </w:r>
      <w:r w:rsidR="00007AB3">
        <w:t xml:space="preserve"> </w:t>
      </w:r>
      <w:r w:rsidRPr="0050533B">
        <w:t>în</w:t>
      </w:r>
      <w:r w:rsidR="00007AB3">
        <w:t xml:space="preserve"> </w:t>
      </w:r>
      <w:r w:rsidRPr="0050533B">
        <w:t>prezent</w:t>
      </w:r>
      <w:r w:rsidR="00007AB3">
        <w:t xml:space="preserve"> </w:t>
      </w:r>
      <w:r w:rsidRPr="0050533B">
        <w:t>eforturi</w:t>
      </w:r>
      <w:r w:rsidR="00007AB3">
        <w:t xml:space="preserve"> </w:t>
      </w:r>
      <w:r w:rsidRPr="0050533B">
        <w:t>pentru</w:t>
      </w:r>
      <w:r w:rsidR="00007AB3">
        <w:t xml:space="preserve"> </w:t>
      </w:r>
      <w:r w:rsidRPr="0050533B">
        <w:t>ca</w:t>
      </w:r>
      <w:r w:rsidR="00007AB3">
        <w:t xml:space="preserve"> </w:t>
      </w:r>
      <w:r w:rsidRPr="0050533B">
        <w:t>aceste</w:t>
      </w:r>
      <w:r w:rsidR="00007AB3">
        <w:t xml:space="preserve"> </w:t>
      </w:r>
      <w:r w:rsidRPr="0050533B">
        <w:t>redistribuiri</w:t>
      </w:r>
      <w:r w:rsidR="00007AB3">
        <w:t xml:space="preserve"> </w:t>
      </w:r>
      <w:r w:rsidRPr="0050533B">
        <w:t>să</w:t>
      </w:r>
      <w:r w:rsidR="00007AB3">
        <w:t xml:space="preserve"> </w:t>
      </w:r>
      <w:r w:rsidRPr="0050533B">
        <w:t>se</w:t>
      </w:r>
      <w:r w:rsidR="00007AB3">
        <w:t xml:space="preserve"> </w:t>
      </w:r>
      <w:r w:rsidRPr="0050533B">
        <w:t>facă</w:t>
      </w:r>
      <w:r w:rsidR="00007AB3">
        <w:t xml:space="preserve"> </w:t>
      </w:r>
      <w:r w:rsidRPr="0050533B">
        <w:t>în</w:t>
      </w:r>
      <w:r w:rsidR="00007AB3">
        <w:t xml:space="preserve"> </w:t>
      </w:r>
      <w:r w:rsidRPr="0050533B">
        <w:t>cel</w:t>
      </w:r>
      <w:r w:rsidR="00007AB3">
        <w:t xml:space="preserve"> </w:t>
      </w:r>
      <w:r w:rsidRPr="0050533B">
        <w:t>mai</w:t>
      </w:r>
      <w:r w:rsidR="00007AB3">
        <w:t xml:space="preserve"> </w:t>
      </w:r>
      <w:r w:rsidRPr="0050533B">
        <w:t>bun</w:t>
      </w:r>
      <w:r w:rsidR="00007AB3">
        <w:t xml:space="preserve"> </w:t>
      </w:r>
      <w:r w:rsidRPr="0050533B">
        <w:t>mod</w:t>
      </w:r>
      <w:r w:rsidR="00007AB3">
        <w:t xml:space="preserve"> </w:t>
      </w:r>
      <w:r w:rsidRPr="0050533B">
        <w:t>posibil,</w:t>
      </w:r>
      <w:r w:rsidR="00007AB3">
        <w:t xml:space="preserve"> </w:t>
      </w:r>
      <w:r w:rsidRPr="0050533B">
        <w:t>adică</w:t>
      </w:r>
      <w:r w:rsidR="00007AB3">
        <w:t xml:space="preserve"> </w:t>
      </w:r>
      <w:r w:rsidRPr="0050533B">
        <w:t>să</w:t>
      </w:r>
      <w:r w:rsidR="00007AB3">
        <w:t xml:space="preserve"> </w:t>
      </w:r>
      <w:r w:rsidRPr="0050533B">
        <w:t>se</w:t>
      </w:r>
      <w:r w:rsidR="00007AB3">
        <w:t xml:space="preserve"> </w:t>
      </w:r>
      <w:r w:rsidRPr="0050533B">
        <w:t>asigure</w:t>
      </w:r>
      <w:r w:rsidR="00007AB3">
        <w:t xml:space="preserve"> </w:t>
      </w:r>
      <w:r w:rsidRPr="0050533B">
        <w:t>faptul</w:t>
      </w:r>
      <w:r w:rsidR="00007AB3">
        <w:t xml:space="preserve"> </w:t>
      </w:r>
      <w:r w:rsidRPr="0050533B">
        <w:t>că</w:t>
      </w:r>
      <w:r w:rsidR="00007AB3">
        <w:t xml:space="preserve"> </w:t>
      </w:r>
      <w:r w:rsidRPr="0050533B">
        <w:t>toate</w:t>
      </w:r>
      <w:r w:rsidR="00007AB3">
        <w:t xml:space="preserve"> </w:t>
      </w:r>
      <w:r w:rsidRPr="0050533B">
        <w:t>fondurile</w:t>
      </w:r>
      <w:r w:rsidR="00007AB3">
        <w:t xml:space="preserve"> </w:t>
      </w:r>
      <w:r w:rsidRPr="0050533B">
        <w:t>sunt</w:t>
      </w:r>
      <w:r w:rsidR="00007AB3">
        <w:t xml:space="preserve"> </w:t>
      </w:r>
      <w:r w:rsidRPr="0050533B">
        <w:t>utilizate</w:t>
      </w:r>
      <w:r w:rsidR="00007AB3">
        <w:t xml:space="preserve"> </w:t>
      </w:r>
      <w:r w:rsidRPr="0050533B">
        <w:t>astfel</w:t>
      </w:r>
      <w:r w:rsidR="00007AB3">
        <w:t xml:space="preserve"> </w:t>
      </w:r>
      <w:r w:rsidRPr="0050533B">
        <w:t>încât</w:t>
      </w:r>
      <w:r w:rsidR="00007AB3">
        <w:t xml:space="preserve"> </w:t>
      </w:r>
      <w:r w:rsidRPr="0050533B">
        <w:t>să</w:t>
      </w:r>
      <w:r w:rsidR="00007AB3">
        <w:t xml:space="preserve"> </w:t>
      </w:r>
      <w:r w:rsidRPr="0050533B">
        <w:t>rezulte</w:t>
      </w:r>
      <w:r w:rsidR="00007AB3">
        <w:t xml:space="preserve"> </w:t>
      </w:r>
      <w:r w:rsidRPr="0050533B">
        <w:t>o</w:t>
      </w:r>
      <w:r w:rsidR="00007AB3">
        <w:t xml:space="preserve"> </w:t>
      </w:r>
      <w:r w:rsidRPr="0050533B">
        <w:t>valoare</w:t>
      </w:r>
      <w:r w:rsidR="00007AB3">
        <w:t xml:space="preserve"> </w:t>
      </w:r>
      <w:r w:rsidRPr="0050533B">
        <w:t>adăugată</w:t>
      </w:r>
      <w:r w:rsidR="00007AB3">
        <w:t xml:space="preserve"> </w:t>
      </w:r>
      <w:r w:rsidRPr="0050533B">
        <w:t>maximă</w:t>
      </w:r>
      <w:r w:rsidR="00007AB3">
        <w:t xml:space="preserve"> </w:t>
      </w:r>
      <w:r w:rsidRPr="0050533B">
        <w:t>pentru</w:t>
      </w:r>
      <w:r w:rsidR="00007AB3">
        <w:t xml:space="preserve"> </w:t>
      </w:r>
      <w:r w:rsidRPr="0050533B">
        <w:t>cetățenii,</w:t>
      </w:r>
      <w:r w:rsidR="00007AB3">
        <w:t xml:space="preserve"> </w:t>
      </w:r>
      <w:r w:rsidRPr="0050533B">
        <w:t>întreprinderile</w:t>
      </w:r>
      <w:r w:rsidR="00007AB3">
        <w:t xml:space="preserve"> </w:t>
      </w:r>
      <w:r w:rsidRPr="0050533B">
        <w:t>și</w:t>
      </w:r>
      <w:r w:rsidR="00007AB3">
        <w:t xml:space="preserve"> </w:t>
      </w:r>
      <w:r w:rsidRPr="0050533B">
        <w:t>regiunile</w:t>
      </w:r>
      <w:r w:rsidR="00007AB3">
        <w:t xml:space="preserve"> </w:t>
      </w:r>
      <w:r w:rsidRPr="0050533B">
        <w:t>europene</w:t>
      </w:r>
      <w:r w:rsidR="00007AB3">
        <w:t xml:space="preserve"> </w:t>
      </w:r>
      <w:r w:rsidRPr="0050533B">
        <w:t>și</w:t>
      </w:r>
      <w:r w:rsidR="00007AB3">
        <w:t xml:space="preserve"> </w:t>
      </w:r>
      <w:r w:rsidRPr="0050533B">
        <w:t>nu</w:t>
      </w:r>
      <w:r w:rsidR="00007AB3">
        <w:t xml:space="preserve"> </w:t>
      </w:r>
      <w:r w:rsidRPr="0050533B">
        <w:t>numai.</w:t>
      </w:r>
    </w:p>
    <w:p w14:paraId="453A99C1" w14:textId="54EFA362" w:rsidR="0050533B" w:rsidRPr="0050533B" w:rsidRDefault="0050533B" w:rsidP="0050533B">
      <w:r w:rsidRPr="0050533B">
        <w:t>Comisia</w:t>
      </w:r>
      <w:r w:rsidR="00007AB3">
        <w:t xml:space="preserve"> </w:t>
      </w:r>
      <w:r w:rsidRPr="0050533B">
        <w:t>va</w:t>
      </w:r>
      <w:r w:rsidR="00007AB3">
        <w:t xml:space="preserve"> </w:t>
      </w:r>
      <w:r w:rsidRPr="0050533B">
        <w:t>prezenta</w:t>
      </w:r>
      <w:r w:rsidR="00007AB3">
        <w:t xml:space="preserve"> </w:t>
      </w:r>
      <w:r w:rsidRPr="0050533B">
        <w:t>un</w:t>
      </w:r>
      <w:r w:rsidR="00007AB3">
        <w:t xml:space="preserve"> </w:t>
      </w:r>
      <w:r w:rsidRPr="0050533B">
        <w:t>buget</w:t>
      </w:r>
      <w:r w:rsidR="00007AB3">
        <w:t xml:space="preserve"> </w:t>
      </w:r>
      <w:r w:rsidRPr="0050533B">
        <w:t>rectificativ</w:t>
      </w:r>
      <w:r w:rsidR="00007AB3">
        <w:t xml:space="preserve"> </w:t>
      </w:r>
      <w:r w:rsidRPr="0050533B">
        <w:t>pe</w:t>
      </w:r>
      <w:r w:rsidR="00007AB3">
        <w:t xml:space="preserve"> </w:t>
      </w:r>
      <w:r w:rsidRPr="0050533B">
        <w:t>2024</w:t>
      </w:r>
      <w:r w:rsidR="00007AB3">
        <w:t xml:space="preserve"> </w:t>
      </w:r>
      <w:r w:rsidRPr="0050533B">
        <w:t>pentru</w:t>
      </w:r>
      <w:r w:rsidR="00007AB3">
        <w:t xml:space="preserve"> </w:t>
      </w:r>
      <w:r w:rsidRPr="0050533B">
        <w:t>a</w:t>
      </w:r>
      <w:r w:rsidR="00007AB3">
        <w:t xml:space="preserve"> </w:t>
      </w:r>
      <w:r w:rsidRPr="0050533B">
        <w:t>pune</w:t>
      </w:r>
      <w:r w:rsidR="00007AB3">
        <w:t xml:space="preserve"> </w:t>
      </w:r>
      <w:r w:rsidRPr="0050533B">
        <w:t>în</w:t>
      </w:r>
      <w:r w:rsidR="00007AB3">
        <w:t xml:space="preserve"> </w:t>
      </w:r>
      <w:r w:rsidRPr="0050533B">
        <w:t>aplicare</w:t>
      </w:r>
      <w:r w:rsidR="00007AB3">
        <w:t xml:space="preserve"> </w:t>
      </w:r>
      <w:r w:rsidRPr="0050533B">
        <w:t>CFM</w:t>
      </w:r>
      <w:r w:rsidR="00007AB3">
        <w:t xml:space="preserve"> </w:t>
      </w:r>
      <w:r w:rsidRPr="0050533B">
        <w:t>revizuit</w:t>
      </w:r>
      <w:r w:rsidR="00007AB3">
        <w:t xml:space="preserve"> </w:t>
      </w:r>
      <w:r w:rsidRPr="0050533B">
        <w:t>și</w:t>
      </w:r>
      <w:r w:rsidR="00007AB3">
        <w:t xml:space="preserve"> </w:t>
      </w:r>
      <w:r w:rsidRPr="0050533B">
        <w:t>pentru</w:t>
      </w:r>
      <w:r w:rsidR="00007AB3">
        <w:t xml:space="preserve"> </w:t>
      </w:r>
      <w:r w:rsidRPr="0050533B">
        <w:t>a-și</w:t>
      </w:r>
      <w:r w:rsidR="00007AB3">
        <w:t xml:space="preserve"> </w:t>
      </w:r>
      <w:r w:rsidRPr="0050533B">
        <w:t>actualiza</w:t>
      </w:r>
      <w:r w:rsidR="00007AB3">
        <w:t xml:space="preserve"> </w:t>
      </w:r>
      <w:r w:rsidRPr="0050533B">
        <w:t>programarea</w:t>
      </w:r>
      <w:r w:rsidR="00007AB3">
        <w:t xml:space="preserve"> </w:t>
      </w:r>
      <w:r w:rsidRPr="0050533B">
        <w:t>financiară</w:t>
      </w:r>
      <w:r w:rsidR="00007AB3">
        <w:t xml:space="preserve"> </w:t>
      </w:r>
      <w:r w:rsidRPr="0050533B">
        <w:t>până</w:t>
      </w:r>
      <w:r w:rsidR="00007AB3">
        <w:t xml:space="preserve"> </w:t>
      </w:r>
      <w:r w:rsidRPr="0050533B">
        <w:t>în</w:t>
      </w:r>
      <w:r w:rsidR="00007AB3">
        <w:t xml:space="preserve"> </w:t>
      </w:r>
      <w:r w:rsidRPr="0050533B">
        <w:t>2027</w:t>
      </w:r>
      <w:r w:rsidR="00007AB3">
        <w:t xml:space="preserve"> </w:t>
      </w:r>
      <w:r w:rsidRPr="0050533B">
        <w:t>în</w:t>
      </w:r>
      <w:r w:rsidR="00007AB3">
        <w:t xml:space="preserve"> </w:t>
      </w:r>
      <w:r w:rsidRPr="0050533B">
        <w:t>timp</w:t>
      </w:r>
      <w:r w:rsidR="00007AB3">
        <w:t xml:space="preserve"> </w:t>
      </w:r>
      <w:r w:rsidRPr="0050533B">
        <w:t>util.</w:t>
      </w:r>
    </w:p>
    <w:p w14:paraId="74296776" w14:textId="77AA720C" w:rsidR="0050533B" w:rsidRPr="0050533B" w:rsidRDefault="0050533B" w:rsidP="0050533B">
      <w:r w:rsidRPr="0050533B">
        <w:rPr>
          <w:b/>
          <w:bCs/>
        </w:rPr>
        <w:t>Lansarea</w:t>
      </w:r>
      <w:r w:rsidR="00007AB3">
        <w:rPr>
          <w:b/>
          <w:bCs/>
        </w:rPr>
        <w:t xml:space="preserve"> </w:t>
      </w:r>
      <w:r w:rsidRPr="0050533B">
        <w:rPr>
          <w:b/>
          <w:bCs/>
        </w:rPr>
        <w:t>platformei</w:t>
      </w:r>
      <w:r w:rsidR="00007AB3">
        <w:rPr>
          <w:b/>
          <w:bCs/>
        </w:rPr>
        <w:t xml:space="preserve"> </w:t>
      </w:r>
      <w:r w:rsidRPr="0050533B">
        <w:rPr>
          <w:b/>
          <w:bCs/>
        </w:rPr>
        <w:t>„Tehnologii</w:t>
      </w:r>
      <w:r w:rsidR="00007AB3">
        <w:rPr>
          <w:b/>
          <w:bCs/>
        </w:rPr>
        <w:t xml:space="preserve"> </w:t>
      </w:r>
      <w:r w:rsidRPr="0050533B">
        <w:rPr>
          <w:b/>
          <w:bCs/>
        </w:rPr>
        <w:t>strategice</w:t>
      </w:r>
      <w:r w:rsidR="00007AB3">
        <w:rPr>
          <w:b/>
          <w:bCs/>
        </w:rPr>
        <w:t xml:space="preserve"> </w:t>
      </w:r>
      <w:r w:rsidRPr="0050533B">
        <w:rPr>
          <w:b/>
          <w:bCs/>
        </w:rPr>
        <w:t>pentru</w:t>
      </w:r>
      <w:r w:rsidR="00007AB3">
        <w:rPr>
          <w:b/>
          <w:bCs/>
        </w:rPr>
        <w:t xml:space="preserve"> </w:t>
      </w:r>
      <w:r w:rsidRPr="0050533B">
        <w:rPr>
          <w:b/>
          <w:bCs/>
        </w:rPr>
        <w:t>Europa”</w:t>
      </w:r>
    </w:p>
    <w:p w14:paraId="73731EB6" w14:textId="349C91F7" w:rsidR="0050533B" w:rsidRPr="0050533B" w:rsidRDefault="0050533B" w:rsidP="0050533B">
      <w:r w:rsidRPr="0050533B">
        <w:lastRenderedPageBreak/>
        <w:t>În</w:t>
      </w:r>
      <w:r w:rsidR="00007AB3">
        <w:t xml:space="preserve"> </w:t>
      </w:r>
      <w:r w:rsidRPr="0050533B">
        <w:t>prezent,</w:t>
      </w:r>
      <w:r w:rsidR="00007AB3">
        <w:t xml:space="preserve"> </w:t>
      </w:r>
      <w:r w:rsidRPr="0050533B">
        <w:t>Comisia</w:t>
      </w:r>
      <w:r w:rsidR="00007AB3">
        <w:t xml:space="preserve"> </w:t>
      </w:r>
      <w:r w:rsidRPr="0050533B">
        <w:t>are</w:t>
      </w:r>
      <w:r w:rsidR="00007AB3">
        <w:t xml:space="preserve"> </w:t>
      </w:r>
      <w:r w:rsidRPr="0050533B">
        <w:t>sarcina</w:t>
      </w:r>
      <w:r w:rsidR="00007AB3">
        <w:t xml:space="preserve"> </w:t>
      </w:r>
      <w:r w:rsidRPr="0050533B">
        <w:t>de</w:t>
      </w:r>
      <w:r w:rsidR="00007AB3">
        <w:t xml:space="preserve"> </w:t>
      </w:r>
      <w:r w:rsidRPr="0050533B">
        <w:t>a</w:t>
      </w:r>
      <w:r w:rsidR="00007AB3">
        <w:t xml:space="preserve"> </w:t>
      </w:r>
      <w:r w:rsidRPr="0050533B">
        <w:t>face</w:t>
      </w:r>
      <w:r w:rsidR="00007AB3">
        <w:t xml:space="preserve"> </w:t>
      </w:r>
      <w:r w:rsidRPr="0050533B">
        <w:t>operațională</w:t>
      </w:r>
      <w:r w:rsidR="00007AB3">
        <w:t xml:space="preserve"> </w:t>
      </w:r>
      <w:r w:rsidRPr="0050533B">
        <w:t>platforma</w:t>
      </w:r>
      <w:r w:rsidR="00007AB3">
        <w:t xml:space="preserve"> </w:t>
      </w:r>
      <w:r w:rsidRPr="0050533B">
        <w:t>STEP</w:t>
      </w:r>
      <w:r w:rsidR="00007AB3">
        <w:t xml:space="preserve"> </w:t>
      </w:r>
      <w:r w:rsidRPr="0050533B">
        <w:t>pentru</w:t>
      </w:r>
      <w:r w:rsidR="00007AB3">
        <w:t xml:space="preserve"> </w:t>
      </w:r>
      <w:r w:rsidRPr="0050533B">
        <w:t>a</w:t>
      </w:r>
      <w:r w:rsidR="00007AB3">
        <w:t xml:space="preserve"> </w:t>
      </w:r>
      <w:r w:rsidRPr="0050533B">
        <w:t>stimula</w:t>
      </w:r>
      <w:r w:rsidR="00007AB3">
        <w:t xml:space="preserve"> </w:t>
      </w:r>
      <w:r w:rsidRPr="0050533B">
        <w:t>competitivitatea</w:t>
      </w:r>
      <w:r w:rsidR="00007AB3">
        <w:t xml:space="preserve"> </w:t>
      </w:r>
      <w:r w:rsidRPr="0050533B">
        <w:t>industriei</w:t>
      </w:r>
      <w:r w:rsidR="00007AB3">
        <w:t xml:space="preserve"> </w:t>
      </w:r>
      <w:r w:rsidRPr="0050533B">
        <w:t>UE.</w:t>
      </w:r>
    </w:p>
    <w:p w14:paraId="226E2E45" w14:textId="09F05A50" w:rsidR="0050533B" w:rsidRPr="0050533B" w:rsidRDefault="0050533B" w:rsidP="009261D3">
      <w:pPr>
        <w:numPr>
          <w:ilvl w:val="0"/>
          <w:numId w:val="15"/>
        </w:numPr>
      </w:pPr>
      <w:r w:rsidRPr="0050533B">
        <w:t>Această</w:t>
      </w:r>
      <w:r w:rsidR="00007AB3">
        <w:t xml:space="preserve"> </w:t>
      </w:r>
      <w:r w:rsidRPr="0050533B">
        <w:t>inițiativă</w:t>
      </w:r>
      <w:r w:rsidR="00007AB3">
        <w:t xml:space="preserve"> </w:t>
      </w:r>
      <w:r w:rsidRPr="0050533B">
        <w:t>se</w:t>
      </w:r>
      <w:r w:rsidR="00007AB3">
        <w:t xml:space="preserve"> </w:t>
      </w:r>
      <w:r w:rsidRPr="0050533B">
        <w:t>axează</w:t>
      </w:r>
      <w:r w:rsidR="00007AB3">
        <w:t xml:space="preserve"> </w:t>
      </w:r>
      <w:r w:rsidRPr="0050533B">
        <w:t>pe</w:t>
      </w:r>
      <w:r w:rsidR="00007AB3">
        <w:t xml:space="preserve"> </w:t>
      </w:r>
      <w:r w:rsidRPr="0050533B">
        <w:t>investiții</w:t>
      </w:r>
      <w:r w:rsidR="00007AB3">
        <w:t xml:space="preserve"> </w:t>
      </w:r>
      <w:r w:rsidRPr="0050533B">
        <w:t>în</w:t>
      </w:r>
      <w:r w:rsidR="00007AB3">
        <w:t xml:space="preserve"> </w:t>
      </w:r>
      <w:r w:rsidRPr="0050533B">
        <w:t>dezvoltarea</w:t>
      </w:r>
      <w:r w:rsidR="00007AB3">
        <w:t xml:space="preserve"> </w:t>
      </w:r>
      <w:r w:rsidRPr="0050533B">
        <w:t>și</w:t>
      </w:r>
      <w:r w:rsidR="00007AB3">
        <w:t xml:space="preserve"> </w:t>
      </w:r>
      <w:r w:rsidRPr="0050533B">
        <w:t>fabricarea</w:t>
      </w:r>
      <w:r w:rsidR="00007AB3">
        <w:t xml:space="preserve"> </w:t>
      </w:r>
      <w:r w:rsidRPr="0050533B">
        <w:t>de</w:t>
      </w:r>
      <w:r w:rsidR="00007AB3">
        <w:t xml:space="preserve"> </w:t>
      </w:r>
      <w:r w:rsidRPr="0050533B">
        <w:t>tehnologii</w:t>
      </w:r>
      <w:r w:rsidR="00007AB3">
        <w:t xml:space="preserve"> </w:t>
      </w:r>
      <w:r w:rsidRPr="0050533B">
        <w:t>critice</w:t>
      </w:r>
      <w:r w:rsidR="00007AB3">
        <w:t xml:space="preserve"> </w:t>
      </w:r>
      <w:r w:rsidRPr="0050533B">
        <w:t>în</w:t>
      </w:r>
      <w:r w:rsidR="00007AB3">
        <w:t xml:space="preserve"> </w:t>
      </w:r>
      <w:r w:rsidRPr="0050533B">
        <w:t>trei</w:t>
      </w:r>
      <w:r w:rsidR="00007AB3">
        <w:t xml:space="preserve"> </w:t>
      </w:r>
      <w:r w:rsidRPr="0050533B">
        <w:t>sectoare</w:t>
      </w:r>
      <w:r w:rsidR="00007AB3">
        <w:t xml:space="preserve"> </w:t>
      </w:r>
      <w:r w:rsidRPr="0050533B">
        <w:t>strategice:</w:t>
      </w:r>
      <w:r w:rsidR="00007AB3">
        <w:t xml:space="preserve"> </w:t>
      </w:r>
      <w:r w:rsidRPr="0050533B">
        <w:t>tehnologii</w:t>
      </w:r>
      <w:r w:rsidR="00007AB3">
        <w:t xml:space="preserve"> </w:t>
      </w:r>
      <w:r w:rsidRPr="0050533B">
        <w:t>digitale</w:t>
      </w:r>
      <w:r w:rsidR="00007AB3">
        <w:t xml:space="preserve"> </w:t>
      </w:r>
      <w:r w:rsidRPr="0050533B">
        <w:t>și</w:t>
      </w:r>
      <w:r w:rsidR="00007AB3">
        <w:t xml:space="preserve"> </w:t>
      </w:r>
      <w:r w:rsidRPr="0050533B">
        <w:t>bazate</w:t>
      </w:r>
      <w:r w:rsidR="00007AB3">
        <w:t xml:space="preserve"> </w:t>
      </w:r>
      <w:r w:rsidRPr="0050533B">
        <w:t>pe</w:t>
      </w:r>
      <w:r w:rsidR="00007AB3">
        <w:t xml:space="preserve"> </w:t>
      </w:r>
      <w:r w:rsidRPr="0050533B">
        <w:t>progrese</w:t>
      </w:r>
      <w:r w:rsidR="00007AB3">
        <w:t xml:space="preserve"> </w:t>
      </w:r>
      <w:r w:rsidRPr="0050533B">
        <w:t>și</w:t>
      </w:r>
      <w:r w:rsidR="00007AB3">
        <w:t xml:space="preserve"> </w:t>
      </w:r>
      <w:r w:rsidRPr="0050533B">
        <w:t>inovații</w:t>
      </w:r>
      <w:r w:rsidR="00007AB3">
        <w:t xml:space="preserve"> </w:t>
      </w:r>
      <w:r w:rsidRPr="0050533B">
        <w:t>științifice</w:t>
      </w:r>
      <w:r w:rsidR="00007AB3">
        <w:t xml:space="preserve"> </w:t>
      </w:r>
      <w:r w:rsidRPr="0050533B">
        <w:t>radicale,</w:t>
      </w:r>
      <w:r w:rsidR="00007AB3">
        <w:t xml:space="preserve"> </w:t>
      </w:r>
      <w:r w:rsidRPr="0050533B">
        <w:t>biotehnologii</w:t>
      </w:r>
      <w:r w:rsidR="00007AB3">
        <w:t xml:space="preserve"> </w:t>
      </w:r>
      <w:r w:rsidRPr="0050533B">
        <w:t>și</w:t>
      </w:r>
      <w:r w:rsidR="00007AB3">
        <w:t xml:space="preserve"> </w:t>
      </w:r>
      <w:r w:rsidRPr="0050533B">
        <w:t>tehnologii</w:t>
      </w:r>
      <w:r w:rsidR="00007AB3">
        <w:t xml:space="preserve"> </w:t>
      </w:r>
      <w:r w:rsidRPr="0050533B">
        <w:t>curate.</w:t>
      </w:r>
    </w:p>
    <w:p w14:paraId="77F1D42C" w14:textId="0419C175" w:rsidR="0050533B" w:rsidRPr="0050533B" w:rsidRDefault="0050533B" w:rsidP="009261D3">
      <w:pPr>
        <w:numPr>
          <w:ilvl w:val="0"/>
          <w:numId w:val="15"/>
        </w:numPr>
      </w:pPr>
      <w:r w:rsidRPr="0050533B">
        <w:t>STEP</w:t>
      </w:r>
      <w:r w:rsidR="00007AB3">
        <w:t xml:space="preserve"> </w:t>
      </w:r>
      <w:r w:rsidRPr="0050533B">
        <w:t>va</w:t>
      </w:r>
      <w:r w:rsidR="00007AB3">
        <w:t xml:space="preserve"> </w:t>
      </w:r>
      <w:r w:rsidRPr="0050533B">
        <w:t>pune</w:t>
      </w:r>
      <w:r w:rsidR="00007AB3">
        <w:t xml:space="preserve"> </w:t>
      </w:r>
      <w:r w:rsidRPr="0050533B">
        <w:t>în</w:t>
      </w:r>
      <w:r w:rsidR="00007AB3">
        <w:t xml:space="preserve"> </w:t>
      </w:r>
      <w:r w:rsidRPr="0050533B">
        <w:t>comun</w:t>
      </w:r>
      <w:r w:rsidR="00007AB3">
        <w:t xml:space="preserve"> </w:t>
      </w:r>
      <w:r w:rsidRPr="0050533B">
        <w:t>resursele</w:t>
      </w:r>
      <w:r w:rsidR="00007AB3">
        <w:t xml:space="preserve"> </w:t>
      </w:r>
      <w:r w:rsidRPr="0050533B">
        <w:t>diferitelor</w:t>
      </w:r>
      <w:r w:rsidR="00007AB3">
        <w:t xml:space="preserve"> </w:t>
      </w:r>
      <w:r w:rsidRPr="0050533B">
        <w:t>programe</w:t>
      </w:r>
      <w:r w:rsidR="00007AB3">
        <w:t xml:space="preserve"> </w:t>
      </w:r>
      <w:r w:rsidRPr="0050533B">
        <w:t>de</w:t>
      </w:r>
      <w:r w:rsidR="00007AB3">
        <w:t xml:space="preserve"> </w:t>
      </w:r>
      <w:r w:rsidRPr="0050533B">
        <w:t>investiții</w:t>
      </w:r>
      <w:r w:rsidR="00007AB3">
        <w:t xml:space="preserve"> </w:t>
      </w:r>
      <w:r w:rsidRPr="0050533B">
        <w:t>existente</w:t>
      </w:r>
      <w:r w:rsidR="00007AB3">
        <w:t xml:space="preserve"> </w:t>
      </w:r>
      <w:r w:rsidRPr="0050533B">
        <w:t>ale</w:t>
      </w:r>
      <w:r w:rsidR="00007AB3">
        <w:t xml:space="preserve"> </w:t>
      </w:r>
      <w:r w:rsidRPr="0050533B">
        <w:t>UE</w:t>
      </w:r>
      <w:r w:rsidR="00007AB3">
        <w:t xml:space="preserve"> </w:t>
      </w:r>
      <w:r w:rsidRPr="0050533B">
        <w:t>și</w:t>
      </w:r>
      <w:r w:rsidR="00007AB3">
        <w:t xml:space="preserve"> </w:t>
      </w:r>
      <w:r w:rsidRPr="0050533B">
        <w:t>va</w:t>
      </w:r>
      <w:r w:rsidR="00007AB3">
        <w:t xml:space="preserve"> </w:t>
      </w:r>
      <w:r w:rsidRPr="0050533B">
        <w:t>încuraja</w:t>
      </w:r>
      <w:r w:rsidR="00007AB3">
        <w:t xml:space="preserve"> </w:t>
      </w:r>
      <w:proofErr w:type="spellStart"/>
      <w:r w:rsidRPr="0050533B">
        <w:t>sinergiile</w:t>
      </w:r>
      <w:proofErr w:type="spellEnd"/>
      <w:r w:rsidR="00007AB3">
        <w:t xml:space="preserve"> </w:t>
      </w:r>
      <w:r w:rsidRPr="0050533B">
        <w:t>dintre</w:t>
      </w:r>
      <w:r w:rsidR="00007AB3">
        <w:t xml:space="preserve"> </w:t>
      </w:r>
      <w:r w:rsidRPr="0050533B">
        <w:t>acestea:</w:t>
      </w:r>
      <w:r w:rsidR="00007AB3">
        <w:t xml:space="preserve"> </w:t>
      </w:r>
      <w:proofErr w:type="spellStart"/>
      <w:r w:rsidRPr="0050533B">
        <w:t>InvestEU</w:t>
      </w:r>
      <w:proofErr w:type="spellEnd"/>
      <w:r w:rsidRPr="0050533B">
        <w:t>,</w:t>
      </w:r>
      <w:r w:rsidR="00007AB3">
        <w:t xml:space="preserve"> </w:t>
      </w:r>
      <w:r w:rsidRPr="0050533B">
        <w:t>Fondul</w:t>
      </w:r>
      <w:r w:rsidR="00007AB3">
        <w:t xml:space="preserve"> </w:t>
      </w:r>
      <w:r w:rsidRPr="0050533B">
        <w:t>pentru</w:t>
      </w:r>
      <w:r w:rsidR="00007AB3">
        <w:t xml:space="preserve"> </w:t>
      </w:r>
      <w:r w:rsidRPr="0050533B">
        <w:t>inovare,</w:t>
      </w:r>
      <w:r w:rsidR="00007AB3">
        <w:t xml:space="preserve"> </w:t>
      </w:r>
      <w:r w:rsidRPr="0050533B">
        <w:t>Orizont</w:t>
      </w:r>
      <w:r w:rsidR="00007AB3">
        <w:t xml:space="preserve"> </w:t>
      </w:r>
      <w:r w:rsidRPr="0050533B">
        <w:t>Europa,</w:t>
      </w:r>
      <w:r w:rsidR="00007AB3">
        <w:t xml:space="preserve"> </w:t>
      </w:r>
      <w:r w:rsidRPr="0050533B">
        <w:t>UE</w:t>
      </w:r>
      <w:r w:rsidR="00007AB3">
        <w:t xml:space="preserve"> </w:t>
      </w:r>
      <w:r w:rsidRPr="0050533B">
        <w:t>pentru</w:t>
      </w:r>
      <w:r w:rsidR="00007AB3">
        <w:t xml:space="preserve"> </w:t>
      </w:r>
      <w:r w:rsidRPr="0050533B">
        <w:t>sănătate,</w:t>
      </w:r>
      <w:r w:rsidR="00007AB3">
        <w:t xml:space="preserve"> </w:t>
      </w:r>
      <w:r w:rsidRPr="0050533B">
        <w:t>Europa</w:t>
      </w:r>
      <w:r w:rsidR="00007AB3">
        <w:t xml:space="preserve"> </w:t>
      </w:r>
      <w:r w:rsidRPr="0050533B">
        <w:t>digitală</w:t>
      </w:r>
      <w:r w:rsidR="00007AB3">
        <w:t xml:space="preserve"> </w:t>
      </w:r>
      <w:r w:rsidRPr="0050533B">
        <w:t>și</w:t>
      </w:r>
      <w:r w:rsidR="00007AB3">
        <w:t xml:space="preserve"> </w:t>
      </w:r>
      <w:r w:rsidRPr="0050533B">
        <w:t>Fondul</w:t>
      </w:r>
      <w:r w:rsidR="00007AB3">
        <w:t xml:space="preserve"> </w:t>
      </w:r>
      <w:r w:rsidRPr="0050533B">
        <w:t>european</w:t>
      </w:r>
      <w:r w:rsidR="00007AB3">
        <w:t xml:space="preserve"> </w:t>
      </w:r>
      <w:r w:rsidRPr="0050533B">
        <w:t>de</w:t>
      </w:r>
      <w:r w:rsidR="00007AB3">
        <w:t xml:space="preserve"> </w:t>
      </w:r>
      <w:r w:rsidRPr="0050533B">
        <w:t>apărare.</w:t>
      </w:r>
    </w:p>
    <w:p w14:paraId="1365844A" w14:textId="2FABD2F8" w:rsidR="0050533B" w:rsidRPr="0050533B" w:rsidRDefault="0050533B" w:rsidP="009261D3">
      <w:pPr>
        <w:numPr>
          <w:ilvl w:val="0"/>
          <w:numId w:val="15"/>
        </w:numPr>
      </w:pPr>
      <w:r w:rsidRPr="0050533B">
        <w:t>Fondul</w:t>
      </w:r>
      <w:r w:rsidR="00007AB3">
        <w:t xml:space="preserve"> </w:t>
      </w:r>
      <w:r w:rsidRPr="0050533B">
        <w:t>european</w:t>
      </w:r>
      <w:r w:rsidR="00007AB3">
        <w:t xml:space="preserve"> </w:t>
      </w:r>
      <w:r w:rsidRPr="0050533B">
        <w:t>de</w:t>
      </w:r>
      <w:r w:rsidR="00007AB3">
        <w:t xml:space="preserve"> </w:t>
      </w:r>
      <w:r w:rsidRPr="0050533B">
        <w:t>apărare</w:t>
      </w:r>
      <w:r w:rsidR="00007AB3">
        <w:t xml:space="preserve"> </w:t>
      </w:r>
      <w:r w:rsidRPr="0050533B">
        <w:t>va</w:t>
      </w:r>
      <w:r w:rsidR="00007AB3">
        <w:t xml:space="preserve"> </w:t>
      </w:r>
      <w:r w:rsidRPr="0050533B">
        <w:t>beneficia</w:t>
      </w:r>
      <w:r w:rsidR="00007AB3">
        <w:t xml:space="preserve"> </w:t>
      </w:r>
      <w:r w:rsidRPr="0050533B">
        <w:t>de</w:t>
      </w:r>
      <w:r w:rsidR="00007AB3">
        <w:t xml:space="preserve"> </w:t>
      </w:r>
      <w:r w:rsidRPr="0050533B">
        <w:t>o</w:t>
      </w:r>
      <w:r w:rsidR="00007AB3">
        <w:t xml:space="preserve"> </w:t>
      </w:r>
      <w:r w:rsidRPr="0050533B">
        <w:t>majorare</w:t>
      </w:r>
      <w:r w:rsidR="00007AB3">
        <w:t xml:space="preserve"> </w:t>
      </w:r>
      <w:r w:rsidRPr="0050533B">
        <w:t>bugetară</w:t>
      </w:r>
      <w:r w:rsidR="00007AB3">
        <w:t xml:space="preserve"> </w:t>
      </w:r>
      <w:r w:rsidRPr="0050533B">
        <w:t>de</w:t>
      </w:r>
      <w:r w:rsidR="00007AB3">
        <w:t xml:space="preserve"> </w:t>
      </w:r>
      <w:r w:rsidRPr="0050533B">
        <w:t>1,5</w:t>
      </w:r>
      <w:r w:rsidR="00007AB3">
        <w:t xml:space="preserve"> </w:t>
      </w:r>
      <w:r w:rsidRPr="0050533B">
        <w:t>miliarde</w:t>
      </w:r>
      <w:r w:rsidR="00007AB3">
        <w:t xml:space="preserve"> </w:t>
      </w:r>
      <w:r w:rsidRPr="0050533B">
        <w:t>EUR.</w:t>
      </w:r>
    </w:p>
    <w:p w14:paraId="3890B85D" w14:textId="36EB88B2" w:rsidR="0050533B" w:rsidRPr="0050533B" w:rsidRDefault="0050533B" w:rsidP="009261D3">
      <w:pPr>
        <w:numPr>
          <w:ilvl w:val="0"/>
          <w:numId w:val="15"/>
        </w:numPr>
      </w:pPr>
      <w:r w:rsidRPr="0050533B">
        <w:t>Statele</w:t>
      </w:r>
      <w:r w:rsidR="00007AB3">
        <w:t xml:space="preserve"> </w:t>
      </w:r>
      <w:r w:rsidRPr="0050533B">
        <w:t>membre</w:t>
      </w:r>
      <w:r w:rsidR="00007AB3">
        <w:t xml:space="preserve"> </w:t>
      </w:r>
      <w:r w:rsidRPr="0050533B">
        <w:t>vor</w:t>
      </w:r>
      <w:r w:rsidR="00007AB3">
        <w:t xml:space="preserve"> </w:t>
      </w:r>
      <w:r w:rsidRPr="0050533B">
        <w:t>juca</w:t>
      </w:r>
      <w:r w:rsidR="00007AB3">
        <w:t xml:space="preserve"> </w:t>
      </w:r>
      <w:r w:rsidRPr="0050533B">
        <w:t>un</w:t>
      </w:r>
      <w:r w:rsidR="00007AB3">
        <w:t xml:space="preserve"> </w:t>
      </w:r>
      <w:r w:rsidRPr="0050533B">
        <w:t>rol</w:t>
      </w:r>
      <w:r w:rsidR="00007AB3">
        <w:t xml:space="preserve"> </w:t>
      </w:r>
      <w:r w:rsidRPr="0050533B">
        <w:t>major</w:t>
      </w:r>
      <w:r w:rsidR="00007AB3">
        <w:t xml:space="preserve"> </w:t>
      </w:r>
      <w:r w:rsidRPr="0050533B">
        <w:t>în</w:t>
      </w:r>
      <w:r w:rsidR="00007AB3">
        <w:t xml:space="preserve"> </w:t>
      </w:r>
      <w:r w:rsidRPr="0050533B">
        <w:t>asigurarea</w:t>
      </w:r>
      <w:r w:rsidR="00007AB3">
        <w:t xml:space="preserve"> </w:t>
      </w:r>
      <w:r w:rsidRPr="0050533B">
        <w:t>succesului</w:t>
      </w:r>
      <w:r w:rsidR="00007AB3">
        <w:t xml:space="preserve"> </w:t>
      </w:r>
      <w:r w:rsidRPr="0050533B">
        <w:t>STEP</w:t>
      </w:r>
      <w:r w:rsidR="00007AB3">
        <w:t xml:space="preserve"> </w:t>
      </w:r>
      <w:r w:rsidRPr="0050533B">
        <w:t>în</w:t>
      </w:r>
      <w:r w:rsidR="00007AB3">
        <w:t xml:space="preserve"> </w:t>
      </w:r>
      <w:r w:rsidRPr="0050533B">
        <w:t>întreaga</w:t>
      </w:r>
      <w:r w:rsidR="00007AB3">
        <w:t xml:space="preserve"> </w:t>
      </w:r>
      <w:r w:rsidRPr="0050533B">
        <w:t>UE:</w:t>
      </w:r>
      <w:r w:rsidR="00007AB3">
        <w:t xml:space="preserve"> </w:t>
      </w:r>
      <w:r w:rsidRPr="0050533B">
        <w:t>vor</w:t>
      </w:r>
      <w:r w:rsidR="00007AB3">
        <w:t xml:space="preserve"> </w:t>
      </w:r>
      <w:r w:rsidRPr="0050533B">
        <w:t>putea</w:t>
      </w:r>
      <w:r w:rsidR="00007AB3">
        <w:t xml:space="preserve"> </w:t>
      </w:r>
      <w:r w:rsidRPr="0050533B">
        <w:t>să</w:t>
      </w:r>
      <w:r w:rsidR="00007AB3">
        <w:t xml:space="preserve"> </w:t>
      </w:r>
      <w:r w:rsidRPr="0050533B">
        <w:t>își</w:t>
      </w:r>
      <w:r w:rsidR="00007AB3">
        <w:t xml:space="preserve"> </w:t>
      </w:r>
      <w:r w:rsidRPr="0050533B">
        <w:t>redirecționeze</w:t>
      </w:r>
      <w:r w:rsidR="00007AB3">
        <w:t xml:space="preserve"> </w:t>
      </w:r>
      <w:r w:rsidRPr="0050533B">
        <w:t>programele</w:t>
      </w:r>
      <w:r w:rsidR="00007AB3">
        <w:t xml:space="preserve"> </w:t>
      </w:r>
      <w:r w:rsidRPr="0050533B">
        <w:t>finanțate</w:t>
      </w:r>
      <w:r w:rsidR="00007AB3">
        <w:t xml:space="preserve"> </w:t>
      </w:r>
      <w:r w:rsidRPr="0050533B">
        <w:t>de</w:t>
      </w:r>
      <w:r w:rsidR="00007AB3">
        <w:t xml:space="preserve"> </w:t>
      </w:r>
      <w:r w:rsidRPr="0050533B">
        <w:t>UE</w:t>
      </w:r>
      <w:r w:rsidR="00007AB3">
        <w:t xml:space="preserve"> </w:t>
      </w:r>
      <w:r w:rsidRPr="0050533B">
        <w:t>în</w:t>
      </w:r>
      <w:r w:rsidR="00007AB3">
        <w:t xml:space="preserve"> </w:t>
      </w:r>
      <w:r w:rsidRPr="0050533B">
        <w:t>cadrul</w:t>
      </w:r>
      <w:r w:rsidR="00007AB3">
        <w:t xml:space="preserve"> </w:t>
      </w:r>
      <w:r w:rsidRPr="0050533B">
        <w:t>politicii</w:t>
      </w:r>
      <w:r w:rsidR="00007AB3">
        <w:t xml:space="preserve"> </w:t>
      </w:r>
      <w:r w:rsidRPr="0050533B">
        <w:t>de</w:t>
      </w:r>
      <w:r w:rsidR="00007AB3">
        <w:t xml:space="preserve"> </w:t>
      </w:r>
      <w:r w:rsidRPr="0050533B">
        <w:t>coeziune</w:t>
      </w:r>
      <w:r w:rsidR="00007AB3">
        <w:t xml:space="preserve"> </w:t>
      </w:r>
      <w:r w:rsidRPr="0050533B">
        <w:t>și</w:t>
      </w:r>
      <w:r w:rsidR="00007AB3">
        <w:t xml:space="preserve"> </w:t>
      </w:r>
      <w:r w:rsidRPr="0050533B">
        <w:t>al</w:t>
      </w:r>
      <w:r w:rsidR="00007AB3">
        <w:t xml:space="preserve"> </w:t>
      </w:r>
      <w:r w:rsidRPr="0050533B">
        <w:t>Mecanismului</w:t>
      </w:r>
      <w:r w:rsidR="00007AB3">
        <w:t xml:space="preserve"> </w:t>
      </w:r>
      <w:r w:rsidRPr="0050533B">
        <w:t>de</w:t>
      </w:r>
      <w:r w:rsidR="00007AB3">
        <w:t xml:space="preserve"> </w:t>
      </w:r>
      <w:r w:rsidRPr="0050533B">
        <w:t>redresare</w:t>
      </w:r>
      <w:r w:rsidR="00007AB3">
        <w:t xml:space="preserve"> </w:t>
      </w:r>
      <w:r w:rsidRPr="0050533B">
        <w:t>și</w:t>
      </w:r>
      <w:r w:rsidR="00007AB3">
        <w:t xml:space="preserve"> </w:t>
      </w:r>
      <w:r w:rsidRPr="0050533B">
        <w:t>reziliență</w:t>
      </w:r>
      <w:r w:rsidR="00007AB3">
        <w:t xml:space="preserve"> </w:t>
      </w:r>
      <w:r w:rsidRPr="0050533B">
        <w:t>către</w:t>
      </w:r>
      <w:r w:rsidR="00007AB3">
        <w:t xml:space="preserve"> </w:t>
      </w:r>
      <w:r w:rsidRPr="0050533B">
        <w:t>investiții</w:t>
      </w:r>
      <w:r w:rsidR="00007AB3">
        <w:t xml:space="preserve"> </w:t>
      </w:r>
      <w:r w:rsidRPr="0050533B">
        <w:t>în</w:t>
      </w:r>
      <w:r w:rsidR="00007AB3">
        <w:t xml:space="preserve"> </w:t>
      </w:r>
      <w:r w:rsidRPr="0050533B">
        <w:t>STEP.</w:t>
      </w:r>
    </w:p>
    <w:p w14:paraId="22FDAB71" w14:textId="7FE19D20" w:rsidR="0050533B" w:rsidRPr="0050533B" w:rsidRDefault="0050533B" w:rsidP="009261D3">
      <w:pPr>
        <w:numPr>
          <w:ilvl w:val="0"/>
          <w:numId w:val="15"/>
        </w:numPr>
      </w:pPr>
      <w:r w:rsidRPr="0050533B">
        <w:t>Comisia</w:t>
      </w:r>
      <w:r w:rsidR="00007AB3">
        <w:t xml:space="preserve"> </w:t>
      </w:r>
      <w:r w:rsidRPr="0050533B">
        <w:t>va</w:t>
      </w:r>
      <w:r w:rsidR="00007AB3">
        <w:t xml:space="preserve"> </w:t>
      </w:r>
      <w:r w:rsidRPr="0050533B">
        <w:t>institui</w:t>
      </w:r>
      <w:r w:rsidR="00007AB3">
        <w:t xml:space="preserve"> </w:t>
      </w:r>
      <w:r w:rsidRPr="0050533B">
        <w:t>un</w:t>
      </w:r>
      <w:r w:rsidR="00007AB3">
        <w:t xml:space="preserve"> </w:t>
      </w:r>
      <w:r w:rsidRPr="0050533B">
        <w:t>nou</w:t>
      </w:r>
      <w:r w:rsidR="00007AB3">
        <w:t xml:space="preserve"> </w:t>
      </w:r>
      <w:r w:rsidRPr="0050533B">
        <w:rPr>
          <w:b/>
          <w:bCs/>
        </w:rPr>
        <w:t>portal</w:t>
      </w:r>
      <w:r w:rsidR="00007AB3">
        <w:rPr>
          <w:b/>
          <w:bCs/>
        </w:rPr>
        <w:t xml:space="preserve"> </w:t>
      </w:r>
      <w:r w:rsidRPr="0050533B">
        <w:rPr>
          <w:b/>
          <w:bCs/>
        </w:rPr>
        <w:t>online</w:t>
      </w:r>
      <w:r w:rsidR="00007AB3">
        <w:rPr>
          <w:b/>
          <w:bCs/>
        </w:rPr>
        <w:t xml:space="preserve"> </w:t>
      </w:r>
      <w:r w:rsidRPr="0050533B">
        <w:rPr>
          <w:b/>
          <w:bCs/>
        </w:rPr>
        <w:t>pentru</w:t>
      </w:r>
      <w:r w:rsidR="00007AB3">
        <w:rPr>
          <w:b/>
          <w:bCs/>
        </w:rPr>
        <w:t xml:space="preserve"> </w:t>
      </w:r>
      <w:r w:rsidRPr="0050533B">
        <w:rPr>
          <w:b/>
          <w:bCs/>
        </w:rPr>
        <w:t>suveranitate</w:t>
      </w:r>
      <w:r w:rsidRPr="0050533B">
        <w:t>,</w:t>
      </w:r>
      <w:r w:rsidR="00007AB3">
        <w:t xml:space="preserve"> </w:t>
      </w:r>
      <w:r w:rsidRPr="0050533B">
        <w:t>care</w:t>
      </w:r>
      <w:r w:rsidR="00007AB3">
        <w:t xml:space="preserve"> </w:t>
      </w:r>
      <w:r w:rsidRPr="0050533B">
        <w:t>va</w:t>
      </w:r>
      <w:r w:rsidR="00007AB3">
        <w:t xml:space="preserve"> </w:t>
      </w:r>
      <w:r w:rsidRPr="0050533B">
        <w:t>fi</w:t>
      </w:r>
      <w:r w:rsidR="00007AB3">
        <w:t xml:space="preserve"> </w:t>
      </w:r>
      <w:r w:rsidRPr="0050533B">
        <w:t>operațional</w:t>
      </w:r>
      <w:r w:rsidR="00007AB3">
        <w:t xml:space="preserve"> </w:t>
      </w:r>
      <w:r w:rsidRPr="0050533B">
        <w:t>în</w:t>
      </w:r>
      <w:r w:rsidR="00007AB3">
        <w:t xml:space="preserve"> </w:t>
      </w:r>
      <w:r w:rsidRPr="0050533B">
        <w:t>lunile</w:t>
      </w:r>
      <w:r w:rsidR="00007AB3">
        <w:t xml:space="preserve"> </w:t>
      </w:r>
      <w:r w:rsidRPr="0050533B">
        <w:t>următoare.</w:t>
      </w:r>
      <w:r w:rsidR="00007AB3">
        <w:t xml:space="preserve"> </w:t>
      </w:r>
      <w:r w:rsidRPr="0050533B">
        <w:t>Acest</w:t>
      </w:r>
      <w:r w:rsidR="00007AB3">
        <w:t xml:space="preserve"> </w:t>
      </w:r>
      <w:r w:rsidRPr="0050533B">
        <w:t>portal</w:t>
      </w:r>
      <w:r w:rsidR="00007AB3">
        <w:t xml:space="preserve"> </w:t>
      </w:r>
      <w:r w:rsidRPr="0050533B">
        <w:t>va</w:t>
      </w:r>
      <w:r w:rsidR="00007AB3">
        <w:t xml:space="preserve"> </w:t>
      </w:r>
      <w:r w:rsidRPr="0050533B">
        <w:t>consolida</w:t>
      </w:r>
      <w:r w:rsidR="00007AB3">
        <w:t xml:space="preserve"> </w:t>
      </w:r>
      <w:r w:rsidRPr="0050533B">
        <w:t>informațiile</w:t>
      </w:r>
      <w:r w:rsidR="00007AB3">
        <w:t xml:space="preserve"> </w:t>
      </w:r>
      <w:r w:rsidRPr="0050533B">
        <w:t>privind</w:t>
      </w:r>
      <w:r w:rsidR="00007AB3">
        <w:t xml:space="preserve"> </w:t>
      </w:r>
      <w:r w:rsidRPr="0050533B">
        <w:t>finanțarea</w:t>
      </w:r>
      <w:r w:rsidR="00007AB3">
        <w:t xml:space="preserve"> </w:t>
      </w:r>
      <w:r w:rsidRPr="0050533B">
        <w:t>din</w:t>
      </w:r>
      <w:r w:rsidR="00007AB3">
        <w:t xml:space="preserve"> </w:t>
      </w:r>
      <w:r w:rsidRPr="0050533B">
        <w:t>partea</w:t>
      </w:r>
      <w:r w:rsidR="00007AB3">
        <w:t xml:space="preserve"> </w:t>
      </w:r>
      <w:r w:rsidRPr="0050533B">
        <w:t>UE</w:t>
      </w:r>
      <w:r w:rsidR="00007AB3">
        <w:t xml:space="preserve"> </w:t>
      </w:r>
      <w:r w:rsidRPr="0050533B">
        <w:t>și</w:t>
      </w:r>
      <w:r w:rsidR="00007AB3">
        <w:t xml:space="preserve"> </w:t>
      </w:r>
      <w:r w:rsidRPr="0050533B">
        <w:t>va</w:t>
      </w:r>
      <w:r w:rsidR="00007AB3">
        <w:t xml:space="preserve"> </w:t>
      </w:r>
      <w:r w:rsidRPr="0050533B">
        <w:t>ajuta</w:t>
      </w:r>
      <w:r w:rsidR="00007AB3">
        <w:t xml:space="preserve"> </w:t>
      </w:r>
      <w:r w:rsidRPr="0050533B">
        <w:t>promotorii</w:t>
      </w:r>
      <w:r w:rsidR="00007AB3">
        <w:t xml:space="preserve"> </w:t>
      </w:r>
      <w:r w:rsidRPr="0050533B">
        <w:t>de</w:t>
      </w:r>
      <w:r w:rsidR="00007AB3">
        <w:t xml:space="preserve"> </w:t>
      </w:r>
      <w:r w:rsidRPr="0050533B">
        <w:t>proiecte</w:t>
      </w:r>
      <w:r w:rsidR="00007AB3">
        <w:t xml:space="preserve"> </w:t>
      </w:r>
      <w:r w:rsidRPr="0050533B">
        <w:t>din</w:t>
      </w:r>
      <w:r w:rsidR="00007AB3">
        <w:t xml:space="preserve"> </w:t>
      </w:r>
      <w:r w:rsidRPr="0050533B">
        <w:t>cele</w:t>
      </w:r>
      <w:r w:rsidR="00007AB3">
        <w:t xml:space="preserve"> </w:t>
      </w:r>
      <w:r w:rsidRPr="0050533B">
        <w:t>trei</w:t>
      </w:r>
      <w:r w:rsidR="00007AB3">
        <w:t xml:space="preserve"> </w:t>
      </w:r>
      <w:r w:rsidRPr="0050533B">
        <w:t>sectoare</w:t>
      </w:r>
      <w:r w:rsidR="00007AB3">
        <w:t xml:space="preserve"> </w:t>
      </w:r>
      <w:r w:rsidRPr="0050533B">
        <w:t>strategice</w:t>
      </w:r>
      <w:r w:rsidR="00007AB3">
        <w:t xml:space="preserve"> </w:t>
      </w:r>
      <w:r w:rsidRPr="0050533B">
        <w:t>să</w:t>
      </w:r>
      <w:r w:rsidR="00007AB3">
        <w:t xml:space="preserve"> </w:t>
      </w:r>
      <w:r w:rsidRPr="0050533B">
        <w:t>identifice</w:t>
      </w:r>
      <w:r w:rsidR="00007AB3">
        <w:t xml:space="preserve"> </w:t>
      </w:r>
      <w:r w:rsidRPr="0050533B">
        <w:t>oportunitățile</w:t>
      </w:r>
      <w:r w:rsidR="00007AB3">
        <w:t xml:space="preserve"> </w:t>
      </w:r>
      <w:r w:rsidRPr="0050533B">
        <w:t>de</w:t>
      </w:r>
      <w:r w:rsidR="00007AB3">
        <w:t xml:space="preserve"> </w:t>
      </w:r>
      <w:r w:rsidRPr="0050533B">
        <w:t>finanțare</w:t>
      </w:r>
      <w:r w:rsidR="00007AB3">
        <w:t xml:space="preserve"> </w:t>
      </w:r>
      <w:r w:rsidRPr="0050533B">
        <w:t>ale</w:t>
      </w:r>
      <w:r w:rsidR="00007AB3">
        <w:t xml:space="preserve"> </w:t>
      </w:r>
      <w:r w:rsidRPr="0050533B">
        <w:t>UE</w:t>
      </w:r>
      <w:r w:rsidR="00007AB3">
        <w:t xml:space="preserve"> </w:t>
      </w:r>
      <w:r w:rsidRPr="0050533B">
        <w:t>pentru</w:t>
      </w:r>
      <w:r w:rsidR="00007AB3">
        <w:t xml:space="preserve"> </w:t>
      </w:r>
      <w:r w:rsidRPr="0050533B">
        <w:t>a</w:t>
      </w:r>
      <w:r w:rsidR="00007AB3">
        <w:t xml:space="preserve"> </w:t>
      </w:r>
      <w:r w:rsidRPr="0050533B">
        <w:t>răspunde</w:t>
      </w:r>
      <w:r w:rsidR="00007AB3">
        <w:t xml:space="preserve"> </w:t>
      </w:r>
      <w:r w:rsidRPr="0050533B">
        <w:t>nevoilor</w:t>
      </w:r>
      <w:r w:rsidR="00007AB3">
        <w:t xml:space="preserve"> </w:t>
      </w:r>
      <w:r w:rsidRPr="0050533B">
        <w:t>lor</w:t>
      </w:r>
      <w:r w:rsidR="00007AB3">
        <w:t xml:space="preserve"> </w:t>
      </w:r>
      <w:r w:rsidRPr="0050533B">
        <w:t>de</w:t>
      </w:r>
      <w:r w:rsidR="00007AB3">
        <w:t xml:space="preserve"> </w:t>
      </w:r>
      <w:r w:rsidRPr="0050533B">
        <w:t>afaceri</w:t>
      </w:r>
      <w:r w:rsidR="00007AB3">
        <w:t xml:space="preserve"> </w:t>
      </w:r>
      <w:r w:rsidRPr="0050533B">
        <w:t>în</w:t>
      </w:r>
      <w:r w:rsidR="00007AB3">
        <w:t xml:space="preserve"> </w:t>
      </w:r>
      <w:r w:rsidRPr="0050533B">
        <w:t>materie</w:t>
      </w:r>
      <w:r w:rsidR="00007AB3">
        <w:t xml:space="preserve"> </w:t>
      </w:r>
      <w:r w:rsidRPr="0050533B">
        <w:t>de</w:t>
      </w:r>
      <w:r w:rsidR="00007AB3">
        <w:t xml:space="preserve"> </w:t>
      </w:r>
      <w:r w:rsidRPr="0050533B">
        <w:t>dezvoltare</w:t>
      </w:r>
      <w:r w:rsidR="00007AB3">
        <w:t xml:space="preserve"> </w:t>
      </w:r>
      <w:r w:rsidRPr="0050533B">
        <w:t>și</w:t>
      </w:r>
      <w:r w:rsidR="00007AB3">
        <w:t xml:space="preserve"> </w:t>
      </w:r>
      <w:r w:rsidRPr="0050533B">
        <w:t>producție.</w:t>
      </w:r>
    </w:p>
    <w:p w14:paraId="78A6D7DA" w14:textId="2B9F416E" w:rsidR="0050533B" w:rsidRPr="0050533B" w:rsidRDefault="0050533B" w:rsidP="009261D3">
      <w:pPr>
        <w:numPr>
          <w:ilvl w:val="0"/>
          <w:numId w:val="15"/>
        </w:numPr>
      </w:pPr>
      <w:r w:rsidRPr="0050533B">
        <w:t>Proiectele</w:t>
      </w:r>
      <w:r w:rsidR="00007AB3">
        <w:t xml:space="preserve"> </w:t>
      </w:r>
      <w:r w:rsidRPr="0050533B">
        <w:t>cărora</w:t>
      </w:r>
      <w:r w:rsidR="00007AB3">
        <w:t xml:space="preserve"> </w:t>
      </w:r>
      <w:r w:rsidRPr="0050533B">
        <w:t>li</w:t>
      </w:r>
      <w:r w:rsidR="00007AB3">
        <w:t xml:space="preserve"> </w:t>
      </w:r>
      <w:r w:rsidRPr="0050533B">
        <w:t>se</w:t>
      </w:r>
      <w:r w:rsidR="00007AB3">
        <w:t xml:space="preserve"> </w:t>
      </w:r>
      <w:r w:rsidRPr="0050533B">
        <w:t>va</w:t>
      </w:r>
      <w:r w:rsidR="00007AB3">
        <w:t xml:space="preserve"> </w:t>
      </w:r>
      <w:r w:rsidRPr="0050533B">
        <w:t>acorda</w:t>
      </w:r>
      <w:r w:rsidR="00007AB3">
        <w:t xml:space="preserve"> </w:t>
      </w:r>
      <w:r w:rsidRPr="0050533B">
        <w:rPr>
          <w:b/>
          <w:bCs/>
        </w:rPr>
        <w:t>„marca</w:t>
      </w:r>
      <w:r w:rsidR="00007AB3">
        <w:rPr>
          <w:b/>
          <w:bCs/>
        </w:rPr>
        <w:t xml:space="preserve"> </w:t>
      </w:r>
      <w:r w:rsidRPr="0050533B">
        <w:rPr>
          <w:b/>
          <w:bCs/>
        </w:rPr>
        <w:t>de</w:t>
      </w:r>
      <w:r w:rsidR="00007AB3">
        <w:rPr>
          <w:b/>
          <w:bCs/>
        </w:rPr>
        <w:t xml:space="preserve"> </w:t>
      </w:r>
      <w:r w:rsidRPr="0050533B">
        <w:rPr>
          <w:b/>
          <w:bCs/>
        </w:rPr>
        <w:t>suveranitate”</w:t>
      </w:r>
      <w:r w:rsidR="00007AB3">
        <w:t xml:space="preserve"> </w:t>
      </w:r>
      <w:r w:rsidRPr="0050533B">
        <w:t>vor</w:t>
      </w:r>
      <w:r w:rsidR="00007AB3">
        <w:t xml:space="preserve"> </w:t>
      </w:r>
      <w:r w:rsidRPr="0050533B">
        <w:t>avea</w:t>
      </w:r>
      <w:r w:rsidR="00007AB3">
        <w:t xml:space="preserve"> </w:t>
      </w:r>
      <w:r w:rsidRPr="0050533B">
        <w:t>un</w:t>
      </w:r>
      <w:r w:rsidR="00007AB3">
        <w:t xml:space="preserve"> </w:t>
      </w:r>
      <w:r w:rsidRPr="0050533B">
        <w:t>acces</w:t>
      </w:r>
      <w:r w:rsidR="00007AB3">
        <w:t xml:space="preserve"> </w:t>
      </w:r>
      <w:r w:rsidRPr="0050533B">
        <w:t>mai</w:t>
      </w:r>
      <w:r w:rsidR="00007AB3">
        <w:t xml:space="preserve"> </w:t>
      </w:r>
      <w:r w:rsidRPr="0050533B">
        <w:t>ușor</w:t>
      </w:r>
      <w:r w:rsidR="00007AB3">
        <w:t xml:space="preserve"> </w:t>
      </w:r>
      <w:r w:rsidRPr="0050533B">
        <w:t>la</w:t>
      </w:r>
      <w:r w:rsidR="00007AB3">
        <w:t xml:space="preserve"> </w:t>
      </w:r>
      <w:r w:rsidRPr="0050533B">
        <w:t>finanțare</w:t>
      </w:r>
      <w:r w:rsidR="00007AB3">
        <w:t xml:space="preserve"> </w:t>
      </w:r>
      <w:r w:rsidRPr="0050533B">
        <w:t>și</w:t>
      </w:r>
      <w:r w:rsidR="00007AB3">
        <w:t xml:space="preserve"> </w:t>
      </w:r>
      <w:r w:rsidRPr="0050533B">
        <w:t>vor</w:t>
      </w:r>
      <w:r w:rsidR="00007AB3">
        <w:t xml:space="preserve"> </w:t>
      </w:r>
      <w:r w:rsidRPr="0050533B">
        <w:t>fi</w:t>
      </w:r>
      <w:r w:rsidR="00007AB3">
        <w:t xml:space="preserve"> </w:t>
      </w:r>
      <w:r w:rsidRPr="0050533B">
        <w:t>prezentate</w:t>
      </w:r>
      <w:r w:rsidR="00007AB3">
        <w:t xml:space="preserve"> </w:t>
      </w:r>
      <w:r w:rsidRPr="0050533B">
        <w:t>pe</w:t>
      </w:r>
      <w:r w:rsidR="00007AB3">
        <w:t xml:space="preserve"> </w:t>
      </w:r>
      <w:r w:rsidRPr="0050533B">
        <w:t>noul</w:t>
      </w:r>
      <w:r w:rsidR="00007AB3">
        <w:t xml:space="preserve"> </w:t>
      </w:r>
      <w:r w:rsidRPr="0050533B">
        <w:t>portal.</w:t>
      </w:r>
    </w:p>
    <w:p w14:paraId="33B3C32D" w14:textId="1E287A4C" w:rsidR="0050533B" w:rsidRPr="0050533B" w:rsidRDefault="0050533B" w:rsidP="0050533B">
      <w:r w:rsidRPr="0050533B">
        <w:rPr>
          <w:b/>
          <w:bCs/>
        </w:rPr>
        <w:t>Etapele</w:t>
      </w:r>
      <w:r w:rsidR="00007AB3">
        <w:rPr>
          <w:b/>
          <w:bCs/>
        </w:rPr>
        <w:t xml:space="preserve"> </w:t>
      </w:r>
      <w:r w:rsidRPr="0050533B">
        <w:rPr>
          <w:b/>
          <w:bCs/>
        </w:rPr>
        <w:t>următoare</w:t>
      </w:r>
    </w:p>
    <w:p w14:paraId="12536E4A" w14:textId="3E2320EE" w:rsidR="0050533B" w:rsidRPr="0050533B" w:rsidRDefault="0050533B" w:rsidP="0050533B">
      <w:r w:rsidRPr="0050533B">
        <w:t>Acordurile</w:t>
      </w:r>
      <w:r w:rsidR="00007AB3">
        <w:t xml:space="preserve"> </w:t>
      </w:r>
      <w:r w:rsidRPr="0050533B">
        <w:t>provizorii</w:t>
      </w:r>
      <w:r w:rsidR="00007AB3">
        <w:t xml:space="preserve"> </w:t>
      </w:r>
      <w:r w:rsidRPr="0050533B">
        <w:t>privind</w:t>
      </w:r>
      <w:r w:rsidR="00007AB3">
        <w:t xml:space="preserve"> </w:t>
      </w:r>
      <w:r w:rsidRPr="0050533B">
        <w:t>regulamentele</w:t>
      </w:r>
      <w:r w:rsidR="00007AB3">
        <w:t xml:space="preserve"> </w:t>
      </w:r>
      <w:r w:rsidRPr="0050533B">
        <w:t>de</w:t>
      </w:r>
      <w:r w:rsidR="00007AB3">
        <w:t xml:space="preserve"> </w:t>
      </w:r>
      <w:r w:rsidRPr="0050533B">
        <w:t>modificare</w:t>
      </w:r>
      <w:r w:rsidR="00007AB3">
        <w:t xml:space="preserve"> </w:t>
      </w:r>
      <w:r w:rsidRPr="0050533B">
        <w:t>a</w:t>
      </w:r>
      <w:r w:rsidR="00007AB3">
        <w:t xml:space="preserve"> </w:t>
      </w:r>
      <w:r w:rsidRPr="0050533B">
        <w:t>CFM</w:t>
      </w:r>
      <w:r w:rsidR="00007AB3">
        <w:t xml:space="preserve"> </w:t>
      </w:r>
      <w:r w:rsidRPr="0050533B">
        <w:t>și</w:t>
      </w:r>
      <w:r w:rsidR="00007AB3">
        <w:t xml:space="preserve"> </w:t>
      </w:r>
      <w:r w:rsidRPr="0050533B">
        <w:t>privind</w:t>
      </w:r>
      <w:r w:rsidR="00007AB3">
        <w:t xml:space="preserve"> </w:t>
      </w:r>
      <w:r w:rsidRPr="0050533B">
        <w:t>instituirea</w:t>
      </w:r>
      <w:r w:rsidR="00007AB3">
        <w:t xml:space="preserve"> </w:t>
      </w:r>
      <w:r w:rsidRPr="0050533B">
        <w:t>Mecanismului</w:t>
      </w:r>
      <w:r w:rsidR="00007AB3">
        <w:t xml:space="preserve"> </w:t>
      </w:r>
      <w:r w:rsidRPr="0050533B">
        <w:t>pentru</w:t>
      </w:r>
      <w:r w:rsidR="00007AB3">
        <w:t xml:space="preserve"> </w:t>
      </w:r>
      <w:r w:rsidRPr="0050533B">
        <w:t>Ucraina</w:t>
      </w:r>
      <w:r w:rsidR="00007AB3">
        <w:t xml:space="preserve"> </w:t>
      </w:r>
      <w:r w:rsidRPr="0050533B">
        <w:t>și</w:t>
      </w:r>
      <w:r w:rsidR="00007AB3">
        <w:t xml:space="preserve"> </w:t>
      </w:r>
      <w:r w:rsidRPr="0050533B">
        <w:t>a</w:t>
      </w:r>
      <w:r w:rsidR="00007AB3">
        <w:t xml:space="preserve"> </w:t>
      </w:r>
      <w:r w:rsidRPr="0050533B">
        <w:t>STEP</w:t>
      </w:r>
      <w:r w:rsidR="00007AB3">
        <w:t xml:space="preserve"> </w:t>
      </w:r>
      <w:r w:rsidRPr="0050533B">
        <w:t>vor</w:t>
      </w:r>
      <w:r w:rsidR="00007AB3">
        <w:t xml:space="preserve"> </w:t>
      </w:r>
      <w:r w:rsidRPr="0050533B">
        <w:t>fi</w:t>
      </w:r>
      <w:r w:rsidR="00007AB3">
        <w:t xml:space="preserve"> </w:t>
      </w:r>
      <w:r w:rsidRPr="0050533B">
        <w:t>finalizate</w:t>
      </w:r>
      <w:r w:rsidR="00007AB3">
        <w:t xml:space="preserve"> </w:t>
      </w:r>
      <w:r w:rsidRPr="0050533B">
        <w:t>după</w:t>
      </w:r>
      <w:r w:rsidR="00007AB3">
        <w:t xml:space="preserve"> </w:t>
      </w:r>
      <w:r w:rsidRPr="0050533B">
        <w:t>votul</w:t>
      </w:r>
      <w:r w:rsidR="00007AB3">
        <w:t xml:space="preserve"> </w:t>
      </w:r>
      <w:r w:rsidRPr="0050533B">
        <w:t>Parlamentului</w:t>
      </w:r>
      <w:r w:rsidR="00007AB3">
        <w:t xml:space="preserve"> </w:t>
      </w:r>
      <w:r w:rsidRPr="0050533B">
        <w:t>European</w:t>
      </w:r>
      <w:r w:rsidR="00007AB3">
        <w:t xml:space="preserve"> </w:t>
      </w:r>
      <w:r w:rsidRPr="0050533B">
        <w:t>în</w:t>
      </w:r>
      <w:r w:rsidR="00007AB3">
        <w:t xml:space="preserve"> </w:t>
      </w:r>
      <w:r w:rsidRPr="0050533B">
        <w:t>cadrul</w:t>
      </w:r>
      <w:r w:rsidR="00007AB3">
        <w:t xml:space="preserve"> </w:t>
      </w:r>
      <w:r w:rsidRPr="0050533B">
        <w:t>sesiunii</w:t>
      </w:r>
      <w:r w:rsidR="00007AB3">
        <w:t xml:space="preserve"> </w:t>
      </w:r>
      <w:r w:rsidRPr="0050533B">
        <w:t>sale</w:t>
      </w:r>
      <w:r w:rsidR="00007AB3">
        <w:t xml:space="preserve"> </w:t>
      </w:r>
      <w:r w:rsidRPr="0050533B">
        <w:t>plenare,</w:t>
      </w:r>
      <w:r w:rsidR="00007AB3">
        <w:t xml:space="preserve"> </w:t>
      </w:r>
      <w:r w:rsidRPr="0050533B">
        <w:t>urmat</w:t>
      </w:r>
      <w:r w:rsidR="00007AB3">
        <w:t xml:space="preserve"> </w:t>
      </w:r>
      <w:r w:rsidRPr="0050533B">
        <w:t>de</w:t>
      </w:r>
      <w:r w:rsidR="00007AB3">
        <w:t xml:space="preserve"> </w:t>
      </w:r>
      <w:r w:rsidRPr="0050533B">
        <w:t>un</w:t>
      </w:r>
      <w:r w:rsidR="00007AB3">
        <w:t xml:space="preserve"> </w:t>
      </w:r>
      <w:r w:rsidRPr="0050533B">
        <w:t>vot</w:t>
      </w:r>
      <w:r w:rsidR="00007AB3">
        <w:t xml:space="preserve"> </w:t>
      </w:r>
      <w:r w:rsidRPr="0050533B">
        <w:t>în</w:t>
      </w:r>
      <w:r w:rsidR="00007AB3">
        <w:t xml:space="preserve"> </w:t>
      </w:r>
      <w:r w:rsidRPr="0050533B">
        <w:t>cadrul</w:t>
      </w:r>
      <w:r w:rsidR="00007AB3">
        <w:t xml:space="preserve"> </w:t>
      </w:r>
      <w:r w:rsidRPr="0050533B">
        <w:t>Consiliului.</w:t>
      </w:r>
    </w:p>
    <w:p w14:paraId="25BAD7AA" w14:textId="77777777" w:rsidR="0050533B" w:rsidRPr="0050533B" w:rsidRDefault="0050533B" w:rsidP="0050533B">
      <w:r w:rsidRPr="0050533B">
        <w:rPr>
          <w:b/>
          <w:bCs/>
        </w:rPr>
        <w:t>Context</w:t>
      </w:r>
    </w:p>
    <w:p w14:paraId="0BF052E0" w14:textId="4571307E" w:rsidR="0050533B" w:rsidRPr="0050533B" w:rsidRDefault="0050533B" w:rsidP="0050533B">
      <w:r w:rsidRPr="0050533B">
        <w:t>UE</w:t>
      </w:r>
      <w:r w:rsidR="00007AB3">
        <w:t xml:space="preserve"> </w:t>
      </w:r>
      <w:r w:rsidRPr="0050533B">
        <w:t>s-a</w:t>
      </w:r>
      <w:r w:rsidR="00007AB3">
        <w:t xml:space="preserve"> </w:t>
      </w:r>
      <w:r w:rsidRPr="0050533B">
        <w:t>confruntat</w:t>
      </w:r>
      <w:r w:rsidR="00007AB3">
        <w:t xml:space="preserve"> </w:t>
      </w:r>
      <w:r w:rsidRPr="0050533B">
        <w:t>cu</w:t>
      </w:r>
      <w:r w:rsidR="00007AB3">
        <w:t xml:space="preserve"> </w:t>
      </w:r>
      <w:r w:rsidRPr="0050533B">
        <w:t>o</w:t>
      </w:r>
      <w:r w:rsidR="00007AB3">
        <w:t xml:space="preserve"> </w:t>
      </w:r>
      <w:r w:rsidRPr="0050533B">
        <w:t>serie</w:t>
      </w:r>
      <w:r w:rsidR="00007AB3">
        <w:t xml:space="preserve"> </w:t>
      </w:r>
      <w:r w:rsidRPr="0050533B">
        <w:t>de</w:t>
      </w:r>
      <w:r w:rsidR="00007AB3">
        <w:t xml:space="preserve"> </w:t>
      </w:r>
      <w:r w:rsidRPr="0050533B">
        <w:t>provocări</w:t>
      </w:r>
      <w:r w:rsidR="00007AB3">
        <w:t xml:space="preserve"> </w:t>
      </w:r>
      <w:r w:rsidRPr="0050533B">
        <w:t>neașteptate</w:t>
      </w:r>
      <w:r w:rsidR="00007AB3">
        <w:t xml:space="preserve"> </w:t>
      </w:r>
      <w:r w:rsidRPr="0050533B">
        <w:t>și</w:t>
      </w:r>
      <w:r w:rsidR="00007AB3">
        <w:t xml:space="preserve"> </w:t>
      </w:r>
      <w:r w:rsidRPr="0050533B">
        <w:t>fără</w:t>
      </w:r>
      <w:r w:rsidR="00007AB3">
        <w:t xml:space="preserve"> </w:t>
      </w:r>
      <w:r w:rsidRPr="0050533B">
        <w:t>precedent</w:t>
      </w:r>
      <w:r w:rsidR="00007AB3">
        <w:t xml:space="preserve"> </w:t>
      </w:r>
      <w:r w:rsidRPr="0050533B">
        <w:t>de</w:t>
      </w:r>
      <w:r w:rsidR="00007AB3">
        <w:t xml:space="preserve"> </w:t>
      </w:r>
      <w:r w:rsidRPr="0050533B">
        <w:t>la</w:t>
      </w:r>
      <w:r w:rsidR="00007AB3">
        <w:t xml:space="preserve"> </w:t>
      </w:r>
      <w:r w:rsidRPr="0050533B">
        <w:t>adoptarea,</w:t>
      </w:r>
      <w:r w:rsidR="00007AB3">
        <w:t xml:space="preserve"> </w:t>
      </w:r>
      <w:r w:rsidRPr="0050533B">
        <w:t>în</w:t>
      </w:r>
      <w:r w:rsidR="00007AB3">
        <w:t xml:space="preserve"> </w:t>
      </w:r>
      <w:r w:rsidRPr="0050533B">
        <w:t>2020,</w:t>
      </w:r>
      <w:r w:rsidR="00007AB3">
        <w:t xml:space="preserve"> </w:t>
      </w:r>
      <w:r w:rsidRPr="0050533B">
        <w:t>a</w:t>
      </w:r>
      <w:r w:rsidR="00007AB3">
        <w:t xml:space="preserve"> </w:t>
      </w:r>
      <w:r w:rsidRPr="0050533B">
        <w:t>bugetului</w:t>
      </w:r>
      <w:r w:rsidR="00007AB3">
        <w:t xml:space="preserve"> </w:t>
      </w:r>
      <w:r w:rsidRPr="0050533B">
        <w:t>UE</w:t>
      </w:r>
      <w:r w:rsidR="00007AB3">
        <w:t xml:space="preserve"> </w:t>
      </w:r>
      <w:r w:rsidRPr="0050533B">
        <w:t>pe</w:t>
      </w:r>
      <w:r w:rsidR="00007AB3">
        <w:t xml:space="preserve"> </w:t>
      </w:r>
      <w:r w:rsidRPr="0050533B">
        <w:t>termen</w:t>
      </w:r>
      <w:r w:rsidR="00007AB3">
        <w:t xml:space="preserve"> </w:t>
      </w:r>
      <w:r w:rsidRPr="0050533B">
        <w:t>lung</w:t>
      </w:r>
      <w:r w:rsidR="00007AB3">
        <w:t xml:space="preserve"> </w:t>
      </w:r>
      <w:r w:rsidRPr="0050533B">
        <w:t>pentru</w:t>
      </w:r>
      <w:r w:rsidR="00007AB3">
        <w:t xml:space="preserve"> </w:t>
      </w:r>
      <w:r w:rsidRPr="0050533B">
        <w:t>perioada</w:t>
      </w:r>
      <w:r w:rsidR="00007AB3">
        <w:t xml:space="preserve"> </w:t>
      </w:r>
      <w:r w:rsidRPr="0050533B">
        <w:t>2021-2027:</w:t>
      </w:r>
      <w:r w:rsidR="00007AB3">
        <w:t xml:space="preserve"> </w:t>
      </w:r>
      <w:r w:rsidRPr="0050533B">
        <w:t>de</w:t>
      </w:r>
      <w:r w:rsidR="00007AB3">
        <w:t xml:space="preserve"> </w:t>
      </w:r>
      <w:r w:rsidRPr="0050533B">
        <w:t>la</w:t>
      </w:r>
      <w:r w:rsidR="00007AB3">
        <w:t xml:space="preserve"> </w:t>
      </w:r>
      <w:r w:rsidRPr="0050533B">
        <w:t>invadarea</w:t>
      </w:r>
      <w:r w:rsidR="00007AB3">
        <w:t xml:space="preserve"> </w:t>
      </w:r>
      <w:r w:rsidRPr="0050533B">
        <w:t>brutală</w:t>
      </w:r>
      <w:r w:rsidR="00007AB3">
        <w:t xml:space="preserve"> </w:t>
      </w:r>
      <w:r w:rsidRPr="0050533B">
        <w:t>a</w:t>
      </w:r>
      <w:r w:rsidR="00007AB3">
        <w:t xml:space="preserve"> </w:t>
      </w:r>
      <w:r w:rsidRPr="0050533B">
        <w:t>Ucrainei</w:t>
      </w:r>
      <w:r w:rsidR="00007AB3">
        <w:t xml:space="preserve"> </w:t>
      </w:r>
      <w:r w:rsidRPr="0050533B">
        <w:t>de</w:t>
      </w:r>
      <w:r w:rsidR="00007AB3">
        <w:t xml:space="preserve"> </w:t>
      </w:r>
      <w:r w:rsidRPr="0050533B">
        <w:t>către</w:t>
      </w:r>
      <w:r w:rsidR="00007AB3">
        <w:t xml:space="preserve"> </w:t>
      </w:r>
      <w:r w:rsidRPr="0050533B">
        <w:t>Rusia</w:t>
      </w:r>
      <w:r w:rsidR="00007AB3">
        <w:t xml:space="preserve"> </w:t>
      </w:r>
      <w:r w:rsidRPr="0050533B">
        <w:t>și</w:t>
      </w:r>
      <w:r w:rsidR="00007AB3">
        <w:t xml:space="preserve"> </w:t>
      </w:r>
      <w:r w:rsidRPr="0050533B">
        <w:t>consecințele</w:t>
      </w:r>
      <w:r w:rsidR="00007AB3">
        <w:t xml:space="preserve"> </w:t>
      </w:r>
      <w:r w:rsidRPr="0050533B">
        <w:t>acesteia,</w:t>
      </w:r>
      <w:r w:rsidR="00007AB3">
        <w:t xml:space="preserve"> </w:t>
      </w:r>
      <w:r w:rsidRPr="0050533B">
        <w:t>la</w:t>
      </w:r>
      <w:r w:rsidR="00007AB3">
        <w:t xml:space="preserve"> </w:t>
      </w:r>
      <w:r w:rsidRPr="0050533B">
        <w:t>intensificarea</w:t>
      </w:r>
      <w:r w:rsidR="00007AB3">
        <w:t xml:space="preserve"> </w:t>
      </w:r>
      <w:r w:rsidRPr="0050533B">
        <w:t>migrației</w:t>
      </w:r>
      <w:r w:rsidR="00007AB3">
        <w:t xml:space="preserve"> </w:t>
      </w:r>
      <w:r w:rsidRPr="0050533B">
        <w:t>după</w:t>
      </w:r>
      <w:r w:rsidR="00007AB3">
        <w:t xml:space="preserve"> </w:t>
      </w:r>
      <w:r w:rsidRPr="0050533B">
        <w:t>pandemie</w:t>
      </w:r>
      <w:r w:rsidR="00007AB3">
        <w:t xml:space="preserve"> </w:t>
      </w:r>
      <w:r w:rsidRPr="0050533B">
        <w:t>și</w:t>
      </w:r>
      <w:r w:rsidR="00007AB3">
        <w:t xml:space="preserve"> </w:t>
      </w:r>
      <w:r w:rsidRPr="0050533B">
        <w:t>accelerarea</w:t>
      </w:r>
      <w:r w:rsidR="00007AB3">
        <w:t xml:space="preserve"> </w:t>
      </w:r>
      <w:r w:rsidRPr="0050533B">
        <w:t>inflației</w:t>
      </w:r>
      <w:r w:rsidR="00007AB3">
        <w:t xml:space="preserve"> </w:t>
      </w:r>
      <w:r w:rsidRPr="0050533B">
        <w:t>și</w:t>
      </w:r>
      <w:r w:rsidR="00007AB3">
        <w:t xml:space="preserve"> </w:t>
      </w:r>
      <w:r w:rsidRPr="0050533B">
        <w:t>a</w:t>
      </w:r>
      <w:r w:rsidR="00007AB3">
        <w:t xml:space="preserve"> </w:t>
      </w:r>
      <w:r w:rsidRPr="0050533B">
        <w:t>ratelor</w:t>
      </w:r>
      <w:r w:rsidR="00007AB3">
        <w:t xml:space="preserve"> </w:t>
      </w:r>
      <w:r w:rsidRPr="0050533B">
        <w:t>dobânzilor.</w:t>
      </w:r>
    </w:p>
    <w:p w14:paraId="1DA8251B" w14:textId="32049BC0" w:rsidR="0050533B" w:rsidRPr="0050533B" w:rsidRDefault="0050533B" w:rsidP="0050533B">
      <w:r w:rsidRPr="0050533B">
        <w:t>Bugetul</w:t>
      </w:r>
      <w:r w:rsidR="00007AB3">
        <w:t xml:space="preserve"> </w:t>
      </w:r>
      <w:r w:rsidRPr="0050533B">
        <w:t>UE</w:t>
      </w:r>
      <w:r w:rsidR="00007AB3">
        <w:t xml:space="preserve"> </w:t>
      </w:r>
      <w:r w:rsidRPr="0050533B">
        <w:t>are</w:t>
      </w:r>
      <w:r w:rsidR="00007AB3">
        <w:t xml:space="preserve"> </w:t>
      </w:r>
      <w:r w:rsidRPr="0050533B">
        <w:t>un</w:t>
      </w:r>
      <w:r w:rsidR="00007AB3">
        <w:t xml:space="preserve"> </w:t>
      </w:r>
      <w:r w:rsidRPr="0050533B">
        <w:t>rol</w:t>
      </w:r>
      <w:r w:rsidR="00007AB3">
        <w:t xml:space="preserve"> </w:t>
      </w:r>
      <w:r w:rsidRPr="0050533B">
        <w:t>esențial</w:t>
      </w:r>
      <w:r w:rsidR="00007AB3">
        <w:t xml:space="preserve"> </w:t>
      </w:r>
      <w:r w:rsidRPr="0050533B">
        <w:t>în</w:t>
      </w:r>
      <w:r w:rsidR="00007AB3">
        <w:t xml:space="preserve"> </w:t>
      </w:r>
      <w:r w:rsidRPr="0050533B">
        <w:t>consolidarea</w:t>
      </w:r>
      <w:r w:rsidR="00007AB3">
        <w:t xml:space="preserve"> </w:t>
      </w:r>
      <w:r w:rsidRPr="0050533B">
        <w:t>răspunsului</w:t>
      </w:r>
      <w:r w:rsidR="00007AB3">
        <w:t xml:space="preserve"> </w:t>
      </w:r>
      <w:r w:rsidRPr="0050533B">
        <w:t>UE.</w:t>
      </w:r>
      <w:r w:rsidR="00007AB3">
        <w:t xml:space="preserve"> </w:t>
      </w:r>
      <w:r w:rsidRPr="0050533B">
        <w:t>Abordarea</w:t>
      </w:r>
      <w:r w:rsidR="00007AB3">
        <w:t xml:space="preserve"> </w:t>
      </w:r>
      <w:r w:rsidRPr="0050533B">
        <w:t>acestor</w:t>
      </w:r>
      <w:r w:rsidR="00007AB3">
        <w:t xml:space="preserve"> </w:t>
      </w:r>
      <w:r w:rsidRPr="0050533B">
        <w:t>provocări</w:t>
      </w:r>
      <w:r w:rsidR="00007AB3">
        <w:t xml:space="preserve"> </w:t>
      </w:r>
      <w:r w:rsidRPr="0050533B">
        <w:t>multiple</w:t>
      </w:r>
      <w:r w:rsidR="00007AB3">
        <w:t xml:space="preserve"> </w:t>
      </w:r>
      <w:r w:rsidRPr="0050533B">
        <w:t>a</w:t>
      </w:r>
      <w:r w:rsidR="00007AB3">
        <w:t xml:space="preserve"> </w:t>
      </w:r>
      <w:r w:rsidRPr="0050533B">
        <w:t>adus</w:t>
      </w:r>
      <w:r w:rsidR="00007AB3">
        <w:t xml:space="preserve"> </w:t>
      </w:r>
      <w:r w:rsidRPr="0050533B">
        <w:t>resursele</w:t>
      </w:r>
      <w:r w:rsidR="00007AB3">
        <w:t xml:space="preserve"> </w:t>
      </w:r>
      <w:r w:rsidRPr="0050533B">
        <w:t>Uniunii</w:t>
      </w:r>
      <w:r w:rsidR="00007AB3">
        <w:t xml:space="preserve"> </w:t>
      </w:r>
      <w:r w:rsidRPr="0050533B">
        <w:t>până</w:t>
      </w:r>
      <w:r w:rsidR="00007AB3">
        <w:t xml:space="preserve"> </w:t>
      </w:r>
      <w:r w:rsidRPr="0050533B">
        <w:t>aproape</w:t>
      </w:r>
      <w:r w:rsidR="00007AB3">
        <w:t xml:space="preserve"> </w:t>
      </w:r>
      <w:r w:rsidRPr="0050533B">
        <w:t>de</w:t>
      </w:r>
      <w:r w:rsidR="00007AB3">
        <w:t xml:space="preserve"> </w:t>
      </w:r>
      <w:r w:rsidRPr="0050533B">
        <w:t>epuizare,</w:t>
      </w:r>
      <w:r w:rsidR="00007AB3">
        <w:t xml:space="preserve"> </w:t>
      </w:r>
      <w:r w:rsidRPr="0050533B">
        <w:t>afectându-i</w:t>
      </w:r>
      <w:r w:rsidR="00007AB3">
        <w:t xml:space="preserve"> </w:t>
      </w:r>
      <w:r w:rsidRPr="0050533B">
        <w:t>capacitatea</w:t>
      </w:r>
      <w:r w:rsidR="00007AB3">
        <w:t xml:space="preserve"> </w:t>
      </w:r>
      <w:r w:rsidRPr="0050533B">
        <w:t>de</w:t>
      </w:r>
      <w:r w:rsidR="00007AB3">
        <w:t xml:space="preserve"> </w:t>
      </w:r>
      <w:r w:rsidRPr="0050533B">
        <w:t>a</w:t>
      </w:r>
      <w:r w:rsidR="00007AB3">
        <w:t xml:space="preserve"> </w:t>
      </w:r>
      <w:r w:rsidRPr="0050533B">
        <w:t>răspunde</w:t>
      </w:r>
      <w:r w:rsidR="00007AB3">
        <w:t xml:space="preserve"> </w:t>
      </w:r>
      <w:r w:rsidRPr="0050533B">
        <w:t>chiar</w:t>
      </w:r>
      <w:r w:rsidR="00007AB3">
        <w:t xml:space="preserve"> </w:t>
      </w:r>
      <w:r w:rsidRPr="0050533B">
        <w:t>și</w:t>
      </w:r>
      <w:r w:rsidR="00007AB3">
        <w:t xml:space="preserve"> </w:t>
      </w:r>
      <w:r w:rsidRPr="0050533B">
        <w:t>la</w:t>
      </w:r>
      <w:r w:rsidR="00007AB3">
        <w:t xml:space="preserve"> </w:t>
      </w:r>
      <w:r w:rsidRPr="0050533B">
        <w:t>cele</w:t>
      </w:r>
      <w:r w:rsidR="00007AB3">
        <w:t xml:space="preserve"> </w:t>
      </w:r>
      <w:r w:rsidRPr="0050533B">
        <w:t>mai</w:t>
      </w:r>
      <w:r w:rsidR="00007AB3">
        <w:t xml:space="preserve"> </w:t>
      </w:r>
      <w:r w:rsidRPr="0050533B">
        <w:t>urgente</w:t>
      </w:r>
      <w:r w:rsidR="00007AB3">
        <w:t xml:space="preserve"> </w:t>
      </w:r>
      <w:r w:rsidRPr="0050533B">
        <w:t>provocări.</w:t>
      </w:r>
    </w:p>
    <w:p w14:paraId="56A44C75" w14:textId="43B6299D" w:rsidR="0050533B" w:rsidRPr="0050533B" w:rsidRDefault="0050533B" w:rsidP="0050533B">
      <w:r w:rsidRPr="0050533B">
        <w:t>Pentru</w:t>
      </w:r>
      <w:r w:rsidR="00007AB3">
        <w:t xml:space="preserve"> </w:t>
      </w:r>
      <w:r w:rsidRPr="0050533B">
        <w:t>a</w:t>
      </w:r>
      <w:r w:rsidR="00007AB3">
        <w:t xml:space="preserve"> </w:t>
      </w:r>
      <w:r w:rsidRPr="0050533B">
        <w:t>se</w:t>
      </w:r>
      <w:r w:rsidR="00007AB3">
        <w:t xml:space="preserve"> </w:t>
      </w:r>
      <w:r w:rsidRPr="0050533B">
        <w:t>asigura</w:t>
      </w:r>
      <w:r w:rsidR="00007AB3">
        <w:t xml:space="preserve"> </w:t>
      </w:r>
      <w:r w:rsidRPr="0050533B">
        <w:t>că</w:t>
      </w:r>
      <w:r w:rsidR="00007AB3">
        <w:t xml:space="preserve"> </w:t>
      </w:r>
      <w:r w:rsidRPr="0050533B">
        <w:t>bugetul</w:t>
      </w:r>
      <w:r w:rsidR="00007AB3">
        <w:t xml:space="preserve"> </w:t>
      </w:r>
      <w:r w:rsidRPr="0050533B">
        <w:t>UE</w:t>
      </w:r>
      <w:r w:rsidR="00007AB3">
        <w:t xml:space="preserve"> </w:t>
      </w:r>
      <w:r w:rsidRPr="0050533B">
        <w:t>poate</w:t>
      </w:r>
      <w:r w:rsidR="00007AB3">
        <w:t xml:space="preserve"> </w:t>
      </w:r>
      <w:r w:rsidRPr="0050533B">
        <w:t>continua</w:t>
      </w:r>
      <w:r w:rsidR="00007AB3">
        <w:t xml:space="preserve"> </w:t>
      </w:r>
      <w:r w:rsidRPr="0050533B">
        <w:t>să</w:t>
      </w:r>
      <w:r w:rsidR="00007AB3">
        <w:t xml:space="preserve"> </w:t>
      </w:r>
      <w:r w:rsidRPr="0050533B">
        <w:t>îndeplinească</w:t>
      </w:r>
      <w:r w:rsidR="00007AB3">
        <w:t xml:space="preserve"> </w:t>
      </w:r>
      <w:r w:rsidRPr="0050533B">
        <w:t>cele</w:t>
      </w:r>
      <w:r w:rsidR="00007AB3">
        <w:t xml:space="preserve"> </w:t>
      </w:r>
      <w:r w:rsidRPr="0050533B">
        <w:t>mai</w:t>
      </w:r>
      <w:r w:rsidR="00007AB3">
        <w:t xml:space="preserve"> </w:t>
      </w:r>
      <w:r w:rsidRPr="0050533B">
        <w:t>importante</w:t>
      </w:r>
      <w:r w:rsidR="00007AB3">
        <w:t xml:space="preserve"> </w:t>
      </w:r>
      <w:r w:rsidRPr="0050533B">
        <w:t>obiective,</w:t>
      </w:r>
      <w:r w:rsidR="00007AB3">
        <w:t xml:space="preserve"> </w:t>
      </w:r>
      <w:r w:rsidRPr="0050533B">
        <w:t>Comisia</w:t>
      </w:r>
      <w:r w:rsidR="00007AB3">
        <w:t xml:space="preserve"> </w:t>
      </w:r>
      <w:r w:rsidRPr="0050533B">
        <w:t>Europeană</w:t>
      </w:r>
      <w:r w:rsidR="00007AB3">
        <w:t xml:space="preserve"> </w:t>
      </w:r>
      <w:r w:rsidRPr="0050533B">
        <w:t>a</w:t>
      </w:r>
      <w:r w:rsidR="00007AB3">
        <w:t xml:space="preserve"> </w:t>
      </w:r>
      <w:r w:rsidRPr="0050533B">
        <w:t>propus,</w:t>
      </w:r>
      <w:r w:rsidR="00007AB3">
        <w:t xml:space="preserve"> </w:t>
      </w:r>
      <w:r w:rsidRPr="0050533B">
        <w:t>în</w:t>
      </w:r>
      <w:r w:rsidR="00007AB3">
        <w:t xml:space="preserve"> </w:t>
      </w:r>
      <w:r w:rsidRPr="0050533B">
        <w:t>iunie</w:t>
      </w:r>
      <w:r w:rsidR="00007AB3">
        <w:t xml:space="preserve"> </w:t>
      </w:r>
      <w:r w:rsidRPr="0050533B">
        <w:t>2023,</w:t>
      </w:r>
      <w:r w:rsidR="00007AB3">
        <w:t xml:space="preserve"> </w:t>
      </w:r>
      <w:r w:rsidRPr="0050533B">
        <w:t>consolidarea</w:t>
      </w:r>
      <w:r w:rsidR="00007AB3">
        <w:t xml:space="preserve"> </w:t>
      </w:r>
      <w:r w:rsidRPr="0050533B">
        <w:t>bugetului</w:t>
      </w:r>
      <w:r w:rsidR="00007AB3">
        <w:t xml:space="preserve"> </w:t>
      </w:r>
      <w:r w:rsidRPr="0050533B">
        <w:t>pe</w:t>
      </w:r>
      <w:r w:rsidR="00007AB3">
        <w:t xml:space="preserve"> </w:t>
      </w:r>
      <w:r w:rsidRPr="0050533B">
        <w:t>termen</w:t>
      </w:r>
      <w:r w:rsidR="00007AB3">
        <w:t xml:space="preserve"> </w:t>
      </w:r>
      <w:r w:rsidRPr="0050533B">
        <w:t>lung</w:t>
      </w:r>
      <w:r w:rsidR="00007AB3">
        <w:t xml:space="preserve"> </w:t>
      </w:r>
      <w:r w:rsidRPr="0050533B">
        <w:t>al</w:t>
      </w:r>
      <w:r w:rsidR="00007AB3">
        <w:t xml:space="preserve"> </w:t>
      </w:r>
      <w:r w:rsidRPr="0050533B">
        <w:t>UE.</w:t>
      </w:r>
    </w:p>
    <w:p w14:paraId="78160190" w14:textId="3C57D8A3" w:rsidR="0050533B" w:rsidRPr="0050533B" w:rsidRDefault="0050533B" w:rsidP="0050533B">
      <w:r w:rsidRPr="0050533B">
        <w:t>La</w:t>
      </w:r>
      <w:r w:rsidR="00007AB3">
        <w:t xml:space="preserve"> </w:t>
      </w:r>
      <w:r w:rsidRPr="0050533B">
        <w:t>1</w:t>
      </w:r>
      <w:r w:rsidR="00007AB3">
        <w:t xml:space="preserve"> </w:t>
      </w:r>
      <w:r w:rsidRPr="0050533B">
        <w:t>februarie</w:t>
      </w:r>
      <w:r w:rsidR="00007AB3">
        <w:t xml:space="preserve"> </w:t>
      </w:r>
      <w:r w:rsidRPr="0050533B">
        <w:t>2024,</w:t>
      </w:r>
      <w:r w:rsidR="00007AB3">
        <w:t xml:space="preserve"> </w:t>
      </w:r>
      <w:r w:rsidRPr="0050533B">
        <w:t>liderii</w:t>
      </w:r>
      <w:r w:rsidR="00007AB3">
        <w:t xml:space="preserve"> </w:t>
      </w:r>
      <w:r w:rsidRPr="0050533B">
        <w:t>UE</w:t>
      </w:r>
      <w:r w:rsidR="00007AB3">
        <w:t xml:space="preserve"> </w:t>
      </w:r>
      <w:r w:rsidRPr="0050533B">
        <w:t>au</w:t>
      </w:r>
      <w:r w:rsidR="00007AB3">
        <w:t xml:space="preserve"> </w:t>
      </w:r>
      <w:r w:rsidRPr="0050533B">
        <w:t>confirmat</w:t>
      </w:r>
      <w:r w:rsidR="00007AB3">
        <w:t xml:space="preserve"> </w:t>
      </w:r>
      <w:r w:rsidRPr="0050533B">
        <w:t>toate</w:t>
      </w:r>
      <w:r w:rsidR="00007AB3">
        <w:t xml:space="preserve"> </w:t>
      </w:r>
      <w:r w:rsidRPr="0050533B">
        <w:t>prioritățile</w:t>
      </w:r>
      <w:r w:rsidR="00007AB3">
        <w:t xml:space="preserve"> </w:t>
      </w:r>
      <w:r w:rsidRPr="0050533B">
        <w:t>incluse</w:t>
      </w:r>
      <w:r w:rsidR="00007AB3">
        <w:t xml:space="preserve"> </w:t>
      </w:r>
      <w:r w:rsidRPr="0050533B">
        <w:t>în</w:t>
      </w:r>
      <w:r w:rsidR="00007AB3">
        <w:t xml:space="preserve"> </w:t>
      </w:r>
      <w:r w:rsidRPr="0050533B">
        <w:t>propunerea</w:t>
      </w:r>
      <w:r w:rsidR="00007AB3">
        <w:t xml:space="preserve"> </w:t>
      </w:r>
      <w:r w:rsidRPr="0050533B">
        <w:t>Comisiei</w:t>
      </w:r>
      <w:r w:rsidR="00007AB3">
        <w:t xml:space="preserve"> </w:t>
      </w:r>
      <w:r w:rsidRPr="0050533B">
        <w:t>și</w:t>
      </w:r>
      <w:r w:rsidR="00007AB3">
        <w:t xml:space="preserve"> </w:t>
      </w:r>
      <w:r w:rsidRPr="0050533B">
        <w:t>au</w:t>
      </w:r>
      <w:r w:rsidR="00007AB3">
        <w:t xml:space="preserve"> </w:t>
      </w:r>
      <w:r w:rsidRPr="0050533B">
        <w:t>convenit</w:t>
      </w:r>
      <w:r w:rsidR="00007AB3">
        <w:t xml:space="preserve"> </w:t>
      </w:r>
      <w:r w:rsidRPr="0050533B">
        <w:t>asupra</w:t>
      </w:r>
      <w:r w:rsidR="00007AB3">
        <w:t xml:space="preserve"> </w:t>
      </w:r>
      <w:r w:rsidRPr="0050533B">
        <w:t>primei</w:t>
      </w:r>
      <w:r w:rsidR="00007AB3">
        <w:t xml:space="preserve"> </w:t>
      </w:r>
      <w:r w:rsidRPr="0050533B">
        <w:t>revizuiri</w:t>
      </w:r>
      <w:r w:rsidR="00007AB3">
        <w:t xml:space="preserve"> </w:t>
      </w:r>
      <w:r w:rsidRPr="0050533B">
        <w:t>vreodată</w:t>
      </w:r>
      <w:r w:rsidR="00007AB3">
        <w:t xml:space="preserve"> </w:t>
      </w:r>
      <w:r w:rsidRPr="0050533B">
        <w:t>propuse</w:t>
      </w:r>
      <w:r w:rsidR="00007AB3">
        <w:t xml:space="preserve"> </w:t>
      </w:r>
      <w:r w:rsidRPr="0050533B">
        <w:t>a</w:t>
      </w:r>
      <w:r w:rsidR="00007AB3">
        <w:t xml:space="preserve"> </w:t>
      </w:r>
      <w:r w:rsidRPr="0050533B">
        <w:t>bugetului</w:t>
      </w:r>
      <w:r w:rsidR="00007AB3">
        <w:t xml:space="preserve"> </w:t>
      </w:r>
      <w:r w:rsidRPr="0050533B">
        <w:t>pe</w:t>
      </w:r>
      <w:r w:rsidR="00007AB3">
        <w:t xml:space="preserve"> </w:t>
      </w:r>
      <w:r w:rsidRPr="0050533B">
        <w:t>termen</w:t>
      </w:r>
      <w:r w:rsidR="00007AB3">
        <w:t xml:space="preserve"> </w:t>
      </w:r>
      <w:r w:rsidRPr="0050533B">
        <w:t>lung</w:t>
      </w:r>
      <w:r w:rsidR="00007AB3">
        <w:t xml:space="preserve"> </w:t>
      </w:r>
      <w:r w:rsidRPr="0050533B">
        <w:t>al</w:t>
      </w:r>
      <w:r w:rsidR="00007AB3">
        <w:t xml:space="preserve"> </w:t>
      </w:r>
      <w:r w:rsidRPr="0050533B">
        <w:t>UE,</w:t>
      </w:r>
      <w:r w:rsidR="00007AB3">
        <w:t xml:space="preserve"> </w:t>
      </w:r>
      <w:r w:rsidRPr="0050533B">
        <w:t>asupra</w:t>
      </w:r>
      <w:r w:rsidR="00007AB3">
        <w:t xml:space="preserve"> </w:t>
      </w:r>
      <w:r w:rsidRPr="0050533B">
        <w:t>creării</w:t>
      </w:r>
      <w:r w:rsidR="00007AB3">
        <w:t xml:space="preserve"> </w:t>
      </w:r>
      <w:r w:rsidRPr="0050533B">
        <w:t>Mecanismului</w:t>
      </w:r>
      <w:r w:rsidR="00007AB3">
        <w:t xml:space="preserve"> </w:t>
      </w:r>
      <w:r w:rsidRPr="0050533B">
        <w:t>pentru</w:t>
      </w:r>
      <w:r w:rsidR="00007AB3">
        <w:t xml:space="preserve"> </w:t>
      </w:r>
      <w:r w:rsidRPr="0050533B">
        <w:t>Ucraina</w:t>
      </w:r>
      <w:r w:rsidR="00007AB3">
        <w:t xml:space="preserve"> </w:t>
      </w:r>
      <w:r w:rsidRPr="0050533B">
        <w:t>și</w:t>
      </w:r>
      <w:r w:rsidR="00007AB3">
        <w:t xml:space="preserve"> </w:t>
      </w:r>
      <w:r w:rsidRPr="0050533B">
        <w:t>a</w:t>
      </w:r>
      <w:r w:rsidR="00007AB3">
        <w:t xml:space="preserve"> </w:t>
      </w:r>
      <w:r w:rsidRPr="0050533B">
        <w:t>platformei</w:t>
      </w:r>
      <w:r w:rsidR="00007AB3">
        <w:t xml:space="preserve"> </w:t>
      </w:r>
      <w:r w:rsidRPr="0050533B">
        <w:t>STEP.</w:t>
      </w:r>
    </w:p>
    <w:p w14:paraId="7F46E213" w14:textId="603E942A" w:rsidR="0050533B" w:rsidRPr="0050533B" w:rsidRDefault="0050533B" w:rsidP="0050533B">
      <w:r w:rsidRPr="0050533B">
        <w:rPr>
          <w:b/>
          <w:bCs/>
        </w:rPr>
        <w:t>Informații</w:t>
      </w:r>
      <w:r w:rsidR="00007AB3">
        <w:rPr>
          <w:b/>
          <w:bCs/>
        </w:rPr>
        <w:t xml:space="preserve"> </w:t>
      </w:r>
      <w:r w:rsidRPr="0050533B">
        <w:rPr>
          <w:b/>
          <w:bCs/>
        </w:rPr>
        <w:t>suplimentare</w:t>
      </w:r>
    </w:p>
    <w:p w14:paraId="5D5C0157" w14:textId="35D31B55" w:rsidR="0050533B" w:rsidRPr="0050533B" w:rsidRDefault="00BE4464" w:rsidP="0050533B">
      <w:hyperlink r:id="rId93" w:history="1">
        <w:r w:rsidR="0050533B" w:rsidRPr="0050533B">
          <w:rPr>
            <w:rStyle w:val="Hyperlink"/>
            <w:szCs w:val="24"/>
          </w:rPr>
          <w:t>Prima</w:t>
        </w:r>
        <w:r w:rsidR="00007AB3">
          <w:rPr>
            <w:rStyle w:val="Hyperlink"/>
            <w:szCs w:val="24"/>
          </w:rPr>
          <w:t xml:space="preserve"> </w:t>
        </w:r>
        <w:r w:rsidR="0050533B" w:rsidRPr="0050533B">
          <w:rPr>
            <w:rStyle w:val="Hyperlink"/>
            <w:szCs w:val="24"/>
          </w:rPr>
          <w:t>revizuire</w:t>
        </w:r>
        <w:r w:rsidR="00007AB3">
          <w:rPr>
            <w:rStyle w:val="Hyperlink"/>
            <w:szCs w:val="24"/>
          </w:rPr>
          <w:t xml:space="preserve"> </w:t>
        </w:r>
        <w:r w:rsidR="0050533B" w:rsidRPr="0050533B">
          <w:rPr>
            <w:rStyle w:val="Hyperlink"/>
            <w:szCs w:val="24"/>
          </w:rPr>
          <w:t>a</w:t>
        </w:r>
        <w:r w:rsidR="00007AB3">
          <w:rPr>
            <w:rStyle w:val="Hyperlink"/>
            <w:szCs w:val="24"/>
          </w:rPr>
          <w:t xml:space="preserve"> </w:t>
        </w:r>
        <w:r w:rsidR="0050533B" w:rsidRPr="0050533B">
          <w:rPr>
            <w:rStyle w:val="Hyperlink"/>
            <w:szCs w:val="24"/>
          </w:rPr>
          <w:t>bugetului</w:t>
        </w:r>
        <w:r w:rsidR="00007AB3">
          <w:rPr>
            <w:rStyle w:val="Hyperlink"/>
            <w:szCs w:val="24"/>
          </w:rPr>
          <w:t xml:space="preserve"> </w:t>
        </w:r>
        <w:r w:rsidR="0050533B" w:rsidRPr="0050533B">
          <w:rPr>
            <w:rStyle w:val="Hyperlink"/>
            <w:szCs w:val="24"/>
          </w:rPr>
          <w:t>pe</w:t>
        </w:r>
        <w:r w:rsidR="00007AB3">
          <w:rPr>
            <w:rStyle w:val="Hyperlink"/>
            <w:szCs w:val="24"/>
          </w:rPr>
          <w:t xml:space="preserve"> </w:t>
        </w:r>
        <w:r w:rsidR="0050533B" w:rsidRPr="0050533B">
          <w:rPr>
            <w:rStyle w:val="Hyperlink"/>
            <w:szCs w:val="24"/>
          </w:rPr>
          <w:t>termen</w:t>
        </w:r>
        <w:r w:rsidR="00007AB3">
          <w:rPr>
            <w:rStyle w:val="Hyperlink"/>
            <w:szCs w:val="24"/>
          </w:rPr>
          <w:t xml:space="preserve"> </w:t>
        </w:r>
        <w:r w:rsidR="0050533B" w:rsidRPr="0050533B">
          <w:rPr>
            <w:rStyle w:val="Hyperlink"/>
            <w:szCs w:val="24"/>
          </w:rPr>
          <w:t>lung</w:t>
        </w:r>
        <w:r w:rsidR="00007AB3">
          <w:rPr>
            <w:rStyle w:val="Hyperlink"/>
            <w:szCs w:val="24"/>
          </w:rPr>
          <w:t xml:space="preserve"> </w:t>
        </w:r>
        <w:r w:rsidR="0050533B" w:rsidRPr="0050533B">
          <w:rPr>
            <w:rStyle w:val="Hyperlink"/>
            <w:szCs w:val="24"/>
          </w:rPr>
          <w:t>al</w:t>
        </w:r>
        <w:r w:rsidR="00007AB3">
          <w:rPr>
            <w:rStyle w:val="Hyperlink"/>
            <w:szCs w:val="24"/>
          </w:rPr>
          <w:t xml:space="preserve"> </w:t>
        </w:r>
        <w:r w:rsidR="0050533B" w:rsidRPr="0050533B">
          <w:rPr>
            <w:rStyle w:val="Hyperlink"/>
            <w:szCs w:val="24"/>
          </w:rPr>
          <w:t>UE</w:t>
        </w:r>
        <w:r w:rsidR="00007AB3">
          <w:rPr>
            <w:rStyle w:val="Hyperlink"/>
            <w:szCs w:val="24"/>
          </w:rPr>
          <w:t xml:space="preserve"> </w:t>
        </w:r>
        <w:r w:rsidR="0050533B" w:rsidRPr="0050533B">
          <w:rPr>
            <w:rStyle w:val="Hyperlink"/>
            <w:szCs w:val="24"/>
          </w:rPr>
          <w:t>va</w:t>
        </w:r>
        <w:r w:rsidR="00007AB3">
          <w:rPr>
            <w:rStyle w:val="Hyperlink"/>
            <w:szCs w:val="24"/>
          </w:rPr>
          <w:t xml:space="preserve"> </w:t>
        </w:r>
        <w:r w:rsidR="0050533B" w:rsidRPr="0050533B">
          <w:rPr>
            <w:rStyle w:val="Hyperlink"/>
            <w:szCs w:val="24"/>
          </w:rPr>
          <w:t>contribui</w:t>
        </w:r>
        <w:r w:rsidR="00007AB3">
          <w:rPr>
            <w:rStyle w:val="Hyperlink"/>
            <w:szCs w:val="24"/>
          </w:rPr>
          <w:t xml:space="preserve"> </w:t>
        </w:r>
        <w:r w:rsidR="0050533B" w:rsidRPr="0050533B">
          <w:rPr>
            <w:rStyle w:val="Hyperlink"/>
            <w:szCs w:val="24"/>
          </w:rPr>
          <w:t>la</w:t>
        </w:r>
        <w:r w:rsidR="00007AB3">
          <w:rPr>
            <w:rStyle w:val="Hyperlink"/>
            <w:szCs w:val="24"/>
          </w:rPr>
          <w:t xml:space="preserve"> </w:t>
        </w:r>
        <w:r w:rsidR="0050533B" w:rsidRPr="0050533B">
          <w:rPr>
            <w:rStyle w:val="Hyperlink"/>
            <w:szCs w:val="24"/>
          </w:rPr>
          <w:t>abordarea</w:t>
        </w:r>
        <w:r w:rsidR="00007AB3">
          <w:rPr>
            <w:rStyle w:val="Hyperlink"/>
            <w:szCs w:val="24"/>
          </w:rPr>
          <w:t xml:space="preserve"> </w:t>
        </w:r>
        <w:r w:rsidR="0050533B" w:rsidRPr="0050533B">
          <w:rPr>
            <w:rStyle w:val="Hyperlink"/>
            <w:szCs w:val="24"/>
          </w:rPr>
          <w:t>principalelor</w:t>
        </w:r>
        <w:r w:rsidR="00007AB3">
          <w:rPr>
            <w:rStyle w:val="Hyperlink"/>
            <w:szCs w:val="24"/>
          </w:rPr>
          <w:t xml:space="preserve"> </w:t>
        </w:r>
        <w:r w:rsidR="0050533B" w:rsidRPr="0050533B">
          <w:rPr>
            <w:rStyle w:val="Hyperlink"/>
            <w:szCs w:val="24"/>
          </w:rPr>
          <w:t>provocări</w:t>
        </w:r>
        <w:r w:rsidR="00007AB3">
          <w:rPr>
            <w:rStyle w:val="Hyperlink"/>
            <w:szCs w:val="24"/>
          </w:rPr>
          <w:t xml:space="preserve"> </w:t>
        </w:r>
        <w:r w:rsidR="0050533B" w:rsidRPr="0050533B">
          <w:rPr>
            <w:rStyle w:val="Hyperlink"/>
            <w:szCs w:val="24"/>
          </w:rPr>
          <w:t>cu</w:t>
        </w:r>
        <w:r w:rsidR="00007AB3">
          <w:rPr>
            <w:rStyle w:val="Hyperlink"/>
            <w:szCs w:val="24"/>
          </w:rPr>
          <w:t xml:space="preserve"> </w:t>
        </w:r>
        <w:r w:rsidR="0050533B" w:rsidRPr="0050533B">
          <w:rPr>
            <w:rStyle w:val="Hyperlink"/>
            <w:szCs w:val="24"/>
          </w:rPr>
          <w:t>care</w:t>
        </w:r>
        <w:r w:rsidR="00007AB3">
          <w:rPr>
            <w:rStyle w:val="Hyperlink"/>
            <w:szCs w:val="24"/>
          </w:rPr>
          <w:t xml:space="preserve"> </w:t>
        </w:r>
        <w:r w:rsidR="0050533B" w:rsidRPr="0050533B">
          <w:rPr>
            <w:rStyle w:val="Hyperlink"/>
            <w:szCs w:val="24"/>
          </w:rPr>
          <w:t>se</w:t>
        </w:r>
        <w:r w:rsidR="00007AB3">
          <w:rPr>
            <w:rStyle w:val="Hyperlink"/>
            <w:szCs w:val="24"/>
          </w:rPr>
          <w:t xml:space="preserve"> </w:t>
        </w:r>
        <w:r w:rsidR="0050533B" w:rsidRPr="0050533B">
          <w:rPr>
            <w:rStyle w:val="Hyperlink"/>
            <w:szCs w:val="24"/>
          </w:rPr>
          <w:t>confruntă</w:t>
        </w:r>
        <w:r w:rsidR="00007AB3">
          <w:rPr>
            <w:rStyle w:val="Hyperlink"/>
            <w:szCs w:val="24"/>
          </w:rPr>
          <w:t xml:space="preserve"> </w:t>
        </w:r>
        <w:r w:rsidR="0050533B" w:rsidRPr="0050533B">
          <w:rPr>
            <w:rStyle w:val="Hyperlink"/>
            <w:szCs w:val="24"/>
          </w:rPr>
          <w:t>Uniunea</w:t>
        </w:r>
      </w:hyperlink>
    </w:p>
    <w:p w14:paraId="2DAC4BFC" w14:textId="1AC5D34B" w:rsidR="0050533B" w:rsidRPr="0050533B" w:rsidRDefault="00BE4464" w:rsidP="0050533B">
      <w:hyperlink r:id="rId94" w:history="1">
        <w:r w:rsidR="0050533B" w:rsidRPr="0050533B">
          <w:rPr>
            <w:rStyle w:val="Hyperlink"/>
            <w:szCs w:val="24"/>
          </w:rPr>
          <w:t>Concluziile</w:t>
        </w:r>
        <w:r w:rsidR="00007AB3">
          <w:rPr>
            <w:rStyle w:val="Hyperlink"/>
            <w:szCs w:val="24"/>
          </w:rPr>
          <w:t xml:space="preserve"> </w:t>
        </w:r>
        <w:r w:rsidR="0050533B" w:rsidRPr="0050533B">
          <w:rPr>
            <w:rStyle w:val="Hyperlink"/>
            <w:szCs w:val="24"/>
          </w:rPr>
          <w:t>Consiliului</w:t>
        </w:r>
        <w:r w:rsidR="00007AB3">
          <w:rPr>
            <w:rStyle w:val="Hyperlink"/>
            <w:szCs w:val="24"/>
          </w:rPr>
          <w:t xml:space="preserve"> </w:t>
        </w:r>
        <w:r w:rsidR="0050533B" w:rsidRPr="0050533B">
          <w:rPr>
            <w:rStyle w:val="Hyperlink"/>
            <w:szCs w:val="24"/>
          </w:rPr>
          <w:t>European</w:t>
        </w:r>
        <w:r w:rsidR="00007AB3">
          <w:rPr>
            <w:rStyle w:val="Hyperlink"/>
            <w:szCs w:val="24"/>
          </w:rPr>
          <w:t xml:space="preserve"> </w:t>
        </w:r>
        <w:r w:rsidR="0050533B" w:rsidRPr="0050533B">
          <w:rPr>
            <w:rStyle w:val="Hyperlink"/>
            <w:szCs w:val="24"/>
          </w:rPr>
          <w:t>din</w:t>
        </w:r>
        <w:r w:rsidR="00007AB3">
          <w:rPr>
            <w:rStyle w:val="Hyperlink"/>
            <w:szCs w:val="24"/>
          </w:rPr>
          <w:t xml:space="preserve"> </w:t>
        </w:r>
        <w:r w:rsidR="0050533B" w:rsidRPr="0050533B">
          <w:rPr>
            <w:rStyle w:val="Hyperlink"/>
            <w:szCs w:val="24"/>
          </w:rPr>
          <w:t>1</w:t>
        </w:r>
        <w:r w:rsidR="00007AB3">
          <w:rPr>
            <w:rStyle w:val="Hyperlink"/>
            <w:szCs w:val="24"/>
          </w:rPr>
          <w:t xml:space="preserve"> </w:t>
        </w:r>
        <w:r w:rsidR="0050533B" w:rsidRPr="0050533B">
          <w:rPr>
            <w:rStyle w:val="Hyperlink"/>
            <w:szCs w:val="24"/>
          </w:rPr>
          <w:t>februarie</w:t>
        </w:r>
        <w:r w:rsidR="00007AB3">
          <w:rPr>
            <w:rStyle w:val="Hyperlink"/>
            <w:szCs w:val="24"/>
          </w:rPr>
          <w:t xml:space="preserve"> </w:t>
        </w:r>
        <w:r w:rsidR="0050533B" w:rsidRPr="0050533B">
          <w:rPr>
            <w:rStyle w:val="Hyperlink"/>
            <w:szCs w:val="24"/>
          </w:rPr>
          <w:t>2024</w:t>
        </w:r>
      </w:hyperlink>
    </w:p>
    <w:p w14:paraId="45EBD32B" w14:textId="581A4D3B" w:rsidR="0050533B" w:rsidRPr="0050533B" w:rsidRDefault="00BE4464" w:rsidP="0050533B">
      <w:hyperlink r:id="rId95" w:history="1">
        <w:r w:rsidR="0050533B" w:rsidRPr="0050533B">
          <w:rPr>
            <w:rStyle w:val="Hyperlink"/>
            <w:szCs w:val="24"/>
          </w:rPr>
          <w:t>Comisia</w:t>
        </w:r>
        <w:r w:rsidR="00007AB3">
          <w:rPr>
            <w:rStyle w:val="Hyperlink"/>
            <w:szCs w:val="24"/>
          </w:rPr>
          <w:t xml:space="preserve"> </w:t>
        </w:r>
        <w:r w:rsidR="0050533B" w:rsidRPr="0050533B">
          <w:rPr>
            <w:rStyle w:val="Hyperlink"/>
            <w:szCs w:val="24"/>
          </w:rPr>
          <w:t>propune</w:t>
        </w:r>
        <w:r w:rsidR="00007AB3">
          <w:rPr>
            <w:rStyle w:val="Hyperlink"/>
            <w:szCs w:val="24"/>
          </w:rPr>
          <w:t xml:space="preserve"> </w:t>
        </w:r>
        <w:r w:rsidR="0050533B" w:rsidRPr="0050533B">
          <w:rPr>
            <w:rStyle w:val="Hyperlink"/>
            <w:szCs w:val="24"/>
          </w:rPr>
          <w:t>consolidarea</w:t>
        </w:r>
        <w:r w:rsidR="00007AB3">
          <w:rPr>
            <w:rStyle w:val="Hyperlink"/>
            <w:szCs w:val="24"/>
          </w:rPr>
          <w:t xml:space="preserve"> </w:t>
        </w:r>
        <w:r w:rsidR="0050533B" w:rsidRPr="0050533B">
          <w:rPr>
            <w:rStyle w:val="Hyperlink"/>
            <w:szCs w:val="24"/>
          </w:rPr>
          <w:t>bugetului</w:t>
        </w:r>
        <w:r w:rsidR="00007AB3">
          <w:rPr>
            <w:rStyle w:val="Hyperlink"/>
            <w:szCs w:val="24"/>
          </w:rPr>
          <w:t xml:space="preserve"> </w:t>
        </w:r>
        <w:r w:rsidR="0050533B" w:rsidRPr="0050533B">
          <w:rPr>
            <w:rStyle w:val="Hyperlink"/>
            <w:szCs w:val="24"/>
          </w:rPr>
          <w:t>pe</w:t>
        </w:r>
        <w:r w:rsidR="00007AB3">
          <w:rPr>
            <w:rStyle w:val="Hyperlink"/>
            <w:szCs w:val="24"/>
          </w:rPr>
          <w:t xml:space="preserve"> </w:t>
        </w:r>
        <w:r w:rsidR="0050533B" w:rsidRPr="0050533B">
          <w:rPr>
            <w:rStyle w:val="Hyperlink"/>
            <w:szCs w:val="24"/>
          </w:rPr>
          <w:t>termen</w:t>
        </w:r>
        <w:r w:rsidR="00007AB3">
          <w:rPr>
            <w:rStyle w:val="Hyperlink"/>
            <w:szCs w:val="24"/>
          </w:rPr>
          <w:t xml:space="preserve"> </w:t>
        </w:r>
        <w:r w:rsidR="0050533B" w:rsidRPr="0050533B">
          <w:rPr>
            <w:rStyle w:val="Hyperlink"/>
            <w:szCs w:val="24"/>
          </w:rPr>
          <w:t>lung</w:t>
        </w:r>
        <w:r w:rsidR="00007AB3">
          <w:rPr>
            <w:rStyle w:val="Hyperlink"/>
            <w:szCs w:val="24"/>
          </w:rPr>
          <w:t xml:space="preserve"> </w:t>
        </w:r>
        <w:r w:rsidR="0050533B" w:rsidRPr="0050533B">
          <w:rPr>
            <w:rStyle w:val="Hyperlink"/>
            <w:szCs w:val="24"/>
          </w:rPr>
          <w:t>al</w:t>
        </w:r>
        <w:r w:rsidR="00007AB3">
          <w:rPr>
            <w:rStyle w:val="Hyperlink"/>
            <w:szCs w:val="24"/>
          </w:rPr>
          <w:t xml:space="preserve"> </w:t>
        </w:r>
        <w:r w:rsidR="0050533B" w:rsidRPr="0050533B">
          <w:rPr>
            <w:rStyle w:val="Hyperlink"/>
            <w:szCs w:val="24"/>
          </w:rPr>
          <w:t>UE</w:t>
        </w:r>
        <w:r w:rsidR="00007AB3">
          <w:rPr>
            <w:rStyle w:val="Hyperlink"/>
            <w:szCs w:val="24"/>
          </w:rPr>
          <w:t xml:space="preserve"> </w:t>
        </w:r>
        <w:r w:rsidR="0050533B" w:rsidRPr="0050533B">
          <w:rPr>
            <w:rStyle w:val="Hyperlink"/>
            <w:szCs w:val="24"/>
          </w:rPr>
          <w:t>în</w:t>
        </w:r>
        <w:r w:rsidR="00007AB3">
          <w:rPr>
            <w:rStyle w:val="Hyperlink"/>
            <w:szCs w:val="24"/>
          </w:rPr>
          <w:t xml:space="preserve"> </w:t>
        </w:r>
        <w:r w:rsidR="0050533B" w:rsidRPr="0050533B">
          <w:rPr>
            <w:rStyle w:val="Hyperlink"/>
            <w:szCs w:val="24"/>
          </w:rPr>
          <w:t>vederea</w:t>
        </w:r>
        <w:r w:rsidR="00007AB3">
          <w:rPr>
            <w:rStyle w:val="Hyperlink"/>
            <w:szCs w:val="24"/>
          </w:rPr>
          <w:t xml:space="preserve"> </w:t>
        </w:r>
        <w:r w:rsidR="0050533B" w:rsidRPr="0050533B">
          <w:rPr>
            <w:rStyle w:val="Hyperlink"/>
            <w:szCs w:val="24"/>
          </w:rPr>
          <w:t>abordării</w:t>
        </w:r>
        <w:r w:rsidR="00007AB3">
          <w:rPr>
            <w:rStyle w:val="Hyperlink"/>
            <w:szCs w:val="24"/>
          </w:rPr>
          <w:t xml:space="preserve"> </w:t>
        </w:r>
        <w:r w:rsidR="0050533B" w:rsidRPr="0050533B">
          <w:rPr>
            <w:rStyle w:val="Hyperlink"/>
            <w:szCs w:val="24"/>
          </w:rPr>
          <w:t>celor</w:t>
        </w:r>
        <w:r w:rsidR="00007AB3">
          <w:rPr>
            <w:rStyle w:val="Hyperlink"/>
            <w:szCs w:val="24"/>
          </w:rPr>
          <w:t xml:space="preserve"> </w:t>
        </w:r>
        <w:r w:rsidR="0050533B" w:rsidRPr="0050533B">
          <w:rPr>
            <w:rStyle w:val="Hyperlink"/>
            <w:szCs w:val="24"/>
          </w:rPr>
          <w:t>mai</w:t>
        </w:r>
        <w:r w:rsidR="00007AB3">
          <w:rPr>
            <w:rStyle w:val="Hyperlink"/>
            <w:szCs w:val="24"/>
          </w:rPr>
          <w:t xml:space="preserve"> </w:t>
        </w:r>
        <w:r w:rsidR="0050533B" w:rsidRPr="0050533B">
          <w:rPr>
            <w:rStyle w:val="Hyperlink"/>
            <w:szCs w:val="24"/>
          </w:rPr>
          <w:t>urgente</w:t>
        </w:r>
        <w:r w:rsidR="00007AB3">
          <w:rPr>
            <w:rStyle w:val="Hyperlink"/>
            <w:szCs w:val="24"/>
          </w:rPr>
          <w:t xml:space="preserve"> </w:t>
        </w:r>
        <w:r w:rsidR="0050533B" w:rsidRPr="0050533B">
          <w:rPr>
            <w:rStyle w:val="Hyperlink"/>
            <w:szCs w:val="24"/>
          </w:rPr>
          <w:t>provocări</w:t>
        </w:r>
      </w:hyperlink>
    </w:p>
    <w:p w14:paraId="0311038C" w14:textId="3FD9FA3A" w:rsidR="0050533B" w:rsidRPr="0050533B" w:rsidRDefault="00BE4464" w:rsidP="0050533B">
      <w:hyperlink r:id="rId96" w:history="1">
        <w:r w:rsidR="0050533B" w:rsidRPr="0050533B">
          <w:rPr>
            <w:rStyle w:val="Hyperlink"/>
            <w:szCs w:val="24"/>
          </w:rPr>
          <w:t>Platforma</w:t>
        </w:r>
        <w:r w:rsidR="00007AB3">
          <w:rPr>
            <w:rStyle w:val="Hyperlink"/>
            <w:szCs w:val="24"/>
          </w:rPr>
          <w:t xml:space="preserve"> </w:t>
        </w:r>
        <w:r w:rsidR="0050533B" w:rsidRPr="0050533B">
          <w:rPr>
            <w:rStyle w:val="Hyperlink"/>
            <w:szCs w:val="24"/>
          </w:rPr>
          <w:t>„Tehnologii</w:t>
        </w:r>
        <w:r w:rsidR="00007AB3">
          <w:rPr>
            <w:rStyle w:val="Hyperlink"/>
            <w:szCs w:val="24"/>
          </w:rPr>
          <w:t xml:space="preserve"> </w:t>
        </w:r>
        <w:r w:rsidR="0050533B" w:rsidRPr="0050533B">
          <w:rPr>
            <w:rStyle w:val="Hyperlink"/>
            <w:szCs w:val="24"/>
          </w:rPr>
          <w:t>strategice</w:t>
        </w:r>
        <w:r w:rsidR="00007AB3">
          <w:rPr>
            <w:rStyle w:val="Hyperlink"/>
            <w:szCs w:val="24"/>
          </w:rPr>
          <w:t xml:space="preserve"> </w:t>
        </w:r>
        <w:r w:rsidR="0050533B" w:rsidRPr="0050533B">
          <w:rPr>
            <w:rStyle w:val="Hyperlink"/>
            <w:szCs w:val="24"/>
          </w:rPr>
          <w:t>pentru</w:t>
        </w:r>
        <w:r w:rsidR="00007AB3">
          <w:rPr>
            <w:rStyle w:val="Hyperlink"/>
            <w:szCs w:val="24"/>
          </w:rPr>
          <w:t xml:space="preserve"> </w:t>
        </w:r>
        <w:r w:rsidR="0050533B" w:rsidRPr="0050533B">
          <w:rPr>
            <w:rStyle w:val="Hyperlink"/>
            <w:szCs w:val="24"/>
          </w:rPr>
          <w:t>Europa”</w:t>
        </w:r>
      </w:hyperlink>
    </w:p>
    <w:p w14:paraId="3EC1CD0E" w14:textId="0F038300" w:rsidR="0050533B" w:rsidRPr="0050533B" w:rsidRDefault="00BE4464" w:rsidP="0050533B">
      <w:hyperlink r:id="rId97" w:history="1">
        <w:r w:rsidR="0050533B" w:rsidRPr="0050533B">
          <w:rPr>
            <w:rStyle w:val="Hyperlink"/>
            <w:szCs w:val="24"/>
          </w:rPr>
          <w:t>Comisia</w:t>
        </w:r>
        <w:r w:rsidR="00007AB3">
          <w:rPr>
            <w:rStyle w:val="Hyperlink"/>
            <w:szCs w:val="24"/>
          </w:rPr>
          <w:t xml:space="preserve"> </w:t>
        </w:r>
        <w:r w:rsidR="0050533B" w:rsidRPr="0050533B">
          <w:rPr>
            <w:rStyle w:val="Hyperlink"/>
            <w:szCs w:val="24"/>
          </w:rPr>
          <w:t>salută</w:t>
        </w:r>
        <w:r w:rsidR="00007AB3">
          <w:rPr>
            <w:rStyle w:val="Hyperlink"/>
            <w:szCs w:val="24"/>
          </w:rPr>
          <w:t xml:space="preserve"> </w:t>
        </w:r>
        <w:r w:rsidR="0050533B" w:rsidRPr="0050533B">
          <w:rPr>
            <w:rStyle w:val="Hyperlink"/>
            <w:szCs w:val="24"/>
          </w:rPr>
          <w:t>acordul</w:t>
        </w:r>
        <w:r w:rsidR="00007AB3">
          <w:rPr>
            <w:rStyle w:val="Hyperlink"/>
            <w:szCs w:val="24"/>
          </w:rPr>
          <w:t xml:space="preserve"> </w:t>
        </w:r>
        <w:r w:rsidR="0050533B" w:rsidRPr="0050533B">
          <w:rPr>
            <w:rStyle w:val="Hyperlink"/>
            <w:szCs w:val="24"/>
          </w:rPr>
          <w:t>privind</w:t>
        </w:r>
        <w:r w:rsidR="00007AB3">
          <w:rPr>
            <w:rStyle w:val="Hyperlink"/>
            <w:szCs w:val="24"/>
          </w:rPr>
          <w:t xml:space="preserve"> </w:t>
        </w:r>
        <w:r w:rsidR="0050533B" w:rsidRPr="0050533B">
          <w:rPr>
            <w:rStyle w:val="Hyperlink"/>
            <w:szCs w:val="24"/>
          </w:rPr>
          <w:t>Mecanismul</w:t>
        </w:r>
        <w:r w:rsidR="00007AB3">
          <w:rPr>
            <w:rStyle w:val="Hyperlink"/>
            <w:szCs w:val="24"/>
          </w:rPr>
          <w:t xml:space="preserve"> </w:t>
        </w:r>
        <w:r w:rsidR="0050533B" w:rsidRPr="0050533B">
          <w:rPr>
            <w:rStyle w:val="Hyperlink"/>
            <w:szCs w:val="24"/>
          </w:rPr>
          <w:t>pentru</w:t>
        </w:r>
        <w:r w:rsidR="00007AB3">
          <w:rPr>
            <w:rStyle w:val="Hyperlink"/>
            <w:szCs w:val="24"/>
          </w:rPr>
          <w:t xml:space="preserve"> </w:t>
        </w:r>
        <w:r w:rsidR="0050533B" w:rsidRPr="0050533B">
          <w:rPr>
            <w:rStyle w:val="Hyperlink"/>
            <w:szCs w:val="24"/>
          </w:rPr>
          <w:t>Ucraina</w:t>
        </w:r>
      </w:hyperlink>
    </w:p>
    <w:p w14:paraId="2BE45899" w14:textId="59795F38" w:rsidR="0050533B" w:rsidRPr="0050533B" w:rsidRDefault="00BE4464" w:rsidP="0050533B">
      <w:hyperlink r:id="rId98" w:history="1">
        <w:r w:rsidR="0050533B" w:rsidRPr="0050533B">
          <w:rPr>
            <w:rStyle w:val="Hyperlink"/>
            <w:szCs w:val="24"/>
          </w:rPr>
          <w:t>Asistența</w:t>
        </w:r>
        <w:r w:rsidR="00007AB3">
          <w:rPr>
            <w:rStyle w:val="Hyperlink"/>
            <w:szCs w:val="24"/>
          </w:rPr>
          <w:t xml:space="preserve"> </w:t>
        </w:r>
        <w:r w:rsidR="0050533B" w:rsidRPr="0050533B">
          <w:rPr>
            <w:rStyle w:val="Hyperlink"/>
            <w:szCs w:val="24"/>
          </w:rPr>
          <w:t>UE</w:t>
        </w:r>
        <w:r w:rsidR="00007AB3">
          <w:rPr>
            <w:rStyle w:val="Hyperlink"/>
            <w:szCs w:val="24"/>
          </w:rPr>
          <w:t xml:space="preserve"> </w:t>
        </w:r>
        <w:r w:rsidR="0050533B" w:rsidRPr="0050533B">
          <w:rPr>
            <w:rStyle w:val="Hyperlink"/>
            <w:szCs w:val="24"/>
          </w:rPr>
          <w:t>pentru</w:t>
        </w:r>
        <w:r w:rsidR="00007AB3">
          <w:rPr>
            <w:rStyle w:val="Hyperlink"/>
            <w:szCs w:val="24"/>
          </w:rPr>
          <w:t xml:space="preserve"> </w:t>
        </w:r>
        <w:r w:rsidR="0050533B" w:rsidRPr="0050533B">
          <w:rPr>
            <w:rStyle w:val="Hyperlink"/>
            <w:szCs w:val="24"/>
          </w:rPr>
          <w:t>Ucraina</w:t>
        </w:r>
      </w:hyperlink>
    </w:p>
    <w:p w14:paraId="7227AD23" w14:textId="76B51F3B" w:rsidR="0050533B" w:rsidRPr="0050533B" w:rsidRDefault="00BE4464" w:rsidP="0050533B">
      <w:hyperlink r:id="rId99" w:history="1">
        <w:r w:rsidR="0050533B" w:rsidRPr="0050533B">
          <w:rPr>
            <w:rStyle w:val="Hyperlink"/>
            <w:szCs w:val="24"/>
          </w:rPr>
          <w:t>Cadrul</w:t>
        </w:r>
        <w:r w:rsidR="00007AB3">
          <w:rPr>
            <w:rStyle w:val="Hyperlink"/>
            <w:szCs w:val="24"/>
          </w:rPr>
          <w:t xml:space="preserve"> </w:t>
        </w:r>
        <w:r w:rsidR="0050533B" w:rsidRPr="0050533B">
          <w:rPr>
            <w:rStyle w:val="Hyperlink"/>
            <w:szCs w:val="24"/>
          </w:rPr>
          <w:t>financiar</w:t>
        </w:r>
        <w:r w:rsidR="00007AB3">
          <w:rPr>
            <w:rStyle w:val="Hyperlink"/>
            <w:szCs w:val="24"/>
          </w:rPr>
          <w:t xml:space="preserve"> </w:t>
        </w:r>
        <w:r w:rsidR="0050533B" w:rsidRPr="0050533B">
          <w:rPr>
            <w:rStyle w:val="Hyperlink"/>
            <w:szCs w:val="24"/>
          </w:rPr>
          <w:t>multianual</w:t>
        </w:r>
        <w:r w:rsidR="00007AB3">
          <w:rPr>
            <w:rStyle w:val="Hyperlink"/>
            <w:szCs w:val="24"/>
          </w:rPr>
          <w:t xml:space="preserve"> </w:t>
        </w:r>
        <w:r w:rsidR="0050533B" w:rsidRPr="0050533B">
          <w:rPr>
            <w:rStyle w:val="Hyperlink"/>
            <w:szCs w:val="24"/>
          </w:rPr>
          <w:t>2021-2027</w:t>
        </w:r>
      </w:hyperlink>
    </w:p>
    <w:p w14:paraId="772A0375" w14:textId="22CEA730" w:rsidR="0050533B" w:rsidRDefault="00BE4464" w:rsidP="0050533B">
      <w:hyperlink r:id="rId100" w:history="1">
        <w:r w:rsidR="0050533B" w:rsidRPr="0050533B">
          <w:rPr>
            <w:rStyle w:val="Hyperlink"/>
            <w:szCs w:val="24"/>
          </w:rPr>
          <w:t>Bugetul</w:t>
        </w:r>
        <w:r w:rsidR="00007AB3">
          <w:rPr>
            <w:rStyle w:val="Hyperlink"/>
            <w:szCs w:val="24"/>
          </w:rPr>
          <w:t xml:space="preserve"> </w:t>
        </w:r>
        <w:r w:rsidR="0050533B" w:rsidRPr="0050533B">
          <w:rPr>
            <w:rStyle w:val="Hyperlink"/>
            <w:szCs w:val="24"/>
          </w:rPr>
          <w:t>UE</w:t>
        </w:r>
        <w:r w:rsidR="00007AB3">
          <w:rPr>
            <w:rStyle w:val="Hyperlink"/>
            <w:szCs w:val="24"/>
          </w:rPr>
          <w:t xml:space="preserve"> </w:t>
        </w:r>
        <w:r w:rsidR="0050533B" w:rsidRPr="0050533B">
          <w:rPr>
            <w:rStyle w:val="Hyperlink"/>
            <w:szCs w:val="24"/>
          </w:rPr>
          <w:t>în</w:t>
        </w:r>
        <w:r w:rsidR="00007AB3">
          <w:rPr>
            <w:rStyle w:val="Hyperlink"/>
            <w:szCs w:val="24"/>
          </w:rPr>
          <w:t xml:space="preserve"> </w:t>
        </w:r>
        <w:r w:rsidR="0050533B" w:rsidRPr="0050533B">
          <w:rPr>
            <w:rStyle w:val="Hyperlink"/>
            <w:szCs w:val="24"/>
          </w:rPr>
          <w:t>mișcare</w:t>
        </w:r>
      </w:hyperlink>
    </w:p>
    <w:p w14:paraId="6F748CF2" w14:textId="65502582" w:rsidR="00D503E5" w:rsidRDefault="00D503E5" w:rsidP="00D503E5">
      <w:pPr>
        <w:pStyle w:val="separatorarticole"/>
      </w:pPr>
      <w:r>
        <w:t>*</w:t>
      </w:r>
    </w:p>
    <w:p w14:paraId="6BC057A8" w14:textId="504AB655" w:rsidR="00D503E5" w:rsidRPr="00D503E5" w:rsidRDefault="00D503E5" w:rsidP="00D503E5">
      <w:pPr>
        <w:pStyle w:val="TitluArticolinINFOUE"/>
      </w:pPr>
      <w:bookmarkStart w:id="167" w:name="_Toc158617945"/>
      <w:r w:rsidRPr="00D503E5">
        <w:t>Deșeuri:</w:t>
      </w:r>
      <w:r w:rsidR="00007AB3">
        <w:t xml:space="preserve"> </w:t>
      </w:r>
      <w:r w:rsidRPr="00D503E5">
        <w:t>Comisia</w:t>
      </w:r>
      <w:r w:rsidR="00007AB3">
        <w:t xml:space="preserve"> </w:t>
      </w:r>
      <w:r w:rsidRPr="00D503E5">
        <w:t>solicită</w:t>
      </w:r>
      <w:r w:rsidR="00007AB3">
        <w:t xml:space="preserve"> </w:t>
      </w:r>
      <w:r w:rsidRPr="00D503E5">
        <w:t>ROMÂNIEI</w:t>
      </w:r>
      <w:r w:rsidR="00007AB3">
        <w:t xml:space="preserve"> </w:t>
      </w:r>
      <w:r w:rsidRPr="00D503E5">
        <w:t>să</w:t>
      </w:r>
      <w:r w:rsidR="00007AB3">
        <w:t xml:space="preserve"> </w:t>
      </w:r>
      <w:r w:rsidRPr="00D503E5">
        <w:t>închidă</w:t>
      </w:r>
      <w:r w:rsidR="00007AB3">
        <w:t xml:space="preserve"> </w:t>
      </w:r>
      <w:r w:rsidRPr="00D503E5">
        <w:t>și</w:t>
      </w:r>
      <w:r w:rsidR="00007AB3">
        <w:t xml:space="preserve"> </w:t>
      </w:r>
      <w:r w:rsidRPr="00D503E5">
        <w:t>să</w:t>
      </w:r>
      <w:r w:rsidR="00007AB3">
        <w:t xml:space="preserve"> </w:t>
      </w:r>
      <w:r w:rsidRPr="00D503E5">
        <w:t>reabiliteze</w:t>
      </w:r>
      <w:r w:rsidR="00007AB3">
        <w:t xml:space="preserve"> </w:t>
      </w:r>
      <w:r w:rsidRPr="00D503E5">
        <w:t>depozitele</w:t>
      </w:r>
      <w:r w:rsidR="00007AB3">
        <w:t xml:space="preserve"> </w:t>
      </w:r>
      <w:r w:rsidRPr="00D503E5">
        <w:t>ilegale</w:t>
      </w:r>
      <w:r w:rsidR="00007AB3">
        <w:t xml:space="preserve"> </w:t>
      </w:r>
      <w:r w:rsidRPr="00D503E5">
        <w:t>de</w:t>
      </w:r>
      <w:r w:rsidR="00007AB3">
        <w:t xml:space="preserve"> </w:t>
      </w:r>
      <w:r w:rsidRPr="00D503E5">
        <w:t>deșeuri</w:t>
      </w:r>
      <w:bookmarkEnd w:id="167"/>
    </w:p>
    <w:p w14:paraId="684751B6" w14:textId="18660D5F" w:rsidR="00D503E5" w:rsidRPr="00D503E5" w:rsidRDefault="00D503E5" w:rsidP="00D503E5">
      <w:r w:rsidRPr="00D503E5">
        <w:rPr>
          <w:noProof/>
          <w:lang w:eastAsia="ro-RO"/>
        </w:rPr>
        <w:drawing>
          <wp:anchor distT="0" distB="0" distL="114300" distR="114300" simplePos="0" relativeHeight="252095488" behindDoc="0" locked="0" layoutInCell="1" allowOverlap="1" wp14:anchorId="6ACA3E2E" wp14:editId="10CA7100">
            <wp:simplePos x="0" y="0"/>
            <wp:positionH relativeFrom="column">
              <wp:posOffset>-2998</wp:posOffset>
            </wp:positionH>
            <wp:positionV relativeFrom="paragraph">
              <wp:posOffset>71430</wp:posOffset>
            </wp:positionV>
            <wp:extent cx="2083982" cy="1394047"/>
            <wp:effectExtent l="0" t="0" r="0" b="0"/>
            <wp:wrapSquare wrapText="bothSides"/>
            <wp:docPr id="1212171938" name="Imagine 14" descr="depozite ilegale de deșe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pozite ilegale de deșeuri"/>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083982" cy="1394047"/>
                    </a:xfrm>
                    <a:prstGeom prst="rect">
                      <a:avLst/>
                    </a:prstGeom>
                    <a:noFill/>
                    <a:ln>
                      <a:noFill/>
                    </a:ln>
                  </pic:spPr>
                </pic:pic>
              </a:graphicData>
            </a:graphic>
          </wp:anchor>
        </w:drawing>
      </w:r>
      <w:r w:rsidRPr="00D503E5">
        <w:t>Astăzi,</w:t>
      </w:r>
      <w:r w:rsidR="00007AB3">
        <w:t xml:space="preserve"> </w:t>
      </w:r>
      <w:r w:rsidRPr="00D503E5">
        <w:t>7</w:t>
      </w:r>
      <w:r w:rsidR="00007AB3">
        <w:t xml:space="preserve"> </w:t>
      </w:r>
      <w:r w:rsidRPr="00D503E5">
        <w:t>februarie,</w:t>
      </w:r>
      <w:r w:rsidR="00007AB3">
        <w:t xml:space="preserve"> </w:t>
      </w:r>
      <w:r w:rsidRPr="00D503E5">
        <w:t>Comisia</w:t>
      </w:r>
      <w:r w:rsidR="00007AB3">
        <w:t xml:space="preserve"> </w:t>
      </w:r>
      <w:r w:rsidRPr="00D503E5">
        <w:t>Europeană</w:t>
      </w:r>
      <w:r w:rsidR="00007AB3">
        <w:t xml:space="preserve"> </w:t>
      </w:r>
      <w:r w:rsidRPr="00D503E5">
        <w:t>a</w:t>
      </w:r>
      <w:r w:rsidR="00007AB3">
        <w:t xml:space="preserve"> </w:t>
      </w:r>
      <w:r w:rsidRPr="00D503E5">
        <w:t>decis</w:t>
      </w:r>
      <w:r w:rsidR="00007AB3">
        <w:t xml:space="preserve"> </w:t>
      </w:r>
      <w:r w:rsidRPr="00D503E5">
        <w:t>să</w:t>
      </w:r>
      <w:r w:rsidR="00007AB3">
        <w:t xml:space="preserve"> </w:t>
      </w:r>
      <w:r w:rsidRPr="00D503E5">
        <w:t>trimită</w:t>
      </w:r>
      <w:r w:rsidR="00007AB3">
        <w:t xml:space="preserve"> </w:t>
      </w:r>
      <w:r w:rsidRPr="00D503E5">
        <w:rPr>
          <w:b/>
          <w:bCs/>
        </w:rPr>
        <w:t>României</w:t>
      </w:r>
      <w:r w:rsidR="00007AB3">
        <w:t xml:space="preserve"> </w:t>
      </w:r>
      <w:r w:rsidRPr="00D503E5">
        <w:t>[INFR(2020)2276]</w:t>
      </w:r>
      <w:r w:rsidR="00007AB3">
        <w:t xml:space="preserve"> </w:t>
      </w:r>
      <w:r w:rsidRPr="00D503E5">
        <w:t>un</w:t>
      </w:r>
      <w:r w:rsidR="00007AB3">
        <w:t xml:space="preserve"> </w:t>
      </w:r>
      <w:r w:rsidRPr="00D503E5">
        <w:t>aviz</w:t>
      </w:r>
      <w:r w:rsidR="00007AB3">
        <w:t xml:space="preserve"> </w:t>
      </w:r>
      <w:r w:rsidRPr="00D503E5">
        <w:t>motivat</w:t>
      </w:r>
      <w:r w:rsidR="00007AB3">
        <w:t xml:space="preserve"> </w:t>
      </w:r>
      <w:r w:rsidRPr="00D503E5">
        <w:t>pentru</w:t>
      </w:r>
      <w:r w:rsidR="00007AB3">
        <w:t xml:space="preserve"> </w:t>
      </w:r>
      <w:r w:rsidRPr="00D503E5">
        <w:t>nerespectarea</w:t>
      </w:r>
      <w:r w:rsidR="00007AB3">
        <w:t xml:space="preserve"> </w:t>
      </w:r>
      <w:r w:rsidRPr="00D503E5">
        <w:t>integrală</w:t>
      </w:r>
      <w:r w:rsidR="00007AB3">
        <w:t xml:space="preserve"> </w:t>
      </w:r>
      <w:r w:rsidRPr="00D503E5">
        <w:t>a</w:t>
      </w:r>
      <w:r w:rsidR="00007AB3">
        <w:t xml:space="preserve"> </w:t>
      </w:r>
      <w:r w:rsidRPr="00D503E5">
        <w:t>Directivei</w:t>
      </w:r>
      <w:r w:rsidR="00007AB3">
        <w:t xml:space="preserve"> </w:t>
      </w:r>
      <w:r w:rsidRPr="00D503E5">
        <w:t>privind</w:t>
      </w:r>
      <w:r w:rsidR="00007AB3">
        <w:t xml:space="preserve"> </w:t>
      </w:r>
      <w:r w:rsidRPr="00D503E5">
        <w:t>depozitele</w:t>
      </w:r>
      <w:r w:rsidR="00007AB3">
        <w:t xml:space="preserve"> </w:t>
      </w:r>
      <w:r w:rsidRPr="00D503E5">
        <w:t>de</w:t>
      </w:r>
      <w:r w:rsidR="00007AB3">
        <w:t xml:space="preserve"> </w:t>
      </w:r>
      <w:r w:rsidRPr="00D503E5">
        <w:t>deșeuri</w:t>
      </w:r>
      <w:r w:rsidR="00007AB3">
        <w:t xml:space="preserve"> </w:t>
      </w:r>
      <w:r w:rsidRPr="00D503E5">
        <w:t>(</w:t>
      </w:r>
      <w:hyperlink r:id="rId102" w:history="1">
        <w:r w:rsidRPr="00D503E5">
          <w:rPr>
            <w:rStyle w:val="Hyperlink"/>
            <w:szCs w:val="24"/>
          </w:rPr>
          <w:t>Directiva</w:t>
        </w:r>
        <w:r w:rsidR="00007AB3">
          <w:rPr>
            <w:rStyle w:val="Hyperlink"/>
            <w:szCs w:val="24"/>
          </w:rPr>
          <w:t xml:space="preserve"> </w:t>
        </w:r>
        <w:r w:rsidRPr="00D503E5">
          <w:rPr>
            <w:rStyle w:val="Hyperlink"/>
            <w:szCs w:val="24"/>
          </w:rPr>
          <w:t>1999/31/CE</w:t>
        </w:r>
      </w:hyperlink>
      <w:r w:rsidRPr="00D503E5">
        <w:t>)</w:t>
      </w:r>
      <w:r w:rsidR="00007AB3">
        <w:t xml:space="preserve"> </w:t>
      </w:r>
      <w:r w:rsidRPr="00D503E5">
        <w:t>și</w:t>
      </w:r>
      <w:r w:rsidR="00007AB3">
        <w:t xml:space="preserve"> </w:t>
      </w:r>
      <w:r w:rsidRPr="00D503E5">
        <w:t>a</w:t>
      </w:r>
      <w:r w:rsidR="00007AB3">
        <w:t xml:space="preserve"> </w:t>
      </w:r>
      <w:r w:rsidRPr="00D503E5">
        <w:t>Directivei-cadru</w:t>
      </w:r>
      <w:r w:rsidR="00007AB3">
        <w:t xml:space="preserve"> </w:t>
      </w:r>
      <w:r w:rsidRPr="00D503E5">
        <w:t>privind</w:t>
      </w:r>
      <w:r w:rsidR="00007AB3">
        <w:t xml:space="preserve"> </w:t>
      </w:r>
      <w:r w:rsidRPr="00D503E5">
        <w:t>deșeurile</w:t>
      </w:r>
      <w:r w:rsidR="00007AB3">
        <w:t xml:space="preserve"> </w:t>
      </w:r>
      <w:r w:rsidRPr="00D503E5">
        <w:t>(</w:t>
      </w:r>
      <w:hyperlink r:id="rId103" w:history="1">
        <w:r w:rsidRPr="00D503E5">
          <w:rPr>
            <w:rStyle w:val="Hyperlink"/>
            <w:szCs w:val="24"/>
          </w:rPr>
          <w:t>Directiva</w:t>
        </w:r>
        <w:r w:rsidR="00007AB3">
          <w:rPr>
            <w:rStyle w:val="Hyperlink"/>
            <w:szCs w:val="24"/>
          </w:rPr>
          <w:t xml:space="preserve"> </w:t>
        </w:r>
        <w:r w:rsidRPr="00D503E5">
          <w:rPr>
            <w:rStyle w:val="Hyperlink"/>
            <w:szCs w:val="24"/>
          </w:rPr>
          <w:t>2008/98/CE</w:t>
        </w:r>
      </w:hyperlink>
      <w:r w:rsidRPr="00D503E5">
        <w:t>).</w:t>
      </w:r>
    </w:p>
    <w:p w14:paraId="13169234" w14:textId="4D8FCBD1" w:rsidR="00D503E5" w:rsidRPr="00D503E5" w:rsidRDefault="00D503E5" w:rsidP="00D503E5">
      <w:r w:rsidRPr="00D503E5">
        <w:t>Directiva</w:t>
      </w:r>
      <w:r w:rsidR="00007AB3">
        <w:t xml:space="preserve"> </w:t>
      </w:r>
      <w:r w:rsidRPr="00D503E5">
        <w:t>privind</w:t>
      </w:r>
      <w:r w:rsidR="00007AB3">
        <w:t xml:space="preserve"> </w:t>
      </w:r>
      <w:r w:rsidRPr="00D503E5">
        <w:t>depozitele</w:t>
      </w:r>
      <w:r w:rsidR="00007AB3">
        <w:t xml:space="preserve"> </w:t>
      </w:r>
      <w:r w:rsidRPr="00D503E5">
        <w:t>de</w:t>
      </w:r>
      <w:r w:rsidR="00007AB3">
        <w:t xml:space="preserve"> </w:t>
      </w:r>
      <w:r w:rsidRPr="00D503E5">
        <w:t>deșeuri</w:t>
      </w:r>
      <w:r w:rsidR="00007AB3">
        <w:t xml:space="preserve"> </w:t>
      </w:r>
      <w:r w:rsidRPr="00D503E5">
        <w:t>impune</w:t>
      </w:r>
      <w:r w:rsidR="00007AB3">
        <w:t xml:space="preserve"> </w:t>
      </w:r>
      <w:r w:rsidRPr="00D503E5">
        <w:t>statelor</w:t>
      </w:r>
      <w:r w:rsidR="00007AB3">
        <w:t xml:space="preserve"> </w:t>
      </w:r>
      <w:r w:rsidRPr="00D503E5">
        <w:t>membre</w:t>
      </w:r>
      <w:r w:rsidR="00007AB3">
        <w:t xml:space="preserve"> </w:t>
      </w:r>
      <w:r w:rsidRPr="00D503E5">
        <w:t>să</w:t>
      </w:r>
      <w:r w:rsidR="00007AB3">
        <w:t xml:space="preserve"> </w:t>
      </w:r>
      <w:r w:rsidRPr="00D503E5">
        <w:t>ia</w:t>
      </w:r>
      <w:r w:rsidR="00007AB3">
        <w:t xml:space="preserve"> </w:t>
      </w:r>
      <w:r w:rsidRPr="00D503E5">
        <w:t>măsurile</w:t>
      </w:r>
      <w:r w:rsidR="00007AB3">
        <w:t xml:space="preserve"> </w:t>
      </w:r>
      <w:r w:rsidRPr="00D503E5">
        <w:t>necesare</w:t>
      </w:r>
      <w:r w:rsidR="00007AB3">
        <w:t xml:space="preserve"> </w:t>
      </w:r>
      <w:r w:rsidRPr="00D503E5">
        <w:t>pentru</w:t>
      </w:r>
      <w:r w:rsidR="00007AB3">
        <w:t xml:space="preserve"> </w:t>
      </w:r>
      <w:r w:rsidRPr="00D503E5">
        <w:t>închiderea</w:t>
      </w:r>
      <w:r w:rsidR="00007AB3">
        <w:t xml:space="preserve"> </w:t>
      </w:r>
      <w:r w:rsidRPr="00D503E5">
        <w:t>și</w:t>
      </w:r>
      <w:r w:rsidR="00007AB3">
        <w:t xml:space="preserve"> </w:t>
      </w:r>
      <w:r w:rsidRPr="00D503E5">
        <w:t>reabilitarea</w:t>
      </w:r>
      <w:r w:rsidR="00007AB3">
        <w:t xml:space="preserve"> </w:t>
      </w:r>
      <w:r w:rsidRPr="00D503E5">
        <w:t>depozitelor</w:t>
      </w:r>
      <w:r w:rsidR="00007AB3">
        <w:t xml:space="preserve"> </w:t>
      </w:r>
      <w:r w:rsidRPr="00D503E5">
        <w:t>de</w:t>
      </w:r>
      <w:r w:rsidR="00007AB3">
        <w:t xml:space="preserve"> </w:t>
      </w:r>
      <w:r w:rsidRPr="00D503E5">
        <w:t>deșeuri</w:t>
      </w:r>
      <w:r w:rsidR="00007AB3">
        <w:t xml:space="preserve"> </w:t>
      </w:r>
      <w:r w:rsidRPr="00D503E5">
        <w:t>pentru</w:t>
      </w:r>
      <w:r w:rsidR="00007AB3">
        <w:t xml:space="preserve"> </w:t>
      </w:r>
      <w:r w:rsidRPr="00D503E5">
        <w:t>care</w:t>
      </w:r>
      <w:r w:rsidR="00007AB3">
        <w:t xml:space="preserve"> </w:t>
      </w:r>
      <w:r w:rsidRPr="00D503E5">
        <w:t>nu</w:t>
      </w:r>
      <w:r w:rsidR="00007AB3">
        <w:t xml:space="preserve"> </w:t>
      </w:r>
      <w:r w:rsidRPr="00D503E5">
        <w:t>au</w:t>
      </w:r>
      <w:r w:rsidR="00007AB3">
        <w:t xml:space="preserve"> </w:t>
      </w:r>
      <w:r w:rsidRPr="00D503E5">
        <w:t>fost</w:t>
      </w:r>
      <w:r w:rsidR="00007AB3">
        <w:t xml:space="preserve"> </w:t>
      </w:r>
      <w:r w:rsidRPr="00D503E5">
        <w:t>eliberate</w:t>
      </w:r>
      <w:r w:rsidR="00007AB3">
        <w:t xml:space="preserve"> </w:t>
      </w:r>
      <w:r w:rsidRPr="00D503E5">
        <w:t>autorizații.</w:t>
      </w:r>
      <w:r w:rsidR="00007AB3">
        <w:t xml:space="preserve"> </w:t>
      </w:r>
      <w:r w:rsidRPr="00D503E5">
        <w:t>Conform</w:t>
      </w:r>
      <w:r w:rsidR="00007AB3">
        <w:t xml:space="preserve"> </w:t>
      </w:r>
      <w:r w:rsidRPr="00D503E5">
        <w:t>Directivei-cadru</w:t>
      </w:r>
      <w:r w:rsidR="00007AB3">
        <w:t xml:space="preserve"> </w:t>
      </w:r>
      <w:r w:rsidRPr="00D503E5">
        <w:t>privind</w:t>
      </w:r>
      <w:r w:rsidR="00007AB3">
        <w:t xml:space="preserve"> </w:t>
      </w:r>
      <w:r w:rsidRPr="00D503E5">
        <w:t>deșeurile,</w:t>
      </w:r>
      <w:r w:rsidR="00007AB3">
        <w:t xml:space="preserve"> </w:t>
      </w:r>
      <w:r w:rsidRPr="00D503E5">
        <w:t>statele</w:t>
      </w:r>
      <w:r w:rsidR="00007AB3">
        <w:t xml:space="preserve"> </w:t>
      </w:r>
      <w:r w:rsidRPr="00D503E5">
        <w:t>membre</w:t>
      </w:r>
      <w:r w:rsidR="00007AB3">
        <w:t xml:space="preserve"> </w:t>
      </w:r>
      <w:r w:rsidRPr="00D503E5">
        <w:t>au</w:t>
      </w:r>
      <w:r w:rsidR="00007AB3">
        <w:t xml:space="preserve"> </w:t>
      </w:r>
      <w:r w:rsidRPr="00D503E5">
        <w:t>obligația</w:t>
      </w:r>
      <w:r w:rsidR="00007AB3">
        <w:t xml:space="preserve"> </w:t>
      </w:r>
      <w:r w:rsidRPr="00D503E5">
        <w:t>de</w:t>
      </w:r>
      <w:r w:rsidR="00007AB3">
        <w:t xml:space="preserve"> </w:t>
      </w:r>
      <w:r w:rsidRPr="00D503E5">
        <w:t>a</w:t>
      </w:r>
      <w:r w:rsidR="00007AB3">
        <w:t xml:space="preserve"> </w:t>
      </w:r>
      <w:r w:rsidRPr="00D503E5">
        <w:t>recupera</w:t>
      </w:r>
      <w:r w:rsidR="00007AB3">
        <w:t xml:space="preserve"> </w:t>
      </w:r>
      <w:r w:rsidRPr="00D503E5">
        <w:t>și</w:t>
      </w:r>
      <w:r w:rsidR="00007AB3">
        <w:t xml:space="preserve"> </w:t>
      </w:r>
      <w:r w:rsidRPr="00D503E5">
        <w:t>elimina</w:t>
      </w:r>
      <w:r w:rsidR="00007AB3">
        <w:t xml:space="preserve"> </w:t>
      </w:r>
      <w:r w:rsidRPr="00D503E5">
        <w:t>deșeurile</w:t>
      </w:r>
      <w:r w:rsidR="00007AB3">
        <w:t xml:space="preserve"> </w:t>
      </w:r>
      <w:r w:rsidRPr="00D503E5">
        <w:t>într-un</w:t>
      </w:r>
      <w:r w:rsidR="00007AB3">
        <w:t xml:space="preserve"> </w:t>
      </w:r>
      <w:r w:rsidRPr="00D503E5">
        <w:t>mod</w:t>
      </w:r>
      <w:r w:rsidR="00007AB3">
        <w:t xml:space="preserve"> </w:t>
      </w:r>
      <w:r w:rsidRPr="00D503E5">
        <w:t>care</w:t>
      </w:r>
      <w:r w:rsidR="00007AB3">
        <w:t xml:space="preserve"> </w:t>
      </w:r>
      <w:r w:rsidRPr="00D503E5">
        <w:t>să</w:t>
      </w:r>
      <w:r w:rsidR="00007AB3">
        <w:t xml:space="preserve"> </w:t>
      </w:r>
      <w:r w:rsidRPr="00D503E5">
        <w:t>nu</w:t>
      </w:r>
      <w:r w:rsidR="00007AB3">
        <w:t xml:space="preserve"> </w:t>
      </w:r>
      <w:r w:rsidRPr="00D503E5">
        <w:t>pericliteze</w:t>
      </w:r>
      <w:r w:rsidR="00007AB3">
        <w:t xml:space="preserve"> </w:t>
      </w:r>
      <w:r w:rsidRPr="00D503E5">
        <w:t>sănătatea</w:t>
      </w:r>
      <w:r w:rsidR="00007AB3">
        <w:t xml:space="preserve"> </w:t>
      </w:r>
      <w:r w:rsidRPr="00D503E5">
        <w:t>umană</w:t>
      </w:r>
      <w:r w:rsidR="00007AB3">
        <w:t xml:space="preserve"> </w:t>
      </w:r>
      <w:r w:rsidRPr="00D503E5">
        <w:t>și</w:t>
      </w:r>
      <w:r w:rsidR="00007AB3">
        <w:t xml:space="preserve"> </w:t>
      </w:r>
      <w:r w:rsidRPr="00D503E5">
        <w:t>mediul,</w:t>
      </w:r>
      <w:r w:rsidR="00007AB3">
        <w:t xml:space="preserve"> </w:t>
      </w:r>
      <w:r w:rsidRPr="00D503E5">
        <w:t>interzicând</w:t>
      </w:r>
      <w:r w:rsidR="00007AB3">
        <w:t xml:space="preserve"> </w:t>
      </w:r>
      <w:r w:rsidRPr="00D503E5">
        <w:t>abandonarea,</w:t>
      </w:r>
      <w:r w:rsidR="00007AB3">
        <w:t xml:space="preserve"> </w:t>
      </w:r>
      <w:r w:rsidRPr="00D503E5">
        <w:t>descărcarea</w:t>
      </w:r>
      <w:r w:rsidR="00007AB3">
        <w:t xml:space="preserve"> </w:t>
      </w:r>
      <w:r w:rsidRPr="00D503E5">
        <w:t>sau</w:t>
      </w:r>
      <w:r w:rsidR="00007AB3">
        <w:t xml:space="preserve"> </w:t>
      </w:r>
      <w:r w:rsidRPr="00D503E5">
        <w:t>evacuarea</w:t>
      </w:r>
      <w:r w:rsidR="00007AB3">
        <w:t xml:space="preserve"> </w:t>
      </w:r>
      <w:r w:rsidRPr="00D503E5">
        <w:t>necontrolată</w:t>
      </w:r>
      <w:r w:rsidR="00007AB3">
        <w:t xml:space="preserve"> </w:t>
      </w:r>
      <w:r w:rsidRPr="00D503E5">
        <w:t>a</w:t>
      </w:r>
      <w:r w:rsidR="00007AB3">
        <w:t xml:space="preserve"> </w:t>
      </w:r>
      <w:r w:rsidRPr="00D503E5">
        <w:t>deșeurilor.</w:t>
      </w:r>
    </w:p>
    <w:p w14:paraId="63F39B9F" w14:textId="320F55AA" w:rsidR="00D503E5" w:rsidRPr="00D503E5" w:rsidRDefault="00D503E5" w:rsidP="00D503E5">
      <w:r w:rsidRPr="00D503E5">
        <w:t>Prin</w:t>
      </w:r>
      <w:r w:rsidR="00007AB3">
        <w:t xml:space="preserve"> </w:t>
      </w:r>
      <w:r w:rsidRPr="00D503E5">
        <w:t>Tratatul</w:t>
      </w:r>
      <w:r w:rsidR="00007AB3">
        <w:t xml:space="preserve"> </w:t>
      </w:r>
      <w:r w:rsidRPr="00D503E5">
        <w:t>de</w:t>
      </w:r>
      <w:r w:rsidR="00007AB3">
        <w:t xml:space="preserve"> </w:t>
      </w:r>
      <w:r w:rsidRPr="00D503E5">
        <w:t>aderare</w:t>
      </w:r>
      <w:r w:rsidR="00007AB3">
        <w:t xml:space="preserve"> </w:t>
      </w:r>
      <w:r w:rsidRPr="00D503E5">
        <w:t>a</w:t>
      </w:r>
      <w:r w:rsidR="00007AB3">
        <w:t xml:space="preserve"> </w:t>
      </w:r>
      <w:r w:rsidRPr="00D503E5">
        <w:t>României,</w:t>
      </w:r>
      <w:r w:rsidR="00007AB3">
        <w:t xml:space="preserve"> </w:t>
      </w:r>
      <w:r w:rsidRPr="00D503E5">
        <w:t>autorităților</w:t>
      </w:r>
      <w:r w:rsidR="00007AB3">
        <w:t xml:space="preserve"> </w:t>
      </w:r>
      <w:r w:rsidRPr="00D503E5">
        <w:t>li</w:t>
      </w:r>
      <w:r w:rsidR="00007AB3">
        <w:t xml:space="preserve"> </w:t>
      </w:r>
      <w:r w:rsidRPr="00D503E5">
        <w:t>s-a</w:t>
      </w:r>
      <w:r w:rsidR="00007AB3">
        <w:t xml:space="preserve"> </w:t>
      </w:r>
      <w:r w:rsidRPr="00D503E5">
        <w:t>acordat</w:t>
      </w:r>
      <w:r w:rsidR="00007AB3">
        <w:t xml:space="preserve"> </w:t>
      </w:r>
      <w:r w:rsidRPr="00D503E5">
        <w:t>ca</w:t>
      </w:r>
      <w:r w:rsidR="00007AB3">
        <w:t xml:space="preserve"> </w:t>
      </w:r>
      <w:r w:rsidRPr="00D503E5">
        <w:t>termen</w:t>
      </w:r>
      <w:r w:rsidR="00007AB3">
        <w:t xml:space="preserve"> </w:t>
      </w:r>
      <w:r w:rsidRPr="00D503E5">
        <w:t>data</w:t>
      </w:r>
      <w:r w:rsidR="00007AB3">
        <w:t xml:space="preserve"> </w:t>
      </w:r>
      <w:r w:rsidRPr="00D503E5">
        <w:t>de</w:t>
      </w:r>
      <w:r w:rsidR="00007AB3">
        <w:t xml:space="preserve"> </w:t>
      </w:r>
      <w:r w:rsidRPr="00D503E5">
        <w:t>16</w:t>
      </w:r>
      <w:r w:rsidR="00007AB3">
        <w:t xml:space="preserve"> </w:t>
      </w:r>
      <w:r w:rsidRPr="00D503E5">
        <w:t>iulie</w:t>
      </w:r>
      <w:r w:rsidR="00007AB3">
        <w:t xml:space="preserve"> </w:t>
      </w:r>
      <w:r w:rsidRPr="00D503E5">
        <w:t>2017</w:t>
      </w:r>
      <w:r w:rsidR="00007AB3">
        <w:t xml:space="preserve"> </w:t>
      </w:r>
      <w:r w:rsidRPr="00D503E5">
        <w:t>pentru</w:t>
      </w:r>
      <w:r w:rsidR="00007AB3">
        <w:t xml:space="preserve"> </w:t>
      </w:r>
      <w:r w:rsidRPr="00D503E5">
        <w:t>a</w:t>
      </w:r>
      <w:r w:rsidR="00007AB3">
        <w:t xml:space="preserve"> </w:t>
      </w:r>
      <w:r w:rsidRPr="00D503E5">
        <w:t>se</w:t>
      </w:r>
      <w:r w:rsidR="00007AB3">
        <w:t xml:space="preserve"> </w:t>
      </w:r>
      <w:r w:rsidRPr="00D503E5">
        <w:t>conforma</w:t>
      </w:r>
      <w:r w:rsidR="00007AB3">
        <w:t xml:space="preserve"> </w:t>
      </w:r>
      <w:r w:rsidRPr="00D503E5">
        <w:t>acestor</w:t>
      </w:r>
      <w:r w:rsidR="00007AB3">
        <w:t xml:space="preserve"> </w:t>
      </w:r>
      <w:r w:rsidRPr="00D503E5">
        <w:t>norme</w:t>
      </w:r>
      <w:r w:rsidR="00007AB3">
        <w:t xml:space="preserve"> </w:t>
      </w:r>
      <w:r w:rsidRPr="00D503E5">
        <w:t>în</w:t>
      </w:r>
      <w:r w:rsidR="00007AB3">
        <w:t xml:space="preserve"> </w:t>
      </w:r>
      <w:r w:rsidRPr="00D503E5">
        <w:t>ceea</w:t>
      </w:r>
      <w:r w:rsidR="00007AB3">
        <w:t xml:space="preserve"> </w:t>
      </w:r>
      <w:r w:rsidRPr="00D503E5">
        <w:t>ce</w:t>
      </w:r>
      <w:r w:rsidR="00007AB3">
        <w:t xml:space="preserve"> </w:t>
      </w:r>
      <w:r w:rsidRPr="00D503E5">
        <w:t>privește</w:t>
      </w:r>
      <w:r w:rsidR="00007AB3">
        <w:t xml:space="preserve"> </w:t>
      </w:r>
      <w:r w:rsidRPr="00D503E5">
        <w:t>un</w:t>
      </w:r>
      <w:r w:rsidR="00007AB3">
        <w:t xml:space="preserve"> </w:t>
      </w:r>
      <w:r w:rsidRPr="00D503E5">
        <w:t>număr</w:t>
      </w:r>
      <w:r w:rsidR="00007AB3">
        <w:t xml:space="preserve"> </w:t>
      </w:r>
      <w:r w:rsidRPr="00D503E5">
        <w:t>de</w:t>
      </w:r>
      <w:r w:rsidR="00007AB3">
        <w:t xml:space="preserve"> </w:t>
      </w:r>
      <w:r w:rsidRPr="00D503E5">
        <w:t>101</w:t>
      </w:r>
      <w:r w:rsidR="00007AB3">
        <w:t xml:space="preserve"> </w:t>
      </w:r>
      <w:r w:rsidRPr="00D503E5">
        <w:t>depozite</w:t>
      </w:r>
      <w:r w:rsidR="00007AB3">
        <w:t xml:space="preserve"> </w:t>
      </w:r>
      <w:r w:rsidRPr="00D503E5">
        <w:t>de</w:t>
      </w:r>
      <w:r w:rsidR="00007AB3">
        <w:t xml:space="preserve"> </w:t>
      </w:r>
      <w:r w:rsidRPr="00D503E5">
        <w:t>deșeuri.</w:t>
      </w:r>
      <w:r w:rsidR="00007AB3">
        <w:t xml:space="preserve"> </w:t>
      </w:r>
      <w:r w:rsidRPr="00D503E5">
        <w:t>Întrucât</w:t>
      </w:r>
      <w:r w:rsidR="00007AB3">
        <w:t xml:space="preserve"> </w:t>
      </w:r>
      <w:r w:rsidRPr="00D503E5">
        <w:t>această</w:t>
      </w:r>
      <w:r w:rsidR="00007AB3">
        <w:t xml:space="preserve"> </w:t>
      </w:r>
      <w:r w:rsidRPr="00D503E5">
        <w:t>obligație</w:t>
      </w:r>
      <w:r w:rsidR="00007AB3">
        <w:t xml:space="preserve"> </w:t>
      </w:r>
      <w:r w:rsidRPr="00D503E5">
        <w:t>nu</w:t>
      </w:r>
      <w:r w:rsidR="00007AB3">
        <w:t xml:space="preserve"> </w:t>
      </w:r>
      <w:r w:rsidRPr="00D503E5">
        <w:t>a</w:t>
      </w:r>
      <w:r w:rsidR="00007AB3">
        <w:t xml:space="preserve"> </w:t>
      </w:r>
      <w:r w:rsidRPr="00D503E5">
        <w:t>fost</w:t>
      </w:r>
      <w:r w:rsidR="00007AB3">
        <w:t xml:space="preserve"> </w:t>
      </w:r>
      <w:r w:rsidRPr="00D503E5">
        <w:t>respectată</w:t>
      </w:r>
      <w:r w:rsidR="00007AB3">
        <w:t xml:space="preserve"> </w:t>
      </w:r>
      <w:r w:rsidRPr="00D503E5">
        <w:t>integral,</w:t>
      </w:r>
      <w:r w:rsidR="00007AB3">
        <w:t xml:space="preserve"> </w:t>
      </w:r>
      <w:r w:rsidRPr="00D503E5">
        <w:t>Comisia</w:t>
      </w:r>
      <w:r w:rsidR="00007AB3">
        <w:t xml:space="preserve"> </w:t>
      </w:r>
      <w:r w:rsidRPr="00D503E5">
        <w:t>a</w:t>
      </w:r>
      <w:r w:rsidR="00007AB3">
        <w:t xml:space="preserve"> </w:t>
      </w:r>
      <w:r w:rsidRPr="00D503E5">
        <w:t>trimis</w:t>
      </w:r>
      <w:r w:rsidR="00007AB3">
        <w:t xml:space="preserve"> </w:t>
      </w:r>
      <w:r w:rsidRPr="00D503E5">
        <w:t>României</w:t>
      </w:r>
      <w:r w:rsidR="00007AB3">
        <w:t xml:space="preserve"> </w:t>
      </w:r>
      <w:r w:rsidRPr="00D503E5">
        <w:t>o</w:t>
      </w:r>
      <w:r w:rsidR="00007AB3">
        <w:t xml:space="preserve"> </w:t>
      </w:r>
      <w:r w:rsidRPr="00D503E5">
        <w:t>scrisoare</w:t>
      </w:r>
      <w:r w:rsidR="00007AB3">
        <w:t xml:space="preserve"> </w:t>
      </w:r>
      <w:r w:rsidRPr="00D503E5">
        <w:t>de</w:t>
      </w:r>
      <w:r w:rsidR="00007AB3">
        <w:t xml:space="preserve"> </w:t>
      </w:r>
      <w:r w:rsidRPr="00D503E5">
        <w:t>punere</w:t>
      </w:r>
      <w:r w:rsidR="00007AB3">
        <w:t xml:space="preserve"> </w:t>
      </w:r>
      <w:r w:rsidRPr="00D503E5">
        <w:t>în</w:t>
      </w:r>
      <w:r w:rsidR="00007AB3">
        <w:t xml:space="preserve"> </w:t>
      </w:r>
      <w:r w:rsidRPr="00D503E5">
        <w:t>întârziere</w:t>
      </w:r>
      <w:r w:rsidR="00007AB3">
        <w:t xml:space="preserve"> </w:t>
      </w:r>
      <w:r w:rsidRPr="00D503E5">
        <w:t>în</w:t>
      </w:r>
      <w:r w:rsidR="00007AB3">
        <w:t xml:space="preserve"> </w:t>
      </w:r>
      <w:r w:rsidRPr="00D503E5">
        <w:t>octombrie</w:t>
      </w:r>
      <w:r w:rsidR="00007AB3">
        <w:t xml:space="preserve"> </w:t>
      </w:r>
      <w:r w:rsidRPr="00D503E5">
        <w:t>2020.</w:t>
      </w:r>
    </w:p>
    <w:p w14:paraId="13A60E96" w14:textId="11754849" w:rsidR="00D503E5" w:rsidRPr="00D503E5" w:rsidRDefault="00D503E5" w:rsidP="00D503E5">
      <w:r w:rsidRPr="00D503E5">
        <w:t>Până</w:t>
      </w:r>
      <w:r w:rsidR="00007AB3">
        <w:t xml:space="preserve"> </w:t>
      </w:r>
      <w:r w:rsidRPr="00D503E5">
        <w:t>în</w:t>
      </w:r>
      <w:r w:rsidR="00007AB3">
        <w:t xml:space="preserve"> </w:t>
      </w:r>
      <w:r w:rsidRPr="00D503E5">
        <w:t>prezent,</w:t>
      </w:r>
      <w:r w:rsidR="00007AB3">
        <w:t xml:space="preserve"> </w:t>
      </w:r>
      <w:r w:rsidRPr="00D503E5">
        <w:t>România</w:t>
      </w:r>
      <w:r w:rsidR="00007AB3">
        <w:t xml:space="preserve"> </w:t>
      </w:r>
      <w:r w:rsidRPr="00D503E5">
        <w:t>a</w:t>
      </w:r>
      <w:r w:rsidR="00007AB3">
        <w:t xml:space="preserve"> </w:t>
      </w:r>
      <w:r w:rsidRPr="00D503E5">
        <w:t>închis</w:t>
      </w:r>
      <w:r w:rsidR="00007AB3">
        <w:t xml:space="preserve"> </w:t>
      </w:r>
      <w:r w:rsidRPr="00D503E5">
        <w:t>și</w:t>
      </w:r>
      <w:r w:rsidR="00007AB3">
        <w:t xml:space="preserve"> </w:t>
      </w:r>
      <w:r w:rsidRPr="00D503E5">
        <w:t>reabilitat</w:t>
      </w:r>
      <w:r w:rsidR="00007AB3">
        <w:t xml:space="preserve"> </w:t>
      </w:r>
      <w:r w:rsidRPr="00D503E5">
        <w:t>92</w:t>
      </w:r>
      <w:r w:rsidR="00007AB3">
        <w:t xml:space="preserve"> </w:t>
      </w:r>
      <w:r w:rsidRPr="00D503E5">
        <w:t>de</w:t>
      </w:r>
      <w:r w:rsidR="00007AB3">
        <w:t xml:space="preserve"> </w:t>
      </w:r>
      <w:r w:rsidRPr="00D503E5">
        <w:t>depozite</w:t>
      </w:r>
      <w:r w:rsidR="00007AB3">
        <w:t xml:space="preserve"> </w:t>
      </w:r>
      <w:r w:rsidRPr="00D503E5">
        <w:t>de</w:t>
      </w:r>
      <w:r w:rsidR="00007AB3">
        <w:t xml:space="preserve"> </w:t>
      </w:r>
      <w:r w:rsidRPr="00D503E5">
        <w:t>deșeuri.</w:t>
      </w:r>
      <w:r w:rsidR="00007AB3">
        <w:t xml:space="preserve"> </w:t>
      </w:r>
      <w:r w:rsidRPr="00D503E5">
        <w:t>Calendarul</w:t>
      </w:r>
      <w:r w:rsidR="00007AB3">
        <w:t xml:space="preserve"> </w:t>
      </w:r>
      <w:r w:rsidRPr="00D503E5">
        <w:t>pentru</w:t>
      </w:r>
      <w:r w:rsidR="00007AB3">
        <w:t xml:space="preserve"> </w:t>
      </w:r>
      <w:r w:rsidRPr="00D503E5">
        <w:t>închiderea</w:t>
      </w:r>
      <w:r w:rsidR="00007AB3">
        <w:t xml:space="preserve"> </w:t>
      </w:r>
      <w:r w:rsidRPr="00D503E5">
        <w:t>și</w:t>
      </w:r>
      <w:r w:rsidR="00007AB3">
        <w:t xml:space="preserve"> </w:t>
      </w:r>
      <w:r w:rsidRPr="00D503E5">
        <w:t>reabilitarea</w:t>
      </w:r>
      <w:r w:rsidR="00007AB3">
        <w:t xml:space="preserve"> </w:t>
      </w:r>
      <w:r w:rsidRPr="00D503E5">
        <w:t>celor</w:t>
      </w:r>
      <w:r w:rsidR="00007AB3">
        <w:t xml:space="preserve"> </w:t>
      </w:r>
      <w:r w:rsidRPr="00D503E5">
        <w:t>nouă</w:t>
      </w:r>
      <w:r w:rsidR="00007AB3">
        <w:t xml:space="preserve"> </w:t>
      </w:r>
      <w:r w:rsidRPr="00D503E5">
        <w:t>depozite</w:t>
      </w:r>
      <w:r w:rsidR="00007AB3">
        <w:t xml:space="preserve"> </w:t>
      </w:r>
      <w:r w:rsidRPr="00D503E5">
        <w:t>de</w:t>
      </w:r>
      <w:r w:rsidR="00007AB3">
        <w:t xml:space="preserve"> </w:t>
      </w:r>
      <w:r w:rsidRPr="00D503E5">
        <w:t>deșeuri</w:t>
      </w:r>
      <w:r w:rsidR="00007AB3">
        <w:t xml:space="preserve"> </w:t>
      </w:r>
      <w:r w:rsidRPr="00D503E5">
        <w:t>rămase</w:t>
      </w:r>
      <w:r w:rsidR="00007AB3">
        <w:t xml:space="preserve"> </w:t>
      </w:r>
      <w:r w:rsidRPr="00D503E5">
        <w:t>este</w:t>
      </w:r>
      <w:r w:rsidR="00007AB3">
        <w:t xml:space="preserve"> </w:t>
      </w:r>
      <w:r w:rsidRPr="00D503E5">
        <w:t>2026-2028</w:t>
      </w:r>
      <w:r w:rsidR="00007AB3">
        <w:t xml:space="preserve"> </w:t>
      </w:r>
      <w:r w:rsidRPr="00D503E5">
        <w:t>pentru</w:t>
      </w:r>
      <w:r w:rsidR="00007AB3">
        <w:t xml:space="preserve"> </w:t>
      </w:r>
      <w:r w:rsidRPr="00D503E5">
        <w:t>cinci</w:t>
      </w:r>
      <w:r w:rsidR="00007AB3">
        <w:t xml:space="preserve"> </w:t>
      </w:r>
      <w:r w:rsidRPr="00D503E5">
        <w:t>dintre</w:t>
      </w:r>
      <w:r w:rsidR="00007AB3">
        <w:t xml:space="preserve"> </w:t>
      </w:r>
      <w:r w:rsidRPr="00D503E5">
        <w:t>acestea</w:t>
      </w:r>
      <w:r w:rsidR="00007AB3">
        <w:t xml:space="preserve"> </w:t>
      </w:r>
      <w:r w:rsidRPr="00D503E5">
        <w:t>și</w:t>
      </w:r>
      <w:r w:rsidR="00007AB3">
        <w:t xml:space="preserve"> </w:t>
      </w:r>
      <w:r w:rsidRPr="00D503E5">
        <w:t>este</w:t>
      </w:r>
      <w:r w:rsidR="00007AB3">
        <w:t xml:space="preserve"> </w:t>
      </w:r>
      <w:r w:rsidRPr="00D503E5">
        <w:t>incert</w:t>
      </w:r>
      <w:r w:rsidR="00007AB3">
        <w:t xml:space="preserve"> </w:t>
      </w:r>
      <w:r w:rsidRPr="00D503E5">
        <w:t>pentru</w:t>
      </w:r>
      <w:r w:rsidR="00007AB3">
        <w:t xml:space="preserve"> </w:t>
      </w:r>
      <w:r w:rsidRPr="00D503E5">
        <w:t>celelalte</w:t>
      </w:r>
      <w:r w:rsidR="00007AB3">
        <w:t xml:space="preserve"> </w:t>
      </w:r>
      <w:r w:rsidRPr="00D503E5">
        <w:t>patru</w:t>
      </w:r>
      <w:r w:rsidR="00007AB3">
        <w:t xml:space="preserve"> </w:t>
      </w:r>
      <w:r w:rsidRPr="00D503E5">
        <w:t>depozite</w:t>
      </w:r>
      <w:r w:rsidR="00007AB3">
        <w:t xml:space="preserve"> </w:t>
      </w:r>
      <w:r w:rsidRPr="00D503E5">
        <w:t>de</w:t>
      </w:r>
      <w:r w:rsidR="00007AB3">
        <w:t xml:space="preserve"> </w:t>
      </w:r>
      <w:r w:rsidRPr="00D503E5">
        <w:t>deșeuri.</w:t>
      </w:r>
      <w:r w:rsidR="00007AB3">
        <w:t xml:space="preserve"> </w:t>
      </w:r>
      <w:r w:rsidRPr="00D503E5">
        <w:t>În</w:t>
      </w:r>
      <w:r w:rsidR="00007AB3">
        <w:t xml:space="preserve"> </w:t>
      </w:r>
      <w:r w:rsidRPr="00D503E5">
        <w:t>consecință,</w:t>
      </w:r>
      <w:r w:rsidR="00007AB3">
        <w:t xml:space="preserve"> </w:t>
      </w:r>
      <w:r w:rsidRPr="00D503E5">
        <w:t>Comisia</w:t>
      </w:r>
      <w:r w:rsidR="00007AB3">
        <w:t xml:space="preserve"> </w:t>
      </w:r>
      <w:r w:rsidRPr="00D503E5">
        <w:t>a</w:t>
      </w:r>
      <w:r w:rsidR="00007AB3">
        <w:t xml:space="preserve"> </w:t>
      </w:r>
      <w:r w:rsidRPr="00D503E5">
        <w:t>decis</w:t>
      </w:r>
      <w:r w:rsidR="00007AB3">
        <w:t xml:space="preserve"> </w:t>
      </w:r>
      <w:r w:rsidRPr="00D503E5">
        <w:t>să</w:t>
      </w:r>
      <w:r w:rsidR="00007AB3">
        <w:t xml:space="preserve"> </w:t>
      </w:r>
      <w:r w:rsidRPr="00D503E5">
        <w:t>emită</w:t>
      </w:r>
      <w:r w:rsidR="00007AB3">
        <w:t xml:space="preserve"> </w:t>
      </w:r>
      <w:r w:rsidRPr="00D503E5">
        <w:t>un</w:t>
      </w:r>
      <w:r w:rsidR="00007AB3">
        <w:t xml:space="preserve"> </w:t>
      </w:r>
      <w:r w:rsidRPr="00D503E5">
        <w:t>aviz</w:t>
      </w:r>
      <w:r w:rsidR="00007AB3">
        <w:t xml:space="preserve"> </w:t>
      </w:r>
      <w:r w:rsidRPr="00D503E5">
        <w:t>motivat</w:t>
      </w:r>
      <w:r w:rsidR="00007AB3">
        <w:t xml:space="preserve"> </w:t>
      </w:r>
      <w:r w:rsidRPr="00D503E5">
        <w:t>adresat</w:t>
      </w:r>
      <w:r w:rsidR="00007AB3">
        <w:t xml:space="preserve"> </w:t>
      </w:r>
      <w:r w:rsidRPr="00D503E5">
        <w:t>României,</w:t>
      </w:r>
      <w:r w:rsidR="00007AB3">
        <w:t xml:space="preserve"> </w:t>
      </w:r>
      <w:r w:rsidRPr="00D503E5">
        <w:t>care</w:t>
      </w:r>
      <w:r w:rsidR="00007AB3">
        <w:t xml:space="preserve"> </w:t>
      </w:r>
      <w:r w:rsidRPr="00D503E5">
        <w:t>are</w:t>
      </w:r>
      <w:r w:rsidR="00007AB3">
        <w:t xml:space="preserve"> </w:t>
      </w:r>
      <w:r w:rsidRPr="00D503E5">
        <w:t>la</w:t>
      </w:r>
      <w:r w:rsidR="00007AB3">
        <w:t xml:space="preserve"> </w:t>
      </w:r>
      <w:r w:rsidRPr="00D503E5">
        <w:t>dispoziție</w:t>
      </w:r>
      <w:r w:rsidR="00007AB3">
        <w:t xml:space="preserve"> </w:t>
      </w:r>
      <w:r w:rsidRPr="00D503E5">
        <w:t>două</w:t>
      </w:r>
      <w:r w:rsidR="00007AB3">
        <w:t xml:space="preserve"> </w:t>
      </w:r>
      <w:r w:rsidRPr="00D503E5">
        <w:t>luni</w:t>
      </w:r>
      <w:r w:rsidR="00007AB3">
        <w:t xml:space="preserve"> </w:t>
      </w:r>
      <w:r w:rsidRPr="00D503E5">
        <w:t>pentru</w:t>
      </w:r>
      <w:r w:rsidR="00007AB3">
        <w:t xml:space="preserve"> </w:t>
      </w:r>
      <w:r w:rsidRPr="00D503E5">
        <w:t>a</w:t>
      </w:r>
      <w:r w:rsidR="00007AB3">
        <w:t xml:space="preserve"> </w:t>
      </w:r>
      <w:r w:rsidRPr="00D503E5">
        <w:t>răspunde</w:t>
      </w:r>
      <w:r w:rsidR="00007AB3">
        <w:t xml:space="preserve"> </w:t>
      </w:r>
      <w:r w:rsidRPr="00D503E5">
        <w:t>și</w:t>
      </w:r>
      <w:r w:rsidR="00007AB3">
        <w:t xml:space="preserve"> </w:t>
      </w:r>
      <w:r w:rsidRPr="00D503E5">
        <w:t>a</w:t>
      </w:r>
      <w:r w:rsidR="00007AB3">
        <w:t xml:space="preserve"> </w:t>
      </w:r>
      <w:r w:rsidRPr="00D503E5">
        <w:t>lua</w:t>
      </w:r>
      <w:r w:rsidR="00007AB3">
        <w:t xml:space="preserve"> </w:t>
      </w:r>
      <w:r w:rsidRPr="00D503E5">
        <w:t>măsurile</w:t>
      </w:r>
      <w:r w:rsidR="00007AB3">
        <w:t xml:space="preserve"> </w:t>
      </w:r>
      <w:r w:rsidRPr="00D503E5">
        <w:t>necesare.</w:t>
      </w:r>
      <w:r w:rsidR="00007AB3">
        <w:t xml:space="preserve"> </w:t>
      </w:r>
      <w:r w:rsidRPr="00D503E5">
        <w:t>În</w:t>
      </w:r>
      <w:r w:rsidR="00007AB3">
        <w:t xml:space="preserve"> </w:t>
      </w:r>
      <w:r w:rsidRPr="00D503E5">
        <w:t>caz</w:t>
      </w:r>
      <w:r w:rsidR="00007AB3">
        <w:t xml:space="preserve"> </w:t>
      </w:r>
      <w:r w:rsidRPr="00D503E5">
        <w:t>contrar,</w:t>
      </w:r>
      <w:r w:rsidR="00007AB3">
        <w:t xml:space="preserve"> </w:t>
      </w:r>
      <w:r w:rsidRPr="00D503E5">
        <w:t>Comisia</w:t>
      </w:r>
      <w:r w:rsidR="00007AB3">
        <w:t xml:space="preserve"> </w:t>
      </w:r>
      <w:r w:rsidRPr="00D503E5">
        <w:t>poate</w:t>
      </w:r>
      <w:r w:rsidR="00007AB3">
        <w:t xml:space="preserve"> </w:t>
      </w:r>
      <w:r w:rsidRPr="00D503E5">
        <w:t>decide</w:t>
      </w:r>
      <w:r w:rsidR="00007AB3">
        <w:t xml:space="preserve"> </w:t>
      </w:r>
      <w:r w:rsidRPr="00D503E5">
        <w:t>să</w:t>
      </w:r>
      <w:r w:rsidR="00007AB3">
        <w:t xml:space="preserve"> </w:t>
      </w:r>
      <w:r w:rsidRPr="00D503E5">
        <w:t>sesizeze</w:t>
      </w:r>
      <w:r w:rsidR="00007AB3">
        <w:t xml:space="preserve"> </w:t>
      </w:r>
      <w:r w:rsidRPr="00D503E5">
        <w:t>Curtea</w:t>
      </w:r>
      <w:r w:rsidR="00007AB3">
        <w:t xml:space="preserve"> </w:t>
      </w:r>
      <w:r w:rsidRPr="00D503E5">
        <w:t>de</w:t>
      </w:r>
      <w:r w:rsidR="00007AB3">
        <w:t xml:space="preserve"> </w:t>
      </w:r>
      <w:r w:rsidRPr="00D503E5">
        <w:t>Justiție</w:t>
      </w:r>
      <w:r w:rsidR="00007AB3">
        <w:t xml:space="preserve"> </w:t>
      </w:r>
      <w:r w:rsidRPr="00D503E5">
        <w:t>a</w:t>
      </w:r>
      <w:r w:rsidR="00007AB3">
        <w:t xml:space="preserve"> </w:t>
      </w:r>
      <w:r w:rsidRPr="00D503E5">
        <w:t>Uniunii</w:t>
      </w:r>
      <w:r w:rsidR="00007AB3">
        <w:t xml:space="preserve"> </w:t>
      </w:r>
      <w:r w:rsidRPr="00D503E5">
        <w:t>Europene</w:t>
      </w:r>
      <w:r w:rsidR="00007AB3">
        <w:t xml:space="preserve"> </w:t>
      </w:r>
      <w:r w:rsidRPr="00D503E5">
        <w:t>cu</w:t>
      </w:r>
      <w:r w:rsidR="00007AB3">
        <w:t xml:space="preserve"> </w:t>
      </w:r>
      <w:r w:rsidRPr="00D503E5">
        <w:t>privire</w:t>
      </w:r>
      <w:r w:rsidR="00007AB3">
        <w:t xml:space="preserve"> </w:t>
      </w:r>
      <w:r w:rsidRPr="00D503E5">
        <w:t>la</w:t>
      </w:r>
      <w:r w:rsidR="00007AB3">
        <w:t xml:space="preserve"> </w:t>
      </w:r>
      <w:r w:rsidRPr="00D503E5">
        <w:t>acest</w:t>
      </w:r>
      <w:r w:rsidR="00007AB3">
        <w:t xml:space="preserve"> </w:t>
      </w:r>
      <w:r w:rsidRPr="00D503E5">
        <w:t>caz.</w:t>
      </w:r>
    </w:p>
    <w:p w14:paraId="648A5294" w14:textId="77777777" w:rsidR="00D503E5" w:rsidRPr="00D503E5" w:rsidRDefault="00D503E5" w:rsidP="00D503E5">
      <w:r w:rsidRPr="00D503E5">
        <w:rPr>
          <w:b/>
          <w:bCs/>
        </w:rPr>
        <w:t>Context</w:t>
      </w:r>
    </w:p>
    <w:p w14:paraId="298ED98C" w14:textId="56FEF7D5" w:rsidR="00D503E5" w:rsidRPr="00D503E5" w:rsidRDefault="00D503E5" w:rsidP="00D503E5">
      <w:r w:rsidRPr="00D503E5">
        <w:t>Prin</w:t>
      </w:r>
      <w:r w:rsidR="00007AB3">
        <w:t xml:space="preserve"> </w:t>
      </w:r>
      <w:r w:rsidRPr="00D503E5">
        <w:t>pachetul</w:t>
      </w:r>
      <w:r w:rsidR="00007AB3">
        <w:t xml:space="preserve"> </w:t>
      </w:r>
      <w:r w:rsidRPr="00D503E5">
        <w:t>său</w:t>
      </w:r>
      <w:r w:rsidR="00007AB3">
        <w:t xml:space="preserve"> </w:t>
      </w:r>
      <w:r w:rsidRPr="00D503E5">
        <w:t>lunar</w:t>
      </w:r>
      <w:r w:rsidR="00007AB3">
        <w:t xml:space="preserve"> </w:t>
      </w:r>
      <w:r w:rsidRPr="00D503E5">
        <w:t>de</w:t>
      </w:r>
      <w:r w:rsidR="00007AB3">
        <w:t xml:space="preserve"> </w:t>
      </w:r>
      <w:r w:rsidRPr="00D503E5">
        <w:t>decizii</w:t>
      </w:r>
      <w:r w:rsidR="00007AB3">
        <w:t xml:space="preserve"> </w:t>
      </w:r>
      <w:r w:rsidRPr="00D503E5">
        <w:t>în</w:t>
      </w:r>
      <w:r w:rsidR="00007AB3">
        <w:t xml:space="preserve"> </w:t>
      </w:r>
      <w:r w:rsidRPr="00D503E5">
        <w:t>constatarea</w:t>
      </w:r>
      <w:r w:rsidR="00007AB3">
        <w:t xml:space="preserve"> </w:t>
      </w:r>
      <w:r w:rsidRPr="00D503E5">
        <w:t>neîndeplinirii</w:t>
      </w:r>
      <w:r w:rsidR="00007AB3">
        <w:t xml:space="preserve"> </w:t>
      </w:r>
      <w:r w:rsidRPr="00D503E5">
        <w:t>obligațiilor,</w:t>
      </w:r>
      <w:r w:rsidR="00007AB3">
        <w:t xml:space="preserve"> </w:t>
      </w:r>
      <w:r w:rsidRPr="00D503E5">
        <w:t>Comisia</w:t>
      </w:r>
      <w:r w:rsidR="00007AB3">
        <w:t xml:space="preserve"> </w:t>
      </w:r>
      <w:r w:rsidRPr="00D503E5">
        <w:t>Europeană</w:t>
      </w:r>
      <w:r w:rsidR="00007AB3">
        <w:t xml:space="preserve"> </w:t>
      </w:r>
      <w:r w:rsidRPr="00D503E5">
        <w:t>(„Comisia”)</w:t>
      </w:r>
      <w:r w:rsidR="00007AB3">
        <w:t xml:space="preserve"> </w:t>
      </w:r>
      <w:r w:rsidRPr="00D503E5">
        <w:t>urmărește</w:t>
      </w:r>
      <w:r w:rsidR="00007AB3">
        <w:t xml:space="preserve"> </w:t>
      </w:r>
      <w:r w:rsidRPr="00D503E5">
        <w:t>acționarea</w:t>
      </w:r>
      <w:r w:rsidR="00007AB3">
        <w:t xml:space="preserve"> </w:t>
      </w:r>
      <w:r w:rsidRPr="00D503E5">
        <w:t>în</w:t>
      </w:r>
      <w:r w:rsidR="00007AB3">
        <w:t xml:space="preserve"> </w:t>
      </w:r>
      <w:r w:rsidRPr="00D503E5">
        <w:t>justiție</w:t>
      </w:r>
      <w:r w:rsidR="00007AB3">
        <w:t xml:space="preserve"> </w:t>
      </w:r>
      <w:r w:rsidRPr="00D503E5">
        <w:t>a</w:t>
      </w:r>
      <w:r w:rsidR="00007AB3">
        <w:t xml:space="preserve"> </w:t>
      </w:r>
      <w:r w:rsidRPr="00D503E5">
        <w:t>statelor</w:t>
      </w:r>
      <w:r w:rsidR="00007AB3">
        <w:t xml:space="preserve"> </w:t>
      </w:r>
      <w:r w:rsidRPr="00D503E5">
        <w:t>membre</w:t>
      </w:r>
      <w:r w:rsidR="00007AB3">
        <w:t xml:space="preserve"> </w:t>
      </w:r>
      <w:r w:rsidRPr="00D503E5">
        <w:t>care</w:t>
      </w:r>
      <w:r w:rsidR="00007AB3">
        <w:t xml:space="preserve"> </w:t>
      </w:r>
      <w:r w:rsidRPr="00D503E5">
        <w:t>nu</w:t>
      </w:r>
      <w:r w:rsidR="00007AB3">
        <w:t xml:space="preserve"> </w:t>
      </w:r>
      <w:r w:rsidRPr="00D503E5">
        <w:t>și-au</w:t>
      </w:r>
      <w:r w:rsidR="00007AB3">
        <w:t xml:space="preserve"> </w:t>
      </w:r>
      <w:r w:rsidRPr="00D503E5">
        <w:t>îndeplinit</w:t>
      </w:r>
      <w:r w:rsidR="00007AB3">
        <w:t xml:space="preserve"> </w:t>
      </w:r>
      <w:r w:rsidRPr="00D503E5">
        <w:t>obligațiile</w:t>
      </w:r>
      <w:r w:rsidR="00007AB3">
        <w:t xml:space="preserve"> </w:t>
      </w:r>
      <w:r w:rsidRPr="00D503E5">
        <w:t>ce</w:t>
      </w:r>
      <w:r w:rsidR="00007AB3">
        <w:t xml:space="preserve"> </w:t>
      </w:r>
      <w:r w:rsidRPr="00D503E5">
        <w:t>le</w:t>
      </w:r>
      <w:r w:rsidR="00007AB3">
        <w:t xml:space="preserve"> </w:t>
      </w:r>
      <w:r w:rsidRPr="00D503E5">
        <w:t>revin</w:t>
      </w:r>
      <w:r w:rsidR="00007AB3">
        <w:t xml:space="preserve"> </w:t>
      </w:r>
      <w:r w:rsidRPr="00D503E5">
        <w:t>în</w:t>
      </w:r>
      <w:r w:rsidR="00007AB3">
        <w:t xml:space="preserve"> </w:t>
      </w:r>
      <w:r w:rsidRPr="00D503E5">
        <w:t>temeiul</w:t>
      </w:r>
      <w:r w:rsidR="00007AB3">
        <w:t xml:space="preserve"> </w:t>
      </w:r>
      <w:r w:rsidRPr="00D503E5">
        <w:t>legislației</w:t>
      </w:r>
      <w:r w:rsidR="00007AB3">
        <w:t xml:space="preserve"> </w:t>
      </w:r>
      <w:r w:rsidRPr="00D503E5">
        <w:t>UE.</w:t>
      </w:r>
      <w:r w:rsidR="00007AB3">
        <w:t xml:space="preserve"> </w:t>
      </w:r>
      <w:r w:rsidRPr="00D503E5">
        <w:t>Aceste</w:t>
      </w:r>
      <w:r w:rsidR="00007AB3">
        <w:t xml:space="preserve"> </w:t>
      </w:r>
      <w:r w:rsidRPr="00D503E5">
        <w:t>decizii,</w:t>
      </w:r>
      <w:r w:rsidR="00007AB3">
        <w:t xml:space="preserve"> </w:t>
      </w:r>
      <w:r w:rsidRPr="00D503E5">
        <w:t>care</w:t>
      </w:r>
      <w:r w:rsidR="00007AB3">
        <w:t xml:space="preserve"> </w:t>
      </w:r>
      <w:r w:rsidRPr="00D503E5">
        <w:t>vizează</w:t>
      </w:r>
      <w:r w:rsidR="00007AB3">
        <w:t xml:space="preserve"> </w:t>
      </w:r>
      <w:r w:rsidRPr="00D503E5">
        <w:t>diverse</w:t>
      </w:r>
      <w:r w:rsidR="00007AB3">
        <w:t xml:space="preserve"> </w:t>
      </w:r>
      <w:r w:rsidRPr="00D503E5">
        <w:t>sectoare</w:t>
      </w:r>
      <w:r w:rsidR="00007AB3">
        <w:t xml:space="preserve"> </w:t>
      </w:r>
      <w:r w:rsidRPr="00D503E5">
        <w:t>și</w:t>
      </w:r>
      <w:r w:rsidR="00007AB3">
        <w:t xml:space="preserve"> </w:t>
      </w:r>
      <w:r w:rsidRPr="00D503E5">
        <w:t>domenii</w:t>
      </w:r>
      <w:r w:rsidR="00007AB3">
        <w:t xml:space="preserve"> </w:t>
      </w:r>
      <w:r w:rsidRPr="00D503E5">
        <w:t>de</w:t>
      </w:r>
      <w:r w:rsidR="00007AB3">
        <w:t xml:space="preserve"> </w:t>
      </w:r>
      <w:r w:rsidRPr="00D503E5">
        <w:t>politică</w:t>
      </w:r>
      <w:r w:rsidR="00007AB3">
        <w:t xml:space="preserve"> </w:t>
      </w:r>
      <w:r w:rsidRPr="00D503E5">
        <w:t>ale</w:t>
      </w:r>
      <w:r w:rsidR="00007AB3">
        <w:t xml:space="preserve"> </w:t>
      </w:r>
      <w:r w:rsidRPr="00D503E5">
        <w:t>UE,</w:t>
      </w:r>
      <w:r w:rsidR="00007AB3">
        <w:t xml:space="preserve"> </w:t>
      </w:r>
      <w:r w:rsidRPr="00D503E5">
        <w:t>au</w:t>
      </w:r>
      <w:r w:rsidR="00007AB3">
        <w:t xml:space="preserve"> </w:t>
      </w:r>
      <w:r w:rsidRPr="00D503E5">
        <w:t>scopul</w:t>
      </w:r>
      <w:r w:rsidR="00007AB3">
        <w:t xml:space="preserve"> </w:t>
      </w:r>
      <w:r w:rsidRPr="00D503E5">
        <w:t>de</w:t>
      </w:r>
      <w:r w:rsidR="00007AB3">
        <w:t xml:space="preserve"> </w:t>
      </w:r>
      <w:r w:rsidRPr="00D503E5">
        <w:t>a</w:t>
      </w:r>
      <w:r w:rsidR="00007AB3">
        <w:t xml:space="preserve"> </w:t>
      </w:r>
      <w:r w:rsidRPr="00D503E5">
        <w:t>asigura</w:t>
      </w:r>
      <w:r w:rsidR="00007AB3">
        <w:t xml:space="preserve"> </w:t>
      </w:r>
      <w:r w:rsidRPr="00D503E5">
        <w:t>aplicarea</w:t>
      </w:r>
      <w:r w:rsidR="00007AB3">
        <w:t xml:space="preserve"> </w:t>
      </w:r>
      <w:r w:rsidRPr="00D503E5">
        <w:t>corespunzătoare</w:t>
      </w:r>
      <w:r w:rsidR="00007AB3">
        <w:t xml:space="preserve"> </w:t>
      </w:r>
      <w:r w:rsidRPr="00D503E5">
        <w:t>a</w:t>
      </w:r>
      <w:r w:rsidR="00007AB3">
        <w:t xml:space="preserve"> </w:t>
      </w:r>
      <w:r w:rsidRPr="00D503E5">
        <w:t>legislației</w:t>
      </w:r>
      <w:r w:rsidR="00007AB3">
        <w:t xml:space="preserve"> </w:t>
      </w:r>
      <w:r w:rsidRPr="00D503E5">
        <w:t>UE,</w:t>
      </w:r>
      <w:r w:rsidR="00007AB3">
        <w:t xml:space="preserve"> </w:t>
      </w:r>
      <w:r w:rsidRPr="00D503E5">
        <w:t>în</w:t>
      </w:r>
      <w:r w:rsidR="00007AB3">
        <w:t xml:space="preserve"> </w:t>
      </w:r>
      <w:r w:rsidRPr="00D503E5">
        <w:t>beneficiul</w:t>
      </w:r>
      <w:r w:rsidR="00007AB3">
        <w:t xml:space="preserve"> </w:t>
      </w:r>
      <w:r w:rsidRPr="00D503E5">
        <w:t>cetățenilor</w:t>
      </w:r>
      <w:r w:rsidR="00007AB3">
        <w:t xml:space="preserve"> </w:t>
      </w:r>
      <w:r w:rsidRPr="00D503E5">
        <w:t>și</w:t>
      </w:r>
      <w:r w:rsidR="00007AB3">
        <w:t xml:space="preserve"> </w:t>
      </w:r>
      <w:r w:rsidRPr="00D503E5">
        <w:t>al</w:t>
      </w:r>
      <w:r w:rsidR="00007AB3">
        <w:t xml:space="preserve"> </w:t>
      </w:r>
      <w:r w:rsidRPr="00D503E5">
        <w:t>întreprinderilor.</w:t>
      </w:r>
    </w:p>
    <w:p w14:paraId="683CAB45" w14:textId="6A50E329" w:rsidR="00D503E5" w:rsidRPr="00D503E5" w:rsidRDefault="00BE4464" w:rsidP="00D503E5">
      <w:hyperlink r:id="rId104" w:history="1">
        <w:r w:rsidR="00D503E5" w:rsidRPr="00D503E5">
          <w:rPr>
            <w:rStyle w:val="Hyperlink"/>
            <w:szCs w:val="24"/>
          </w:rPr>
          <w:t>Etapele</w:t>
        </w:r>
        <w:r w:rsidR="00007AB3">
          <w:rPr>
            <w:rStyle w:val="Hyperlink"/>
            <w:szCs w:val="24"/>
          </w:rPr>
          <w:t xml:space="preserve"> </w:t>
        </w:r>
        <w:r w:rsidR="00D503E5" w:rsidRPr="00D503E5">
          <w:rPr>
            <w:rStyle w:val="Hyperlink"/>
            <w:szCs w:val="24"/>
          </w:rPr>
          <w:t>procedurilor</w:t>
        </w:r>
        <w:r w:rsidR="00007AB3">
          <w:rPr>
            <w:rStyle w:val="Hyperlink"/>
            <w:szCs w:val="24"/>
          </w:rPr>
          <w:t xml:space="preserve"> </w:t>
        </w:r>
        <w:r w:rsidR="00D503E5" w:rsidRPr="00D503E5">
          <w:rPr>
            <w:rStyle w:val="Hyperlink"/>
            <w:szCs w:val="24"/>
          </w:rPr>
          <w:t>de</w:t>
        </w:r>
        <w:r w:rsidR="00007AB3">
          <w:rPr>
            <w:rStyle w:val="Hyperlink"/>
            <w:szCs w:val="24"/>
          </w:rPr>
          <w:t xml:space="preserve"> </w:t>
        </w:r>
        <w:r w:rsidR="00D503E5" w:rsidRPr="00D503E5">
          <w:rPr>
            <w:rStyle w:val="Hyperlink"/>
            <w:szCs w:val="24"/>
          </w:rPr>
          <w:t>constatare</w:t>
        </w:r>
        <w:r w:rsidR="00007AB3">
          <w:rPr>
            <w:rStyle w:val="Hyperlink"/>
            <w:szCs w:val="24"/>
          </w:rPr>
          <w:t xml:space="preserve"> </w:t>
        </w:r>
        <w:r w:rsidR="00D503E5" w:rsidRPr="00D503E5">
          <w:rPr>
            <w:rStyle w:val="Hyperlink"/>
            <w:szCs w:val="24"/>
          </w:rPr>
          <w:t>a</w:t>
        </w:r>
        <w:r w:rsidR="00007AB3">
          <w:rPr>
            <w:rStyle w:val="Hyperlink"/>
            <w:szCs w:val="24"/>
          </w:rPr>
          <w:t xml:space="preserve"> </w:t>
        </w:r>
        <w:r w:rsidR="00D503E5" w:rsidRPr="00D503E5">
          <w:rPr>
            <w:rStyle w:val="Hyperlink"/>
            <w:szCs w:val="24"/>
          </w:rPr>
          <w:t>neîndeplinirii</w:t>
        </w:r>
        <w:r w:rsidR="00007AB3">
          <w:rPr>
            <w:rStyle w:val="Hyperlink"/>
            <w:szCs w:val="24"/>
          </w:rPr>
          <w:t xml:space="preserve"> </w:t>
        </w:r>
        <w:r w:rsidR="00D503E5" w:rsidRPr="00D503E5">
          <w:rPr>
            <w:rStyle w:val="Hyperlink"/>
            <w:szCs w:val="24"/>
          </w:rPr>
          <w:t>obligațiilor.</w:t>
        </w:r>
      </w:hyperlink>
      <w:hyperlink r:id="rId105" w:anchor="modal" w:history="1">
        <w:r w:rsidR="00D503E5" w:rsidRPr="00D503E5">
          <w:rPr>
            <w:rStyle w:val="Hyperlink"/>
            <w:i/>
            <w:iCs/>
            <w:szCs w:val="24"/>
          </w:rPr>
          <w:t>RO</w:t>
        </w:r>
        <w:r w:rsidR="00D503E5" w:rsidRPr="00D503E5">
          <w:rPr>
            <w:rStyle w:val="Hyperlink"/>
            <w:b/>
            <w:bCs/>
            <w:szCs w:val="24"/>
          </w:rPr>
          <w:t>•••</w:t>
        </w:r>
      </w:hyperlink>
    </w:p>
    <w:p w14:paraId="7A8366FB" w14:textId="160C643A" w:rsidR="00D503E5" w:rsidRPr="00D503E5" w:rsidRDefault="00D503E5" w:rsidP="00D503E5">
      <w:r w:rsidRPr="00D503E5">
        <w:t>Pentru</w:t>
      </w:r>
      <w:r w:rsidR="00007AB3">
        <w:t xml:space="preserve"> </w:t>
      </w:r>
      <w:r w:rsidRPr="00D503E5">
        <w:t>mai</w:t>
      </w:r>
      <w:r w:rsidR="00007AB3">
        <w:t xml:space="preserve"> </w:t>
      </w:r>
      <w:r w:rsidRPr="00D503E5">
        <w:t>multe</w:t>
      </w:r>
      <w:r w:rsidR="00007AB3">
        <w:t xml:space="preserve"> </w:t>
      </w:r>
      <w:r w:rsidRPr="00D503E5">
        <w:t>detalii</w:t>
      </w:r>
      <w:r w:rsidR="00007AB3">
        <w:t xml:space="preserve"> </w:t>
      </w:r>
      <w:r w:rsidRPr="00D503E5">
        <w:t>referitoare</w:t>
      </w:r>
      <w:r w:rsidR="00007AB3">
        <w:t xml:space="preserve"> </w:t>
      </w:r>
      <w:r w:rsidRPr="00D503E5">
        <w:t>la</w:t>
      </w:r>
      <w:r w:rsidR="00007AB3">
        <w:t xml:space="preserve"> </w:t>
      </w:r>
      <w:r w:rsidRPr="00D503E5">
        <w:t>toate</w:t>
      </w:r>
      <w:r w:rsidR="00007AB3">
        <w:t xml:space="preserve"> </w:t>
      </w:r>
      <w:r w:rsidRPr="00D503E5">
        <w:t>deciziile</w:t>
      </w:r>
      <w:r w:rsidR="00007AB3">
        <w:t xml:space="preserve"> </w:t>
      </w:r>
      <w:r w:rsidRPr="00D503E5">
        <w:t>luate,</w:t>
      </w:r>
      <w:r w:rsidR="00007AB3">
        <w:t xml:space="preserve"> </w:t>
      </w:r>
      <w:r w:rsidRPr="00D503E5">
        <w:t>vă</w:t>
      </w:r>
      <w:r w:rsidR="00007AB3">
        <w:t xml:space="preserve"> </w:t>
      </w:r>
      <w:r w:rsidRPr="00D503E5">
        <w:t>rugăm</w:t>
      </w:r>
      <w:r w:rsidR="00007AB3">
        <w:t xml:space="preserve"> </w:t>
      </w:r>
      <w:r w:rsidRPr="00D503E5">
        <w:t>să</w:t>
      </w:r>
      <w:r w:rsidR="00007AB3">
        <w:t xml:space="preserve"> </w:t>
      </w:r>
      <w:r w:rsidRPr="00D503E5">
        <w:t>consultați</w:t>
      </w:r>
      <w:r w:rsidR="00007AB3">
        <w:t xml:space="preserve"> </w:t>
      </w:r>
      <w:hyperlink r:id="rId106" w:history="1">
        <w:r w:rsidRPr="00D503E5">
          <w:rPr>
            <w:rStyle w:val="Hyperlink"/>
            <w:szCs w:val="24"/>
          </w:rPr>
          <w:t>registrul</w:t>
        </w:r>
        <w:r w:rsidR="00007AB3">
          <w:rPr>
            <w:rStyle w:val="Hyperlink"/>
            <w:szCs w:val="24"/>
          </w:rPr>
          <w:t xml:space="preserve"> </w:t>
        </w:r>
        <w:r w:rsidRPr="00D503E5">
          <w:rPr>
            <w:rStyle w:val="Hyperlink"/>
            <w:szCs w:val="24"/>
          </w:rPr>
          <w:t>deciziilor</w:t>
        </w:r>
        <w:r w:rsidR="00007AB3">
          <w:rPr>
            <w:rStyle w:val="Hyperlink"/>
            <w:szCs w:val="24"/>
          </w:rPr>
          <w:t xml:space="preserve"> </w:t>
        </w:r>
        <w:r w:rsidRPr="00D503E5">
          <w:rPr>
            <w:rStyle w:val="Hyperlink"/>
            <w:szCs w:val="24"/>
          </w:rPr>
          <w:t>în</w:t>
        </w:r>
        <w:r w:rsidR="00007AB3">
          <w:rPr>
            <w:rStyle w:val="Hyperlink"/>
            <w:szCs w:val="24"/>
          </w:rPr>
          <w:t xml:space="preserve"> </w:t>
        </w:r>
        <w:r w:rsidRPr="00D503E5">
          <w:rPr>
            <w:rStyle w:val="Hyperlink"/>
            <w:szCs w:val="24"/>
          </w:rPr>
          <w:t>constatarea</w:t>
        </w:r>
        <w:r w:rsidR="00007AB3">
          <w:rPr>
            <w:rStyle w:val="Hyperlink"/>
            <w:szCs w:val="24"/>
          </w:rPr>
          <w:t xml:space="preserve"> </w:t>
        </w:r>
        <w:r w:rsidRPr="00D503E5">
          <w:rPr>
            <w:rStyle w:val="Hyperlink"/>
            <w:szCs w:val="24"/>
          </w:rPr>
          <w:t>neîndeplinirii</w:t>
        </w:r>
        <w:r w:rsidR="00007AB3">
          <w:rPr>
            <w:rStyle w:val="Hyperlink"/>
            <w:szCs w:val="24"/>
          </w:rPr>
          <w:t xml:space="preserve"> </w:t>
        </w:r>
        <w:r w:rsidRPr="00D503E5">
          <w:rPr>
            <w:rStyle w:val="Hyperlink"/>
            <w:szCs w:val="24"/>
          </w:rPr>
          <w:t>obligațiilor.</w:t>
        </w:r>
      </w:hyperlink>
    </w:p>
    <w:p w14:paraId="773A970C" w14:textId="1DC1A7B7" w:rsidR="0050533B" w:rsidRPr="0050533B" w:rsidRDefault="0050533B" w:rsidP="0050533B">
      <w:pPr>
        <w:pStyle w:val="separatorarticole"/>
      </w:pPr>
      <w:r>
        <w:t>*</w:t>
      </w:r>
    </w:p>
    <w:p w14:paraId="488F58BA" w14:textId="298D7DE1" w:rsidR="002420DB" w:rsidRPr="002420DB" w:rsidRDefault="002420DB" w:rsidP="002420DB">
      <w:pPr>
        <w:pStyle w:val="TitluArticolinINFOUE"/>
      </w:pPr>
      <w:bookmarkStart w:id="168" w:name="_Toc158617946"/>
      <w:r w:rsidRPr="002420DB">
        <w:t>Comisia</w:t>
      </w:r>
      <w:r w:rsidR="00007AB3">
        <w:t xml:space="preserve"> </w:t>
      </w:r>
      <w:r w:rsidRPr="002420DB">
        <w:t>salută</w:t>
      </w:r>
      <w:r w:rsidR="00007AB3">
        <w:t xml:space="preserve"> </w:t>
      </w:r>
      <w:r w:rsidRPr="002420DB">
        <w:t>acordul</w:t>
      </w:r>
      <w:r w:rsidR="00007AB3">
        <w:t xml:space="preserve"> </w:t>
      </w:r>
      <w:r w:rsidRPr="002420DB">
        <w:t>politic</w:t>
      </w:r>
      <w:r w:rsidR="00007AB3">
        <w:t xml:space="preserve"> </w:t>
      </w:r>
      <w:r w:rsidRPr="002420DB">
        <w:t>de</w:t>
      </w:r>
      <w:r w:rsidR="00007AB3">
        <w:t xml:space="preserve"> </w:t>
      </w:r>
      <w:r w:rsidRPr="002420DB">
        <w:t>a</w:t>
      </w:r>
      <w:r w:rsidR="00007AB3">
        <w:t xml:space="preserve"> </w:t>
      </w:r>
      <w:r w:rsidRPr="002420DB">
        <w:t>face</w:t>
      </w:r>
      <w:r w:rsidR="00007AB3">
        <w:t xml:space="preserve"> </w:t>
      </w:r>
      <w:r w:rsidRPr="002420DB">
        <w:t>producția</w:t>
      </w:r>
      <w:r w:rsidR="00007AB3">
        <w:t xml:space="preserve"> </w:t>
      </w:r>
      <w:r w:rsidRPr="002420DB">
        <w:t>de</w:t>
      </w:r>
      <w:r w:rsidR="00007AB3">
        <w:t xml:space="preserve"> </w:t>
      </w:r>
      <w:r w:rsidRPr="002420DB">
        <w:t>tehnologii</w:t>
      </w:r>
      <w:r w:rsidR="00007AB3">
        <w:t xml:space="preserve"> </w:t>
      </w:r>
      <w:r w:rsidRPr="002420DB">
        <w:t>curate</w:t>
      </w:r>
      <w:r w:rsidR="00007AB3">
        <w:t xml:space="preserve"> </w:t>
      </w:r>
      <w:proofErr w:type="spellStart"/>
      <w:r w:rsidRPr="002420DB">
        <w:t>rezilientă</w:t>
      </w:r>
      <w:proofErr w:type="spellEnd"/>
      <w:r w:rsidR="00007AB3">
        <w:t xml:space="preserve"> </w:t>
      </w:r>
      <w:r w:rsidRPr="002420DB">
        <w:t>și</w:t>
      </w:r>
      <w:r w:rsidR="00007AB3">
        <w:t xml:space="preserve"> </w:t>
      </w:r>
      <w:r w:rsidRPr="002420DB">
        <w:t>competitivă</w:t>
      </w:r>
      <w:r w:rsidR="00007AB3">
        <w:t xml:space="preserve"> </w:t>
      </w:r>
      <w:r w:rsidRPr="002420DB">
        <w:t>în</w:t>
      </w:r>
      <w:r w:rsidR="00007AB3">
        <w:t xml:space="preserve"> </w:t>
      </w:r>
      <w:r w:rsidRPr="002420DB">
        <w:t>UE</w:t>
      </w:r>
      <w:bookmarkEnd w:id="168"/>
    </w:p>
    <w:p w14:paraId="04379F49" w14:textId="6DDA4B21" w:rsidR="00C5340F" w:rsidRPr="00C5340F" w:rsidRDefault="00C5340F" w:rsidP="00C5340F">
      <w:r w:rsidRPr="00C5340F">
        <w:t>Comisia</w:t>
      </w:r>
      <w:r w:rsidR="00007AB3">
        <w:t xml:space="preserve"> </w:t>
      </w:r>
      <w:r w:rsidRPr="00C5340F">
        <w:t>salută</w:t>
      </w:r>
      <w:r w:rsidR="00007AB3">
        <w:t xml:space="preserve"> </w:t>
      </w:r>
      <w:r w:rsidRPr="00C5340F">
        <w:t>acordul</w:t>
      </w:r>
      <w:r w:rsidR="00007AB3">
        <w:t xml:space="preserve"> </w:t>
      </w:r>
      <w:r w:rsidRPr="00C5340F">
        <w:t>politic</w:t>
      </w:r>
      <w:r w:rsidR="00007AB3">
        <w:t xml:space="preserve"> </w:t>
      </w:r>
      <w:r w:rsidRPr="00C5340F">
        <w:t>provizoriu</w:t>
      </w:r>
      <w:r w:rsidR="00007AB3">
        <w:t xml:space="preserve"> </w:t>
      </w:r>
      <w:r w:rsidRPr="00C5340F">
        <w:t>la</w:t>
      </w:r>
      <w:r w:rsidR="00007AB3">
        <w:t xml:space="preserve"> </w:t>
      </w:r>
      <w:r w:rsidRPr="00C5340F">
        <w:t>care</w:t>
      </w:r>
      <w:r w:rsidR="00007AB3">
        <w:t xml:space="preserve"> </w:t>
      </w:r>
      <w:r w:rsidRPr="00C5340F">
        <w:t>au</w:t>
      </w:r>
      <w:r w:rsidR="00007AB3">
        <w:t xml:space="preserve"> </w:t>
      </w:r>
      <w:r w:rsidRPr="00C5340F">
        <w:t>ajuns</w:t>
      </w:r>
      <w:r w:rsidR="00007AB3">
        <w:t xml:space="preserve"> </w:t>
      </w:r>
      <w:r w:rsidRPr="00C5340F">
        <w:t>astăzi</w:t>
      </w:r>
      <w:r w:rsidR="00007AB3">
        <w:t xml:space="preserve"> </w:t>
      </w:r>
      <w:r w:rsidRPr="00C5340F">
        <w:t>Parlamentul</w:t>
      </w:r>
      <w:r w:rsidR="00007AB3">
        <w:t xml:space="preserve"> </w:t>
      </w:r>
      <w:r w:rsidRPr="00C5340F">
        <w:t>European</w:t>
      </w:r>
      <w:r w:rsidR="00007AB3">
        <w:t xml:space="preserve"> </w:t>
      </w:r>
      <w:r w:rsidRPr="00C5340F">
        <w:t>și</w:t>
      </w:r>
      <w:r w:rsidR="00007AB3">
        <w:t xml:space="preserve"> </w:t>
      </w:r>
      <w:r w:rsidRPr="00C5340F">
        <w:t>Consiliul</w:t>
      </w:r>
      <w:r w:rsidR="00007AB3">
        <w:t xml:space="preserve"> </w:t>
      </w:r>
      <w:r w:rsidRPr="00C5340F">
        <w:t>cu</w:t>
      </w:r>
      <w:r w:rsidR="00007AB3">
        <w:t xml:space="preserve"> </w:t>
      </w:r>
      <w:r w:rsidRPr="00C5340F">
        <w:t>privire</w:t>
      </w:r>
      <w:r w:rsidR="00007AB3">
        <w:t xml:space="preserve"> </w:t>
      </w:r>
      <w:r w:rsidRPr="00C5340F">
        <w:t>la</w:t>
      </w:r>
      <w:r w:rsidR="00007AB3">
        <w:t xml:space="preserve"> </w:t>
      </w:r>
      <w:r w:rsidRPr="00C5340F">
        <w:t>Regulamentul</w:t>
      </w:r>
      <w:r w:rsidR="00007AB3">
        <w:t xml:space="preserve"> </w:t>
      </w:r>
      <w:r w:rsidRPr="00C5340F">
        <w:t>privind</w:t>
      </w:r>
      <w:r w:rsidR="00007AB3">
        <w:t xml:space="preserve"> </w:t>
      </w:r>
      <w:r w:rsidRPr="00C5340F">
        <w:t>industria</w:t>
      </w:r>
      <w:r w:rsidR="00007AB3">
        <w:t xml:space="preserve"> </w:t>
      </w:r>
      <w:r w:rsidRPr="00C5340F">
        <w:t>care</w:t>
      </w:r>
      <w:r w:rsidR="00007AB3">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rPr>
          <w:b/>
          <w:bCs/>
        </w:rPr>
        <w:t xml:space="preserve"> </w:t>
      </w:r>
      <w:r w:rsidRPr="00C5340F">
        <w:rPr>
          <w:b/>
          <w:bCs/>
        </w:rPr>
        <w:t>(NZIA)</w:t>
      </w:r>
      <w:r w:rsidRPr="00C5340F">
        <w:t>.</w:t>
      </w:r>
      <w:r w:rsidR="00007AB3">
        <w:t xml:space="preserve"> </w:t>
      </w:r>
      <w:r w:rsidRPr="00C5340F">
        <w:t>Acest</w:t>
      </w:r>
      <w:r w:rsidR="00007AB3">
        <w:t xml:space="preserve"> </w:t>
      </w:r>
      <w:r w:rsidRPr="00C5340F">
        <w:t>acord</w:t>
      </w:r>
      <w:r w:rsidR="00007AB3">
        <w:t xml:space="preserve"> </w:t>
      </w:r>
      <w:r w:rsidRPr="00C5340F">
        <w:t>va</w:t>
      </w:r>
      <w:r w:rsidR="00007AB3">
        <w:t xml:space="preserve"> </w:t>
      </w:r>
      <w:r w:rsidRPr="00C5340F">
        <w:t>ajuta</w:t>
      </w:r>
      <w:r w:rsidR="00007AB3">
        <w:t xml:space="preserve"> </w:t>
      </w:r>
      <w:r w:rsidRPr="00C5340F">
        <w:t>UE</w:t>
      </w:r>
      <w:r w:rsidR="00007AB3">
        <w:t xml:space="preserve"> </w:t>
      </w:r>
      <w:r w:rsidRPr="00C5340F">
        <w:t>să</w:t>
      </w:r>
      <w:r w:rsidR="00007AB3">
        <w:t xml:space="preserve"> </w:t>
      </w:r>
      <w:r w:rsidRPr="00C5340F">
        <w:t>devină</w:t>
      </w:r>
      <w:r w:rsidR="00007AB3">
        <w:t xml:space="preserve"> </w:t>
      </w:r>
      <w:r w:rsidRPr="00C5340F">
        <w:t>casa</w:t>
      </w:r>
      <w:r w:rsidR="00007AB3">
        <w:t xml:space="preserve"> </w:t>
      </w:r>
      <w:r w:rsidRPr="00C5340F">
        <w:t>tehnologiilor</w:t>
      </w:r>
      <w:r w:rsidR="00007AB3">
        <w:t xml:space="preserve"> </w:t>
      </w:r>
      <w:r w:rsidRPr="00C5340F">
        <w:t>curate</w:t>
      </w:r>
      <w:r w:rsidR="00007AB3">
        <w:t xml:space="preserve"> </w:t>
      </w:r>
      <w:r w:rsidRPr="00C5340F">
        <w:t>și</w:t>
      </w:r>
      <w:r w:rsidR="00007AB3">
        <w:t xml:space="preserve"> </w:t>
      </w:r>
      <w:r w:rsidRPr="00C5340F">
        <w:t>va</w:t>
      </w:r>
      <w:r w:rsidR="00007AB3">
        <w:t xml:space="preserve"> </w:t>
      </w:r>
      <w:r w:rsidRPr="00C5340F">
        <w:t>face</w:t>
      </w:r>
      <w:r w:rsidR="00007AB3">
        <w:t xml:space="preserve"> </w:t>
      </w:r>
      <w:r w:rsidRPr="00C5340F">
        <w:t>progrese</w:t>
      </w:r>
      <w:r w:rsidR="00007AB3">
        <w:t xml:space="preserve"> </w:t>
      </w:r>
      <w:r w:rsidRPr="00C5340F">
        <w:t>semnificative</w:t>
      </w:r>
      <w:r w:rsidR="00007AB3">
        <w:t xml:space="preserve"> </w:t>
      </w:r>
      <w:r w:rsidRPr="00C5340F">
        <w:t>în</w:t>
      </w:r>
      <w:r w:rsidR="00007AB3">
        <w:t xml:space="preserve"> </w:t>
      </w:r>
      <w:r w:rsidRPr="00C5340F">
        <w:t>direcția</w:t>
      </w:r>
      <w:r w:rsidR="00007AB3">
        <w:t xml:space="preserve"> </w:t>
      </w:r>
      <w:r w:rsidRPr="00C5340F">
        <w:t>construirii</w:t>
      </w:r>
      <w:r w:rsidR="00007AB3">
        <w:t xml:space="preserve"> </w:t>
      </w:r>
      <w:r w:rsidRPr="00C5340F">
        <w:t>unei</w:t>
      </w:r>
      <w:r w:rsidR="00007AB3">
        <w:t xml:space="preserve"> </w:t>
      </w:r>
      <w:r w:rsidRPr="00C5340F">
        <w:t>capacități</w:t>
      </w:r>
      <w:r w:rsidR="00007AB3">
        <w:t xml:space="preserve"> </w:t>
      </w:r>
      <w:r w:rsidRPr="00C5340F">
        <w:t>interne</w:t>
      </w:r>
      <w:r w:rsidR="00007AB3">
        <w:t xml:space="preserve"> </w:t>
      </w:r>
      <w:r w:rsidRPr="00C5340F">
        <w:t>puternice</w:t>
      </w:r>
      <w:r w:rsidR="00007AB3">
        <w:t xml:space="preserve"> </w:t>
      </w:r>
      <w:r w:rsidRPr="00C5340F">
        <w:t>de</w:t>
      </w:r>
      <w:r w:rsidR="00007AB3">
        <w:t xml:space="preserve"> </w:t>
      </w:r>
      <w:r w:rsidRPr="00C5340F">
        <w:t>producție</w:t>
      </w:r>
      <w:r w:rsidR="00007AB3">
        <w:t xml:space="preserve"> </w:t>
      </w:r>
      <w:r w:rsidRPr="00C5340F">
        <w:t>a</w:t>
      </w:r>
      <w:r w:rsidR="00007AB3">
        <w:t xml:space="preserve"> </w:t>
      </w:r>
      <w:r w:rsidRPr="00C5340F">
        <w:t>acestor</w:t>
      </w:r>
      <w:r w:rsidR="00007AB3">
        <w:t xml:space="preserve"> </w:t>
      </w:r>
      <w:r w:rsidRPr="00C5340F">
        <w:t>tehnologii</w:t>
      </w:r>
      <w:r w:rsidR="00007AB3">
        <w:t xml:space="preserve"> </w:t>
      </w:r>
      <w:r w:rsidRPr="00C5340F">
        <w:t>în</w:t>
      </w:r>
      <w:r w:rsidR="00007AB3">
        <w:t xml:space="preserve"> </w:t>
      </w:r>
      <w:r w:rsidRPr="00C5340F">
        <w:t>UE.</w:t>
      </w:r>
      <w:r w:rsidR="00007AB3">
        <w:t xml:space="preserve"> </w:t>
      </w:r>
      <w:r w:rsidRPr="00C5340F">
        <w:t>NZIA</w:t>
      </w:r>
      <w:r w:rsidR="00007AB3">
        <w:t xml:space="preserve"> </w:t>
      </w:r>
      <w:r w:rsidRPr="00C5340F">
        <w:t>va</w:t>
      </w:r>
      <w:r w:rsidR="00007AB3">
        <w:t xml:space="preserve"> </w:t>
      </w:r>
      <w:r w:rsidRPr="00C5340F">
        <w:t>spori</w:t>
      </w:r>
      <w:r w:rsidR="00007AB3">
        <w:t xml:space="preserve"> </w:t>
      </w:r>
      <w:r w:rsidRPr="00C5340F">
        <w:t>competitivitatea</w:t>
      </w:r>
      <w:r w:rsidR="00007AB3">
        <w:t xml:space="preserve"> </w:t>
      </w:r>
      <w:r w:rsidRPr="00C5340F">
        <w:t>și</w:t>
      </w:r>
      <w:r w:rsidR="00007AB3">
        <w:t xml:space="preserve"> </w:t>
      </w:r>
      <w:r w:rsidRPr="00C5340F">
        <w:t>reziliența</w:t>
      </w:r>
      <w:r w:rsidR="00007AB3">
        <w:t xml:space="preserve"> </w:t>
      </w:r>
      <w:r w:rsidRPr="00C5340F">
        <w:t>industriei</w:t>
      </w:r>
      <w:r w:rsidR="00007AB3">
        <w:t xml:space="preserve"> </w:t>
      </w:r>
      <w:r w:rsidRPr="00C5340F">
        <w:t>europene</w:t>
      </w:r>
      <w:r w:rsidR="00007AB3">
        <w:t xml:space="preserve"> </w:t>
      </w:r>
      <w:r w:rsidRPr="00C5340F">
        <w:t>și</w:t>
      </w:r>
      <w:r w:rsidR="00007AB3">
        <w:t xml:space="preserve"> </w:t>
      </w:r>
      <w:r w:rsidRPr="00C5340F">
        <w:t>va</w:t>
      </w:r>
      <w:r w:rsidR="00007AB3">
        <w:t xml:space="preserve"> </w:t>
      </w:r>
      <w:r w:rsidRPr="00C5340F">
        <w:t>sprijini</w:t>
      </w:r>
      <w:r w:rsidR="00007AB3">
        <w:t xml:space="preserve"> </w:t>
      </w:r>
      <w:r w:rsidRPr="00C5340F">
        <w:t>crearea</w:t>
      </w:r>
      <w:r w:rsidR="00007AB3">
        <w:t xml:space="preserve"> </w:t>
      </w:r>
      <w:r w:rsidRPr="00C5340F">
        <w:t>de</w:t>
      </w:r>
      <w:r w:rsidR="00007AB3">
        <w:t xml:space="preserve"> </w:t>
      </w:r>
      <w:r w:rsidRPr="00C5340F">
        <w:t>locuri</w:t>
      </w:r>
      <w:r w:rsidR="00007AB3">
        <w:t xml:space="preserve"> </w:t>
      </w:r>
      <w:r w:rsidRPr="00C5340F">
        <w:t>de</w:t>
      </w:r>
      <w:r w:rsidR="00007AB3">
        <w:t xml:space="preserve"> </w:t>
      </w:r>
      <w:r w:rsidRPr="00C5340F">
        <w:t>muncă</w:t>
      </w:r>
      <w:r w:rsidR="00007AB3">
        <w:t xml:space="preserve"> </w:t>
      </w:r>
      <w:r w:rsidRPr="00C5340F">
        <w:t>verzi</w:t>
      </w:r>
      <w:r w:rsidR="00007AB3">
        <w:t xml:space="preserve"> </w:t>
      </w:r>
      <w:r w:rsidRPr="00C5340F">
        <w:t>și</w:t>
      </w:r>
      <w:r w:rsidR="00007AB3">
        <w:t xml:space="preserve"> </w:t>
      </w:r>
      <w:r w:rsidRPr="00C5340F">
        <w:t>de</w:t>
      </w:r>
      <w:r w:rsidR="00007AB3">
        <w:t xml:space="preserve"> </w:t>
      </w:r>
      <w:r w:rsidRPr="00C5340F">
        <w:t>calitate,</w:t>
      </w:r>
      <w:r w:rsidR="00007AB3">
        <w:t xml:space="preserve"> </w:t>
      </w:r>
      <w:r w:rsidRPr="00C5340F">
        <w:t>pe</w:t>
      </w:r>
      <w:r w:rsidR="00007AB3">
        <w:t xml:space="preserve"> </w:t>
      </w:r>
      <w:r w:rsidRPr="00C5340F">
        <w:t>măsură</w:t>
      </w:r>
      <w:r w:rsidR="00007AB3">
        <w:t xml:space="preserve"> </w:t>
      </w:r>
      <w:r w:rsidRPr="00C5340F">
        <w:t>ce</w:t>
      </w:r>
      <w:r w:rsidR="00007AB3">
        <w:t xml:space="preserve"> </w:t>
      </w:r>
      <w:r w:rsidRPr="00C5340F">
        <w:t>UE</w:t>
      </w:r>
      <w:r w:rsidR="00007AB3">
        <w:t xml:space="preserve"> </w:t>
      </w:r>
      <w:r w:rsidRPr="00C5340F">
        <w:t>urmărește</w:t>
      </w:r>
      <w:r w:rsidR="00007AB3">
        <w:t xml:space="preserve"> </w:t>
      </w:r>
      <w:r w:rsidRPr="00C5340F">
        <w:t>să</w:t>
      </w:r>
      <w:r w:rsidR="00007AB3">
        <w:t xml:space="preserve"> </w:t>
      </w:r>
      <w:r w:rsidRPr="00C5340F">
        <w:t>atingă</w:t>
      </w:r>
      <w:r w:rsidR="00007AB3">
        <w:t xml:space="preserve"> </w:t>
      </w:r>
      <w:r w:rsidRPr="00C5340F">
        <w:t>neutralitatea</w:t>
      </w:r>
      <w:r w:rsidR="00007AB3">
        <w:t xml:space="preserve"> </w:t>
      </w:r>
      <w:r w:rsidRPr="00C5340F">
        <w:t>climatică</w:t>
      </w:r>
      <w:r w:rsidR="00007AB3">
        <w:t xml:space="preserve"> </w:t>
      </w:r>
      <w:r w:rsidRPr="00C5340F">
        <w:t>până</w:t>
      </w:r>
      <w:r w:rsidR="00007AB3">
        <w:t xml:space="preserve"> </w:t>
      </w:r>
      <w:r w:rsidRPr="00C5340F">
        <w:t>în</w:t>
      </w:r>
      <w:r w:rsidR="00007AB3">
        <w:t xml:space="preserve"> </w:t>
      </w:r>
      <w:r w:rsidRPr="00C5340F">
        <w:t>2050.</w:t>
      </w:r>
    </w:p>
    <w:p w14:paraId="64E653A9" w14:textId="086EAE8F" w:rsidR="00C5340F" w:rsidRPr="00C5340F" w:rsidRDefault="00C5340F" w:rsidP="00C5340F">
      <w:r w:rsidRPr="00C5340F">
        <w:t>Ursula</w:t>
      </w:r>
      <w:r w:rsidR="00007AB3">
        <w:t xml:space="preserve"> </w:t>
      </w:r>
      <w:r w:rsidRPr="00C5340F">
        <w:rPr>
          <w:b/>
          <w:bCs/>
        </w:rPr>
        <w:t>von</w:t>
      </w:r>
      <w:r w:rsidR="00007AB3">
        <w:rPr>
          <w:b/>
          <w:bCs/>
        </w:rPr>
        <w:t xml:space="preserve"> </w:t>
      </w:r>
      <w:proofErr w:type="spellStart"/>
      <w:r w:rsidRPr="00C5340F">
        <w:rPr>
          <w:b/>
          <w:bCs/>
        </w:rPr>
        <w:t>der</w:t>
      </w:r>
      <w:proofErr w:type="spellEnd"/>
      <w:r w:rsidR="00007AB3">
        <w:rPr>
          <w:b/>
          <w:bCs/>
        </w:rPr>
        <w:t xml:space="preserve"> </w:t>
      </w:r>
      <w:proofErr w:type="spellStart"/>
      <w:r w:rsidRPr="00C5340F">
        <w:rPr>
          <w:b/>
          <w:bCs/>
        </w:rPr>
        <w:t>Leyen</w:t>
      </w:r>
      <w:proofErr w:type="spellEnd"/>
      <w:r w:rsidRPr="00C5340F">
        <w:rPr>
          <w:b/>
          <w:bCs/>
        </w:rPr>
        <w:t>,</w:t>
      </w:r>
      <w:r w:rsidR="00007AB3">
        <w:rPr>
          <w:b/>
          <w:bCs/>
        </w:rPr>
        <w:t xml:space="preserve"> </w:t>
      </w:r>
      <w:r w:rsidRPr="00C5340F">
        <w:rPr>
          <w:b/>
          <w:bCs/>
        </w:rPr>
        <w:t>președinta</w:t>
      </w:r>
      <w:r w:rsidR="00007AB3">
        <w:t xml:space="preserve"> </w:t>
      </w:r>
      <w:r w:rsidRPr="00C5340F">
        <w:t>Comisiei</w:t>
      </w:r>
      <w:r w:rsidR="00007AB3">
        <w:t xml:space="preserve"> </w:t>
      </w:r>
      <w:r w:rsidRPr="00C5340F">
        <w:t>Europene,</w:t>
      </w:r>
      <w:r w:rsidR="00007AB3">
        <w:t xml:space="preserve"> </w:t>
      </w:r>
      <w:r w:rsidRPr="00C5340F">
        <w:t>a</w:t>
      </w:r>
      <w:r w:rsidR="00007AB3">
        <w:t xml:space="preserve"> </w:t>
      </w:r>
      <w:r w:rsidRPr="00C5340F">
        <w:t>declarat:</w:t>
      </w:r>
      <w:r w:rsidR="00007AB3">
        <w:rPr>
          <w:b/>
          <w:bCs/>
        </w:rPr>
        <w:t xml:space="preserve"> </w:t>
      </w:r>
      <w:r w:rsidRPr="00C5340F">
        <w:rPr>
          <w:i/>
          <w:iCs/>
        </w:rPr>
        <w:t>„Acordul</w:t>
      </w:r>
      <w:r w:rsidR="00007AB3">
        <w:rPr>
          <w:i/>
          <w:iCs/>
        </w:rPr>
        <w:t xml:space="preserve"> </w:t>
      </w:r>
      <w:r w:rsidRPr="00C5340F">
        <w:rPr>
          <w:i/>
          <w:iCs/>
        </w:rPr>
        <w:t>politic</w:t>
      </w:r>
      <w:r w:rsidR="00007AB3">
        <w:rPr>
          <w:i/>
          <w:iCs/>
        </w:rPr>
        <w:t xml:space="preserve"> </w:t>
      </w:r>
      <w:r w:rsidRPr="00C5340F">
        <w:rPr>
          <w:i/>
          <w:iCs/>
        </w:rPr>
        <w:t>referitor</w:t>
      </w:r>
      <w:r w:rsidR="00007AB3">
        <w:rPr>
          <w:i/>
          <w:iCs/>
        </w:rPr>
        <w:t xml:space="preserve"> </w:t>
      </w:r>
      <w:r w:rsidRPr="00C5340F">
        <w:rPr>
          <w:i/>
          <w:iCs/>
        </w:rPr>
        <w:t>la</w:t>
      </w:r>
      <w:r w:rsidR="00007AB3">
        <w:rPr>
          <w:i/>
          <w:iCs/>
        </w:rPr>
        <w:t xml:space="preserve"> </w:t>
      </w:r>
      <w:r w:rsidRPr="00C5340F">
        <w:rPr>
          <w:i/>
          <w:iCs/>
        </w:rPr>
        <w:t>Regulamentul</w:t>
      </w:r>
      <w:r w:rsidR="00007AB3">
        <w:rPr>
          <w:i/>
          <w:iCs/>
        </w:rPr>
        <w:t xml:space="preserve"> </w:t>
      </w:r>
      <w:r w:rsidRPr="00C5340F">
        <w:rPr>
          <w:i/>
          <w:iCs/>
        </w:rPr>
        <w:t>privind</w:t>
      </w:r>
      <w:r w:rsidR="00007AB3">
        <w:rPr>
          <w:i/>
          <w:iCs/>
        </w:rPr>
        <w:t xml:space="preserve"> </w:t>
      </w:r>
      <w:r w:rsidRPr="00C5340F">
        <w:rPr>
          <w:i/>
          <w:iCs/>
        </w:rPr>
        <w:t>industria</w:t>
      </w:r>
      <w:r w:rsidR="00007AB3">
        <w:rPr>
          <w:i/>
          <w:iCs/>
        </w:rPr>
        <w:t xml:space="preserve"> </w:t>
      </w:r>
      <w:r w:rsidRPr="00C5340F">
        <w:rPr>
          <w:i/>
          <w:iCs/>
        </w:rPr>
        <w:t>care</w:t>
      </w:r>
      <w:r w:rsidR="00007AB3">
        <w:rPr>
          <w:i/>
          <w:iCs/>
        </w:rPr>
        <w:t xml:space="preserve"> </w:t>
      </w:r>
      <w:r w:rsidRPr="00C5340F">
        <w:rPr>
          <w:i/>
          <w:iCs/>
        </w:rPr>
        <w:t>contribuie</w:t>
      </w:r>
      <w:r w:rsidR="00007AB3">
        <w:rPr>
          <w:i/>
          <w:iCs/>
        </w:rPr>
        <w:t xml:space="preserve"> </w:t>
      </w:r>
      <w:r w:rsidRPr="00C5340F">
        <w:rPr>
          <w:i/>
          <w:iCs/>
        </w:rPr>
        <w:t>la</w:t>
      </w:r>
      <w:r w:rsidR="00007AB3">
        <w:rPr>
          <w:i/>
          <w:iCs/>
        </w:rPr>
        <w:t xml:space="preserve"> </w:t>
      </w:r>
      <w:r w:rsidRPr="00C5340F">
        <w:rPr>
          <w:i/>
          <w:iCs/>
        </w:rPr>
        <w:t>obiectivul</w:t>
      </w:r>
      <w:r w:rsidR="00007AB3">
        <w:rPr>
          <w:i/>
          <w:iCs/>
        </w:rPr>
        <w:t xml:space="preserve"> </w:t>
      </w:r>
      <w:r w:rsidRPr="00C5340F">
        <w:rPr>
          <w:i/>
          <w:iCs/>
        </w:rPr>
        <w:t>zero</w:t>
      </w:r>
      <w:r w:rsidR="00007AB3">
        <w:rPr>
          <w:i/>
          <w:iCs/>
        </w:rPr>
        <w:t xml:space="preserve"> </w:t>
      </w:r>
      <w:r w:rsidRPr="00C5340F">
        <w:rPr>
          <w:i/>
          <w:iCs/>
        </w:rPr>
        <w:t>emisii</w:t>
      </w:r>
      <w:r w:rsidR="00007AB3">
        <w:rPr>
          <w:i/>
          <w:iCs/>
        </w:rPr>
        <w:t xml:space="preserve"> </w:t>
      </w:r>
      <w:r w:rsidRPr="00C5340F">
        <w:rPr>
          <w:i/>
          <w:iCs/>
        </w:rPr>
        <w:t>nete</w:t>
      </w:r>
      <w:r w:rsidR="00007AB3">
        <w:rPr>
          <w:i/>
          <w:iCs/>
        </w:rPr>
        <w:t xml:space="preserve"> </w:t>
      </w:r>
      <w:r w:rsidRPr="00C5340F">
        <w:rPr>
          <w:i/>
          <w:iCs/>
        </w:rPr>
        <w:t>reprezintă</w:t>
      </w:r>
      <w:r w:rsidR="00007AB3">
        <w:rPr>
          <w:i/>
          <w:iCs/>
        </w:rPr>
        <w:t xml:space="preserve"> </w:t>
      </w:r>
      <w:r w:rsidRPr="00C5340F">
        <w:rPr>
          <w:i/>
          <w:iCs/>
        </w:rPr>
        <w:t>un</w:t>
      </w:r>
      <w:r w:rsidR="00007AB3">
        <w:rPr>
          <w:i/>
          <w:iCs/>
        </w:rPr>
        <w:t xml:space="preserve"> </w:t>
      </w:r>
      <w:r w:rsidRPr="00C5340F">
        <w:rPr>
          <w:i/>
          <w:iCs/>
        </w:rPr>
        <w:t>pas</w:t>
      </w:r>
      <w:r w:rsidR="00007AB3">
        <w:rPr>
          <w:i/>
          <w:iCs/>
        </w:rPr>
        <w:t xml:space="preserve"> </w:t>
      </w:r>
      <w:r w:rsidRPr="00C5340F">
        <w:rPr>
          <w:i/>
          <w:iCs/>
        </w:rPr>
        <w:t>important</w:t>
      </w:r>
      <w:r w:rsidR="00007AB3">
        <w:rPr>
          <w:i/>
          <w:iCs/>
        </w:rPr>
        <w:t xml:space="preserve"> </w:t>
      </w:r>
      <w:r w:rsidRPr="00C5340F">
        <w:rPr>
          <w:i/>
          <w:iCs/>
        </w:rPr>
        <w:t>către</w:t>
      </w:r>
      <w:r w:rsidR="00007AB3">
        <w:rPr>
          <w:i/>
          <w:iCs/>
        </w:rPr>
        <w:t xml:space="preserve"> </w:t>
      </w:r>
      <w:r w:rsidRPr="00C5340F">
        <w:rPr>
          <w:i/>
          <w:iCs/>
        </w:rPr>
        <w:t>realizarea</w:t>
      </w:r>
      <w:r w:rsidR="00007AB3">
        <w:rPr>
          <w:i/>
          <w:iCs/>
        </w:rPr>
        <w:t xml:space="preserve"> </w:t>
      </w:r>
      <w:r w:rsidRPr="00C5340F">
        <w:rPr>
          <w:i/>
          <w:iCs/>
        </w:rPr>
        <w:t>obiectivelor</w:t>
      </w:r>
      <w:r w:rsidR="00007AB3">
        <w:rPr>
          <w:i/>
          <w:iCs/>
        </w:rPr>
        <w:t xml:space="preserve"> </w:t>
      </w:r>
      <w:r w:rsidRPr="00C5340F">
        <w:rPr>
          <w:i/>
          <w:iCs/>
        </w:rPr>
        <w:t>noastre</w:t>
      </w:r>
      <w:r w:rsidR="00007AB3">
        <w:rPr>
          <w:i/>
          <w:iCs/>
        </w:rPr>
        <w:t xml:space="preserve"> </w:t>
      </w:r>
      <w:r w:rsidRPr="00C5340F">
        <w:rPr>
          <w:i/>
          <w:iCs/>
        </w:rPr>
        <w:t>ambițioase</w:t>
      </w:r>
      <w:r w:rsidR="00007AB3">
        <w:rPr>
          <w:i/>
          <w:iCs/>
        </w:rPr>
        <w:t xml:space="preserve"> </w:t>
      </w:r>
      <w:r w:rsidRPr="00C5340F">
        <w:rPr>
          <w:i/>
          <w:iCs/>
        </w:rPr>
        <w:t>în</w:t>
      </w:r>
      <w:r w:rsidR="00007AB3">
        <w:rPr>
          <w:i/>
          <w:iCs/>
        </w:rPr>
        <w:t xml:space="preserve"> </w:t>
      </w:r>
      <w:r w:rsidRPr="00C5340F">
        <w:rPr>
          <w:i/>
          <w:iCs/>
        </w:rPr>
        <w:t>materie</w:t>
      </w:r>
      <w:r w:rsidR="00007AB3">
        <w:rPr>
          <w:i/>
          <w:iCs/>
        </w:rPr>
        <w:t xml:space="preserve"> </w:t>
      </w:r>
      <w:r w:rsidRPr="00C5340F">
        <w:rPr>
          <w:i/>
          <w:iCs/>
        </w:rPr>
        <w:t>de</w:t>
      </w:r>
      <w:r w:rsidR="00007AB3">
        <w:rPr>
          <w:i/>
          <w:iCs/>
        </w:rPr>
        <w:t xml:space="preserve"> </w:t>
      </w:r>
      <w:r w:rsidRPr="00C5340F">
        <w:rPr>
          <w:i/>
          <w:iCs/>
        </w:rPr>
        <w:t>climă</w:t>
      </w:r>
      <w:r w:rsidR="00007AB3">
        <w:rPr>
          <w:i/>
          <w:iCs/>
        </w:rPr>
        <w:t xml:space="preserve"> </w:t>
      </w:r>
      <w:r w:rsidRPr="00C5340F">
        <w:rPr>
          <w:i/>
          <w:iCs/>
        </w:rPr>
        <w:t>și</w:t>
      </w:r>
      <w:r w:rsidR="00007AB3">
        <w:rPr>
          <w:i/>
          <w:iCs/>
        </w:rPr>
        <w:t xml:space="preserve"> </w:t>
      </w:r>
      <w:r w:rsidRPr="00C5340F">
        <w:rPr>
          <w:i/>
          <w:iCs/>
        </w:rPr>
        <w:t>economie.</w:t>
      </w:r>
      <w:r w:rsidR="00007AB3">
        <w:rPr>
          <w:i/>
          <w:iCs/>
        </w:rPr>
        <w:t xml:space="preserve"> </w:t>
      </w:r>
      <w:r w:rsidRPr="00C5340F">
        <w:rPr>
          <w:i/>
          <w:iCs/>
        </w:rPr>
        <w:t>Aceasta</w:t>
      </w:r>
      <w:r w:rsidR="00007AB3">
        <w:rPr>
          <w:i/>
          <w:iCs/>
        </w:rPr>
        <w:t xml:space="preserve"> </w:t>
      </w:r>
      <w:r w:rsidRPr="00C5340F">
        <w:rPr>
          <w:i/>
          <w:iCs/>
        </w:rPr>
        <w:t>demonstrează</w:t>
      </w:r>
      <w:r w:rsidR="00007AB3">
        <w:rPr>
          <w:i/>
          <w:iCs/>
        </w:rPr>
        <w:t xml:space="preserve"> </w:t>
      </w:r>
      <w:r w:rsidRPr="00C5340F">
        <w:rPr>
          <w:i/>
          <w:iCs/>
        </w:rPr>
        <w:t>angajamentul</w:t>
      </w:r>
      <w:r w:rsidR="00007AB3">
        <w:rPr>
          <w:i/>
          <w:iCs/>
        </w:rPr>
        <w:t xml:space="preserve"> </w:t>
      </w:r>
      <w:r w:rsidRPr="00C5340F">
        <w:rPr>
          <w:i/>
          <w:iCs/>
        </w:rPr>
        <w:t>nostru</w:t>
      </w:r>
      <w:r w:rsidR="00007AB3">
        <w:rPr>
          <w:i/>
          <w:iCs/>
        </w:rPr>
        <w:t xml:space="preserve"> </w:t>
      </w:r>
      <w:r w:rsidRPr="00C5340F">
        <w:rPr>
          <w:i/>
          <w:iCs/>
        </w:rPr>
        <w:t>colectiv</w:t>
      </w:r>
      <w:r w:rsidR="00007AB3">
        <w:rPr>
          <w:i/>
          <w:iCs/>
        </w:rPr>
        <w:t xml:space="preserve"> </w:t>
      </w:r>
      <w:r w:rsidRPr="00C5340F">
        <w:rPr>
          <w:i/>
          <w:iCs/>
        </w:rPr>
        <w:t>de</w:t>
      </w:r>
      <w:r w:rsidR="00007AB3">
        <w:rPr>
          <w:i/>
          <w:iCs/>
        </w:rPr>
        <w:t xml:space="preserve"> </w:t>
      </w:r>
      <w:r w:rsidRPr="00C5340F">
        <w:rPr>
          <w:i/>
          <w:iCs/>
        </w:rPr>
        <w:t>a</w:t>
      </w:r>
      <w:r w:rsidR="00007AB3">
        <w:rPr>
          <w:i/>
          <w:iCs/>
        </w:rPr>
        <w:t xml:space="preserve"> </w:t>
      </w:r>
      <w:r w:rsidRPr="00C5340F">
        <w:rPr>
          <w:i/>
          <w:iCs/>
        </w:rPr>
        <w:t>construi</w:t>
      </w:r>
      <w:r w:rsidR="00007AB3">
        <w:rPr>
          <w:i/>
          <w:iCs/>
        </w:rPr>
        <w:t xml:space="preserve"> </w:t>
      </w:r>
      <w:r w:rsidRPr="00C5340F">
        <w:rPr>
          <w:i/>
          <w:iCs/>
        </w:rPr>
        <w:t>un</w:t>
      </w:r>
      <w:r w:rsidR="00007AB3">
        <w:rPr>
          <w:i/>
          <w:iCs/>
        </w:rPr>
        <w:t xml:space="preserve"> </w:t>
      </w:r>
      <w:r w:rsidRPr="00C5340F">
        <w:rPr>
          <w:i/>
          <w:iCs/>
        </w:rPr>
        <w:t>sector</w:t>
      </w:r>
      <w:r w:rsidR="00007AB3">
        <w:rPr>
          <w:i/>
          <w:iCs/>
        </w:rPr>
        <w:t xml:space="preserve"> </w:t>
      </w:r>
      <w:r w:rsidRPr="00C5340F">
        <w:rPr>
          <w:i/>
          <w:iCs/>
        </w:rPr>
        <w:t>industrial</w:t>
      </w:r>
      <w:r w:rsidR="00007AB3">
        <w:rPr>
          <w:i/>
          <w:iCs/>
        </w:rPr>
        <w:t xml:space="preserve"> </w:t>
      </w:r>
      <w:r w:rsidRPr="00C5340F">
        <w:rPr>
          <w:i/>
          <w:iCs/>
        </w:rPr>
        <w:t>mai</w:t>
      </w:r>
      <w:r w:rsidR="00007AB3">
        <w:rPr>
          <w:i/>
          <w:iCs/>
        </w:rPr>
        <w:t xml:space="preserve"> </w:t>
      </w:r>
      <w:r w:rsidRPr="00C5340F">
        <w:rPr>
          <w:i/>
          <w:iCs/>
        </w:rPr>
        <w:t>durabil,</w:t>
      </w:r>
      <w:r w:rsidR="00007AB3">
        <w:rPr>
          <w:i/>
          <w:iCs/>
        </w:rPr>
        <w:t xml:space="preserve"> </w:t>
      </w:r>
      <w:r w:rsidRPr="00C5340F">
        <w:rPr>
          <w:i/>
          <w:iCs/>
        </w:rPr>
        <w:t>mai</w:t>
      </w:r>
      <w:r w:rsidR="00007AB3">
        <w:rPr>
          <w:i/>
          <w:iCs/>
        </w:rPr>
        <w:t xml:space="preserve"> </w:t>
      </w:r>
      <w:proofErr w:type="spellStart"/>
      <w:r w:rsidRPr="00C5340F">
        <w:rPr>
          <w:i/>
          <w:iCs/>
        </w:rPr>
        <w:t>rezilient</w:t>
      </w:r>
      <w:proofErr w:type="spellEnd"/>
      <w:r w:rsidR="00007AB3">
        <w:rPr>
          <w:i/>
          <w:iCs/>
        </w:rPr>
        <w:t xml:space="preserve"> </w:t>
      </w:r>
      <w:r w:rsidRPr="00C5340F">
        <w:rPr>
          <w:i/>
          <w:iCs/>
        </w:rPr>
        <w:t>și</w:t>
      </w:r>
      <w:r w:rsidR="00007AB3">
        <w:rPr>
          <w:i/>
          <w:iCs/>
        </w:rPr>
        <w:t xml:space="preserve"> </w:t>
      </w:r>
      <w:r w:rsidRPr="00C5340F">
        <w:rPr>
          <w:i/>
          <w:iCs/>
        </w:rPr>
        <w:t>mai</w:t>
      </w:r>
      <w:r w:rsidR="00007AB3">
        <w:rPr>
          <w:i/>
          <w:iCs/>
        </w:rPr>
        <w:t xml:space="preserve"> </w:t>
      </w:r>
      <w:r w:rsidRPr="00C5340F">
        <w:rPr>
          <w:i/>
          <w:iCs/>
        </w:rPr>
        <w:t>competitiv</w:t>
      </w:r>
      <w:r w:rsidR="00007AB3">
        <w:rPr>
          <w:i/>
          <w:iCs/>
        </w:rPr>
        <w:t xml:space="preserve"> </w:t>
      </w:r>
      <w:r w:rsidRPr="00C5340F">
        <w:rPr>
          <w:i/>
          <w:iCs/>
        </w:rPr>
        <w:t>în</w:t>
      </w:r>
      <w:r w:rsidR="00007AB3">
        <w:rPr>
          <w:i/>
          <w:iCs/>
        </w:rPr>
        <w:t xml:space="preserve"> </w:t>
      </w:r>
      <w:r w:rsidRPr="00C5340F">
        <w:rPr>
          <w:i/>
          <w:iCs/>
        </w:rPr>
        <w:t>Europa.</w:t>
      </w:r>
      <w:r w:rsidR="00007AB3">
        <w:rPr>
          <w:i/>
          <w:iCs/>
        </w:rPr>
        <w:t xml:space="preserve"> </w:t>
      </w:r>
      <w:r w:rsidRPr="00C5340F">
        <w:rPr>
          <w:i/>
          <w:iCs/>
        </w:rPr>
        <w:t>Împreună,</w:t>
      </w:r>
      <w:r w:rsidR="00007AB3">
        <w:rPr>
          <w:i/>
          <w:iCs/>
        </w:rPr>
        <w:t xml:space="preserve"> </w:t>
      </w:r>
      <w:r w:rsidRPr="00C5340F">
        <w:rPr>
          <w:i/>
          <w:iCs/>
        </w:rPr>
        <w:t>facem</w:t>
      </w:r>
      <w:r w:rsidR="00007AB3">
        <w:rPr>
          <w:i/>
          <w:iCs/>
        </w:rPr>
        <w:t xml:space="preserve"> </w:t>
      </w:r>
      <w:r w:rsidRPr="00C5340F">
        <w:rPr>
          <w:i/>
          <w:iCs/>
        </w:rPr>
        <w:t>din</w:t>
      </w:r>
      <w:r w:rsidR="00007AB3">
        <w:rPr>
          <w:i/>
          <w:iCs/>
        </w:rPr>
        <w:t xml:space="preserve"> </w:t>
      </w:r>
      <w:r w:rsidRPr="00C5340F">
        <w:rPr>
          <w:i/>
          <w:iCs/>
        </w:rPr>
        <w:t>UE</w:t>
      </w:r>
      <w:r w:rsidR="00007AB3">
        <w:rPr>
          <w:i/>
          <w:iCs/>
        </w:rPr>
        <w:t xml:space="preserve"> </w:t>
      </w:r>
      <w:r w:rsidRPr="00C5340F">
        <w:rPr>
          <w:i/>
          <w:iCs/>
        </w:rPr>
        <w:t>un</w:t>
      </w:r>
      <w:r w:rsidR="00007AB3">
        <w:rPr>
          <w:i/>
          <w:iCs/>
        </w:rPr>
        <w:t xml:space="preserve"> </w:t>
      </w:r>
      <w:r w:rsidRPr="00C5340F">
        <w:rPr>
          <w:i/>
          <w:iCs/>
        </w:rPr>
        <w:t>lider</w:t>
      </w:r>
      <w:r w:rsidR="00007AB3">
        <w:rPr>
          <w:i/>
          <w:iCs/>
        </w:rPr>
        <w:t xml:space="preserve"> </w:t>
      </w:r>
      <w:r w:rsidRPr="00C5340F">
        <w:rPr>
          <w:i/>
          <w:iCs/>
        </w:rPr>
        <w:t>mondial</w:t>
      </w:r>
      <w:r w:rsidR="00007AB3">
        <w:rPr>
          <w:i/>
          <w:iCs/>
        </w:rPr>
        <w:t xml:space="preserve"> </w:t>
      </w:r>
      <w:r w:rsidRPr="00C5340F">
        <w:rPr>
          <w:i/>
          <w:iCs/>
        </w:rPr>
        <w:t>în</w:t>
      </w:r>
      <w:r w:rsidR="00007AB3">
        <w:rPr>
          <w:i/>
          <w:iCs/>
        </w:rPr>
        <w:t xml:space="preserve"> </w:t>
      </w:r>
      <w:r w:rsidRPr="00C5340F">
        <w:rPr>
          <w:i/>
          <w:iCs/>
        </w:rPr>
        <w:t>tranziția</w:t>
      </w:r>
      <w:r w:rsidR="00007AB3">
        <w:rPr>
          <w:i/>
          <w:iCs/>
        </w:rPr>
        <w:t xml:space="preserve"> </w:t>
      </w:r>
      <w:r w:rsidRPr="00C5340F">
        <w:rPr>
          <w:i/>
          <w:iCs/>
        </w:rPr>
        <w:t>către</w:t>
      </w:r>
      <w:r w:rsidR="00007AB3">
        <w:rPr>
          <w:i/>
          <w:iCs/>
        </w:rPr>
        <w:t xml:space="preserve"> </w:t>
      </w:r>
      <w:r w:rsidRPr="00C5340F">
        <w:rPr>
          <w:i/>
          <w:iCs/>
        </w:rPr>
        <w:t>o</w:t>
      </w:r>
      <w:r w:rsidR="00007AB3">
        <w:rPr>
          <w:i/>
          <w:iCs/>
        </w:rPr>
        <w:t xml:space="preserve"> </w:t>
      </w:r>
      <w:r w:rsidRPr="00C5340F">
        <w:rPr>
          <w:i/>
          <w:iCs/>
        </w:rPr>
        <w:t>energie</w:t>
      </w:r>
      <w:r w:rsidR="00007AB3">
        <w:rPr>
          <w:i/>
          <w:iCs/>
        </w:rPr>
        <w:t xml:space="preserve"> </w:t>
      </w:r>
      <w:r w:rsidRPr="00C5340F">
        <w:rPr>
          <w:i/>
          <w:iCs/>
        </w:rPr>
        <w:t>curată.”</w:t>
      </w:r>
    </w:p>
    <w:p w14:paraId="732477AC" w14:textId="08C709CE" w:rsidR="00C5340F" w:rsidRPr="00C5340F" w:rsidRDefault="00C5340F" w:rsidP="00C5340F">
      <w:r w:rsidRPr="00C5340F">
        <w:t>Ca</w:t>
      </w:r>
      <w:r w:rsidR="00007AB3">
        <w:t xml:space="preserve"> </w:t>
      </w:r>
      <w:r w:rsidRPr="00C5340F">
        <w:t>parte</w:t>
      </w:r>
      <w:r w:rsidR="00007AB3">
        <w:t xml:space="preserve"> </w:t>
      </w:r>
      <w:r w:rsidRPr="00C5340F">
        <w:t>centrală</w:t>
      </w:r>
      <w:r w:rsidR="00007AB3">
        <w:t xml:space="preserve"> </w:t>
      </w:r>
      <w:r w:rsidRPr="00C5340F">
        <w:t>a</w:t>
      </w:r>
      <w:r w:rsidR="00007AB3">
        <w:t xml:space="preserve"> </w:t>
      </w:r>
      <w:hyperlink r:id="rId107" w:history="1">
        <w:r w:rsidRPr="00C5340F">
          <w:rPr>
            <w:rStyle w:val="Hyperlink"/>
            <w:szCs w:val="24"/>
          </w:rPr>
          <w:t>Planului</w:t>
        </w:r>
        <w:r w:rsidR="00007AB3">
          <w:rPr>
            <w:rStyle w:val="Hyperlink"/>
            <w:szCs w:val="24"/>
          </w:rPr>
          <w:t xml:space="preserve"> </w:t>
        </w:r>
        <w:r w:rsidRPr="00C5340F">
          <w:rPr>
            <w:rStyle w:val="Hyperlink"/>
            <w:szCs w:val="24"/>
          </w:rPr>
          <w:t>industrial</w:t>
        </w:r>
        <w:r w:rsidR="00007AB3">
          <w:rPr>
            <w:rStyle w:val="Hyperlink"/>
            <w:szCs w:val="24"/>
          </w:rPr>
          <w:t xml:space="preserve"> </w:t>
        </w:r>
        <w:r w:rsidRPr="00C5340F">
          <w:rPr>
            <w:rStyle w:val="Hyperlink"/>
            <w:szCs w:val="24"/>
          </w:rPr>
          <w:t>al</w:t>
        </w:r>
        <w:r w:rsidR="00007AB3">
          <w:rPr>
            <w:rStyle w:val="Hyperlink"/>
            <w:szCs w:val="24"/>
          </w:rPr>
          <w:t xml:space="preserve"> </w:t>
        </w:r>
        <w:r w:rsidRPr="00C5340F">
          <w:rPr>
            <w:rStyle w:val="Hyperlink"/>
            <w:szCs w:val="24"/>
          </w:rPr>
          <w:t>Pactului</w:t>
        </w:r>
        <w:r w:rsidR="00007AB3">
          <w:rPr>
            <w:rStyle w:val="Hyperlink"/>
            <w:szCs w:val="24"/>
          </w:rPr>
          <w:t xml:space="preserve"> </w:t>
        </w:r>
        <w:r w:rsidRPr="00C5340F">
          <w:rPr>
            <w:rStyle w:val="Hyperlink"/>
            <w:szCs w:val="24"/>
          </w:rPr>
          <w:t>verde</w:t>
        </w:r>
      </w:hyperlink>
      <w:r w:rsidRPr="00C5340F">
        <w:t>,</w:t>
      </w:r>
      <w:r w:rsidR="00007AB3">
        <w:t xml:space="preserve"> </w:t>
      </w:r>
      <w:r w:rsidRPr="00C5340F">
        <w:t>actul</w:t>
      </w:r>
      <w:r w:rsidR="00007AB3">
        <w:t xml:space="preserve"> </w:t>
      </w:r>
      <w:r w:rsidRPr="00C5340F">
        <w:t>va</w:t>
      </w:r>
      <w:r w:rsidR="00007AB3">
        <w:t xml:space="preserve"> </w:t>
      </w:r>
      <w:r w:rsidRPr="00C5340F">
        <w:t>asigura</w:t>
      </w:r>
      <w:r w:rsidR="00007AB3">
        <w:t xml:space="preserve"> </w:t>
      </w:r>
      <w:r w:rsidRPr="00C5340F">
        <w:t>faptul</w:t>
      </w:r>
      <w:r w:rsidR="00007AB3">
        <w:t xml:space="preserve"> </w:t>
      </w:r>
      <w:r w:rsidRPr="00C5340F">
        <w:t>că</w:t>
      </w:r>
      <w:r w:rsidR="00007AB3">
        <w:t xml:space="preserve"> </w:t>
      </w:r>
      <w:r w:rsidRPr="00C5340F">
        <w:t>UE</w:t>
      </w:r>
      <w:r w:rsidR="00007AB3">
        <w:t xml:space="preserve"> </w:t>
      </w:r>
      <w:r w:rsidRPr="00C5340F">
        <w:t>este</w:t>
      </w:r>
      <w:r w:rsidR="00007AB3">
        <w:t xml:space="preserve"> </w:t>
      </w:r>
      <w:r w:rsidRPr="00C5340F">
        <w:t>bine</w:t>
      </w:r>
      <w:r w:rsidR="00007AB3">
        <w:t xml:space="preserve"> </w:t>
      </w:r>
      <w:r w:rsidRPr="00C5340F">
        <w:t>echipată</w:t>
      </w:r>
      <w:r w:rsidR="00007AB3">
        <w:t xml:space="preserve"> </w:t>
      </w:r>
      <w:r w:rsidRPr="00C5340F">
        <w:t>pentru</w:t>
      </w:r>
      <w:r w:rsidR="00007AB3">
        <w:t xml:space="preserve"> </w:t>
      </w:r>
      <w:r w:rsidRPr="00C5340F">
        <w:t>tranziția</w:t>
      </w:r>
      <w:r w:rsidR="00007AB3">
        <w:t xml:space="preserve"> </w:t>
      </w:r>
      <w:r w:rsidRPr="00C5340F">
        <w:t>către</w:t>
      </w:r>
      <w:r w:rsidR="00007AB3">
        <w:t xml:space="preserve"> </w:t>
      </w:r>
      <w:r w:rsidRPr="00C5340F">
        <w:t>o</w:t>
      </w:r>
      <w:r w:rsidR="00007AB3">
        <w:t xml:space="preserve"> </w:t>
      </w:r>
      <w:r w:rsidRPr="00C5340F">
        <w:t>energie</w:t>
      </w:r>
      <w:r w:rsidR="00007AB3">
        <w:t xml:space="preserve"> </w:t>
      </w:r>
      <w:r w:rsidRPr="00C5340F">
        <w:t>curată,</w:t>
      </w:r>
      <w:r w:rsidR="00007AB3">
        <w:t xml:space="preserve"> </w:t>
      </w:r>
      <w:r w:rsidRPr="00C5340F">
        <w:t>stabilind</w:t>
      </w:r>
      <w:r w:rsidR="00007AB3">
        <w:t xml:space="preserve"> </w:t>
      </w:r>
      <w:r w:rsidRPr="00C5340F">
        <w:t>un</w:t>
      </w:r>
      <w:r w:rsidR="00007AB3">
        <w:t xml:space="preserve"> </w:t>
      </w:r>
      <w:r w:rsidRPr="00C5340F">
        <w:t>criteriu</w:t>
      </w:r>
      <w:r w:rsidR="00007AB3">
        <w:t xml:space="preserve"> </w:t>
      </w:r>
      <w:r w:rsidRPr="00C5340F">
        <w:t>de</w:t>
      </w:r>
      <w:r w:rsidR="00007AB3">
        <w:t xml:space="preserve"> </w:t>
      </w:r>
      <w:r w:rsidRPr="00C5340F">
        <w:t>referință</w:t>
      </w:r>
      <w:r w:rsidR="00007AB3">
        <w:t xml:space="preserve"> </w:t>
      </w:r>
      <w:r w:rsidRPr="00C5340F">
        <w:rPr>
          <w:b/>
          <w:bCs/>
        </w:rPr>
        <w:t>pentru</w:t>
      </w:r>
      <w:r w:rsidR="00007AB3">
        <w:rPr>
          <w:b/>
          <w:bCs/>
        </w:rPr>
        <w:t xml:space="preserve"> </w:t>
      </w:r>
      <w:r w:rsidRPr="00C5340F">
        <w:rPr>
          <w:b/>
          <w:bCs/>
        </w:rPr>
        <w:t>capacitatea</w:t>
      </w:r>
      <w:r w:rsidR="00007AB3">
        <w:rPr>
          <w:b/>
          <w:bCs/>
        </w:rPr>
        <w:t xml:space="preserve"> </w:t>
      </w:r>
      <w:r w:rsidRPr="00C5340F">
        <w:rPr>
          <w:b/>
          <w:bCs/>
        </w:rPr>
        <w:t>de</w:t>
      </w:r>
      <w:r w:rsidR="00007AB3">
        <w:rPr>
          <w:b/>
          <w:bCs/>
        </w:rPr>
        <w:t xml:space="preserve"> </w:t>
      </w:r>
      <w:r w:rsidRPr="00C5340F">
        <w:rPr>
          <w:b/>
          <w:bCs/>
        </w:rPr>
        <w:t>producție</w:t>
      </w:r>
      <w:r w:rsidR="00007AB3">
        <w:rPr>
          <w:b/>
          <w:bCs/>
        </w:rPr>
        <w:t xml:space="preserve"> </w:t>
      </w:r>
      <w:r w:rsidRPr="00C5340F">
        <w:rPr>
          <w:b/>
          <w:bCs/>
        </w:rPr>
        <w:t>a</w:t>
      </w:r>
      <w:r w:rsidR="00007AB3">
        <w:rPr>
          <w:b/>
          <w:bCs/>
        </w:rPr>
        <w:t xml:space="preserve"> </w:t>
      </w:r>
      <w:r w:rsidRPr="00C5340F">
        <w:rPr>
          <w:b/>
          <w:bCs/>
        </w:rPr>
        <w:t>UE</w:t>
      </w:r>
      <w:r w:rsidR="00007AB3">
        <w:rPr>
          <w:b/>
          <w:bCs/>
        </w:rPr>
        <w:t xml:space="preserve"> </w:t>
      </w:r>
      <w:r w:rsidRPr="00C5340F">
        <w:rPr>
          <w:b/>
          <w:bCs/>
        </w:rPr>
        <w:t>de</w:t>
      </w:r>
      <w:r w:rsidR="00007AB3">
        <w:rPr>
          <w:b/>
          <w:bCs/>
        </w:rPr>
        <w:t xml:space="preserve"> </w:t>
      </w:r>
      <w:r w:rsidRPr="00C5340F">
        <w:rPr>
          <w:b/>
          <w:bCs/>
        </w:rPr>
        <w:t>tehnologii</w:t>
      </w:r>
      <w:r w:rsidR="00007AB3">
        <w:rPr>
          <w:b/>
          <w:bCs/>
        </w:rPr>
        <w:t xml:space="preserve"> </w:t>
      </w:r>
      <w:r w:rsidRPr="00C5340F">
        <w:rPr>
          <w:b/>
          <w:bCs/>
        </w:rPr>
        <w:t>cu</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rPr>
          <w:b/>
          <w:bCs/>
        </w:rPr>
        <w:t xml:space="preserve"> </w:t>
      </w:r>
      <w:r w:rsidRPr="00C5340F">
        <w:rPr>
          <w:b/>
          <w:bCs/>
        </w:rPr>
        <w:t>care</w:t>
      </w:r>
      <w:r w:rsidR="00007AB3">
        <w:rPr>
          <w:b/>
          <w:bCs/>
        </w:rPr>
        <w:t xml:space="preserve"> </w:t>
      </w:r>
      <w:r w:rsidRPr="00C5340F">
        <w:rPr>
          <w:b/>
          <w:bCs/>
        </w:rPr>
        <w:t>să</w:t>
      </w:r>
      <w:r w:rsidR="00007AB3">
        <w:rPr>
          <w:b/>
          <w:bCs/>
        </w:rPr>
        <w:t xml:space="preserve"> </w:t>
      </w:r>
      <w:r w:rsidRPr="00C5340F">
        <w:rPr>
          <w:b/>
          <w:bCs/>
        </w:rPr>
        <w:t>atingă</w:t>
      </w:r>
      <w:r w:rsidR="00007AB3">
        <w:rPr>
          <w:b/>
          <w:bCs/>
        </w:rPr>
        <w:t xml:space="preserve"> </w:t>
      </w:r>
      <w:r w:rsidRPr="00C5340F">
        <w:rPr>
          <w:b/>
          <w:bCs/>
        </w:rPr>
        <w:t>cel</w:t>
      </w:r>
      <w:r w:rsidR="00007AB3">
        <w:rPr>
          <w:b/>
          <w:bCs/>
        </w:rPr>
        <w:t xml:space="preserve"> </w:t>
      </w:r>
      <w:r w:rsidRPr="00C5340F">
        <w:rPr>
          <w:b/>
          <w:bCs/>
        </w:rPr>
        <w:t>puțin</w:t>
      </w:r>
      <w:r w:rsidR="00007AB3">
        <w:rPr>
          <w:b/>
          <w:bCs/>
        </w:rPr>
        <w:t xml:space="preserve"> </w:t>
      </w:r>
      <w:r w:rsidRPr="00C5340F">
        <w:rPr>
          <w:b/>
          <w:bCs/>
        </w:rPr>
        <w:t>40</w:t>
      </w:r>
      <w:r w:rsidR="00007AB3">
        <w:rPr>
          <w:b/>
          <w:bCs/>
        </w:rPr>
        <w:t xml:space="preserve"> </w:t>
      </w:r>
      <w:r w:rsidRPr="00C5340F">
        <w:rPr>
          <w:b/>
          <w:bCs/>
        </w:rPr>
        <w:t>%</w:t>
      </w:r>
      <w:r w:rsidR="00007AB3">
        <w:rPr>
          <w:b/>
          <w:bCs/>
        </w:rPr>
        <w:t xml:space="preserve"> </w:t>
      </w:r>
      <w:r w:rsidRPr="00C5340F">
        <w:rPr>
          <w:b/>
          <w:bCs/>
        </w:rPr>
        <w:t>din</w:t>
      </w:r>
      <w:r w:rsidR="00007AB3">
        <w:rPr>
          <w:b/>
          <w:bCs/>
        </w:rPr>
        <w:t xml:space="preserve"> </w:t>
      </w:r>
      <w:r w:rsidRPr="00C5340F">
        <w:rPr>
          <w:b/>
          <w:bCs/>
        </w:rPr>
        <w:t>cererea</w:t>
      </w:r>
      <w:r w:rsidR="00007AB3">
        <w:rPr>
          <w:b/>
          <w:bCs/>
        </w:rPr>
        <w:t xml:space="preserve"> </w:t>
      </w:r>
      <w:r w:rsidRPr="00C5340F">
        <w:rPr>
          <w:b/>
          <w:bCs/>
        </w:rPr>
        <w:t>preconizată</w:t>
      </w:r>
      <w:r w:rsidR="00007AB3">
        <w:rPr>
          <w:b/>
          <w:bCs/>
        </w:rPr>
        <w:t xml:space="preserve"> </w:t>
      </w:r>
      <w:r w:rsidRPr="00C5340F">
        <w:rPr>
          <w:b/>
          <w:bCs/>
        </w:rPr>
        <w:t>a</w:t>
      </w:r>
      <w:r w:rsidR="00007AB3">
        <w:rPr>
          <w:b/>
          <w:bCs/>
        </w:rPr>
        <w:t xml:space="preserve"> </w:t>
      </w:r>
      <w:r w:rsidRPr="00C5340F">
        <w:rPr>
          <w:b/>
          <w:bCs/>
        </w:rPr>
        <w:t>UE</w:t>
      </w:r>
      <w:r w:rsidR="00007AB3">
        <w:rPr>
          <w:b/>
          <w:bCs/>
        </w:rPr>
        <w:t xml:space="preserve"> </w:t>
      </w:r>
      <w:r w:rsidRPr="00C5340F">
        <w:rPr>
          <w:b/>
          <w:bCs/>
        </w:rPr>
        <w:t>până</w:t>
      </w:r>
      <w:r w:rsidR="00007AB3">
        <w:rPr>
          <w:b/>
          <w:bCs/>
        </w:rPr>
        <w:t xml:space="preserve"> </w:t>
      </w:r>
      <w:r w:rsidRPr="00C5340F">
        <w:rPr>
          <w:b/>
          <w:bCs/>
        </w:rPr>
        <w:t>în</w:t>
      </w:r>
      <w:r w:rsidR="00007AB3">
        <w:rPr>
          <w:b/>
          <w:bCs/>
        </w:rPr>
        <w:t xml:space="preserve"> </w:t>
      </w:r>
      <w:r w:rsidRPr="00C5340F">
        <w:rPr>
          <w:b/>
          <w:bCs/>
        </w:rPr>
        <w:t>2030</w:t>
      </w:r>
      <w:r w:rsidRPr="00C5340F">
        <w:t>.</w:t>
      </w:r>
      <w:r w:rsidR="00007AB3">
        <w:t xml:space="preserve"> </w:t>
      </w:r>
      <w:r w:rsidRPr="00C5340F">
        <w:t>Actul</w:t>
      </w:r>
      <w:r w:rsidR="00007AB3">
        <w:t xml:space="preserve"> </w:t>
      </w:r>
      <w:r w:rsidRPr="00C5340F">
        <w:t>convenit</w:t>
      </w:r>
      <w:r w:rsidR="00007AB3">
        <w:t xml:space="preserve"> </w:t>
      </w:r>
      <w:r w:rsidRPr="00C5340F">
        <w:t>va</w:t>
      </w:r>
      <w:r w:rsidR="00007AB3">
        <w:t xml:space="preserve"> </w:t>
      </w:r>
      <w:r w:rsidRPr="00C5340F">
        <w:t>crea</w:t>
      </w:r>
      <w:r w:rsidR="00007AB3">
        <w:t xml:space="preserve"> </w:t>
      </w:r>
      <w:r w:rsidRPr="00C5340F">
        <w:t>condițiile</w:t>
      </w:r>
      <w:r w:rsidR="00007AB3">
        <w:t xml:space="preserve"> </w:t>
      </w:r>
      <w:r w:rsidRPr="00C5340F">
        <w:t>de</w:t>
      </w:r>
      <w:r w:rsidR="00007AB3">
        <w:t xml:space="preserve"> </w:t>
      </w:r>
      <w:r w:rsidRPr="00C5340F">
        <w:t>reglementare</w:t>
      </w:r>
      <w:r w:rsidR="00007AB3">
        <w:t xml:space="preserve"> </w:t>
      </w:r>
      <w:r w:rsidRPr="00C5340F">
        <w:t>favorabile</w:t>
      </w:r>
      <w:r w:rsidR="00007AB3">
        <w:t xml:space="preserve"> </w:t>
      </w:r>
      <w:r w:rsidRPr="00C5340F">
        <w:t>necesare</w:t>
      </w:r>
      <w:r w:rsidR="00007AB3">
        <w:t xml:space="preserve"> </w:t>
      </w:r>
      <w:r w:rsidRPr="00C5340F">
        <w:t>pentru</w:t>
      </w:r>
      <w:r w:rsidR="00007AB3">
        <w:t xml:space="preserve"> </w:t>
      </w:r>
      <w:r w:rsidRPr="00C5340F">
        <w:t>a</w:t>
      </w:r>
      <w:r w:rsidR="00007AB3">
        <w:t xml:space="preserve"> </w:t>
      </w:r>
      <w:r w:rsidRPr="00C5340F">
        <w:t>atrage</w:t>
      </w:r>
      <w:r w:rsidR="00007AB3">
        <w:t xml:space="preserve"> </w:t>
      </w:r>
      <w:r w:rsidRPr="00C5340F">
        <w:lastRenderedPageBreak/>
        <w:t>și</w:t>
      </w:r>
      <w:r w:rsidR="00007AB3">
        <w:t xml:space="preserve"> </w:t>
      </w:r>
      <w:r w:rsidRPr="00C5340F">
        <w:t>a</w:t>
      </w:r>
      <w:r w:rsidR="00007AB3">
        <w:t xml:space="preserve"> </w:t>
      </w:r>
      <w:r w:rsidRPr="00C5340F">
        <w:t>sprijini</w:t>
      </w:r>
      <w:r w:rsidR="00007AB3">
        <w:t xml:space="preserve"> </w:t>
      </w:r>
      <w:r w:rsidRPr="00C5340F">
        <w:t>investițiile</w:t>
      </w:r>
      <w:r w:rsidR="00007AB3">
        <w:t xml:space="preserve"> </w:t>
      </w:r>
      <w:r w:rsidRPr="00C5340F">
        <w:t>în</w:t>
      </w:r>
      <w:r w:rsidR="00007AB3">
        <w:t xml:space="preserve"> </w:t>
      </w:r>
      <w:r w:rsidRPr="00C5340F">
        <w:t>tehnologii</w:t>
      </w:r>
      <w:r w:rsidR="00007AB3">
        <w:t xml:space="preserve"> </w:t>
      </w:r>
      <w:r w:rsidRPr="00C5340F">
        <w:t>și</w:t>
      </w:r>
      <w:r w:rsidR="00007AB3">
        <w:t xml:space="preserve"> </w:t>
      </w:r>
      <w:r w:rsidRPr="00C5340F">
        <w:t>în</w:t>
      </w:r>
      <w:r w:rsidR="00007AB3">
        <w:t xml:space="preserve"> </w:t>
      </w:r>
      <w:r w:rsidRPr="00C5340F">
        <w:t>proiecte</w:t>
      </w:r>
      <w:r w:rsidR="00007AB3">
        <w:t xml:space="preserve"> </w:t>
      </w:r>
      <w:r w:rsidRPr="00C5340F">
        <w:t>conexe</w:t>
      </w:r>
      <w:r w:rsidR="00007AB3">
        <w:t xml:space="preserve"> </w:t>
      </w:r>
      <w:r w:rsidRPr="00C5340F">
        <w:t>care</w:t>
      </w:r>
      <w:r w:rsidR="00007AB3">
        <w:t xml:space="preserve"> </w:t>
      </w:r>
      <w:r w:rsidRPr="00C5340F">
        <w:t>vor</w:t>
      </w:r>
      <w:r w:rsidR="00007AB3">
        <w:t xml:space="preserve"> </w:t>
      </w:r>
      <w:r w:rsidRPr="00C5340F">
        <w:t>avea</w:t>
      </w:r>
      <w:r w:rsidR="00007AB3">
        <w:t xml:space="preserve"> </w:t>
      </w:r>
      <w:r w:rsidRPr="00C5340F">
        <w:t>o</w:t>
      </w:r>
      <w:r w:rsidR="00007AB3">
        <w:t xml:space="preserve"> </w:t>
      </w:r>
      <w:r w:rsidRPr="00C5340F">
        <w:t>contribuție</w:t>
      </w:r>
      <w:r w:rsidR="00007AB3">
        <w:t xml:space="preserve"> </w:t>
      </w:r>
      <w:r w:rsidRPr="00C5340F">
        <w:t>semnificativă</w:t>
      </w:r>
      <w:r w:rsidR="00007AB3">
        <w:t xml:space="preserve"> </w:t>
      </w:r>
      <w:r w:rsidRPr="00C5340F">
        <w:t>la</w:t>
      </w:r>
      <w:r w:rsidR="00007AB3">
        <w:t xml:space="preserve"> </w:t>
      </w:r>
      <w:r w:rsidRPr="00C5340F">
        <w:t>decarbonizare.</w:t>
      </w:r>
      <w:r w:rsidR="00007AB3">
        <w:t xml:space="preserve"> </w:t>
      </w:r>
      <w:r w:rsidRPr="00C5340F">
        <w:t>Dispozițiile</w:t>
      </w:r>
      <w:r w:rsidR="00007AB3">
        <w:t xml:space="preserve"> </w:t>
      </w:r>
      <w:r w:rsidRPr="00C5340F">
        <w:t>convenite</w:t>
      </w:r>
      <w:r w:rsidR="00007AB3">
        <w:t xml:space="preserve"> </w:t>
      </w:r>
      <w:r w:rsidRPr="00C5340F">
        <w:t>vor</w:t>
      </w:r>
      <w:r w:rsidR="00007AB3">
        <w:t xml:space="preserve"> </w:t>
      </w:r>
      <w:r w:rsidRPr="00C5340F">
        <w:t>contribui</w:t>
      </w:r>
      <w:r w:rsidR="00007AB3">
        <w:t xml:space="preserve"> </w:t>
      </w:r>
      <w:r w:rsidRPr="00C5340F">
        <w:t>în</w:t>
      </w:r>
      <w:r w:rsidR="00007AB3">
        <w:t xml:space="preserve"> </w:t>
      </w:r>
      <w:r w:rsidRPr="00C5340F">
        <w:t>special</w:t>
      </w:r>
      <w:r w:rsidR="00007AB3">
        <w:t xml:space="preserve"> </w:t>
      </w:r>
      <w:r w:rsidRPr="00C5340F">
        <w:t>la</w:t>
      </w:r>
      <w:r w:rsidR="00007AB3">
        <w:t xml:space="preserve"> </w:t>
      </w:r>
      <w:r w:rsidRPr="00C5340F">
        <w:t>construirea</w:t>
      </w:r>
      <w:r w:rsidR="00007AB3">
        <w:t xml:space="preserve"> </w:t>
      </w:r>
      <w:r w:rsidRPr="00C5340F">
        <w:t>mai</w:t>
      </w:r>
      <w:r w:rsidR="00007AB3">
        <w:t xml:space="preserve"> </w:t>
      </w:r>
      <w:r w:rsidRPr="00C5340F">
        <w:t>multor</w:t>
      </w:r>
      <w:r w:rsidR="00007AB3">
        <w:t xml:space="preserve"> </w:t>
      </w:r>
      <w:r w:rsidRPr="00C5340F">
        <w:t>instalații</w:t>
      </w:r>
      <w:r w:rsidR="00007AB3">
        <w:t xml:space="preserve"> </w:t>
      </w:r>
      <w:r w:rsidRPr="00C5340F">
        <w:t>de</w:t>
      </w:r>
      <w:r w:rsidR="00007AB3">
        <w:t xml:space="preserve"> </w:t>
      </w:r>
      <w:r w:rsidRPr="00C5340F">
        <w:t>producție</w:t>
      </w:r>
      <w:r w:rsidR="00007AB3">
        <w:t xml:space="preserve"> </w:t>
      </w:r>
      <w:r w:rsidRPr="00C5340F">
        <w:t>de</w:t>
      </w:r>
      <w:r w:rsidR="00007AB3">
        <w:t xml:space="preserve"> </w:t>
      </w:r>
      <w:r w:rsidRPr="00C5340F">
        <w:t>tehnologii</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într-un</w:t>
      </w:r>
      <w:r w:rsidR="00007AB3">
        <w:t xml:space="preserve"> </w:t>
      </w:r>
      <w:r w:rsidRPr="00C5340F">
        <w:t>mod</w:t>
      </w:r>
      <w:r w:rsidR="00007AB3">
        <w:t xml:space="preserve"> </w:t>
      </w:r>
      <w:r w:rsidRPr="00C5340F">
        <w:t>mai</w:t>
      </w:r>
      <w:r w:rsidR="00007AB3">
        <w:t xml:space="preserve"> </w:t>
      </w:r>
      <w:r w:rsidRPr="00C5340F">
        <w:t>rapid.</w:t>
      </w:r>
      <w:r w:rsidR="00007AB3">
        <w:t xml:space="preserve"> </w:t>
      </w:r>
      <w:r w:rsidRPr="00C5340F">
        <w:t>Aceasta</w:t>
      </w:r>
      <w:r w:rsidR="00007AB3">
        <w:t xml:space="preserve"> </w:t>
      </w:r>
      <w:r w:rsidRPr="00C5340F">
        <w:t>va</w:t>
      </w:r>
      <w:r w:rsidR="00007AB3">
        <w:t xml:space="preserve"> </w:t>
      </w:r>
      <w:r w:rsidRPr="00C5340F">
        <w:t>facilita</w:t>
      </w:r>
      <w:r w:rsidR="00007AB3">
        <w:t xml:space="preserve"> </w:t>
      </w:r>
      <w:r w:rsidRPr="00C5340F">
        <w:t>accesul</w:t>
      </w:r>
      <w:r w:rsidR="00007AB3">
        <w:t xml:space="preserve"> </w:t>
      </w:r>
      <w:r w:rsidRPr="00C5340F">
        <w:t>la</w:t>
      </w:r>
      <w:r w:rsidR="00007AB3">
        <w:t xml:space="preserve"> </w:t>
      </w:r>
      <w:r w:rsidRPr="00C5340F">
        <w:t>piețe</w:t>
      </w:r>
      <w:r w:rsidR="00007AB3">
        <w:t xml:space="preserve"> </w:t>
      </w:r>
      <w:r w:rsidRPr="00C5340F">
        <w:t>pentru</w:t>
      </w:r>
      <w:r w:rsidR="00007AB3">
        <w:t xml:space="preserve"> </w:t>
      </w:r>
      <w:r w:rsidRPr="00C5340F">
        <w:t>produsele</w:t>
      </w:r>
      <w:r w:rsidR="00007AB3">
        <w:t xml:space="preserve"> </w:t>
      </w:r>
      <w:r w:rsidRPr="00C5340F">
        <w:t>care</w:t>
      </w:r>
      <w:r w:rsidR="00007AB3">
        <w:t xml:space="preserve"> </w:t>
      </w:r>
      <w:r w:rsidRPr="00C5340F">
        <w:t>îndeplinesc</w:t>
      </w:r>
      <w:r w:rsidR="00007AB3">
        <w:t xml:space="preserve"> </w:t>
      </w:r>
      <w:r w:rsidRPr="00C5340F">
        <w:t>criteriile</w:t>
      </w:r>
      <w:r w:rsidR="00007AB3">
        <w:t xml:space="preserve"> </w:t>
      </w:r>
      <w:r w:rsidRPr="00C5340F">
        <w:t>europene</w:t>
      </w:r>
      <w:r w:rsidR="00007AB3">
        <w:t xml:space="preserve"> </w:t>
      </w:r>
      <w:r w:rsidRPr="00C5340F">
        <w:t>de</w:t>
      </w:r>
      <w:r w:rsidR="00007AB3">
        <w:t xml:space="preserve"> </w:t>
      </w:r>
      <w:r w:rsidRPr="00C5340F">
        <w:t>durabilitate</w:t>
      </w:r>
      <w:r w:rsidR="00007AB3">
        <w:t xml:space="preserve"> </w:t>
      </w:r>
      <w:r w:rsidRPr="00C5340F">
        <w:t>și</w:t>
      </w:r>
      <w:r w:rsidR="00007AB3">
        <w:t xml:space="preserve"> </w:t>
      </w:r>
      <w:r w:rsidRPr="00C5340F">
        <w:t>reziliență</w:t>
      </w:r>
      <w:r w:rsidR="00007AB3">
        <w:t xml:space="preserve"> </w:t>
      </w:r>
      <w:r w:rsidRPr="00C5340F">
        <w:t>și</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diversificarea</w:t>
      </w:r>
      <w:r w:rsidR="00007AB3">
        <w:t xml:space="preserve"> </w:t>
      </w:r>
      <w:r w:rsidRPr="00C5340F">
        <w:t>surselor</w:t>
      </w:r>
      <w:r w:rsidR="00007AB3">
        <w:t xml:space="preserve"> </w:t>
      </w:r>
      <w:r w:rsidRPr="00C5340F">
        <w:t>de</w:t>
      </w:r>
      <w:r w:rsidR="00007AB3">
        <w:t xml:space="preserve"> </w:t>
      </w:r>
      <w:r w:rsidRPr="00C5340F">
        <w:t>aprovizionare</w:t>
      </w:r>
      <w:r w:rsidR="00007AB3">
        <w:t xml:space="preserve"> </w:t>
      </w:r>
      <w:r w:rsidRPr="00C5340F">
        <w:t>prea</w:t>
      </w:r>
      <w:r w:rsidR="00007AB3">
        <w:t xml:space="preserve"> </w:t>
      </w:r>
      <w:r w:rsidRPr="00C5340F">
        <w:t>concentrate.</w:t>
      </w:r>
      <w:r w:rsidR="00007AB3">
        <w:t xml:space="preserve"> </w:t>
      </w:r>
      <w:r w:rsidRPr="00C5340F">
        <w:t>Aceasta</w:t>
      </w:r>
      <w:r w:rsidR="00007AB3">
        <w:t xml:space="preserve"> </w:t>
      </w:r>
      <w:r w:rsidRPr="00C5340F">
        <w:t>va</w:t>
      </w:r>
      <w:r w:rsidR="00007AB3">
        <w:t xml:space="preserve"> </w:t>
      </w:r>
      <w:r w:rsidRPr="00C5340F">
        <w:t>asigura,</w:t>
      </w:r>
      <w:r w:rsidR="00007AB3">
        <w:t xml:space="preserve"> </w:t>
      </w:r>
      <w:r w:rsidRPr="00C5340F">
        <w:t>de</w:t>
      </w:r>
      <w:r w:rsidR="00007AB3">
        <w:t xml:space="preserve"> </w:t>
      </w:r>
      <w:r w:rsidRPr="00C5340F">
        <w:t>asemenea,</w:t>
      </w:r>
      <w:r w:rsidR="00007AB3">
        <w:t xml:space="preserve"> </w:t>
      </w:r>
      <w:r w:rsidRPr="00C5340F">
        <w:t>disponibilitatea</w:t>
      </w:r>
      <w:r w:rsidR="00007AB3">
        <w:t xml:space="preserve"> </w:t>
      </w:r>
      <w:r w:rsidRPr="00C5340F">
        <w:t>forței</w:t>
      </w:r>
      <w:r w:rsidR="00007AB3">
        <w:t xml:space="preserve"> </w:t>
      </w:r>
      <w:r w:rsidRPr="00C5340F">
        <w:t>de</w:t>
      </w:r>
      <w:r w:rsidR="00007AB3">
        <w:t xml:space="preserve"> </w:t>
      </w:r>
      <w:r w:rsidRPr="00C5340F">
        <w:t>muncă</w:t>
      </w:r>
      <w:r w:rsidR="00007AB3">
        <w:t xml:space="preserve"> </w:t>
      </w:r>
      <w:r w:rsidRPr="00C5340F">
        <w:t>calificate</w:t>
      </w:r>
      <w:r w:rsidR="00007AB3">
        <w:t xml:space="preserve"> </w:t>
      </w:r>
      <w:r w:rsidRPr="00C5340F">
        <w:t>necesare</w:t>
      </w:r>
      <w:r w:rsidR="00007AB3">
        <w:t xml:space="preserve"> </w:t>
      </w:r>
      <w:r w:rsidRPr="00C5340F">
        <w:t>pentru</w:t>
      </w:r>
      <w:r w:rsidR="00007AB3">
        <w:t xml:space="preserve"> </w:t>
      </w:r>
      <w:r w:rsidRPr="00C5340F">
        <w:t>a</w:t>
      </w:r>
      <w:r w:rsidR="00007AB3">
        <w:t xml:space="preserve"> </w:t>
      </w:r>
      <w:r w:rsidRPr="00C5340F">
        <w:t>sprijini</w:t>
      </w:r>
      <w:r w:rsidR="00007AB3">
        <w:t xml:space="preserve"> </w:t>
      </w:r>
      <w:r w:rsidRPr="00C5340F">
        <w:t>cursa</w:t>
      </w:r>
      <w:r w:rsidR="00007AB3">
        <w:t xml:space="preserve"> </w:t>
      </w:r>
      <w:r w:rsidRPr="00C5340F">
        <w:t>către</w:t>
      </w:r>
      <w:r w:rsidR="00007AB3">
        <w:t xml:space="preserve"> </w:t>
      </w:r>
      <w:r w:rsidRPr="00C5340F">
        <w:t>zero</w:t>
      </w:r>
      <w:r w:rsidR="00007AB3">
        <w:t xml:space="preserve"> </w:t>
      </w:r>
      <w:r w:rsidRPr="00C5340F">
        <w:t>emisii</w:t>
      </w:r>
      <w:r w:rsidR="00007AB3">
        <w:t xml:space="preserve"> </w:t>
      </w:r>
      <w:r w:rsidRPr="00C5340F">
        <w:t>nete.</w:t>
      </w:r>
    </w:p>
    <w:p w14:paraId="590FF64C" w14:textId="32458776" w:rsidR="00C5340F" w:rsidRPr="00C5340F" w:rsidRDefault="00C5340F" w:rsidP="00C5340F">
      <w:r w:rsidRPr="00C5340F">
        <w:t>Mai</w:t>
      </w:r>
      <w:r w:rsidR="00007AB3">
        <w:t xml:space="preserve"> </w:t>
      </w:r>
      <w:r w:rsidRPr="00C5340F">
        <w:t>precis,</w:t>
      </w:r>
      <w:r w:rsidR="00007AB3">
        <w:t xml:space="preserve"> </w:t>
      </w:r>
      <w:r w:rsidRPr="00C5340F">
        <w:t>regulamentul</w:t>
      </w:r>
      <w:r w:rsidR="00007AB3">
        <w:t xml:space="preserve"> </w:t>
      </w:r>
      <w:r w:rsidRPr="00C5340F">
        <w:t>convenit</w:t>
      </w:r>
      <w:r w:rsidR="00007AB3">
        <w:t xml:space="preserve"> </w:t>
      </w:r>
      <w:r w:rsidRPr="00C5340F">
        <w:t>provizoriu</w:t>
      </w:r>
      <w:r w:rsidR="00007AB3">
        <w:t xml:space="preserve"> </w:t>
      </w:r>
      <w:r w:rsidRPr="00C5340F">
        <w:t>identifică</w:t>
      </w:r>
      <w:r w:rsidR="00007AB3">
        <w:t xml:space="preserve"> </w:t>
      </w:r>
      <w:r w:rsidRPr="00C5340F">
        <w:t>o</w:t>
      </w:r>
      <w:r w:rsidR="00007AB3">
        <w:t xml:space="preserve"> </w:t>
      </w:r>
      <w:r w:rsidRPr="00C5340F">
        <w:t>gamă</w:t>
      </w:r>
      <w:r w:rsidR="00007AB3">
        <w:t xml:space="preserve"> </w:t>
      </w:r>
      <w:r w:rsidRPr="00C5340F">
        <w:t>largă</w:t>
      </w:r>
      <w:r w:rsidR="00007AB3">
        <w:t xml:space="preserve"> </w:t>
      </w:r>
      <w:r w:rsidRPr="00C5340F">
        <w:t>de</w:t>
      </w:r>
      <w:r w:rsidR="00007AB3">
        <w:t xml:space="preserve"> </w:t>
      </w:r>
      <w:r w:rsidRPr="00C5340F">
        <w:rPr>
          <w:b/>
          <w:bCs/>
        </w:rPr>
        <w:t>tehnologii</w:t>
      </w:r>
      <w:r w:rsidR="00007AB3">
        <w:rPr>
          <w:b/>
          <w:bCs/>
        </w:rPr>
        <w:t xml:space="preserve"> </w:t>
      </w:r>
      <w:r w:rsidRPr="00C5340F">
        <w:rPr>
          <w:b/>
          <w:bCs/>
        </w:rPr>
        <w:t>care</w:t>
      </w:r>
      <w:r w:rsidR="00007AB3">
        <w:rPr>
          <w:b/>
          <w:bCs/>
        </w:rPr>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t xml:space="preserve"> </w:t>
      </w:r>
      <w:r w:rsidRPr="00C5340F">
        <w:t>care</w:t>
      </w:r>
      <w:r w:rsidR="00007AB3">
        <w:t xml:space="preserve"> </w:t>
      </w:r>
      <w:r w:rsidRPr="00C5340F">
        <w:t>pot</w:t>
      </w:r>
      <w:r w:rsidR="00007AB3">
        <w:t xml:space="preserve"> </w:t>
      </w:r>
      <w:r w:rsidRPr="00C5340F">
        <w:t>fi</w:t>
      </w:r>
      <w:r w:rsidR="00007AB3">
        <w:t xml:space="preserve"> </w:t>
      </w:r>
      <w:r w:rsidRPr="00C5340F">
        <w:t>sprijinite</w:t>
      </w:r>
      <w:r w:rsidR="00007AB3">
        <w:t xml:space="preserve"> </w:t>
      </w:r>
      <w:r w:rsidRPr="00C5340F">
        <w:t>prin</w:t>
      </w:r>
      <w:r w:rsidR="00007AB3">
        <w:t xml:space="preserve"> </w:t>
      </w:r>
      <w:r w:rsidRPr="00C5340F">
        <w:t>proiecte</w:t>
      </w:r>
      <w:r w:rsidR="00007AB3">
        <w:t xml:space="preserve"> </w:t>
      </w:r>
      <w:r w:rsidRPr="00C5340F">
        <w:t>strategice.</w:t>
      </w:r>
      <w:r w:rsidR="00007AB3">
        <w:t xml:space="preserve"> </w:t>
      </w:r>
      <w:r w:rsidRPr="00C5340F">
        <w:t>Acestea</w:t>
      </w:r>
      <w:r w:rsidR="00007AB3">
        <w:t xml:space="preserve"> </w:t>
      </w:r>
      <w:r w:rsidRPr="00C5340F">
        <w:t>sunt,</w:t>
      </w:r>
      <w:r w:rsidR="00007AB3">
        <w:t xml:space="preserve"> </w:t>
      </w:r>
      <w:r w:rsidRPr="00C5340F">
        <w:t>de</w:t>
      </w:r>
      <w:r w:rsidR="00007AB3">
        <w:t xml:space="preserve"> </w:t>
      </w:r>
      <w:r w:rsidRPr="00C5340F">
        <w:t>exemplu,</w:t>
      </w:r>
      <w:r w:rsidR="00007AB3">
        <w:t xml:space="preserve"> </w:t>
      </w:r>
      <w:r w:rsidRPr="00C5340F">
        <w:t>energia</w:t>
      </w:r>
      <w:r w:rsidR="00007AB3">
        <w:t xml:space="preserve"> </w:t>
      </w:r>
      <w:r w:rsidRPr="00C5340F">
        <w:t>solară</w:t>
      </w:r>
      <w:r w:rsidR="00007AB3">
        <w:t xml:space="preserve"> </w:t>
      </w:r>
      <w:r w:rsidRPr="00C5340F">
        <w:t>fotovoltaică</w:t>
      </w:r>
      <w:r w:rsidR="00007AB3">
        <w:t xml:space="preserve"> </w:t>
      </w:r>
      <w:r w:rsidRPr="00C5340F">
        <w:t>(PV),</w:t>
      </w:r>
      <w:r w:rsidR="00007AB3">
        <w:t xml:space="preserve"> </w:t>
      </w:r>
      <w:r w:rsidRPr="00C5340F">
        <w:t>energia</w:t>
      </w:r>
      <w:r w:rsidR="00007AB3">
        <w:t xml:space="preserve"> </w:t>
      </w:r>
      <w:r w:rsidRPr="00C5340F">
        <w:t>eoliană</w:t>
      </w:r>
      <w:r w:rsidR="00007AB3">
        <w:t xml:space="preserve"> </w:t>
      </w:r>
      <w:r w:rsidRPr="00C5340F">
        <w:t>terestră</w:t>
      </w:r>
      <w:r w:rsidR="00007AB3">
        <w:t xml:space="preserve"> </w:t>
      </w:r>
      <w:r w:rsidRPr="00C5340F">
        <w:t>și</w:t>
      </w:r>
      <w:r w:rsidR="00007AB3">
        <w:t xml:space="preserve"> </w:t>
      </w:r>
      <w:proofErr w:type="spellStart"/>
      <w:r w:rsidRPr="00C5340F">
        <w:t>offshore</w:t>
      </w:r>
      <w:proofErr w:type="spellEnd"/>
      <w:r w:rsidRPr="00C5340F">
        <w:t>,</w:t>
      </w:r>
      <w:r w:rsidR="00007AB3">
        <w:t xml:space="preserve"> </w:t>
      </w:r>
      <w:r w:rsidRPr="00C5340F">
        <w:t>pilele</w:t>
      </w:r>
      <w:r w:rsidR="00007AB3">
        <w:t xml:space="preserve"> </w:t>
      </w:r>
      <w:r w:rsidRPr="00C5340F">
        <w:t>de</w:t>
      </w:r>
      <w:r w:rsidR="00007AB3">
        <w:t xml:space="preserve"> </w:t>
      </w:r>
      <w:r w:rsidRPr="00C5340F">
        <w:t>combustie,</w:t>
      </w:r>
      <w:r w:rsidR="00007AB3">
        <w:t xml:space="preserve"> </w:t>
      </w:r>
      <w:r w:rsidRPr="00C5340F">
        <w:t>electrolizoarele,</w:t>
      </w:r>
      <w:r w:rsidR="00007AB3">
        <w:t xml:space="preserve"> </w:t>
      </w:r>
      <w:r w:rsidRPr="00C5340F">
        <w:t>bateriile,</w:t>
      </w:r>
      <w:r w:rsidR="00007AB3">
        <w:t xml:space="preserve"> </w:t>
      </w:r>
      <w:r w:rsidRPr="00C5340F">
        <w:t>tehnologiile</w:t>
      </w:r>
      <w:r w:rsidR="00007AB3">
        <w:t xml:space="preserve"> </w:t>
      </w:r>
      <w:r w:rsidRPr="00C5340F">
        <w:t>de</w:t>
      </w:r>
      <w:r w:rsidR="00007AB3">
        <w:t xml:space="preserve"> </w:t>
      </w:r>
      <w:r w:rsidRPr="00C5340F">
        <w:t>rețea</w:t>
      </w:r>
      <w:r w:rsidR="00007AB3">
        <w:t xml:space="preserve"> </w:t>
      </w:r>
      <w:r w:rsidRPr="00C5340F">
        <w:t>și</w:t>
      </w:r>
      <w:r w:rsidR="00007AB3">
        <w:t xml:space="preserve"> </w:t>
      </w:r>
      <w:r w:rsidRPr="00C5340F">
        <w:t>combustibilii</w:t>
      </w:r>
      <w:r w:rsidR="00007AB3">
        <w:t xml:space="preserve"> </w:t>
      </w:r>
      <w:r w:rsidRPr="00C5340F">
        <w:t>alternativi</w:t>
      </w:r>
      <w:r w:rsidR="00007AB3">
        <w:t xml:space="preserve"> </w:t>
      </w:r>
      <w:r w:rsidRPr="00C5340F">
        <w:t>durabili,</w:t>
      </w:r>
      <w:r w:rsidR="00007AB3">
        <w:t xml:space="preserve"> </w:t>
      </w:r>
      <w:r w:rsidRPr="00C5340F">
        <w:t>printre</w:t>
      </w:r>
      <w:r w:rsidR="00007AB3">
        <w:t xml:space="preserve"> </w:t>
      </w:r>
      <w:r w:rsidRPr="00C5340F">
        <w:t>altele.</w:t>
      </w:r>
      <w:r w:rsidR="00007AB3">
        <w:t xml:space="preserve"> </w:t>
      </w:r>
      <w:r w:rsidRPr="00C5340F">
        <w:t>În</w:t>
      </w:r>
      <w:r w:rsidR="00007AB3">
        <w:t xml:space="preserve"> </w:t>
      </w:r>
      <w:r w:rsidRPr="00C5340F">
        <w:t>urma</w:t>
      </w:r>
      <w:r w:rsidR="00007AB3">
        <w:t xml:space="preserve"> </w:t>
      </w:r>
      <w:r w:rsidRPr="00C5340F">
        <w:t>acordului</w:t>
      </w:r>
      <w:r w:rsidR="00007AB3">
        <w:t xml:space="preserve"> </w:t>
      </w:r>
      <w:r w:rsidRPr="00C5340F">
        <w:t>provizoriu</w:t>
      </w:r>
      <w:r w:rsidR="00007AB3">
        <w:t xml:space="preserve"> </w:t>
      </w:r>
      <w:r w:rsidRPr="00C5340F">
        <w:t>la</w:t>
      </w:r>
      <w:r w:rsidR="00007AB3">
        <w:t xml:space="preserve"> </w:t>
      </w:r>
      <w:r w:rsidRPr="00C5340F">
        <w:t>care</w:t>
      </w:r>
      <w:r w:rsidR="00007AB3">
        <w:t xml:space="preserve"> </w:t>
      </w:r>
      <w:r w:rsidRPr="00C5340F">
        <w:t>s-a</w:t>
      </w:r>
      <w:r w:rsidR="00007AB3">
        <w:t xml:space="preserve"> </w:t>
      </w:r>
      <w:r w:rsidRPr="00C5340F">
        <w:t>ajuns</w:t>
      </w:r>
      <w:r w:rsidR="00007AB3">
        <w:t xml:space="preserve"> </w:t>
      </w:r>
      <w:r w:rsidRPr="00C5340F">
        <w:t>astăzi,</w:t>
      </w:r>
      <w:r w:rsidR="00007AB3">
        <w:t xml:space="preserve"> </w:t>
      </w:r>
      <w:r w:rsidRPr="00C5340F">
        <w:t>industriile</w:t>
      </w:r>
      <w:r w:rsidR="00007AB3">
        <w:t xml:space="preserve"> </w:t>
      </w:r>
      <w:r w:rsidRPr="00C5340F">
        <w:t>mari</w:t>
      </w:r>
      <w:r w:rsidR="00007AB3">
        <w:t xml:space="preserve"> </w:t>
      </w:r>
      <w:r w:rsidRPr="00C5340F">
        <w:t>consumatoare</w:t>
      </w:r>
      <w:r w:rsidR="00007AB3">
        <w:t xml:space="preserve"> </w:t>
      </w:r>
      <w:r w:rsidRPr="00C5340F">
        <w:t>de</w:t>
      </w:r>
      <w:r w:rsidR="00007AB3">
        <w:t xml:space="preserve"> </w:t>
      </w:r>
      <w:r w:rsidRPr="00C5340F">
        <w:t>energie,</w:t>
      </w:r>
      <w:r w:rsidR="00007AB3">
        <w:t xml:space="preserve"> </w:t>
      </w:r>
      <w:r w:rsidRPr="00C5340F">
        <w:t>cum</w:t>
      </w:r>
      <w:r w:rsidR="00007AB3">
        <w:t xml:space="preserve"> </w:t>
      </w:r>
      <w:r w:rsidRPr="00C5340F">
        <w:t>ar</w:t>
      </w:r>
      <w:r w:rsidR="00007AB3">
        <w:t xml:space="preserve"> </w:t>
      </w:r>
      <w:r w:rsidRPr="00C5340F">
        <w:t>fi</w:t>
      </w:r>
      <w:r w:rsidR="00007AB3">
        <w:t xml:space="preserve"> </w:t>
      </w:r>
      <w:r w:rsidRPr="00C5340F">
        <w:t>oțelul,</w:t>
      </w:r>
      <w:r w:rsidR="00007AB3">
        <w:t xml:space="preserve"> </w:t>
      </w:r>
      <w:r w:rsidRPr="00C5340F">
        <w:t>substanțele</w:t>
      </w:r>
      <w:r w:rsidR="00007AB3">
        <w:t xml:space="preserve"> </w:t>
      </w:r>
      <w:r w:rsidRPr="00C5340F">
        <w:t>chimice</w:t>
      </w:r>
      <w:r w:rsidR="00007AB3">
        <w:t xml:space="preserve"> </w:t>
      </w:r>
      <w:r w:rsidRPr="00C5340F">
        <w:t>sau</w:t>
      </w:r>
      <w:r w:rsidR="00007AB3">
        <w:t xml:space="preserve"> </w:t>
      </w:r>
      <w:r w:rsidRPr="00C5340F">
        <w:t>cimentul,</w:t>
      </w:r>
      <w:r w:rsidR="00007AB3">
        <w:t xml:space="preserve"> </w:t>
      </w:r>
      <w:r w:rsidRPr="00C5340F">
        <w:t>care</w:t>
      </w:r>
      <w:r w:rsidR="00007AB3">
        <w:t xml:space="preserve"> </w:t>
      </w:r>
      <w:r w:rsidRPr="00C5340F">
        <w:t>produc</w:t>
      </w:r>
      <w:r w:rsidR="00007AB3">
        <w:t xml:space="preserve"> </w:t>
      </w:r>
      <w:r w:rsidRPr="00C5340F">
        <w:t>componente</w:t>
      </w:r>
      <w:r w:rsidR="00007AB3">
        <w:t xml:space="preserve"> </w:t>
      </w:r>
      <w:r w:rsidRPr="00C5340F">
        <w:t>care</w:t>
      </w:r>
      <w:r w:rsidR="00007AB3">
        <w:t xml:space="preserve"> </w:t>
      </w:r>
      <w:r w:rsidRPr="00C5340F">
        <w:t>sunt</w:t>
      </w:r>
      <w:r w:rsidR="00007AB3">
        <w:t xml:space="preserve"> </w:t>
      </w:r>
      <w:r w:rsidRPr="00C5340F">
        <w:t>utilizate</w:t>
      </w:r>
      <w:r w:rsidR="00007AB3">
        <w:t xml:space="preserve"> </w:t>
      </w:r>
      <w:r w:rsidRPr="00C5340F">
        <w:t>în</w:t>
      </w:r>
      <w:r w:rsidR="00007AB3">
        <w:t xml:space="preserve"> </w:t>
      </w:r>
      <w:r w:rsidRPr="00C5340F">
        <w:t>aceste</w:t>
      </w:r>
      <w:r w:rsidR="00007AB3">
        <w:t xml:space="preserve"> </w:t>
      </w:r>
      <w:r w:rsidRPr="00C5340F">
        <w:t>tehnologii</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și</w:t>
      </w:r>
      <w:r w:rsidR="00007AB3">
        <w:t xml:space="preserve"> </w:t>
      </w:r>
      <w:r w:rsidRPr="00C5340F">
        <w:t>care</w:t>
      </w:r>
      <w:r w:rsidR="00007AB3">
        <w:t xml:space="preserve"> </w:t>
      </w:r>
      <w:r w:rsidRPr="00C5340F">
        <w:t>investesc</w:t>
      </w:r>
      <w:r w:rsidR="00007AB3">
        <w:t xml:space="preserve"> </w:t>
      </w:r>
      <w:r w:rsidRPr="00C5340F">
        <w:t>în</w:t>
      </w:r>
      <w:r w:rsidR="00007AB3">
        <w:t xml:space="preserve"> </w:t>
      </w:r>
      <w:r w:rsidRPr="00C5340F">
        <w:t>decarbonizare</w:t>
      </w:r>
      <w:r w:rsidR="00007AB3">
        <w:t xml:space="preserve"> </w:t>
      </w:r>
      <w:r w:rsidRPr="00C5340F">
        <w:t>pot</w:t>
      </w:r>
      <w:r w:rsidR="00007AB3">
        <w:t xml:space="preserve"> </w:t>
      </w:r>
      <w:r w:rsidRPr="00C5340F">
        <w:t>fi,</w:t>
      </w:r>
      <w:r w:rsidR="00007AB3">
        <w:t xml:space="preserve"> </w:t>
      </w:r>
      <w:r w:rsidRPr="00C5340F">
        <w:t>de</w:t>
      </w:r>
      <w:r w:rsidR="00007AB3">
        <w:t xml:space="preserve"> </w:t>
      </w:r>
      <w:r w:rsidRPr="00C5340F">
        <w:t>asemenea,</w:t>
      </w:r>
      <w:r w:rsidR="00007AB3">
        <w:t xml:space="preserve"> </w:t>
      </w:r>
      <w:r w:rsidRPr="00C5340F">
        <w:t>sprijinite</w:t>
      </w:r>
      <w:r w:rsidR="00007AB3">
        <w:t xml:space="preserve"> </w:t>
      </w:r>
      <w:r w:rsidRPr="00C5340F">
        <w:t>ca</w:t>
      </w:r>
      <w:r w:rsidR="00007AB3">
        <w:t xml:space="preserve"> </w:t>
      </w:r>
      <w:r w:rsidRPr="00C5340F">
        <w:t>proiecte</w:t>
      </w:r>
      <w:r w:rsidR="00007AB3">
        <w:t xml:space="preserve"> </w:t>
      </w:r>
      <w:r w:rsidRPr="00C5340F">
        <w:t>strategice.</w:t>
      </w:r>
    </w:p>
    <w:p w14:paraId="5468A257" w14:textId="4FA798F5" w:rsidR="00C5340F" w:rsidRPr="00C5340F" w:rsidRDefault="00C5340F" w:rsidP="00C5340F">
      <w:pPr>
        <w:rPr>
          <w:b/>
          <w:bCs/>
        </w:rPr>
      </w:pPr>
      <w:r w:rsidRPr="00C5340F">
        <w:rPr>
          <w:b/>
          <w:bCs/>
        </w:rPr>
        <w:t>Stimularea</w:t>
      </w:r>
      <w:r w:rsidR="00007AB3">
        <w:rPr>
          <w:b/>
          <w:bCs/>
        </w:rPr>
        <w:t xml:space="preserve"> </w:t>
      </w:r>
      <w:r w:rsidRPr="00C5340F">
        <w:rPr>
          <w:b/>
          <w:bCs/>
        </w:rPr>
        <w:t>investițiilor</w:t>
      </w:r>
      <w:r w:rsidR="00007AB3">
        <w:rPr>
          <w:b/>
          <w:bCs/>
        </w:rPr>
        <w:t xml:space="preserve"> </w:t>
      </w:r>
      <w:r w:rsidRPr="00C5340F">
        <w:rPr>
          <w:b/>
          <w:bCs/>
        </w:rPr>
        <w:t>și</w:t>
      </w:r>
      <w:r w:rsidR="00007AB3">
        <w:rPr>
          <w:b/>
          <w:bCs/>
        </w:rPr>
        <w:t xml:space="preserve"> </w:t>
      </w:r>
      <w:r w:rsidRPr="00C5340F">
        <w:rPr>
          <w:b/>
          <w:bCs/>
        </w:rPr>
        <w:t>a</w:t>
      </w:r>
      <w:r w:rsidR="00007AB3">
        <w:rPr>
          <w:b/>
          <w:bCs/>
        </w:rPr>
        <w:t xml:space="preserve"> </w:t>
      </w:r>
      <w:r w:rsidRPr="00C5340F">
        <w:rPr>
          <w:b/>
          <w:bCs/>
        </w:rPr>
        <w:t>proiectelor</w:t>
      </w:r>
      <w:r w:rsidR="00007AB3">
        <w:rPr>
          <w:b/>
          <w:bCs/>
        </w:rPr>
        <w:t xml:space="preserve"> </w:t>
      </w:r>
      <w:r w:rsidRPr="00C5340F">
        <w:rPr>
          <w:b/>
          <w:bCs/>
        </w:rPr>
        <w:t>în</w:t>
      </w:r>
      <w:r w:rsidR="00007AB3">
        <w:rPr>
          <w:b/>
          <w:bCs/>
        </w:rPr>
        <w:t xml:space="preserve"> </w:t>
      </w:r>
      <w:r w:rsidRPr="00C5340F">
        <w:rPr>
          <w:b/>
          <w:bCs/>
        </w:rPr>
        <w:t>domeniul</w:t>
      </w:r>
      <w:r w:rsidR="00007AB3">
        <w:rPr>
          <w:b/>
          <w:bCs/>
        </w:rPr>
        <w:t xml:space="preserve"> </w:t>
      </w:r>
      <w:r w:rsidRPr="00C5340F">
        <w:rPr>
          <w:b/>
          <w:bCs/>
        </w:rPr>
        <w:t>producției</w:t>
      </w:r>
      <w:r w:rsidR="00007AB3">
        <w:rPr>
          <w:b/>
          <w:bCs/>
        </w:rPr>
        <w:t xml:space="preserve"> </w:t>
      </w:r>
      <w:r w:rsidRPr="00C5340F">
        <w:rPr>
          <w:b/>
          <w:bCs/>
        </w:rPr>
        <w:t>care</w:t>
      </w:r>
      <w:r w:rsidR="00007AB3">
        <w:rPr>
          <w:b/>
          <w:bCs/>
        </w:rPr>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p>
    <w:p w14:paraId="4D28D08D" w14:textId="426ACB2B" w:rsidR="00C5340F" w:rsidRPr="00C5340F" w:rsidRDefault="00C5340F" w:rsidP="00C5340F">
      <w:r w:rsidRPr="00C5340F">
        <w:t>Acordul</w:t>
      </w:r>
      <w:r w:rsidR="00007AB3">
        <w:t xml:space="preserve"> </w:t>
      </w:r>
      <w:r w:rsidRPr="00C5340F">
        <w:t>de</w:t>
      </w:r>
      <w:r w:rsidR="00007AB3">
        <w:t xml:space="preserve"> </w:t>
      </w:r>
      <w:r w:rsidRPr="00C5340F">
        <w:t>astăzi</w:t>
      </w:r>
      <w:r w:rsidR="00007AB3">
        <w:t xml:space="preserve"> </w:t>
      </w:r>
      <w:r w:rsidRPr="00C5340F">
        <w:t>va</w:t>
      </w:r>
      <w:r w:rsidR="00007AB3">
        <w:t xml:space="preserve"> </w:t>
      </w:r>
      <w:r w:rsidRPr="00C5340F">
        <w:t>permite,</w:t>
      </w:r>
      <w:r w:rsidR="00007AB3">
        <w:t xml:space="preserve"> </w:t>
      </w:r>
      <w:r w:rsidRPr="00C5340F">
        <w:t>de</w:t>
      </w:r>
      <w:r w:rsidR="00007AB3">
        <w:t xml:space="preserve"> </w:t>
      </w:r>
      <w:r w:rsidRPr="00C5340F">
        <w:t>asemenea:</w:t>
      </w:r>
    </w:p>
    <w:p w14:paraId="31D58F1C" w14:textId="56DC5511" w:rsidR="00C5340F" w:rsidRPr="00C5340F" w:rsidRDefault="00C5340F" w:rsidP="009261D3">
      <w:pPr>
        <w:numPr>
          <w:ilvl w:val="0"/>
          <w:numId w:val="12"/>
        </w:numPr>
      </w:pPr>
      <w:r w:rsidRPr="00C5340F">
        <w:rPr>
          <w:b/>
          <w:bCs/>
        </w:rPr>
        <w:t>Crearea</w:t>
      </w:r>
      <w:r w:rsidR="00007AB3">
        <w:rPr>
          <w:b/>
          <w:bCs/>
        </w:rPr>
        <w:t xml:space="preserve"> </w:t>
      </w:r>
      <w:r w:rsidRPr="00C5340F">
        <w:rPr>
          <w:b/>
          <w:bCs/>
        </w:rPr>
        <w:t>unui</w:t>
      </w:r>
      <w:r w:rsidR="00007AB3">
        <w:rPr>
          <w:b/>
          <w:bCs/>
        </w:rPr>
        <w:t xml:space="preserve"> </w:t>
      </w:r>
      <w:r w:rsidRPr="00C5340F">
        <w:rPr>
          <w:b/>
          <w:bCs/>
        </w:rPr>
        <w:t>mediu</w:t>
      </w:r>
      <w:r w:rsidR="00007AB3">
        <w:rPr>
          <w:b/>
          <w:bCs/>
        </w:rPr>
        <w:t xml:space="preserve"> </w:t>
      </w:r>
      <w:r w:rsidRPr="00C5340F">
        <w:rPr>
          <w:b/>
          <w:bCs/>
        </w:rPr>
        <w:t>de</w:t>
      </w:r>
      <w:r w:rsidR="00007AB3">
        <w:rPr>
          <w:b/>
          <w:bCs/>
        </w:rPr>
        <w:t xml:space="preserve"> </w:t>
      </w:r>
      <w:r w:rsidRPr="00C5340F">
        <w:rPr>
          <w:b/>
          <w:bCs/>
        </w:rPr>
        <w:t>reglementare</w:t>
      </w:r>
      <w:r w:rsidR="00007AB3">
        <w:rPr>
          <w:b/>
          <w:bCs/>
        </w:rPr>
        <w:t xml:space="preserve"> </w:t>
      </w:r>
      <w:r w:rsidRPr="00C5340F">
        <w:rPr>
          <w:b/>
          <w:bCs/>
        </w:rPr>
        <w:t>simplificat</w:t>
      </w:r>
      <w:r w:rsidR="00007AB3">
        <w:rPr>
          <w:b/>
          <w:bCs/>
        </w:rPr>
        <w:t xml:space="preserve"> </w:t>
      </w:r>
      <w:r w:rsidRPr="00C5340F">
        <w:rPr>
          <w:b/>
          <w:bCs/>
        </w:rPr>
        <w:t>și</w:t>
      </w:r>
      <w:r w:rsidR="00007AB3">
        <w:rPr>
          <w:b/>
          <w:bCs/>
        </w:rPr>
        <w:t xml:space="preserve"> </w:t>
      </w:r>
      <w:r w:rsidRPr="00C5340F">
        <w:rPr>
          <w:b/>
          <w:bCs/>
        </w:rPr>
        <w:t>favorabil</w:t>
      </w:r>
      <w:r w:rsidR="00007AB3">
        <w:rPr>
          <w:b/>
          <w:bCs/>
        </w:rPr>
        <w:t xml:space="preserve"> </w:t>
      </w:r>
      <w:r w:rsidRPr="00C5340F">
        <w:rPr>
          <w:b/>
          <w:bCs/>
        </w:rPr>
        <w:t>pentru</w:t>
      </w:r>
      <w:r w:rsidR="00007AB3">
        <w:rPr>
          <w:b/>
          <w:bCs/>
        </w:rPr>
        <w:t xml:space="preserve"> </w:t>
      </w:r>
      <w:r w:rsidRPr="00C5340F">
        <w:rPr>
          <w:b/>
          <w:bCs/>
        </w:rPr>
        <w:t>tehnologiile</w:t>
      </w:r>
      <w:r w:rsidR="00007AB3">
        <w:rPr>
          <w:b/>
          <w:bCs/>
        </w:rPr>
        <w:t xml:space="preserve"> </w:t>
      </w:r>
      <w:r w:rsidRPr="00C5340F">
        <w:rPr>
          <w:b/>
          <w:bCs/>
        </w:rPr>
        <w:t>curate:</w:t>
      </w:r>
      <w:r w:rsidR="00007AB3">
        <w:rPr>
          <w:b/>
          <w:bCs/>
        </w:rPr>
        <w:t xml:space="preserve"> </w:t>
      </w:r>
      <w:r w:rsidRPr="00C5340F">
        <w:t>Actul</w:t>
      </w:r>
      <w:r w:rsidR="00007AB3">
        <w:t xml:space="preserve"> </w:t>
      </w:r>
      <w:r w:rsidRPr="00C5340F">
        <w:t>convenit</w:t>
      </w:r>
      <w:r w:rsidR="00007AB3">
        <w:t xml:space="preserve"> </w:t>
      </w:r>
      <w:r w:rsidRPr="00C5340F">
        <w:t>va</w:t>
      </w:r>
      <w:r w:rsidR="00007AB3">
        <w:t xml:space="preserve"> </w:t>
      </w:r>
      <w:r w:rsidRPr="00C5340F">
        <w:t>reduce</w:t>
      </w:r>
      <w:r w:rsidR="00007AB3">
        <w:t xml:space="preserve"> </w:t>
      </w:r>
      <w:r w:rsidRPr="00C5340F">
        <w:t>sarcina</w:t>
      </w:r>
      <w:r w:rsidR="00007AB3">
        <w:t xml:space="preserve"> </w:t>
      </w:r>
      <w:r w:rsidRPr="00C5340F">
        <w:t>administrativă</w:t>
      </w:r>
      <w:r w:rsidR="00007AB3">
        <w:t xml:space="preserve"> </w:t>
      </w:r>
      <w:r w:rsidRPr="00C5340F">
        <w:t>și</w:t>
      </w:r>
      <w:r w:rsidR="00007AB3">
        <w:t xml:space="preserve"> </w:t>
      </w:r>
      <w:r w:rsidRPr="00C5340F">
        <w:t>va</w:t>
      </w:r>
      <w:r w:rsidR="00007AB3">
        <w:t xml:space="preserve"> </w:t>
      </w:r>
      <w:r w:rsidRPr="00C5340F">
        <w:t>simplifica</w:t>
      </w:r>
      <w:r w:rsidR="00007AB3">
        <w:t xml:space="preserve"> </w:t>
      </w:r>
      <w:r w:rsidRPr="00C5340F">
        <w:t>autorizarea</w:t>
      </w:r>
      <w:r w:rsidR="00007AB3">
        <w:t xml:space="preserve"> </w:t>
      </w:r>
      <w:r w:rsidRPr="00C5340F">
        <w:t>tehnologiilor</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Pentru</w:t>
      </w:r>
      <w:r w:rsidR="00007AB3">
        <w:t xml:space="preserve"> </w:t>
      </w:r>
      <w:r w:rsidRPr="00C5340F">
        <w:rPr>
          <w:b/>
          <w:bCs/>
        </w:rPr>
        <w:t>proiectele</w:t>
      </w:r>
      <w:r w:rsidR="00007AB3">
        <w:rPr>
          <w:b/>
          <w:bCs/>
        </w:rPr>
        <w:t xml:space="preserve"> </w:t>
      </w:r>
      <w:r w:rsidRPr="00C5340F">
        <w:rPr>
          <w:b/>
          <w:bCs/>
        </w:rPr>
        <w:t>strategice</w:t>
      </w:r>
      <w:r w:rsidR="00007AB3">
        <w:rPr>
          <w:b/>
          <w:bCs/>
        </w:rPr>
        <w:t xml:space="preserve"> </w:t>
      </w:r>
      <w:r w:rsidRPr="00C5340F">
        <w:rPr>
          <w:b/>
          <w:bCs/>
        </w:rPr>
        <w:t>care</w:t>
      </w:r>
      <w:r w:rsidR="00007AB3">
        <w:rPr>
          <w:b/>
          <w:bCs/>
        </w:rPr>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rPr>
          <w:b/>
          <w:bCs/>
        </w:rPr>
        <w:t xml:space="preserve"> </w:t>
      </w:r>
      <w:r w:rsidRPr="00C5340F">
        <w:rPr>
          <w:b/>
          <w:bCs/>
        </w:rPr>
        <w:t>aceasta</w:t>
      </w:r>
      <w:r w:rsidR="00007AB3">
        <w:rPr>
          <w:b/>
          <w:bCs/>
        </w:rPr>
        <w:t xml:space="preserve"> </w:t>
      </w:r>
      <w:r w:rsidRPr="00C5340F">
        <w:rPr>
          <w:b/>
          <w:bCs/>
        </w:rPr>
        <w:t>accelerează</w:t>
      </w:r>
      <w:r w:rsidR="00007AB3">
        <w:rPr>
          <w:b/>
          <w:bCs/>
        </w:rPr>
        <w:t xml:space="preserve"> </w:t>
      </w:r>
      <w:r w:rsidRPr="00C5340F">
        <w:rPr>
          <w:b/>
          <w:bCs/>
        </w:rPr>
        <w:t>și</w:t>
      </w:r>
      <w:r w:rsidR="00007AB3">
        <w:rPr>
          <w:b/>
          <w:bCs/>
        </w:rPr>
        <w:t xml:space="preserve"> </w:t>
      </w:r>
      <w:r w:rsidRPr="00C5340F">
        <w:rPr>
          <w:b/>
          <w:bCs/>
        </w:rPr>
        <w:t>mai</w:t>
      </w:r>
      <w:r w:rsidR="00007AB3">
        <w:rPr>
          <w:b/>
          <w:bCs/>
        </w:rPr>
        <w:t xml:space="preserve"> </w:t>
      </w:r>
      <w:r w:rsidRPr="00C5340F">
        <w:rPr>
          <w:b/>
          <w:bCs/>
        </w:rPr>
        <w:t>mult</w:t>
      </w:r>
      <w:r w:rsidR="00007AB3">
        <w:rPr>
          <w:b/>
          <w:bCs/>
        </w:rPr>
        <w:t xml:space="preserve"> </w:t>
      </w:r>
      <w:r w:rsidRPr="00C5340F">
        <w:rPr>
          <w:b/>
          <w:bCs/>
        </w:rPr>
        <w:t>procesul</w:t>
      </w:r>
      <w:r w:rsidR="00007AB3">
        <w:t xml:space="preserve"> </w:t>
      </w:r>
      <w:r w:rsidRPr="00C5340F">
        <w:t>de</w:t>
      </w:r>
      <w:r w:rsidR="00007AB3">
        <w:t xml:space="preserve"> </w:t>
      </w:r>
      <w:r w:rsidRPr="00C5340F">
        <w:t>autorizare.</w:t>
      </w:r>
      <w:r w:rsidR="00007AB3">
        <w:t xml:space="preserve"> </w:t>
      </w:r>
      <w:r w:rsidRPr="00C5340F">
        <w:t>Acordul</w:t>
      </w:r>
      <w:r w:rsidR="00007AB3">
        <w:t xml:space="preserve"> </w:t>
      </w:r>
      <w:r w:rsidRPr="00C5340F">
        <w:t>la</w:t>
      </w:r>
      <w:r w:rsidR="00007AB3">
        <w:t xml:space="preserve"> </w:t>
      </w:r>
      <w:r w:rsidRPr="00C5340F">
        <w:t>care</w:t>
      </w:r>
      <w:r w:rsidR="00007AB3">
        <w:t xml:space="preserve"> </w:t>
      </w:r>
      <w:r w:rsidRPr="00C5340F">
        <w:t>s-a</w:t>
      </w:r>
      <w:r w:rsidR="00007AB3">
        <w:t xml:space="preserve"> </w:t>
      </w:r>
      <w:r w:rsidRPr="00C5340F">
        <w:t>ajuns</w:t>
      </w:r>
      <w:r w:rsidR="00007AB3">
        <w:t xml:space="preserve"> </w:t>
      </w:r>
      <w:r w:rsidRPr="00C5340F">
        <w:t>astăzi</w:t>
      </w:r>
      <w:r w:rsidR="00007AB3">
        <w:t xml:space="preserve"> </w:t>
      </w:r>
      <w:r w:rsidRPr="00C5340F">
        <w:t>introduce</w:t>
      </w:r>
      <w:r w:rsidR="00007AB3">
        <w:t xml:space="preserve"> </w:t>
      </w:r>
      <w:r w:rsidRPr="00C5340F">
        <w:t>conceptul</w:t>
      </w:r>
      <w:r w:rsidR="00007AB3">
        <w:t xml:space="preserve"> </w:t>
      </w:r>
      <w:r w:rsidRPr="00C5340F">
        <w:t>de</w:t>
      </w:r>
      <w:r w:rsidR="00007AB3">
        <w:t xml:space="preserve"> </w:t>
      </w:r>
      <w:r w:rsidRPr="00C5340F">
        <w:t>văi</w:t>
      </w:r>
      <w:r w:rsidR="00007AB3">
        <w:t xml:space="preserve"> </w:t>
      </w:r>
      <w:r w:rsidRPr="00C5340F">
        <w:t>de</w:t>
      </w:r>
      <w:r w:rsidR="00007AB3">
        <w:t xml:space="preserve"> </w:t>
      </w:r>
      <w:r w:rsidRPr="00C5340F">
        <w:t>accelerare</w:t>
      </w:r>
      <w:r w:rsidR="00007AB3">
        <w:t xml:space="preserve"> </w:t>
      </w:r>
      <w:r w:rsidRPr="00C5340F">
        <w:t>cu</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care</w:t>
      </w:r>
      <w:r w:rsidR="00007AB3">
        <w:t xml:space="preserve"> </w:t>
      </w:r>
      <w:r w:rsidRPr="00C5340F">
        <w:t>pot</w:t>
      </w:r>
      <w:r w:rsidR="00007AB3">
        <w:t xml:space="preserve"> </w:t>
      </w:r>
      <w:r w:rsidRPr="00C5340F">
        <w:t>fi</w:t>
      </w:r>
      <w:r w:rsidR="00007AB3">
        <w:t xml:space="preserve"> </w:t>
      </w:r>
      <w:r w:rsidRPr="00C5340F">
        <w:t>instituite</w:t>
      </w:r>
      <w:r w:rsidR="00007AB3">
        <w:t xml:space="preserve"> </w:t>
      </w:r>
      <w:r w:rsidRPr="00C5340F">
        <w:t>de</w:t>
      </w:r>
      <w:r w:rsidR="00007AB3">
        <w:t xml:space="preserve"> </w:t>
      </w:r>
      <w:r w:rsidRPr="00C5340F">
        <w:t>statele</w:t>
      </w:r>
      <w:r w:rsidR="00007AB3">
        <w:t xml:space="preserve"> </w:t>
      </w:r>
      <w:r w:rsidRPr="00C5340F">
        <w:t>membre</w:t>
      </w:r>
      <w:r w:rsidR="00007AB3">
        <w:t xml:space="preserve"> </w:t>
      </w:r>
      <w:r w:rsidRPr="00C5340F">
        <w:t>pentru</w:t>
      </w:r>
      <w:r w:rsidR="00007AB3">
        <w:t xml:space="preserve"> </w:t>
      </w:r>
      <w:r w:rsidRPr="00C5340F">
        <w:t>a</w:t>
      </w:r>
      <w:r w:rsidR="00007AB3">
        <w:t xml:space="preserve"> </w:t>
      </w:r>
      <w:r w:rsidRPr="00C5340F">
        <w:t>facilita</w:t>
      </w:r>
      <w:r w:rsidR="00007AB3">
        <w:t xml:space="preserve"> </w:t>
      </w:r>
      <w:r w:rsidRPr="00C5340F">
        <w:t>crearea</w:t>
      </w:r>
      <w:r w:rsidR="00007AB3">
        <w:t xml:space="preserve"> </w:t>
      </w:r>
      <w:r w:rsidRPr="00C5340F">
        <w:t>de</w:t>
      </w:r>
      <w:r w:rsidR="00007AB3">
        <w:t xml:space="preserve"> </w:t>
      </w:r>
      <w:r w:rsidRPr="00C5340F">
        <w:t>clustere</w:t>
      </w:r>
      <w:r w:rsidR="00007AB3">
        <w:t xml:space="preserve"> </w:t>
      </w:r>
      <w:r w:rsidRPr="00C5340F">
        <w:t>de</w:t>
      </w:r>
      <w:r w:rsidR="00007AB3">
        <w:t xml:space="preserve"> </w:t>
      </w:r>
      <w:r w:rsidRPr="00C5340F">
        <w:t>activități</w:t>
      </w:r>
      <w:r w:rsidR="00007AB3">
        <w:t xml:space="preserve"> </w:t>
      </w:r>
      <w:r w:rsidRPr="00C5340F">
        <w:t>industriale</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și</w:t>
      </w:r>
      <w:r w:rsidR="00007AB3">
        <w:t xml:space="preserve"> </w:t>
      </w:r>
      <w:r w:rsidRPr="00C5340F">
        <w:t>pentru</w:t>
      </w:r>
      <w:r w:rsidR="00007AB3">
        <w:t xml:space="preserve"> </w:t>
      </w:r>
      <w:r w:rsidRPr="00C5340F">
        <w:t>a</w:t>
      </w:r>
      <w:r w:rsidR="00007AB3">
        <w:t xml:space="preserve"> </w:t>
      </w:r>
      <w:r w:rsidRPr="00C5340F">
        <w:t>simplifica</w:t>
      </w:r>
      <w:r w:rsidR="00007AB3">
        <w:t xml:space="preserve"> </w:t>
      </w:r>
      <w:r w:rsidRPr="00C5340F">
        <w:t>și</w:t>
      </w:r>
      <w:r w:rsidR="00007AB3">
        <w:t xml:space="preserve"> </w:t>
      </w:r>
      <w:r w:rsidRPr="00C5340F">
        <w:t>mai</w:t>
      </w:r>
      <w:r w:rsidR="00007AB3">
        <w:t xml:space="preserve"> </w:t>
      </w:r>
      <w:r w:rsidRPr="00C5340F">
        <w:t>mult</w:t>
      </w:r>
      <w:r w:rsidR="00007AB3">
        <w:t xml:space="preserve"> </w:t>
      </w:r>
      <w:r w:rsidRPr="00C5340F">
        <w:t>procedurile</w:t>
      </w:r>
      <w:r w:rsidR="00007AB3">
        <w:t xml:space="preserve"> </w:t>
      </w:r>
      <w:r w:rsidRPr="00C5340F">
        <w:t>administrative.</w:t>
      </w:r>
      <w:r w:rsidR="00007AB3">
        <w:t xml:space="preserve"> </w:t>
      </w:r>
      <w:r w:rsidRPr="00C5340F">
        <w:t>Evaluările</w:t>
      </w:r>
      <w:r w:rsidR="00007AB3">
        <w:t xml:space="preserve"> </w:t>
      </w:r>
      <w:r w:rsidRPr="00C5340F">
        <w:t>de</w:t>
      </w:r>
      <w:r w:rsidR="00007AB3">
        <w:t xml:space="preserve"> </w:t>
      </w:r>
      <w:r w:rsidRPr="00C5340F">
        <w:t>mediu</w:t>
      </w:r>
      <w:r w:rsidR="00007AB3">
        <w:t xml:space="preserve"> </w:t>
      </w:r>
      <w:r w:rsidRPr="00C5340F">
        <w:t>ale</w:t>
      </w:r>
      <w:r w:rsidR="00007AB3">
        <w:t xml:space="preserve"> </w:t>
      </w:r>
      <w:r w:rsidRPr="00C5340F">
        <w:t>zonei</w:t>
      </w:r>
      <w:r w:rsidR="00007AB3">
        <w:t xml:space="preserve"> </w:t>
      </w:r>
      <w:r w:rsidRPr="00C5340F">
        <w:t>geografice</w:t>
      </w:r>
      <w:r w:rsidR="00007AB3">
        <w:t xml:space="preserve"> </w:t>
      </w:r>
      <w:r w:rsidRPr="00C5340F">
        <w:t>în</w:t>
      </w:r>
      <w:r w:rsidR="00007AB3">
        <w:t xml:space="preserve"> </w:t>
      </w:r>
      <w:r w:rsidRPr="00C5340F">
        <w:t>temeiul</w:t>
      </w:r>
      <w:r w:rsidR="00007AB3">
        <w:t xml:space="preserve"> </w:t>
      </w:r>
      <w:r w:rsidRPr="00C5340F">
        <w:t>legislației</w:t>
      </w:r>
      <w:r w:rsidR="00007AB3">
        <w:t xml:space="preserve"> </w:t>
      </w:r>
      <w:r w:rsidRPr="00C5340F">
        <w:t>aplicabile</w:t>
      </w:r>
      <w:r w:rsidR="00007AB3">
        <w:t xml:space="preserve"> </w:t>
      </w:r>
      <w:r w:rsidRPr="00C5340F">
        <w:t>vor</w:t>
      </w:r>
      <w:r w:rsidR="00007AB3">
        <w:t xml:space="preserve"> </w:t>
      </w:r>
      <w:r w:rsidRPr="00C5340F">
        <w:t>contribui</w:t>
      </w:r>
      <w:r w:rsidR="00007AB3">
        <w:t xml:space="preserve"> </w:t>
      </w:r>
      <w:r w:rsidRPr="00C5340F">
        <w:t>la</w:t>
      </w:r>
      <w:r w:rsidR="00007AB3">
        <w:t xml:space="preserve"> </w:t>
      </w:r>
      <w:r w:rsidRPr="00C5340F">
        <w:t>raționalizarea</w:t>
      </w:r>
      <w:r w:rsidR="00007AB3">
        <w:t xml:space="preserve"> </w:t>
      </w:r>
      <w:r w:rsidRPr="00C5340F">
        <w:t>planificării</w:t>
      </w:r>
      <w:r w:rsidR="00007AB3">
        <w:t xml:space="preserve"> </w:t>
      </w:r>
      <w:r w:rsidRPr="00C5340F">
        <w:t>ulterioare</w:t>
      </w:r>
      <w:r w:rsidR="00007AB3">
        <w:t xml:space="preserve"> </w:t>
      </w:r>
      <w:r w:rsidRPr="00C5340F">
        <w:t>a</w:t>
      </w:r>
      <w:r w:rsidR="00007AB3">
        <w:t xml:space="preserve"> </w:t>
      </w:r>
      <w:r w:rsidRPr="00C5340F">
        <w:t>proiectelor</w:t>
      </w:r>
      <w:r w:rsidR="00007AB3">
        <w:t xml:space="preserve"> </w:t>
      </w:r>
      <w:r w:rsidRPr="00C5340F">
        <w:t>individuale.</w:t>
      </w:r>
    </w:p>
    <w:p w14:paraId="68DFEF80" w14:textId="7D0BB5FD" w:rsidR="00C5340F" w:rsidRPr="00C5340F" w:rsidRDefault="00C5340F" w:rsidP="009261D3">
      <w:pPr>
        <w:numPr>
          <w:ilvl w:val="0"/>
          <w:numId w:val="13"/>
        </w:numPr>
      </w:pPr>
      <w:r w:rsidRPr="00C5340F">
        <w:rPr>
          <w:b/>
          <w:bCs/>
        </w:rPr>
        <w:t>Accelerarea</w:t>
      </w:r>
      <w:r w:rsidR="00007AB3">
        <w:rPr>
          <w:b/>
          <w:bCs/>
        </w:rPr>
        <w:t xml:space="preserve"> </w:t>
      </w:r>
      <w:r w:rsidRPr="00C5340F">
        <w:rPr>
          <w:b/>
          <w:bCs/>
        </w:rPr>
        <w:t>captării</w:t>
      </w:r>
      <w:r w:rsidR="00007AB3">
        <w:rPr>
          <w:b/>
          <w:bCs/>
        </w:rPr>
        <w:t xml:space="preserve"> </w:t>
      </w:r>
      <w:r w:rsidRPr="00C5340F">
        <w:rPr>
          <w:b/>
          <w:bCs/>
        </w:rPr>
        <w:t>și</w:t>
      </w:r>
      <w:r w:rsidR="00007AB3">
        <w:rPr>
          <w:b/>
          <w:bCs/>
        </w:rPr>
        <w:t xml:space="preserve"> </w:t>
      </w:r>
      <w:r w:rsidRPr="00C5340F">
        <w:rPr>
          <w:b/>
          <w:bCs/>
        </w:rPr>
        <w:t>stocării</w:t>
      </w:r>
      <w:r w:rsidR="00007AB3">
        <w:rPr>
          <w:b/>
          <w:bCs/>
        </w:rPr>
        <w:t xml:space="preserve"> </w:t>
      </w:r>
      <w:r w:rsidRPr="00C5340F">
        <w:rPr>
          <w:b/>
          <w:bCs/>
        </w:rPr>
        <w:t>de</w:t>
      </w:r>
      <w:r w:rsidR="00007AB3">
        <w:rPr>
          <w:b/>
          <w:bCs/>
        </w:rPr>
        <w:t xml:space="preserve"> </w:t>
      </w:r>
      <w:r w:rsidRPr="00C5340F">
        <w:rPr>
          <w:b/>
          <w:bCs/>
        </w:rPr>
        <w:t>CO</w:t>
      </w:r>
      <w:r w:rsidRPr="00C5340F">
        <w:rPr>
          <w:b/>
          <w:bCs/>
          <w:vertAlign w:val="subscript"/>
        </w:rPr>
        <w:t>2</w:t>
      </w:r>
      <w:r w:rsidR="00007AB3">
        <w:rPr>
          <w:b/>
          <w:bCs/>
        </w:rPr>
        <w:t xml:space="preserve"> </w:t>
      </w:r>
      <w:r w:rsidRPr="00C5340F">
        <w:rPr>
          <w:b/>
          <w:bCs/>
        </w:rPr>
        <w:t>în</w:t>
      </w:r>
      <w:r w:rsidR="00007AB3">
        <w:rPr>
          <w:b/>
          <w:bCs/>
        </w:rPr>
        <w:t xml:space="preserve"> </w:t>
      </w:r>
      <w:r w:rsidRPr="00C5340F">
        <w:rPr>
          <w:b/>
          <w:bCs/>
        </w:rPr>
        <w:t>UE</w:t>
      </w:r>
      <w:r w:rsidRPr="00C5340F">
        <w:t>:</w:t>
      </w:r>
      <w:r w:rsidR="00007AB3">
        <w:t xml:space="preserve"> </w:t>
      </w:r>
      <w:r w:rsidRPr="00C5340F">
        <w:t>Acordul</w:t>
      </w:r>
      <w:r w:rsidR="00007AB3">
        <w:t xml:space="preserve"> </w:t>
      </w:r>
      <w:r w:rsidRPr="00C5340F">
        <w:t>provizoriu</w:t>
      </w:r>
      <w:r w:rsidR="00007AB3">
        <w:t xml:space="preserve"> </w:t>
      </w:r>
      <w:r w:rsidRPr="00C5340F">
        <w:t>stabilește</w:t>
      </w:r>
      <w:r w:rsidR="00007AB3">
        <w:t xml:space="preserve"> </w:t>
      </w:r>
      <w:r w:rsidRPr="00C5340F">
        <w:t>obiectivul</w:t>
      </w:r>
      <w:r w:rsidR="00007AB3">
        <w:t xml:space="preserve"> </w:t>
      </w:r>
      <w:r w:rsidRPr="00C5340F">
        <w:t>UE</w:t>
      </w:r>
      <w:r w:rsidR="00007AB3">
        <w:t xml:space="preserve"> </w:t>
      </w:r>
      <w:r w:rsidRPr="00C5340F">
        <w:t>de</w:t>
      </w:r>
      <w:r w:rsidR="00007AB3">
        <w:t xml:space="preserve"> </w:t>
      </w:r>
      <w:r w:rsidRPr="00C5340F">
        <w:t>a</w:t>
      </w:r>
      <w:r w:rsidR="00007AB3">
        <w:t xml:space="preserve"> </w:t>
      </w:r>
      <w:r w:rsidRPr="00C5340F">
        <w:t>atinge</w:t>
      </w:r>
      <w:r w:rsidR="00007AB3">
        <w:t xml:space="preserve"> </w:t>
      </w:r>
      <w:r w:rsidRPr="00C5340F">
        <w:t>o</w:t>
      </w:r>
      <w:r w:rsidR="00007AB3">
        <w:t xml:space="preserve"> </w:t>
      </w:r>
      <w:r w:rsidRPr="00C5340F">
        <w:t>capacitate</w:t>
      </w:r>
      <w:r w:rsidR="00007AB3">
        <w:t xml:space="preserve"> </w:t>
      </w:r>
      <w:r w:rsidRPr="00C5340F">
        <w:t>anuală</w:t>
      </w:r>
      <w:r w:rsidR="00007AB3">
        <w:t xml:space="preserve"> </w:t>
      </w:r>
      <w:r w:rsidRPr="00C5340F">
        <w:t>de</w:t>
      </w:r>
      <w:r w:rsidR="00007AB3">
        <w:t xml:space="preserve"> </w:t>
      </w:r>
      <w:r w:rsidRPr="00C5340F">
        <w:t>injectare</w:t>
      </w:r>
      <w:r w:rsidR="00007AB3">
        <w:t xml:space="preserve"> </w:t>
      </w:r>
      <w:r w:rsidRPr="00C5340F">
        <w:t>de</w:t>
      </w:r>
      <w:r w:rsidR="00007AB3">
        <w:t xml:space="preserve"> </w:t>
      </w:r>
      <w:r w:rsidRPr="00C5340F">
        <w:t>50</w:t>
      </w:r>
      <w:r w:rsidR="00007AB3">
        <w:t xml:space="preserve"> </w:t>
      </w:r>
      <w:r w:rsidRPr="00C5340F">
        <w:t>milioane</w:t>
      </w:r>
      <w:r w:rsidR="00007AB3">
        <w:t xml:space="preserve"> </w:t>
      </w:r>
      <w:r w:rsidRPr="00C5340F">
        <w:t>de</w:t>
      </w:r>
      <w:r w:rsidR="00007AB3">
        <w:t xml:space="preserve"> </w:t>
      </w:r>
      <w:r w:rsidRPr="00C5340F">
        <w:t>tone</w:t>
      </w:r>
      <w:r w:rsidR="00007AB3">
        <w:t xml:space="preserve"> </w:t>
      </w:r>
      <w:r w:rsidRPr="00C5340F">
        <w:t>în</w:t>
      </w:r>
      <w:r w:rsidR="00007AB3">
        <w:t xml:space="preserve"> </w:t>
      </w:r>
      <w:r w:rsidRPr="00C5340F">
        <w:t>siturile</w:t>
      </w:r>
      <w:r w:rsidR="00007AB3">
        <w:t xml:space="preserve"> </w:t>
      </w:r>
      <w:proofErr w:type="spellStart"/>
      <w:r w:rsidRPr="00C5340F">
        <w:t>geologice</w:t>
      </w:r>
      <w:r w:rsidRPr="00C5340F">
        <w:rPr>
          <w:vertAlign w:val="subscript"/>
        </w:rPr>
        <w:t>de</w:t>
      </w:r>
      <w:proofErr w:type="spellEnd"/>
      <w:r w:rsidR="00007AB3">
        <w:t xml:space="preserve"> </w:t>
      </w:r>
      <w:r w:rsidRPr="00C5340F">
        <w:t>stocare</w:t>
      </w:r>
      <w:r w:rsidR="00007AB3">
        <w:t xml:space="preserve"> </w:t>
      </w:r>
      <w:r w:rsidRPr="00C5340F">
        <w:t>a</w:t>
      </w:r>
      <w:r w:rsidR="00007AB3">
        <w:t xml:space="preserve"> </w:t>
      </w:r>
      <w:r w:rsidRPr="00C5340F">
        <w:t>CO2</w:t>
      </w:r>
      <w:r w:rsidR="00007AB3">
        <w:t xml:space="preserve"> </w:t>
      </w:r>
      <w:r w:rsidRPr="00C5340F">
        <w:t>din</w:t>
      </w:r>
      <w:r w:rsidR="00007AB3">
        <w:t xml:space="preserve"> </w:t>
      </w:r>
      <w:r w:rsidRPr="00C5340F">
        <w:t>UE</w:t>
      </w:r>
      <w:r w:rsidR="00007AB3">
        <w:t xml:space="preserve"> </w:t>
      </w:r>
      <w:r w:rsidRPr="00C5340F">
        <w:t>până</w:t>
      </w:r>
      <w:r w:rsidR="00007AB3">
        <w:t xml:space="preserve"> </w:t>
      </w:r>
      <w:r w:rsidRPr="00C5340F">
        <w:t>în</w:t>
      </w:r>
      <w:r w:rsidR="00007AB3">
        <w:t xml:space="preserve"> </w:t>
      </w:r>
      <w:r w:rsidRPr="00C5340F">
        <w:t>2030.</w:t>
      </w:r>
      <w:r w:rsidR="00007AB3">
        <w:t xml:space="preserve"> </w:t>
      </w:r>
      <w:r w:rsidRPr="00C5340F">
        <w:rPr>
          <w:b/>
          <w:bCs/>
        </w:rPr>
        <w:t>Aceste</w:t>
      </w:r>
      <w:r w:rsidR="00007AB3">
        <w:rPr>
          <w:b/>
          <w:bCs/>
        </w:rPr>
        <w:t xml:space="preserve"> </w:t>
      </w:r>
      <w:r w:rsidRPr="00C5340F">
        <w:rPr>
          <w:b/>
          <w:bCs/>
        </w:rPr>
        <w:t>proiecte</w:t>
      </w:r>
      <w:r w:rsidR="00007AB3">
        <w:rPr>
          <w:b/>
          <w:bCs/>
        </w:rPr>
        <w:t xml:space="preserve"> </w:t>
      </w:r>
      <w:r w:rsidRPr="00C5340F">
        <w:rPr>
          <w:b/>
          <w:bCs/>
        </w:rPr>
        <w:t>strategice</w:t>
      </w:r>
      <w:r w:rsidR="00007AB3">
        <w:rPr>
          <w:b/>
          <w:bCs/>
        </w:rPr>
        <w:t xml:space="preserve"> </w:t>
      </w:r>
      <w:r w:rsidRPr="00C5340F">
        <w:rPr>
          <w:b/>
          <w:bCs/>
        </w:rPr>
        <w:t>de</w:t>
      </w:r>
      <w:r w:rsidR="00007AB3">
        <w:rPr>
          <w:b/>
          <w:bCs/>
        </w:rPr>
        <w:t xml:space="preserve"> </w:t>
      </w:r>
      <w:r w:rsidRPr="00C5340F">
        <w:rPr>
          <w:b/>
          <w:bCs/>
        </w:rPr>
        <w:t>stocare</w:t>
      </w:r>
      <w:r w:rsidR="00007AB3">
        <w:rPr>
          <w:b/>
          <w:bCs/>
        </w:rPr>
        <w:t xml:space="preserve"> </w:t>
      </w:r>
      <w:r w:rsidRPr="00C5340F">
        <w:rPr>
          <w:b/>
          <w:bCs/>
        </w:rPr>
        <w:t>a</w:t>
      </w:r>
      <w:r w:rsidR="00007AB3">
        <w:rPr>
          <w:b/>
          <w:bCs/>
        </w:rPr>
        <w:t xml:space="preserve"> </w:t>
      </w:r>
      <w:r w:rsidRPr="00C5340F">
        <w:rPr>
          <w:b/>
          <w:bCs/>
        </w:rPr>
        <w:t>CO</w:t>
      </w:r>
      <w:r w:rsidRPr="00C5340F">
        <w:rPr>
          <w:b/>
          <w:bCs/>
          <w:vertAlign w:val="subscript"/>
        </w:rPr>
        <w:t>2</w:t>
      </w:r>
      <w:r w:rsidR="00007AB3">
        <w:rPr>
          <w:b/>
          <w:bCs/>
        </w:rPr>
        <w:t xml:space="preserve"> </w:t>
      </w:r>
      <w:r w:rsidRPr="00C5340F">
        <w:rPr>
          <w:b/>
          <w:bCs/>
        </w:rPr>
        <w:t>care</w:t>
      </w:r>
      <w:r w:rsidR="00007AB3">
        <w:rPr>
          <w:b/>
          <w:bCs/>
        </w:rPr>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rPr>
          <w:b/>
          <w:bCs/>
        </w:rPr>
        <w:t xml:space="preserve"> </w:t>
      </w:r>
      <w:r w:rsidRPr="00C5340F">
        <w:rPr>
          <w:b/>
          <w:bCs/>
        </w:rPr>
        <w:t>vor</w:t>
      </w:r>
      <w:r w:rsidR="00007AB3">
        <w:rPr>
          <w:b/>
          <w:bCs/>
        </w:rPr>
        <w:t xml:space="preserve"> </w:t>
      </w:r>
      <w:r w:rsidRPr="00C5340F">
        <w:rPr>
          <w:b/>
          <w:bCs/>
        </w:rPr>
        <w:t>fi</w:t>
      </w:r>
      <w:r w:rsidR="00007AB3">
        <w:rPr>
          <w:b/>
          <w:bCs/>
        </w:rPr>
        <w:t xml:space="preserve"> </w:t>
      </w:r>
      <w:r w:rsidRPr="00C5340F">
        <w:rPr>
          <w:b/>
          <w:bCs/>
        </w:rPr>
        <w:t>realizate</w:t>
      </w:r>
      <w:r w:rsidR="00007AB3">
        <w:rPr>
          <w:b/>
          <w:bCs/>
        </w:rPr>
        <w:t xml:space="preserve"> </w:t>
      </w:r>
      <w:r w:rsidRPr="00C5340F">
        <w:rPr>
          <w:b/>
          <w:bCs/>
        </w:rPr>
        <w:t>cu</w:t>
      </w:r>
      <w:r w:rsidR="00007AB3">
        <w:rPr>
          <w:b/>
          <w:bCs/>
        </w:rPr>
        <w:t xml:space="preserve"> </w:t>
      </w:r>
      <w:r w:rsidRPr="00C5340F">
        <w:rPr>
          <w:b/>
          <w:bCs/>
        </w:rPr>
        <w:t>contribuții</w:t>
      </w:r>
      <w:r w:rsidR="00007AB3">
        <w:rPr>
          <w:b/>
          <w:bCs/>
        </w:rPr>
        <w:t xml:space="preserve"> </w:t>
      </w:r>
      <w:r w:rsidRPr="00C5340F">
        <w:rPr>
          <w:b/>
          <w:bCs/>
        </w:rPr>
        <w:t>din</w:t>
      </w:r>
      <w:r w:rsidR="00007AB3">
        <w:rPr>
          <w:b/>
          <w:bCs/>
        </w:rPr>
        <w:t xml:space="preserve"> </w:t>
      </w:r>
      <w:r w:rsidRPr="00C5340F">
        <w:rPr>
          <w:b/>
          <w:bCs/>
        </w:rPr>
        <w:t>partea</w:t>
      </w:r>
      <w:r w:rsidR="00007AB3">
        <w:rPr>
          <w:b/>
          <w:bCs/>
        </w:rPr>
        <w:t xml:space="preserve"> </w:t>
      </w:r>
      <w:r w:rsidRPr="00C5340F">
        <w:rPr>
          <w:b/>
          <w:bCs/>
        </w:rPr>
        <w:t>producătorilor</w:t>
      </w:r>
      <w:r w:rsidR="00007AB3">
        <w:rPr>
          <w:b/>
          <w:bCs/>
        </w:rPr>
        <w:t xml:space="preserve"> </w:t>
      </w:r>
      <w:r w:rsidRPr="00C5340F">
        <w:rPr>
          <w:b/>
          <w:bCs/>
        </w:rPr>
        <w:t>de</w:t>
      </w:r>
      <w:r w:rsidR="00007AB3">
        <w:rPr>
          <w:b/>
          <w:bCs/>
        </w:rPr>
        <w:t xml:space="preserve"> </w:t>
      </w:r>
      <w:r w:rsidRPr="00C5340F">
        <w:rPr>
          <w:b/>
          <w:bCs/>
        </w:rPr>
        <w:t>petrol</w:t>
      </w:r>
      <w:r w:rsidR="00007AB3">
        <w:rPr>
          <w:b/>
          <w:bCs/>
        </w:rPr>
        <w:t xml:space="preserve"> </w:t>
      </w:r>
      <w:r w:rsidRPr="00C5340F">
        <w:rPr>
          <w:b/>
          <w:bCs/>
        </w:rPr>
        <w:t>și</w:t>
      </w:r>
      <w:r w:rsidR="00007AB3">
        <w:rPr>
          <w:b/>
          <w:bCs/>
        </w:rPr>
        <w:t xml:space="preserve"> </w:t>
      </w:r>
      <w:r w:rsidRPr="00C5340F">
        <w:rPr>
          <w:b/>
          <w:bCs/>
        </w:rPr>
        <w:t>gaze</w:t>
      </w:r>
      <w:r w:rsidR="00007AB3">
        <w:rPr>
          <w:b/>
          <w:bCs/>
        </w:rPr>
        <w:t xml:space="preserve"> </w:t>
      </w:r>
      <w:r w:rsidRPr="00C5340F">
        <w:rPr>
          <w:b/>
          <w:bCs/>
        </w:rPr>
        <w:t>din</w:t>
      </w:r>
      <w:r w:rsidR="00007AB3">
        <w:rPr>
          <w:b/>
          <w:bCs/>
        </w:rPr>
        <w:t xml:space="preserve"> </w:t>
      </w:r>
      <w:r w:rsidRPr="00C5340F">
        <w:rPr>
          <w:b/>
          <w:bCs/>
        </w:rPr>
        <w:t>UE</w:t>
      </w:r>
      <w:r w:rsidR="00007AB3">
        <w:t xml:space="preserve"> </w:t>
      </w:r>
      <w:r w:rsidRPr="00C5340F">
        <w:t>pe</w:t>
      </w:r>
      <w:r w:rsidR="00007AB3">
        <w:t xml:space="preserve"> </w:t>
      </w:r>
      <w:r w:rsidRPr="00C5340F">
        <w:t>baza</w:t>
      </w:r>
      <w:r w:rsidR="00007AB3">
        <w:t xml:space="preserve"> </w:t>
      </w:r>
      <w:r w:rsidRPr="00C5340F">
        <w:t>producției</w:t>
      </w:r>
      <w:r w:rsidR="00007AB3">
        <w:t xml:space="preserve"> </w:t>
      </w:r>
      <w:r w:rsidRPr="00C5340F">
        <w:t>lor</w:t>
      </w:r>
      <w:r w:rsidR="00007AB3">
        <w:t xml:space="preserve"> </w:t>
      </w:r>
      <w:r w:rsidRPr="00C5340F">
        <w:t>proporționale.</w:t>
      </w:r>
      <w:r w:rsidR="00007AB3">
        <w:t xml:space="preserve"> </w:t>
      </w:r>
      <w:r w:rsidRPr="00C5340F">
        <w:t>În</w:t>
      </w:r>
      <w:r w:rsidR="00007AB3">
        <w:t xml:space="preserve"> </w:t>
      </w:r>
      <w:r w:rsidRPr="00C5340F">
        <w:t>conformitate</w:t>
      </w:r>
      <w:r w:rsidR="00007AB3">
        <w:t xml:space="preserve"> </w:t>
      </w:r>
      <w:r w:rsidRPr="00C5340F">
        <w:t>cu</w:t>
      </w:r>
      <w:r w:rsidR="00007AB3">
        <w:t xml:space="preserve"> </w:t>
      </w:r>
      <w:r w:rsidRPr="00C5340F">
        <w:t>obiectivele</w:t>
      </w:r>
      <w:r w:rsidR="00007AB3">
        <w:t xml:space="preserve"> </w:t>
      </w:r>
      <w:hyperlink r:id="rId108" w:history="1">
        <w:r w:rsidRPr="00C5340F">
          <w:rPr>
            <w:rStyle w:val="Hyperlink"/>
            <w:szCs w:val="24"/>
          </w:rPr>
          <w:t>Comunicării</w:t>
        </w:r>
        <w:r w:rsidR="00007AB3">
          <w:rPr>
            <w:rStyle w:val="Hyperlink"/>
            <w:szCs w:val="24"/>
          </w:rPr>
          <w:t xml:space="preserve"> </w:t>
        </w:r>
        <w:r w:rsidRPr="00C5340F">
          <w:rPr>
            <w:rStyle w:val="Hyperlink"/>
            <w:szCs w:val="24"/>
          </w:rPr>
          <w:t>privind</w:t>
        </w:r>
        <w:r w:rsidR="00007AB3">
          <w:rPr>
            <w:rStyle w:val="Hyperlink"/>
            <w:szCs w:val="24"/>
          </w:rPr>
          <w:t xml:space="preserve"> </w:t>
        </w:r>
        <w:r w:rsidRPr="00C5340F">
          <w:rPr>
            <w:rStyle w:val="Hyperlink"/>
            <w:szCs w:val="24"/>
          </w:rPr>
          <w:t>gestionarea</w:t>
        </w:r>
        <w:r w:rsidR="00007AB3">
          <w:rPr>
            <w:rStyle w:val="Hyperlink"/>
            <w:szCs w:val="24"/>
          </w:rPr>
          <w:t xml:space="preserve"> </w:t>
        </w:r>
        <w:r w:rsidRPr="00C5340F">
          <w:rPr>
            <w:rStyle w:val="Hyperlink"/>
            <w:szCs w:val="24"/>
          </w:rPr>
          <w:t>industrială</w:t>
        </w:r>
        <w:r w:rsidR="00007AB3">
          <w:rPr>
            <w:rStyle w:val="Hyperlink"/>
            <w:szCs w:val="24"/>
          </w:rPr>
          <w:t xml:space="preserve"> </w:t>
        </w:r>
        <w:r w:rsidRPr="00C5340F">
          <w:rPr>
            <w:rStyle w:val="Hyperlink"/>
            <w:szCs w:val="24"/>
          </w:rPr>
          <w:t>a</w:t>
        </w:r>
        <w:r w:rsidR="00007AB3">
          <w:rPr>
            <w:rStyle w:val="Hyperlink"/>
            <w:szCs w:val="24"/>
          </w:rPr>
          <w:t xml:space="preserve"> </w:t>
        </w:r>
        <w:r w:rsidRPr="00C5340F">
          <w:rPr>
            <w:rStyle w:val="Hyperlink"/>
            <w:szCs w:val="24"/>
          </w:rPr>
          <w:t>carbonului,</w:t>
        </w:r>
        <w:r w:rsidR="00007AB3">
          <w:rPr>
            <w:rStyle w:val="Hyperlink"/>
            <w:szCs w:val="24"/>
          </w:rPr>
          <w:t xml:space="preserve"> </w:t>
        </w:r>
        <w:r w:rsidRPr="00C5340F">
          <w:rPr>
            <w:rStyle w:val="Hyperlink"/>
            <w:szCs w:val="24"/>
          </w:rPr>
          <w:t>publicată</w:t>
        </w:r>
      </w:hyperlink>
      <w:r w:rsidR="00007AB3">
        <w:t xml:space="preserve"> </w:t>
      </w:r>
      <w:r w:rsidRPr="00C5340F">
        <w:t>astăzi,</w:t>
      </w:r>
      <w:r w:rsidR="00007AB3">
        <w:t xml:space="preserve"> </w:t>
      </w:r>
      <w:r w:rsidRPr="00C5340F">
        <w:t>acordul</w:t>
      </w:r>
      <w:r w:rsidR="00007AB3">
        <w:t xml:space="preserve"> </w:t>
      </w:r>
      <w:r w:rsidRPr="00C5340F">
        <w:t>elimină</w:t>
      </w:r>
      <w:r w:rsidR="00007AB3">
        <w:t xml:space="preserve"> </w:t>
      </w:r>
      <w:r w:rsidRPr="00C5340F">
        <w:t>o</w:t>
      </w:r>
      <w:r w:rsidR="00007AB3">
        <w:t xml:space="preserve"> </w:t>
      </w:r>
      <w:r w:rsidRPr="00C5340F">
        <w:t>barieră</w:t>
      </w:r>
      <w:r w:rsidR="00007AB3">
        <w:t xml:space="preserve"> </w:t>
      </w:r>
      <w:r w:rsidRPr="00C5340F">
        <w:t>majoră</w:t>
      </w:r>
      <w:r w:rsidR="00007AB3">
        <w:t xml:space="preserve"> </w:t>
      </w:r>
      <w:r w:rsidRPr="00C5340F">
        <w:t>în</w:t>
      </w:r>
      <w:r w:rsidR="00007AB3">
        <w:t xml:space="preserve"> </w:t>
      </w:r>
      <w:r w:rsidRPr="00C5340F">
        <w:t>calea</w:t>
      </w:r>
      <w:r w:rsidR="00007AB3">
        <w:t xml:space="preserve"> </w:t>
      </w:r>
      <w:r w:rsidRPr="00C5340F">
        <w:t>dezvoltării</w:t>
      </w:r>
      <w:r w:rsidR="00007AB3">
        <w:t xml:space="preserve"> </w:t>
      </w:r>
      <w:r w:rsidRPr="00C5340F">
        <w:t>captării</w:t>
      </w:r>
      <w:r w:rsidR="00007AB3">
        <w:t xml:space="preserve"> </w:t>
      </w:r>
      <w:r w:rsidRPr="00C5340F">
        <w:t>și</w:t>
      </w:r>
      <w:r w:rsidR="00007AB3">
        <w:t xml:space="preserve"> </w:t>
      </w:r>
      <w:r w:rsidRPr="00C5340F">
        <w:t>stocării</w:t>
      </w:r>
      <w:r w:rsidR="00007AB3">
        <w:t xml:space="preserve"> </w:t>
      </w:r>
      <w:r w:rsidRPr="00C5340F">
        <w:t>de</w:t>
      </w:r>
      <w:r w:rsidR="00007AB3">
        <w:t xml:space="preserve"> </w:t>
      </w:r>
      <w:r w:rsidRPr="00C5340F">
        <w:t>CO</w:t>
      </w:r>
      <w:r w:rsidRPr="00C5340F">
        <w:rPr>
          <w:vertAlign w:val="subscript"/>
        </w:rPr>
        <w:t>2</w:t>
      </w:r>
      <w:r w:rsidR="00007AB3">
        <w:t xml:space="preserve"> </w:t>
      </w:r>
      <w:r w:rsidRPr="00C5340F">
        <w:t>ca</w:t>
      </w:r>
      <w:r w:rsidR="00007AB3">
        <w:t xml:space="preserve"> </w:t>
      </w:r>
      <w:r w:rsidRPr="00C5340F">
        <w:t>soluție</w:t>
      </w:r>
      <w:r w:rsidR="00007AB3">
        <w:t xml:space="preserve"> </w:t>
      </w:r>
      <w:r w:rsidRPr="00C5340F">
        <w:t>climatică</w:t>
      </w:r>
      <w:r w:rsidR="00007AB3">
        <w:t xml:space="preserve"> </w:t>
      </w:r>
      <w:r w:rsidRPr="00C5340F">
        <w:t>viabilă</w:t>
      </w:r>
      <w:r w:rsidR="00007AB3">
        <w:t xml:space="preserve"> </w:t>
      </w:r>
      <w:r w:rsidRPr="00C5340F">
        <w:t>din</w:t>
      </w:r>
      <w:r w:rsidR="00007AB3">
        <w:t xml:space="preserve"> </w:t>
      </w:r>
      <w:r w:rsidRPr="00C5340F">
        <w:t>punct</w:t>
      </w:r>
      <w:r w:rsidR="00007AB3">
        <w:t xml:space="preserve"> </w:t>
      </w:r>
      <w:r w:rsidRPr="00C5340F">
        <w:t>de</w:t>
      </w:r>
      <w:r w:rsidR="00007AB3">
        <w:t xml:space="preserve"> </w:t>
      </w:r>
      <w:r w:rsidRPr="00C5340F">
        <w:t>vedere</w:t>
      </w:r>
      <w:r w:rsidR="00007AB3">
        <w:t xml:space="preserve"> </w:t>
      </w:r>
      <w:r w:rsidRPr="00C5340F">
        <w:t>economic,</w:t>
      </w:r>
      <w:r w:rsidR="00007AB3">
        <w:t xml:space="preserve"> </w:t>
      </w:r>
      <w:r w:rsidRPr="00C5340F">
        <w:t>în</w:t>
      </w:r>
      <w:r w:rsidR="00007AB3">
        <w:t xml:space="preserve"> </w:t>
      </w:r>
      <w:r w:rsidRPr="00C5340F">
        <w:t>special</w:t>
      </w:r>
      <w:r w:rsidR="00007AB3">
        <w:t xml:space="preserve"> </w:t>
      </w:r>
      <w:r w:rsidRPr="00C5340F">
        <w:t>pentru</w:t>
      </w:r>
      <w:r w:rsidR="00007AB3">
        <w:t xml:space="preserve"> </w:t>
      </w:r>
      <w:r w:rsidRPr="00C5340F">
        <w:t>emisiile</w:t>
      </w:r>
      <w:r w:rsidR="00007AB3">
        <w:t xml:space="preserve"> </w:t>
      </w:r>
      <w:r w:rsidRPr="00C5340F">
        <w:t>greu</w:t>
      </w:r>
      <w:r w:rsidR="00007AB3">
        <w:t xml:space="preserve"> </w:t>
      </w:r>
      <w:r w:rsidRPr="00C5340F">
        <w:t>de</w:t>
      </w:r>
      <w:r w:rsidR="00007AB3">
        <w:t xml:space="preserve"> </w:t>
      </w:r>
      <w:r w:rsidRPr="00C5340F">
        <w:t>redus</w:t>
      </w:r>
      <w:r w:rsidR="00007AB3">
        <w:t xml:space="preserve"> </w:t>
      </w:r>
      <w:r w:rsidRPr="00C5340F">
        <w:t>în</w:t>
      </w:r>
      <w:r w:rsidR="00007AB3">
        <w:t xml:space="preserve"> </w:t>
      </w:r>
      <w:r w:rsidRPr="00C5340F">
        <w:t>industriile</w:t>
      </w:r>
      <w:r w:rsidR="00007AB3">
        <w:t xml:space="preserve"> </w:t>
      </w:r>
      <w:r w:rsidRPr="00C5340F">
        <w:t>mari</w:t>
      </w:r>
      <w:r w:rsidR="00007AB3">
        <w:t xml:space="preserve"> </w:t>
      </w:r>
      <w:r w:rsidRPr="00C5340F">
        <w:t>consumatoare</w:t>
      </w:r>
      <w:r w:rsidR="00007AB3">
        <w:t xml:space="preserve"> </w:t>
      </w:r>
      <w:r w:rsidRPr="00C5340F">
        <w:t>de</w:t>
      </w:r>
      <w:r w:rsidR="00007AB3">
        <w:t xml:space="preserve"> </w:t>
      </w:r>
      <w:r w:rsidRPr="00C5340F">
        <w:t>energie.</w:t>
      </w:r>
    </w:p>
    <w:p w14:paraId="71F3E288" w14:textId="6F748AB1" w:rsidR="00C5340F" w:rsidRPr="00C5340F" w:rsidRDefault="00C5340F" w:rsidP="009261D3">
      <w:pPr>
        <w:numPr>
          <w:ilvl w:val="0"/>
          <w:numId w:val="13"/>
        </w:numPr>
      </w:pPr>
      <w:r w:rsidRPr="00C5340F">
        <w:rPr>
          <w:b/>
          <w:bCs/>
        </w:rPr>
        <w:t>Facilitarea</w:t>
      </w:r>
      <w:r w:rsidR="00007AB3">
        <w:rPr>
          <w:b/>
          <w:bCs/>
        </w:rPr>
        <w:t xml:space="preserve"> </w:t>
      </w:r>
      <w:r w:rsidRPr="00C5340F">
        <w:rPr>
          <w:b/>
          <w:bCs/>
        </w:rPr>
        <w:t>accesului</w:t>
      </w:r>
      <w:r w:rsidR="00007AB3">
        <w:rPr>
          <w:b/>
          <w:bCs/>
        </w:rPr>
        <w:t xml:space="preserve"> </w:t>
      </w:r>
      <w:r w:rsidRPr="00C5340F">
        <w:rPr>
          <w:b/>
          <w:bCs/>
        </w:rPr>
        <w:t>pe</w:t>
      </w:r>
      <w:r w:rsidR="00007AB3">
        <w:rPr>
          <w:b/>
          <w:bCs/>
        </w:rPr>
        <w:t xml:space="preserve"> </w:t>
      </w:r>
      <w:r w:rsidRPr="00C5340F">
        <w:rPr>
          <w:b/>
          <w:bCs/>
        </w:rPr>
        <w:t>piață</w:t>
      </w:r>
      <w:r w:rsidR="00007AB3">
        <w:rPr>
          <w:b/>
          <w:bCs/>
        </w:rPr>
        <w:t xml:space="preserve"> </w:t>
      </w:r>
      <w:r w:rsidRPr="00C5340F">
        <w:rPr>
          <w:b/>
          <w:bCs/>
        </w:rPr>
        <w:t>al</w:t>
      </w:r>
      <w:r w:rsidR="00007AB3">
        <w:rPr>
          <w:b/>
          <w:bCs/>
        </w:rPr>
        <w:t xml:space="preserve"> </w:t>
      </w:r>
      <w:r w:rsidRPr="00C5340F">
        <w:rPr>
          <w:b/>
          <w:bCs/>
        </w:rPr>
        <w:t>produselor</w:t>
      </w:r>
      <w:r w:rsidR="00007AB3">
        <w:rPr>
          <w:b/>
          <w:bCs/>
        </w:rPr>
        <w:t xml:space="preserve"> </w:t>
      </w:r>
      <w:r w:rsidRPr="00C5340F">
        <w:rPr>
          <w:b/>
          <w:bCs/>
        </w:rPr>
        <w:t>care</w:t>
      </w:r>
      <w:r w:rsidR="00007AB3">
        <w:rPr>
          <w:b/>
          <w:bCs/>
        </w:rPr>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t xml:space="preserve"> </w:t>
      </w:r>
      <w:r w:rsidRPr="00C5340F">
        <w:t>Compromisul</w:t>
      </w:r>
      <w:r w:rsidR="00007AB3">
        <w:t xml:space="preserve"> </w:t>
      </w:r>
      <w:r w:rsidRPr="00C5340F">
        <w:t>la</w:t>
      </w:r>
      <w:r w:rsidR="00007AB3">
        <w:t xml:space="preserve"> </w:t>
      </w:r>
      <w:r w:rsidRPr="00C5340F">
        <w:t>care</w:t>
      </w:r>
      <w:r w:rsidR="00007AB3">
        <w:t xml:space="preserve"> </w:t>
      </w:r>
      <w:r w:rsidRPr="00C5340F">
        <w:t>s-a</w:t>
      </w:r>
      <w:r w:rsidR="00007AB3">
        <w:t xml:space="preserve"> </w:t>
      </w:r>
      <w:r w:rsidRPr="00C5340F">
        <w:t>ajuns</w:t>
      </w:r>
      <w:r w:rsidR="00007AB3">
        <w:t xml:space="preserve"> </w:t>
      </w:r>
      <w:r w:rsidRPr="00C5340F">
        <w:t>impune</w:t>
      </w:r>
      <w:r w:rsidR="00007AB3">
        <w:t xml:space="preserve"> </w:t>
      </w:r>
      <w:r w:rsidRPr="00C5340F">
        <w:t>autorităților</w:t>
      </w:r>
      <w:r w:rsidR="00007AB3">
        <w:t xml:space="preserve"> </w:t>
      </w:r>
      <w:r w:rsidRPr="00C5340F">
        <w:t>publice</w:t>
      </w:r>
      <w:r w:rsidR="00007AB3">
        <w:t xml:space="preserve"> </w:t>
      </w:r>
      <w:r w:rsidRPr="00C5340F">
        <w:t>să</w:t>
      </w:r>
      <w:r w:rsidR="00007AB3">
        <w:t xml:space="preserve"> </w:t>
      </w:r>
      <w:r w:rsidRPr="00C5340F">
        <w:t>ia</w:t>
      </w:r>
      <w:r w:rsidR="00007AB3">
        <w:t xml:space="preserve"> </w:t>
      </w:r>
      <w:r w:rsidRPr="00C5340F">
        <w:t>în</w:t>
      </w:r>
      <w:r w:rsidR="00007AB3">
        <w:t xml:space="preserve"> </w:t>
      </w:r>
      <w:r w:rsidRPr="00C5340F">
        <w:t>considerare</w:t>
      </w:r>
      <w:r w:rsidR="00007AB3">
        <w:t xml:space="preserve"> </w:t>
      </w:r>
      <w:r w:rsidRPr="00C5340F">
        <w:t>criterii</w:t>
      </w:r>
      <w:r w:rsidR="00007AB3">
        <w:t xml:space="preserve"> </w:t>
      </w:r>
      <w:r w:rsidRPr="00C5340F">
        <w:t>de</w:t>
      </w:r>
      <w:r w:rsidR="00007AB3">
        <w:t xml:space="preserve"> </w:t>
      </w:r>
      <w:r w:rsidRPr="00C5340F">
        <w:t>durabilitate</w:t>
      </w:r>
      <w:r w:rsidR="00007AB3">
        <w:t xml:space="preserve"> </w:t>
      </w:r>
      <w:r w:rsidRPr="00C5340F">
        <w:t>și</w:t>
      </w:r>
      <w:r w:rsidR="00007AB3">
        <w:t xml:space="preserve"> </w:t>
      </w:r>
      <w:r w:rsidRPr="00C5340F">
        <w:t>reziliență</w:t>
      </w:r>
      <w:r w:rsidR="00007AB3">
        <w:t xml:space="preserve"> </w:t>
      </w:r>
      <w:r w:rsidRPr="00C5340F">
        <w:t>pentru</w:t>
      </w:r>
      <w:r w:rsidR="00007AB3">
        <w:t xml:space="preserve"> </w:t>
      </w:r>
      <w:r w:rsidRPr="00C5340F">
        <w:t>anumite</w:t>
      </w:r>
      <w:r w:rsidR="00007AB3">
        <w:t xml:space="preserve"> </w:t>
      </w:r>
      <w:r w:rsidRPr="00C5340F">
        <w:t>tehnologii</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în</w:t>
      </w:r>
      <w:r w:rsidR="00007AB3">
        <w:t xml:space="preserve"> </w:t>
      </w:r>
      <w:r w:rsidRPr="00C5340F">
        <w:t>procesele</w:t>
      </w:r>
      <w:r w:rsidR="00007AB3">
        <w:t xml:space="preserve"> </w:t>
      </w:r>
      <w:r w:rsidRPr="00C5340F">
        <w:t>de</w:t>
      </w:r>
      <w:r w:rsidR="00007AB3">
        <w:t xml:space="preserve"> </w:t>
      </w:r>
      <w:r w:rsidRPr="00C5340F">
        <w:t>achiziții</w:t>
      </w:r>
      <w:r w:rsidR="00007AB3">
        <w:t xml:space="preserve"> </w:t>
      </w:r>
      <w:r w:rsidRPr="00C5340F">
        <w:t>publice,</w:t>
      </w:r>
      <w:r w:rsidR="00007AB3">
        <w:t xml:space="preserve"> </w:t>
      </w:r>
      <w:r w:rsidRPr="00C5340F">
        <w:t>precum</w:t>
      </w:r>
      <w:r w:rsidR="00007AB3">
        <w:t xml:space="preserve"> </w:t>
      </w:r>
      <w:r w:rsidRPr="00C5340F">
        <w:t>și</w:t>
      </w:r>
      <w:r w:rsidR="00007AB3">
        <w:t xml:space="preserve"> </w:t>
      </w:r>
      <w:r w:rsidRPr="00C5340F">
        <w:t>în</w:t>
      </w:r>
      <w:r w:rsidR="00007AB3">
        <w:t xml:space="preserve"> </w:t>
      </w:r>
      <w:r w:rsidRPr="00C5340F">
        <w:t>licitațiile</w:t>
      </w:r>
      <w:r w:rsidR="00007AB3">
        <w:t xml:space="preserve"> </w:t>
      </w:r>
      <w:r w:rsidRPr="00C5340F">
        <w:t>pentru</w:t>
      </w:r>
      <w:r w:rsidR="00007AB3">
        <w:t xml:space="preserve"> </w:t>
      </w:r>
      <w:r w:rsidRPr="00C5340F">
        <w:t>implementarea</w:t>
      </w:r>
      <w:r w:rsidR="00007AB3">
        <w:t xml:space="preserve"> </w:t>
      </w:r>
      <w:r w:rsidRPr="00C5340F">
        <w:t>energiei</w:t>
      </w:r>
      <w:r w:rsidR="00007AB3">
        <w:t xml:space="preserve"> </w:t>
      </w:r>
      <w:r w:rsidRPr="00C5340F">
        <w:t>din</w:t>
      </w:r>
      <w:r w:rsidR="00007AB3">
        <w:t xml:space="preserve"> </w:t>
      </w:r>
      <w:r w:rsidRPr="00C5340F">
        <w:t>surse</w:t>
      </w:r>
      <w:r w:rsidR="00007AB3">
        <w:t xml:space="preserve"> </w:t>
      </w:r>
      <w:r w:rsidRPr="00C5340F">
        <w:t>regenerabile.</w:t>
      </w:r>
      <w:r w:rsidR="00007AB3">
        <w:t xml:space="preserve"> </w:t>
      </w:r>
      <w:r w:rsidRPr="00C5340F">
        <w:t>Pentru</w:t>
      </w:r>
      <w:r w:rsidR="00007AB3">
        <w:t xml:space="preserve"> </w:t>
      </w:r>
      <w:r w:rsidRPr="00C5340F">
        <w:t>procedurile</w:t>
      </w:r>
      <w:r w:rsidR="00007AB3">
        <w:t xml:space="preserve"> </w:t>
      </w:r>
      <w:r w:rsidRPr="00C5340F">
        <w:t>de</w:t>
      </w:r>
      <w:r w:rsidR="00007AB3">
        <w:t xml:space="preserve"> </w:t>
      </w:r>
      <w:r w:rsidRPr="00C5340F">
        <w:t>achiziții</w:t>
      </w:r>
      <w:r w:rsidR="00007AB3">
        <w:t xml:space="preserve"> </w:t>
      </w:r>
      <w:r w:rsidRPr="00C5340F">
        <w:t>publice,</w:t>
      </w:r>
      <w:r w:rsidR="00007AB3">
        <w:t xml:space="preserve"> </w:t>
      </w:r>
      <w:r w:rsidRPr="00C5340F">
        <w:t>trebuie</w:t>
      </w:r>
      <w:r w:rsidR="00007AB3">
        <w:t xml:space="preserve"> </w:t>
      </w:r>
      <w:r w:rsidRPr="00C5340F">
        <w:t>utilizat</w:t>
      </w:r>
      <w:r w:rsidR="00007AB3">
        <w:t xml:space="preserve"> </w:t>
      </w:r>
      <w:r w:rsidRPr="00C5340F">
        <w:t>cel</w:t>
      </w:r>
      <w:r w:rsidR="00007AB3">
        <w:t xml:space="preserve"> </w:t>
      </w:r>
      <w:r w:rsidRPr="00C5340F">
        <w:t>puțin</w:t>
      </w:r>
      <w:r w:rsidR="00007AB3">
        <w:t xml:space="preserve"> </w:t>
      </w:r>
      <w:r w:rsidRPr="00C5340F">
        <w:t>un</w:t>
      </w:r>
      <w:r w:rsidR="00007AB3">
        <w:t xml:space="preserve"> </w:t>
      </w:r>
      <w:r w:rsidRPr="00C5340F">
        <w:t>criteriu</w:t>
      </w:r>
      <w:r w:rsidR="00007AB3">
        <w:t xml:space="preserve"> </w:t>
      </w:r>
      <w:r w:rsidRPr="00C5340F">
        <w:t>suplimentar</w:t>
      </w:r>
      <w:r w:rsidR="00007AB3">
        <w:t xml:space="preserve"> </w:t>
      </w:r>
      <w:r w:rsidRPr="00C5340F">
        <w:t>în</w:t>
      </w:r>
      <w:r w:rsidR="00007AB3">
        <w:t xml:space="preserve"> </w:t>
      </w:r>
      <w:r w:rsidRPr="00C5340F">
        <w:t>ceea</w:t>
      </w:r>
      <w:r w:rsidR="00007AB3">
        <w:t xml:space="preserve"> </w:t>
      </w:r>
      <w:r w:rsidRPr="00C5340F">
        <w:t>ce</w:t>
      </w:r>
      <w:r w:rsidR="00007AB3">
        <w:t xml:space="preserve"> </w:t>
      </w:r>
      <w:r w:rsidRPr="00C5340F">
        <w:t>privește</w:t>
      </w:r>
      <w:r w:rsidR="00007AB3">
        <w:t xml:space="preserve"> </w:t>
      </w:r>
      <w:r w:rsidRPr="00C5340F">
        <w:t>sustenabilitatea</w:t>
      </w:r>
      <w:r w:rsidR="00007AB3">
        <w:t xml:space="preserve"> </w:t>
      </w:r>
      <w:r w:rsidRPr="00C5340F">
        <w:t>socială,</w:t>
      </w:r>
      <w:r w:rsidR="00007AB3">
        <w:t xml:space="preserve"> </w:t>
      </w:r>
      <w:r w:rsidRPr="00C5340F">
        <w:t>securitatea</w:t>
      </w:r>
      <w:r w:rsidR="00007AB3">
        <w:t xml:space="preserve"> </w:t>
      </w:r>
      <w:r w:rsidRPr="00C5340F">
        <w:t>cibernetică</w:t>
      </w:r>
      <w:r w:rsidR="00007AB3">
        <w:t xml:space="preserve"> </w:t>
      </w:r>
      <w:r w:rsidRPr="00C5340F">
        <w:t>și</w:t>
      </w:r>
      <w:r w:rsidR="00007AB3">
        <w:t xml:space="preserve"> </w:t>
      </w:r>
      <w:r w:rsidRPr="00C5340F">
        <w:t>obligația</w:t>
      </w:r>
      <w:r w:rsidR="00007AB3">
        <w:t xml:space="preserve"> </w:t>
      </w:r>
      <w:r w:rsidRPr="00C5340F">
        <w:t>de</w:t>
      </w:r>
      <w:r w:rsidR="00007AB3">
        <w:t xml:space="preserve"> </w:t>
      </w:r>
      <w:r w:rsidRPr="00C5340F">
        <w:t>a</w:t>
      </w:r>
      <w:r w:rsidR="00007AB3">
        <w:t xml:space="preserve"> </w:t>
      </w:r>
      <w:r w:rsidRPr="00C5340F">
        <w:t>obține</w:t>
      </w:r>
      <w:r w:rsidR="00007AB3">
        <w:t xml:space="preserve"> </w:t>
      </w:r>
      <w:r w:rsidRPr="00C5340F">
        <w:t>rezultate</w:t>
      </w:r>
      <w:r w:rsidR="00007AB3">
        <w:t xml:space="preserve"> </w:t>
      </w:r>
      <w:r w:rsidRPr="00C5340F">
        <w:t>la</w:t>
      </w:r>
      <w:r w:rsidR="00007AB3">
        <w:t xml:space="preserve"> </w:t>
      </w:r>
      <w:r w:rsidRPr="00C5340F">
        <w:t>timp.</w:t>
      </w:r>
      <w:r w:rsidR="00007AB3">
        <w:t xml:space="preserve">  </w:t>
      </w:r>
      <w:r w:rsidRPr="00C5340F">
        <w:t>În</w:t>
      </w:r>
      <w:r w:rsidR="00007AB3">
        <w:t xml:space="preserve"> </w:t>
      </w:r>
      <w:r w:rsidRPr="00C5340F">
        <w:t>ceea</w:t>
      </w:r>
      <w:r w:rsidR="00007AB3">
        <w:t xml:space="preserve"> </w:t>
      </w:r>
      <w:r w:rsidRPr="00C5340F">
        <w:t>ce</w:t>
      </w:r>
      <w:r w:rsidR="00007AB3">
        <w:t xml:space="preserve"> </w:t>
      </w:r>
      <w:r w:rsidRPr="00C5340F">
        <w:t>privește</w:t>
      </w:r>
      <w:r w:rsidR="00007AB3">
        <w:t xml:space="preserve"> </w:t>
      </w:r>
      <w:r w:rsidRPr="00C5340F">
        <w:t>licitațiile</w:t>
      </w:r>
      <w:r w:rsidR="00007AB3">
        <w:t xml:space="preserve"> </w:t>
      </w:r>
      <w:r w:rsidRPr="00C5340F">
        <w:t>pentru</w:t>
      </w:r>
      <w:r w:rsidR="00007AB3">
        <w:t xml:space="preserve"> </w:t>
      </w:r>
      <w:r w:rsidRPr="00C5340F">
        <w:t>implementarea</w:t>
      </w:r>
      <w:r w:rsidR="00007AB3">
        <w:t xml:space="preserve"> </w:t>
      </w:r>
      <w:r w:rsidRPr="00C5340F">
        <w:t>surselor</w:t>
      </w:r>
      <w:r w:rsidR="00007AB3">
        <w:t xml:space="preserve"> </w:t>
      </w:r>
      <w:r w:rsidRPr="00C5340F">
        <w:t>regenerabile</w:t>
      </w:r>
      <w:r w:rsidR="00007AB3">
        <w:t xml:space="preserve"> </w:t>
      </w:r>
      <w:r w:rsidRPr="00C5340F">
        <w:t>de</w:t>
      </w:r>
      <w:r w:rsidR="00007AB3">
        <w:t xml:space="preserve"> </w:t>
      </w:r>
      <w:r w:rsidRPr="00C5340F">
        <w:t>energie,</w:t>
      </w:r>
      <w:r w:rsidR="00007AB3">
        <w:t xml:space="preserve"> </w:t>
      </w:r>
      <w:r w:rsidRPr="00C5340F">
        <w:t>acordul</w:t>
      </w:r>
      <w:r w:rsidR="00007AB3">
        <w:t xml:space="preserve"> </w:t>
      </w:r>
      <w:r w:rsidRPr="00C5340F">
        <w:t>stabilește</w:t>
      </w:r>
      <w:r w:rsidR="00007AB3">
        <w:t xml:space="preserve"> </w:t>
      </w:r>
      <w:r w:rsidRPr="00C5340F">
        <w:t>criterii</w:t>
      </w:r>
      <w:r w:rsidR="00007AB3">
        <w:t xml:space="preserve"> </w:t>
      </w:r>
      <w:r w:rsidRPr="00C5340F">
        <w:t>obligatorii</w:t>
      </w:r>
      <w:r w:rsidR="00007AB3">
        <w:t xml:space="preserve"> </w:t>
      </w:r>
      <w:r w:rsidRPr="00C5340F">
        <w:t>care</w:t>
      </w:r>
      <w:r w:rsidR="00007AB3">
        <w:t xml:space="preserve"> </w:t>
      </w:r>
      <w:r w:rsidRPr="00C5340F">
        <w:t>nu</w:t>
      </w:r>
      <w:r w:rsidR="00007AB3">
        <w:t xml:space="preserve"> </w:t>
      </w:r>
      <w:r w:rsidRPr="00C5340F">
        <w:t>sunt</w:t>
      </w:r>
      <w:r w:rsidR="00007AB3">
        <w:t xml:space="preserve"> </w:t>
      </w:r>
      <w:r w:rsidRPr="00C5340F">
        <w:t>legate</w:t>
      </w:r>
      <w:r w:rsidR="00007AB3">
        <w:t xml:space="preserve"> </w:t>
      </w:r>
      <w:r w:rsidRPr="00C5340F">
        <w:t>de</w:t>
      </w:r>
      <w:r w:rsidR="00007AB3">
        <w:t xml:space="preserve"> </w:t>
      </w:r>
      <w:r w:rsidRPr="00C5340F">
        <w:t>preț,</w:t>
      </w:r>
      <w:r w:rsidR="00007AB3">
        <w:t xml:space="preserve"> </w:t>
      </w:r>
      <w:r w:rsidRPr="00C5340F">
        <w:t>și</w:t>
      </w:r>
      <w:r w:rsidR="00007AB3">
        <w:t xml:space="preserve"> </w:t>
      </w:r>
      <w:r w:rsidRPr="00C5340F">
        <w:t>anume</w:t>
      </w:r>
      <w:r w:rsidR="00007AB3">
        <w:t xml:space="preserve"> </w:t>
      </w:r>
      <w:r w:rsidRPr="00C5340F">
        <w:t>contribuția</w:t>
      </w:r>
      <w:r w:rsidR="00007AB3">
        <w:t xml:space="preserve"> </w:t>
      </w:r>
      <w:r w:rsidRPr="00C5340F">
        <w:t>licitației</w:t>
      </w:r>
      <w:r w:rsidR="00007AB3">
        <w:t xml:space="preserve"> </w:t>
      </w:r>
      <w:r w:rsidRPr="00C5340F">
        <w:t>la</w:t>
      </w:r>
      <w:r w:rsidR="00007AB3">
        <w:t xml:space="preserve"> </w:t>
      </w:r>
      <w:r w:rsidRPr="00C5340F">
        <w:t>durabilitate</w:t>
      </w:r>
      <w:r w:rsidR="00007AB3">
        <w:t xml:space="preserve"> </w:t>
      </w:r>
      <w:r w:rsidRPr="00C5340F">
        <w:t>și</w:t>
      </w:r>
      <w:r w:rsidR="00007AB3">
        <w:t xml:space="preserve"> </w:t>
      </w:r>
      <w:r w:rsidRPr="00C5340F">
        <w:t>reziliență,</w:t>
      </w:r>
      <w:r w:rsidR="00007AB3">
        <w:t xml:space="preserve"> </w:t>
      </w:r>
      <w:r w:rsidRPr="00C5340F">
        <w:t>securitatea</w:t>
      </w:r>
      <w:r w:rsidR="00007AB3">
        <w:t xml:space="preserve"> </w:t>
      </w:r>
      <w:r w:rsidRPr="00C5340F">
        <w:t>cibernetică,</w:t>
      </w:r>
      <w:r w:rsidR="00007AB3">
        <w:t xml:space="preserve"> </w:t>
      </w:r>
      <w:r w:rsidRPr="00C5340F">
        <w:t>conduita</w:t>
      </w:r>
      <w:r w:rsidR="00007AB3">
        <w:t xml:space="preserve"> </w:t>
      </w:r>
      <w:r w:rsidRPr="00C5340F">
        <w:t>profesională</w:t>
      </w:r>
      <w:r w:rsidR="00007AB3">
        <w:t xml:space="preserve"> </w:t>
      </w:r>
      <w:r w:rsidRPr="00C5340F">
        <w:t>responsabilă</w:t>
      </w:r>
      <w:r w:rsidR="00007AB3">
        <w:t xml:space="preserve"> </w:t>
      </w:r>
      <w:r w:rsidRPr="00C5340F">
        <w:t>și</w:t>
      </w:r>
      <w:r w:rsidR="00007AB3">
        <w:t xml:space="preserve"> </w:t>
      </w:r>
      <w:r w:rsidRPr="00C5340F">
        <w:t>capacitatea</w:t>
      </w:r>
      <w:r w:rsidR="00007AB3">
        <w:t xml:space="preserve"> </w:t>
      </w:r>
      <w:r w:rsidRPr="00C5340F">
        <w:t>de</w:t>
      </w:r>
      <w:r w:rsidR="00007AB3">
        <w:t xml:space="preserve"> </w:t>
      </w:r>
      <w:r w:rsidRPr="00C5340F">
        <w:t>a</w:t>
      </w:r>
      <w:r w:rsidR="00007AB3">
        <w:t xml:space="preserve"> </w:t>
      </w:r>
      <w:r w:rsidRPr="00C5340F">
        <w:t>realiza</w:t>
      </w:r>
      <w:r w:rsidR="00007AB3">
        <w:t xml:space="preserve"> </w:t>
      </w:r>
      <w:r w:rsidRPr="00C5340F">
        <w:t>proiectele</w:t>
      </w:r>
      <w:r w:rsidR="00007AB3">
        <w:t xml:space="preserve"> </w:t>
      </w:r>
      <w:r w:rsidRPr="00C5340F">
        <w:t>pe</w:t>
      </w:r>
      <w:r w:rsidR="00007AB3">
        <w:t xml:space="preserve"> </w:t>
      </w:r>
      <w:r w:rsidRPr="00C5340F">
        <w:t>deplin</w:t>
      </w:r>
      <w:r w:rsidR="00007AB3">
        <w:t xml:space="preserve"> </w:t>
      </w:r>
      <w:r w:rsidRPr="00C5340F">
        <w:t>și</w:t>
      </w:r>
      <w:r w:rsidR="00007AB3">
        <w:t xml:space="preserve"> </w:t>
      </w:r>
      <w:r w:rsidRPr="00C5340F">
        <w:t>la</w:t>
      </w:r>
      <w:r w:rsidR="00007AB3">
        <w:t xml:space="preserve"> </w:t>
      </w:r>
      <w:r w:rsidRPr="00C5340F">
        <w:t>timp.</w:t>
      </w:r>
      <w:r w:rsidR="00007AB3">
        <w:t xml:space="preserve"> </w:t>
      </w:r>
      <w:r w:rsidRPr="00C5340F">
        <w:t>Aceste</w:t>
      </w:r>
      <w:r w:rsidR="00007AB3">
        <w:t xml:space="preserve"> </w:t>
      </w:r>
      <w:r w:rsidRPr="00C5340F">
        <w:t>criterii</w:t>
      </w:r>
      <w:r w:rsidR="00007AB3">
        <w:t xml:space="preserve"> </w:t>
      </w:r>
      <w:r w:rsidRPr="00C5340F">
        <w:t>vor</w:t>
      </w:r>
      <w:r w:rsidR="00007AB3">
        <w:t xml:space="preserve"> </w:t>
      </w:r>
      <w:r w:rsidRPr="00C5340F">
        <w:t>trebui</w:t>
      </w:r>
      <w:r w:rsidR="00007AB3">
        <w:t xml:space="preserve"> </w:t>
      </w:r>
      <w:r w:rsidRPr="00C5340F">
        <w:t>să</w:t>
      </w:r>
      <w:r w:rsidR="00007AB3">
        <w:t xml:space="preserve"> </w:t>
      </w:r>
      <w:r w:rsidRPr="00C5340F">
        <w:t>se</w:t>
      </w:r>
      <w:r w:rsidR="00007AB3">
        <w:t xml:space="preserve"> </w:t>
      </w:r>
      <w:r w:rsidRPr="00C5340F">
        <w:t>aplice</w:t>
      </w:r>
      <w:r w:rsidR="00007AB3">
        <w:t xml:space="preserve"> </w:t>
      </w:r>
      <w:r w:rsidRPr="00C5340F">
        <w:t>pentru</w:t>
      </w:r>
      <w:r w:rsidR="00007AB3">
        <w:t xml:space="preserve"> </w:t>
      </w:r>
      <w:r w:rsidRPr="00C5340F">
        <w:t>cel</w:t>
      </w:r>
      <w:r w:rsidR="00007AB3">
        <w:t xml:space="preserve"> </w:t>
      </w:r>
      <w:r w:rsidRPr="00C5340F">
        <w:t>puțin</w:t>
      </w:r>
      <w:r w:rsidR="00007AB3">
        <w:t xml:space="preserve"> </w:t>
      </w:r>
      <w:r w:rsidRPr="00C5340F">
        <w:t>30</w:t>
      </w:r>
      <w:r w:rsidR="00007AB3">
        <w:t xml:space="preserve"> </w:t>
      </w:r>
      <w:r w:rsidRPr="00C5340F">
        <w:t>%</w:t>
      </w:r>
      <w:r w:rsidR="00007AB3">
        <w:t xml:space="preserve"> </w:t>
      </w:r>
      <w:r w:rsidRPr="00C5340F">
        <w:t>din</w:t>
      </w:r>
      <w:r w:rsidR="00007AB3">
        <w:t xml:space="preserve"> </w:t>
      </w:r>
      <w:r w:rsidRPr="00C5340F">
        <w:t>volumul</w:t>
      </w:r>
      <w:r w:rsidR="00007AB3">
        <w:t xml:space="preserve"> </w:t>
      </w:r>
      <w:r w:rsidRPr="00C5340F">
        <w:t>licitat</w:t>
      </w:r>
      <w:r w:rsidR="00007AB3">
        <w:t xml:space="preserve"> </w:t>
      </w:r>
      <w:r w:rsidRPr="00C5340F">
        <w:t>anual</w:t>
      </w:r>
      <w:r w:rsidR="00007AB3">
        <w:t xml:space="preserve"> </w:t>
      </w:r>
      <w:r w:rsidRPr="00C5340F">
        <w:t>de</w:t>
      </w:r>
      <w:r w:rsidR="00007AB3">
        <w:t xml:space="preserve"> </w:t>
      </w:r>
      <w:r w:rsidRPr="00C5340F">
        <w:t>un</w:t>
      </w:r>
      <w:r w:rsidR="00007AB3">
        <w:t xml:space="preserve"> </w:t>
      </w:r>
      <w:r w:rsidRPr="00C5340F">
        <w:t>stat</w:t>
      </w:r>
      <w:r w:rsidR="00007AB3">
        <w:t xml:space="preserve"> </w:t>
      </w:r>
      <w:r w:rsidRPr="00C5340F">
        <w:t>membru</w:t>
      </w:r>
      <w:r w:rsidR="00007AB3">
        <w:t xml:space="preserve"> </w:t>
      </w:r>
      <w:r w:rsidRPr="00C5340F">
        <w:t>sau</w:t>
      </w:r>
      <w:r w:rsidR="00007AB3">
        <w:t xml:space="preserve"> </w:t>
      </w:r>
      <w:r w:rsidRPr="00C5340F">
        <w:t>6</w:t>
      </w:r>
      <w:r w:rsidR="00007AB3">
        <w:t xml:space="preserve"> </w:t>
      </w:r>
      <w:r w:rsidRPr="00C5340F">
        <w:t>gigawați.</w:t>
      </w:r>
    </w:p>
    <w:p w14:paraId="34465DDD" w14:textId="30B5E238" w:rsidR="00C5340F" w:rsidRPr="00C5340F" w:rsidRDefault="00C5340F" w:rsidP="009261D3">
      <w:pPr>
        <w:numPr>
          <w:ilvl w:val="0"/>
          <w:numId w:val="13"/>
        </w:numPr>
      </w:pPr>
      <w:r w:rsidRPr="00C5340F">
        <w:rPr>
          <w:b/>
          <w:bCs/>
        </w:rPr>
        <w:t>Sprijinirea</w:t>
      </w:r>
      <w:r w:rsidR="00007AB3">
        <w:rPr>
          <w:b/>
          <w:bCs/>
        </w:rPr>
        <w:t xml:space="preserve"> </w:t>
      </w:r>
      <w:r w:rsidRPr="00C5340F">
        <w:rPr>
          <w:b/>
          <w:bCs/>
        </w:rPr>
        <w:t>dezvoltării</w:t>
      </w:r>
      <w:r w:rsidR="00007AB3">
        <w:rPr>
          <w:b/>
          <w:bCs/>
        </w:rPr>
        <w:t xml:space="preserve"> </w:t>
      </w:r>
      <w:r w:rsidRPr="00C5340F">
        <w:rPr>
          <w:b/>
          <w:bCs/>
        </w:rPr>
        <w:t>competențelor</w:t>
      </w:r>
      <w:r w:rsidR="00007AB3">
        <w:rPr>
          <w:b/>
          <w:bCs/>
        </w:rPr>
        <w:t xml:space="preserve"> </w:t>
      </w:r>
      <w:r w:rsidRPr="00C5340F">
        <w:rPr>
          <w:b/>
          <w:bCs/>
        </w:rPr>
        <w:t>și</w:t>
      </w:r>
      <w:r w:rsidR="00007AB3">
        <w:rPr>
          <w:b/>
          <w:bCs/>
        </w:rPr>
        <w:t xml:space="preserve"> </w:t>
      </w:r>
      <w:r w:rsidRPr="00C5340F">
        <w:rPr>
          <w:b/>
          <w:bCs/>
        </w:rPr>
        <w:t>a</w:t>
      </w:r>
      <w:r w:rsidR="00007AB3">
        <w:rPr>
          <w:b/>
          <w:bCs/>
        </w:rPr>
        <w:t xml:space="preserve"> </w:t>
      </w:r>
      <w:r w:rsidRPr="00C5340F">
        <w:rPr>
          <w:b/>
          <w:bCs/>
        </w:rPr>
        <w:t>inovării</w:t>
      </w:r>
      <w:r w:rsidR="00007AB3">
        <w:rPr>
          <w:b/>
          <w:bCs/>
        </w:rPr>
        <w:t xml:space="preserve"> </w:t>
      </w:r>
      <w:r w:rsidRPr="00C5340F">
        <w:rPr>
          <w:b/>
          <w:bCs/>
        </w:rPr>
        <w:t>care</w:t>
      </w:r>
      <w:r w:rsidR="00007AB3">
        <w:rPr>
          <w:b/>
          <w:bCs/>
        </w:rPr>
        <w:t xml:space="preserve"> </w:t>
      </w:r>
      <w:r w:rsidRPr="00C5340F">
        <w:rPr>
          <w:b/>
          <w:bCs/>
        </w:rPr>
        <w:t>contribuie</w:t>
      </w:r>
      <w:r w:rsidR="00007AB3">
        <w:rPr>
          <w:b/>
          <w:bCs/>
        </w:rPr>
        <w:t xml:space="preserve"> </w:t>
      </w:r>
      <w:r w:rsidRPr="00C5340F">
        <w:rPr>
          <w:b/>
          <w:bCs/>
        </w:rPr>
        <w:t>la</w:t>
      </w:r>
      <w:r w:rsidR="00007AB3">
        <w:rPr>
          <w:b/>
          <w:bCs/>
        </w:rPr>
        <w:t xml:space="preserve"> </w:t>
      </w:r>
      <w:r w:rsidRPr="00C5340F">
        <w:rPr>
          <w:b/>
          <w:bCs/>
        </w:rPr>
        <w:t>obiectivul</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00007AB3">
        <w:t xml:space="preserve"> </w:t>
      </w:r>
      <w:r w:rsidRPr="00C5340F">
        <w:t>Vor</w:t>
      </w:r>
      <w:r w:rsidR="00007AB3">
        <w:t xml:space="preserve"> </w:t>
      </w:r>
      <w:r w:rsidRPr="00C5340F">
        <w:t>fi</w:t>
      </w:r>
      <w:r w:rsidR="00007AB3">
        <w:t xml:space="preserve"> </w:t>
      </w:r>
      <w:proofErr w:type="spellStart"/>
      <w:r w:rsidRPr="00C5340F">
        <w:t>înființate</w:t>
      </w:r>
      <w:r w:rsidRPr="00C5340F">
        <w:rPr>
          <w:b/>
          <w:bCs/>
        </w:rPr>
        <w:t>academii</w:t>
      </w:r>
      <w:proofErr w:type="spellEnd"/>
      <w:r w:rsidR="00007AB3">
        <w:rPr>
          <w:b/>
          <w:bCs/>
        </w:rPr>
        <w:t xml:space="preserve"> </w:t>
      </w:r>
      <w:r w:rsidRPr="00C5340F">
        <w:rPr>
          <w:b/>
          <w:bCs/>
        </w:rPr>
        <w:t>pentru</w:t>
      </w:r>
      <w:r w:rsidR="00007AB3">
        <w:rPr>
          <w:b/>
          <w:bCs/>
        </w:rPr>
        <w:t xml:space="preserve"> </w:t>
      </w:r>
      <w:r w:rsidRPr="00C5340F">
        <w:rPr>
          <w:b/>
          <w:bCs/>
        </w:rPr>
        <w:t>industria</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pentru</w:t>
      </w:r>
      <w:r w:rsidR="00007AB3">
        <w:t xml:space="preserve"> </w:t>
      </w:r>
      <w:r w:rsidRPr="00C5340F">
        <w:t>a</w:t>
      </w:r>
      <w:r w:rsidR="00007AB3">
        <w:t xml:space="preserve"> </w:t>
      </w:r>
      <w:r w:rsidRPr="00C5340F">
        <w:t>sprijini</w:t>
      </w:r>
      <w:r w:rsidR="00007AB3">
        <w:t xml:space="preserve"> </w:t>
      </w:r>
      <w:r w:rsidRPr="00C5340F">
        <w:t>perfecționarea</w:t>
      </w:r>
      <w:r w:rsidR="00007AB3">
        <w:t xml:space="preserve"> </w:t>
      </w:r>
      <w:r w:rsidRPr="00C5340F">
        <w:t>lucrătorilor</w:t>
      </w:r>
      <w:r w:rsidR="00007AB3">
        <w:t xml:space="preserve"> </w:t>
      </w:r>
      <w:r w:rsidRPr="00C5340F">
        <w:t>necesari</w:t>
      </w:r>
      <w:r w:rsidR="00007AB3">
        <w:t xml:space="preserve"> </w:t>
      </w:r>
      <w:r w:rsidRPr="00C5340F">
        <w:t>pentru</w:t>
      </w:r>
      <w:r w:rsidR="00007AB3">
        <w:t xml:space="preserve"> </w:t>
      </w:r>
      <w:r w:rsidRPr="00C5340F">
        <w:t>extinderea</w:t>
      </w:r>
      <w:r w:rsidR="00007AB3">
        <w:t xml:space="preserve"> </w:t>
      </w:r>
      <w:r w:rsidRPr="00C5340F">
        <w:t>industriilor</w:t>
      </w:r>
      <w:r w:rsidR="00007AB3">
        <w:t xml:space="preserve"> </w:t>
      </w:r>
      <w:r w:rsidRPr="00C5340F">
        <w:t>cu</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în</w:t>
      </w:r>
      <w:r w:rsidR="00007AB3">
        <w:t xml:space="preserve"> </w:t>
      </w:r>
      <w:r w:rsidRPr="00C5340F">
        <w:t>UE</w:t>
      </w:r>
      <w:r w:rsidR="00007AB3">
        <w:t xml:space="preserve"> </w:t>
      </w:r>
      <w:r w:rsidRPr="00C5340F">
        <w:t>și</w:t>
      </w:r>
      <w:r w:rsidR="00007AB3">
        <w:t xml:space="preserve"> </w:t>
      </w:r>
      <w:r w:rsidRPr="00C5340F">
        <w:t>pentru</w:t>
      </w:r>
      <w:r w:rsidR="00007AB3">
        <w:t xml:space="preserve"> </w:t>
      </w:r>
      <w:r w:rsidRPr="00C5340F">
        <w:t>a</w:t>
      </w:r>
      <w:r w:rsidR="00007AB3">
        <w:t xml:space="preserve"> </w:t>
      </w:r>
      <w:r w:rsidRPr="00C5340F">
        <w:t>facilita</w:t>
      </w:r>
      <w:r w:rsidR="00007AB3">
        <w:t xml:space="preserve"> </w:t>
      </w:r>
      <w:r w:rsidRPr="00C5340F">
        <w:t>mobilitatea</w:t>
      </w:r>
      <w:r w:rsidR="00007AB3">
        <w:t xml:space="preserve"> </w:t>
      </w:r>
      <w:r w:rsidRPr="00C5340F">
        <w:t>acestora</w:t>
      </w:r>
      <w:r w:rsidR="00007AB3">
        <w:t xml:space="preserve"> </w:t>
      </w:r>
      <w:r w:rsidRPr="00C5340F">
        <w:t>în</w:t>
      </w:r>
      <w:r w:rsidR="00007AB3">
        <w:t xml:space="preserve"> </w:t>
      </w:r>
      <w:r w:rsidRPr="00C5340F">
        <w:t>cadrul</w:t>
      </w:r>
      <w:r w:rsidR="00007AB3">
        <w:t xml:space="preserve"> </w:t>
      </w:r>
      <w:r w:rsidRPr="00C5340F">
        <w:t>pieței</w:t>
      </w:r>
      <w:r w:rsidR="00007AB3">
        <w:t xml:space="preserve"> </w:t>
      </w:r>
      <w:r w:rsidRPr="00C5340F">
        <w:t>unice</w:t>
      </w:r>
      <w:r w:rsidR="00007AB3">
        <w:t xml:space="preserve"> </w:t>
      </w:r>
      <w:r w:rsidRPr="00C5340F">
        <w:t>europene.</w:t>
      </w:r>
      <w:r w:rsidR="00007AB3">
        <w:t xml:space="preserve"> </w:t>
      </w:r>
      <w:r w:rsidRPr="00C5340F">
        <w:t>Actul</w:t>
      </w:r>
      <w:r w:rsidR="00007AB3">
        <w:t xml:space="preserve"> </w:t>
      </w:r>
      <w:r w:rsidRPr="00C5340F">
        <w:t>convenit</w:t>
      </w:r>
      <w:r w:rsidR="00007AB3">
        <w:t xml:space="preserve"> </w:t>
      </w:r>
      <w:r w:rsidRPr="00C5340F">
        <w:t>include,</w:t>
      </w:r>
      <w:r w:rsidR="00007AB3">
        <w:t xml:space="preserve"> </w:t>
      </w:r>
      <w:r w:rsidRPr="00C5340F">
        <w:t>de</w:t>
      </w:r>
      <w:r w:rsidR="00007AB3">
        <w:t xml:space="preserve"> </w:t>
      </w:r>
      <w:r w:rsidRPr="00C5340F">
        <w:t>asemenea,</w:t>
      </w:r>
      <w:r w:rsidR="00007AB3">
        <w:t xml:space="preserve"> </w:t>
      </w:r>
      <w:r w:rsidRPr="00C5340F">
        <w:t>stimulente</w:t>
      </w:r>
      <w:r w:rsidR="00007AB3">
        <w:t xml:space="preserve"> </w:t>
      </w:r>
      <w:r w:rsidRPr="00C5340F">
        <w:t>pentru</w:t>
      </w:r>
      <w:r w:rsidR="00007AB3">
        <w:t xml:space="preserve"> </w:t>
      </w:r>
      <w:r w:rsidRPr="00C5340F">
        <w:t>ca</w:t>
      </w:r>
      <w:r w:rsidR="00007AB3">
        <w:t xml:space="preserve"> </w:t>
      </w:r>
      <w:r w:rsidRPr="00C5340F">
        <w:t>industria</w:t>
      </w:r>
      <w:r w:rsidR="00007AB3">
        <w:t xml:space="preserve"> </w:t>
      </w:r>
      <w:r w:rsidRPr="00C5340F">
        <w:t>să</w:t>
      </w:r>
      <w:r w:rsidR="00007AB3">
        <w:t xml:space="preserve"> </w:t>
      </w:r>
      <w:r w:rsidRPr="00C5340F">
        <w:t>investească</w:t>
      </w:r>
      <w:r w:rsidR="00007AB3">
        <w:t xml:space="preserve"> </w:t>
      </w:r>
      <w:r w:rsidRPr="00C5340F">
        <w:t>în</w:t>
      </w:r>
      <w:r w:rsidR="00007AB3">
        <w:t xml:space="preserve"> </w:t>
      </w:r>
      <w:r w:rsidRPr="00C5340F">
        <w:t>educația</w:t>
      </w:r>
      <w:r w:rsidR="00007AB3">
        <w:t xml:space="preserve"> </w:t>
      </w:r>
      <w:r w:rsidRPr="00C5340F">
        <w:t>și</w:t>
      </w:r>
      <w:r w:rsidR="00007AB3">
        <w:t xml:space="preserve"> </w:t>
      </w:r>
      <w:r w:rsidRPr="00C5340F">
        <w:t>formarea</w:t>
      </w:r>
      <w:r w:rsidR="00007AB3">
        <w:t xml:space="preserve"> </w:t>
      </w:r>
      <w:r w:rsidRPr="00C5340F">
        <w:t>forței</w:t>
      </w:r>
      <w:r w:rsidR="00007AB3">
        <w:t xml:space="preserve"> </w:t>
      </w:r>
      <w:r w:rsidRPr="00C5340F">
        <w:t>de</w:t>
      </w:r>
      <w:r w:rsidR="00007AB3">
        <w:t xml:space="preserve"> </w:t>
      </w:r>
      <w:r w:rsidRPr="00C5340F">
        <w:t>muncă</w:t>
      </w:r>
      <w:r w:rsidR="00007AB3">
        <w:t xml:space="preserve"> </w:t>
      </w:r>
      <w:r w:rsidRPr="00C5340F">
        <w:t>din</w:t>
      </w:r>
      <w:r w:rsidR="00007AB3">
        <w:t xml:space="preserve"> </w:t>
      </w:r>
      <w:r w:rsidRPr="00C5340F">
        <w:t>Europa.</w:t>
      </w:r>
      <w:r w:rsidR="00007AB3">
        <w:t xml:space="preserve"> </w:t>
      </w:r>
      <w:r w:rsidRPr="00C5340F">
        <w:t>Pentru</w:t>
      </w:r>
      <w:r w:rsidR="00007AB3">
        <w:t xml:space="preserve"> </w:t>
      </w:r>
      <w:r w:rsidRPr="00C5340F">
        <w:t>a</w:t>
      </w:r>
      <w:r w:rsidR="00007AB3">
        <w:t xml:space="preserve"> </w:t>
      </w:r>
      <w:r w:rsidRPr="00C5340F">
        <w:t>stimula</w:t>
      </w:r>
      <w:r w:rsidR="00007AB3">
        <w:t xml:space="preserve"> </w:t>
      </w:r>
      <w:r w:rsidRPr="00C5340F">
        <w:t>inovarea,</w:t>
      </w:r>
      <w:r w:rsidR="00007AB3">
        <w:t xml:space="preserve"> </w:t>
      </w:r>
      <w:r w:rsidRPr="00C5340F">
        <w:t>noile</w:t>
      </w:r>
      <w:r w:rsidR="00007AB3">
        <w:t xml:space="preserve"> </w:t>
      </w:r>
      <w:r w:rsidRPr="00C5340F">
        <w:t>norme</w:t>
      </w:r>
      <w:r w:rsidR="00007AB3">
        <w:t xml:space="preserve"> </w:t>
      </w:r>
      <w:r w:rsidRPr="00C5340F">
        <w:t>vor</w:t>
      </w:r>
      <w:r w:rsidR="00007AB3">
        <w:t xml:space="preserve"> </w:t>
      </w:r>
      <w:r w:rsidRPr="00C5340F">
        <w:t>permite</w:t>
      </w:r>
      <w:r w:rsidR="00007AB3">
        <w:t xml:space="preserve"> </w:t>
      </w:r>
      <w:r w:rsidRPr="00C5340F">
        <w:t>statelor</w:t>
      </w:r>
      <w:r w:rsidR="00007AB3">
        <w:t xml:space="preserve"> </w:t>
      </w:r>
      <w:r w:rsidRPr="00C5340F">
        <w:t>membre</w:t>
      </w:r>
      <w:r w:rsidR="00007AB3">
        <w:t xml:space="preserve"> </w:t>
      </w:r>
      <w:r w:rsidRPr="00C5340F">
        <w:t>să</w:t>
      </w:r>
      <w:r w:rsidR="00007AB3">
        <w:t xml:space="preserve"> </w:t>
      </w:r>
      <w:r w:rsidRPr="00C5340F">
        <w:lastRenderedPageBreak/>
        <w:t>creeze</w:t>
      </w:r>
      <w:r w:rsidR="00007AB3">
        <w:t xml:space="preserve"> </w:t>
      </w:r>
      <w:r w:rsidRPr="00C5340F">
        <w:t>spații</w:t>
      </w:r>
      <w:r w:rsidR="00007AB3">
        <w:t xml:space="preserve"> </w:t>
      </w:r>
      <w:r w:rsidRPr="00C5340F">
        <w:t>de</w:t>
      </w:r>
      <w:r w:rsidR="00007AB3">
        <w:t xml:space="preserve"> </w:t>
      </w:r>
      <w:r w:rsidRPr="00C5340F">
        <w:t>testare</w:t>
      </w:r>
      <w:r w:rsidR="00007AB3">
        <w:t xml:space="preserve"> </w:t>
      </w:r>
      <w:r w:rsidRPr="00C5340F">
        <w:t>în</w:t>
      </w:r>
      <w:r w:rsidR="00007AB3">
        <w:t xml:space="preserve"> </w:t>
      </w:r>
      <w:r w:rsidRPr="00C5340F">
        <w:t>materie</w:t>
      </w:r>
      <w:r w:rsidR="00007AB3">
        <w:t xml:space="preserve"> </w:t>
      </w:r>
      <w:r w:rsidRPr="00C5340F">
        <w:t>de</w:t>
      </w:r>
      <w:r w:rsidR="00007AB3">
        <w:t xml:space="preserve"> </w:t>
      </w:r>
      <w:r w:rsidRPr="00C5340F">
        <w:rPr>
          <w:b/>
          <w:bCs/>
        </w:rPr>
        <w:t>reglementare</w:t>
      </w:r>
      <w:r w:rsidR="00007AB3">
        <w:rPr>
          <w:b/>
          <w:bCs/>
        </w:rPr>
        <w:t xml:space="preserve"> </w:t>
      </w:r>
      <w:r w:rsidRPr="00C5340F">
        <w:rPr>
          <w:b/>
          <w:bCs/>
        </w:rPr>
        <w:t>pentru</w:t>
      </w:r>
      <w:r w:rsidR="00007AB3">
        <w:rPr>
          <w:b/>
          <w:bCs/>
        </w:rPr>
        <w:t xml:space="preserve"> </w:t>
      </w:r>
      <w:r w:rsidRPr="00C5340F">
        <w:rPr>
          <w:b/>
          <w:bCs/>
        </w:rPr>
        <w:t>testarea</w:t>
      </w:r>
      <w:r w:rsidR="00007AB3">
        <w:t xml:space="preserve"> </w:t>
      </w:r>
      <w:r w:rsidRPr="00C5340F">
        <w:t>tehnologiilor</w:t>
      </w:r>
      <w:r w:rsidR="00007AB3">
        <w:t xml:space="preserve"> </w:t>
      </w:r>
      <w:r w:rsidRPr="00C5340F">
        <w:t>inovatoare</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în</w:t>
      </w:r>
      <w:r w:rsidR="00007AB3">
        <w:t xml:space="preserve"> </w:t>
      </w:r>
      <w:r w:rsidRPr="00C5340F">
        <w:t>condiții</w:t>
      </w:r>
      <w:r w:rsidR="00007AB3">
        <w:t xml:space="preserve"> </w:t>
      </w:r>
      <w:r w:rsidRPr="00C5340F">
        <w:t>flexibile.</w:t>
      </w:r>
    </w:p>
    <w:p w14:paraId="0A8BB4D7" w14:textId="00945F08" w:rsidR="00C5340F" w:rsidRPr="00C5340F" w:rsidRDefault="00C5340F" w:rsidP="00C5340F">
      <w:r w:rsidRPr="00C5340F">
        <w:t>În</w:t>
      </w:r>
      <w:r w:rsidR="00007AB3">
        <w:t xml:space="preserve"> </w:t>
      </w:r>
      <w:r w:rsidRPr="00C5340F">
        <w:t>cele</w:t>
      </w:r>
      <w:r w:rsidR="00007AB3">
        <w:t xml:space="preserve"> </w:t>
      </w:r>
      <w:r w:rsidRPr="00C5340F">
        <w:t>din</w:t>
      </w:r>
      <w:r w:rsidR="00007AB3">
        <w:t xml:space="preserve"> </w:t>
      </w:r>
      <w:r w:rsidRPr="00C5340F">
        <w:t>urmă,</w:t>
      </w:r>
      <w:r w:rsidR="00007AB3">
        <w:t xml:space="preserve"> </w:t>
      </w:r>
      <w:r w:rsidRPr="00C5340F">
        <w:t>actul</w:t>
      </w:r>
      <w:r w:rsidR="00007AB3">
        <w:t xml:space="preserve"> </w:t>
      </w:r>
      <w:r w:rsidRPr="00C5340F">
        <w:t>prevede</w:t>
      </w:r>
      <w:r w:rsidR="00007AB3">
        <w:t xml:space="preserve"> </w:t>
      </w:r>
      <w:r w:rsidRPr="00C5340F">
        <w:t>crearea</w:t>
      </w:r>
      <w:r w:rsidR="00007AB3">
        <w:t xml:space="preserve"> </w:t>
      </w:r>
      <w:r w:rsidRPr="00C5340F">
        <w:t>unei</w:t>
      </w:r>
      <w:r w:rsidR="00007AB3">
        <w:t xml:space="preserve"> </w:t>
      </w:r>
      <w:r w:rsidRPr="00C5340F">
        <w:rPr>
          <w:b/>
          <w:bCs/>
        </w:rPr>
        <w:t>platforme</w:t>
      </w:r>
      <w:r w:rsidR="00007AB3">
        <w:rPr>
          <w:b/>
          <w:bCs/>
        </w:rPr>
        <w:t xml:space="preserve"> </w:t>
      </w:r>
      <w:r w:rsidRPr="00C5340F">
        <w:rPr>
          <w:b/>
          <w:bCs/>
        </w:rPr>
        <w:t>„Europa</w:t>
      </w:r>
      <w:r w:rsidR="00007AB3">
        <w:rPr>
          <w:b/>
          <w:bCs/>
        </w:rPr>
        <w:t xml:space="preserve"> </w:t>
      </w:r>
      <w:r w:rsidRPr="00C5340F">
        <w:rPr>
          <w:b/>
          <w:bCs/>
        </w:rPr>
        <w:t>cu</w:t>
      </w:r>
      <w:r w:rsidR="00007AB3">
        <w:rPr>
          <w:b/>
          <w:bCs/>
        </w:rPr>
        <w:t xml:space="preserve"> </w:t>
      </w:r>
      <w:r w:rsidRPr="00C5340F">
        <w:rPr>
          <w:b/>
          <w:bCs/>
        </w:rPr>
        <w:t>zero</w:t>
      </w:r>
      <w:r w:rsidR="00007AB3">
        <w:rPr>
          <w:b/>
          <w:bCs/>
        </w:rPr>
        <w:t xml:space="preserve"> </w:t>
      </w:r>
      <w:r w:rsidRPr="00C5340F">
        <w:rPr>
          <w:b/>
          <w:bCs/>
        </w:rPr>
        <w:t>emisii</w:t>
      </w:r>
      <w:r w:rsidR="00007AB3">
        <w:rPr>
          <w:b/>
          <w:bCs/>
        </w:rPr>
        <w:t xml:space="preserve"> </w:t>
      </w:r>
      <w:r w:rsidRPr="00C5340F">
        <w:rPr>
          <w:b/>
          <w:bCs/>
        </w:rPr>
        <w:t>nete”</w:t>
      </w:r>
      <w:r w:rsidRPr="00C5340F">
        <w:t>,</w:t>
      </w:r>
      <w:r w:rsidR="00007AB3">
        <w:t xml:space="preserve"> </w:t>
      </w:r>
      <w:r w:rsidRPr="00C5340F">
        <w:t>care</w:t>
      </w:r>
      <w:r w:rsidR="00007AB3">
        <w:t xml:space="preserve"> </w:t>
      </w:r>
      <w:r w:rsidRPr="00C5340F">
        <w:t>să</w:t>
      </w:r>
      <w:r w:rsidR="00007AB3">
        <w:t xml:space="preserve"> </w:t>
      </w:r>
      <w:r w:rsidRPr="00C5340F">
        <w:t>servească</w:t>
      </w:r>
      <w:r w:rsidR="00007AB3">
        <w:t xml:space="preserve"> </w:t>
      </w:r>
      <w:r w:rsidRPr="00C5340F">
        <w:t>drept</w:t>
      </w:r>
      <w:r w:rsidR="00007AB3">
        <w:t xml:space="preserve"> </w:t>
      </w:r>
      <w:r w:rsidRPr="00C5340F">
        <w:t>centru</w:t>
      </w:r>
      <w:r w:rsidR="00007AB3">
        <w:t xml:space="preserve"> </w:t>
      </w:r>
      <w:r w:rsidRPr="00C5340F">
        <w:t>central</w:t>
      </w:r>
      <w:r w:rsidR="00007AB3">
        <w:t xml:space="preserve"> </w:t>
      </w:r>
      <w:r w:rsidRPr="00C5340F">
        <w:t>de</w:t>
      </w:r>
      <w:r w:rsidR="00007AB3">
        <w:t xml:space="preserve"> </w:t>
      </w:r>
      <w:r w:rsidRPr="00C5340F">
        <w:t>coordonare,</w:t>
      </w:r>
      <w:r w:rsidR="00007AB3">
        <w:t xml:space="preserve"> </w:t>
      </w:r>
      <w:r w:rsidRPr="00C5340F">
        <w:t>promovând</w:t>
      </w:r>
      <w:r w:rsidR="00007AB3">
        <w:t xml:space="preserve"> </w:t>
      </w:r>
      <w:r w:rsidRPr="00C5340F">
        <w:t>schimbul</w:t>
      </w:r>
      <w:r w:rsidR="00007AB3">
        <w:t xml:space="preserve"> </w:t>
      </w:r>
      <w:r w:rsidRPr="00C5340F">
        <w:t>de</w:t>
      </w:r>
      <w:r w:rsidR="00007AB3">
        <w:t xml:space="preserve"> </w:t>
      </w:r>
      <w:r w:rsidRPr="00C5340F">
        <w:t>informații</w:t>
      </w:r>
      <w:r w:rsidR="00007AB3">
        <w:t xml:space="preserve"> </w:t>
      </w:r>
      <w:r w:rsidRPr="00C5340F">
        <w:t>pentru</w:t>
      </w:r>
      <w:r w:rsidR="00007AB3">
        <w:t xml:space="preserve"> </w:t>
      </w:r>
      <w:r w:rsidRPr="00C5340F">
        <w:t>a</w:t>
      </w:r>
      <w:r w:rsidR="00007AB3">
        <w:t xml:space="preserve"> </w:t>
      </w:r>
      <w:r w:rsidRPr="00C5340F">
        <w:t>facilita</w:t>
      </w:r>
      <w:r w:rsidR="00007AB3">
        <w:t xml:space="preserve"> </w:t>
      </w:r>
      <w:r w:rsidRPr="00C5340F">
        <w:t>punerea</w:t>
      </w:r>
      <w:r w:rsidR="00007AB3">
        <w:t xml:space="preserve"> </w:t>
      </w:r>
      <w:r w:rsidRPr="00C5340F">
        <w:t>în</w:t>
      </w:r>
      <w:r w:rsidR="00007AB3">
        <w:t xml:space="preserve"> </w:t>
      </w:r>
      <w:r w:rsidRPr="00C5340F">
        <w:t>aplicare</w:t>
      </w:r>
      <w:r w:rsidR="00007AB3">
        <w:t xml:space="preserve"> </w:t>
      </w:r>
      <w:r w:rsidRPr="00C5340F">
        <w:t>și</w:t>
      </w:r>
      <w:r w:rsidR="00007AB3">
        <w:t xml:space="preserve"> </w:t>
      </w:r>
      <w:r w:rsidRPr="00C5340F">
        <w:t>sprijinirea</w:t>
      </w:r>
      <w:r w:rsidR="00007AB3">
        <w:t xml:space="preserve"> </w:t>
      </w:r>
      <w:r w:rsidRPr="00C5340F">
        <w:t>inițiativelor</w:t>
      </w:r>
      <w:r w:rsidR="00007AB3">
        <w:t xml:space="preserve"> </w:t>
      </w:r>
      <w:r w:rsidRPr="00C5340F">
        <w:t>de</w:t>
      </w:r>
      <w:r w:rsidR="00007AB3">
        <w:t xml:space="preserve"> </w:t>
      </w:r>
      <w:r w:rsidRPr="00C5340F">
        <w:t>investiții</w:t>
      </w:r>
      <w:r w:rsidR="00007AB3">
        <w:t xml:space="preserve"> </w:t>
      </w:r>
      <w:r w:rsidRPr="00C5340F">
        <w:t>în</w:t>
      </w:r>
      <w:r w:rsidR="00007AB3">
        <w:t xml:space="preserve"> </w:t>
      </w:r>
      <w:r w:rsidRPr="00C5340F">
        <w:t>întreaga</w:t>
      </w:r>
      <w:r w:rsidR="00007AB3">
        <w:t xml:space="preserve"> </w:t>
      </w:r>
      <w:r w:rsidRPr="00C5340F">
        <w:t>UE.</w:t>
      </w:r>
    </w:p>
    <w:p w14:paraId="2CA54F82" w14:textId="5E2D0EF0" w:rsidR="00C5340F" w:rsidRPr="00C5340F" w:rsidRDefault="00C5340F" w:rsidP="00C5340F">
      <w:pPr>
        <w:rPr>
          <w:b/>
          <w:bCs/>
        </w:rPr>
      </w:pPr>
      <w:r w:rsidRPr="00C5340F">
        <w:rPr>
          <w:b/>
          <w:bCs/>
        </w:rPr>
        <w:t>Etapele</w:t>
      </w:r>
      <w:r w:rsidR="00007AB3">
        <w:rPr>
          <w:b/>
          <w:bCs/>
        </w:rPr>
        <w:t xml:space="preserve"> </w:t>
      </w:r>
      <w:r w:rsidRPr="00C5340F">
        <w:rPr>
          <w:b/>
          <w:bCs/>
        </w:rPr>
        <w:t>următoare</w:t>
      </w:r>
    </w:p>
    <w:p w14:paraId="5CE7F8EE" w14:textId="174FAAE2" w:rsidR="00C5340F" w:rsidRPr="00C5340F" w:rsidRDefault="00C5340F" w:rsidP="00C5340F">
      <w:r w:rsidRPr="00C5340F">
        <w:t>Acordul</w:t>
      </w:r>
      <w:r w:rsidR="00007AB3">
        <w:t xml:space="preserve"> </w:t>
      </w:r>
      <w:r w:rsidRPr="00C5340F">
        <w:t>politic</w:t>
      </w:r>
      <w:r w:rsidR="00007AB3">
        <w:t xml:space="preserve"> </w:t>
      </w:r>
      <w:r w:rsidRPr="00C5340F">
        <w:t>de</w:t>
      </w:r>
      <w:r w:rsidR="00007AB3">
        <w:t xml:space="preserve"> </w:t>
      </w:r>
      <w:r w:rsidRPr="00C5340F">
        <w:t>astăzi</w:t>
      </w:r>
      <w:r w:rsidR="00007AB3">
        <w:t xml:space="preserve"> </w:t>
      </w:r>
      <w:r w:rsidRPr="00C5340F">
        <w:t>la</w:t>
      </w:r>
      <w:r w:rsidR="00007AB3">
        <w:t xml:space="preserve"> </w:t>
      </w:r>
      <w:r w:rsidRPr="00C5340F">
        <w:t>care</w:t>
      </w:r>
      <w:r w:rsidR="00007AB3">
        <w:t xml:space="preserve"> </w:t>
      </w:r>
      <w:r w:rsidRPr="00C5340F">
        <w:t>au</w:t>
      </w:r>
      <w:r w:rsidR="00007AB3">
        <w:t xml:space="preserve"> </w:t>
      </w:r>
      <w:r w:rsidRPr="00C5340F">
        <w:t>ajuns</w:t>
      </w:r>
      <w:r w:rsidR="00007AB3">
        <w:t xml:space="preserve"> </w:t>
      </w:r>
      <w:r w:rsidRPr="00C5340F">
        <w:t>Parlamentul</w:t>
      </w:r>
      <w:r w:rsidR="00007AB3">
        <w:t xml:space="preserve"> </w:t>
      </w:r>
      <w:r w:rsidRPr="00C5340F">
        <w:t>European</w:t>
      </w:r>
      <w:r w:rsidR="00007AB3">
        <w:t xml:space="preserve"> </w:t>
      </w:r>
      <w:r w:rsidRPr="00C5340F">
        <w:t>și</w:t>
      </w:r>
      <w:r w:rsidR="00007AB3">
        <w:t xml:space="preserve"> </w:t>
      </w:r>
      <w:r w:rsidRPr="00C5340F">
        <w:t>Consiliul</w:t>
      </w:r>
      <w:r w:rsidR="00007AB3">
        <w:t xml:space="preserve"> </w:t>
      </w:r>
      <w:r w:rsidRPr="00C5340F">
        <w:t>face</w:t>
      </w:r>
      <w:r w:rsidR="00007AB3">
        <w:t xml:space="preserve"> </w:t>
      </w:r>
      <w:r w:rsidRPr="00C5340F">
        <w:t>în</w:t>
      </w:r>
      <w:r w:rsidR="00007AB3">
        <w:t xml:space="preserve"> </w:t>
      </w:r>
      <w:r w:rsidRPr="00C5340F">
        <w:t>prezent</w:t>
      </w:r>
      <w:r w:rsidR="00007AB3">
        <w:t xml:space="preserve"> </w:t>
      </w:r>
      <w:r w:rsidRPr="00C5340F">
        <w:t>obiectul</w:t>
      </w:r>
      <w:r w:rsidR="00007AB3">
        <w:t xml:space="preserve"> </w:t>
      </w:r>
      <w:r w:rsidRPr="00C5340F">
        <w:t>aprobării</w:t>
      </w:r>
      <w:r w:rsidR="00007AB3">
        <w:t xml:space="preserve"> </w:t>
      </w:r>
      <w:r w:rsidRPr="00C5340F">
        <w:t>oficiale</w:t>
      </w:r>
      <w:r w:rsidR="00007AB3">
        <w:t xml:space="preserve"> </w:t>
      </w:r>
      <w:r w:rsidRPr="00C5340F">
        <w:t>a</w:t>
      </w:r>
      <w:r w:rsidR="00007AB3">
        <w:t xml:space="preserve"> </w:t>
      </w:r>
      <w:r w:rsidRPr="00C5340F">
        <w:t>ambilor</w:t>
      </w:r>
      <w:r w:rsidR="00007AB3">
        <w:t xml:space="preserve"> </w:t>
      </w:r>
      <w:proofErr w:type="spellStart"/>
      <w:r w:rsidRPr="00C5340F">
        <w:t>colegiuitori</w:t>
      </w:r>
      <w:proofErr w:type="spellEnd"/>
      <w:r w:rsidR="00007AB3">
        <w:t xml:space="preserve"> </w:t>
      </w:r>
      <w:r w:rsidRPr="00C5340F">
        <w:t>ai</w:t>
      </w:r>
      <w:r w:rsidR="00007AB3">
        <w:t xml:space="preserve"> </w:t>
      </w:r>
      <w:r w:rsidRPr="00C5340F">
        <w:t>UE.</w:t>
      </w:r>
      <w:r w:rsidR="00007AB3">
        <w:t xml:space="preserve"> </w:t>
      </w:r>
      <w:r w:rsidRPr="00C5340F">
        <w:t>Odată</w:t>
      </w:r>
      <w:r w:rsidR="00007AB3">
        <w:t xml:space="preserve"> </w:t>
      </w:r>
      <w:r w:rsidRPr="00C5340F">
        <w:t>adoptat,</w:t>
      </w:r>
      <w:r w:rsidR="00007AB3">
        <w:t xml:space="preserve"> </w:t>
      </w:r>
      <w:r w:rsidRPr="00C5340F">
        <w:t>acesta</w:t>
      </w:r>
      <w:r w:rsidR="00007AB3">
        <w:t xml:space="preserve"> </w:t>
      </w:r>
      <w:r w:rsidRPr="00C5340F">
        <w:t>va</w:t>
      </w:r>
      <w:r w:rsidR="00007AB3">
        <w:t xml:space="preserve"> </w:t>
      </w:r>
      <w:r w:rsidRPr="00C5340F">
        <w:t>intra</w:t>
      </w:r>
      <w:r w:rsidR="00007AB3">
        <w:t xml:space="preserve"> </w:t>
      </w:r>
      <w:r w:rsidRPr="00C5340F">
        <w:t>în</w:t>
      </w:r>
      <w:r w:rsidR="00007AB3">
        <w:t xml:space="preserve"> </w:t>
      </w:r>
      <w:r w:rsidRPr="00C5340F">
        <w:t>vigoare</w:t>
      </w:r>
      <w:r w:rsidR="00007AB3">
        <w:t xml:space="preserve"> </w:t>
      </w:r>
      <w:r w:rsidRPr="00C5340F">
        <w:t>în</w:t>
      </w:r>
      <w:r w:rsidR="00007AB3">
        <w:t xml:space="preserve"> </w:t>
      </w:r>
      <w:r w:rsidRPr="00C5340F">
        <w:t>ziua</w:t>
      </w:r>
      <w:r w:rsidR="00007AB3">
        <w:t xml:space="preserve"> </w:t>
      </w:r>
      <w:r w:rsidRPr="00C5340F">
        <w:t>următoare</w:t>
      </w:r>
      <w:r w:rsidR="00007AB3">
        <w:t xml:space="preserve"> </w:t>
      </w:r>
      <w:r w:rsidRPr="00C5340F">
        <w:t>datei</w:t>
      </w:r>
      <w:r w:rsidR="00007AB3">
        <w:t xml:space="preserve"> </w:t>
      </w:r>
      <w:r w:rsidRPr="00C5340F">
        <w:t>publicării</w:t>
      </w:r>
      <w:r w:rsidR="00007AB3">
        <w:t xml:space="preserve"> </w:t>
      </w:r>
      <w:r w:rsidRPr="00C5340F">
        <w:t>în</w:t>
      </w:r>
      <w:r w:rsidR="00007AB3">
        <w:t xml:space="preserve"> </w:t>
      </w:r>
      <w:r w:rsidRPr="00C5340F">
        <w:t>Jurnalul</w:t>
      </w:r>
      <w:r w:rsidR="00007AB3">
        <w:t xml:space="preserve"> </w:t>
      </w:r>
      <w:r w:rsidRPr="00C5340F">
        <w:t>Oficial</w:t>
      </w:r>
      <w:r w:rsidR="00007AB3">
        <w:t xml:space="preserve"> </w:t>
      </w:r>
      <w:r w:rsidRPr="00C5340F">
        <w:t>al</w:t>
      </w:r>
      <w:r w:rsidR="00007AB3">
        <w:t xml:space="preserve"> </w:t>
      </w:r>
      <w:r w:rsidRPr="00C5340F">
        <w:t>UE.</w:t>
      </w:r>
      <w:r w:rsidR="00007AB3">
        <w:t xml:space="preserve"> </w:t>
      </w:r>
    </w:p>
    <w:p w14:paraId="4A459FF9" w14:textId="5B6266C0" w:rsidR="00C5340F" w:rsidRPr="00C5340F" w:rsidRDefault="00C5340F" w:rsidP="00C5340F">
      <w:pPr>
        <w:rPr>
          <w:b/>
          <w:bCs/>
        </w:rPr>
      </w:pPr>
      <w:r w:rsidRPr="00C5340F">
        <w:rPr>
          <w:b/>
          <w:bCs/>
        </w:rPr>
        <w:t>Istoricul</w:t>
      </w:r>
      <w:r w:rsidR="00007AB3">
        <w:rPr>
          <w:b/>
          <w:bCs/>
        </w:rPr>
        <w:t xml:space="preserve"> </w:t>
      </w:r>
      <w:r w:rsidRPr="00C5340F">
        <w:rPr>
          <w:b/>
          <w:bCs/>
        </w:rPr>
        <w:t>dosarului</w:t>
      </w:r>
    </w:p>
    <w:p w14:paraId="6C16E14E" w14:textId="4A695DC4" w:rsidR="00C5340F" w:rsidRPr="00C5340F" w:rsidRDefault="00C5340F" w:rsidP="00C5340F">
      <w:r w:rsidRPr="00C5340F">
        <w:t>Regulamentul</w:t>
      </w:r>
      <w:r w:rsidR="00007AB3">
        <w:t xml:space="preserve"> </w:t>
      </w:r>
      <w:r w:rsidRPr="00C5340F">
        <w:t>privind</w:t>
      </w:r>
      <w:r w:rsidR="00007AB3">
        <w:t xml:space="preserve"> </w:t>
      </w:r>
      <w:r w:rsidRPr="00C5340F">
        <w:t>industria</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a</w:t>
      </w:r>
      <w:r w:rsidR="00007AB3">
        <w:t xml:space="preserve"> </w:t>
      </w:r>
      <w:r w:rsidRPr="00C5340F">
        <w:t>fost</w:t>
      </w:r>
      <w:r w:rsidR="00007AB3">
        <w:t xml:space="preserve"> </w:t>
      </w:r>
      <w:r w:rsidRPr="00C5340F">
        <w:t>anunțat</w:t>
      </w:r>
      <w:r w:rsidR="00007AB3">
        <w:t xml:space="preserve"> </w:t>
      </w:r>
      <w:r w:rsidRPr="00C5340F">
        <w:t>de</w:t>
      </w:r>
      <w:r w:rsidR="00007AB3">
        <w:t xml:space="preserve"> </w:t>
      </w:r>
      <w:r w:rsidRPr="00C5340F">
        <w:t>președinta</w:t>
      </w:r>
      <w:r w:rsidR="00007AB3">
        <w:t xml:space="preserve"> </w:t>
      </w:r>
      <w:r w:rsidRPr="00C5340F">
        <w:rPr>
          <w:b/>
          <w:bCs/>
        </w:rPr>
        <w:t>von</w:t>
      </w:r>
      <w:r w:rsidR="00007AB3">
        <w:rPr>
          <w:b/>
          <w:bCs/>
        </w:rPr>
        <w:t xml:space="preserve"> </w:t>
      </w:r>
      <w:proofErr w:type="spellStart"/>
      <w:r w:rsidRPr="00C5340F">
        <w:rPr>
          <w:b/>
          <w:bCs/>
        </w:rPr>
        <w:t>der</w:t>
      </w:r>
      <w:proofErr w:type="spellEnd"/>
      <w:r w:rsidR="00007AB3">
        <w:rPr>
          <w:b/>
          <w:bCs/>
        </w:rPr>
        <w:t xml:space="preserve"> </w:t>
      </w:r>
      <w:proofErr w:type="spellStart"/>
      <w:r w:rsidRPr="00C5340F">
        <w:rPr>
          <w:b/>
          <w:bCs/>
        </w:rPr>
        <w:t>Leyen</w:t>
      </w:r>
      <w:proofErr w:type="spellEnd"/>
      <w:r w:rsidR="00007AB3">
        <w:t xml:space="preserve"> </w:t>
      </w:r>
      <w:r w:rsidRPr="00C5340F">
        <w:t>ca</w:t>
      </w:r>
      <w:r w:rsidR="00007AB3">
        <w:t xml:space="preserve"> </w:t>
      </w:r>
      <w:r w:rsidRPr="00C5340F">
        <w:t>parte</w:t>
      </w:r>
      <w:r w:rsidR="00007AB3">
        <w:t xml:space="preserve"> </w:t>
      </w:r>
      <w:r w:rsidRPr="00C5340F">
        <w:t>a</w:t>
      </w:r>
      <w:r w:rsidR="00007AB3">
        <w:t xml:space="preserve"> </w:t>
      </w:r>
      <w:r w:rsidRPr="00C5340F">
        <w:t>Planului</w:t>
      </w:r>
      <w:r w:rsidR="00007AB3">
        <w:t xml:space="preserve"> </w:t>
      </w:r>
      <w:r w:rsidRPr="00C5340F">
        <w:t>industrial</w:t>
      </w:r>
      <w:r w:rsidR="00007AB3">
        <w:t xml:space="preserve"> </w:t>
      </w:r>
      <w:r w:rsidRPr="00C5340F">
        <w:t>al</w:t>
      </w:r>
      <w:r w:rsidR="00007AB3">
        <w:t xml:space="preserve"> </w:t>
      </w:r>
      <w:r w:rsidRPr="00C5340F">
        <w:t>Pactului</w:t>
      </w:r>
      <w:r w:rsidR="00007AB3">
        <w:t xml:space="preserve"> </w:t>
      </w:r>
      <w:r w:rsidRPr="00C5340F">
        <w:t>verde,</w:t>
      </w:r>
      <w:r w:rsidR="00007AB3">
        <w:t xml:space="preserve"> </w:t>
      </w:r>
      <w:r w:rsidRPr="00C5340F">
        <w:t>care</w:t>
      </w:r>
      <w:r w:rsidR="00007AB3">
        <w:t xml:space="preserve"> </w:t>
      </w:r>
      <w:r w:rsidRPr="00C5340F">
        <w:t>a</w:t>
      </w:r>
      <w:r w:rsidR="00007AB3">
        <w:t xml:space="preserve"> </w:t>
      </w:r>
      <w:r w:rsidRPr="00C5340F">
        <w:t>fost</w:t>
      </w:r>
      <w:r w:rsidR="00007AB3">
        <w:t xml:space="preserve"> </w:t>
      </w:r>
      <w:r w:rsidRPr="00C5340F">
        <w:t>prezentat</w:t>
      </w:r>
      <w:r w:rsidR="00007AB3">
        <w:t xml:space="preserve"> </w:t>
      </w:r>
      <w:r w:rsidRPr="00C5340F">
        <w:t>la</w:t>
      </w:r>
      <w:r w:rsidR="00007AB3">
        <w:t xml:space="preserve"> </w:t>
      </w:r>
      <w:r w:rsidRPr="00C5340F">
        <w:t>1</w:t>
      </w:r>
      <w:r w:rsidR="00007AB3">
        <w:t xml:space="preserve"> </w:t>
      </w:r>
      <w:r w:rsidRPr="00C5340F">
        <w:t>februarie</w:t>
      </w:r>
      <w:r w:rsidR="00007AB3">
        <w:t xml:space="preserve"> </w:t>
      </w:r>
      <w:r w:rsidRPr="00C5340F">
        <w:t>2023.</w:t>
      </w:r>
      <w:r w:rsidR="00007AB3">
        <w:t xml:space="preserve"> </w:t>
      </w:r>
      <w:r w:rsidRPr="00C5340F">
        <w:t>Planul</w:t>
      </w:r>
      <w:r w:rsidR="00007AB3">
        <w:t xml:space="preserve"> </w:t>
      </w:r>
      <w:r w:rsidRPr="00C5340F">
        <w:t>stabilește</w:t>
      </w:r>
      <w:r w:rsidR="00007AB3">
        <w:t xml:space="preserve"> </w:t>
      </w:r>
      <w:r w:rsidRPr="00C5340F">
        <w:t>modul</w:t>
      </w:r>
      <w:r w:rsidR="00007AB3">
        <w:t xml:space="preserve"> </w:t>
      </w:r>
      <w:r w:rsidRPr="00C5340F">
        <w:t>în</w:t>
      </w:r>
      <w:r w:rsidR="00007AB3">
        <w:t xml:space="preserve"> </w:t>
      </w:r>
      <w:r w:rsidRPr="00C5340F">
        <w:t>care</w:t>
      </w:r>
      <w:r w:rsidR="00007AB3">
        <w:t xml:space="preserve"> </w:t>
      </w:r>
      <w:r w:rsidRPr="00C5340F">
        <w:t>UE</w:t>
      </w:r>
      <w:r w:rsidR="00007AB3">
        <w:t xml:space="preserve"> </w:t>
      </w:r>
      <w:r w:rsidRPr="00C5340F">
        <w:t>își</w:t>
      </w:r>
      <w:r w:rsidR="00007AB3">
        <w:t xml:space="preserve"> </w:t>
      </w:r>
      <w:r w:rsidRPr="00C5340F">
        <w:t>va</w:t>
      </w:r>
      <w:r w:rsidR="00007AB3">
        <w:t xml:space="preserve"> </w:t>
      </w:r>
      <w:r w:rsidRPr="00C5340F">
        <w:t>spori</w:t>
      </w:r>
      <w:r w:rsidR="00007AB3">
        <w:t xml:space="preserve"> </w:t>
      </w:r>
      <w:r w:rsidRPr="00C5340F">
        <w:t>avantajul</w:t>
      </w:r>
      <w:r w:rsidR="00007AB3">
        <w:t xml:space="preserve"> </w:t>
      </w:r>
      <w:r w:rsidRPr="00C5340F">
        <w:t>competitiv</w:t>
      </w:r>
      <w:r w:rsidR="00007AB3">
        <w:t xml:space="preserve"> </w:t>
      </w:r>
      <w:r w:rsidRPr="00C5340F">
        <w:t>pentru</w:t>
      </w:r>
      <w:r w:rsidR="00007AB3">
        <w:t xml:space="preserve"> </w:t>
      </w:r>
      <w:r w:rsidRPr="00C5340F">
        <w:t>extinderea</w:t>
      </w:r>
      <w:r w:rsidR="00007AB3">
        <w:t xml:space="preserve"> </w:t>
      </w:r>
      <w:r w:rsidRPr="00C5340F">
        <w:t>capacității</w:t>
      </w:r>
      <w:r w:rsidR="00007AB3">
        <w:t xml:space="preserve"> </w:t>
      </w:r>
      <w:r w:rsidRPr="00C5340F">
        <w:t>de</w:t>
      </w:r>
      <w:r w:rsidR="00007AB3">
        <w:t xml:space="preserve"> </w:t>
      </w:r>
      <w:r w:rsidRPr="00C5340F">
        <w:t>producție</w:t>
      </w:r>
      <w:r w:rsidR="00007AB3">
        <w:t xml:space="preserve"> </w:t>
      </w:r>
      <w:r w:rsidRPr="00C5340F">
        <w:t>a</w:t>
      </w:r>
      <w:r w:rsidR="00007AB3">
        <w:t xml:space="preserve"> </w:t>
      </w:r>
      <w:r w:rsidRPr="00C5340F">
        <w:t>UE</w:t>
      </w:r>
      <w:r w:rsidR="00007AB3">
        <w:t xml:space="preserve"> </w:t>
      </w:r>
      <w:r w:rsidRPr="00C5340F">
        <w:t>pentru</w:t>
      </w:r>
      <w:r w:rsidR="00007AB3">
        <w:t xml:space="preserve"> </w:t>
      </w:r>
      <w:r w:rsidRPr="00C5340F">
        <w:t>tehnologiile</w:t>
      </w:r>
      <w:r w:rsidR="00007AB3">
        <w:t xml:space="preserve"> </w:t>
      </w:r>
      <w:r w:rsidRPr="00C5340F">
        <w:t>și</w:t>
      </w:r>
      <w:r w:rsidR="00007AB3">
        <w:t xml:space="preserve"> </w:t>
      </w:r>
      <w:r w:rsidRPr="00C5340F">
        <w:t>produsele</w:t>
      </w:r>
      <w:r w:rsidR="00007AB3">
        <w:t xml:space="preserve"> </w:t>
      </w:r>
      <w:r w:rsidRPr="00C5340F">
        <w:t>care</w:t>
      </w:r>
      <w:r w:rsidR="00007AB3">
        <w:t xml:space="preserve"> </w:t>
      </w:r>
      <w:r w:rsidRPr="00C5340F">
        <w:t>contribuie</w:t>
      </w:r>
      <w:r w:rsidR="00007AB3">
        <w:t xml:space="preserve"> </w:t>
      </w:r>
      <w:r w:rsidRPr="00C5340F">
        <w:t>la</w:t>
      </w:r>
      <w:r w:rsidR="00007AB3">
        <w:t xml:space="preserve"> </w:t>
      </w:r>
      <w:r w:rsidRPr="00C5340F">
        <w:t>obiectivul</w:t>
      </w:r>
      <w:r w:rsidR="00007AB3">
        <w:t xml:space="preserve"> </w:t>
      </w:r>
      <w:r w:rsidRPr="00C5340F">
        <w:t>zero</w:t>
      </w:r>
      <w:r w:rsidR="00007AB3">
        <w:t xml:space="preserve"> </w:t>
      </w:r>
      <w:r w:rsidRPr="00C5340F">
        <w:t>emisii</w:t>
      </w:r>
      <w:r w:rsidR="00007AB3">
        <w:t xml:space="preserve"> </w:t>
      </w:r>
      <w:r w:rsidRPr="00C5340F">
        <w:t>nete</w:t>
      </w:r>
      <w:r w:rsidR="00007AB3">
        <w:t xml:space="preserve"> </w:t>
      </w:r>
      <w:r w:rsidRPr="00C5340F">
        <w:t>necesare</w:t>
      </w:r>
      <w:r w:rsidR="00007AB3">
        <w:t xml:space="preserve"> </w:t>
      </w:r>
      <w:r w:rsidRPr="00C5340F">
        <w:t>pentru</w:t>
      </w:r>
      <w:r w:rsidR="00007AB3">
        <w:t xml:space="preserve"> </w:t>
      </w:r>
      <w:r w:rsidRPr="00C5340F">
        <w:t>a</w:t>
      </w:r>
      <w:r w:rsidR="00007AB3">
        <w:t xml:space="preserve"> </w:t>
      </w:r>
      <w:r w:rsidRPr="00C5340F">
        <w:t>îndeplini</w:t>
      </w:r>
      <w:r w:rsidR="00007AB3">
        <w:t xml:space="preserve"> </w:t>
      </w:r>
      <w:r w:rsidRPr="00C5340F">
        <w:t>obiectivele</w:t>
      </w:r>
      <w:r w:rsidR="00007AB3">
        <w:t xml:space="preserve"> </w:t>
      </w:r>
      <w:r w:rsidRPr="00C5340F">
        <w:t>ambițioase</w:t>
      </w:r>
      <w:r w:rsidR="00007AB3">
        <w:t xml:space="preserve"> </w:t>
      </w:r>
      <w:r w:rsidRPr="00C5340F">
        <w:t>ale</w:t>
      </w:r>
      <w:r w:rsidR="00007AB3">
        <w:t xml:space="preserve"> </w:t>
      </w:r>
      <w:r w:rsidRPr="00C5340F">
        <w:t>UE</w:t>
      </w:r>
      <w:r w:rsidR="00007AB3">
        <w:t xml:space="preserve"> </w:t>
      </w:r>
      <w:r w:rsidRPr="00C5340F">
        <w:t>în</w:t>
      </w:r>
      <w:r w:rsidR="00007AB3">
        <w:t xml:space="preserve"> </w:t>
      </w:r>
      <w:r w:rsidRPr="00C5340F">
        <w:t>materie</w:t>
      </w:r>
      <w:r w:rsidR="00007AB3">
        <w:t xml:space="preserve"> </w:t>
      </w:r>
      <w:r w:rsidRPr="00C5340F">
        <w:t>de</w:t>
      </w:r>
      <w:r w:rsidR="00007AB3">
        <w:t xml:space="preserve"> </w:t>
      </w:r>
      <w:r w:rsidRPr="00C5340F">
        <w:t>climă.</w:t>
      </w:r>
      <w:r w:rsidR="00007AB3">
        <w:t xml:space="preserve"> </w:t>
      </w:r>
      <w:r w:rsidRPr="00C5340F">
        <w:t>Planul</w:t>
      </w:r>
      <w:r w:rsidR="00007AB3">
        <w:t xml:space="preserve"> </w:t>
      </w:r>
      <w:r w:rsidRPr="00C5340F">
        <w:t>răspunde</w:t>
      </w:r>
      <w:r w:rsidR="00007AB3">
        <w:t xml:space="preserve"> </w:t>
      </w:r>
      <w:r w:rsidRPr="00C5340F">
        <w:t>invitației</w:t>
      </w:r>
      <w:r w:rsidR="00007AB3">
        <w:t xml:space="preserve"> </w:t>
      </w:r>
      <w:r w:rsidRPr="00C5340F">
        <w:t>adresate</w:t>
      </w:r>
      <w:r w:rsidR="00007AB3">
        <w:t xml:space="preserve"> </w:t>
      </w:r>
      <w:r w:rsidRPr="00C5340F">
        <w:t>Comisiei</w:t>
      </w:r>
      <w:r w:rsidR="00007AB3">
        <w:t xml:space="preserve"> </w:t>
      </w:r>
      <w:r w:rsidRPr="00C5340F">
        <w:t>de</w:t>
      </w:r>
      <w:r w:rsidR="00007AB3">
        <w:t xml:space="preserve"> </w:t>
      </w:r>
      <w:r w:rsidRPr="00C5340F">
        <w:t>Consiliului</w:t>
      </w:r>
      <w:r w:rsidR="00007AB3">
        <w:t xml:space="preserve"> </w:t>
      </w:r>
      <w:r w:rsidRPr="00C5340F">
        <w:t>European</w:t>
      </w:r>
      <w:r w:rsidR="00007AB3">
        <w:t xml:space="preserve"> </w:t>
      </w:r>
      <w:r w:rsidRPr="00C5340F">
        <w:t>de</w:t>
      </w:r>
      <w:r w:rsidR="00007AB3">
        <w:t xml:space="preserve"> </w:t>
      </w:r>
      <w:r w:rsidRPr="00C5340F">
        <w:t>a</w:t>
      </w:r>
      <w:r w:rsidR="00007AB3">
        <w:t xml:space="preserve"> </w:t>
      </w:r>
      <w:r w:rsidRPr="00C5340F">
        <w:t>face</w:t>
      </w:r>
      <w:r w:rsidR="00007AB3">
        <w:t xml:space="preserve"> </w:t>
      </w:r>
      <w:r w:rsidRPr="00C5340F">
        <w:t>propuneri</w:t>
      </w:r>
      <w:r w:rsidR="00007AB3">
        <w:t xml:space="preserve"> </w:t>
      </w:r>
      <w:r w:rsidRPr="00C5340F">
        <w:t>pentru</w:t>
      </w:r>
      <w:r w:rsidR="00007AB3">
        <w:t xml:space="preserve"> </w:t>
      </w:r>
      <w:r w:rsidRPr="00C5340F">
        <w:t>a</w:t>
      </w:r>
      <w:r w:rsidR="00007AB3">
        <w:t xml:space="preserve"> </w:t>
      </w:r>
      <w:r w:rsidRPr="00C5340F">
        <w:t>mobiliza</w:t>
      </w:r>
      <w:r w:rsidR="00007AB3">
        <w:t xml:space="preserve"> </w:t>
      </w:r>
      <w:r w:rsidRPr="00C5340F">
        <w:t>toate</w:t>
      </w:r>
      <w:r w:rsidR="00007AB3">
        <w:t xml:space="preserve"> </w:t>
      </w:r>
      <w:r w:rsidRPr="00C5340F">
        <w:t>instrumentele</w:t>
      </w:r>
      <w:r w:rsidR="00007AB3">
        <w:t xml:space="preserve"> </w:t>
      </w:r>
      <w:r w:rsidRPr="00C5340F">
        <w:t>relevante</w:t>
      </w:r>
      <w:r w:rsidR="00007AB3">
        <w:t xml:space="preserve"> </w:t>
      </w:r>
      <w:r w:rsidRPr="00C5340F">
        <w:t>de</w:t>
      </w:r>
      <w:r w:rsidR="00007AB3">
        <w:t xml:space="preserve"> </w:t>
      </w:r>
      <w:r w:rsidRPr="00C5340F">
        <w:t>la</w:t>
      </w:r>
      <w:r w:rsidR="00007AB3">
        <w:t xml:space="preserve"> </w:t>
      </w:r>
      <w:r w:rsidRPr="00C5340F">
        <w:t>nivel</w:t>
      </w:r>
      <w:r w:rsidR="00007AB3">
        <w:t xml:space="preserve"> </w:t>
      </w:r>
      <w:r w:rsidRPr="00C5340F">
        <w:t>național</w:t>
      </w:r>
      <w:r w:rsidR="00007AB3">
        <w:t xml:space="preserve"> </w:t>
      </w:r>
      <w:r w:rsidRPr="00C5340F">
        <w:t>și</w:t>
      </w:r>
      <w:r w:rsidR="00007AB3">
        <w:t xml:space="preserve"> </w:t>
      </w:r>
      <w:r w:rsidRPr="00C5340F">
        <w:t>de</w:t>
      </w:r>
      <w:r w:rsidR="00007AB3">
        <w:t xml:space="preserve"> </w:t>
      </w:r>
      <w:r w:rsidRPr="00C5340F">
        <w:t>la</w:t>
      </w:r>
      <w:r w:rsidR="00007AB3">
        <w:t xml:space="preserve"> </w:t>
      </w:r>
      <w:r w:rsidRPr="00C5340F">
        <w:t>nivelul</w:t>
      </w:r>
      <w:r w:rsidR="00007AB3">
        <w:t xml:space="preserve"> </w:t>
      </w:r>
      <w:r w:rsidRPr="00C5340F">
        <w:t>UE</w:t>
      </w:r>
      <w:r w:rsidR="00007AB3">
        <w:t xml:space="preserve"> </w:t>
      </w:r>
      <w:r w:rsidRPr="00C5340F">
        <w:t>și</w:t>
      </w:r>
      <w:r w:rsidR="00007AB3">
        <w:t xml:space="preserve"> </w:t>
      </w:r>
      <w:r w:rsidRPr="00C5340F">
        <w:t>pentru</w:t>
      </w:r>
      <w:r w:rsidR="00007AB3">
        <w:t xml:space="preserve"> </w:t>
      </w:r>
      <w:r w:rsidRPr="00C5340F">
        <w:t>a</w:t>
      </w:r>
      <w:r w:rsidR="00007AB3">
        <w:t xml:space="preserve"> </w:t>
      </w:r>
      <w:r w:rsidRPr="00C5340F">
        <w:t>îmbunătăți</w:t>
      </w:r>
      <w:r w:rsidR="00007AB3">
        <w:t xml:space="preserve"> </w:t>
      </w:r>
      <w:r w:rsidRPr="00C5340F">
        <w:t>condițiile-cadru</w:t>
      </w:r>
      <w:r w:rsidR="00007AB3">
        <w:t xml:space="preserve"> </w:t>
      </w:r>
      <w:r w:rsidRPr="00C5340F">
        <w:t>pentru</w:t>
      </w:r>
      <w:r w:rsidR="00007AB3">
        <w:t xml:space="preserve"> </w:t>
      </w:r>
      <w:r w:rsidRPr="00C5340F">
        <w:t>investiții,</w:t>
      </w:r>
      <w:r w:rsidR="00007AB3">
        <w:t xml:space="preserve"> </w:t>
      </w:r>
      <w:r w:rsidRPr="00C5340F">
        <w:t>în</w:t>
      </w:r>
      <w:r w:rsidR="00007AB3">
        <w:t xml:space="preserve"> </w:t>
      </w:r>
      <w:r w:rsidRPr="00C5340F">
        <w:t>vederea</w:t>
      </w:r>
      <w:r w:rsidR="00007AB3">
        <w:t xml:space="preserve"> </w:t>
      </w:r>
      <w:r w:rsidRPr="00C5340F">
        <w:t>asigurării</w:t>
      </w:r>
      <w:r w:rsidR="00007AB3">
        <w:t xml:space="preserve"> </w:t>
      </w:r>
      <w:r w:rsidRPr="00C5340F">
        <w:t>rezilienței</w:t>
      </w:r>
      <w:r w:rsidR="00007AB3">
        <w:t xml:space="preserve"> </w:t>
      </w:r>
      <w:r w:rsidRPr="00C5340F">
        <w:t>și</w:t>
      </w:r>
      <w:r w:rsidR="00007AB3">
        <w:t xml:space="preserve"> </w:t>
      </w:r>
      <w:r w:rsidRPr="00C5340F">
        <w:t>competitivității</w:t>
      </w:r>
      <w:r w:rsidR="00007AB3">
        <w:t xml:space="preserve"> </w:t>
      </w:r>
      <w:r w:rsidRPr="00C5340F">
        <w:t>UE.</w:t>
      </w:r>
      <w:r w:rsidR="00007AB3">
        <w:t xml:space="preserve"> </w:t>
      </w:r>
      <w:r w:rsidRPr="00C5340F">
        <w:t>Primul</w:t>
      </w:r>
      <w:r w:rsidR="00007AB3">
        <w:t xml:space="preserve"> </w:t>
      </w:r>
      <w:r w:rsidRPr="00C5340F">
        <w:t>pilon</w:t>
      </w:r>
      <w:r w:rsidR="00007AB3">
        <w:t xml:space="preserve"> </w:t>
      </w:r>
      <w:r w:rsidRPr="00C5340F">
        <w:t>al</w:t>
      </w:r>
      <w:r w:rsidR="00007AB3">
        <w:t xml:space="preserve"> </w:t>
      </w:r>
      <w:r w:rsidRPr="00C5340F">
        <w:t>planului</w:t>
      </w:r>
      <w:r w:rsidR="00007AB3">
        <w:t xml:space="preserve"> </w:t>
      </w:r>
      <w:r w:rsidRPr="00C5340F">
        <w:t>vizează</w:t>
      </w:r>
      <w:r w:rsidR="00007AB3">
        <w:t xml:space="preserve"> </w:t>
      </w:r>
      <w:r w:rsidRPr="00C5340F">
        <w:t>crearea</w:t>
      </w:r>
      <w:r w:rsidR="00007AB3">
        <w:t xml:space="preserve"> </w:t>
      </w:r>
      <w:r w:rsidRPr="00C5340F">
        <w:t>unui</w:t>
      </w:r>
      <w:r w:rsidR="00007AB3">
        <w:t xml:space="preserve"> </w:t>
      </w:r>
      <w:r w:rsidRPr="00C5340F">
        <w:t>mediu</w:t>
      </w:r>
      <w:r w:rsidR="00007AB3">
        <w:t xml:space="preserve"> </w:t>
      </w:r>
      <w:r w:rsidRPr="00C5340F">
        <w:t>de</w:t>
      </w:r>
      <w:r w:rsidR="00007AB3">
        <w:t xml:space="preserve"> </w:t>
      </w:r>
      <w:r w:rsidRPr="00C5340F">
        <w:t>reglementare</w:t>
      </w:r>
      <w:r w:rsidR="00007AB3">
        <w:t xml:space="preserve"> </w:t>
      </w:r>
      <w:r w:rsidRPr="00C5340F">
        <w:t>previzibil</w:t>
      </w:r>
      <w:r w:rsidR="00007AB3">
        <w:t xml:space="preserve"> </w:t>
      </w:r>
      <w:r w:rsidRPr="00C5340F">
        <w:t>și</w:t>
      </w:r>
      <w:r w:rsidR="00007AB3">
        <w:t xml:space="preserve"> </w:t>
      </w:r>
      <w:r w:rsidRPr="00C5340F">
        <w:t>simplificat</w:t>
      </w:r>
      <w:r w:rsidR="00007AB3">
        <w:t xml:space="preserve"> </w:t>
      </w:r>
      <w:r w:rsidRPr="00C5340F">
        <w:t>pentru</w:t>
      </w:r>
      <w:r w:rsidR="00007AB3">
        <w:t xml:space="preserve"> </w:t>
      </w:r>
      <w:r w:rsidRPr="00C5340F">
        <w:t>industriile</w:t>
      </w:r>
      <w:r w:rsidR="00007AB3">
        <w:t xml:space="preserve"> </w:t>
      </w:r>
      <w:r w:rsidRPr="00C5340F">
        <w:t>cu</w:t>
      </w:r>
      <w:r w:rsidR="00007AB3">
        <w:t xml:space="preserve"> </w:t>
      </w:r>
      <w:r w:rsidRPr="00C5340F">
        <w:t>zero</w:t>
      </w:r>
      <w:r w:rsidR="00007AB3">
        <w:t xml:space="preserve"> </w:t>
      </w:r>
      <w:r w:rsidRPr="00C5340F">
        <w:t>emisii</w:t>
      </w:r>
      <w:r w:rsidR="00007AB3">
        <w:t xml:space="preserve"> </w:t>
      </w:r>
      <w:r w:rsidRPr="00C5340F">
        <w:t>nete.</w:t>
      </w:r>
    </w:p>
    <w:p w14:paraId="44CE62F9" w14:textId="6185995A" w:rsidR="00C5340F" w:rsidRPr="00C5340F" w:rsidRDefault="00C5340F" w:rsidP="00C5340F">
      <w:r w:rsidRPr="00C5340F">
        <w:t>Comisia</w:t>
      </w:r>
      <w:r w:rsidR="00007AB3">
        <w:t xml:space="preserve"> </w:t>
      </w:r>
      <w:r w:rsidRPr="00C5340F">
        <w:t>a</w:t>
      </w:r>
      <w:r w:rsidR="00007AB3">
        <w:t xml:space="preserve"> </w:t>
      </w:r>
      <w:r w:rsidRPr="00C5340F">
        <w:t>prezentat</w:t>
      </w:r>
      <w:r w:rsidR="00007AB3">
        <w:t xml:space="preserve"> </w:t>
      </w:r>
      <w:hyperlink r:id="rId109" w:history="1">
        <w:r w:rsidRPr="00C5340F">
          <w:rPr>
            <w:rStyle w:val="Hyperlink"/>
            <w:szCs w:val="24"/>
          </w:rPr>
          <w:t>propunerea</w:t>
        </w:r>
        <w:r w:rsidR="00007AB3">
          <w:rPr>
            <w:rStyle w:val="Hyperlink"/>
            <w:szCs w:val="24"/>
          </w:rPr>
          <w:t xml:space="preserve"> </w:t>
        </w:r>
        <w:r w:rsidRPr="00C5340F">
          <w:rPr>
            <w:rStyle w:val="Hyperlink"/>
            <w:szCs w:val="24"/>
          </w:rPr>
          <w:t>privind</w:t>
        </w:r>
        <w:r w:rsidR="00007AB3">
          <w:rPr>
            <w:rStyle w:val="Hyperlink"/>
            <w:szCs w:val="24"/>
          </w:rPr>
          <w:t xml:space="preserve"> </w:t>
        </w:r>
        <w:r w:rsidRPr="00C5340F">
          <w:rPr>
            <w:rStyle w:val="Hyperlink"/>
            <w:szCs w:val="24"/>
          </w:rPr>
          <w:t>NZIA</w:t>
        </w:r>
      </w:hyperlink>
      <w:r w:rsidR="00007AB3">
        <w:t xml:space="preserve"> </w:t>
      </w:r>
      <w:r w:rsidRPr="00C5340F">
        <w:t>la</w:t>
      </w:r>
      <w:r w:rsidR="00007AB3">
        <w:t xml:space="preserve"> </w:t>
      </w:r>
      <w:r w:rsidRPr="00C5340F">
        <w:t>16</w:t>
      </w:r>
      <w:r w:rsidR="00007AB3">
        <w:t xml:space="preserve"> </w:t>
      </w:r>
      <w:r w:rsidRPr="00C5340F">
        <w:t>martie</w:t>
      </w:r>
      <w:r w:rsidR="00007AB3">
        <w:t xml:space="preserve"> </w:t>
      </w:r>
      <w:r w:rsidRPr="00C5340F">
        <w:t>2023.</w:t>
      </w:r>
      <w:r w:rsidR="00007AB3">
        <w:t xml:space="preserve"> </w:t>
      </w:r>
      <w:r w:rsidRPr="00C5340F">
        <w:t>Acesta</w:t>
      </w:r>
      <w:r w:rsidR="00007AB3">
        <w:t xml:space="preserve"> </w:t>
      </w:r>
      <w:r w:rsidRPr="00C5340F">
        <w:t>a</w:t>
      </w:r>
      <w:r w:rsidR="00007AB3">
        <w:t xml:space="preserve"> </w:t>
      </w:r>
      <w:r w:rsidRPr="00C5340F">
        <w:t>fost</w:t>
      </w:r>
      <w:r w:rsidR="00007AB3">
        <w:t xml:space="preserve"> </w:t>
      </w:r>
      <w:r w:rsidRPr="00C5340F">
        <w:t>prezentat</w:t>
      </w:r>
      <w:r w:rsidR="00007AB3">
        <w:t xml:space="preserve"> </w:t>
      </w:r>
      <w:r w:rsidRPr="00C5340F">
        <w:t>în</w:t>
      </w:r>
      <w:r w:rsidR="00007AB3">
        <w:t xml:space="preserve"> </w:t>
      </w:r>
      <w:r w:rsidRPr="00C5340F">
        <w:t>paralel</w:t>
      </w:r>
      <w:r w:rsidR="00007AB3">
        <w:t xml:space="preserve"> </w:t>
      </w:r>
      <w:r w:rsidRPr="00C5340F">
        <w:t>cu</w:t>
      </w:r>
      <w:r w:rsidR="00007AB3">
        <w:t xml:space="preserve"> </w:t>
      </w:r>
      <w:hyperlink r:id="rId110" w:history="1">
        <w:r w:rsidRPr="00C5340F">
          <w:rPr>
            <w:rStyle w:val="Hyperlink"/>
            <w:szCs w:val="24"/>
          </w:rPr>
          <w:t>Actul</w:t>
        </w:r>
        <w:r w:rsidR="00007AB3">
          <w:rPr>
            <w:rStyle w:val="Hyperlink"/>
            <w:szCs w:val="24"/>
          </w:rPr>
          <w:t xml:space="preserve"> </w:t>
        </w:r>
        <w:r w:rsidRPr="00C5340F">
          <w:rPr>
            <w:rStyle w:val="Hyperlink"/>
            <w:szCs w:val="24"/>
          </w:rPr>
          <w:t>privind</w:t>
        </w:r>
        <w:r w:rsidR="00007AB3">
          <w:rPr>
            <w:rStyle w:val="Hyperlink"/>
            <w:szCs w:val="24"/>
          </w:rPr>
          <w:t xml:space="preserve"> </w:t>
        </w:r>
        <w:r w:rsidRPr="00C5340F">
          <w:rPr>
            <w:rStyle w:val="Hyperlink"/>
            <w:szCs w:val="24"/>
          </w:rPr>
          <w:t>materiile</w:t>
        </w:r>
        <w:r w:rsidR="00007AB3">
          <w:rPr>
            <w:rStyle w:val="Hyperlink"/>
            <w:szCs w:val="24"/>
          </w:rPr>
          <w:t xml:space="preserve"> </w:t>
        </w:r>
        <w:r w:rsidRPr="00C5340F">
          <w:rPr>
            <w:rStyle w:val="Hyperlink"/>
            <w:szCs w:val="24"/>
          </w:rPr>
          <w:t>prime</w:t>
        </w:r>
        <w:r w:rsidR="00007AB3">
          <w:rPr>
            <w:rStyle w:val="Hyperlink"/>
            <w:szCs w:val="24"/>
          </w:rPr>
          <w:t xml:space="preserve"> </w:t>
        </w:r>
        <w:r w:rsidRPr="00C5340F">
          <w:rPr>
            <w:rStyle w:val="Hyperlink"/>
            <w:szCs w:val="24"/>
          </w:rPr>
          <w:t>critice</w:t>
        </w:r>
        <w:r w:rsidR="00007AB3">
          <w:rPr>
            <w:rStyle w:val="Hyperlink"/>
            <w:szCs w:val="24"/>
          </w:rPr>
          <w:t xml:space="preserve"> </w:t>
        </w:r>
        <w:r w:rsidRPr="00C5340F">
          <w:rPr>
            <w:rStyle w:val="Hyperlink"/>
            <w:szCs w:val="24"/>
          </w:rPr>
          <w:t>(CRMA)</w:t>
        </w:r>
      </w:hyperlink>
      <w:r w:rsidRPr="00C5340F">
        <w:t>,</w:t>
      </w:r>
      <w:r w:rsidR="00007AB3">
        <w:t xml:space="preserve"> </w:t>
      </w:r>
      <w:r w:rsidRPr="00C5340F">
        <w:t>care</w:t>
      </w:r>
      <w:r w:rsidR="00007AB3">
        <w:t xml:space="preserve"> </w:t>
      </w:r>
      <w:r w:rsidRPr="00C5340F">
        <w:t>urmărește</w:t>
      </w:r>
      <w:r w:rsidR="00007AB3">
        <w:t xml:space="preserve"> </w:t>
      </w:r>
      <w:r w:rsidRPr="00C5340F">
        <w:t>să</w:t>
      </w:r>
      <w:r w:rsidR="00007AB3">
        <w:t xml:space="preserve"> </w:t>
      </w:r>
      <w:r w:rsidRPr="00C5340F">
        <w:t>asigure</w:t>
      </w:r>
      <w:r w:rsidR="00007AB3">
        <w:t xml:space="preserve"> </w:t>
      </w:r>
      <w:r w:rsidRPr="00C5340F">
        <w:t>un</w:t>
      </w:r>
      <w:r w:rsidR="00007AB3">
        <w:t xml:space="preserve"> </w:t>
      </w:r>
      <w:r w:rsidRPr="00C5340F">
        <w:t>lanț</w:t>
      </w:r>
      <w:r w:rsidR="00007AB3">
        <w:t xml:space="preserve"> </w:t>
      </w:r>
      <w:r w:rsidRPr="00C5340F">
        <w:t>valoric</w:t>
      </w:r>
      <w:r w:rsidR="00007AB3">
        <w:t xml:space="preserve"> </w:t>
      </w:r>
      <w:r w:rsidRPr="00C5340F">
        <w:t>durabil</w:t>
      </w:r>
      <w:r w:rsidR="00007AB3">
        <w:t xml:space="preserve"> </w:t>
      </w:r>
      <w:r w:rsidRPr="00C5340F">
        <w:t>și</w:t>
      </w:r>
      <w:r w:rsidR="00007AB3">
        <w:t xml:space="preserve"> </w:t>
      </w:r>
      <w:r w:rsidRPr="00C5340F">
        <w:t>competitiv</w:t>
      </w:r>
      <w:r w:rsidR="00007AB3">
        <w:t xml:space="preserve"> </w:t>
      </w:r>
      <w:r w:rsidRPr="00C5340F">
        <w:t>al</w:t>
      </w:r>
      <w:r w:rsidR="00007AB3">
        <w:t xml:space="preserve"> </w:t>
      </w:r>
      <w:r w:rsidRPr="00C5340F">
        <w:t>materiilor</w:t>
      </w:r>
      <w:r w:rsidR="00007AB3">
        <w:t xml:space="preserve"> </w:t>
      </w:r>
      <w:r w:rsidRPr="00C5340F">
        <w:t>prime</w:t>
      </w:r>
      <w:r w:rsidR="00007AB3">
        <w:t xml:space="preserve"> </w:t>
      </w:r>
      <w:r w:rsidRPr="00C5340F">
        <w:t>critice</w:t>
      </w:r>
      <w:r w:rsidR="00007AB3">
        <w:t xml:space="preserve"> </w:t>
      </w:r>
      <w:r w:rsidRPr="00C5340F">
        <w:t>în</w:t>
      </w:r>
      <w:r w:rsidR="00007AB3">
        <w:t xml:space="preserve"> </w:t>
      </w:r>
      <w:r w:rsidRPr="00C5340F">
        <w:t>Europa.</w:t>
      </w:r>
      <w:r w:rsidR="00007AB3">
        <w:t xml:space="preserve"> </w:t>
      </w:r>
      <w:r w:rsidRPr="00C5340F">
        <w:t>Parlamentul</w:t>
      </w:r>
      <w:r w:rsidR="00007AB3">
        <w:t xml:space="preserve"> </w:t>
      </w:r>
      <w:r w:rsidRPr="00C5340F">
        <w:t>European</w:t>
      </w:r>
      <w:r w:rsidR="00007AB3">
        <w:t xml:space="preserve"> </w:t>
      </w:r>
      <w:r w:rsidRPr="00C5340F">
        <w:t>și</w:t>
      </w:r>
      <w:r w:rsidR="00007AB3">
        <w:t xml:space="preserve"> </w:t>
      </w:r>
      <w:r w:rsidRPr="00C5340F">
        <w:t>Consiliul</w:t>
      </w:r>
      <w:r w:rsidR="00007AB3">
        <w:t xml:space="preserve"> </w:t>
      </w:r>
      <w:r w:rsidRPr="00C5340F">
        <w:t>au</w:t>
      </w:r>
      <w:r w:rsidR="00007AB3">
        <w:t xml:space="preserve"> </w:t>
      </w:r>
      <w:r w:rsidRPr="00C5340F">
        <w:t>ajuns</w:t>
      </w:r>
      <w:r w:rsidR="00007AB3">
        <w:t xml:space="preserve"> </w:t>
      </w:r>
      <w:r w:rsidRPr="00C5340F">
        <w:t>la</w:t>
      </w:r>
      <w:r w:rsidR="00007AB3">
        <w:t xml:space="preserve"> </w:t>
      </w:r>
      <w:r w:rsidRPr="00C5340F">
        <w:t>un</w:t>
      </w:r>
      <w:r w:rsidR="00007AB3">
        <w:t xml:space="preserve"> </w:t>
      </w:r>
      <w:hyperlink r:id="rId111" w:history="1">
        <w:r w:rsidRPr="00C5340F">
          <w:rPr>
            <w:rStyle w:val="Hyperlink"/>
            <w:szCs w:val="24"/>
          </w:rPr>
          <w:t>acord</w:t>
        </w:r>
        <w:r w:rsidR="00007AB3">
          <w:rPr>
            <w:rStyle w:val="Hyperlink"/>
            <w:szCs w:val="24"/>
          </w:rPr>
          <w:t xml:space="preserve"> </w:t>
        </w:r>
        <w:r w:rsidRPr="00C5340F">
          <w:rPr>
            <w:rStyle w:val="Hyperlink"/>
            <w:szCs w:val="24"/>
          </w:rPr>
          <w:t>politic</w:t>
        </w:r>
        <w:r w:rsidR="00007AB3">
          <w:rPr>
            <w:rStyle w:val="Hyperlink"/>
            <w:szCs w:val="24"/>
          </w:rPr>
          <w:t xml:space="preserve"> </w:t>
        </w:r>
        <w:r w:rsidRPr="00C5340F">
          <w:rPr>
            <w:rStyle w:val="Hyperlink"/>
            <w:szCs w:val="24"/>
          </w:rPr>
          <w:t>cu</w:t>
        </w:r>
        <w:r w:rsidR="00007AB3">
          <w:rPr>
            <w:rStyle w:val="Hyperlink"/>
            <w:szCs w:val="24"/>
          </w:rPr>
          <w:t xml:space="preserve"> </w:t>
        </w:r>
        <w:r w:rsidRPr="00C5340F">
          <w:rPr>
            <w:rStyle w:val="Hyperlink"/>
            <w:szCs w:val="24"/>
          </w:rPr>
          <w:t>privire</w:t>
        </w:r>
        <w:r w:rsidR="00007AB3">
          <w:rPr>
            <w:rStyle w:val="Hyperlink"/>
            <w:szCs w:val="24"/>
          </w:rPr>
          <w:t xml:space="preserve"> </w:t>
        </w:r>
        <w:r w:rsidRPr="00C5340F">
          <w:rPr>
            <w:rStyle w:val="Hyperlink"/>
            <w:szCs w:val="24"/>
          </w:rPr>
          <w:t>la</w:t>
        </w:r>
        <w:r w:rsidR="00007AB3">
          <w:rPr>
            <w:rStyle w:val="Hyperlink"/>
            <w:szCs w:val="24"/>
          </w:rPr>
          <w:t xml:space="preserve"> </w:t>
        </w:r>
        <w:r w:rsidRPr="00C5340F">
          <w:rPr>
            <w:rStyle w:val="Hyperlink"/>
            <w:szCs w:val="24"/>
          </w:rPr>
          <w:t>CRMA</w:t>
        </w:r>
      </w:hyperlink>
      <w:r w:rsidR="00007AB3">
        <w:t xml:space="preserve"> </w:t>
      </w:r>
      <w:r w:rsidRPr="00C5340F">
        <w:t>la</w:t>
      </w:r>
      <w:r w:rsidR="00007AB3">
        <w:t xml:space="preserve"> </w:t>
      </w:r>
      <w:r w:rsidRPr="00C5340F">
        <w:t>13</w:t>
      </w:r>
      <w:r w:rsidR="00007AB3">
        <w:t xml:space="preserve"> </w:t>
      </w:r>
      <w:r w:rsidRPr="00C5340F">
        <w:t>noiembrie</w:t>
      </w:r>
      <w:r w:rsidR="00007AB3">
        <w:t xml:space="preserve"> </w:t>
      </w:r>
      <w:r w:rsidRPr="00C5340F">
        <w:t>2023.</w:t>
      </w:r>
      <w:r w:rsidR="00007AB3">
        <w:t xml:space="preserve"> </w:t>
      </w:r>
    </w:p>
    <w:p w14:paraId="3CB7CB31" w14:textId="5F978F6E" w:rsidR="00C5340F" w:rsidRPr="00C5340F" w:rsidRDefault="00C5340F" w:rsidP="00C5340F">
      <w:pPr>
        <w:rPr>
          <w:b/>
          <w:bCs/>
        </w:rPr>
      </w:pPr>
      <w:r w:rsidRPr="00C5340F">
        <w:rPr>
          <w:b/>
          <w:bCs/>
        </w:rPr>
        <w:t>Pentru</w:t>
      </w:r>
      <w:r w:rsidR="00007AB3">
        <w:rPr>
          <w:b/>
          <w:bCs/>
        </w:rPr>
        <w:t xml:space="preserve"> </w:t>
      </w:r>
      <w:r w:rsidRPr="00C5340F">
        <w:rPr>
          <w:b/>
          <w:bCs/>
        </w:rPr>
        <w:t>mai</w:t>
      </w:r>
      <w:r w:rsidR="00007AB3">
        <w:rPr>
          <w:b/>
          <w:bCs/>
        </w:rPr>
        <w:t xml:space="preserve"> </w:t>
      </w:r>
      <w:r w:rsidRPr="00C5340F">
        <w:rPr>
          <w:b/>
          <w:bCs/>
        </w:rPr>
        <w:t>multe</w:t>
      </w:r>
      <w:r w:rsidR="00007AB3">
        <w:rPr>
          <w:b/>
          <w:bCs/>
        </w:rPr>
        <w:t xml:space="preserve"> </w:t>
      </w:r>
      <w:r w:rsidRPr="00C5340F">
        <w:rPr>
          <w:b/>
          <w:bCs/>
        </w:rPr>
        <w:t>informații</w:t>
      </w:r>
    </w:p>
    <w:p w14:paraId="71FADD61" w14:textId="5992E753" w:rsidR="00C5340F" w:rsidRPr="00C5340F" w:rsidRDefault="00BE4464" w:rsidP="00C5340F">
      <w:hyperlink r:id="rId112" w:history="1">
        <w:r w:rsidR="00C5340F" w:rsidRPr="00C5340F">
          <w:rPr>
            <w:rStyle w:val="Hyperlink"/>
            <w:szCs w:val="24"/>
          </w:rPr>
          <w:t>Actul</w:t>
        </w:r>
        <w:r w:rsidR="00007AB3">
          <w:rPr>
            <w:rStyle w:val="Hyperlink"/>
            <w:szCs w:val="24"/>
          </w:rPr>
          <w:t xml:space="preserve"> </w:t>
        </w:r>
        <w:r w:rsidR="00C5340F" w:rsidRPr="00C5340F">
          <w:rPr>
            <w:rStyle w:val="Hyperlink"/>
            <w:szCs w:val="24"/>
          </w:rPr>
          <w:t>privind</w:t>
        </w:r>
        <w:r w:rsidR="00007AB3">
          <w:rPr>
            <w:rStyle w:val="Hyperlink"/>
            <w:szCs w:val="24"/>
          </w:rPr>
          <w:t xml:space="preserve"> </w:t>
        </w:r>
        <w:r w:rsidR="00C5340F" w:rsidRPr="00C5340F">
          <w:rPr>
            <w:rStyle w:val="Hyperlink"/>
            <w:szCs w:val="24"/>
          </w:rPr>
          <w:t>industria</w:t>
        </w:r>
        <w:r w:rsidR="00007AB3">
          <w:rPr>
            <w:rStyle w:val="Hyperlink"/>
            <w:szCs w:val="24"/>
          </w:rPr>
          <w:t xml:space="preserve"> </w:t>
        </w:r>
        <w:r w:rsidR="00C5340F" w:rsidRPr="00C5340F">
          <w:rPr>
            <w:rStyle w:val="Hyperlink"/>
            <w:szCs w:val="24"/>
          </w:rPr>
          <w:t>cu</w:t>
        </w:r>
        <w:r w:rsidR="00007AB3">
          <w:rPr>
            <w:rStyle w:val="Hyperlink"/>
            <w:szCs w:val="24"/>
          </w:rPr>
          <w:t xml:space="preserve"> </w:t>
        </w:r>
        <w:r w:rsidR="00C5340F" w:rsidRPr="00C5340F">
          <w:rPr>
            <w:rStyle w:val="Hyperlink"/>
            <w:szCs w:val="24"/>
          </w:rPr>
          <w:t>zero</w:t>
        </w:r>
        <w:r w:rsidR="00007AB3">
          <w:rPr>
            <w:rStyle w:val="Hyperlink"/>
            <w:szCs w:val="24"/>
          </w:rPr>
          <w:t xml:space="preserve"> </w:t>
        </w:r>
        <w:r w:rsidR="00C5340F" w:rsidRPr="00C5340F">
          <w:rPr>
            <w:rStyle w:val="Hyperlink"/>
            <w:szCs w:val="24"/>
          </w:rPr>
          <w:t>emisii</w:t>
        </w:r>
        <w:r w:rsidR="00007AB3">
          <w:rPr>
            <w:rStyle w:val="Hyperlink"/>
            <w:szCs w:val="24"/>
          </w:rPr>
          <w:t xml:space="preserve"> </w:t>
        </w:r>
        <w:r w:rsidR="00C5340F" w:rsidRPr="00C5340F">
          <w:rPr>
            <w:rStyle w:val="Hyperlink"/>
            <w:szCs w:val="24"/>
          </w:rPr>
          <w:t>nete</w:t>
        </w:r>
      </w:hyperlink>
    </w:p>
    <w:p w14:paraId="222E6FF2" w14:textId="6A89588D" w:rsidR="002420DB" w:rsidRPr="002420DB" w:rsidRDefault="002420DB" w:rsidP="002420DB">
      <w:pPr>
        <w:pStyle w:val="separatorarticole"/>
      </w:pPr>
      <w:r>
        <w:t>*</w:t>
      </w:r>
    </w:p>
    <w:p w14:paraId="70FD25A4" w14:textId="339B0946" w:rsidR="00915F9D" w:rsidRPr="00915F9D" w:rsidRDefault="00915F9D" w:rsidP="00915F9D">
      <w:pPr>
        <w:pStyle w:val="TitluArticolinINFOUE"/>
      </w:pPr>
      <w:bookmarkStart w:id="169" w:name="_Toc158617947"/>
      <w:r w:rsidRPr="00915F9D">
        <w:t>Comisia</w:t>
      </w:r>
      <w:r w:rsidR="00007AB3">
        <w:t xml:space="preserve"> </w:t>
      </w:r>
      <w:r w:rsidRPr="00915F9D">
        <w:t>salută</w:t>
      </w:r>
      <w:r w:rsidR="00007AB3">
        <w:t xml:space="preserve"> </w:t>
      </w:r>
      <w:r w:rsidRPr="00915F9D">
        <w:t>noile</w:t>
      </w:r>
      <w:r w:rsidR="00007AB3">
        <w:t xml:space="preserve"> </w:t>
      </w:r>
      <w:r w:rsidRPr="00915F9D">
        <w:t>măsuri</w:t>
      </w:r>
      <w:r w:rsidR="00007AB3">
        <w:t xml:space="preserve"> </w:t>
      </w:r>
      <w:r w:rsidRPr="00915F9D">
        <w:t>de</w:t>
      </w:r>
      <w:r w:rsidR="00007AB3">
        <w:t xml:space="preserve"> </w:t>
      </w:r>
      <w:r w:rsidRPr="00915F9D">
        <w:t>stimulare</w:t>
      </w:r>
      <w:r w:rsidR="00007AB3">
        <w:t xml:space="preserve"> </w:t>
      </w:r>
      <w:r w:rsidRPr="00915F9D">
        <w:t>a</w:t>
      </w:r>
      <w:r w:rsidR="00007AB3">
        <w:t xml:space="preserve"> </w:t>
      </w:r>
      <w:r w:rsidRPr="00915F9D">
        <w:t>introducerii</w:t>
      </w:r>
      <w:r w:rsidR="00007AB3">
        <w:t xml:space="preserve"> </w:t>
      </w:r>
      <w:r w:rsidRPr="00915F9D">
        <w:t>rețelelor</w:t>
      </w:r>
      <w:r w:rsidR="00007AB3">
        <w:t xml:space="preserve"> </w:t>
      </w:r>
      <w:proofErr w:type="spellStart"/>
      <w:r w:rsidRPr="00915F9D">
        <w:t>gigabit</w:t>
      </w:r>
      <w:bookmarkEnd w:id="169"/>
      <w:proofErr w:type="spellEnd"/>
    </w:p>
    <w:p w14:paraId="2DB410B3" w14:textId="6878C6B9" w:rsidR="00915F9D" w:rsidRPr="00915F9D" w:rsidRDefault="00915F9D" w:rsidP="00915F9D">
      <w:r w:rsidRPr="00915F9D">
        <w:t>Comisia</w:t>
      </w:r>
      <w:r w:rsidR="00007AB3">
        <w:t xml:space="preserve"> </w:t>
      </w:r>
      <w:r w:rsidRPr="00915F9D">
        <w:t>salută</w:t>
      </w:r>
      <w:r w:rsidR="00007AB3">
        <w:t xml:space="preserve"> </w:t>
      </w:r>
      <w:r w:rsidRPr="00915F9D">
        <w:t>acordul</w:t>
      </w:r>
      <w:r w:rsidR="00007AB3">
        <w:t xml:space="preserve"> </w:t>
      </w:r>
      <w:r w:rsidRPr="00915F9D">
        <w:t>politic</w:t>
      </w:r>
      <w:r w:rsidR="00007AB3">
        <w:t xml:space="preserve"> </w:t>
      </w:r>
      <w:r w:rsidRPr="00915F9D">
        <w:t>la</w:t>
      </w:r>
      <w:r w:rsidR="00007AB3">
        <w:t xml:space="preserve"> </w:t>
      </w:r>
      <w:r w:rsidRPr="00915F9D">
        <w:t>care</w:t>
      </w:r>
      <w:r w:rsidR="00007AB3">
        <w:t xml:space="preserve"> </w:t>
      </w:r>
      <w:r w:rsidRPr="00915F9D">
        <w:t>au</w:t>
      </w:r>
      <w:r w:rsidR="00007AB3">
        <w:t xml:space="preserve"> </w:t>
      </w:r>
      <w:r w:rsidRPr="00915F9D">
        <w:t>ajuns</w:t>
      </w:r>
      <w:r w:rsidR="00007AB3">
        <w:t xml:space="preserve"> </w:t>
      </w:r>
      <w:r w:rsidRPr="00915F9D">
        <w:t>Parlamentul</w:t>
      </w:r>
      <w:r w:rsidR="00007AB3">
        <w:t xml:space="preserve"> </w:t>
      </w:r>
      <w:r w:rsidRPr="00915F9D">
        <w:t>European</w:t>
      </w:r>
      <w:r w:rsidR="00007AB3">
        <w:t xml:space="preserve"> </w:t>
      </w:r>
      <w:r w:rsidRPr="00915F9D">
        <w:t>și</w:t>
      </w:r>
      <w:r w:rsidR="00007AB3">
        <w:t xml:space="preserve"> </w:t>
      </w:r>
      <w:r w:rsidRPr="00915F9D">
        <w:t>Consiliul</w:t>
      </w:r>
      <w:r w:rsidR="00007AB3">
        <w:t xml:space="preserve"> </w:t>
      </w:r>
      <w:r w:rsidRPr="00915F9D">
        <w:t>cu</w:t>
      </w:r>
      <w:r w:rsidR="00007AB3">
        <w:t xml:space="preserve"> </w:t>
      </w:r>
      <w:r w:rsidRPr="00915F9D">
        <w:t>privire</w:t>
      </w:r>
      <w:r w:rsidR="00007AB3">
        <w:t xml:space="preserve"> </w:t>
      </w:r>
      <w:r w:rsidRPr="00915F9D">
        <w:t>la</w:t>
      </w:r>
      <w:r w:rsidR="00007AB3">
        <w:t xml:space="preserve"> </w:t>
      </w:r>
      <w:r w:rsidRPr="00915F9D">
        <w:t>Actul</w:t>
      </w:r>
      <w:r w:rsidR="00007AB3">
        <w:t xml:space="preserve"> </w:t>
      </w:r>
      <w:r w:rsidRPr="00915F9D">
        <w:t>privind</w:t>
      </w:r>
      <w:r w:rsidR="00007AB3">
        <w:t xml:space="preserve"> </w:t>
      </w:r>
      <w:r w:rsidRPr="00915F9D">
        <w:t>infrastructura</w:t>
      </w:r>
      <w:r w:rsidR="00007AB3">
        <w:t xml:space="preserve"> </w:t>
      </w:r>
      <w:proofErr w:type="spellStart"/>
      <w:r w:rsidRPr="00915F9D">
        <w:t>gigabiților</w:t>
      </w:r>
      <w:proofErr w:type="spellEnd"/>
      <w:r w:rsidRPr="00915F9D">
        <w:t>,</w:t>
      </w:r>
      <w:r w:rsidR="00007AB3">
        <w:t xml:space="preserve"> </w:t>
      </w:r>
      <w:r w:rsidRPr="00915F9D">
        <w:t>propus</w:t>
      </w:r>
      <w:r w:rsidR="00007AB3">
        <w:t xml:space="preserve"> </w:t>
      </w:r>
      <w:r w:rsidRPr="00915F9D">
        <w:t>de</w:t>
      </w:r>
      <w:r w:rsidR="00007AB3">
        <w:t xml:space="preserve"> </w:t>
      </w:r>
      <w:r w:rsidRPr="00915F9D">
        <w:t>Comisie</w:t>
      </w:r>
      <w:r w:rsidR="00007AB3">
        <w:t xml:space="preserve"> </w:t>
      </w:r>
      <w:hyperlink r:id="rId113" w:history="1">
        <w:r w:rsidRPr="00915F9D">
          <w:rPr>
            <w:rStyle w:val="Hyperlink"/>
            <w:szCs w:val="24"/>
          </w:rPr>
          <w:t>la</w:t>
        </w:r>
        <w:r w:rsidR="00007AB3">
          <w:rPr>
            <w:rStyle w:val="Hyperlink"/>
            <w:szCs w:val="24"/>
          </w:rPr>
          <w:t xml:space="preserve"> </w:t>
        </w:r>
        <w:r w:rsidRPr="00915F9D">
          <w:rPr>
            <w:rStyle w:val="Hyperlink"/>
            <w:szCs w:val="24"/>
          </w:rPr>
          <w:t>23</w:t>
        </w:r>
        <w:r w:rsidR="00007AB3">
          <w:rPr>
            <w:rStyle w:val="Hyperlink"/>
            <w:szCs w:val="24"/>
          </w:rPr>
          <w:t xml:space="preserve"> </w:t>
        </w:r>
        <w:r w:rsidRPr="00915F9D">
          <w:rPr>
            <w:rStyle w:val="Hyperlink"/>
            <w:szCs w:val="24"/>
          </w:rPr>
          <w:t>februarie</w:t>
        </w:r>
        <w:r w:rsidR="00007AB3">
          <w:rPr>
            <w:rStyle w:val="Hyperlink"/>
            <w:szCs w:val="24"/>
          </w:rPr>
          <w:t xml:space="preserve"> </w:t>
        </w:r>
        <w:r w:rsidRPr="00915F9D">
          <w:rPr>
            <w:rStyle w:val="Hyperlink"/>
            <w:szCs w:val="24"/>
          </w:rPr>
          <w:t>2023</w:t>
        </w:r>
      </w:hyperlink>
      <w:r w:rsidRPr="00915F9D">
        <w:t>.</w:t>
      </w:r>
      <w:r w:rsidR="00007AB3">
        <w:t xml:space="preserve"> </w:t>
      </w:r>
      <w:r w:rsidRPr="00915F9D">
        <w:t>Acordul</w:t>
      </w:r>
      <w:r w:rsidR="00007AB3">
        <w:t xml:space="preserve"> </w:t>
      </w:r>
      <w:r w:rsidRPr="00915F9D">
        <w:t>vine</w:t>
      </w:r>
      <w:r w:rsidR="00007AB3">
        <w:t xml:space="preserve"> </w:t>
      </w:r>
      <w:r w:rsidRPr="00915F9D">
        <w:t>în</w:t>
      </w:r>
      <w:r w:rsidR="00007AB3">
        <w:t xml:space="preserve"> </w:t>
      </w:r>
      <w:r w:rsidRPr="00915F9D">
        <w:t>același</w:t>
      </w:r>
      <w:r w:rsidR="00007AB3">
        <w:t xml:space="preserve"> </w:t>
      </w:r>
      <w:r w:rsidRPr="00915F9D">
        <w:t>timp</w:t>
      </w:r>
      <w:r w:rsidR="00007AB3">
        <w:t xml:space="preserve"> </w:t>
      </w:r>
      <w:r w:rsidRPr="00915F9D">
        <w:t>cu</w:t>
      </w:r>
      <w:r w:rsidR="00007AB3">
        <w:t xml:space="preserve"> </w:t>
      </w:r>
      <w:r w:rsidRPr="00915F9D">
        <w:t>adoptarea</w:t>
      </w:r>
      <w:r w:rsidR="00007AB3">
        <w:t xml:space="preserve"> </w:t>
      </w:r>
      <w:r w:rsidRPr="00915F9D">
        <w:rPr>
          <w:b/>
          <w:bCs/>
        </w:rPr>
        <w:t>Recomandării</w:t>
      </w:r>
      <w:r w:rsidR="00007AB3">
        <w:rPr>
          <w:b/>
          <w:bCs/>
        </w:rPr>
        <w:t xml:space="preserve"> </w:t>
      </w:r>
      <w:r w:rsidRPr="00915F9D">
        <w:rPr>
          <w:b/>
          <w:bCs/>
        </w:rPr>
        <w:t>privind</w:t>
      </w:r>
      <w:r w:rsidR="00007AB3">
        <w:rPr>
          <w:b/>
          <w:bCs/>
        </w:rPr>
        <w:t xml:space="preserve"> </w:t>
      </w:r>
      <w:r w:rsidRPr="00915F9D">
        <w:rPr>
          <w:b/>
          <w:bCs/>
        </w:rPr>
        <w:t>promovarea</w:t>
      </w:r>
      <w:r w:rsidR="00007AB3">
        <w:rPr>
          <w:b/>
          <w:bCs/>
        </w:rPr>
        <w:t xml:space="preserve"> </w:t>
      </w:r>
      <w:r w:rsidRPr="00915F9D">
        <w:rPr>
          <w:b/>
          <w:bCs/>
        </w:rPr>
        <w:t>normativă</w:t>
      </w:r>
      <w:r w:rsidR="00007AB3">
        <w:rPr>
          <w:b/>
          <w:bCs/>
        </w:rPr>
        <w:t xml:space="preserve"> </w:t>
      </w:r>
      <w:r w:rsidRPr="00915F9D">
        <w:rPr>
          <w:b/>
          <w:bCs/>
        </w:rPr>
        <w:t>a</w:t>
      </w:r>
      <w:r w:rsidR="00007AB3">
        <w:rPr>
          <w:b/>
          <w:bCs/>
        </w:rPr>
        <w:t xml:space="preserve"> </w:t>
      </w:r>
      <w:r w:rsidRPr="00915F9D">
        <w:rPr>
          <w:b/>
          <w:bCs/>
        </w:rPr>
        <w:t>conectivității</w:t>
      </w:r>
      <w:r w:rsidR="00007AB3">
        <w:rPr>
          <w:b/>
          <w:bCs/>
        </w:rPr>
        <w:t xml:space="preserve"> </w:t>
      </w:r>
      <w:r w:rsidRPr="00915F9D">
        <w:rPr>
          <w:b/>
          <w:bCs/>
        </w:rPr>
        <w:t>la</w:t>
      </w:r>
      <w:r w:rsidR="00007AB3">
        <w:rPr>
          <w:b/>
          <w:bCs/>
        </w:rPr>
        <w:t xml:space="preserve"> </w:t>
      </w:r>
      <w:r w:rsidRPr="00915F9D">
        <w:rPr>
          <w:b/>
          <w:bCs/>
        </w:rPr>
        <w:t>nivel</w:t>
      </w:r>
      <w:r w:rsidR="00007AB3">
        <w:rPr>
          <w:b/>
          <w:bCs/>
        </w:rPr>
        <w:t xml:space="preserve"> </w:t>
      </w:r>
      <w:r w:rsidRPr="00915F9D">
        <w:rPr>
          <w:b/>
          <w:bCs/>
        </w:rPr>
        <w:t>de</w:t>
      </w:r>
      <w:r w:rsidR="00007AB3">
        <w:rPr>
          <w:b/>
          <w:bCs/>
        </w:rPr>
        <w:t xml:space="preserve"> </w:t>
      </w:r>
      <w:proofErr w:type="spellStart"/>
      <w:r w:rsidRPr="00915F9D">
        <w:rPr>
          <w:b/>
          <w:bCs/>
        </w:rPr>
        <w:t>gigabit</w:t>
      </w:r>
      <w:proofErr w:type="spellEnd"/>
      <w:r w:rsidR="00007AB3">
        <w:t xml:space="preserve"> </w:t>
      </w:r>
      <w:r w:rsidRPr="00915F9D">
        <w:t>(Recomandarea</w:t>
      </w:r>
      <w:r w:rsidR="00007AB3">
        <w:t xml:space="preserve"> </w:t>
      </w:r>
      <w:r w:rsidRPr="00915F9D">
        <w:t>privind</w:t>
      </w:r>
      <w:r w:rsidR="00007AB3">
        <w:t xml:space="preserve"> </w:t>
      </w:r>
      <w:proofErr w:type="spellStart"/>
      <w:r w:rsidRPr="00915F9D">
        <w:t>gigabiții</w:t>
      </w:r>
      <w:proofErr w:type="spellEnd"/>
      <w:r w:rsidRPr="00915F9D">
        <w:t>).</w:t>
      </w:r>
    </w:p>
    <w:p w14:paraId="6FF17AD8" w14:textId="354095F4" w:rsidR="00915F9D" w:rsidRPr="00915F9D" w:rsidRDefault="00915F9D" w:rsidP="00915F9D">
      <w:pPr>
        <w:rPr>
          <w:b/>
          <w:bCs/>
        </w:rPr>
      </w:pPr>
      <w:r w:rsidRPr="00915F9D">
        <w:rPr>
          <w:b/>
          <w:bCs/>
        </w:rPr>
        <w:t>Actul</w:t>
      </w:r>
      <w:r w:rsidR="00007AB3">
        <w:rPr>
          <w:b/>
          <w:bCs/>
        </w:rPr>
        <w:t xml:space="preserve"> </w:t>
      </w:r>
      <w:r w:rsidRPr="00915F9D">
        <w:rPr>
          <w:b/>
          <w:bCs/>
        </w:rPr>
        <w:t>privind</w:t>
      </w:r>
      <w:r w:rsidR="00007AB3">
        <w:rPr>
          <w:b/>
          <w:bCs/>
        </w:rPr>
        <w:t xml:space="preserve"> </w:t>
      </w:r>
      <w:r w:rsidRPr="00915F9D">
        <w:rPr>
          <w:b/>
          <w:bCs/>
        </w:rPr>
        <w:t>infrastructura</w:t>
      </w:r>
      <w:r w:rsidR="00007AB3">
        <w:rPr>
          <w:b/>
          <w:bCs/>
        </w:rPr>
        <w:t xml:space="preserve"> </w:t>
      </w:r>
      <w:proofErr w:type="spellStart"/>
      <w:r w:rsidRPr="00915F9D">
        <w:rPr>
          <w:b/>
          <w:bCs/>
        </w:rPr>
        <w:t>gigabit</w:t>
      </w:r>
      <w:proofErr w:type="spellEnd"/>
    </w:p>
    <w:p w14:paraId="1E029CD1" w14:textId="740A5076" w:rsidR="00915F9D" w:rsidRPr="00915F9D" w:rsidRDefault="00915F9D" w:rsidP="00915F9D">
      <w:r w:rsidRPr="00915F9D">
        <w:t>Legea</w:t>
      </w:r>
      <w:r w:rsidR="00007AB3">
        <w:t xml:space="preserve"> </w:t>
      </w:r>
      <w:r w:rsidRPr="00915F9D">
        <w:t>privind</w:t>
      </w:r>
      <w:r w:rsidR="00007AB3">
        <w:t xml:space="preserve"> </w:t>
      </w:r>
      <w:r w:rsidRPr="00915F9D">
        <w:t>infrastructura</w:t>
      </w:r>
      <w:r w:rsidR="00007AB3">
        <w:t xml:space="preserve"> </w:t>
      </w:r>
      <w:proofErr w:type="spellStart"/>
      <w:r w:rsidRPr="00915F9D">
        <w:t>gigabit</w:t>
      </w:r>
      <w:proofErr w:type="spellEnd"/>
      <w:r w:rsidR="00007AB3">
        <w:t xml:space="preserve"> </w:t>
      </w:r>
      <w:r w:rsidRPr="00915F9D">
        <w:t>(GIA)</w:t>
      </w:r>
      <w:r w:rsidR="00007AB3">
        <w:t xml:space="preserve"> </w:t>
      </w:r>
      <w:r w:rsidRPr="00915F9D">
        <w:t>introduce</w:t>
      </w:r>
      <w:r w:rsidR="00007AB3">
        <w:t xml:space="preserve"> </w:t>
      </w:r>
      <w:r w:rsidRPr="00915F9D">
        <w:t>un</w:t>
      </w:r>
      <w:r w:rsidR="00007AB3">
        <w:t xml:space="preserve"> </w:t>
      </w:r>
      <w:r w:rsidRPr="00915F9D">
        <w:t>set</w:t>
      </w:r>
      <w:r w:rsidR="00007AB3">
        <w:t xml:space="preserve"> </w:t>
      </w:r>
      <w:r w:rsidRPr="00915F9D">
        <w:t>de</w:t>
      </w:r>
      <w:r w:rsidR="00007AB3">
        <w:t xml:space="preserve"> </w:t>
      </w:r>
      <w:r w:rsidRPr="00915F9D">
        <w:t>acțiuni</w:t>
      </w:r>
      <w:r w:rsidR="00007AB3">
        <w:t xml:space="preserve"> </w:t>
      </w:r>
      <w:r w:rsidRPr="00915F9D">
        <w:t>pentru</w:t>
      </w:r>
      <w:r w:rsidR="00007AB3">
        <w:t xml:space="preserve"> </w:t>
      </w:r>
      <w:r w:rsidRPr="00915F9D">
        <w:rPr>
          <w:b/>
          <w:bCs/>
        </w:rPr>
        <w:t>simplificarea</w:t>
      </w:r>
      <w:r w:rsidR="00007AB3">
        <w:rPr>
          <w:b/>
          <w:bCs/>
        </w:rPr>
        <w:t xml:space="preserve"> </w:t>
      </w:r>
      <w:r w:rsidRPr="00915F9D">
        <w:rPr>
          <w:b/>
          <w:bCs/>
        </w:rPr>
        <w:t>și</w:t>
      </w:r>
      <w:r w:rsidR="00007AB3">
        <w:rPr>
          <w:b/>
          <w:bCs/>
        </w:rPr>
        <w:t xml:space="preserve"> </w:t>
      </w:r>
      <w:r w:rsidRPr="00915F9D">
        <w:rPr>
          <w:b/>
          <w:bCs/>
        </w:rPr>
        <w:t>accelerarea</w:t>
      </w:r>
      <w:r w:rsidR="00007AB3">
        <w:rPr>
          <w:b/>
          <w:bCs/>
        </w:rPr>
        <w:t xml:space="preserve"> </w:t>
      </w:r>
      <w:r w:rsidRPr="00915F9D">
        <w:rPr>
          <w:b/>
          <w:bCs/>
        </w:rPr>
        <w:t>implementării</w:t>
      </w:r>
      <w:r w:rsidR="00007AB3">
        <w:t xml:space="preserve"> </w:t>
      </w:r>
      <w:r w:rsidRPr="00915F9D">
        <w:rPr>
          <w:b/>
          <w:bCs/>
        </w:rPr>
        <w:t>rețelelor</w:t>
      </w:r>
      <w:r w:rsidR="00007AB3">
        <w:rPr>
          <w:b/>
          <w:bCs/>
        </w:rPr>
        <w:t xml:space="preserve"> </w:t>
      </w:r>
      <w:r w:rsidRPr="00915F9D">
        <w:rPr>
          <w:b/>
          <w:bCs/>
        </w:rPr>
        <w:t>de</w:t>
      </w:r>
      <w:r w:rsidR="00007AB3">
        <w:rPr>
          <w:b/>
          <w:bCs/>
        </w:rPr>
        <w:t xml:space="preserve"> </w:t>
      </w:r>
      <w:r w:rsidRPr="00915F9D">
        <w:rPr>
          <w:b/>
          <w:bCs/>
        </w:rPr>
        <w:t>foarte</w:t>
      </w:r>
      <w:r w:rsidR="00007AB3">
        <w:rPr>
          <w:b/>
          <w:bCs/>
        </w:rPr>
        <w:t xml:space="preserve"> </w:t>
      </w:r>
      <w:r w:rsidRPr="00915F9D">
        <w:rPr>
          <w:b/>
          <w:bCs/>
        </w:rPr>
        <w:t>mare</w:t>
      </w:r>
      <w:r w:rsidR="00007AB3">
        <w:rPr>
          <w:b/>
          <w:bCs/>
        </w:rPr>
        <w:t xml:space="preserve"> </w:t>
      </w:r>
      <w:r w:rsidRPr="00915F9D">
        <w:rPr>
          <w:b/>
          <w:bCs/>
        </w:rPr>
        <w:t>capacitate</w:t>
      </w:r>
      <w:r w:rsidRPr="00915F9D">
        <w:t>,</w:t>
      </w:r>
      <w:r w:rsidR="00007AB3">
        <w:t xml:space="preserve"> </w:t>
      </w:r>
      <w:r w:rsidRPr="00915F9D">
        <w:t>cum</w:t>
      </w:r>
      <w:r w:rsidR="00007AB3">
        <w:t xml:space="preserve"> </w:t>
      </w:r>
      <w:r w:rsidRPr="00915F9D">
        <w:t>ar</w:t>
      </w:r>
      <w:r w:rsidR="00007AB3">
        <w:t xml:space="preserve"> </w:t>
      </w:r>
      <w:r w:rsidRPr="00915F9D">
        <w:t>fi</w:t>
      </w:r>
      <w:r w:rsidR="00007AB3">
        <w:t xml:space="preserve"> </w:t>
      </w:r>
      <w:r w:rsidRPr="00915F9D">
        <w:t>fibra</w:t>
      </w:r>
      <w:r w:rsidR="00007AB3">
        <w:t xml:space="preserve"> </w:t>
      </w:r>
      <w:r w:rsidRPr="00915F9D">
        <w:t>optică</w:t>
      </w:r>
      <w:r w:rsidR="00007AB3">
        <w:t xml:space="preserve"> </w:t>
      </w:r>
      <w:r w:rsidRPr="00915F9D">
        <w:t>și</w:t>
      </w:r>
      <w:r w:rsidR="00007AB3">
        <w:t xml:space="preserve"> </w:t>
      </w:r>
      <w:r w:rsidRPr="00915F9D">
        <w:t>5G,</w:t>
      </w:r>
      <w:r w:rsidR="00007AB3">
        <w:t xml:space="preserve"> </w:t>
      </w:r>
      <w:r w:rsidRPr="00915F9D">
        <w:t>prin</w:t>
      </w:r>
      <w:r w:rsidR="00007AB3">
        <w:t xml:space="preserve"> </w:t>
      </w:r>
      <w:r w:rsidRPr="00915F9D">
        <w:t>reducerea</w:t>
      </w:r>
      <w:r w:rsidR="00007AB3">
        <w:t xml:space="preserve"> </w:t>
      </w:r>
      <w:r w:rsidRPr="00915F9D">
        <w:t>sarcinii</w:t>
      </w:r>
      <w:r w:rsidR="00007AB3">
        <w:t xml:space="preserve"> </w:t>
      </w:r>
      <w:r w:rsidRPr="00915F9D">
        <w:t>administrative</w:t>
      </w:r>
      <w:r w:rsidR="00007AB3">
        <w:t xml:space="preserve"> </w:t>
      </w:r>
      <w:r w:rsidRPr="00915F9D">
        <w:t>și</w:t>
      </w:r>
      <w:r w:rsidR="00007AB3">
        <w:t xml:space="preserve"> </w:t>
      </w:r>
      <w:r w:rsidRPr="00915F9D">
        <w:t>a</w:t>
      </w:r>
      <w:r w:rsidR="00007AB3">
        <w:t xml:space="preserve"> </w:t>
      </w:r>
      <w:r w:rsidRPr="00915F9D">
        <w:t>costurilor</w:t>
      </w:r>
      <w:r w:rsidR="00007AB3">
        <w:t xml:space="preserve"> </w:t>
      </w:r>
      <w:r w:rsidRPr="00915F9D">
        <w:t>de</w:t>
      </w:r>
      <w:r w:rsidR="00007AB3">
        <w:t xml:space="preserve"> </w:t>
      </w:r>
      <w:r w:rsidRPr="00915F9D">
        <w:t>instalare.</w:t>
      </w:r>
      <w:r w:rsidR="00007AB3">
        <w:t xml:space="preserve"> </w:t>
      </w:r>
      <w:r w:rsidRPr="00915F9D">
        <w:t>Disponibilitatea</w:t>
      </w:r>
      <w:r w:rsidR="00007AB3">
        <w:t xml:space="preserve"> </w:t>
      </w:r>
      <w:r w:rsidRPr="00915F9D">
        <w:t>deplină</w:t>
      </w:r>
      <w:r w:rsidR="00007AB3">
        <w:t xml:space="preserve"> </w:t>
      </w:r>
      <w:r w:rsidRPr="00915F9D">
        <w:t>a</w:t>
      </w:r>
      <w:r w:rsidR="00007AB3">
        <w:t xml:space="preserve"> </w:t>
      </w:r>
      <w:r w:rsidRPr="00915F9D">
        <w:t>rețelelor</w:t>
      </w:r>
      <w:r w:rsidR="00007AB3">
        <w:t xml:space="preserve"> </w:t>
      </w:r>
      <w:proofErr w:type="spellStart"/>
      <w:r w:rsidRPr="00915F9D">
        <w:t>gigabit</w:t>
      </w:r>
      <w:proofErr w:type="spellEnd"/>
      <w:r w:rsidR="00007AB3">
        <w:t xml:space="preserve"> </w:t>
      </w:r>
      <w:r w:rsidRPr="00915F9D">
        <w:t>și</w:t>
      </w:r>
      <w:r w:rsidR="00007AB3">
        <w:t xml:space="preserve"> </w:t>
      </w:r>
      <w:r w:rsidRPr="00915F9D">
        <w:t>introducerea</w:t>
      </w:r>
      <w:r w:rsidR="00007AB3">
        <w:t xml:space="preserve"> </w:t>
      </w:r>
      <w:r w:rsidRPr="00915F9D">
        <w:t>rețelelor</w:t>
      </w:r>
      <w:r w:rsidR="00007AB3">
        <w:t xml:space="preserve"> </w:t>
      </w:r>
      <w:r w:rsidRPr="00915F9D">
        <w:t>5G</w:t>
      </w:r>
      <w:r w:rsidR="00007AB3">
        <w:t xml:space="preserve"> </w:t>
      </w:r>
      <w:r w:rsidRPr="00915F9D">
        <w:t>performante</w:t>
      </w:r>
      <w:r w:rsidR="00007AB3">
        <w:t xml:space="preserve"> </w:t>
      </w:r>
      <w:r w:rsidRPr="00915F9D">
        <w:t>în</w:t>
      </w:r>
      <w:r w:rsidR="00007AB3">
        <w:t xml:space="preserve"> </w:t>
      </w:r>
      <w:r w:rsidRPr="00915F9D">
        <w:t>toate</w:t>
      </w:r>
      <w:r w:rsidR="00007AB3">
        <w:t xml:space="preserve"> </w:t>
      </w:r>
      <w:r w:rsidRPr="00915F9D">
        <w:t>zonele</w:t>
      </w:r>
      <w:r w:rsidR="00007AB3">
        <w:t xml:space="preserve"> </w:t>
      </w:r>
      <w:r w:rsidRPr="00915F9D">
        <w:t>populate</w:t>
      </w:r>
      <w:r w:rsidR="00007AB3">
        <w:t xml:space="preserve"> </w:t>
      </w:r>
      <w:r w:rsidRPr="00915F9D">
        <w:t>sunt</w:t>
      </w:r>
      <w:r w:rsidR="00007AB3">
        <w:t xml:space="preserve"> </w:t>
      </w:r>
      <w:r w:rsidRPr="00915F9D">
        <w:t>elemente-cheie</w:t>
      </w:r>
      <w:r w:rsidR="00007AB3">
        <w:t xml:space="preserve"> </w:t>
      </w:r>
      <w:r w:rsidRPr="00915F9D">
        <w:t>pentru</w:t>
      </w:r>
      <w:r w:rsidR="00007AB3">
        <w:t xml:space="preserve"> </w:t>
      </w:r>
      <w:r w:rsidRPr="00915F9D">
        <w:t>sprijinirea</w:t>
      </w:r>
      <w:r w:rsidR="00007AB3">
        <w:t xml:space="preserve"> </w:t>
      </w:r>
      <w:r w:rsidRPr="00915F9D">
        <w:t>tranziției</w:t>
      </w:r>
      <w:r w:rsidR="00007AB3">
        <w:t xml:space="preserve"> </w:t>
      </w:r>
      <w:r w:rsidRPr="00915F9D">
        <w:t>digitale</w:t>
      </w:r>
      <w:r w:rsidR="00007AB3">
        <w:t xml:space="preserve"> </w:t>
      </w:r>
      <w:r w:rsidRPr="00915F9D">
        <w:t>a</w:t>
      </w:r>
      <w:r w:rsidR="00007AB3">
        <w:t xml:space="preserve"> </w:t>
      </w:r>
      <w:r w:rsidRPr="00915F9D">
        <w:t>economiei</w:t>
      </w:r>
      <w:r w:rsidR="00007AB3">
        <w:t xml:space="preserve"> </w:t>
      </w:r>
      <w:r w:rsidRPr="00915F9D">
        <w:t>și</w:t>
      </w:r>
      <w:r w:rsidR="00007AB3">
        <w:t xml:space="preserve"> </w:t>
      </w:r>
      <w:r w:rsidRPr="00915F9D">
        <w:t>a</w:t>
      </w:r>
      <w:r w:rsidR="00007AB3">
        <w:t xml:space="preserve"> </w:t>
      </w:r>
      <w:r w:rsidRPr="00915F9D">
        <w:t>societății</w:t>
      </w:r>
      <w:r w:rsidR="00007AB3">
        <w:t xml:space="preserve"> </w:t>
      </w:r>
      <w:r w:rsidRPr="00915F9D">
        <w:t>europene,</w:t>
      </w:r>
      <w:r w:rsidR="00007AB3">
        <w:t xml:space="preserve"> </w:t>
      </w:r>
      <w:r w:rsidRPr="00915F9D">
        <w:t>astfel</w:t>
      </w:r>
      <w:r w:rsidR="00007AB3">
        <w:t xml:space="preserve"> </w:t>
      </w:r>
      <w:r w:rsidRPr="00915F9D">
        <w:t>cum</w:t>
      </w:r>
      <w:r w:rsidR="00007AB3">
        <w:t xml:space="preserve"> </w:t>
      </w:r>
      <w:r w:rsidRPr="00915F9D">
        <w:t>se</w:t>
      </w:r>
      <w:r w:rsidR="00007AB3">
        <w:t xml:space="preserve"> </w:t>
      </w:r>
      <w:r w:rsidRPr="00915F9D">
        <w:t>prevede</w:t>
      </w:r>
      <w:r w:rsidR="00007AB3">
        <w:t xml:space="preserve"> </w:t>
      </w:r>
      <w:r w:rsidRPr="00915F9D">
        <w:t>în</w:t>
      </w:r>
      <w:r w:rsidR="00007AB3">
        <w:t xml:space="preserve"> </w:t>
      </w:r>
      <w:r w:rsidRPr="00915F9D">
        <w:t>obiectivele</w:t>
      </w:r>
      <w:r w:rsidR="00007AB3">
        <w:t xml:space="preserve"> </w:t>
      </w:r>
      <w:r w:rsidRPr="00915F9D">
        <w:t>UE</w:t>
      </w:r>
      <w:r w:rsidR="00007AB3">
        <w:t xml:space="preserve"> </w:t>
      </w:r>
      <w:r w:rsidRPr="00915F9D">
        <w:t>privind</w:t>
      </w:r>
      <w:r w:rsidR="00007AB3">
        <w:t xml:space="preserve"> </w:t>
      </w:r>
      <w:r w:rsidRPr="00915F9D">
        <w:t>tranziția</w:t>
      </w:r>
      <w:r w:rsidR="00007AB3">
        <w:t xml:space="preserve"> </w:t>
      </w:r>
      <w:r w:rsidRPr="00915F9D">
        <w:t>digitală</w:t>
      </w:r>
      <w:r w:rsidR="00007AB3">
        <w:t xml:space="preserve"> </w:t>
      </w:r>
      <w:r w:rsidRPr="00915F9D">
        <w:t>pentru</w:t>
      </w:r>
      <w:r w:rsidR="00007AB3">
        <w:t xml:space="preserve"> </w:t>
      </w:r>
      <w:r w:rsidRPr="00915F9D">
        <w:t>2030,</w:t>
      </w:r>
      <w:r w:rsidR="00007AB3">
        <w:t xml:space="preserve"> </w:t>
      </w:r>
      <w:hyperlink r:id="rId114" w:history="1">
        <w:r w:rsidRPr="00915F9D">
          <w:rPr>
            <w:rStyle w:val="Hyperlink"/>
            <w:szCs w:val="24"/>
          </w:rPr>
          <w:t>programul</w:t>
        </w:r>
        <w:r w:rsidR="00007AB3">
          <w:rPr>
            <w:rStyle w:val="Hyperlink"/>
            <w:szCs w:val="24"/>
          </w:rPr>
          <w:t xml:space="preserve"> </w:t>
        </w:r>
        <w:r w:rsidRPr="00915F9D">
          <w:rPr>
            <w:rStyle w:val="Hyperlink"/>
            <w:szCs w:val="24"/>
          </w:rPr>
          <w:t>de</w:t>
        </w:r>
        <w:r w:rsidR="00007AB3">
          <w:rPr>
            <w:rStyle w:val="Hyperlink"/>
            <w:szCs w:val="24"/>
          </w:rPr>
          <w:t xml:space="preserve"> </w:t>
        </w:r>
        <w:r w:rsidRPr="00915F9D">
          <w:rPr>
            <w:rStyle w:val="Hyperlink"/>
            <w:szCs w:val="24"/>
          </w:rPr>
          <w:t>politică</w:t>
        </w:r>
        <w:r w:rsidR="00007AB3">
          <w:rPr>
            <w:rStyle w:val="Hyperlink"/>
            <w:szCs w:val="24"/>
          </w:rPr>
          <w:t xml:space="preserve"> </w:t>
        </w:r>
        <w:r w:rsidRPr="00915F9D">
          <w:rPr>
            <w:rStyle w:val="Hyperlink"/>
            <w:szCs w:val="24"/>
          </w:rPr>
          <w:t>privind</w:t>
        </w:r>
        <w:r w:rsidR="00007AB3">
          <w:rPr>
            <w:rStyle w:val="Hyperlink"/>
            <w:szCs w:val="24"/>
          </w:rPr>
          <w:t xml:space="preserve"> </w:t>
        </w:r>
        <w:r w:rsidRPr="00915F9D">
          <w:rPr>
            <w:rStyle w:val="Hyperlink"/>
            <w:szCs w:val="24"/>
          </w:rPr>
          <w:t>deceniul</w:t>
        </w:r>
        <w:r w:rsidR="00007AB3">
          <w:rPr>
            <w:rStyle w:val="Hyperlink"/>
            <w:szCs w:val="24"/>
          </w:rPr>
          <w:t xml:space="preserve"> </w:t>
        </w:r>
        <w:r w:rsidRPr="00915F9D">
          <w:rPr>
            <w:rStyle w:val="Hyperlink"/>
            <w:szCs w:val="24"/>
          </w:rPr>
          <w:t>digital</w:t>
        </w:r>
      </w:hyperlink>
      <w:r w:rsidRPr="00915F9D">
        <w:t>.</w:t>
      </w:r>
    </w:p>
    <w:p w14:paraId="6546CA93" w14:textId="37A240D9" w:rsidR="00915F9D" w:rsidRPr="00915F9D" w:rsidRDefault="00915F9D" w:rsidP="00915F9D">
      <w:r w:rsidRPr="00915F9D">
        <w:t>În</w:t>
      </w:r>
      <w:r w:rsidR="00007AB3">
        <w:t xml:space="preserve"> </w:t>
      </w:r>
      <w:r w:rsidRPr="00915F9D">
        <w:t>special,</w:t>
      </w:r>
      <w:r w:rsidR="00007AB3">
        <w:t xml:space="preserve"> </w:t>
      </w:r>
      <w:r w:rsidRPr="00915F9D">
        <w:t>GIA</w:t>
      </w:r>
      <w:r w:rsidR="00007AB3">
        <w:t xml:space="preserve"> </w:t>
      </w:r>
      <w:r w:rsidRPr="00915F9D">
        <w:t>simplifică</w:t>
      </w:r>
      <w:r w:rsidR="00007AB3">
        <w:t xml:space="preserve"> </w:t>
      </w:r>
      <w:r w:rsidRPr="00915F9D">
        <w:t>și</w:t>
      </w:r>
      <w:r w:rsidR="00007AB3">
        <w:t xml:space="preserve"> </w:t>
      </w:r>
      <w:r w:rsidRPr="00915F9D">
        <w:t>simplifică</w:t>
      </w:r>
      <w:r w:rsidR="00007AB3">
        <w:t xml:space="preserve"> </w:t>
      </w:r>
      <w:r w:rsidRPr="00915F9D">
        <w:t>procedurile</w:t>
      </w:r>
      <w:r w:rsidR="00007AB3">
        <w:t xml:space="preserve"> </w:t>
      </w:r>
      <w:r w:rsidRPr="00915F9D">
        <w:t>de</w:t>
      </w:r>
      <w:r w:rsidR="00007AB3">
        <w:t xml:space="preserve"> </w:t>
      </w:r>
      <w:r w:rsidRPr="00915F9D">
        <w:t>acordare</w:t>
      </w:r>
      <w:r w:rsidR="00007AB3">
        <w:t xml:space="preserve"> </w:t>
      </w:r>
      <w:r w:rsidRPr="00915F9D">
        <w:t>a</w:t>
      </w:r>
      <w:r w:rsidR="00007AB3">
        <w:t xml:space="preserve"> </w:t>
      </w:r>
      <w:r w:rsidRPr="00915F9D">
        <w:t>autorizațiilor,</w:t>
      </w:r>
      <w:r w:rsidR="00007AB3">
        <w:t xml:space="preserve"> </w:t>
      </w:r>
      <w:r w:rsidRPr="00915F9D">
        <w:t>care</w:t>
      </w:r>
      <w:r w:rsidR="00007AB3">
        <w:t xml:space="preserve"> </w:t>
      </w:r>
      <w:r w:rsidRPr="00915F9D">
        <w:t>reprezintă</w:t>
      </w:r>
      <w:r w:rsidR="00007AB3">
        <w:t xml:space="preserve"> </w:t>
      </w:r>
      <w:r w:rsidRPr="00915F9D">
        <w:t>o</w:t>
      </w:r>
      <w:r w:rsidR="00007AB3">
        <w:t xml:space="preserve"> </w:t>
      </w:r>
      <w:r w:rsidRPr="00915F9D">
        <w:t>condiție</w:t>
      </w:r>
      <w:r w:rsidR="00007AB3">
        <w:t xml:space="preserve"> </w:t>
      </w:r>
      <w:r w:rsidRPr="00915F9D">
        <w:t>prealabilă</w:t>
      </w:r>
      <w:r w:rsidR="00007AB3">
        <w:t xml:space="preserve"> </w:t>
      </w:r>
      <w:r w:rsidRPr="00915F9D">
        <w:t>pentru</w:t>
      </w:r>
      <w:r w:rsidR="00007AB3">
        <w:t xml:space="preserve"> </w:t>
      </w:r>
      <w:r w:rsidRPr="00915F9D">
        <w:t>instalarea</w:t>
      </w:r>
      <w:r w:rsidR="00007AB3">
        <w:t xml:space="preserve"> </w:t>
      </w:r>
      <w:r w:rsidRPr="00915F9D">
        <w:t>rețelei,</w:t>
      </w:r>
      <w:r w:rsidR="00007AB3">
        <w:t xml:space="preserve"> </w:t>
      </w:r>
      <w:r w:rsidRPr="00915F9D">
        <w:t>asigurând</w:t>
      </w:r>
      <w:r w:rsidR="00007AB3">
        <w:t xml:space="preserve"> </w:t>
      </w:r>
      <w:r w:rsidRPr="00915F9D">
        <w:t>respectarea</w:t>
      </w:r>
      <w:r w:rsidR="00007AB3">
        <w:t xml:space="preserve"> </w:t>
      </w:r>
      <w:r w:rsidRPr="00915F9D">
        <w:t>de</w:t>
      </w:r>
      <w:r w:rsidR="00007AB3">
        <w:t xml:space="preserve"> </w:t>
      </w:r>
      <w:r w:rsidRPr="00915F9D">
        <w:t>către</w:t>
      </w:r>
      <w:r w:rsidR="00007AB3">
        <w:t xml:space="preserve"> </w:t>
      </w:r>
      <w:r w:rsidRPr="00915F9D">
        <w:t>administrațiile</w:t>
      </w:r>
      <w:r w:rsidR="00007AB3">
        <w:t xml:space="preserve"> </w:t>
      </w:r>
      <w:r w:rsidRPr="00915F9D">
        <w:t>publice</w:t>
      </w:r>
      <w:r w:rsidR="00007AB3">
        <w:t xml:space="preserve"> </w:t>
      </w:r>
      <w:r w:rsidRPr="00915F9D">
        <w:t>a</w:t>
      </w:r>
      <w:r w:rsidR="00007AB3">
        <w:t xml:space="preserve"> </w:t>
      </w:r>
      <w:r w:rsidRPr="00915F9D">
        <w:t>termenelor</w:t>
      </w:r>
      <w:r w:rsidR="00007AB3">
        <w:t xml:space="preserve"> </w:t>
      </w:r>
      <w:r w:rsidRPr="00915F9D">
        <w:t>de</w:t>
      </w:r>
      <w:r w:rsidR="00007AB3">
        <w:t xml:space="preserve"> </w:t>
      </w:r>
      <w:r w:rsidRPr="00915F9D">
        <w:t>acordare</w:t>
      </w:r>
      <w:r w:rsidR="00007AB3">
        <w:t xml:space="preserve"> </w:t>
      </w:r>
      <w:r w:rsidRPr="00915F9D">
        <w:t>a</w:t>
      </w:r>
      <w:r w:rsidR="00007AB3">
        <w:t xml:space="preserve"> </w:t>
      </w:r>
      <w:r w:rsidRPr="00915F9D">
        <w:t>autorizațiilor.</w:t>
      </w:r>
      <w:r w:rsidR="00007AB3">
        <w:t xml:space="preserve"> </w:t>
      </w:r>
      <w:r w:rsidRPr="00915F9D">
        <w:t>Aceasta</w:t>
      </w:r>
      <w:r w:rsidR="00007AB3">
        <w:t xml:space="preserve"> </w:t>
      </w:r>
      <w:r w:rsidRPr="00915F9D">
        <w:t>introduce,</w:t>
      </w:r>
      <w:r w:rsidR="00007AB3">
        <w:t xml:space="preserve"> </w:t>
      </w:r>
      <w:r w:rsidRPr="00915F9D">
        <w:t>de</w:t>
      </w:r>
      <w:r w:rsidR="00007AB3">
        <w:t xml:space="preserve"> </w:t>
      </w:r>
      <w:r w:rsidRPr="00915F9D">
        <w:t>asemenea,</w:t>
      </w:r>
      <w:r w:rsidR="00007AB3">
        <w:t xml:space="preserve"> </w:t>
      </w:r>
      <w:r w:rsidRPr="00915F9D">
        <w:rPr>
          <w:b/>
          <w:bCs/>
        </w:rPr>
        <w:t>măsuri</w:t>
      </w:r>
      <w:r w:rsidR="00007AB3">
        <w:rPr>
          <w:b/>
          <w:bCs/>
        </w:rPr>
        <w:t xml:space="preserve"> </w:t>
      </w:r>
      <w:r w:rsidRPr="00915F9D">
        <w:rPr>
          <w:b/>
          <w:bCs/>
        </w:rPr>
        <w:t>de</w:t>
      </w:r>
      <w:r w:rsidR="00007AB3">
        <w:rPr>
          <w:b/>
          <w:bCs/>
        </w:rPr>
        <w:t xml:space="preserve"> </w:t>
      </w:r>
      <w:r w:rsidRPr="00915F9D">
        <w:rPr>
          <w:b/>
          <w:bCs/>
        </w:rPr>
        <w:t>digitalizare</w:t>
      </w:r>
      <w:r w:rsidR="00007AB3">
        <w:t xml:space="preserve"> </w:t>
      </w:r>
      <w:r w:rsidRPr="00915F9D">
        <w:t>a</w:t>
      </w:r>
      <w:r w:rsidR="00007AB3">
        <w:t xml:space="preserve"> </w:t>
      </w:r>
      <w:r w:rsidRPr="00915F9D">
        <w:rPr>
          <w:b/>
          <w:bCs/>
        </w:rPr>
        <w:t>informațiilor</w:t>
      </w:r>
      <w:r w:rsidR="00007AB3">
        <w:t xml:space="preserve"> </w:t>
      </w:r>
      <w:r w:rsidRPr="00915F9D">
        <w:t>privind</w:t>
      </w:r>
      <w:r w:rsidR="00007AB3">
        <w:t xml:space="preserve"> </w:t>
      </w:r>
      <w:r w:rsidRPr="00915F9D">
        <w:t>infrastructurile</w:t>
      </w:r>
      <w:r w:rsidR="00007AB3">
        <w:t xml:space="preserve"> </w:t>
      </w:r>
      <w:r w:rsidRPr="00915F9D">
        <w:t>fizice</w:t>
      </w:r>
      <w:r w:rsidR="00007AB3">
        <w:t xml:space="preserve"> </w:t>
      </w:r>
      <w:r w:rsidRPr="00915F9D">
        <w:t>existente,</w:t>
      </w:r>
      <w:r w:rsidR="00007AB3">
        <w:t xml:space="preserve"> </w:t>
      </w:r>
      <w:r w:rsidRPr="00915F9D">
        <w:t>lucrările</w:t>
      </w:r>
      <w:r w:rsidR="00007AB3">
        <w:t xml:space="preserve"> </w:t>
      </w:r>
      <w:r w:rsidRPr="00915F9D">
        <w:t>civice</w:t>
      </w:r>
      <w:r w:rsidR="00007AB3">
        <w:t xml:space="preserve"> </w:t>
      </w:r>
      <w:r w:rsidRPr="00915F9D">
        <w:t>planificate</w:t>
      </w:r>
      <w:r w:rsidR="00007AB3">
        <w:t xml:space="preserve"> </w:t>
      </w:r>
      <w:r w:rsidRPr="00915F9D">
        <w:t>și</w:t>
      </w:r>
      <w:r w:rsidR="00007AB3">
        <w:t xml:space="preserve"> </w:t>
      </w:r>
      <w:r w:rsidRPr="00915F9D">
        <w:t>procedurile</w:t>
      </w:r>
      <w:r w:rsidR="00007AB3">
        <w:t xml:space="preserve"> </w:t>
      </w:r>
      <w:r w:rsidRPr="00915F9D">
        <w:t>de</w:t>
      </w:r>
      <w:r w:rsidR="00007AB3">
        <w:t xml:space="preserve"> </w:t>
      </w:r>
      <w:r w:rsidRPr="00915F9D">
        <w:t>acordare</w:t>
      </w:r>
      <w:r w:rsidR="00007AB3">
        <w:t xml:space="preserve"> </w:t>
      </w:r>
      <w:r w:rsidRPr="00915F9D">
        <w:t>a</w:t>
      </w:r>
      <w:r w:rsidR="00007AB3">
        <w:t xml:space="preserve"> </w:t>
      </w:r>
      <w:r w:rsidRPr="00915F9D">
        <w:t>autorizațiilor,</w:t>
      </w:r>
      <w:r w:rsidR="00007AB3">
        <w:t xml:space="preserve"> </w:t>
      </w:r>
      <w:r w:rsidRPr="00915F9D">
        <w:t>permițând</w:t>
      </w:r>
      <w:r w:rsidR="00007AB3">
        <w:t xml:space="preserve"> </w:t>
      </w:r>
      <w:r w:rsidRPr="00915F9D">
        <w:t>operatorilor</w:t>
      </w:r>
      <w:r w:rsidR="00007AB3">
        <w:t xml:space="preserve"> </w:t>
      </w:r>
      <w:r w:rsidRPr="00915F9D">
        <w:t>să</w:t>
      </w:r>
      <w:r w:rsidR="00007AB3">
        <w:t xml:space="preserve"> </w:t>
      </w:r>
      <w:r w:rsidRPr="00915F9D">
        <w:t>acceseze</w:t>
      </w:r>
      <w:r w:rsidR="00007AB3">
        <w:t xml:space="preserve"> </w:t>
      </w:r>
      <w:r w:rsidRPr="00915F9D">
        <w:t>online</w:t>
      </w:r>
      <w:r w:rsidR="00007AB3">
        <w:t xml:space="preserve"> </w:t>
      </w:r>
      <w:r w:rsidRPr="00915F9D">
        <w:t>toate</w:t>
      </w:r>
      <w:r w:rsidR="00007AB3">
        <w:t xml:space="preserve"> </w:t>
      </w:r>
      <w:r w:rsidRPr="00915F9D">
        <w:t>informațiile</w:t>
      </w:r>
      <w:r w:rsidR="00007AB3">
        <w:t xml:space="preserve"> </w:t>
      </w:r>
      <w:r w:rsidRPr="00915F9D">
        <w:t>necesare</w:t>
      </w:r>
      <w:r w:rsidR="00007AB3">
        <w:t xml:space="preserve"> </w:t>
      </w:r>
      <w:r w:rsidRPr="00915F9D">
        <w:t>pentru</w:t>
      </w:r>
      <w:r w:rsidR="00007AB3">
        <w:t xml:space="preserve"> </w:t>
      </w:r>
      <w:r w:rsidRPr="00915F9D">
        <w:t>planificarea</w:t>
      </w:r>
      <w:r w:rsidR="00007AB3">
        <w:t xml:space="preserve"> </w:t>
      </w:r>
      <w:r w:rsidRPr="00915F9D">
        <w:t>instalării</w:t>
      </w:r>
      <w:r w:rsidR="00007AB3">
        <w:t xml:space="preserve"> </w:t>
      </w:r>
      <w:r w:rsidRPr="00915F9D">
        <w:t>rețelei.</w:t>
      </w:r>
    </w:p>
    <w:p w14:paraId="67D662A2" w14:textId="5EBBCA0D" w:rsidR="00915F9D" w:rsidRPr="00915F9D" w:rsidRDefault="00915F9D" w:rsidP="00915F9D">
      <w:r w:rsidRPr="00915F9D">
        <w:t>GIA</w:t>
      </w:r>
      <w:r w:rsidR="00007AB3">
        <w:t xml:space="preserve"> </w:t>
      </w:r>
      <w:r w:rsidRPr="00915F9D">
        <w:t>include,</w:t>
      </w:r>
      <w:r w:rsidR="00007AB3">
        <w:t xml:space="preserve"> </w:t>
      </w:r>
      <w:r w:rsidRPr="00915F9D">
        <w:t>de</w:t>
      </w:r>
      <w:r w:rsidR="00007AB3">
        <w:t xml:space="preserve"> </w:t>
      </w:r>
      <w:r w:rsidRPr="00915F9D">
        <w:t>asemenea,</w:t>
      </w:r>
      <w:r w:rsidR="00007AB3">
        <w:t xml:space="preserve"> </w:t>
      </w:r>
      <w:r w:rsidRPr="00915F9D">
        <w:t>acțiuni</w:t>
      </w:r>
      <w:r w:rsidR="00007AB3">
        <w:t xml:space="preserve"> </w:t>
      </w:r>
      <w:r w:rsidRPr="00915F9D">
        <w:t>de</w:t>
      </w:r>
      <w:r w:rsidR="00007AB3">
        <w:t xml:space="preserve"> </w:t>
      </w:r>
      <w:r w:rsidRPr="00915F9D">
        <w:t>facilitare</w:t>
      </w:r>
      <w:r w:rsidR="00007AB3">
        <w:t xml:space="preserve"> </w:t>
      </w:r>
      <w:r w:rsidRPr="00915F9D">
        <w:rPr>
          <w:b/>
          <w:bCs/>
        </w:rPr>
        <w:t>a</w:t>
      </w:r>
      <w:r w:rsidR="00007AB3">
        <w:rPr>
          <w:b/>
          <w:bCs/>
        </w:rPr>
        <w:t xml:space="preserve"> </w:t>
      </w:r>
      <w:r w:rsidRPr="00915F9D">
        <w:rPr>
          <w:b/>
          <w:bCs/>
        </w:rPr>
        <w:t>coordonării</w:t>
      </w:r>
      <w:r w:rsidR="00007AB3">
        <w:rPr>
          <w:b/>
          <w:bCs/>
        </w:rPr>
        <w:t xml:space="preserve"> </w:t>
      </w:r>
      <w:r w:rsidRPr="00915F9D">
        <w:rPr>
          <w:b/>
          <w:bCs/>
        </w:rPr>
        <w:t>instalării</w:t>
      </w:r>
      <w:r w:rsidR="00007AB3">
        <w:rPr>
          <w:b/>
          <w:bCs/>
        </w:rPr>
        <w:t xml:space="preserve"> </w:t>
      </w:r>
      <w:r w:rsidRPr="00915F9D">
        <w:rPr>
          <w:b/>
          <w:bCs/>
        </w:rPr>
        <w:t>infrastructurii</w:t>
      </w:r>
      <w:r w:rsidR="00007AB3">
        <w:rPr>
          <w:b/>
          <w:bCs/>
        </w:rPr>
        <w:t xml:space="preserve"> </w:t>
      </w:r>
      <w:r w:rsidRPr="00915F9D">
        <w:rPr>
          <w:b/>
          <w:bCs/>
        </w:rPr>
        <w:t>fizice</w:t>
      </w:r>
      <w:r w:rsidRPr="00915F9D">
        <w:t>,</w:t>
      </w:r>
      <w:r w:rsidR="00007AB3">
        <w:t xml:space="preserve"> </w:t>
      </w:r>
      <w:r w:rsidRPr="00915F9D">
        <w:t>cum</w:t>
      </w:r>
      <w:r w:rsidR="00007AB3">
        <w:t xml:space="preserve"> </w:t>
      </w:r>
      <w:r w:rsidRPr="00915F9D">
        <w:t>ar</w:t>
      </w:r>
      <w:r w:rsidR="00007AB3">
        <w:t xml:space="preserve"> </w:t>
      </w:r>
      <w:r w:rsidRPr="00915F9D">
        <w:t>fi</w:t>
      </w:r>
      <w:r w:rsidR="00007AB3">
        <w:t xml:space="preserve"> </w:t>
      </w:r>
      <w:r w:rsidRPr="00915F9D">
        <w:t>conducte,</w:t>
      </w:r>
      <w:r w:rsidR="00007AB3">
        <w:t xml:space="preserve"> </w:t>
      </w:r>
      <w:r w:rsidRPr="00915F9D">
        <w:t>turnuri</w:t>
      </w:r>
      <w:r w:rsidR="00007AB3">
        <w:t xml:space="preserve"> </w:t>
      </w:r>
      <w:r w:rsidRPr="00915F9D">
        <w:t>sau</w:t>
      </w:r>
      <w:r w:rsidR="00007AB3">
        <w:t xml:space="preserve"> </w:t>
      </w:r>
      <w:r w:rsidRPr="00915F9D">
        <w:t>piloni,</w:t>
      </w:r>
      <w:r w:rsidR="00007AB3">
        <w:t xml:space="preserve"> </w:t>
      </w:r>
      <w:r w:rsidRPr="00915F9D">
        <w:t>cu</w:t>
      </w:r>
      <w:r w:rsidR="00007AB3">
        <w:t xml:space="preserve"> </w:t>
      </w:r>
      <w:r w:rsidRPr="00915F9D">
        <w:t>lucrările</w:t>
      </w:r>
      <w:r w:rsidR="00007AB3">
        <w:t xml:space="preserve"> </w:t>
      </w:r>
      <w:r w:rsidRPr="00915F9D">
        <w:t>la</w:t>
      </w:r>
      <w:r w:rsidR="00007AB3">
        <w:t xml:space="preserve"> </w:t>
      </w:r>
      <w:r w:rsidRPr="00915F9D">
        <w:t>alte</w:t>
      </w:r>
      <w:r w:rsidR="00007AB3">
        <w:t xml:space="preserve"> </w:t>
      </w:r>
      <w:r w:rsidRPr="00915F9D">
        <w:t>infrastructuri</w:t>
      </w:r>
      <w:r w:rsidR="00007AB3">
        <w:t xml:space="preserve"> </w:t>
      </w:r>
      <w:r w:rsidRPr="00915F9D">
        <w:t>publice,</w:t>
      </w:r>
      <w:r w:rsidR="00007AB3">
        <w:t xml:space="preserve"> </w:t>
      </w:r>
      <w:r w:rsidRPr="00915F9D">
        <w:t>cum</w:t>
      </w:r>
      <w:r w:rsidR="00007AB3">
        <w:t xml:space="preserve"> </w:t>
      </w:r>
      <w:r w:rsidRPr="00915F9D">
        <w:t>ar</w:t>
      </w:r>
      <w:r w:rsidR="00007AB3">
        <w:t xml:space="preserve"> </w:t>
      </w:r>
      <w:r w:rsidRPr="00915F9D">
        <w:t>fi</w:t>
      </w:r>
      <w:r w:rsidR="00007AB3">
        <w:t xml:space="preserve"> </w:t>
      </w:r>
      <w:r w:rsidRPr="00915F9D">
        <w:t>rețelele</w:t>
      </w:r>
      <w:r w:rsidR="00007AB3">
        <w:t xml:space="preserve"> </w:t>
      </w:r>
      <w:r w:rsidRPr="00915F9D">
        <w:t>de</w:t>
      </w:r>
      <w:r w:rsidR="00007AB3">
        <w:t xml:space="preserve"> </w:t>
      </w:r>
      <w:r w:rsidRPr="00915F9D">
        <w:t>distribuție</w:t>
      </w:r>
      <w:r w:rsidR="00007AB3">
        <w:t xml:space="preserve"> </w:t>
      </w:r>
      <w:r w:rsidRPr="00915F9D">
        <w:t>a</w:t>
      </w:r>
      <w:r w:rsidR="00007AB3">
        <w:t xml:space="preserve"> </w:t>
      </w:r>
      <w:r w:rsidRPr="00915F9D">
        <w:t>apei</w:t>
      </w:r>
      <w:r w:rsidR="00007AB3">
        <w:t xml:space="preserve"> </w:t>
      </w:r>
      <w:r w:rsidRPr="00915F9D">
        <w:t>sau</w:t>
      </w:r>
      <w:r w:rsidR="00007AB3">
        <w:t xml:space="preserve"> </w:t>
      </w:r>
      <w:r w:rsidRPr="00915F9D">
        <w:t>a</w:t>
      </w:r>
      <w:r w:rsidR="00007AB3">
        <w:t xml:space="preserve"> </w:t>
      </w:r>
      <w:r w:rsidRPr="00915F9D">
        <w:t>energiei</w:t>
      </w:r>
      <w:r w:rsidR="00007AB3">
        <w:t xml:space="preserve"> </w:t>
      </w:r>
      <w:r w:rsidRPr="00915F9D">
        <w:t>electrice.</w:t>
      </w:r>
      <w:r w:rsidR="00007AB3">
        <w:t xml:space="preserve"> </w:t>
      </w:r>
      <w:r w:rsidRPr="00915F9D">
        <w:t>Aceste</w:t>
      </w:r>
      <w:r w:rsidR="00007AB3">
        <w:t xml:space="preserve"> </w:t>
      </w:r>
      <w:r w:rsidRPr="00915F9D">
        <w:t>măsuri</w:t>
      </w:r>
      <w:r w:rsidR="00007AB3">
        <w:t xml:space="preserve"> </w:t>
      </w:r>
      <w:r w:rsidRPr="00915F9D">
        <w:t>facilitează</w:t>
      </w:r>
      <w:r w:rsidR="00007AB3">
        <w:t xml:space="preserve"> </w:t>
      </w:r>
      <w:r w:rsidRPr="00915F9D">
        <w:t>reutilizarea</w:t>
      </w:r>
      <w:r w:rsidR="00007AB3">
        <w:t xml:space="preserve"> </w:t>
      </w:r>
      <w:r w:rsidRPr="00915F9D">
        <w:t>de</w:t>
      </w:r>
      <w:r w:rsidR="00007AB3">
        <w:t xml:space="preserve"> </w:t>
      </w:r>
      <w:r w:rsidRPr="00915F9D">
        <w:t>către</w:t>
      </w:r>
      <w:r w:rsidR="00007AB3">
        <w:t xml:space="preserve"> </w:t>
      </w:r>
      <w:r w:rsidRPr="00915F9D">
        <w:t>operatori</w:t>
      </w:r>
      <w:r w:rsidR="00007AB3">
        <w:t xml:space="preserve"> </w:t>
      </w:r>
      <w:r w:rsidRPr="00915F9D">
        <w:t>a</w:t>
      </w:r>
      <w:r w:rsidR="00007AB3">
        <w:t xml:space="preserve"> </w:t>
      </w:r>
      <w:r w:rsidRPr="00915F9D">
        <w:t>infrastructurii</w:t>
      </w:r>
      <w:r w:rsidR="00007AB3">
        <w:t xml:space="preserve"> </w:t>
      </w:r>
      <w:r w:rsidRPr="00915F9D">
        <w:t>și</w:t>
      </w:r>
      <w:r w:rsidR="00007AB3">
        <w:t xml:space="preserve"> </w:t>
      </w:r>
      <w:r w:rsidRPr="00915F9D">
        <w:t>a</w:t>
      </w:r>
      <w:r w:rsidR="00007AB3">
        <w:t xml:space="preserve"> </w:t>
      </w:r>
      <w:r w:rsidRPr="00915F9D">
        <w:t>spațiilor</w:t>
      </w:r>
      <w:r w:rsidR="00007AB3">
        <w:t xml:space="preserve"> </w:t>
      </w:r>
      <w:r w:rsidRPr="00915F9D">
        <w:t>publice,</w:t>
      </w:r>
      <w:r w:rsidR="00007AB3">
        <w:t xml:space="preserve"> </w:t>
      </w:r>
      <w:r w:rsidRPr="00915F9D">
        <w:t>cum</w:t>
      </w:r>
      <w:r w:rsidR="00007AB3">
        <w:t xml:space="preserve"> </w:t>
      </w:r>
      <w:r w:rsidRPr="00915F9D">
        <w:t>ar</w:t>
      </w:r>
      <w:r w:rsidR="00007AB3">
        <w:t xml:space="preserve"> </w:t>
      </w:r>
      <w:r w:rsidRPr="00915F9D">
        <w:t>fi</w:t>
      </w:r>
      <w:r w:rsidR="00007AB3">
        <w:t xml:space="preserve"> </w:t>
      </w:r>
      <w:r w:rsidRPr="00915F9D">
        <w:t>acoperișurile,</w:t>
      </w:r>
      <w:r w:rsidR="00007AB3">
        <w:t xml:space="preserve"> </w:t>
      </w:r>
      <w:r w:rsidRPr="00915F9D">
        <w:t>pentru</w:t>
      </w:r>
      <w:r w:rsidR="00007AB3">
        <w:t xml:space="preserve"> </w:t>
      </w:r>
      <w:r w:rsidRPr="00915F9D">
        <w:t>a</w:t>
      </w:r>
      <w:r w:rsidR="00007AB3">
        <w:t xml:space="preserve"> </w:t>
      </w:r>
      <w:r w:rsidRPr="00915F9D">
        <w:t>instala</w:t>
      </w:r>
      <w:r w:rsidR="00007AB3">
        <w:t xml:space="preserve"> </w:t>
      </w:r>
      <w:r w:rsidRPr="00915F9D">
        <w:t>elemente</w:t>
      </w:r>
      <w:r w:rsidR="00007AB3">
        <w:t xml:space="preserve"> </w:t>
      </w:r>
      <w:r w:rsidRPr="00915F9D">
        <w:t>de</w:t>
      </w:r>
      <w:r w:rsidR="00007AB3">
        <w:t xml:space="preserve"> </w:t>
      </w:r>
      <w:r w:rsidRPr="00915F9D">
        <w:t>rețea</w:t>
      </w:r>
      <w:r w:rsidR="00007AB3">
        <w:t xml:space="preserve"> </w:t>
      </w:r>
      <w:r w:rsidRPr="00915F9D">
        <w:t>digitale,</w:t>
      </w:r>
      <w:r w:rsidR="00007AB3">
        <w:t xml:space="preserve"> </w:t>
      </w:r>
      <w:r w:rsidRPr="00915F9D">
        <w:t>reducând</w:t>
      </w:r>
      <w:r w:rsidR="00007AB3">
        <w:t xml:space="preserve"> </w:t>
      </w:r>
      <w:r w:rsidRPr="00915F9D">
        <w:t>în</w:t>
      </w:r>
      <w:r w:rsidR="00007AB3">
        <w:t xml:space="preserve"> </w:t>
      </w:r>
      <w:r w:rsidRPr="00915F9D">
        <w:t>cele</w:t>
      </w:r>
      <w:r w:rsidR="00007AB3">
        <w:t xml:space="preserve"> </w:t>
      </w:r>
      <w:r w:rsidRPr="00915F9D">
        <w:t>din</w:t>
      </w:r>
      <w:r w:rsidR="00007AB3">
        <w:t xml:space="preserve"> </w:t>
      </w:r>
      <w:r w:rsidRPr="00915F9D">
        <w:t>urmă</w:t>
      </w:r>
      <w:r w:rsidR="00007AB3">
        <w:t xml:space="preserve"> </w:t>
      </w:r>
      <w:r w:rsidRPr="00915F9D">
        <w:t>costurile</w:t>
      </w:r>
      <w:r w:rsidR="00007AB3">
        <w:t xml:space="preserve"> </w:t>
      </w:r>
      <w:r w:rsidRPr="00915F9D">
        <w:t>de</w:t>
      </w:r>
      <w:r w:rsidR="00007AB3">
        <w:t xml:space="preserve"> </w:t>
      </w:r>
      <w:r w:rsidRPr="00915F9D">
        <w:t>instalare.</w:t>
      </w:r>
    </w:p>
    <w:p w14:paraId="2692DD02" w14:textId="06777BA0" w:rsidR="00915F9D" w:rsidRPr="00915F9D" w:rsidRDefault="00915F9D" w:rsidP="00915F9D">
      <w:r w:rsidRPr="00915F9D">
        <w:lastRenderedPageBreak/>
        <w:t>În</w:t>
      </w:r>
      <w:r w:rsidR="00007AB3">
        <w:t xml:space="preserve"> </w:t>
      </w:r>
      <w:r w:rsidRPr="00915F9D">
        <w:t>plus,</w:t>
      </w:r>
      <w:r w:rsidR="00007AB3">
        <w:t xml:space="preserve"> </w:t>
      </w:r>
      <w:r w:rsidRPr="00915F9D">
        <w:t>noile</w:t>
      </w:r>
      <w:r w:rsidR="00007AB3">
        <w:t xml:space="preserve"> </w:t>
      </w:r>
      <w:r w:rsidRPr="00915F9D">
        <w:t>norme</w:t>
      </w:r>
      <w:r w:rsidR="00007AB3">
        <w:t xml:space="preserve"> </w:t>
      </w:r>
      <w:r w:rsidRPr="00915F9D">
        <w:t>urmăresc</w:t>
      </w:r>
      <w:r w:rsidR="00007AB3">
        <w:t xml:space="preserve"> </w:t>
      </w:r>
      <w:r w:rsidRPr="00915F9D">
        <w:t>să</w:t>
      </w:r>
      <w:r w:rsidR="00007AB3">
        <w:t xml:space="preserve"> </w:t>
      </w:r>
      <w:r w:rsidRPr="00915F9D">
        <w:rPr>
          <w:b/>
          <w:bCs/>
        </w:rPr>
        <w:t>alimenteze</w:t>
      </w:r>
      <w:r w:rsidR="00007AB3">
        <w:rPr>
          <w:b/>
          <w:bCs/>
        </w:rPr>
        <w:t xml:space="preserve"> </w:t>
      </w:r>
      <w:r w:rsidRPr="00915F9D">
        <w:rPr>
          <w:b/>
          <w:bCs/>
        </w:rPr>
        <w:t>inovarea</w:t>
      </w:r>
      <w:r w:rsidRPr="00915F9D">
        <w:t>,</w:t>
      </w:r>
      <w:r w:rsidR="00007AB3">
        <w:t xml:space="preserve"> </w:t>
      </w:r>
      <w:r w:rsidRPr="00915F9D">
        <w:t>încurajând</w:t>
      </w:r>
      <w:r w:rsidR="00007AB3">
        <w:t xml:space="preserve"> </w:t>
      </w:r>
      <w:r w:rsidRPr="00915F9D">
        <w:t>clădirile</w:t>
      </w:r>
      <w:r w:rsidR="00007AB3">
        <w:t xml:space="preserve"> </w:t>
      </w:r>
      <w:r w:rsidRPr="00915F9D">
        <w:t>noi</w:t>
      </w:r>
      <w:r w:rsidR="00007AB3">
        <w:t xml:space="preserve"> </w:t>
      </w:r>
      <w:r w:rsidRPr="00915F9D">
        <w:t>și</w:t>
      </w:r>
      <w:r w:rsidR="00007AB3">
        <w:t xml:space="preserve"> </w:t>
      </w:r>
      <w:r w:rsidRPr="00915F9D">
        <w:t>renovate</w:t>
      </w:r>
      <w:r w:rsidR="00007AB3">
        <w:t xml:space="preserve"> </w:t>
      </w:r>
      <w:r w:rsidRPr="00915F9D">
        <w:t>în</w:t>
      </w:r>
      <w:r w:rsidR="00007AB3">
        <w:t xml:space="preserve"> </w:t>
      </w:r>
      <w:r w:rsidRPr="00915F9D">
        <w:t>mod</w:t>
      </w:r>
      <w:r w:rsidR="00007AB3">
        <w:t xml:space="preserve"> </w:t>
      </w:r>
      <w:r w:rsidRPr="00915F9D">
        <w:t>semnificativ</w:t>
      </w:r>
      <w:r w:rsidR="00007AB3">
        <w:t xml:space="preserve"> </w:t>
      </w:r>
      <w:r w:rsidRPr="00915F9D">
        <w:t>să</w:t>
      </w:r>
      <w:r w:rsidR="00007AB3">
        <w:t xml:space="preserve"> </w:t>
      </w:r>
      <w:r w:rsidRPr="00915F9D">
        <w:t>fie</w:t>
      </w:r>
      <w:r w:rsidR="00007AB3">
        <w:t xml:space="preserve"> </w:t>
      </w:r>
      <w:proofErr w:type="spellStart"/>
      <w:r w:rsidRPr="00915F9D">
        <w:t>preechipate</w:t>
      </w:r>
      <w:proofErr w:type="spellEnd"/>
      <w:r w:rsidR="00007AB3">
        <w:t xml:space="preserve"> </w:t>
      </w:r>
      <w:r w:rsidRPr="00915F9D">
        <w:t>cu</w:t>
      </w:r>
      <w:r w:rsidR="00007AB3">
        <w:t xml:space="preserve"> </w:t>
      </w:r>
      <w:r w:rsidRPr="00915F9D">
        <w:t>infrastructuri</w:t>
      </w:r>
      <w:r w:rsidR="00007AB3">
        <w:t xml:space="preserve"> </w:t>
      </w:r>
      <w:r w:rsidRPr="00915F9D">
        <w:t>pregătite</w:t>
      </w:r>
      <w:r w:rsidR="00007AB3">
        <w:t xml:space="preserve"> </w:t>
      </w:r>
      <w:r w:rsidRPr="00915F9D">
        <w:t>pentru</w:t>
      </w:r>
      <w:r w:rsidR="00007AB3">
        <w:t xml:space="preserve"> </w:t>
      </w:r>
      <w:r w:rsidRPr="00915F9D">
        <w:t>fibră</w:t>
      </w:r>
      <w:r w:rsidR="00007AB3">
        <w:t xml:space="preserve"> </w:t>
      </w:r>
      <w:r w:rsidRPr="00915F9D">
        <w:t>optică</w:t>
      </w:r>
      <w:r w:rsidR="00007AB3">
        <w:t xml:space="preserve"> </w:t>
      </w:r>
      <w:r w:rsidRPr="00915F9D">
        <w:t>și</w:t>
      </w:r>
      <w:r w:rsidR="00007AB3">
        <w:t xml:space="preserve"> </w:t>
      </w:r>
      <w:r w:rsidRPr="00915F9D">
        <w:t>fibră</w:t>
      </w:r>
      <w:r w:rsidR="00007AB3">
        <w:t xml:space="preserve"> </w:t>
      </w:r>
      <w:r w:rsidRPr="00915F9D">
        <w:t>optică.</w:t>
      </w:r>
      <w:r w:rsidR="00007AB3">
        <w:t xml:space="preserve"> </w:t>
      </w:r>
      <w:r w:rsidRPr="00915F9D">
        <w:t>Acest</w:t>
      </w:r>
      <w:r w:rsidR="00007AB3">
        <w:t xml:space="preserve"> </w:t>
      </w:r>
      <w:r w:rsidRPr="00915F9D">
        <w:t>lucru</w:t>
      </w:r>
      <w:r w:rsidR="00007AB3">
        <w:t xml:space="preserve"> </w:t>
      </w:r>
      <w:r w:rsidRPr="00915F9D">
        <w:t>va</w:t>
      </w:r>
      <w:r w:rsidR="00007AB3">
        <w:t xml:space="preserve"> </w:t>
      </w:r>
      <w:r w:rsidRPr="00915F9D">
        <w:t>asigura</w:t>
      </w:r>
      <w:r w:rsidR="00007AB3">
        <w:t xml:space="preserve"> </w:t>
      </w:r>
      <w:r w:rsidRPr="00915F9D">
        <w:t>o</w:t>
      </w:r>
      <w:r w:rsidR="00007AB3">
        <w:t xml:space="preserve"> </w:t>
      </w:r>
      <w:r w:rsidRPr="00915F9D">
        <w:t>implementare</w:t>
      </w:r>
      <w:r w:rsidR="00007AB3">
        <w:t xml:space="preserve"> </w:t>
      </w:r>
      <w:r w:rsidRPr="00915F9D">
        <w:t>rapidă</w:t>
      </w:r>
      <w:r w:rsidR="00007AB3">
        <w:t xml:space="preserve"> </w:t>
      </w:r>
      <w:r w:rsidRPr="00915F9D">
        <w:t>a</w:t>
      </w:r>
      <w:r w:rsidR="00007AB3">
        <w:t xml:space="preserve"> </w:t>
      </w:r>
      <w:r w:rsidRPr="00915F9D">
        <w:t>rețelelor</w:t>
      </w:r>
      <w:r w:rsidR="00007AB3">
        <w:t xml:space="preserve"> </w:t>
      </w:r>
      <w:r w:rsidRPr="00915F9D">
        <w:t>de</w:t>
      </w:r>
      <w:r w:rsidR="00007AB3">
        <w:t xml:space="preserve"> </w:t>
      </w:r>
      <w:r w:rsidRPr="00915F9D">
        <w:t>foarte</w:t>
      </w:r>
      <w:r w:rsidR="00007AB3">
        <w:t xml:space="preserve"> </w:t>
      </w:r>
      <w:r w:rsidRPr="00915F9D">
        <w:t>mare</w:t>
      </w:r>
      <w:r w:rsidR="00007AB3">
        <w:t xml:space="preserve"> </w:t>
      </w:r>
      <w:r w:rsidRPr="00915F9D">
        <w:t>capacitate,</w:t>
      </w:r>
      <w:r w:rsidR="00007AB3">
        <w:t xml:space="preserve"> </w:t>
      </w:r>
      <w:r w:rsidRPr="00915F9D">
        <w:t>permițând,</w:t>
      </w:r>
      <w:r w:rsidR="00007AB3">
        <w:t xml:space="preserve"> </w:t>
      </w:r>
      <w:r w:rsidRPr="00915F9D">
        <w:t>în</w:t>
      </w:r>
      <w:r w:rsidR="00007AB3">
        <w:t xml:space="preserve"> </w:t>
      </w:r>
      <w:r w:rsidRPr="00915F9D">
        <w:t>cele</w:t>
      </w:r>
      <w:r w:rsidR="00007AB3">
        <w:t xml:space="preserve"> </w:t>
      </w:r>
      <w:r w:rsidRPr="00915F9D">
        <w:t>din</w:t>
      </w:r>
      <w:r w:rsidR="00007AB3">
        <w:t xml:space="preserve"> </w:t>
      </w:r>
      <w:r w:rsidRPr="00915F9D">
        <w:t>urmă,</w:t>
      </w:r>
      <w:r w:rsidR="00007AB3">
        <w:t xml:space="preserve"> </w:t>
      </w:r>
      <w:r w:rsidRPr="00915F9D">
        <w:t>unui</w:t>
      </w:r>
      <w:r w:rsidR="00007AB3">
        <w:t xml:space="preserve"> </w:t>
      </w:r>
      <w:r w:rsidRPr="00915F9D">
        <w:t>număr</w:t>
      </w:r>
      <w:r w:rsidR="00007AB3">
        <w:t xml:space="preserve"> </w:t>
      </w:r>
      <w:r w:rsidRPr="00915F9D">
        <w:t>mai</w:t>
      </w:r>
      <w:r w:rsidR="00007AB3">
        <w:t xml:space="preserve"> </w:t>
      </w:r>
      <w:r w:rsidRPr="00915F9D">
        <w:t>mare</w:t>
      </w:r>
      <w:r w:rsidR="00007AB3">
        <w:t xml:space="preserve"> </w:t>
      </w:r>
      <w:r w:rsidRPr="00915F9D">
        <w:t>de</w:t>
      </w:r>
      <w:r w:rsidR="00007AB3">
        <w:t xml:space="preserve"> </w:t>
      </w:r>
      <w:r w:rsidRPr="00915F9D">
        <w:t>cetățeni</w:t>
      </w:r>
      <w:r w:rsidR="00007AB3">
        <w:t xml:space="preserve"> </w:t>
      </w:r>
      <w:r w:rsidRPr="00915F9D">
        <w:t>să</w:t>
      </w:r>
      <w:r w:rsidR="00007AB3">
        <w:t xml:space="preserve"> </w:t>
      </w:r>
      <w:r w:rsidRPr="00915F9D">
        <w:t>se</w:t>
      </w:r>
      <w:r w:rsidR="00007AB3">
        <w:t xml:space="preserve"> </w:t>
      </w:r>
      <w:r w:rsidRPr="00915F9D">
        <w:t>bucure</w:t>
      </w:r>
      <w:r w:rsidR="00007AB3">
        <w:t xml:space="preserve"> </w:t>
      </w:r>
      <w:r w:rsidRPr="00915F9D">
        <w:t>de</w:t>
      </w:r>
      <w:r w:rsidR="00007AB3">
        <w:t xml:space="preserve"> </w:t>
      </w:r>
      <w:r w:rsidRPr="00915F9D">
        <w:t>servicii</w:t>
      </w:r>
      <w:r w:rsidR="00007AB3">
        <w:t xml:space="preserve"> </w:t>
      </w:r>
      <w:r w:rsidRPr="00915F9D">
        <w:t>de</w:t>
      </w:r>
      <w:r w:rsidR="00007AB3">
        <w:t xml:space="preserve"> </w:t>
      </w:r>
      <w:r w:rsidRPr="00915F9D">
        <w:t>conectivitate</w:t>
      </w:r>
      <w:r w:rsidR="00007AB3">
        <w:t xml:space="preserve"> </w:t>
      </w:r>
      <w:r w:rsidRPr="00915F9D">
        <w:t>rapidă.</w:t>
      </w:r>
    </w:p>
    <w:p w14:paraId="6B356EBD" w14:textId="6F3DF461" w:rsidR="00915F9D" w:rsidRPr="00915F9D" w:rsidRDefault="00915F9D" w:rsidP="00915F9D">
      <w:r w:rsidRPr="00915F9D">
        <w:t>Noul</w:t>
      </w:r>
      <w:r w:rsidR="00007AB3">
        <w:t xml:space="preserve"> </w:t>
      </w:r>
      <w:r w:rsidRPr="00915F9D">
        <w:t>regulament</w:t>
      </w:r>
      <w:r w:rsidR="00007AB3">
        <w:t xml:space="preserve"> </w:t>
      </w:r>
      <w:r w:rsidRPr="00915F9D">
        <w:t>urmărește,</w:t>
      </w:r>
      <w:r w:rsidR="00007AB3">
        <w:t xml:space="preserve"> </w:t>
      </w:r>
      <w:r w:rsidRPr="00915F9D">
        <w:t>de</w:t>
      </w:r>
      <w:r w:rsidR="00007AB3">
        <w:t xml:space="preserve"> </w:t>
      </w:r>
      <w:r w:rsidRPr="00915F9D">
        <w:t>asemenea,</w:t>
      </w:r>
      <w:r w:rsidR="00007AB3">
        <w:t xml:space="preserve"> </w:t>
      </w:r>
      <w:r w:rsidRPr="00915F9D">
        <w:t>să</w:t>
      </w:r>
      <w:r w:rsidR="00007AB3">
        <w:t xml:space="preserve"> </w:t>
      </w:r>
      <w:r w:rsidRPr="00915F9D">
        <w:rPr>
          <w:b/>
          <w:bCs/>
        </w:rPr>
        <w:t>reducă</w:t>
      </w:r>
      <w:r w:rsidR="00007AB3">
        <w:rPr>
          <w:b/>
          <w:bCs/>
        </w:rPr>
        <w:t xml:space="preserve"> </w:t>
      </w:r>
      <w:r w:rsidRPr="00915F9D">
        <w:rPr>
          <w:b/>
          <w:bCs/>
        </w:rPr>
        <w:t>amprenta</w:t>
      </w:r>
      <w:r w:rsidR="00007AB3">
        <w:rPr>
          <w:b/>
          <w:bCs/>
        </w:rPr>
        <w:t xml:space="preserve"> </w:t>
      </w:r>
      <w:r w:rsidRPr="00915F9D">
        <w:rPr>
          <w:b/>
          <w:bCs/>
        </w:rPr>
        <w:t>de</w:t>
      </w:r>
      <w:r w:rsidR="00007AB3">
        <w:rPr>
          <w:b/>
          <w:bCs/>
        </w:rPr>
        <w:t xml:space="preserve"> </w:t>
      </w:r>
      <w:r w:rsidRPr="00915F9D">
        <w:rPr>
          <w:b/>
          <w:bCs/>
        </w:rPr>
        <w:t>mediu</w:t>
      </w:r>
      <w:r w:rsidR="00007AB3">
        <w:rPr>
          <w:b/>
          <w:bCs/>
        </w:rPr>
        <w:t xml:space="preserve"> </w:t>
      </w:r>
      <w:r w:rsidRPr="00915F9D">
        <w:rPr>
          <w:b/>
          <w:bCs/>
        </w:rPr>
        <w:t>a</w:t>
      </w:r>
      <w:r w:rsidR="00007AB3">
        <w:rPr>
          <w:b/>
          <w:bCs/>
        </w:rPr>
        <w:t xml:space="preserve"> </w:t>
      </w:r>
      <w:r w:rsidRPr="00915F9D">
        <w:rPr>
          <w:b/>
          <w:bCs/>
        </w:rPr>
        <w:t>rețelelor</w:t>
      </w:r>
      <w:r w:rsidR="00007AB3">
        <w:rPr>
          <w:b/>
          <w:bCs/>
        </w:rPr>
        <w:t xml:space="preserve"> </w:t>
      </w:r>
      <w:r w:rsidRPr="00915F9D">
        <w:rPr>
          <w:b/>
          <w:bCs/>
        </w:rPr>
        <w:t>de</w:t>
      </w:r>
      <w:r w:rsidR="00007AB3">
        <w:rPr>
          <w:b/>
          <w:bCs/>
        </w:rPr>
        <w:t xml:space="preserve"> </w:t>
      </w:r>
      <w:r w:rsidRPr="00915F9D">
        <w:rPr>
          <w:b/>
          <w:bCs/>
        </w:rPr>
        <w:t>comunicații</w:t>
      </w:r>
      <w:r w:rsidR="00007AB3">
        <w:rPr>
          <w:b/>
          <w:bCs/>
        </w:rPr>
        <w:t xml:space="preserve"> </w:t>
      </w:r>
      <w:r w:rsidRPr="00915F9D">
        <w:rPr>
          <w:b/>
          <w:bCs/>
        </w:rPr>
        <w:t>electronice</w:t>
      </w:r>
      <w:r w:rsidR="00007AB3">
        <w:rPr>
          <w:b/>
          <w:bCs/>
        </w:rPr>
        <w:t xml:space="preserve"> </w:t>
      </w:r>
      <w:r w:rsidRPr="00915F9D">
        <w:t>prin</w:t>
      </w:r>
      <w:r w:rsidR="00007AB3">
        <w:t xml:space="preserve"> </w:t>
      </w:r>
      <w:r w:rsidRPr="00915F9D">
        <w:t>promovarea</w:t>
      </w:r>
      <w:r w:rsidR="00007AB3">
        <w:t xml:space="preserve"> </w:t>
      </w:r>
      <w:r w:rsidRPr="00915F9D">
        <w:t>implementării</w:t>
      </w:r>
      <w:r w:rsidR="00007AB3">
        <w:t xml:space="preserve"> </w:t>
      </w:r>
      <w:r w:rsidRPr="00915F9D">
        <w:t>unor</w:t>
      </w:r>
      <w:r w:rsidR="00007AB3">
        <w:t xml:space="preserve"> </w:t>
      </w:r>
      <w:r w:rsidRPr="00915F9D">
        <w:t>tehnologii</w:t>
      </w:r>
      <w:r w:rsidR="00007AB3">
        <w:t xml:space="preserve"> </w:t>
      </w:r>
      <w:r w:rsidRPr="00915F9D">
        <w:t>mai</w:t>
      </w:r>
      <w:r w:rsidR="00007AB3">
        <w:t xml:space="preserve"> </w:t>
      </w:r>
      <w:r w:rsidRPr="00915F9D">
        <w:t>eficiente</w:t>
      </w:r>
      <w:r w:rsidR="00007AB3">
        <w:t xml:space="preserve"> </w:t>
      </w:r>
      <w:r w:rsidRPr="00915F9D">
        <w:t>din</w:t>
      </w:r>
      <w:r w:rsidR="00007AB3">
        <w:t xml:space="preserve"> </w:t>
      </w:r>
      <w:r w:rsidRPr="00915F9D">
        <w:t>punctul</w:t>
      </w:r>
      <w:r w:rsidR="00007AB3">
        <w:t xml:space="preserve"> </w:t>
      </w:r>
      <w:r w:rsidRPr="00915F9D">
        <w:t>de</w:t>
      </w:r>
      <w:r w:rsidR="00007AB3">
        <w:t xml:space="preserve"> </w:t>
      </w:r>
      <w:r w:rsidRPr="00915F9D">
        <w:t>vedere</w:t>
      </w:r>
      <w:r w:rsidR="00007AB3">
        <w:t xml:space="preserve"> </w:t>
      </w:r>
      <w:r w:rsidRPr="00915F9D">
        <w:t>al</w:t>
      </w:r>
      <w:r w:rsidR="00007AB3">
        <w:t xml:space="preserve"> </w:t>
      </w:r>
      <w:r w:rsidRPr="00915F9D">
        <w:t>mediului,</w:t>
      </w:r>
      <w:r w:rsidR="00007AB3">
        <w:t xml:space="preserve"> </w:t>
      </w:r>
      <w:r w:rsidRPr="00915F9D">
        <w:t>cum</w:t>
      </w:r>
      <w:r w:rsidR="00007AB3">
        <w:t xml:space="preserve"> </w:t>
      </w:r>
      <w:r w:rsidRPr="00915F9D">
        <w:t>ar</w:t>
      </w:r>
      <w:r w:rsidR="00007AB3">
        <w:t xml:space="preserve"> </w:t>
      </w:r>
      <w:r w:rsidRPr="00915F9D">
        <w:t>fi</w:t>
      </w:r>
      <w:r w:rsidR="00007AB3">
        <w:t xml:space="preserve"> </w:t>
      </w:r>
      <w:r w:rsidRPr="00915F9D">
        <w:t>fibra</w:t>
      </w:r>
      <w:r w:rsidR="00007AB3">
        <w:t xml:space="preserve"> </w:t>
      </w:r>
      <w:r w:rsidRPr="00915F9D">
        <w:t>optică</w:t>
      </w:r>
      <w:r w:rsidR="00007AB3">
        <w:t xml:space="preserve"> </w:t>
      </w:r>
      <w:r w:rsidRPr="00915F9D">
        <w:t>și</w:t>
      </w:r>
      <w:r w:rsidR="00007AB3">
        <w:t xml:space="preserve"> </w:t>
      </w:r>
      <w:r w:rsidRPr="00915F9D">
        <w:t>tehnologia</w:t>
      </w:r>
      <w:r w:rsidR="00007AB3">
        <w:t xml:space="preserve"> </w:t>
      </w:r>
      <w:r w:rsidRPr="00915F9D">
        <w:t>5G.</w:t>
      </w:r>
      <w:r w:rsidR="00007AB3">
        <w:t xml:space="preserve"> </w:t>
      </w:r>
      <w:r w:rsidRPr="00915F9D">
        <w:t>Reutilizarea</w:t>
      </w:r>
      <w:r w:rsidR="00007AB3">
        <w:t xml:space="preserve"> </w:t>
      </w:r>
      <w:r w:rsidRPr="00915F9D">
        <w:t>infrastructurii</w:t>
      </w:r>
      <w:r w:rsidR="00007AB3">
        <w:t xml:space="preserve"> </w:t>
      </w:r>
      <w:r w:rsidRPr="00915F9D">
        <w:t>fizice</w:t>
      </w:r>
      <w:r w:rsidR="00007AB3">
        <w:t xml:space="preserve"> </w:t>
      </w:r>
      <w:r w:rsidRPr="00915F9D">
        <w:t>existente</w:t>
      </w:r>
      <w:r w:rsidR="00007AB3">
        <w:t xml:space="preserve"> </w:t>
      </w:r>
      <w:r w:rsidRPr="00915F9D">
        <w:t>și</w:t>
      </w:r>
      <w:r w:rsidR="00007AB3">
        <w:t xml:space="preserve"> </w:t>
      </w:r>
      <w:r w:rsidRPr="00915F9D">
        <w:t>o</w:t>
      </w:r>
      <w:r w:rsidR="00007AB3">
        <w:t xml:space="preserve"> </w:t>
      </w:r>
      <w:r w:rsidRPr="00915F9D">
        <w:t>mai</w:t>
      </w:r>
      <w:r w:rsidR="00007AB3">
        <w:t xml:space="preserve"> </w:t>
      </w:r>
      <w:r w:rsidRPr="00915F9D">
        <w:t>bună</w:t>
      </w:r>
      <w:r w:rsidR="00007AB3">
        <w:t xml:space="preserve"> </w:t>
      </w:r>
      <w:r w:rsidRPr="00915F9D">
        <w:t>coordonare</w:t>
      </w:r>
      <w:r w:rsidR="00007AB3">
        <w:t xml:space="preserve"> </w:t>
      </w:r>
      <w:r w:rsidRPr="00915F9D">
        <w:t>a</w:t>
      </w:r>
      <w:r w:rsidR="00007AB3">
        <w:t xml:space="preserve"> </w:t>
      </w:r>
      <w:r w:rsidRPr="00915F9D">
        <w:t>lucrărilor</w:t>
      </w:r>
      <w:r w:rsidR="00007AB3">
        <w:t xml:space="preserve"> </w:t>
      </w:r>
      <w:r w:rsidRPr="00915F9D">
        <w:t>civile</w:t>
      </w:r>
      <w:r w:rsidR="00007AB3">
        <w:t xml:space="preserve"> </w:t>
      </w:r>
      <w:r w:rsidRPr="00915F9D">
        <w:t>vor</w:t>
      </w:r>
      <w:r w:rsidR="00007AB3">
        <w:t xml:space="preserve"> </w:t>
      </w:r>
      <w:r w:rsidRPr="00915F9D">
        <w:t>contribui,</w:t>
      </w:r>
      <w:r w:rsidR="00007AB3">
        <w:t xml:space="preserve"> </w:t>
      </w:r>
      <w:r w:rsidRPr="00915F9D">
        <w:t>de</w:t>
      </w:r>
      <w:r w:rsidR="00007AB3">
        <w:t xml:space="preserve"> </w:t>
      </w:r>
      <w:r w:rsidRPr="00915F9D">
        <w:t>asemenea,</w:t>
      </w:r>
      <w:r w:rsidR="00007AB3">
        <w:t xml:space="preserve"> </w:t>
      </w:r>
      <w:r w:rsidRPr="00915F9D">
        <w:t>la</w:t>
      </w:r>
      <w:r w:rsidR="00007AB3">
        <w:t xml:space="preserve"> </w:t>
      </w:r>
      <w:r w:rsidRPr="00915F9D">
        <w:t>reducerea</w:t>
      </w:r>
      <w:r w:rsidR="00007AB3">
        <w:t xml:space="preserve"> </w:t>
      </w:r>
      <w:r w:rsidRPr="00915F9D">
        <w:t>impactului</w:t>
      </w:r>
      <w:r w:rsidR="00007AB3">
        <w:t xml:space="preserve"> </w:t>
      </w:r>
      <w:r w:rsidRPr="00915F9D">
        <w:t>global</w:t>
      </w:r>
      <w:r w:rsidR="00007AB3">
        <w:t xml:space="preserve"> </w:t>
      </w:r>
      <w:r w:rsidRPr="00915F9D">
        <w:t>asupra</w:t>
      </w:r>
      <w:r w:rsidR="00007AB3">
        <w:t xml:space="preserve"> </w:t>
      </w:r>
      <w:r w:rsidRPr="00915F9D">
        <w:t>mediului</w:t>
      </w:r>
      <w:r w:rsidR="00007AB3">
        <w:t xml:space="preserve"> </w:t>
      </w:r>
      <w:r w:rsidRPr="00915F9D">
        <w:t>al</w:t>
      </w:r>
      <w:r w:rsidR="00007AB3">
        <w:t xml:space="preserve"> </w:t>
      </w:r>
      <w:r w:rsidRPr="00915F9D">
        <w:t>instalării</w:t>
      </w:r>
      <w:r w:rsidR="00007AB3">
        <w:t xml:space="preserve"> </w:t>
      </w:r>
      <w:r w:rsidRPr="00915F9D">
        <w:t>rețelelor,</w:t>
      </w:r>
      <w:r w:rsidR="00007AB3">
        <w:t xml:space="preserve"> </w:t>
      </w:r>
      <w:r w:rsidRPr="00915F9D">
        <w:t>printr-o</w:t>
      </w:r>
      <w:r w:rsidR="00007AB3">
        <w:t xml:space="preserve"> </w:t>
      </w:r>
      <w:r w:rsidRPr="00915F9D">
        <w:t>utilizare</w:t>
      </w:r>
      <w:r w:rsidR="00007AB3">
        <w:t xml:space="preserve"> </w:t>
      </w:r>
      <w:r w:rsidRPr="00915F9D">
        <w:t>mai</w:t>
      </w:r>
      <w:r w:rsidR="00007AB3">
        <w:t xml:space="preserve"> </w:t>
      </w:r>
      <w:r w:rsidRPr="00915F9D">
        <w:t>eficientă</w:t>
      </w:r>
      <w:r w:rsidR="00007AB3">
        <w:t xml:space="preserve"> </w:t>
      </w:r>
      <w:r w:rsidRPr="00915F9D">
        <w:t>a</w:t>
      </w:r>
      <w:r w:rsidR="00007AB3">
        <w:t xml:space="preserve"> </w:t>
      </w:r>
      <w:r w:rsidRPr="00915F9D">
        <w:t>resurselor.</w:t>
      </w:r>
    </w:p>
    <w:p w14:paraId="7BE640C4" w14:textId="0FB72D18" w:rsidR="00915F9D" w:rsidRPr="00915F9D" w:rsidRDefault="00915F9D" w:rsidP="00915F9D">
      <w:r w:rsidRPr="00915F9D">
        <w:t>În</w:t>
      </w:r>
      <w:r w:rsidR="00007AB3">
        <w:t xml:space="preserve"> </w:t>
      </w:r>
      <w:r w:rsidRPr="00915F9D">
        <w:t>plus,</w:t>
      </w:r>
      <w:r w:rsidR="00007AB3">
        <w:t xml:space="preserve"> </w:t>
      </w:r>
      <w:r w:rsidRPr="00915F9D">
        <w:t>s-a</w:t>
      </w:r>
      <w:r w:rsidR="00007AB3">
        <w:t xml:space="preserve"> </w:t>
      </w:r>
      <w:r w:rsidRPr="00915F9D">
        <w:t>ajuns</w:t>
      </w:r>
      <w:r w:rsidR="00007AB3">
        <w:t xml:space="preserve"> </w:t>
      </w:r>
      <w:r w:rsidRPr="00915F9D">
        <w:t>la</w:t>
      </w:r>
      <w:r w:rsidR="00007AB3">
        <w:t xml:space="preserve"> </w:t>
      </w:r>
      <w:r w:rsidRPr="00915F9D">
        <w:t>un</w:t>
      </w:r>
      <w:r w:rsidR="00007AB3">
        <w:t xml:space="preserve"> </w:t>
      </w:r>
      <w:r w:rsidRPr="00915F9D">
        <w:t>acord</w:t>
      </w:r>
      <w:r w:rsidR="00007AB3">
        <w:t xml:space="preserve"> </w:t>
      </w:r>
      <w:r w:rsidRPr="00915F9D">
        <w:t>cu</w:t>
      </w:r>
      <w:r w:rsidR="00007AB3">
        <w:t xml:space="preserve"> </w:t>
      </w:r>
      <w:r w:rsidRPr="00915F9D">
        <w:t>privire</w:t>
      </w:r>
      <w:r w:rsidR="00007AB3">
        <w:t xml:space="preserve"> </w:t>
      </w:r>
      <w:r w:rsidRPr="00915F9D">
        <w:t>la</w:t>
      </w:r>
      <w:r w:rsidR="00007AB3">
        <w:t xml:space="preserve"> </w:t>
      </w:r>
      <w:r w:rsidRPr="00915F9D">
        <w:t>normele</w:t>
      </w:r>
      <w:r w:rsidR="00007AB3">
        <w:t xml:space="preserve"> </w:t>
      </w:r>
      <w:r w:rsidRPr="00915F9D">
        <w:t>privind</w:t>
      </w:r>
      <w:r w:rsidR="00007AB3">
        <w:t xml:space="preserve"> </w:t>
      </w:r>
      <w:r w:rsidRPr="00915F9D">
        <w:t>comunicațiile</w:t>
      </w:r>
      <w:r w:rsidR="00007AB3">
        <w:t xml:space="preserve"> </w:t>
      </w:r>
      <w:r w:rsidRPr="00915F9D">
        <w:t>în</w:t>
      </w:r>
      <w:r w:rsidR="00007AB3">
        <w:t xml:space="preserve"> </w:t>
      </w:r>
      <w:r w:rsidRPr="00915F9D">
        <w:t>interiorul</w:t>
      </w:r>
      <w:r w:rsidR="00007AB3">
        <w:t xml:space="preserve"> </w:t>
      </w:r>
      <w:r w:rsidRPr="00915F9D">
        <w:t>UE</w:t>
      </w:r>
      <w:r w:rsidR="00007AB3">
        <w:t xml:space="preserve"> </w:t>
      </w:r>
      <w:r w:rsidRPr="00915F9D">
        <w:t>(apeluri</w:t>
      </w:r>
      <w:r w:rsidR="00007AB3">
        <w:t xml:space="preserve"> </w:t>
      </w:r>
      <w:r w:rsidRPr="00915F9D">
        <w:t>și</w:t>
      </w:r>
      <w:r w:rsidR="00007AB3">
        <w:t xml:space="preserve"> </w:t>
      </w:r>
      <w:r w:rsidRPr="00915F9D">
        <w:t>SMS-uri</w:t>
      </w:r>
      <w:r w:rsidR="00007AB3">
        <w:t xml:space="preserve"> </w:t>
      </w:r>
      <w:r w:rsidRPr="00915F9D">
        <w:t>plasate</w:t>
      </w:r>
      <w:r w:rsidR="00007AB3">
        <w:t xml:space="preserve"> </w:t>
      </w:r>
      <w:r w:rsidRPr="00915F9D">
        <w:t>din</w:t>
      </w:r>
      <w:r w:rsidR="00007AB3">
        <w:t xml:space="preserve"> </w:t>
      </w:r>
      <w:r w:rsidRPr="00915F9D">
        <w:t>statul</w:t>
      </w:r>
      <w:r w:rsidR="00007AB3">
        <w:t xml:space="preserve"> </w:t>
      </w:r>
      <w:r w:rsidRPr="00915F9D">
        <w:t>membru</w:t>
      </w:r>
      <w:r w:rsidR="00007AB3">
        <w:t xml:space="preserve"> </w:t>
      </w:r>
      <w:r w:rsidRPr="00915F9D">
        <w:t>de</w:t>
      </w:r>
      <w:r w:rsidR="00007AB3">
        <w:t xml:space="preserve"> </w:t>
      </w:r>
      <w:r w:rsidRPr="00915F9D">
        <w:t>origine</w:t>
      </w:r>
      <w:r w:rsidR="00007AB3">
        <w:t xml:space="preserve"> </w:t>
      </w:r>
      <w:r w:rsidRPr="00915F9D">
        <w:t>către</w:t>
      </w:r>
      <w:r w:rsidR="00007AB3">
        <w:t xml:space="preserve"> </w:t>
      </w:r>
      <w:r w:rsidRPr="00915F9D">
        <w:t>un</w:t>
      </w:r>
      <w:r w:rsidR="00007AB3">
        <w:t xml:space="preserve"> </w:t>
      </w:r>
      <w:r w:rsidRPr="00915F9D">
        <w:t>alt</w:t>
      </w:r>
      <w:r w:rsidR="00007AB3">
        <w:t xml:space="preserve"> </w:t>
      </w:r>
      <w:r w:rsidRPr="00915F9D">
        <w:t>stat</w:t>
      </w:r>
      <w:r w:rsidR="00007AB3">
        <w:t xml:space="preserve"> </w:t>
      </w:r>
      <w:r w:rsidRPr="00915F9D">
        <w:t>membru),</w:t>
      </w:r>
      <w:r w:rsidR="00007AB3">
        <w:t xml:space="preserve"> </w:t>
      </w:r>
      <w:r w:rsidRPr="00915F9D">
        <w:t>asigurând</w:t>
      </w:r>
      <w:r w:rsidR="00007AB3">
        <w:t xml:space="preserve"> </w:t>
      </w:r>
      <w:r w:rsidRPr="00915F9D">
        <w:t>protecția</w:t>
      </w:r>
      <w:r w:rsidR="00007AB3">
        <w:t xml:space="preserve"> </w:t>
      </w:r>
      <w:r w:rsidRPr="00915F9D">
        <w:t>continuă</w:t>
      </w:r>
      <w:r w:rsidR="00007AB3">
        <w:t xml:space="preserve"> </w:t>
      </w:r>
      <w:r w:rsidRPr="00915F9D">
        <w:t>a</w:t>
      </w:r>
      <w:r w:rsidR="00007AB3">
        <w:t xml:space="preserve"> </w:t>
      </w:r>
      <w:r w:rsidRPr="00915F9D">
        <w:t>consumatorilor</w:t>
      </w:r>
      <w:r w:rsidR="00007AB3">
        <w:t xml:space="preserve"> </w:t>
      </w:r>
      <w:r w:rsidRPr="00915F9D">
        <w:t>vulnerabili</w:t>
      </w:r>
      <w:r w:rsidR="00007AB3">
        <w:t xml:space="preserve"> </w:t>
      </w:r>
      <w:r w:rsidRPr="00915F9D">
        <w:t>împotriva</w:t>
      </w:r>
      <w:r w:rsidR="00007AB3">
        <w:t xml:space="preserve"> </w:t>
      </w:r>
      <w:r w:rsidRPr="00915F9D">
        <w:t>riscului</w:t>
      </w:r>
      <w:r w:rsidR="00007AB3">
        <w:t xml:space="preserve"> </w:t>
      </w:r>
      <w:r w:rsidRPr="00915F9D">
        <w:t>unor</w:t>
      </w:r>
      <w:r w:rsidR="00007AB3">
        <w:t xml:space="preserve"> </w:t>
      </w:r>
      <w:r w:rsidRPr="00915F9D">
        <w:t>prețuri</w:t>
      </w:r>
      <w:r w:rsidR="00007AB3">
        <w:t xml:space="preserve"> </w:t>
      </w:r>
      <w:r w:rsidRPr="00915F9D">
        <w:t>potențial</w:t>
      </w:r>
      <w:r w:rsidR="00007AB3">
        <w:t xml:space="preserve"> </w:t>
      </w:r>
      <w:r w:rsidRPr="00915F9D">
        <w:t>excesive</w:t>
      </w:r>
      <w:r w:rsidR="00007AB3">
        <w:t xml:space="preserve"> </w:t>
      </w:r>
      <w:r w:rsidRPr="00915F9D">
        <w:t>pentru</w:t>
      </w:r>
      <w:r w:rsidR="00007AB3">
        <w:t xml:space="preserve"> </w:t>
      </w:r>
      <w:r w:rsidRPr="00915F9D">
        <w:t>astfel</w:t>
      </w:r>
      <w:r w:rsidR="00007AB3">
        <w:t xml:space="preserve"> </w:t>
      </w:r>
      <w:r w:rsidRPr="00915F9D">
        <w:t>de</w:t>
      </w:r>
      <w:r w:rsidR="00007AB3">
        <w:t xml:space="preserve"> </w:t>
      </w:r>
      <w:r w:rsidRPr="00915F9D">
        <w:t>servicii</w:t>
      </w:r>
      <w:r w:rsidR="00007AB3">
        <w:t xml:space="preserve"> </w:t>
      </w:r>
      <w:r w:rsidRPr="00915F9D">
        <w:t>până</w:t>
      </w:r>
      <w:r w:rsidR="00007AB3">
        <w:t xml:space="preserve"> </w:t>
      </w:r>
      <w:r w:rsidRPr="00915F9D">
        <w:t>în</w:t>
      </w:r>
      <w:r w:rsidR="00007AB3">
        <w:t xml:space="preserve"> </w:t>
      </w:r>
      <w:r w:rsidRPr="00915F9D">
        <w:t>2032</w:t>
      </w:r>
      <w:r w:rsidR="00007AB3">
        <w:t xml:space="preserve"> </w:t>
      </w:r>
      <w:r w:rsidRPr="00915F9D">
        <w:t>și</w:t>
      </w:r>
      <w:r w:rsidR="00007AB3">
        <w:t xml:space="preserve"> </w:t>
      </w:r>
      <w:r w:rsidRPr="00915F9D">
        <w:t>un</w:t>
      </w:r>
      <w:r w:rsidR="00007AB3">
        <w:t xml:space="preserve"> </w:t>
      </w:r>
      <w:r w:rsidRPr="00915F9D">
        <w:t>mecanism</w:t>
      </w:r>
      <w:r w:rsidR="00007AB3">
        <w:t xml:space="preserve"> </w:t>
      </w:r>
      <w:r w:rsidRPr="00915F9D">
        <w:t>determinat</w:t>
      </w:r>
      <w:r w:rsidR="00007AB3">
        <w:t xml:space="preserve"> </w:t>
      </w:r>
      <w:r w:rsidRPr="00915F9D">
        <w:t>de</w:t>
      </w:r>
      <w:r w:rsidR="00007AB3">
        <w:t xml:space="preserve"> </w:t>
      </w:r>
      <w:r w:rsidRPr="00915F9D">
        <w:t>piață</w:t>
      </w:r>
      <w:r w:rsidR="00007AB3">
        <w:t xml:space="preserve"> </w:t>
      </w:r>
      <w:r w:rsidRPr="00915F9D">
        <w:t>pentru</w:t>
      </w:r>
      <w:r w:rsidR="00007AB3">
        <w:t xml:space="preserve"> </w:t>
      </w:r>
      <w:r w:rsidRPr="00915F9D">
        <w:t>a</w:t>
      </w:r>
      <w:r w:rsidR="00007AB3">
        <w:t xml:space="preserve"> </w:t>
      </w:r>
      <w:r w:rsidRPr="00915F9D">
        <w:t>elimina</w:t>
      </w:r>
      <w:r w:rsidR="00007AB3">
        <w:t xml:space="preserve"> </w:t>
      </w:r>
      <w:r w:rsidRPr="00915F9D">
        <w:t>diferențele</w:t>
      </w:r>
      <w:r w:rsidR="00007AB3">
        <w:t xml:space="preserve"> </w:t>
      </w:r>
      <w:r w:rsidRPr="00915F9D">
        <w:t>nejustificate</w:t>
      </w:r>
      <w:r w:rsidR="00007AB3">
        <w:t xml:space="preserve"> </w:t>
      </w:r>
      <w:r w:rsidRPr="00915F9D">
        <w:t>de</w:t>
      </w:r>
      <w:r w:rsidR="00007AB3">
        <w:t xml:space="preserve"> </w:t>
      </w:r>
      <w:r w:rsidRPr="00915F9D">
        <w:t>preț.</w:t>
      </w:r>
    </w:p>
    <w:p w14:paraId="4B4FA600" w14:textId="5DB30F86" w:rsidR="00915F9D" w:rsidRPr="00915F9D" w:rsidRDefault="00915F9D" w:rsidP="00915F9D">
      <w:pPr>
        <w:rPr>
          <w:b/>
          <w:bCs/>
        </w:rPr>
      </w:pPr>
      <w:r w:rsidRPr="00915F9D">
        <w:rPr>
          <w:b/>
          <w:bCs/>
        </w:rPr>
        <w:t>Recomandarea</w:t>
      </w:r>
      <w:r w:rsidR="00007AB3">
        <w:rPr>
          <w:b/>
          <w:bCs/>
        </w:rPr>
        <w:t xml:space="preserve"> </w:t>
      </w:r>
      <w:r w:rsidRPr="00915F9D">
        <w:rPr>
          <w:b/>
          <w:bCs/>
        </w:rPr>
        <w:t>privind</w:t>
      </w:r>
      <w:r w:rsidR="00007AB3">
        <w:rPr>
          <w:b/>
          <w:bCs/>
        </w:rPr>
        <w:t xml:space="preserve"> </w:t>
      </w:r>
      <w:proofErr w:type="spellStart"/>
      <w:r w:rsidRPr="00915F9D">
        <w:rPr>
          <w:b/>
          <w:bCs/>
        </w:rPr>
        <w:t>gigabiții</w:t>
      </w:r>
      <w:proofErr w:type="spellEnd"/>
    </w:p>
    <w:p w14:paraId="49A01F26" w14:textId="76DBD80A" w:rsidR="00915F9D" w:rsidRPr="00915F9D" w:rsidRDefault="00915F9D" w:rsidP="00915F9D">
      <w:r w:rsidRPr="00915F9D">
        <w:rPr>
          <w:b/>
          <w:bCs/>
        </w:rPr>
        <w:t>Recomandarea</w:t>
      </w:r>
      <w:r w:rsidR="00007AB3">
        <w:rPr>
          <w:b/>
          <w:bCs/>
        </w:rPr>
        <w:t xml:space="preserve"> </w:t>
      </w:r>
      <w:r w:rsidRPr="00915F9D">
        <w:rPr>
          <w:b/>
          <w:bCs/>
        </w:rPr>
        <w:t>privind</w:t>
      </w:r>
      <w:r w:rsidR="00007AB3">
        <w:rPr>
          <w:b/>
          <w:bCs/>
        </w:rPr>
        <w:t xml:space="preserve"> </w:t>
      </w:r>
      <w:proofErr w:type="spellStart"/>
      <w:r w:rsidRPr="00915F9D">
        <w:rPr>
          <w:b/>
          <w:bCs/>
        </w:rPr>
        <w:t>gigabiții</w:t>
      </w:r>
      <w:proofErr w:type="spellEnd"/>
      <w:r w:rsidR="00007AB3">
        <w:t xml:space="preserve"> </w:t>
      </w:r>
      <w:r w:rsidRPr="00915F9D">
        <w:t>adoptată</w:t>
      </w:r>
      <w:r w:rsidR="00007AB3">
        <w:t xml:space="preserve"> </w:t>
      </w:r>
      <w:r w:rsidRPr="00915F9D">
        <w:t>astăzi</w:t>
      </w:r>
      <w:r w:rsidR="00007AB3">
        <w:t xml:space="preserve"> </w:t>
      </w:r>
      <w:r w:rsidRPr="00915F9D">
        <w:t>de</w:t>
      </w:r>
      <w:r w:rsidR="00007AB3">
        <w:t xml:space="preserve"> </w:t>
      </w:r>
      <w:r w:rsidRPr="00915F9D">
        <w:t>Comisie</w:t>
      </w:r>
      <w:r w:rsidR="00007AB3">
        <w:t xml:space="preserve"> </w:t>
      </w:r>
      <w:r w:rsidRPr="00915F9D">
        <w:t>oferă</w:t>
      </w:r>
      <w:r w:rsidR="00007AB3">
        <w:t xml:space="preserve"> </w:t>
      </w:r>
      <w:r w:rsidRPr="00915F9D">
        <w:t>autorităților</w:t>
      </w:r>
      <w:r w:rsidR="00007AB3">
        <w:t xml:space="preserve"> </w:t>
      </w:r>
      <w:r w:rsidRPr="00915F9D">
        <w:t>naționale</w:t>
      </w:r>
      <w:r w:rsidR="00007AB3">
        <w:t xml:space="preserve"> </w:t>
      </w:r>
      <w:r w:rsidRPr="00915F9D">
        <w:t>de</w:t>
      </w:r>
      <w:r w:rsidR="00007AB3">
        <w:t xml:space="preserve"> </w:t>
      </w:r>
      <w:r w:rsidRPr="00915F9D">
        <w:t>reglementare</w:t>
      </w:r>
      <w:r w:rsidR="00007AB3">
        <w:t xml:space="preserve"> </w:t>
      </w:r>
      <w:r w:rsidRPr="00915F9D">
        <w:t>orientări</w:t>
      </w:r>
      <w:r w:rsidR="00007AB3">
        <w:t xml:space="preserve"> </w:t>
      </w:r>
      <w:r w:rsidRPr="00915F9D">
        <w:t>cu</w:t>
      </w:r>
      <w:r w:rsidR="00007AB3">
        <w:t xml:space="preserve"> </w:t>
      </w:r>
      <w:r w:rsidRPr="00915F9D">
        <w:t>privire</w:t>
      </w:r>
      <w:r w:rsidR="00007AB3">
        <w:t xml:space="preserve"> </w:t>
      </w:r>
      <w:r w:rsidRPr="00915F9D">
        <w:t>la</w:t>
      </w:r>
      <w:r w:rsidR="00007AB3">
        <w:t xml:space="preserve"> </w:t>
      </w:r>
      <w:r w:rsidRPr="00915F9D">
        <w:t>modul</w:t>
      </w:r>
      <w:r w:rsidR="00007AB3">
        <w:t xml:space="preserve"> </w:t>
      </w:r>
      <w:r w:rsidRPr="00915F9D">
        <w:t>de</w:t>
      </w:r>
      <w:r w:rsidR="00007AB3">
        <w:t xml:space="preserve"> </w:t>
      </w:r>
      <w:r w:rsidRPr="00915F9D">
        <w:t>concepere</w:t>
      </w:r>
      <w:r w:rsidR="00007AB3">
        <w:t xml:space="preserve"> </w:t>
      </w:r>
      <w:r w:rsidRPr="00915F9D">
        <w:t>a</w:t>
      </w:r>
      <w:r w:rsidR="00007AB3">
        <w:t xml:space="preserve"> </w:t>
      </w:r>
      <w:r w:rsidRPr="00915F9D">
        <w:t>obligațiilor</w:t>
      </w:r>
      <w:r w:rsidR="00007AB3">
        <w:t xml:space="preserve"> </w:t>
      </w:r>
      <w:r w:rsidRPr="00915F9D">
        <w:t>privind</w:t>
      </w:r>
      <w:r w:rsidR="00007AB3">
        <w:t xml:space="preserve"> </w:t>
      </w:r>
      <w:r w:rsidRPr="00915F9D">
        <w:t>măsurile</w:t>
      </w:r>
      <w:r w:rsidR="00007AB3">
        <w:t xml:space="preserve"> </w:t>
      </w:r>
      <w:r w:rsidRPr="00915F9D">
        <w:t>corective</w:t>
      </w:r>
      <w:r w:rsidR="00007AB3">
        <w:t xml:space="preserve"> </w:t>
      </w:r>
      <w:r w:rsidRPr="00915F9D">
        <w:t>în</w:t>
      </w:r>
      <w:r w:rsidR="00007AB3">
        <w:t xml:space="preserve"> </w:t>
      </w:r>
      <w:r w:rsidRPr="00915F9D">
        <w:t>materie</w:t>
      </w:r>
      <w:r w:rsidR="00007AB3">
        <w:t xml:space="preserve"> </w:t>
      </w:r>
      <w:r w:rsidRPr="00915F9D">
        <w:t>de</w:t>
      </w:r>
      <w:r w:rsidR="00007AB3">
        <w:t xml:space="preserve"> </w:t>
      </w:r>
      <w:r w:rsidRPr="00915F9D">
        <w:t>acces</w:t>
      </w:r>
      <w:r w:rsidR="00007AB3">
        <w:t xml:space="preserve"> </w:t>
      </w:r>
      <w:r w:rsidRPr="00915F9D">
        <w:t>pentru</w:t>
      </w:r>
      <w:r w:rsidR="00007AB3">
        <w:t xml:space="preserve"> </w:t>
      </w:r>
      <w:r w:rsidRPr="00915F9D">
        <w:t>operatorii</w:t>
      </w:r>
      <w:r w:rsidR="00007AB3">
        <w:t xml:space="preserve"> </w:t>
      </w:r>
      <w:r w:rsidRPr="00915F9D">
        <w:t>cu</w:t>
      </w:r>
      <w:r w:rsidR="00007AB3">
        <w:t xml:space="preserve"> </w:t>
      </w:r>
      <w:r w:rsidRPr="00915F9D">
        <w:t>putere</w:t>
      </w:r>
      <w:r w:rsidR="00007AB3">
        <w:t xml:space="preserve"> </w:t>
      </w:r>
      <w:r w:rsidRPr="00915F9D">
        <w:t>semnificativă</w:t>
      </w:r>
      <w:r w:rsidR="00007AB3">
        <w:t xml:space="preserve"> </w:t>
      </w:r>
      <w:r w:rsidRPr="00915F9D">
        <w:t>pe</w:t>
      </w:r>
      <w:r w:rsidR="00007AB3">
        <w:t xml:space="preserve"> </w:t>
      </w:r>
      <w:r w:rsidRPr="00915F9D">
        <w:t>piață,</w:t>
      </w:r>
      <w:r w:rsidR="00007AB3">
        <w:t xml:space="preserve"> </w:t>
      </w:r>
      <w:r w:rsidRPr="00915F9D">
        <w:t>de</w:t>
      </w:r>
      <w:r w:rsidR="00007AB3">
        <w:t xml:space="preserve"> </w:t>
      </w:r>
      <w:r w:rsidRPr="00915F9D">
        <w:t>garantare</w:t>
      </w:r>
      <w:r w:rsidR="00007AB3">
        <w:t xml:space="preserve"> </w:t>
      </w:r>
      <w:r w:rsidRPr="00915F9D">
        <w:t>a</w:t>
      </w:r>
      <w:r w:rsidR="00007AB3">
        <w:t xml:space="preserve"> </w:t>
      </w:r>
      <w:r w:rsidRPr="00915F9D">
        <w:t>concurenței</w:t>
      </w:r>
      <w:r w:rsidR="00007AB3">
        <w:t xml:space="preserve"> </w:t>
      </w:r>
      <w:r w:rsidRPr="00915F9D">
        <w:t>loiale</w:t>
      </w:r>
      <w:r w:rsidR="00007AB3">
        <w:t xml:space="preserve"> </w:t>
      </w:r>
      <w:r w:rsidRPr="00915F9D">
        <w:t>și,</w:t>
      </w:r>
      <w:r w:rsidR="00007AB3">
        <w:t xml:space="preserve"> </w:t>
      </w:r>
      <w:r w:rsidRPr="00915F9D">
        <w:t>în</w:t>
      </w:r>
      <w:r w:rsidR="00007AB3">
        <w:t xml:space="preserve"> </w:t>
      </w:r>
      <w:r w:rsidRPr="00915F9D">
        <w:t>același</w:t>
      </w:r>
      <w:r w:rsidR="00007AB3">
        <w:t xml:space="preserve"> </w:t>
      </w:r>
      <w:r w:rsidRPr="00915F9D">
        <w:t>timp,</w:t>
      </w:r>
      <w:r w:rsidR="00007AB3">
        <w:t xml:space="preserve"> </w:t>
      </w:r>
      <w:r w:rsidRPr="00915F9D">
        <w:t>de</w:t>
      </w:r>
      <w:r w:rsidR="00007AB3">
        <w:t xml:space="preserve"> </w:t>
      </w:r>
      <w:r w:rsidRPr="00915F9D">
        <w:t>promovare</w:t>
      </w:r>
      <w:r w:rsidR="00007AB3">
        <w:t xml:space="preserve"> </w:t>
      </w:r>
      <w:r w:rsidRPr="00915F9D">
        <w:t>a</w:t>
      </w:r>
      <w:r w:rsidR="00007AB3">
        <w:t xml:space="preserve"> </w:t>
      </w:r>
      <w:r w:rsidRPr="00915F9D">
        <w:t>introducerii</w:t>
      </w:r>
      <w:r w:rsidR="00007AB3">
        <w:t xml:space="preserve"> </w:t>
      </w:r>
      <w:r w:rsidRPr="00915F9D">
        <w:t>rețelelor</w:t>
      </w:r>
      <w:r w:rsidR="00007AB3">
        <w:t xml:space="preserve"> </w:t>
      </w:r>
      <w:proofErr w:type="spellStart"/>
      <w:r w:rsidRPr="00915F9D">
        <w:t>gigabit</w:t>
      </w:r>
      <w:proofErr w:type="spellEnd"/>
      <w:r w:rsidR="00007AB3">
        <w:t xml:space="preserve"> </w:t>
      </w:r>
      <w:r w:rsidRPr="00915F9D">
        <w:t>prin</w:t>
      </w:r>
      <w:r w:rsidR="00007AB3">
        <w:t xml:space="preserve"> </w:t>
      </w:r>
      <w:r w:rsidRPr="00915F9D">
        <w:t>asigurarea</w:t>
      </w:r>
      <w:r w:rsidR="00007AB3">
        <w:t xml:space="preserve"> </w:t>
      </w:r>
      <w:r w:rsidRPr="00915F9D">
        <w:t>faptului</w:t>
      </w:r>
      <w:r w:rsidR="00007AB3">
        <w:t xml:space="preserve"> </w:t>
      </w:r>
      <w:r w:rsidRPr="00915F9D">
        <w:t>că</w:t>
      </w:r>
      <w:r w:rsidR="00007AB3">
        <w:t xml:space="preserve"> </w:t>
      </w:r>
      <w:r w:rsidRPr="00915F9D">
        <w:t>toți</w:t>
      </w:r>
      <w:r w:rsidR="00007AB3">
        <w:t xml:space="preserve"> </w:t>
      </w:r>
      <w:r w:rsidRPr="00915F9D">
        <w:t>operatorii</w:t>
      </w:r>
      <w:r w:rsidR="00007AB3">
        <w:t xml:space="preserve"> </w:t>
      </w:r>
      <w:r w:rsidRPr="00915F9D">
        <w:t>pot</w:t>
      </w:r>
      <w:r w:rsidR="00007AB3">
        <w:t xml:space="preserve"> </w:t>
      </w:r>
      <w:r w:rsidRPr="00915F9D">
        <w:t>avea</w:t>
      </w:r>
      <w:r w:rsidR="00007AB3">
        <w:t xml:space="preserve"> </w:t>
      </w:r>
      <w:r w:rsidRPr="00915F9D">
        <w:t>acces</w:t>
      </w:r>
      <w:r w:rsidR="00007AB3">
        <w:t xml:space="preserve"> </w:t>
      </w:r>
      <w:r w:rsidRPr="00915F9D">
        <w:t>la</w:t>
      </w:r>
      <w:r w:rsidR="00007AB3">
        <w:t xml:space="preserve"> </w:t>
      </w:r>
      <w:r w:rsidRPr="00915F9D">
        <w:t>infrastructurile</w:t>
      </w:r>
      <w:r w:rsidR="00007AB3">
        <w:t xml:space="preserve"> </w:t>
      </w:r>
      <w:r w:rsidRPr="00915F9D">
        <w:t>de</w:t>
      </w:r>
      <w:r w:rsidR="00007AB3">
        <w:t xml:space="preserve"> </w:t>
      </w:r>
      <w:r w:rsidRPr="00915F9D">
        <w:t>rețea</w:t>
      </w:r>
      <w:r w:rsidR="00007AB3">
        <w:t xml:space="preserve"> </w:t>
      </w:r>
      <w:r w:rsidRPr="00915F9D">
        <w:t>existente.</w:t>
      </w:r>
      <w:r w:rsidR="00007AB3">
        <w:t xml:space="preserve"> </w:t>
      </w:r>
      <w:r w:rsidRPr="00915F9D">
        <w:t>În</w:t>
      </w:r>
      <w:r w:rsidR="00007AB3">
        <w:t xml:space="preserve"> </w:t>
      </w:r>
      <w:r w:rsidRPr="00915F9D">
        <w:t>special,</w:t>
      </w:r>
      <w:r w:rsidR="00007AB3">
        <w:t xml:space="preserve"> </w:t>
      </w:r>
      <w:r w:rsidRPr="00915F9D">
        <w:t>Recomandarea</w:t>
      </w:r>
      <w:r w:rsidR="00007AB3">
        <w:t xml:space="preserve"> </w:t>
      </w:r>
      <w:r w:rsidRPr="00915F9D">
        <w:t>privind</w:t>
      </w:r>
      <w:r w:rsidR="00007AB3">
        <w:t xml:space="preserve"> </w:t>
      </w:r>
      <w:proofErr w:type="spellStart"/>
      <w:r w:rsidRPr="00915F9D">
        <w:t>gigabiții</w:t>
      </w:r>
      <w:proofErr w:type="spellEnd"/>
      <w:r w:rsidR="00007AB3">
        <w:t xml:space="preserve"> </w:t>
      </w:r>
      <w:r w:rsidRPr="00915F9D">
        <w:t>oferă</w:t>
      </w:r>
      <w:r w:rsidR="00007AB3">
        <w:t xml:space="preserve"> </w:t>
      </w:r>
      <w:r w:rsidRPr="00915F9D">
        <w:t>orientări</w:t>
      </w:r>
      <w:r w:rsidR="00007AB3">
        <w:t xml:space="preserve"> </w:t>
      </w:r>
      <w:r w:rsidRPr="00915F9D">
        <w:t>cu</w:t>
      </w:r>
      <w:r w:rsidR="00007AB3">
        <w:t xml:space="preserve"> </w:t>
      </w:r>
      <w:r w:rsidRPr="00915F9D">
        <w:t>privire</w:t>
      </w:r>
      <w:r w:rsidR="00007AB3">
        <w:t xml:space="preserve"> </w:t>
      </w:r>
      <w:r w:rsidRPr="00915F9D">
        <w:t>la</w:t>
      </w:r>
      <w:r w:rsidR="00007AB3">
        <w:t xml:space="preserve"> </w:t>
      </w:r>
      <w:r w:rsidRPr="00915F9D">
        <w:t>situațiile</w:t>
      </w:r>
      <w:r w:rsidR="00007AB3">
        <w:t xml:space="preserve"> </w:t>
      </w:r>
      <w:r w:rsidRPr="00915F9D">
        <w:t>în</w:t>
      </w:r>
      <w:r w:rsidR="00007AB3">
        <w:t xml:space="preserve"> </w:t>
      </w:r>
      <w:r w:rsidRPr="00915F9D">
        <w:t>care</w:t>
      </w:r>
      <w:r w:rsidR="00007AB3">
        <w:t xml:space="preserve"> </w:t>
      </w:r>
      <w:r w:rsidRPr="00915F9D">
        <w:rPr>
          <w:b/>
          <w:bCs/>
        </w:rPr>
        <w:t>accesul</w:t>
      </w:r>
      <w:r w:rsidR="00007AB3">
        <w:rPr>
          <w:b/>
          <w:bCs/>
        </w:rPr>
        <w:t xml:space="preserve"> </w:t>
      </w:r>
      <w:r w:rsidRPr="00915F9D">
        <w:rPr>
          <w:b/>
          <w:bCs/>
        </w:rPr>
        <w:t>la</w:t>
      </w:r>
      <w:r w:rsidR="00007AB3">
        <w:rPr>
          <w:b/>
          <w:bCs/>
        </w:rPr>
        <w:t xml:space="preserve"> </w:t>
      </w:r>
      <w:r w:rsidRPr="00915F9D">
        <w:rPr>
          <w:b/>
          <w:bCs/>
        </w:rPr>
        <w:t>infrastructura</w:t>
      </w:r>
      <w:r w:rsidR="00007AB3">
        <w:rPr>
          <w:b/>
          <w:bCs/>
        </w:rPr>
        <w:t xml:space="preserve"> </w:t>
      </w:r>
      <w:r w:rsidRPr="00915F9D">
        <w:rPr>
          <w:b/>
          <w:bCs/>
        </w:rPr>
        <w:t>de</w:t>
      </w:r>
      <w:r w:rsidR="00007AB3">
        <w:rPr>
          <w:b/>
          <w:bCs/>
        </w:rPr>
        <w:t xml:space="preserve"> </w:t>
      </w:r>
      <w:r w:rsidRPr="00915F9D">
        <w:rPr>
          <w:b/>
          <w:bCs/>
        </w:rPr>
        <w:t>inginerie</w:t>
      </w:r>
      <w:r w:rsidR="00007AB3">
        <w:rPr>
          <w:b/>
          <w:bCs/>
        </w:rPr>
        <w:t xml:space="preserve"> </w:t>
      </w:r>
      <w:r w:rsidRPr="00915F9D">
        <w:rPr>
          <w:b/>
          <w:bCs/>
        </w:rPr>
        <w:t>civilă</w:t>
      </w:r>
      <w:r w:rsidR="00007AB3">
        <w:t xml:space="preserve"> </w:t>
      </w:r>
      <w:r w:rsidRPr="00915F9D">
        <w:t>este</w:t>
      </w:r>
      <w:r w:rsidR="00007AB3">
        <w:t xml:space="preserve"> </w:t>
      </w:r>
      <w:r w:rsidRPr="00915F9D">
        <w:t>probabil</w:t>
      </w:r>
      <w:r w:rsidR="00007AB3">
        <w:t xml:space="preserve"> </w:t>
      </w:r>
      <w:r w:rsidRPr="00915F9D">
        <w:t>să</w:t>
      </w:r>
      <w:r w:rsidR="00007AB3">
        <w:t xml:space="preserve"> </w:t>
      </w:r>
      <w:r w:rsidRPr="00915F9D">
        <w:t>fie</w:t>
      </w:r>
      <w:r w:rsidR="00007AB3">
        <w:t xml:space="preserve"> </w:t>
      </w:r>
      <w:r w:rsidRPr="00915F9D">
        <w:t>singura</w:t>
      </w:r>
      <w:r w:rsidR="00007AB3">
        <w:t xml:space="preserve"> </w:t>
      </w:r>
      <w:r w:rsidRPr="00915F9D">
        <w:t>cale</w:t>
      </w:r>
      <w:r w:rsidR="00007AB3">
        <w:t xml:space="preserve"> </w:t>
      </w:r>
      <w:r w:rsidRPr="00915F9D">
        <w:t>de</w:t>
      </w:r>
      <w:r w:rsidR="00007AB3">
        <w:t xml:space="preserve"> </w:t>
      </w:r>
      <w:r w:rsidRPr="00915F9D">
        <w:t>atac</w:t>
      </w:r>
      <w:r w:rsidR="00007AB3">
        <w:t xml:space="preserve"> </w:t>
      </w:r>
      <w:r w:rsidRPr="00915F9D">
        <w:t>în</w:t>
      </w:r>
      <w:r w:rsidR="00007AB3">
        <w:t xml:space="preserve"> </w:t>
      </w:r>
      <w:r w:rsidRPr="00915F9D">
        <w:t>materie</w:t>
      </w:r>
      <w:r w:rsidR="00007AB3">
        <w:t xml:space="preserve"> </w:t>
      </w:r>
      <w:r w:rsidRPr="00915F9D">
        <w:t>de</w:t>
      </w:r>
      <w:r w:rsidR="00007AB3">
        <w:t xml:space="preserve"> </w:t>
      </w:r>
      <w:r w:rsidRPr="00915F9D">
        <w:t>acces</w:t>
      </w:r>
      <w:r w:rsidR="00007AB3">
        <w:t xml:space="preserve"> </w:t>
      </w:r>
      <w:r w:rsidRPr="00915F9D">
        <w:t>pentru</w:t>
      </w:r>
      <w:r w:rsidR="00007AB3">
        <w:t xml:space="preserve"> </w:t>
      </w:r>
      <w:r w:rsidRPr="00915F9D">
        <w:t>soluționarea</w:t>
      </w:r>
      <w:r w:rsidR="00007AB3">
        <w:t xml:space="preserve"> </w:t>
      </w:r>
      <w:r w:rsidRPr="00915F9D">
        <w:t>problemelor</w:t>
      </w:r>
      <w:r w:rsidR="00007AB3">
        <w:t xml:space="preserve"> </w:t>
      </w:r>
      <w:r w:rsidRPr="00915F9D">
        <w:t>de</w:t>
      </w:r>
      <w:r w:rsidR="00007AB3">
        <w:t xml:space="preserve"> </w:t>
      </w:r>
      <w:r w:rsidRPr="00915F9D">
        <w:t>concurență</w:t>
      </w:r>
      <w:r w:rsidR="00007AB3">
        <w:t xml:space="preserve"> </w:t>
      </w:r>
      <w:r w:rsidRPr="00915F9D">
        <w:t>identificate.</w:t>
      </w:r>
      <w:r w:rsidR="00007AB3">
        <w:t xml:space="preserve"> </w:t>
      </w:r>
      <w:r w:rsidRPr="00915F9D">
        <w:t>Acesta</w:t>
      </w:r>
      <w:r w:rsidR="00007AB3">
        <w:t xml:space="preserve"> </w:t>
      </w:r>
      <w:r w:rsidRPr="00915F9D">
        <w:t>indică,</w:t>
      </w:r>
      <w:r w:rsidR="00007AB3">
        <w:t xml:space="preserve"> </w:t>
      </w:r>
      <w:r w:rsidRPr="00915F9D">
        <w:t>de</w:t>
      </w:r>
      <w:r w:rsidR="00007AB3">
        <w:t xml:space="preserve"> </w:t>
      </w:r>
      <w:r w:rsidRPr="00915F9D">
        <w:t>asemenea,</w:t>
      </w:r>
      <w:r w:rsidR="00007AB3">
        <w:t xml:space="preserve"> </w:t>
      </w:r>
      <w:r w:rsidRPr="00915F9D">
        <w:t>modul</w:t>
      </w:r>
      <w:r w:rsidR="00007AB3">
        <w:t xml:space="preserve"> </w:t>
      </w:r>
      <w:r w:rsidRPr="00915F9D">
        <w:t>în</w:t>
      </w:r>
      <w:r w:rsidR="00007AB3">
        <w:t xml:space="preserve"> </w:t>
      </w:r>
      <w:r w:rsidRPr="00915F9D">
        <w:t>care</w:t>
      </w:r>
      <w:r w:rsidR="00007AB3">
        <w:t xml:space="preserve"> </w:t>
      </w:r>
      <w:r w:rsidRPr="00915F9D">
        <w:t>autoritățile</w:t>
      </w:r>
      <w:r w:rsidR="00007AB3">
        <w:t xml:space="preserve"> </w:t>
      </w:r>
      <w:r w:rsidRPr="00915F9D">
        <w:t>naționale</w:t>
      </w:r>
      <w:r w:rsidR="00007AB3">
        <w:t xml:space="preserve"> </w:t>
      </w:r>
      <w:r w:rsidRPr="00915F9D">
        <w:t>de</w:t>
      </w:r>
      <w:r w:rsidR="00007AB3">
        <w:t xml:space="preserve"> </w:t>
      </w:r>
      <w:r w:rsidRPr="00915F9D">
        <w:t>reglementare</w:t>
      </w:r>
      <w:r w:rsidR="00007AB3">
        <w:t xml:space="preserve"> </w:t>
      </w:r>
      <w:r w:rsidRPr="00915F9D">
        <w:t>pot</w:t>
      </w:r>
      <w:r w:rsidR="00007AB3">
        <w:t xml:space="preserve"> </w:t>
      </w:r>
      <w:r w:rsidRPr="00915F9D">
        <w:t>realiza</w:t>
      </w:r>
      <w:r w:rsidR="00007AB3">
        <w:t xml:space="preserve"> </w:t>
      </w:r>
      <w:r w:rsidRPr="00915F9D">
        <w:t>fără</w:t>
      </w:r>
      <w:r w:rsidR="00007AB3">
        <w:t xml:space="preserve"> </w:t>
      </w:r>
      <w:r w:rsidRPr="00915F9D">
        <w:t>probleme</w:t>
      </w:r>
      <w:r w:rsidR="00007AB3">
        <w:t xml:space="preserve"> </w:t>
      </w:r>
      <w:r w:rsidRPr="00915F9D">
        <w:t>migrarea</w:t>
      </w:r>
      <w:r w:rsidR="00007AB3">
        <w:t xml:space="preserve"> </w:t>
      </w:r>
      <w:r w:rsidRPr="00915F9D">
        <w:t>de</w:t>
      </w:r>
      <w:r w:rsidR="00007AB3">
        <w:t xml:space="preserve"> </w:t>
      </w:r>
      <w:r w:rsidRPr="00915F9D">
        <w:t>la</w:t>
      </w:r>
      <w:r w:rsidR="00007AB3">
        <w:t xml:space="preserve"> </w:t>
      </w:r>
      <w:r w:rsidRPr="00915F9D">
        <w:t>cupru</w:t>
      </w:r>
      <w:r w:rsidR="00007AB3">
        <w:t xml:space="preserve"> </w:t>
      </w:r>
      <w:r w:rsidRPr="00915F9D">
        <w:t>la</w:t>
      </w:r>
      <w:r w:rsidR="00007AB3">
        <w:t xml:space="preserve"> </w:t>
      </w:r>
      <w:r w:rsidRPr="00915F9D">
        <w:t>fibră.</w:t>
      </w:r>
    </w:p>
    <w:p w14:paraId="1ED7C3C8" w14:textId="5E99477C" w:rsidR="00915F9D" w:rsidRPr="00915F9D" w:rsidRDefault="00915F9D" w:rsidP="00915F9D">
      <w:pPr>
        <w:rPr>
          <w:b/>
          <w:bCs/>
        </w:rPr>
      </w:pPr>
      <w:r w:rsidRPr="00915F9D">
        <w:rPr>
          <w:b/>
          <w:bCs/>
        </w:rPr>
        <w:t>Etapele</w:t>
      </w:r>
      <w:r w:rsidR="00007AB3">
        <w:rPr>
          <w:b/>
          <w:bCs/>
        </w:rPr>
        <w:t xml:space="preserve"> </w:t>
      </w:r>
      <w:r w:rsidRPr="00915F9D">
        <w:rPr>
          <w:b/>
          <w:bCs/>
        </w:rPr>
        <w:t>următoare</w:t>
      </w:r>
    </w:p>
    <w:p w14:paraId="567E945D" w14:textId="7E3DF78E" w:rsidR="00915F9D" w:rsidRPr="00915F9D" w:rsidRDefault="00915F9D" w:rsidP="00915F9D">
      <w:r w:rsidRPr="00915F9D">
        <w:t>Acordul</w:t>
      </w:r>
      <w:r w:rsidR="00007AB3">
        <w:t xml:space="preserve"> </w:t>
      </w:r>
      <w:r w:rsidRPr="00915F9D">
        <w:t>la</w:t>
      </w:r>
      <w:r w:rsidR="00007AB3">
        <w:t xml:space="preserve"> </w:t>
      </w:r>
      <w:r w:rsidRPr="00915F9D">
        <w:t>care</w:t>
      </w:r>
      <w:r w:rsidR="00007AB3">
        <w:t xml:space="preserve"> </w:t>
      </w:r>
      <w:r w:rsidRPr="00915F9D">
        <w:t>s-a</w:t>
      </w:r>
      <w:r w:rsidR="00007AB3">
        <w:t xml:space="preserve"> </w:t>
      </w:r>
      <w:r w:rsidRPr="00915F9D">
        <w:t>ajuns</w:t>
      </w:r>
      <w:r w:rsidR="00007AB3">
        <w:t xml:space="preserve"> </w:t>
      </w:r>
      <w:r w:rsidRPr="00915F9D">
        <w:t>cu</w:t>
      </w:r>
      <w:r w:rsidR="00007AB3">
        <w:t xml:space="preserve"> </w:t>
      </w:r>
      <w:r w:rsidRPr="00915F9D">
        <w:t>privire</w:t>
      </w:r>
      <w:r w:rsidR="00007AB3">
        <w:t xml:space="preserve"> </w:t>
      </w:r>
      <w:r w:rsidRPr="00915F9D">
        <w:t>la</w:t>
      </w:r>
      <w:r w:rsidR="00007AB3">
        <w:t xml:space="preserve"> </w:t>
      </w:r>
      <w:r w:rsidRPr="00915F9D">
        <w:t>GIA</w:t>
      </w:r>
      <w:r w:rsidR="00007AB3">
        <w:t xml:space="preserve"> </w:t>
      </w:r>
      <w:r w:rsidRPr="00915F9D">
        <w:t>trebuie</w:t>
      </w:r>
      <w:r w:rsidR="00007AB3">
        <w:t xml:space="preserve"> </w:t>
      </w:r>
      <w:r w:rsidRPr="00915F9D">
        <w:t>acum</w:t>
      </w:r>
      <w:r w:rsidR="00007AB3">
        <w:t xml:space="preserve"> </w:t>
      </w:r>
      <w:r w:rsidRPr="00915F9D">
        <w:t>să</w:t>
      </w:r>
      <w:r w:rsidR="00007AB3">
        <w:t xml:space="preserve"> </w:t>
      </w:r>
      <w:r w:rsidRPr="00915F9D">
        <w:t>fie</w:t>
      </w:r>
      <w:r w:rsidR="00007AB3">
        <w:t xml:space="preserve"> </w:t>
      </w:r>
      <w:r w:rsidRPr="00915F9D">
        <w:t>adoptat</w:t>
      </w:r>
      <w:r w:rsidR="00007AB3">
        <w:t xml:space="preserve"> </w:t>
      </w:r>
      <w:r w:rsidRPr="00915F9D">
        <w:t>în</w:t>
      </w:r>
      <w:r w:rsidR="00007AB3">
        <w:t xml:space="preserve"> </w:t>
      </w:r>
      <w:r w:rsidRPr="00915F9D">
        <w:t>mod</w:t>
      </w:r>
      <w:r w:rsidR="00007AB3">
        <w:t xml:space="preserve"> </w:t>
      </w:r>
      <w:r w:rsidRPr="00915F9D">
        <w:t>oficial</w:t>
      </w:r>
      <w:r w:rsidR="00007AB3">
        <w:t xml:space="preserve"> </w:t>
      </w:r>
      <w:r w:rsidRPr="00915F9D">
        <w:t>de</w:t>
      </w:r>
      <w:r w:rsidR="00007AB3">
        <w:t xml:space="preserve"> </w:t>
      </w:r>
      <w:r w:rsidRPr="00915F9D">
        <w:t>Parlamentul</w:t>
      </w:r>
      <w:r w:rsidR="00007AB3">
        <w:t xml:space="preserve"> </w:t>
      </w:r>
      <w:r w:rsidRPr="00915F9D">
        <w:t>European</w:t>
      </w:r>
      <w:r w:rsidR="00007AB3">
        <w:t xml:space="preserve"> </w:t>
      </w:r>
      <w:r w:rsidRPr="00915F9D">
        <w:t>și</w:t>
      </w:r>
      <w:r w:rsidR="00007AB3">
        <w:t xml:space="preserve"> </w:t>
      </w:r>
      <w:r w:rsidRPr="00915F9D">
        <w:t>de</w:t>
      </w:r>
      <w:r w:rsidR="00007AB3">
        <w:t xml:space="preserve"> </w:t>
      </w:r>
      <w:r w:rsidRPr="00915F9D">
        <w:t>Consiliu.</w:t>
      </w:r>
      <w:r w:rsidR="00007AB3">
        <w:t xml:space="preserve"> </w:t>
      </w:r>
      <w:r w:rsidRPr="00915F9D">
        <w:t>Noile</w:t>
      </w:r>
      <w:r w:rsidR="00007AB3">
        <w:t xml:space="preserve"> </w:t>
      </w:r>
      <w:r w:rsidRPr="00915F9D">
        <w:t>norme</w:t>
      </w:r>
      <w:r w:rsidR="00007AB3">
        <w:t xml:space="preserve"> </w:t>
      </w:r>
      <w:r w:rsidRPr="00915F9D">
        <w:t>vor</w:t>
      </w:r>
      <w:r w:rsidR="00007AB3">
        <w:t xml:space="preserve"> </w:t>
      </w:r>
      <w:r w:rsidRPr="00915F9D">
        <w:t>fi</w:t>
      </w:r>
      <w:r w:rsidR="00007AB3">
        <w:t xml:space="preserve"> </w:t>
      </w:r>
      <w:r w:rsidRPr="00915F9D">
        <w:t>direct</w:t>
      </w:r>
      <w:r w:rsidR="00007AB3">
        <w:t xml:space="preserve"> </w:t>
      </w:r>
      <w:r w:rsidRPr="00915F9D">
        <w:t>aplicabile</w:t>
      </w:r>
      <w:r w:rsidR="00007AB3">
        <w:t xml:space="preserve"> </w:t>
      </w:r>
      <w:r w:rsidRPr="00915F9D">
        <w:t>în</w:t>
      </w:r>
      <w:r w:rsidR="00007AB3">
        <w:t xml:space="preserve"> </w:t>
      </w:r>
      <w:r w:rsidRPr="00915F9D">
        <w:t>toate</w:t>
      </w:r>
      <w:r w:rsidR="00007AB3">
        <w:t xml:space="preserve"> </w:t>
      </w:r>
      <w:r w:rsidRPr="00915F9D">
        <w:t>statele</w:t>
      </w:r>
      <w:r w:rsidR="00007AB3">
        <w:t xml:space="preserve"> </w:t>
      </w:r>
      <w:r w:rsidRPr="00915F9D">
        <w:t>membre</w:t>
      </w:r>
      <w:r w:rsidR="00007AB3">
        <w:t xml:space="preserve"> </w:t>
      </w:r>
      <w:r w:rsidRPr="00915F9D">
        <w:t>la</w:t>
      </w:r>
      <w:r w:rsidR="00007AB3">
        <w:t xml:space="preserve"> </w:t>
      </w:r>
      <w:r w:rsidRPr="00915F9D">
        <w:t>18</w:t>
      </w:r>
      <w:r w:rsidR="00007AB3">
        <w:t xml:space="preserve"> </w:t>
      </w:r>
      <w:r w:rsidRPr="00915F9D">
        <w:t>luni</w:t>
      </w:r>
      <w:r w:rsidR="00007AB3">
        <w:t xml:space="preserve"> </w:t>
      </w:r>
      <w:r w:rsidRPr="00915F9D">
        <w:t>de</w:t>
      </w:r>
      <w:r w:rsidR="00007AB3">
        <w:t xml:space="preserve"> </w:t>
      </w:r>
      <w:r w:rsidRPr="00915F9D">
        <w:t>la</w:t>
      </w:r>
      <w:r w:rsidR="00007AB3">
        <w:t xml:space="preserve"> </w:t>
      </w:r>
      <w:r w:rsidRPr="00915F9D">
        <w:t>intrarea</w:t>
      </w:r>
      <w:r w:rsidR="00007AB3">
        <w:t xml:space="preserve"> </w:t>
      </w:r>
      <w:r w:rsidRPr="00915F9D">
        <w:t>sa</w:t>
      </w:r>
      <w:r w:rsidR="00007AB3">
        <w:t xml:space="preserve"> </w:t>
      </w:r>
      <w:r w:rsidRPr="00915F9D">
        <w:t>în</w:t>
      </w:r>
      <w:r w:rsidR="00007AB3">
        <w:t xml:space="preserve"> </w:t>
      </w:r>
      <w:r w:rsidRPr="00915F9D">
        <w:t>vigoare,</w:t>
      </w:r>
      <w:r w:rsidR="00007AB3">
        <w:t xml:space="preserve"> </w:t>
      </w:r>
      <w:r w:rsidRPr="00915F9D">
        <w:t>anumite</w:t>
      </w:r>
      <w:r w:rsidR="00007AB3">
        <w:t xml:space="preserve"> </w:t>
      </w:r>
      <w:r w:rsidRPr="00915F9D">
        <w:t>dispoziții</w:t>
      </w:r>
      <w:r w:rsidR="00007AB3">
        <w:t xml:space="preserve"> </w:t>
      </w:r>
      <w:r w:rsidRPr="00915F9D">
        <w:t>aplicându-se</w:t>
      </w:r>
      <w:r w:rsidR="00007AB3">
        <w:t xml:space="preserve"> </w:t>
      </w:r>
      <w:r w:rsidRPr="00915F9D">
        <w:t>puțin</w:t>
      </w:r>
      <w:r w:rsidR="00007AB3">
        <w:t xml:space="preserve"> </w:t>
      </w:r>
      <w:r w:rsidRPr="00915F9D">
        <w:t>mai</w:t>
      </w:r>
      <w:r w:rsidR="00007AB3">
        <w:t xml:space="preserve"> </w:t>
      </w:r>
      <w:r w:rsidRPr="00915F9D">
        <w:t>târziu.</w:t>
      </w:r>
      <w:r w:rsidR="00007AB3">
        <w:t xml:space="preserve"> </w:t>
      </w:r>
      <w:r w:rsidRPr="00915F9D">
        <w:t>Noile</w:t>
      </w:r>
      <w:r w:rsidR="00007AB3">
        <w:t xml:space="preserve"> </w:t>
      </w:r>
      <w:r w:rsidRPr="00915F9D">
        <w:t>norme</w:t>
      </w:r>
      <w:r w:rsidR="00007AB3">
        <w:t xml:space="preserve"> </w:t>
      </w:r>
      <w:r w:rsidRPr="00915F9D">
        <w:t>vor</w:t>
      </w:r>
      <w:r w:rsidR="00007AB3">
        <w:t xml:space="preserve"> </w:t>
      </w:r>
      <w:r w:rsidRPr="00915F9D">
        <w:t>înlocui</w:t>
      </w:r>
      <w:r w:rsidR="00007AB3">
        <w:t xml:space="preserve"> </w:t>
      </w:r>
      <w:hyperlink r:id="rId115" w:history="1">
        <w:r w:rsidRPr="00915F9D">
          <w:rPr>
            <w:rStyle w:val="Hyperlink"/>
            <w:szCs w:val="24"/>
          </w:rPr>
          <w:t>Directiva</w:t>
        </w:r>
        <w:r w:rsidR="00007AB3">
          <w:rPr>
            <w:rStyle w:val="Hyperlink"/>
            <w:szCs w:val="24"/>
          </w:rPr>
          <w:t xml:space="preserve"> </w:t>
        </w:r>
        <w:r w:rsidRPr="00915F9D">
          <w:rPr>
            <w:rStyle w:val="Hyperlink"/>
            <w:szCs w:val="24"/>
          </w:rPr>
          <w:t>privind</w:t>
        </w:r>
        <w:r w:rsidR="00007AB3">
          <w:rPr>
            <w:rStyle w:val="Hyperlink"/>
            <w:szCs w:val="24"/>
          </w:rPr>
          <w:t xml:space="preserve"> </w:t>
        </w:r>
        <w:r w:rsidRPr="00915F9D">
          <w:rPr>
            <w:rStyle w:val="Hyperlink"/>
            <w:szCs w:val="24"/>
          </w:rPr>
          <w:t>reducerea</w:t>
        </w:r>
        <w:r w:rsidR="00007AB3">
          <w:rPr>
            <w:rStyle w:val="Hyperlink"/>
            <w:szCs w:val="24"/>
          </w:rPr>
          <w:t xml:space="preserve"> </w:t>
        </w:r>
        <w:r w:rsidRPr="00915F9D">
          <w:rPr>
            <w:rStyle w:val="Hyperlink"/>
            <w:szCs w:val="24"/>
          </w:rPr>
          <w:t>costurilor</w:t>
        </w:r>
        <w:r w:rsidR="00007AB3">
          <w:rPr>
            <w:rStyle w:val="Hyperlink"/>
            <w:szCs w:val="24"/>
          </w:rPr>
          <w:t xml:space="preserve"> </w:t>
        </w:r>
        <w:r w:rsidRPr="00915F9D">
          <w:rPr>
            <w:rStyle w:val="Hyperlink"/>
            <w:szCs w:val="24"/>
          </w:rPr>
          <w:t>aferente</w:t>
        </w:r>
        <w:r w:rsidR="00007AB3">
          <w:rPr>
            <w:rStyle w:val="Hyperlink"/>
            <w:szCs w:val="24"/>
          </w:rPr>
          <w:t xml:space="preserve"> </w:t>
        </w:r>
        <w:r w:rsidRPr="00915F9D">
          <w:rPr>
            <w:rStyle w:val="Hyperlink"/>
            <w:szCs w:val="24"/>
          </w:rPr>
          <w:t>tehnologiilor</w:t>
        </w:r>
        <w:r w:rsidR="00007AB3">
          <w:rPr>
            <w:rStyle w:val="Hyperlink"/>
            <w:szCs w:val="24"/>
          </w:rPr>
          <w:t xml:space="preserve"> </w:t>
        </w:r>
        <w:r w:rsidRPr="00915F9D">
          <w:rPr>
            <w:rStyle w:val="Hyperlink"/>
            <w:szCs w:val="24"/>
          </w:rPr>
          <w:t>în</w:t>
        </w:r>
        <w:r w:rsidR="00007AB3">
          <w:rPr>
            <w:rStyle w:val="Hyperlink"/>
            <w:szCs w:val="24"/>
          </w:rPr>
          <w:t xml:space="preserve"> </w:t>
        </w:r>
        <w:r w:rsidRPr="00915F9D">
          <w:rPr>
            <w:rStyle w:val="Hyperlink"/>
            <w:szCs w:val="24"/>
          </w:rPr>
          <w:t>bandă</w:t>
        </w:r>
        <w:r w:rsidR="00007AB3">
          <w:rPr>
            <w:rStyle w:val="Hyperlink"/>
            <w:szCs w:val="24"/>
          </w:rPr>
          <w:t xml:space="preserve"> </w:t>
        </w:r>
        <w:r w:rsidRPr="00915F9D">
          <w:rPr>
            <w:rStyle w:val="Hyperlink"/>
            <w:szCs w:val="24"/>
          </w:rPr>
          <w:t>largă</w:t>
        </w:r>
      </w:hyperlink>
      <w:r w:rsidRPr="00915F9D">
        <w:t>.</w:t>
      </w:r>
    </w:p>
    <w:p w14:paraId="510EA347" w14:textId="47940F3F" w:rsidR="00915F9D" w:rsidRPr="00915F9D" w:rsidRDefault="00915F9D" w:rsidP="00915F9D">
      <w:r w:rsidRPr="00915F9D">
        <w:t>Recomandarea</w:t>
      </w:r>
      <w:r w:rsidR="00007AB3">
        <w:t xml:space="preserve"> </w:t>
      </w:r>
      <w:r w:rsidRPr="00915F9D">
        <w:t>privind</w:t>
      </w:r>
      <w:r w:rsidR="00007AB3">
        <w:t xml:space="preserve"> </w:t>
      </w:r>
      <w:proofErr w:type="spellStart"/>
      <w:r w:rsidRPr="00915F9D">
        <w:t>gigabiții</w:t>
      </w:r>
      <w:proofErr w:type="spellEnd"/>
      <w:r w:rsidR="00007AB3">
        <w:t xml:space="preserve"> </w:t>
      </w:r>
      <w:r w:rsidRPr="00915F9D">
        <w:t>înlocuiește</w:t>
      </w:r>
      <w:r w:rsidR="00007AB3">
        <w:t xml:space="preserve"> </w:t>
      </w:r>
      <w:r w:rsidRPr="00915F9D">
        <w:t>Recomandarea</w:t>
      </w:r>
      <w:r w:rsidR="00007AB3">
        <w:t xml:space="preserve"> </w:t>
      </w:r>
      <w:r w:rsidRPr="00915F9D">
        <w:t>privind</w:t>
      </w:r>
      <w:r w:rsidR="00007AB3">
        <w:t xml:space="preserve"> </w:t>
      </w:r>
      <w:r w:rsidRPr="00915F9D">
        <w:t>accesul</w:t>
      </w:r>
      <w:r w:rsidR="00007AB3">
        <w:t xml:space="preserve"> </w:t>
      </w:r>
      <w:r w:rsidRPr="00915F9D">
        <w:t>de</w:t>
      </w:r>
      <w:r w:rsidR="00007AB3">
        <w:t xml:space="preserve"> </w:t>
      </w:r>
      <w:r w:rsidRPr="00915F9D">
        <w:t>generație</w:t>
      </w:r>
      <w:r w:rsidR="00007AB3">
        <w:t xml:space="preserve"> </w:t>
      </w:r>
      <w:r w:rsidRPr="00915F9D">
        <w:t>următoare</w:t>
      </w:r>
      <w:r w:rsidR="00007AB3">
        <w:t xml:space="preserve"> </w:t>
      </w:r>
      <w:r w:rsidRPr="00915F9D">
        <w:t>(2010)</w:t>
      </w:r>
      <w:r w:rsidR="00007AB3">
        <w:t xml:space="preserve"> </w:t>
      </w:r>
      <w:r w:rsidRPr="00915F9D">
        <w:t>și</w:t>
      </w:r>
      <w:r w:rsidR="00007AB3">
        <w:t xml:space="preserve"> </w:t>
      </w:r>
      <w:r w:rsidRPr="00915F9D">
        <w:t>Recomandarea</w:t>
      </w:r>
      <w:r w:rsidR="00007AB3">
        <w:t xml:space="preserve"> </w:t>
      </w:r>
      <w:r w:rsidRPr="00915F9D">
        <w:t>privind</w:t>
      </w:r>
      <w:r w:rsidR="00007AB3">
        <w:t xml:space="preserve"> </w:t>
      </w:r>
      <w:r w:rsidRPr="00915F9D">
        <w:t>metodologia</w:t>
      </w:r>
      <w:r w:rsidR="00007AB3">
        <w:t xml:space="preserve"> </w:t>
      </w:r>
      <w:r w:rsidRPr="00915F9D">
        <w:t>de</w:t>
      </w:r>
      <w:r w:rsidR="00007AB3">
        <w:t xml:space="preserve"> </w:t>
      </w:r>
      <w:r w:rsidRPr="00915F9D">
        <w:t>nediscriminare</w:t>
      </w:r>
      <w:r w:rsidR="00007AB3">
        <w:t xml:space="preserve"> </w:t>
      </w:r>
      <w:r w:rsidRPr="00915F9D">
        <w:t>și</w:t>
      </w:r>
      <w:r w:rsidR="00007AB3">
        <w:t xml:space="preserve"> </w:t>
      </w:r>
      <w:r w:rsidRPr="00915F9D">
        <w:t>de</w:t>
      </w:r>
      <w:r w:rsidR="00007AB3">
        <w:t xml:space="preserve"> </w:t>
      </w:r>
      <w:r w:rsidRPr="00915F9D">
        <w:t>stabilire</w:t>
      </w:r>
      <w:r w:rsidR="00007AB3">
        <w:t xml:space="preserve"> </w:t>
      </w:r>
      <w:r w:rsidRPr="00915F9D">
        <w:t>a</w:t>
      </w:r>
      <w:r w:rsidR="00007AB3">
        <w:t xml:space="preserve"> </w:t>
      </w:r>
      <w:r w:rsidRPr="00915F9D">
        <w:t>costurilor</w:t>
      </w:r>
      <w:r w:rsidR="00007AB3">
        <w:t xml:space="preserve"> </w:t>
      </w:r>
      <w:r w:rsidRPr="00915F9D">
        <w:t>(2013).</w:t>
      </w:r>
    </w:p>
    <w:p w14:paraId="399ABF6C" w14:textId="76E91F36" w:rsidR="00915F9D" w:rsidRPr="00915F9D" w:rsidRDefault="00915F9D" w:rsidP="00915F9D">
      <w:pPr>
        <w:rPr>
          <w:b/>
          <w:bCs/>
        </w:rPr>
      </w:pPr>
      <w:r w:rsidRPr="00915F9D">
        <w:rPr>
          <w:b/>
          <w:bCs/>
        </w:rPr>
        <w:t>Istoricul</w:t>
      </w:r>
      <w:r w:rsidR="00007AB3">
        <w:rPr>
          <w:b/>
          <w:bCs/>
        </w:rPr>
        <w:t xml:space="preserve"> </w:t>
      </w:r>
      <w:r w:rsidRPr="00915F9D">
        <w:rPr>
          <w:b/>
          <w:bCs/>
        </w:rPr>
        <w:t>dosarului</w:t>
      </w:r>
    </w:p>
    <w:p w14:paraId="00AE69E8" w14:textId="6C447FFC" w:rsidR="00915F9D" w:rsidRPr="00915F9D" w:rsidRDefault="00915F9D" w:rsidP="00915F9D">
      <w:r w:rsidRPr="00915F9D">
        <w:t>Pentru</w:t>
      </w:r>
      <w:r w:rsidR="00007AB3">
        <w:t xml:space="preserve"> </w:t>
      </w:r>
      <w:r w:rsidRPr="00915F9D">
        <w:t>a</w:t>
      </w:r>
      <w:r w:rsidR="00007AB3">
        <w:t xml:space="preserve"> </w:t>
      </w:r>
      <w:r w:rsidRPr="00915F9D">
        <w:t>promova</w:t>
      </w:r>
      <w:r w:rsidR="00007AB3">
        <w:t xml:space="preserve"> </w:t>
      </w:r>
      <w:r w:rsidRPr="00915F9D">
        <w:t>implementarea</w:t>
      </w:r>
      <w:r w:rsidR="00007AB3">
        <w:t xml:space="preserve"> </w:t>
      </w:r>
      <w:r w:rsidRPr="00915F9D">
        <w:t>unor</w:t>
      </w:r>
      <w:r w:rsidR="00007AB3">
        <w:t xml:space="preserve"> </w:t>
      </w:r>
      <w:r w:rsidRPr="00915F9D">
        <w:t>rețele</w:t>
      </w:r>
      <w:r w:rsidR="00007AB3">
        <w:t xml:space="preserve"> </w:t>
      </w:r>
      <w:r w:rsidRPr="00915F9D">
        <w:t>inovatoare</w:t>
      </w:r>
      <w:r w:rsidR="00007AB3">
        <w:t xml:space="preserve"> </w:t>
      </w:r>
      <w:r w:rsidRPr="00915F9D">
        <w:t>de</w:t>
      </w:r>
      <w:r w:rsidR="00007AB3">
        <w:t xml:space="preserve"> </w:t>
      </w:r>
      <w:r w:rsidRPr="00915F9D">
        <w:t>conectivitate,</w:t>
      </w:r>
      <w:r w:rsidR="00007AB3">
        <w:t xml:space="preserve"> </w:t>
      </w:r>
      <w:r w:rsidRPr="00915F9D">
        <w:t>UE</w:t>
      </w:r>
      <w:r w:rsidR="00007AB3">
        <w:t xml:space="preserve"> </w:t>
      </w:r>
      <w:r w:rsidRPr="00915F9D">
        <w:t>a</w:t>
      </w:r>
      <w:r w:rsidR="00007AB3">
        <w:t xml:space="preserve"> </w:t>
      </w:r>
      <w:r w:rsidRPr="00915F9D">
        <w:t>adoptat</w:t>
      </w:r>
      <w:r w:rsidR="00007AB3">
        <w:t xml:space="preserve"> </w:t>
      </w:r>
      <w:r w:rsidRPr="00915F9D">
        <w:t>un</w:t>
      </w:r>
      <w:r w:rsidR="00007AB3">
        <w:t xml:space="preserve"> </w:t>
      </w:r>
      <w:r w:rsidRPr="00915F9D">
        <w:t>cadru</w:t>
      </w:r>
      <w:r w:rsidR="00007AB3">
        <w:t xml:space="preserve"> </w:t>
      </w:r>
      <w:r w:rsidRPr="00915F9D">
        <w:t>legislativ</w:t>
      </w:r>
      <w:r w:rsidR="00007AB3">
        <w:t xml:space="preserve"> </w:t>
      </w:r>
      <w:r w:rsidRPr="00915F9D">
        <w:t>cuprinzător,</w:t>
      </w:r>
      <w:r w:rsidR="00007AB3">
        <w:t xml:space="preserve"> </w:t>
      </w:r>
      <w:r w:rsidRPr="00915F9D">
        <w:t>introducând</w:t>
      </w:r>
      <w:r w:rsidR="00007AB3">
        <w:t xml:space="preserve"> </w:t>
      </w:r>
      <w:r w:rsidRPr="00915F9D">
        <w:t>în</w:t>
      </w:r>
      <w:r w:rsidR="00007AB3">
        <w:t xml:space="preserve"> </w:t>
      </w:r>
      <w:r w:rsidRPr="00915F9D">
        <w:t>2018</w:t>
      </w:r>
      <w:r w:rsidR="00007AB3">
        <w:t xml:space="preserve"> </w:t>
      </w:r>
      <w:hyperlink r:id="rId116" w:history="1">
        <w:r w:rsidRPr="00915F9D">
          <w:rPr>
            <w:rStyle w:val="Hyperlink"/>
            <w:b/>
            <w:bCs/>
            <w:szCs w:val="24"/>
          </w:rPr>
          <w:t>Codul</w:t>
        </w:r>
        <w:r w:rsidR="00007AB3">
          <w:rPr>
            <w:rStyle w:val="Hyperlink"/>
            <w:b/>
            <w:bCs/>
            <w:szCs w:val="24"/>
          </w:rPr>
          <w:t xml:space="preserve"> </w:t>
        </w:r>
        <w:r w:rsidRPr="00915F9D">
          <w:rPr>
            <w:rStyle w:val="Hyperlink"/>
            <w:b/>
            <w:bCs/>
            <w:szCs w:val="24"/>
          </w:rPr>
          <w:t>european</w:t>
        </w:r>
        <w:r w:rsidR="00007AB3">
          <w:rPr>
            <w:rStyle w:val="Hyperlink"/>
            <w:b/>
            <w:bCs/>
            <w:szCs w:val="24"/>
          </w:rPr>
          <w:t xml:space="preserve"> </w:t>
        </w:r>
        <w:r w:rsidRPr="00915F9D">
          <w:rPr>
            <w:rStyle w:val="Hyperlink"/>
            <w:b/>
            <w:bCs/>
            <w:szCs w:val="24"/>
          </w:rPr>
          <w:t>al</w:t>
        </w:r>
        <w:r w:rsidR="00007AB3">
          <w:rPr>
            <w:rStyle w:val="Hyperlink"/>
            <w:b/>
            <w:bCs/>
            <w:szCs w:val="24"/>
          </w:rPr>
          <w:t xml:space="preserve"> </w:t>
        </w:r>
        <w:r w:rsidRPr="00915F9D">
          <w:rPr>
            <w:rStyle w:val="Hyperlink"/>
            <w:b/>
            <w:bCs/>
            <w:szCs w:val="24"/>
          </w:rPr>
          <w:t>comunicațiilor</w:t>
        </w:r>
        <w:r w:rsidR="00007AB3">
          <w:rPr>
            <w:rStyle w:val="Hyperlink"/>
            <w:b/>
            <w:bCs/>
            <w:szCs w:val="24"/>
          </w:rPr>
          <w:t xml:space="preserve"> </w:t>
        </w:r>
        <w:r w:rsidRPr="00915F9D">
          <w:rPr>
            <w:rStyle w:val="Hyperlink"/>
            <w:b/>
            <w:bCs/>
            <w:szCs w:val="24"/>
          </w:rPr>
          <w:t>electronice</w:t>
        </w:r>
      </w:hyperlink>
      <w:r w:rsidRPr="00915F9D">
        <w:t>,</w:t>
      </w:r>
      <w:r w:rsidR="00007AB3">
        <w:t xml:space="preserve"> </w:t>
      </w:r>
      <w:r w:rsidRPr="00915F9D">
        <w:t>care</w:t>
      </w:r>
      <w:r w:rsidR="00007AB3">
        <w:t xml:space="preserve"> </w:t>
      </w:r>
      <w:r w:rsidRPr="00915F9D">
        <w:t>combină</w:t>
      </w:r>
      <w:r w:rsidR="00007AB3">
        <w:t xml:space="preserve"> </w:t>
      </w:r>
      <w:r w:rsidRPr="00915F9D">
        <w:t>inovarea</w:t>
      </w:r>
      <w:r w:rsidR="00007AB3">
        <w:t xml:space="preserve"> </w:t>
      </w:r>
      <w:r w:rsidRPr="00915F9D">
        <w:t>și</w:t>
      </w:r>
      <w:r w:rsidR="00007AB3">
        <w:t xml:space="preserve"> </w:t>
      </w:r>
      <w:r w:rsidRPr="00915F9D">
        <w:t>modernizarea</w:t>
      </w:r>
      <w:r w:rsidR="00007AB3">
        <w:t xml:space="preserve"> </w:t>
      </w:r>
      <w:r w:rsidRPr="00915F9D">
        <w:t>rețelelor</w:t>
      </w:r>
      <w:r w:rsidR="00007AB3">
        <w:t xml:space="preserve"> </w:t>
      </w:r>
      <w:r w:rsidRPr="00915F9D">
        <w:t>cu</w:t>
      </w:r>
      <w:r w:rsidR="00007AB3">
        <w:t xml:space="preserve"> </w:t>
      </w:r>
      <w:r w:rsidRPr="00915F9D">
        <w:t>protecția</w:t>
      </w:r>
      <w:r w:rsidR="00007AB3">
        <w:t xml:space="preserve"> </w:t>
      </w:r>
      <w:r w:rsidRPr="00915F9D">
        <w:t>consumatorilor.</w:t>
      </w:r>
      <w:r w:rsidR="00007AB3">
        <w:t xml:space="preserve"> </w:t>
      </w:r>
      <w:r w:rsidRPr="00915F9D">
        <w:t>În</w:t>
      </w:r>
      <w:r w:rsidR="00007AB3">
        <w:t xml:space="preserve"> </w:t>
      </w:r>
      <w:r w:rsidRPr="00915F9D">
        <w:t>2020,</w:t>
      </w:r>
      <w:r w:rsidR="00007AB3">
        <w:t xml:space="preserve"> </w:t>
      </w:r>
      <w:r w:rsidRPr="00915F9D">
        <w:t>Comisia</w:t>
      </w:r>
      <w:r w:rsidR="00007AB3">
        <w:t xml:space="preserve"> </w:t>
      </w:r>
      <w:r w:rsidRPr="00915F9D">
        <w:t>a</w:t>
      </w:r>
      <w:r w:rsidR="00007AB3">
        <w:t xml:space="preserve"> </w:t>
      </w:r>
      <w:r w:rsidRPr="00915F9D">
        <w:t>adoptat,</w:t>
      </w:r>
      <w:r w:rsidR="00007AB3">
        <w:t xml:space="preserve"> </w:t>
      </w:r>
      <w:r w:rsidRPr="00915F9D">
        <w:t>de</w:t>
      </w:r>
      <w:r w:rsidR="00007AB3">
        <w:t xml:space="preserve"> </w:t>
      </w:r>
      <w:r w:rsidRPr="00915F9D">
        <w:t>asemenea,</w:t>
      </w:r>
      <w:r w:rsidR="00007AB3">
        <w:t xml:space="preserve"> </w:t>
      </w:r>
      <w:hyperlink r:id="rId117" w:history="1">
        <w:r w:rsidRPr="00915F9D">
          <w:rPr>
            <w:rStyle w:val="Hyperlink"/>
            <w:b/>
            <w:bCs/>
            <w:szCs w:val="24"/>
          </w:rPr>
          <w:t>setul</w:t>
        </w:r>
      </w:hyperlink>
      <w:r w:rsidR="00007AB3">
        <w:t xml:space="preserve"> </w:t>
      </w:r>
      <w:r w:rsidRPr="00915F9D">
        <w:t>de</w:t>
      </w:r>
      <w:r w:rsidR="00007AB3">
        <w:t xml:space="preserve"> </w:t>
      </w:r>
      <w:r w:rsidRPr="00915F9D">
        <w:t>instrumente</w:t>
      </w:r>
      <w:r w:rsidR="00007AB3">
        <w:t xml:space="preserve"> </w:t>
      </w:r>
      <w:r w:rsidRPr="00915F9D">
        <w:t>privind</w:t>
      </w:r>
      <w:r w:rsidR="00007AB3">
        <w:t xml:space="preserve"> </w:t>
      </w:r>
      <w:r w:rsidRPr="00915F9D">
        <w:t>conectivitatea,</w:t>
      </w:r>
      <w:r w:rsidR="00007AB3">
        <w:t xml:space="preserve"> </w:t>
      </w:r>
      <w:r w:rsidRPr="00915F9D">
        <w:t>un</w:t>
      </w:r>
      <w:r w:rsidR="00007AB3">
        <w:t xml:space="preserve"> </w:t>
      </w:r>
      <w:r w:rsidRPr="00915F9D">
        <w:t>set</w:t>
      </w:r>
      <w:r w:rsidR="00007AB3">
        <w:t xml:space="preserve"> </w:t>
      </w:r>
      <w:r w:rsidRPr="00915F9D">
        <w:t>de</w:t>
      </w:r>
      <w:r w:rsidR="00007AB3">
        <w:t xml:space="preserve"> </w:t>
      </w:r>
      <w:r w:rsidRPr="00915F9D">
        <w:t>bune</w:t>
      </w:r>
      <w:r w:rsidR="00007AB3">
        <w:t xml:space="preserve"> </w:t>
      </w:r>
      <w:r w:rsidRPr="00915F9D">
        <w:t>practici</w:t>
      </w:r>
      <w:r w:rsidR="00007AB3">
        <w:t xml:space="preserve"> </w:t>
      </w:r>
      <w:r w:rsidRPr="00915F9D">
        <w:t>pentru</w:t>
      </w:r>
      <w:r w:rsidR="00007AB3">
        <w:t xml:space="preserve"> </w:t>
      </w:r>
      <w:r w:rsidRPr="00915F9D">
        <w:t>implementarea</w:t>
      </w:r>
      <w:r w:rsidR="00007AB3">
        <w:t xml:space="preserve"> </w:t>
      </w:r>
      <w:r w:rsidRPr="00915F9D">
        <w:t>la</w:t>
      </w:r>
      <w:r w:rsidR="00007AB3">
        <w:t xml:space="preserve"> </w:t>
      </w:r>
      <w:r w:rsidRPr="00915F9D">
        <w:t>timp</w:t>
      </w:r>
      <w:r w:rsidR="00007AB3">
        <w:t xml:space="preserve"> </w:t>
      </w:r>
      <w:r w:rsidRPr="00915F9D">
        <w:t>a</w:t>
      </w:r>
      <w:r w:rsidR="00007AB3">
        <w:t xml:space="preserve"> </w:t>
      </w:r>
      <w:r w:rsidRPr="00915F9D">
        <w:t>tehnologiei</w:t>
      </w:r>
      <w:r w:rsidR="00007AB3">
        <w:t xml:space="preserve"> </w:t>
      </w:r>
      <w:r w:rsidRPr="00915F9D">
        <w:t>5G</w:t>
      </w:r>
      <w:r w:rsidR="00007AB3">
        <w:t xml:space="preserve"> </w:t>
      </w:r>
      <w:r w:rsidRPr="00915F9D">
        <w:t>și</w:t>
      </w:r>
      <w:r w:rsidR="00007AB3">
        <w:t xml:space="preserve"> </w:t>
      </w:r>
      <w:r w:rsidRPr="00915F9D">
        <w:t>a</w:t>
      </w:r>
      <w:r w:rsidR="00007AB3">
        <w:t xml:space="preserve"> </w:t>
      </w:r>
      <w:r w:rsidRPr="00915F9D">
        <w:t>benzii</w:t>
      </w:r>
      <w:r w:rsidR="00007AB3">
        <w:t xml:space="preserve"> </w:t>
      </w:r>
      <w:r w:rsidRPr="00915F9D">
        <w:t>largi</w:t>
      </w:r>
      <w:r w:rsidR="00007AB3">
        <w:t xml:space="preserve"> </w:t>
      </w:r>
      <w:r w:rsidRPr="00915F9D">
        <w:t>rapide,</w:t>
      </w:r>
      <w:r w:rsidR="00007AB3">
        <w:t xml:space="preserve"> </w:t>
      </w:r>
      <w:r w:rsidRPr="00915F9D">
        <w:t>urmate</w:t>
      </w:r>
      <w:r w:rsidR="00007AB3">
        <w:t xml:space="preserve"> </w:t>
      </w:r>
      <w:r w:rsidRPr="00915F9D">
        <w:t>în</w:t>
      </w:r>
      <w:r w:rsidR="00007AB3">
        <w:t xml:space="preserve"> </w:t>
      </w:r>
      <w:r w:rsidRPr="00915F9D">
        <w:t>2022</w:t>
      </w:r>
      <w:r w:rsidR="00007AB3">
        <w:t xml:space="preserve"> </w:t>
      </w:r>
      <w:r w:rsidRPr="00915F9D">
        <w:t>de</w:t>
      </w:r>
      <w:r w:rsidR="00007AB3">
        <w:t xml:space="preserve"> </w:t>
      </w:r>
      <w:hyperlink r:id="rId118" w:history="1">
        <w:r w:rsidRPr="00915F9D">
          <w:rPr>
            <w:rStyle w:val="Hyperlink"/>
            <w:b/>
            <w:bCs/>
            <w:szCs w:val="24"/>
          </w:rPr>
          <w:t>Orientările</w:t>
        </w:r>
        <w:r w:rsidR="00007AB3">
          <w:rPr>
            <w:rStyle w:val="Hyperlink"/>
            <w:b/>
            <w:bCs/>
            <w:szCs w:val="24"/>
          </w:rPr>
          <w:t xml:space="preserve"> </w:t>
        </w:r>
        <w:r w:rsidRPr="00915F9D">
          <w:rPr>
            <w:rStyle w:val="Hyperlink"/>
            <w:b/>
            <w:bCs/>
            <w:szCs w:val="24"/>
          </w:rPr>
          <w:t>revizuite</w:t>
        </w:r>
        <w:r w:rsidR="00007AB3">
          <w:rPr>
            <w:rStyle w:val="Hyperlink"/>
            <w:b/>
            <w:bCs/>
            <w:szCs w:val="24"/>
          </w:rPr>
          <w:t xml:space="preserve"> </w:t>
        </w:r>
        <w:r w:rsidRPr="00915F9D">
          <w:rPr>
            <w:rStyle w:val="Hyperlink"/>
            <w:b/>
            <w:bCs/>
            <w:szCs w:val="24"/>
          </w:rPr>
          <w:t>privind</w:t>
        </w:r>
        <w:r w:rsidR="00007AB3">
          <w:rPr>
            <w:rStyle w:val="Hyperlink"/>
            <w:b/>
            <w:bCs/>
            <w:szCs w:val="24"/>
          </w:rPr>
          <w:t xml:space="preserve"> </w:t>
        </w:r>
        <w:r w:rsidRPr="00915F9D">
          <w:rPr>
            <w:rStyle w:val="Hyperlink"/>
            <w:b/>
            <w:bCs/>
            <w:szCs w:val="24"/>
          </w:rPr>
          <w:t>ajutoarele</w:t>
        </w:r>
        <w:r w:rsidR="00007AB3">
          <w:rPr>
            <w:rStyle w:val="Hyperlink"/>
            <w:b/>
            <w:bCs/>
            <w:szCs w:val="24"/>
          </w:rPr>
          <w:t xml:space="preserve"> </w:t>
        </w:r>
        <w:r w:rsidRPr="00915F9D">
          <w:rPr>
            <w:rStyle w:val="Hyperlink"/>
            <w:b/>
            <w:bCs/>
            <w:szCs w:val="24"/>
          </w:rPr>
          <w:t>de</w:t>
        </w:r>
        <w:r w:rsidR="00007AB3">
          <w:rPr>
            <w:rStyle w:val="Hyperlink"/>
            <w:b/>
            <w:bCs/>
            <w:szCs w:val="24"/>
          </w:rPr>
          <w:t xml:space="preserve"> </w:t>
        </w:r>
        <w:r w:rsidRPr="00915F9D">
          <w:rPr>
            <w:rStyle w:val="Hyperlink"/>
            <w:b/>
            <w:bCs/>
            <w:szCs w:val="24"/>
          </w:rPr>
          <w:t>stat</w:t>
        </w:r>
        <w:r w:rsidR="00007AB3">
          <w:rPr>
            <w:rStyle w:val="Hyperlink"/>
            <w:b/>
            <w:bCs/>
            <w:szCs w:val="24"/>
          </w:rPr>
          <w:t xml:space="preserve"> </w:t>
        </w:r>
        <w:r w:rsidRPr="00915F9D">
          <w:rPr>
            <w:rStyle w:val="Hyperlink"/>
            <w:b/>
            <w:bCs/>
            <w:szCs w:val="24"/>
          </w:rPr>
          <w:t>pentru</w:t>
        </w:r>
        <w:r w:rsidR="00007AB3">
          <w:rPr>
            <w:rStyle w:val="Hyperlink"/>
            <w:b/>
            <w:bCs/>
            <w:szCs w:val="24"/>
          </w:rPr>
          <w:t xml:space="preserve"> </w:t>
        </w:r>
        <w:r w:rsidRPr="00915F9D">
          <w:rPr>
            <w:rStyle w:val="Hyperlink"/>
            <w:b/>
            <w:bCs/>
            <w:szCs w:val="24"/>
          </w:rPr>
          <w:t>rețelele</w:t>
        </w:r>
        <w:r w:rsidR="00007AB3">
          <w:rPr>
            <w:rStyle w:val="Hyperlink"/>
            <w:b/>
            <w:bCs/>
            <w:szCs w:val="24"/>
          </w:rPr>
          <w:t xml:space="preserve"> </w:t>
        </w:r>
        <w:r w:rsidRPr="00915F9D">
          <w:rPr>
            <w:rStyle w:val="Hyperlink"/>
            <w:b/>
            <w:bCs/>
            <w:szCs w:val="24"/>
          </w:rPr>
          <w:t>în</w:t>
        </w:r>
        <w:r w:rsidR="00007AB3">
          <w:rPr>
            <w:rStyle w:val="Hyperlink"/>
            <w:b/>
            <w:bCs/>
            <w:szCs w:val="24"/>
          </w:rPr>
          <w:t xml:space="preserve"> </w:t>
        </w:r>
        <w:r w:rsidRPr="00915F9D">
          <w:rPr>
            <w:rStyle w:val="Hyperlink"/>
            <w:b/>
            <w:bCs/>
            <w:szCs w:val="24"/>
          </w:rPr>
          <w:t>bandă</w:t>
        </w:r>
        <w:r w:rsidR="00007AB3">
          <w:rPr>
            <w:rStyle w:val="Hyperlink"/>
            <w:b/>
            <w:bCs/>
            <w:szCs w:val="24"/>
          </w:rPr>
          <w:t xml:space="preserve"> </w:t>
        </w:r>
        <w:r w:rsidRPr="00915F9D">
          <w:rPr>
            <w:rStyle w:val="Hyperlink"/>
            <w:b/>
            <w:bCs/>
            <w:szCs w:val="24"/>
          </w:rPr>
          <w:t>largă</w:t>
        </w:r>
      </w:hyperlink>
      <w:r w:rsidRPr="00915F9D">
        <w:t>.</w:t>
      </w:r>
    </w:p>
    <w:p w14:paraId="3E218A53" w14:textId="33210F0A" w:rsidR="00915F9D" w:rsidRPr="00915F9D" w:rsidRDefault="00915F9D" w:rsidP="00915F9D">
      <w:r w:rsidRPr="00915F9D">
        <w:t>La</w:t>
      </w:r>
      <w:r w:rsidR="00007AB3">
        <w:t xml:space="preserve"> </w:t>
      </w:r>
      <w:r w:rsidRPr="00915F9D">
        <w:t>23</w:t>
      </w:r>
      <w:r w:rsidR="00007AB3">
        <w:t xml:space="preserve"> </w:t>
      </w:r>
      <w:r w:rsidRPr="00915F9D">
        <w:t>februarie</w:t>
      </w:r>
      <w:r w:rsidR="00007AB3">
        <w:t xml:space="preserve"> </w:t>
      </w:r>
      <w:r w:rsidRPr="00915F9D">
        <w:t>2023,</w:t>
      </w:r>
      <w:r w:rsidR="00007AB3">
        <w:t xml:space="preserve"> </w:t>
      </w:r>
      <w:r w:rsidRPr="00915F9D">
        <w:t>Comisia</w:t>
      </w:r>
      <w:r w:rsidR="00007AB3">
        <w:t xml:space="preserve"> </w:t>
      </w:r>
      <w:r w:rsidRPr="00915F9D">
        <w:t>a</w:t>
      </w:r>
      <w:r w:rsidR="00007AB3">
        <w:t xml:space="preserve"> </w:t>
      </w:r>
      <w:r w:rsidRPr="00915F9D">
        <w:t>prezentat</w:t>
      </w:r>
      <w:r w:rsidR="00007AB3">
        <w:t xml:space="preserve"> </w:t>
      </w:r>
      <w:r w:rsidRPr="00915F9D">
        <w:t>un</w:t>
      </w:r>
      <w:r w:rsidR="00007AB3">
        <w:t xml:space="preserve"> </w:t>
      </w:r>
      <w:hyperlink r:id="rId119" w:history="1">
        <w:r w:rsidRPr="00915F9D">
          <w:rPr>
            <w:rStyle w:val="Hyperlink"/>
            <w:szCs w:val="24"/>
          </w:rPr>
          <w:t>pachet</w:t>
        </w:r>
        <w:r w:rsidR="00007AB3">
          <w:rPr>
            <w:rStyle w:val="Hyperlink"/>
            <w:szCs w:val="24"/>
          </w:rPr>
          <w:t xml:space="preserve"> </w:t>
        </w:r>
        <w:r w:rsidRPr="00915F9D">
          <w:rPr>
            <w:rStyle w:val="Hyperlink"/>
            <w:szCs w:val="24"/>
          </w:rPr>
          <w:t>privind</w:t>
        </w:r>
        <w:r w:rsidR="00007AB3">
          <w:rPr>
            <w:rStyle w:val="Hyperlink"/>
            <w:szCs w:val="24"/>
          </w:rPr>
          <w:t xml:space="preserve"> </w:t>
        </w:r>
        <w:r w:rsidRPr="00915F9D">
          <w:rPr>
            <w:rStyle w:val="Hyperlink"/>
            <w:szCs w:val="24"/>
          </w:rPr>
          <w:t>conectivitatea</w:t>
        </w:r>
      </w:hyperlink>
      <w:r w:rsidR="00007AB3">
        <w:t xml:space="preserve"> </w:t>
      </w:r>
      <w:r w:rsidRPr="00915F9D">
        <w:t>pentru</w:t>
      </w:r>
      <w:r w:rsidR="00007AB3">
        <w:t xml:space="preserve"> </w:t>
      </w:r>
      <w:r w:rsidRPr="00915F9D">
        <w:t>a</w:t>
      </w:r>
      <w:r w:rsidR="00007AB3">
        <w:t xml:space="preserve"> </w:t>
      </w:r>
      <w:r w:rsidRPr="00915F9D">
        <w:t>consolida</w:t>
      </w:r>
      <w:r w:rsidR="00007AB3">
        <w:t xml:space="preserve"> </w:t>
      </w:r>
      <w:r w:rsidRPr="00915F9D">
        <w:t>implementarea</w:t>
      </w:r>
      <w:r w:rsidR="00007AB3">
        <w:t xml:space="preserve"> </w:t>
      </w:r>
      <w:r w:rsidRPr="00915F9D">
        <w:t>rețelelor</w:t>
      </w:r>
      <w:r w:rsidR="00007AB3">
        <w:t xml:space="preserve"> </w:t>
      </w:r>
      <w:proofErr w:type="spellStart"/>
      <w:r w:rsidRPr="00915F9D">
        <w:t>gigabit</w:t>
      </w:r>
      <w:proofErr w:type="spellEnd"/>
      <w:r w:rsidRPr="00915F9D">
        <w:t>.</w:t>
      </w:r>
      <w:r w:rsidR="00007AB3">
        <w:t xml:space="preserve"> </w:t>
      </w:r>
      <w:r w:rsidRPr="00915F9D">
        <w:t>Pe</w:t>
      </w:r>
      <w:r w:rsidR="00007AB3">
        <w:t xml:space="preserve"> </w:t>
      </w:r>
      <w:r w:rsidRPr="00915F9D">
        <w:t>lângă</w:t>
      </w:r>
      <w:r w:rsidR="00007AB3">
        <w:t xml:space="preserve"> </w:t>
      </w:r>
      <w:r w:rsidRPr="00915F9D">
        <w:t>Actul</w:t>
      </w:r>
      <w:r w:rsidR="00007AB3">
        <w:t xml:space="preserve"> </w:t>
      </w:r>
      <w:r w:rsidRPr="00915F9D">
        <w:t>privind</w:t>
      </w:r>
      <w:r w:rsidR="00007AB3">
        <w:t xml:space="preserve"> </w:t>
      </w:r>
      <w:r w:rsidRPr="00915F9D">
        <w:t>infrastructura</w:t>
      </w:r>
      <w:r w:rsidR="00007AB3">
        <w:t xml:space="preserve"> </w:t>
      </w:r>
      <w:proofErr w:type="spellStart"/>
      <w:r w:rsidRPr="00915F9D">
        <w:t>gigabit</w:t>
      </w:r>
      <w:proofErr w:type="spellEnd"/>
      <w:r w:rsidRPr="00915F9D">
        <w:t>,</w:t>
      </w:r>
      <w:r w:rsidR="00007AB3">
        <w:t xml:space="preserve"> </w:t>
      </w:r>
      <w:r w:rsidRPr="00915F9D">
        <w:t>UE</w:t>
      </w:r>
      <w:r w:rsidR="00007AB3">
        <w:t xml:space="preserve"> </w:t>
      </w:r>
      <w:r w:rsidRPr="00915F9D">
        <w:t>a</w:t>
      </w:r>
      <w:r w:rsidR="00007AB3">
        <w:t xml:space="preserve"> </w:t>
      </w:r>
      <w:r w:rsidRPr="00915F9D">
        <w:t>propus</w:t>
      </w:r>
      <w:r w:rsidR="00007AB3">
        <w:t xml:space="preserve"> </w:t>
      </w:r>
      <w:hyperlink r:id="rId120" w:history="1">
        <w:r w:rsidRPr="00915F9D">
          <w:rPr>
            <w:rStyle w:val="Hyperlink"/>
            <w:b/>
            <w:bCs/>
            <w:szCs w:val="24"/>
          </w:rPr>
          <w:t>recomandarea</w:t>
        </w:r>
        <w:r w:rsidR="00007AB3">
          <w:rPr>
            <w:rStyle w:val="Hyperlink"/>
            <w:b/>
            <w:bCs/>
            <w:szCs w:val="24"/>
          </w:rPr>
          <w:t xml:space="preserve"> </w:t>
        </w:r>
        <w:r w:rsidRPr="00915F9D">
          <w:rPr>
            <w:rStyle w:val="Hyperlink"/>
            <w:b/>
            <w:bCs/>
            <w:szCs w:val="24"/>
          </w:rPr>
          <w:t>privind</w:t>
        </w:r>
        <w:r w:rsidR="00007AB3">
          <w:rPr>
            <w:rStyle w:val="Hyperlink"/>
            <w:b/>
            <w:bCs/>
            <w:szCs w:val="24"/>
          </w:rPr>
          <w:t xml:space="preserve"> </w:t>
        </w:r>
        <w:proofErr w:type="spellStart"/>
        <w:r w:rsidRPr="00915F9D">
          <w:rPr>
            <w:rStyle w:val="Hyperlink"/>
            <w:b/>
            <w:bCs/>
            <w:szCs w:val="24"/>
          </w:rPr>
          <w:t>gigabiții</w:t>
        </w:r>
        <w:proofErr w:type="spellEnd"/>
      </w:hyperlink>
      <w:r w:rsidRPr="00915F9D">
        <w:t>,</w:t>
      </w:r>
      <w:r w:rsidR="00007AB3">
        <w:t xml:space="preserve"> </w:t>
      </w:r>
      <w:r w:rsidRPr="00915F9D">
        <w:t>a</w:t>
      </w:r>
      <w:r w:rsidR="00007AB3">
        <w:t xml:space="preserve"> </w:t>
      </w:r>
      <w:r w:rsidRPr="00915F9D">
        <w:t>cărei</w:t>
      </w:r>
      <w:r w:rsidR="00007AB3">
        <w:t xml:space="preserve"> </w:t>
      </w:r>
      <w:r w:rsidRPr="00915F9D">
        <w:t>adoptare</w:t>
      </w:r>
      <w:r w:rsidR="00007AB3">
        <w:t xml:space="preserve"> </w:t>
      </w:r>
      <w:r w:rsidRPr="00915F9D">
        <w:t>astăzi</w:t>
      </w:r>
      <w:r w:rsidR="00007AB3">
        <w:t xml:space="preserve"> </w:t>
      </w:r>
      <w:r w:rsidRPr="00915F9D">
        <w:t>urmează</w:t>
      </w:r>
      <w:r w:rsidR="00007AB3">
        <w:t xml:space="preserve"> </w:t>
      </w:r>
      <w:hyperlink r:id="rId121" w:history="1">
        <w:r w:rsidRPr="00915F9D">
          <w:rPr>
            <w:rStyle w:val="Hyperlink"/>
            <w:szCs w:val="24"/>
          </w:rPr>
          <w:t>avizului</w:t>
        </w:r>
        <w:r w:rsidR="00007AB3">
          <w:rPr>
            <w:rStyle w:val="Hyperlink"/>
            <w:szCs w:val="24"/>
          </w:rPr>
          <w:t xml:space="preserve"> </w:t>
        </w:r>
        <w:r w:rsidRPr="00915F9D">
          <w:rPr>
            <w:rStyle w:val="Hyperlink"/>
            <w:szCs w:val="24"/>
          </w:rPr>
          <w:t>OAREC,</w:t>
        </w:r>
        <w:r w:rsidR="00007AB3">
          <w:rPr>
            <w:rStyle w:val="Hyperlink"/>
            <w:szCs w:val="24"/>
          </w:rPr>
          <w:t xml:space="preserve"> </w:t>
        </w:r>
        <w:r w:rsidRPr="00915F9D">
          <w:rPr>
            <w:rStyle w:val="Hyperlink"/>
            <w:szCs w:val="24"/>
          </w:rPr>
          <w:t>notificată</w:t>
        </w:r>
        <w:r w:rsidR="00007AB3">
          <w:rPr>
            <w:rStyle w:val="Hyperlink"/>
            <w:szCs w:val="24"/>
          </w:rPr>
          <w:t xml:space="preserve"> </w:t>
        </w:r>
        <w:r w:rsidRPr="00915F9D">
          <w:rPr>
            <w:rStyle w:val="Hyperlink"/>
            <w:szCs w:val="24"/>
          </w:rPr>
          <w:t>Comisiei</w:t>
        </w:r>
        <w:r w:rsidR="00007AB3">
          <w:rPr>
            <w:rStyle w:val="Hyperlink"/>
            <w:szCs w:val="24"/>
          </w:rPr>
          <w:t xml:space="preserve"> </w:t>
        </w:r>
        <w:r w:rsidRPr="00915F9D">
          <w:rPr>
            <w:rStyle w:val="Hyperlink"/>
            <w:szCs w:val="24"/>
          </w:rPr>
          <w:t>la</w:t>
        </w:r>
        <w:r w:rsidR="00007AB3">
          <w:rPr>
            <w:rStyle w:val="Hyperlink"/>
            <w:szCs w:val="24"/>
          </w:rPr>
          <w:t xml:space="preserve"> </w:t>
        </w:r>
      </w:hyperlink>
      <w:r w:rsidRPr="00915F9D">
        <w:t>5</w:t>
      </w:r>
      <w:r w:rsidR="00007AB3">
        <w:t xml:space="preserve"> </w:t>
      </w:r>
      <w:r w:rsidRPr="00915F9D">
        <w:t>mai</w:t>
      </w:r>
      <w:r w:rsidR="00007AB3">
        <w:t xml:space="preserve"> </w:t>
      </w:r>
      <w:r w:rsidRPr="00915F9D">
        <w:t>2023.</w:t>
      </w:r>
      <w:r w:rsidR="00007AB3">
        <w:t xml:space="preserve"> </w:t>
      </w:r>
      <w:r w:rsidRPr="00915F9D">
        <w:t>Aceasta</w:t>
      </w:r>
      <w:r w:rsidR="00007AB3">
        <w:t xml:space="preserve"> </w:t>
      </w:r>
      <w:r w:rsidRPr="00915F9D">
        <w:t>a</w:t>
      </w:r>
      <w:r w:rsidR="00007AB3">
        <w:t xml:space="preserve"> </w:t>
      </w:r>
      <w:r w:rsidRPr="00915F9D">
        <w:t>inclus,</w:t>
      </w:r>
      <w:r w:rsidR="00007AB3">
        <w:t xml:space="preserve"> </w:t>
      </w:r>
      <w:r w:rsidRPr="00915F9D">
        <w:t>de</w:t>
      </w:r>
      <w:r w:rsidR="00007AB3">
        <w:t xml:space="preserve"> </w:t>
      </w:r>
      <w:r w:rsidRPr="00915F9D">
        <w:t>asemenea</w:t>
      </w:r>
      <w:r w:rsidRPr="00915F9D">
        <w:rPr>
          <w:b/>
          <w:bCs/>
        </w:rPr>
        <w:t>,</w:t>
      </w:r>
      <w:r w:rsidR="00007AB3">
        <w:rPr>
          <w:b/>
          <w:bCs/>
        </w:rPr>
        <w:t xml:space="preserve"> </w:t>
      </w:r>
      <w:r w:rsidRPr="00915F9D">
        <w:rPr>
          <w:b/>
          <w:bCs/>
        </w:rPr>
        <w:t>o</w:t>
      </w:r>
      <w:r w:rsidR="00007AB3">
        <w:rPr>
          <w:b/>
          <w:bCs/>
        </w:rPr>
        <w:t xml:space="preserve"> </w:t>
      </w:r>
      <w:r w:rsidRPr="00915F9D">
        <w:rPr>
          <w:b/>
          <w:bCs/>
        </w:rPr>
        <w:t>consultare</w:t>
      </w:r>
      <w:r w:rsidR="00007AB3">
        <w:rPr>
          <w:b/>
          <w:bCs/>
        </w:rPr>
        <w:t xml:space="preserve"> </w:t>
      </w:r>
      <w:r w:rsidRPr="00915F9D">
        <w:rPr>
          <w:b/>
          <w:bCs/>
        </w:rPr>
        <w:t>privind</w:t>
      </w:r>
      <w:r w:rsidR="00007AB3">
        <w:rPr>
          <w:b/>
          <w:bCs/>
        </w:rPr>
        <w:t xml:space="preserve"> </w:t>
      </w:r>
      <w:r w:rsidRPr="00915F9D">
        <w:rPr>
          <w:b/>
          <w:bCs/>
        </w:rPr>
        <w:t>viitorul</w:t>
      </w:r>
      <w:r w:rsidR="00007AB3">
        <w:rPr>
          <w:b/>
          <w:bCs/>
        </w:rPr>
        <w:t xml:space="preserve"> </w:t>
      </w:r>
      <w:r w:rsidRPr="00915F9D">
        <w:rPr>
          <w:b/>
          <w:bCs/>
        </w:rPr>
        <w:t>sectorului</w:t>
      </w:r>
      <w:r w:rsidR="00007AB3">
        <w:rPr>
          <w:b/>
          <w:bCs/>
        </w:rPr>
        <w:t xml:space="preserve"> </w:t>
      </w:r>
      <w:r w:rsidRPr="00915F9D">
        <w:rPr>
          <w:b/>
          <w:bCs/>
        </w:rPr>
        <w:t>telecomunicațiilor</w:t>
      </w:r>
      <w:r w:rsidRPr="00915F9D">
        <w:t>,</w:t>
      </w:r>
      <w:r w:rsidR="00007AB3">
        <w:t xml:space="preserve"> </w:t>
      </w:r>
      <w:r w:rsidRPr="00915F9D">
        <w:t>ale</w:t>
      </w:r>
      <w:r w:rsidR="00007AB3">
        <w:t xml:space="preserve"> </w:t>
      </w:r>
      <w:r w:rsidRPr="00915F9D">
        <w:t>cărei</w:t>
      </w:r>
      <w:r w:rsidR="00007AB3">
        <w:t xml:space="preserve"> </w:t>
      </w:r>
      <w:r w:rsidRPr="00915F9D">
        <w:t>rezultate,</w:t>
      </w:r>
      <w:r w:rsidR="00007AB3">
        <w:t xml:space="preserve"> </w:t>
      </w:r>
      <w:hyperlink r:id="rId122" w:history="1">
        <w:r w:rsidRPr="00915F9D">
          <w:rPr>
            <w:rStyle w:val="Hyperlink"/>
            <w:szCs w:val="24"/>
          </w:rPr>
          <w:t>publicate</w:t>
        </w:r>
        <w:r w:rsidR="00007AB3">
          <w:rPr>
            <w:rStyle w:val="Hyperlink"/>
            <w:szCs w:val="24"/>
          </w:rPr>
          <w:t xml:space="preserve"> </w:t>
        </w:r>
        <w:r w:rsidRPr="00915F9D">
          <w:rPr>
            <w:rStyle w:val="Hyperlink"/>
            <w:szCs w:val="24"/>
          </w:rPr>
          <w:t>în</w:t>
        </w:r>
        <w:r w:rsidR="00007AB3">
          <w:rPr>
            <w:rStyle w:val="Hyperlink"/>
            <w:szCs w:val="24"/>
          </w:rPr>
          <w:t xml:space="preserve"> </w:t>
        </w:r>
        <w:r w:rsidRPr="00915F9D">
          <w:rPr>
            <w:rStyle w:val="Hyperlink"/>
            <w:szCs w:val="24"/>
          </w:rPr>
          <w:t>octombrie</w:t>
        </w:r>
        <w:r w:rsidR="00007AB3">
          <w:rPr>
            <w:rStyle w:val="Hyperlink"/>
            <w:szCs w:val="24"/>
          </w:rPr>
          <w:t xml:space="preserve"> </w:t>
        </w:r>
        <w:r w:rsidRPr="00915F9D">
          <w:rPr>
            <w:rStyle w:val="Hyperlink"/>
            <w:szCs w:val="24"/>
          </w:rPr>
          <w:t>2023</w:t>
        </w:r>
      </w:hyperlink>
      <w:r w:rsidRPr="00915F9D">
        <w:t>,</w:t>
      </w:r>
      <w:r w:rsidR="00007AB3">
        <w:t xml:space="preserve"> </w:t>
      </w:r>
      <w:r w:rsidRPr="00915F9D">
        <w:t>au</w:t>
      </w:r>
      <w:r w:rsidR="00007AB3">
        <w:t xml:space="preserve"> </w:t>
      </w:r>
      <w:r w:rsidRPr="00915F9D">
        <w:t>evidențiat</w:t>
      </w:r>
      <w:r w:rsidR="00007AB3">
        <w:t xml:space="preserve"> </w:t>
      </w:r>
      <w:r w:rsidRPr="00915F9D">
        <w:t>necesitatea</w:t>
      </w:r>
      <w:r w:rsidR="00007AB3">
        <w:t xml:space="preserve"> </w:t>
      </w:r>
      <w:r w:rsidRPr="00915F9D">
        <w:t>unei</w:t>
      </w:r>
      <w:r w:rsidR="00007AB3">
        <w:t xml:space="preserve"> </w:t>
      </w:r>
      <w:r w:rsidRPr="00915F9D">
        <w:t>infrastructuri</w:t>
      </w:r>
      <w:r w:rsidR="00007AB3">
        <w:t xml:space="preserve"> </w:t>
      </w:r>
      <w:r w:rsidRPr="00915F9D">
        <w:t>de</w:t>
      </w:r>
      <w:r w:rsidR="00007AB3">
        <w:t xml:space="preserve"> </w:t>
      </w:r>
      <w:r w:rsidRPr="00915F9D">
        <w:t>conectivitate</w:t>
      </w:r>
      <w:r w:rsidR="00007AB3">
        <w:t xml:space="preserve"> </w:t>
      </w:r>
      <w:r w:rsidRPr="00915F9D">
        <w:t>fiabile</w:t>
      </w:r>
      <w:r w:rsidR="00007AB3">
        <w:t xml:space="preserve"> </w:t>
      </w:r>
      <w:r w:rsidRPr="00915F9D">
        <w:t>și</w:t>
      </w:r>
      <w:r w:rsidR="00007AB3">
        <w:t xml:space="preserve"> </w:t>
      </w:r>
      <w:proofErr w:type="spellStart"/>
      <w:r w:rsidRPr="00915F9D">
        <w:t>reziliente</w:t>
      </w:r>
      <w:proofErr w:type="spellEnd"/>
      <w:r w:rsidRPr="00915F9D">
        <w:t>.</w:t>
      </w:r>
    </w:p>
    <w:p w14:paraId="27C46FF7" w14:textId="02B5E88D" w:rsidR="00915F9D" w:rsidRPr="00915F9D" w:rsidRDefault="00915F9D" w:rsidP="00915F9D">
      <w:r w:rsidRPr="00915F9D">
        <w:t>Implementarea</w:t>
      </w:r>
      <w:r w:rsidR="00007AB3">
        <w:t xml:space="preserve"> </w:t>
      </w:r>
      <w:r w:rsidRPr="00915F9D">
        <w:t>rețelelor</w:t>
      </w:r>
      <w:r w:rsidR="00007AB3">
        <w:t xml:space="preserve"> </w:t>
      </w:r>
      <w:r w:rsidRPr="00915F9D">
        <w:t>de</w:t>
      </w:r>
      <w:r w:rsidR="00007AB3">
        <w:t xml:space="preserve"> </w:t>
      </w:r>
      <w:r w:rsidRPr="00915F9D">
        <w:t>conectivitate</w:t>
      </w:r>
      <w:r w:rsidR="00007AB3">
        <w:t xml:space="preserve"> </w:t>
      </w:r>
      <w:r w:rsidRPr="00915F9D">
        <w:t>este,</w:t>
      </w:r>
      <w:r w:rsidR="00007AB3">
        <w:t xml:space="preserve"> </w:t>
      </w:r>
      <w:r w:rsidRPr="00915F9D">
        <w:t>de</w:t>
      </w:r>
      <w:r w:rsidR="00007AB3">
        <w:t xml:space="preserve"> </w:t>
      </w:r>
      <w:r w:rsidRPr="00915F9D">
        <w:t>asemenea,</w:t>
      </w:r>
      <w:r w:rsidR="00007AB3">
        <w:t xml:space="preserve"> </w:t>
      </w:r>
      <w:r w:rsidRPr="00915F9D">
        <w:t>sprijinită</w:t>
      </w:r>
      <w:r w:rsidR="00007AB3">
        <w:t xml:space="preserve"> </w:t>
      </w:r>
      <w:r w:rsidRPr="00915F9D">
        <w:t>prin</w:t>
      </w:r>
      <w:r w:rsidR="00007AB3">
        <w:t xml:space="preserve"> </w:t>
      </w:r>
      <w:r w:rsidRPr="00915F9D">
        <w:rPr>
          <w:b/>
          <w:bCs/>
        </w:rPr>
        <w:t>finanțare</w:t>
      </w:r>
      <w:r w:rsidR="00007AB3">
        <w:rPr>
          <w:b/>
          <w:bCs/>
        </w:rPr>
        <w:t xml:space="preserve"> </w:t>
      </w:r>
      <w:r w:rsidRPr="00915F9D">
        <w:rPr>
          <w:b/>
          <w:bCs/>
        </w:rPr>
        <w:t>din</w:t>
      </w:r>
      <w:r w:rsidR="00007AB3">
        <w:rPr>
          <w:b/>
          <w:bCs/>
        </w:rPr>
        <w:t xml:space="preserve"> </w:t>
      </w:r>
      <w:r w:rsidRPr="00915F9D">
        <w:rPr>
          <w:b/>
          <w:bCs/>
        </w:rPr>
        <w:t>partea</w:t>
      </w:r>
      <w:r w:rsidR="00007AB3">
        <w:rPr>
          <w:b/>
          <w:bCs/>
        </w:rPr>
        <w:t xml:space="preserve"> </w:t>
      </w:r>
      <w:r w:rsidRPr="00915F9D">
        <w:rPr>
          <w:b/>
          <w:bCs/>
        </w:rPr>
        <w:t>UE</w:t>
      </w:r>
      <w:r w:rsidRPr="00915F9D">
        <w:t>,</w:t>
      </w:r>
      <w:r w:rsidR="00007AB3">
        <w:t xml:space="preserve"> </w:t>
      </w:r>
      <w:r w:rsidRPr="00915F9D">
        <w:t>în</w:t>
      </w:r>
      <w:r w:rsidR="00007AB3">
        <w:t xml:space="preserve"> </w:t>
      </w:r>
      <w:r w:rsidRPr="00915F9D">
        <w:t>special</w:t>
      </w:r>
      <w:r w:rsidR="00007AB3">
        <w:t xml:space="preserve"> </w:t>
      </w:r>
      <w:r w:rsidRPr="00915F9D">
        <w:t>prin</w:t>
      </w:r>
      <w:r w:rsidR="00007AB3">
        <w:t xml:space="preserve"> </w:t>
      </w:r>
      <w:r w:rsidRPr="00915F9D">
        <w:t>intermediul</w:t>
      </w:r>
      <w:r w:rsidR="00007AB3">
        <w:t xml:space="preserve"> </w:t>
      </w:r>
      <w:r w:rsidRPr="00915F9D">
        <w:t>programului</w:t>
      </w:r>
      <w:r w:rsidR="00007AB3">
        <w:t xml:space="preserve"> </w:t>
      </w:r>
      <w:hyperlink r:id="rId123" w:history="1">
        <w:r w:rsidRPr="00915F9D">
          <w:rPr>
            <w:rStyle w:val="Hyperlink"/>
            <w:szCs w:val="24"/>
          </w:rPr>
          <w:t>digital</w:t>
        </w:r>
        <w:r w:rsidR="00007AB3">
          <w:rPr>
            <w:rStyle w:val="Hyperlink"/>
            <w:szCs w:val="24"/>
          </w:rPr>
          <w:t xml:space="preserve"> </w:t>
        </w:r>
        <w:r w:rsidRPr="00915F9D">
          <w:rPr>
            <w:rStyle w:val="Hyperlink"/>
            <w:szCs w:val="24"/>
          </w:rPr>
          <w:t>al</w:t>
        </w:r>
        <w:r w:rsidR="00007AB3">
          <w:rPr>
            <w:rStyle w:val="Hyperlink"/>
            <w:szCs w:val="24"/>
          </w:rPr>
          <w:t xml:space="preserve"> </w:t>
        </w:r>
        <w:r w:rsidRPr="00915F9D">
          <w:rPr>
            <w:rStyle w:val="Hyperlink"/>
            <w:szCs w:val="24"/>
          </w:rPr>
          <w:t>Mecanismului</w:t>
        </w:r>
        <w:r w:rsidR="00007AB3">
          <w:rPr>
            <w:rStyle w:val="Hyperlink"/>
            <w:szCs w:val="24"/>
          </w:rPr>
          <w:t xml:space="preserve"> </w:t>
        </w:r>
        <w:r w:rsidRPr="00915F9D">
          <w:rPr>
            <w:rStyle w:val="Hyperlink"/>
            <w:szCs w:val="24"/>
          </w:rPr>
          <w:t>pentru</w:t>
        </w:r>
        <w:r w:rsidR="00007AB3">
          <w:rPr>
            <w:rStyle w:val="Hyperlink"/>
            <w:szCs w:val="24"/>
          </w:rPr>
          <w:t xml:space="preserve"> </w:t>
        </w:r>
        <w:r w:rsidRPr="00915F9D">
          <w:rPr>
            <w:rStyle w:val="Hyperlink"/>
            <w:szCs w:val="24"/>
          </w:rPr>
          <w:t>interconectarea</w:t>
        </w:r>
        <w:r w:rsidR="00007AB3">
          <w:rPr>
            <w:rStyle w:val="Hyperlink"/>
            <w:szCs w:val="24"/>
          </w:rPr>
          <w:t xml:space="preserve"> </w:t>
        </w:r>
        <w:r w:rsidRPr="00915F9D">
          <w:rPr>
            <w:rStyle w:val="Hyperlink"/>
            <w:szCs w:val="24"/>
          </w:rPr>
          <w:t>Europei</w:t>
        </w:r>
        <w:r w:rsidR="00007AB3">
          <w:rPr>
            <w:rStyle w:val="Hyperlink"/>
            <w:szCs w:val="24"/>
          </w:rPr>
          <w:t xml:space="preserve"> </w:t>
        </w:r>
        <w:r w:rsidRPr="00915F9D">
          <w:rPr>
            <w:rStyle w:val="Hyperlink"/>
            <w:szCs w:val="24"/>
          </w:rPr>
          <w:t>(MIE),</w:t>
        </w:r>
        <w:r w:rsidR="00007AB3">
          <w:rPr>
            <w:rStyle w:val="Hyperlink"/>
            <w:szCs w:val="24"/>
          </w:rPr>
          <w:t xml:space="preserve"> </w:t>
        </w:r>
        <w:r w:rsidRPr="00915F9D">
          <w:rPr>
            <w:rStyle w:val="Hyperlink"/>
            <w:szCs w:val="24"/>
          </w:rPr>
          <w:t>al</w:t>
        </w:r>
        <w:r w:rsidR="00007AB3">
          <w:rPr>
            <w:rStyle w:val="Hyperlink"/>
            <w:szCs w:val="24"/>
          </w:rPr>
          <w:t xml:space="preserve"> </w:t>
        </w:r>
        <w:r w:rsidRPr="00915F9D">
          <w:rPr>
            <w:rStyle w:val="Hyperlink"/>
            <w:szCs w:val="24"/>
          </w:rPr>
          <w:t>programului</w:t>
        </w:r>
      </w:hyperlink>
      <w:r w:rsidR="00007AB3">
        <w:t xml:space="preserve"> </w:t>
      </w:r>
      <w:hyperlink r:id="rId124" w:history="1">
        <w:r w:rsidRPr="00915F9D">
          <w:rPr>
            <w:rStyle w:val="Hyperlink"/>
            <w:szCs w:val="24"/>
          </w:rPr>
          <w:t>Europa</w:t>
        </w:r>
        <w:r w:rsidR="00007AB3">
          <w:rPr>
            <w:rStyle w:val="Hyperlink"/>
            <w:szCs w:val="24"/>
          </w:rPr>
          <w:t xml:space="preserve"> </w:t>
        </w:r>
        <w:r w:rsidRPr="00915F9D">
          <w:rPr>
            <w:rStyle w:val="Hyperlink"/>
            <w:szCs w:val="24"/>
          </w:rPr>
          <w:t>digitală</w:t>
        </w:r>
      </w:hyperlink>
      <w:r w:rsidR="00007AB3">
        <w:t xml:space="preserve"> </w:t>
      </w:r>
      <w:r w:rsidRPr="00915F9D">
        <w:t>și</w:t>
      </w:r>
      <w:r w:rsidR="00007AB3">
        <w:t xml:space="preserve"> </w:t>
      </w:r>
      <w:r w:rsidRPr="00915F9D">
        <w:t>al</w:t>
      </w:r>
      <w:r w:rsidR="00007AB3">
        <w:t xml:space="preserve"> </w:t>
      </w:r>
      <w:hyperlink r:id="rId125" w:history="1">
        <w:r w:rsidRPr="00915F9D">
          <w:rPr>
            <w:rStyle w:val="Hyperlink"/>
            <w:szCs w:val="24"/>
          </w:rPr>
          <w:t>întreprinderii</w:t>
        </w:r>
        <w:r w:rsidR="00007AB3">
          <w:rPr>
            <w:rStyle w:val="Hyperlink"/>
            <w:szCs w:val="24"/>
          </w:rPr>
          <w:t xml:space="preserve"> </w:t>
        </w:r>
        <w:r w:rsidRPr="00915F9D">
          <w:rPr>
            <w:rStyle w:val="Hyperlink"/>
            <w:szCs w:val="24"/>
          </w:rPr>
          <w:t>comune</w:t>
        </w:r>
        <w:r w:rsidR="00007AB3">
          <w:rPr>
            <w:rStyle w:val="Hyperlink"/>
            <w:szCs w:val="24"/>
          </w:rPr>
          <w:t xml:space="preserve"> </w:t>
        </w:r>
        <w:r w:rsidRPr="00915F9D">
          <w:rPr>
            <w:rStyle w:val="Hyperlink"/>
            <w:szCs w:val="24"/>
          </w:rPr>
          <w:t>„Rețele</w:t>
        </w:r>
        <w:r w:rsidR="00007AB3">
          <w:rPr>
            <w:rStyle w:val="Hyperlink"/>
            <w:szCs w:val="24"/>
          </w:rPr>
          <w:t xml:space="preserve"> </w:t>
        </w:r>
        <w:r w:rsidRPr="00915F9D">
          <w:rPr>
            <w:rStyle w:val="Hyperlink"/>
            <w:szCs w:val="24"/>
          </w:rPr>
          <w:t>și</w:t>
        </w:r>
        <w:r w:rsidR="00007AB3">
          <w:rPr>
            <w:rStyle w:val="Hyperlink"/>
            <w:szCs w:val="24"/>
          </w:rPr>
          <w:t xml:space="preserve"> </w:t>
        </w:r>
        <w:r w:rsidRPr="00915F9D">
          <w:rPr>
            <w:rStyle w:val="Hyperlink"/>
            <w:szCs w:val="24"/>
          </w:rPr>
          <w:t>servicii</w:t>
        </w:r>
        <w:r w:rsidR="00007AB3">
          <w:rPr>
            <w:rStyle w:val="Hyperlink"/>
            <w:szCs w:val="24"/>
          </w:rPr>
          <w:t xml:space="preserve"> </w:t>
        </w:r>
        <w:r w:rsidRPr="00915F9D">
          <w:rPr>
            <w:rStyle w:val="Hyperlink"/>
            <w:szCs w:val="24"/>
          </w:rPr>
          <w:t>inteligente”</w:t>
        </w:r>
        <w:r w:rsidR="00007AB3">
          <w:rPr>
            <w:rStyle w:val="Hyperlink"/>
            <w:szCs w:val="24"/>
          </w:rPr>
          <w:t xml:space="preserve"> </w:t>
        </w:r>
        <w:r w:rsidRPr="00915F9D">
          <w:rPr>
            <w:rStyle w:val="Hyperlink"/>
            <w:szCs w:val="24"/>
          </w:rPr>
          <w:t>(întreprinderea</w:t>
        </w:r>
        <w:r w:rsidR="00007AB3">
          <w:rPr>
            <w:rStyle w:val="Hyperlink"/>
            <w:szCs w:val="24"/>
          </w:rPr>
          <w:t xml:space="preserve"> </w:t>
        </w:r>
        <w:r w:rsidRPr="00915F9D">
          <w:rPr>
            <w:rStyle w:val="Hyperlink"/>
            <w:szCs w:val="24"/>
          </w:rPr>
          <w:t>comună</w:t>
        </w:r>
        <w:r w:rsidR="00007AB3">
          <w:rPr>
            <w:rStyle w:val="Hyperlink"/>
            <w:szCs w:val="24"/>
          </w:rPr>
          <w:t xml:space="preserve"> </w:t>
        </w:r>
        <w:r w:rsidRPr="00915F9D">
          <w:rPr>
            <w:rStyle w:val="Hyperlink"/>
            <w:szCs w:val="24"/>
          </w:rPr>
          <w:t>„Rețele</w:t>
        </w:r>
        <w:r w:rsidR="00007AB3">
          <w:rPr>
            <w:rStyle w:val="Hyperlink"/>
            <w:szCs w:val="24"/>
          </w:rPr>
          <w:t xml:space="preserve"> </w:t>
        </w:r>
        <w:r w:rsidRPr="00915F9D">
          <w:rPr>
            <w:rStyle w:val="Hyperlink"/>
            <w:szCs w:val="24"/>
          </w:rPr>
          <w:t>și</w:t>
        </w:r>
        <w:r w:rsidR="00007AB3">
          <w:rPr>
            <w:rStyle w:val="Hyperlink"/>
            <w:szCs w:val="24"/>
          </w:rPr>
          <w:t xml:space="preserve"> </w:t>
        </w:r>
        <w:r w:rsidRPr="00915F9D">
          <w:rPr>
            <w:rStyle w:val="Hyperlink"/>
            <w:szCs w:val="24"/>
          </w:rPr>
          <w:t>servicii</w:t>
        </w:r>
        <w:r w:rsidR="00007AB3">
          <w:rPr>
            <w:rStyle w:val="Hyperlink"/>
            <w:szCs w:val="24"/>
          </w:rPr>
          <w:t xml:space="preserve"> </w:t>
        </w:r>
        <w:r w:rsidRPr="00915F9D">
          <w:rPr>
            <w:rStyle w:val="Hyperlink"/>
            <w:szCs w:val="24"/>
          </w:rPr>
          <w:t>inteligente”)</w:t>
        </w:r>
      </w:hyperlink>
      <w:r w:rsidRPr="00915F9D">
        <w:t>.</w:t>
      </w:r>
    </w:p>
    <w:p w14:paraId="3608258E" w14:textId="7E523278" w:rsidR="00915F9D" w:rsidRPr="00915F9D" w:rsidRDefault="00915F9D" w:rsidP="00915F9D">
      <w:pPr>
        <w:rPr>
          <w:b/>
          <w:bCs/>
        </w:rPr>
      </w:pPr>
      <w:r w:rsidRPr="00915F9D">
        <w:rPr>
          <w:b/>
          <w:bCs/>
        </w:rPr>
        <w:t>Pentru</w:t>
      </w:r>
      <w:r w:rsidR="00007AB3">
        <w:rPr>
          <w:b/>
          <w:bCs/>
        </w:rPr>
        <w:t xml:space="preserve"> </w:t>
      </w:r>
      <w:r w:rsidRPr="00915F9D">
        <w:rPr>
          <w:b/>
          <w:bCs/>
        </w:rPr>
        <w:t>mai</w:t>
      </w:r>
      <w:r w:rsidR="00007AB3">
        <w:rPr>
          <w:b/>
          <w:bCs/>
        </w:rPr>
        <w:t xml:space="preserve"> </w:t>
      </w:r>
      <w:r w:rsidRPr="00915F9D">
        <w:rPr>
          <w:b/>
          <w:bCs/>
        </w:rPr>
        <w:t>multe</w:t>
      </w:r>
      <w:r w:rsidR="00007AB3">
        <w:rPr>
          <w:b/>
          <w:bCs/>
        </w:rPr>
        <w:t xml:space="preserve"> </w:t>
      </w:r>
      <w:r w:rsidRPr="00915F9D">
        <w:rPr>
          <w:b/>
          <w:bCs/>
        </w:rPr>
        <w:t>Informații</w:t>
      </w:r>
    </w:p>
    <w:p w14:paraId="719595B8" w14:textId="001CBA55" w:rsidR="00915F9D" w:rsidRPr="00915F9D" w:rsidRDefault="00BE4464" w:rsidP="00915F9D">
      <w:hyperlink r:id="rId126" w:history="1">
        <w:r w:rsidR="00915F9D" w:rsidRPr="00915F9D">
          <w:rPr>
            <w:rStyle w:val="Hyperlink"/>
            <w:szCs w:val="24"/>
          </w:rPr>
          <w:t>Recomandarea</w:t>
        </w:r>
        <w:r w:rsidR="00007AB3">
          <w:rPr>
            <w:rStyle w:val="Hyperlink"/>
            <w:szCs w:val="24"/>
          </w:rPr>
          <w:t xml:space="preserve"> </w:t>
        </w:r>
        <w:r w:rsidR="00915F9D" w:rsidRPr="00915F9D">
          <w:rPr>
            <w:rStyle w:val="Hyperlink"/>
            <w:szCs w:val="24"/>
          </w:rPr>
          <w:t>privind</w:t>
        </w:r>
        <w:r w:rsidR="00007AB3">
          <w:rPr>
            <w:rStyle w:val="Hyperlink"/>
            <w:szCs w:val="24"/>
          </w:rPr>
          <w:t xml:space="preserve"> </w:t>
        </w:r>
        <w:proofErr w:type="spellStart"/>
        <w:r w:rsidR="00915F9D" w:rsidRPr="00915F9D">
          <w:rPr>
            <w:rStyle w:val="Hyperlink"/>
            <w:szCs w:val="24"/>
          </w:rPr>
          <w:t>gigabiții</w:t>
        </w:r>
        <w:proofErr w:type="spellEnd"/>
      </w:hyperlink>
    </w:p>
    <w:p w14:paraId="129DAB95" w14:textId="0883B8B0" w:rsidR="00915F9D" w:rsidRPr="00915F9D" w:rsidRDefault="00BE4464" w:rsidP="00915F9D">
      <w:hyperlink r:id="rId127" w:history="1">
        <w:r w:rsidR="00915F9D" w:rsidRPr="00915F9D">
          <w:rPr>
            <w:rStyle w:val="Hyperlink"/>
            <w:szCs w:val="24"/>
          </w:rPr>
          <w:t>Propunere</w:t>
        </w:r>
        <w:r w:rsidR="00007AB3">
          <w:rPr>
            <w:rStyle w:val="Hyperlink"/>
            <w:szCs w:val="24"/>
          </w:rPr>
          <w:t xml:space="preserve"> </w:t>
        </w:r>
        <w:r w:rsidR="00915F9D" w:rsidRPr="00915F9D">
          <w:rPr>
            <w:rStyle w:val="Hyperlink"/>
            <w:szCs w:val="24"/>
          </w:rPr>
          <w:t>de</w:t>
        </w:r>
        <w:r w:rsidR="00007AB3">
          <w:rPr>
            <w:rStyle w:val="Hyperlink"/>
            <w:szCs w:val="24"/>
          </w:rPr>
          <w:t xml:space="preserve"> </w:t>
        </w:r>
        <w:r w:rsidR="00915F9D" w:rsidRPr="00915F9D">
          <w:rPr>
            <w:rStyle w:val="Hyperlink"/>
            <w:szCs w:val="24"/>
          </w:rPr>
          <w:t>act</w:t>
        </w:r>
        <w:r w:rsidR="00007AB3">
          <w:rPr>
            <w:rStyle w:val="Hyperlink"/>
            <w:szCs w:val="24"/>
          </w:rPr>
          <w:t xml:space="preserve"> </w:t>
        </w:r>
        <w:r w:rsidR="00915F9D" w:rsidRPr="00915F9D">
          <w:rPr>
            <w:rStyle w:val="Hyperlink"/>
            <w:szCs w:val="24"/>
          </w:rPr>
          <w:t>privind</w:t>
        </w:r>
        <w:r w:rsidR="00007AB3">
          <w:rPr>
            <w:rStyle w:val="Hyperlink"/>
            <w:szCs w:val="24"/>
          </w:rPr>
          <w:t xml:space="preserve"> </w:t>
        </w:r>
        <w:r w:rsidR="00915F9D" w:rsidRPr="00915F9D">
          <w:rPr>
            <w:rStyle w:val="Hyperlink"/>
            <w:szCs w:val="24"/>
          </w:rPr>
          <w:t>infrastructura</w:t>
        </w:r>
        <w:r w:rsidR="00007AB3">
          <w:rPr>
            <w:rStyle w:val="Hyperlink"/>
            <w:szCs w:val="24"/>
          </w:rPr>
          <w:t xml:space="preserve"> </w:t>
        </w:r>
        <w:proofErr w:type="spellStart"/>
        <w:r w:rsidR="00915F9D" w:rsidRPr="00915F9D">
          <w:rPr>
            <w:rStyle w:val="Hyperlink"/>
            <w:szCs w:val="24"/>
          </w:rPr>
          <w:t>gigabiților</w:t>
        </w:r>
        <w:proofErr w:type="spellEnd"/>
      </w:hyperlink>
    </w:p>
    <w:p w14:paraId="45CC30CB" w14:textId="334349D4" w:rsidR="00915F9D" w:rsidRPr="00915F9D" w:rsidRDefault="00BE4464" w:rsidP="00915F9D">
      <w:hyperlink r:id="rId128" w:history="1">
        <w:r w:rsidR="00915F9D" w:rsidRPr="00915F9D">
          <w:rPr>
            <w:rStyle w:val="Hyperlink"/>
            <w:szCs w:val="24"/>
          </w:rPr>
          <w:t>Rezultatele</w:t>
        </w:r>
        <w:r w:rsidR="00007AB3">
          <w:rPr>
            <w:rStyle w:val="Hyperlink"/>
            <w:szCs w:val="24"/>
          </w:rPr>
          <w:t xml:space="preserve"> </w:t>
        </w:r>
        <w:r w:rsidR="00915F9D" w:rsidRPr="00915F9D">
          <w:rPr>
            <w:rStyle w:val="Hyperlink"/>
            <w:szCs w:val="24"/>
          </w:rPr>
          <w:t>consultării</w:t>
        </w:r>
        <w:r w:rsidR="00007AB3">
          <w:rPr>
            <w:rStyle w:val="Hyperlink"/>
            <w:szCs w:val="24"/>
          </w:rPr>
          <w:t xml:space="preserve"> </w:t>
        </w:r>
        <w:r w:rsidR="00915F9D" w:rsidRPr="00915F9D">
          <w:rPr>
            <w:rStyle w:val="Hyperlink"/>
            <w:szCs w:val="24"/>
          </w:rPr>
          <w:t>exploratorii</w:t>
        </w:r>
        <w:r w:rsidR="00007AB3">
          <w:rPr>
            <w:rStyle w:val="Hyperlink"/>
            <w:szCs w:val="24"/>
          </w:rPr>
          <w:t xml:space="preserve"> </w:t>
        </w:r>
        <w:r w:rsidR="00915F9D" w:rsidRPr="00915F9D">
          <w:rPr>
            <w:rStyle w:val="Hyperlink"/>
            <w:szCs w:val="24"/>
          </w:rPr>
          <w:t>privind</w:t>
        </w:r>
        <w:r w:rsidR="00007AB3">
          <w:rPr>
            <w:rStyle w:val="Hyperlink"/>
            <w:szCs w:val="24"/>
          </w:rPr>
          <w:t xml:space="preserve"> </w:t>
        </w:r>
        <w:r w:rsidR="00915F9D" w:rsidRPr="00915F9D">
          <w:rPr>
            <w:rStyle w:val="Hyperlink"/>
            <w:szCs w:val="24"/>
          </w:rPr>
          <w:t>viitorul</w:t>
        </w:r>
        <w:r w:rsidR="00007AB3">
          <w:rPr>
            <w:rStyle w:val="Hyperlink"/>
            <w:szCs w:val="24"/>
          </w:rPr>
          <w:t xml:space="preserve"> </w:t>
        </w:r>
        <w:r w:rsidR="00915F9D" w:rsidRPr="00915F9D">
          <w:rPr>
            <w:rStyle w:val="Hyperlink"/>
            <w:szCs w:val="24"/>
          </w:rPr>
          <w:t>sectorului</w:t>
        </w:r>
        <w:r w:rsidR="00007AB3">
          <w:rPr>
            <w:rStyle w:val="Hyperlink"/>
            <w:szCs w:val="24"/>
          </w:rPr>
          <w:t xml:space="preserve"> </w:t>
        </w:r>
        <w:r w:rsidR="00915F9D" w:rsidRPr="00915F9D">
          <w:rPr>
            <w:rStyle w:val="Hyperlink"/>
            <w:szCs w:val="24"/>
          </w:rPr>
          <w:t>comunicațiilor</w:t>
        </w:r>
        <w:r w:rsidR="00007AB3">
          <w:rPr>
            <w:rStyle w:val="Hyperlink"/>
            <w:szCs w:val="24"/>
          </w:rPr>
          <w:t xml:space="preserve"> </w:t>
        </w:r>
        <w:r w:rsidR="00915F9D" w:rsidRPr="00915F9D">
          <w:rPr>
            <w:rStyle w:val="Hyperlink"/>
            <w:szCs w:val="24"/>
          </w:rPr>
          <w:t>electronice</w:t>
        </w:r>
        <w:r w:rsidR="00007AB3">
          <w:rPr>
            <w:rStyle w:val="Hyperlink"/>
            <w:szCs w:val="24"/>
          </w:rPr>
          <w:t xml:space="preserve"> </w:t>
        </w:r>
        <w:r w:rsidR="00915F9D" w:rsidRPr="00915F9D">
          <w:rPr>
            <w:rStyle w:val="Hyperlink"/>
            <w:szCs w:val="24"/>
          </w:rPr>
          <w:t>și</w:t>
        </w:r>
        <w:r w:rsidR="00007AB3">
          <w:rPr>
            <w:rStyle w:val="Hyperlink"/>
            <w:szCs w:val="24"/>
          </w:rPr>
          <w:t xml:space="preserve"> </w:t>
        </w:r>
        <w:r w:rsidR="00915F9D" w:rsidRPr="00915F9D">
          <w:rPr>
            <w:rStyle w:val="Hyperlink"/>
            <w:szCs w:val="24"/>
          </w:rPr>
          <w:t>al</w:t>
        </w:r>
        <w:r w:rsidR="00007AB3">
          <w:rPr>
            <w:rStyle w:val="Hyperlink"/>
            <w:szCs w:val="24"/>
          </w:rPr>
          <w:t xml:space="preserve"> </w:t>
        </w:r>
        <w:r w:rsidR="00915F9D" w:rsidRPr="00915F9D">
          <w:rPr>
            <w:rStyle w:val="Hyperlink"/>
            <w:szCs w:val="24"/>
          </w:rPr>
          <w:t>infrastructurii</w:t>
        </w:r>
        <w:r w:rsidR="00007AB3">
          <w:rPr>
            <w:rStyle w:val="Hyperlink"/>
            <w:szCs w:val="24"/>
          </w:rPr>
          <w:t xml:space="preserve"> </w:t>
        </w:r>
        <w:r w:rsidR="00915F9D" w:rsidRPr="00915F9D">
          <w:rPr>
            <w:rStyle w:val="Hyperlink"/>
            <w:szCs w:val="24"/>
          </w:rPr>
          <w:t>acestuia</w:t>
        </w:r>
      </w:hyperlink>
    </w:p>
    <w:p w14:paraId="593EB3C5" w14:textId="55837384" w:rsidR="00915F9D" w:rsidRPr="00915F9D" w:rsidRDefault="00915F9D" w:rsidP="00915F9D">
      <w:pPr>
        <w:pStyle w:val="separatorarticole"/>
      </w:pPr>
      <w:r>
        <w:t>*</w:t>
      </w:r>
    </w:p>
    <w:p w14:paraId="7432ADBE" w14:textId="7FD292D3" w:rsidR="00757252" w:rsidRPr="00757252" w:rsidRDefault="00757252" w:rsidP="00757252">
      <w:pPr>
        <w:pStyle w:val="TitluArticolinINFOUE"/>
      </w:pPr>
      <w:bookmarkStart w:id="170" w:name="_Toc158617948"/>
      <w:r w:rsidRPr="00757252">
        <w:t>Comisia</w:t>
      </w:r>
      <w:r w:rsidR="00007AB3">
        <w:t xml:space="preserve"> </w:t>
      </w:r>
      <w:r w:rsidRPr="00757252">
        <w:t>decide</w:t>
      </w:r>
      <w:r w:rsidR="00007AB3">
        <w:t xml:space="preserve"> </w:t>
      </w:r>
      <w:r w:rsidRPr="00757252">
        <w:t>să</w:t>
      </w:r>
      <w:r w:rsidR="00007AB3">
        <w:t xml:space="preserve"> </w:t>
      </w:r>
      <w:r w:rsidRPr="00757252">
        <w:t>înregistreze</w:t>
      </w:r>
      <w:r w:rsidR="00007AB3">
        <w:t xml:space="preserve"> </w:t>
      </w:r>
      <w:r w:rsidRPr="00757252">
        <w:t>parțial</w:t>
      </w:r>
      <w:r w:rsidR="00007AB3">
        <w:t xml:space="preserve"> </w:t>
      </w:r>
      <w:r w:rsidRPr="00757252">
        <w:t>o</w:t>
      </w:r>
      <w:r w:rsidR="00007AB3">
        <w:t xml:space="preserve"> </w:t>
      </w:r>
      <w:r w:rsidRPr="00757252">
        <w:t>inițiativă</w:t>
      </w:r>
      <w:r w:rsidR="00007AB3">
        <w:t xml:space="preserve"> </w:t>
      </w:r>
      <w:r w:rsidRPr="00757252">
        <w:t>cetățenească</w:t>
      </w:r>
      <w:r w:rsidR="00007AB3">
        <w:t xml:space="preserve"> </w:t>
      </w:r>
      <w:r w:rsidRPr="00757252">
        <w:t>europeană</w:t>
      </w:r>
      <w:r w:rsidR="00007AB3">
        <w:t xml:space="preserve"> </w:t>
      </w:r>
      <w:r w:rsidRPr="00757252">
        <w:t>cu</w:t>
      </w:r>
      <w:r w:rsidR="00007AB3">
        <w:t xml:space="preserve"> </w:t>
      </w:r>
      <w:r w:rsidRPr="00757252">
        <w:t>privire</w:t>
      </w:r>
      <w:r w:rsidR="00007AB3">
        <w:t xml:space="preserve"> </w:t>
      </w:r>
      <w:r w:rsidRPr="00757252">
        <w:t>la</w:t>
      </w:r>
      <w:r w:rsidR="00007AB3">
        <w:t xml:space="preserve"> </w:t>
      </w:r>
      <w:r w:rsidRPr="00757252">
        <w:t>canabis</w:t>
      </w:r>
      <w:bookmarkEnd w:id="170"/>
    </w:p>
    <w:p w14:paraId="7297A445" w14:textId="6E365004" w:rsidR="00757252" w:rsidRPr="00757252" w:rsidRDefault="00757252" w:rsidP="00757252">
      <w:r w:rsidRPr="00757252">
        <w:t>Comisia</w:t>
      </w:r>
      <w:r w:rsidR="00007AB3">
        <w:t xml:space="preserve"> </w:t>
      </w:r>
      <w:r w:rsidRPr="00757252">
        <w:t>a</w:t>
      </w:r>
      <w:r w:rsidR="00007AB3">
        <w:t xml:space="preserve"> </w:t>
      </w:r>
      <w:r w:rsidRPr="00757252">
        <w:t>decis</w:t>
      </w:r>
      <w:r w:rsidR="00007AB3">
        <w:t xml:space="preserve"> </w:t>
      </w:r>
      <w:r w:rsidRPr="00757252">
        <w:t>să</w:t>
      </w:r>
      <w:r w:rsidR="00007AB3">
        <w:t xml:space="preserve"> </w:t>
      </w:r>
      <w:r w:rsidRPr="00757252">
        <w:t>înregistreze</w:t>
      </w:r>
      <w:r w:rsidR="00007AB3">
        <w:t xml:space="preserve"> </w:t>
      </w:r>
      <w:r w:rsidRPr="00757252">
        <w:t>parțial</w:t>
      </w:r>
      <w:r w:rsidR="00007AB3">
        <w:t xml:space="preserve"> </w:t>
      </w:r>
      <w:r w:rsidRPr="00757252">
        <w:t>inițiativa</w:t>
      </w:r>
      <w:r w:rsidR="00007AB3">
        <w:t xml:space="preserve"> </w:t>
      </w:r>
      <w:r w:rsidRPr="00757252">
        <w:t>cetățenească</w:t>
      </w:r>
      <w:r w:rsidR="00007AB3">
        <w:t xml:space="preserve"> </w:t>
      </w:r>
      <w:r w:rsidRPr="00757252">
        <w:t>europeană</w:t>
      </w:r>
      <w:r w:rsidR="00007AB3">
        <w:t xml:space="preserve"> </w:t>
      </w:r>
      <w:r w:rsidRPr="00757252">
        <w:t>(ICE)</w:t>
      </w:r>
      <w:r w:rsidR="00007AB3">
        <w:t xml:space="preserve"> </w:t>
      </w:r>
      <w:r w:rsidRPr="00757252">
        <w:t>intitulată</w:t>
      </w:r>
      <w:r w:rsidR="00007AB3">
        <w:t xml:space="preserve"> </w:t>
      </w:r>
      <w:r w:rsidRPr="00757252">
        <w:rPr>
          <w:i/>
          <w:iCs/>
        </w:rPr>
        <w:t>European</w:t>
      </w:r>
      <w:r w:rsidR="00007AB3">
        <w:rPr>
          <w:i/>
          <w:iCs/>
        </w:rPr>
        <w:t xml:space="preserve"> </w:t>
      </w:r>
      <w:proofErr w:type="spellStart"/>
      <w:r w:rsidRPr="00757252">
        <w:rPr>
          <w:i/>
          <w:iCs/>
        </w:rPr>
        <w:t>Cannabis</w:t>
      </w:r>
      <w:proofErr w:type="spellEnd"/>
      <w:r w:rsidR="00007AB3">
        <w:rPr>
          <w:i/>
          <w:iCs/>
        </w:rPr>
        <w:t xml:space="preserve"> </w:t>
      </w:r>
      <w:proofErr w:type="spellStart"/>
      <w:r w:rsidRPr="00757252">
        <w:rPr>
          <w:i/>
          <w:iCs/>
        </w:rPr>
        <w:t>Initiative</w:t>
      </w:r>
      <w:proofErr w:type="spellEnd"/>
      <w:r w:rsidRPr="00757252">
        <w:t>.</w:t>
      </w:r>
    </w:p>
    <w:p w14:paraId="3E85EF64" w14:textId="607F9370" w:rsidR="00757252" w:rsidRPr="00757252" w:rsidRDefault="00757252" w:rsidP="00757252">
      <w:r w:rsidRPr="00757252">
        <w:t>Organizatorii</w:t>
      </w:r>
      <w:r w:rsidR="00007AB3">
        <w:t xml:space="preserve"> </w:t>
      </w:r>
      <w:r w:rsidRPr="00757252">
        <w:t>invită</w:t>
      </w:r>
      <w:r w:rsidR="00007AB3">
        <w:t xml:space="preserve"> </w:t>
      </w:r>
      <w:r w:rsidRPr="00757252">
        <w:t>Comisia:</w:t>
      </w:r>
    </w:p>
    <w:p w14:paraId="333DA0C7" w14:textId="1F085CDB" w:rsidR="00757252" w:rsidRPr="00757252" w:rsidRDefault="00007AB3" w:rsidP="009261D3">
      <w:pPr>
        <w:numPr>
          <w:ilvl w:val="0"/>
          <w:numId w:val="11"/>
        </w:numPr>
      </w:pPr>
      <w:r>
        <w:t xml:space="preserve"> </w:t>
      </w:r>
      <w:r w:rsidR="00757252" w:rsidRPr="00757252">
        <w:t>să</w:t>
      </w:r>
      <w:r>
        <w:t xml:space="preserve"> </w:t>
      </w:r>
      <w:r w:rsidR="00757252" w:rsidRPr="00757252">
        <w:t>convoace</w:t>
      </w:r>
      <w:r>
        <w:t xml:space="preserve"> </w:t>
      </w:r>
      <w:r w:rsidR="00757252" w:rsidRPr="00757252">
        <w:t>o</w:t>
      </w:r>
      <w:r>
        <w:t xml:space="preserve"> </w:t>
      </w:r>
      <w:r w:rsidR="00757252" w:rsidRPr="00757252">
        <w:t>adunare</w:t>
      </w:r>
      <w:r>
        <w:t xml:space="preserve"> </w:t>
      </w:r>
      <w:r w:rsidR="00757252" w:rsidRPr="00757252">
        <w:t>transeuropeană</w:t>
      </w:r>
      <w:r>
        <w:t xml:space="preserve"> </w:t>
      </w:r>
      <w:r w:rsidR="00757252" w:rsidRPr="00757252">
        <w:t>a</w:t>
      </w:r>
      <w:r>
        <w:t xml:space="preserve"> </w:t>
      </w:r>
      <w:r w:rsidR="00757252" w:rsidRPr="00757252">
        <w:t>cetățenilor</w:t>
      </w:r>
      <w:r>
        <w:t xml:space="preserve"> </w:t>
      </w:r>
      <w:r w:rsidR="00757252" w:rsidRPr="00757252">
        <w:t>care</w:t>
      </w:r>
      <w:r>
        <w:t xml:space="preserve"> </w:t>
      </w:r>
      <w:r w:rsidR="00757252" w:rsidRPr="00757252">
        <w:t>să</w:t>
      </w:r>
      <w:r>
        <w:t xml:space="preserve"> </w:t>
      </w:r>
      <w:r w:rsidR="00757252" w:rsidRPr="00757252">
        <w:t>ia</w:t>
      </w:r>
      <w:r>
        <w:t xml:space="preserve"> </w:t>
      </w:r>
      <w:r w:rsidR="00757252" w:rsidRPr="00757252">
        <w:t>în</w:t>
      </w:r>
      <w:r>
        <w:t xml:space="preserve"> </w:t>
      </w:r>
      <w:r w:rsidR="00757252" w:rsidRPr="00757252">
        <w:t>discuție</w:t>
      </w:r>
      <w:r>
        <w:t xml:space="preserve"> </w:t>
      </w:r>
      <w:r w:rsidR="00757252" w:rsidRPr="00757252">
        <w:t>politicile</w:t>
      </w:r>
      <w:r>
        <w:t xml:space="preserve"> </w:t>
      </w:r>
      <w:r w:rsidR="00757252" w:rsidRPr="00757252">
        <w:t>în</w:t>
      </w:r>
      <w:r>
        <w:t xml:space="preserve"> </w:t>
      </w:r>
      <w:r w:rsidR="00757252" w:rsidRPr="00757252">
        <w:t>materie</w:t>
      </w:r>
      <w:r>
        <w:t xml:space="preserve"> </w:t>
      </w:r>
      <w:r w:rsidR="00757252" w:rsidRPr="00757252">
        <w:t>de</w:t>
      </w:r>
      <w:r>
        <w:t xml:space="preserve"> </w:t>
      </w:r>
      <w:r w:rsidR="00757252" w:rsidRPr="00757252">
        <w:t>canabis,</w:t>
      </w:r>
      <w:r>
        <w:t xml:space="preserve"> </w:t>
      </w:r>
      <w:r w:rsidR="00757252" w:rsidRPr="00757252">
        <w:t>inclusiv</w:t>
      </w:r>
      <w:r>
        <w:t xml:space="preserve"> </w:t>
      </w:r>
      <w:r w:rsidR="00757252" w:rsidRPr="00757252">
        <w:t>sancțiunile</w:t>
      </w:r>
      <w:r>
        <w:t xml:space="preserve"> </w:t>
      </w:r>
      <w:r w:rsidR="00757252" w:rsidRPr="00757252">
        <w:t>aplicabile</w:t>
      </w:r>
      <w:r>
        <w:t xml:space="preserve"> </w:t>
      </w:r>
      <w:r w:rsidR="00757252" w:rsidRPr="00757252">
        <w:t>și</w:t>
      </w:r>
      <w:r>
        <w:t xml:space="preserve"> </w:t>
      </w:r>
      <w:r w:rsidR="00757252" w:rsidRPr="00757252">
        <w:t>coerența</w:t>
      </w:r>
      <w:r>
        <w:t xml:space="preserve"> </w:t>
      </w:r>
      <w:r w:rsidR="00757252" w:rsidRPr="00757252">
        <w:t>politicilor</w:t>
      </w:r>
      <w:r>
        <w:t xml:space="preserve"> </w:t>
      </w:r>
      <w:r w:rsidR="00757252" w:rsidRPr="00757252">
        <w:t>statelor</w:t>
      </w:r>
      <w:r>
        <w:t xml:space="preserve"> </w:t>
      </w:r>
      <w:r w:rsidR="00757252" w:rsidRPr="00757252">
        <w:t>membre;</w:t>
      </w:r>
    </w:p>
    <w:p w14:paraId="5E4DB6C7" w14:textId="75316B2B" w:rsidR="00757252" w:rsidRPr="00757252" w:rsidRDefault="00757252" w:rsidP="009261D3">
      <w:pPr>
        <w:numPr>
          <w:ilvl w:val="0"/>
          <w:numId w:val="11"/>
        </w:numPr>
      </w:pPr>
      <w:r w:rsidRPr="00757252">
        <w:t>să</w:t>
      </w:r>
      <w:r w:rsidR="00007AB3">
        <w:t xml:space="preserve"> </w:t>
      </w:r>
      <w:r w:rsidRPr="00757252">
        <w:t>promoveze</w:t>
      </w:r>
      <w:r w:rsidR="00007AB3">
        <w:t xml:space="preserve"> </w:t>
      </w:r>
      <w:r w:rsidRPr="00757252">
        <w:t>accesul</w:t>
      </w:r>
      <w:r w:rsidR="00007AB3">
        <w:t xml:space="preserve"> </w:t>
      </w:r>
      <w:r w:rsidRPr="00757252">
        <w:t>la</w:t>
      </w:r>
      <w:r w:rsidR="00007AB3">
        <w:t xml:space="preserve"> </w:t>
      </w:r>
      <w:r w:rsidRPr="00757252">
        <w:t>canabisul</w:t>
      </w:r>
      <w:r w:rsidR="00007AB3">
        <w:t xml:space="preserve"> </w:t>
      </w:r>
      <w:r w:rsidRPr="00757252">
        <w:t>pentru</w:t>
      </w:r>
      <w:r w:rsidR="00007AB3">
        <w:t xml:space="preserve"> </w:t>
      </w:r>
      <w:r w:rsidRPr="00757252">
        <w:t>uz</w:t>
      </w:r>
      <w:r w:rsidR="00007AB3">
        <w:t xml:space="preserve"> </w:t>
      </w:r>
      <w:r w:rsidRPr="00757252">
        <w:t>medical</w:t>
      </w:r>
      <w:r w:rsidR="00007AB3">
        <w:t xml:space="preserve"> </w:t>
      </w:r>
      <w:r w:rsidRPr="00757252">
        <w:t>și</w:t>
      </w:r>
      <w:r w:rsidR="00007AB3">
        <w:t xml:space="preserve"> </w:t>
      </w:r>
      <w:r w:rsidRPr="00757252">
        <w:t>să</w:t>
      </w:r>
      <w:r w:rsidR="00007AB3">
        <w:t xml:space="preserve"> </w:t>
      </w:r>
      <w:r w:rsidRPr="00757252">
        <w:t>permită</w:t>
      </w:r>
      <w:r w:rsidR="00007AB3">
        <w:t xml:space="preserve"> </w:t>
      </w:r>
      <w:r w:rsidRPr="00757252">
        <w:t>transportarea</w:t>
      </w:r>
      <w:r w:rsidR="00007AB3">
        <w:t xml:space="preserve"> </w:t>
      </w:r>
      <w:r w:rsidRPr="00757252">
        <w:t>canabisului</w:t>
      </w:r>
      <w:r w:rsidR="00007AB3">
        <w:t xml:space="preserve"> </w:t>
      </w:r>
      <w:r w:rsidRPr="00757252">
        <w:t>și</w:t>
      </w:r>
      <w:r w:rsidR="00007AB3">
        <w:t xml:space="preserve"> </w:t>
      </w:r>
      <w:r w:rsidRPr="00757252">
        <w:t>a</w:t>
      </w:r>
      <w:r w:rsidR="00007AB3">
        <w:t xml:space="preserve"> </w:t>
      </w:r>
      <w:r w:rsidRPr="00757252">
        <w:t>derivaților</w:t>
      </w:r>
      <w:r w:rsidR="00007AB3">
        <w:t xml:space="preserve"> </w:t>
      </w:r>
      <w:r w:rsidRPr="00757252">
        <w:t>săi</w:t>
      </w:r>
      <w:r w:rsidR="00007AB3">
        <w:t xml:space="preserve"> </w:t>
      </w:r>
      <w:r w:rsidRPr="00757252">
        <w:t>prescriși</w:t>
      </w:r>
      <w:r w:rsidR="00007AB3">
        <w:t xml:space="preserve"> </w:t>
      </w:r>
      <w:r w:rsidRPr="00757252">
        <w:t>în</w:t>
      </w:r>
      <w:r w:rsidR="00007AB3">
        <w:t xml:space="preserve"> </w:t>
      </w:r>
      <w:r w:rsidRPr="00757252">
        <w:t>scopuri</w:t>
      </w:r>
      <w:r w:rsidR="00007AB3">
        <w:t xml:space="preserve"> </w:t>
      </w:r>
      <w:r w:rsidRPr="00757252">
        <w:t>terapeutice,</w:t>
      </w:r>
      <w:r w:rsidR="00007AB3">
        <w:t xml:space="preserve"> </w:t>
      </w:r>
      <w:r w:rsidRPr="00757252">
        <w:t>pentru</w:t>
      </w:r>
      <w:r w:rsidR="00007AB3">
        <w:t xml:space="preserve"> </w:t>
      </w:r>
      <w:r w:rsidRPr="00757252">
        <w:t>a</w:t>
      </w:r>
      <w:r w:rsidR="00007AB3">
        <w:t xml:space="preserve"> </w:t>
      </w:r>
      <w:r w:rsidRPr="00757252">
        <w:t>le</w:t>
      </w:r>
      <w:r w:rsidR="00007AB3">
        <w:t xml:space="preserve"> </w:t>
      </w:r>
      <w:r w:rsidRPr="00757252">
        <w:t>permite</w:t>
      </w:r>
      <w:r w:rsidR="00007AB3">
        <w:t xml:space="preserve"> </w:t>
      </w:r>
      <w:r w:rsidRPr="00757252">
        <w:t>pacienților</w:t>
      </w:r>
      <w:r w:rsidR="00007AB3">
        <w:t xml:space="preserve"> </w:t>
      </w:r>
      <w:r w:rsidRPr="00757252">
        <w:t>să-și</w:t>
      </w:r>
      <w:r w:rsidR="00007AB3">
        <w:t xml:space="preserve"> </w:t>
      </w:r>
      <w:r w:rsidRPr="00757252">
        <w:t>exercite</w:t>
      </w:r>
      <w:r w:rsidR="00007AB3">
        <w:t xml:space="preserve"> </w:t>
      </w:r>
      <w:r w:rsidRPr="00757252">
        <w:t>pe</w:t>
      </w:r>
      <w:r w:rsidR="00007AB3">
        <w:t xml:space="preserve"> </w:t>
      </w:r>
      <w:r w:rsidRPr="00757252">
        <w:t>deplin</w:t>
      </w:r>
      <w:r w:rsidR="00007AB3">
        <w:t xml:space="preserve"> </w:t>
      </w:r>
      <w:r w:rsidRPr="00757252">
        <w:t>dreptul</w:t>
      </w:r>
      <w:r w:rsidR="00007AB3">
        <w:t xml:space="preserve"> </w:t>
      </w:r>
      <w:r w:rsidRPr="00757252">
        <w:t>la</w:t>
      </w:r>
      <w:r w:rsidR="00007AB3">
        <w:t xml:space="preserve"> </w:t>
      </w:r>
      <w:r w:rsidRPr="00757252">
        <w:t>sănătate;</w:t>
      </w:r>
      <w:r w:rsidR="00007AB3">
        <w:t xml:space="preserve"> </w:t>
      </w:r>
      <w:r w:rsidRPr="00757252">
        <w:t>precum</w:t>
      </w:r>
      <w:r w:rsidR="00007AB3">
        <w:t xml:space="preserve"> </w:t>
      </w:r>
      <w:r w:rsidRPr="00757252">
        <w:t>și</w:t>
      </w:r>
    </w:p>
    <w:p w14:paraId="6669CAE1" w14:textId="4958A27C" w:rsidR="00757252" w:rsidRPr="00757252" w:rsidRDefault="00757252" w:rsidP="009261D3">
      <w:pPr>
        <w:numPr>
          <w:ilvl w:val="0"/>
          <w:numId w:val="11"/>
        </w:numPr>
      </w:pPr>
      <w:r w:rsidRPr="00757252">
        <w:t>să</w:t>
      </w:r>
      <w:r w:rsidR="00007AB3">
        <w:t xml:space="preserve"> </w:t>
      </w:r>
      <w:r w:rsidRPr="00757252">
        <w:t>aloce</w:t>
      </w:r>
      <w:r w:rsidR="00007AB3">
        <w:t xml:space="preserve"> </w:t>
      </w:r>
      <w:r w:rsidRPr="00757252">
        <w:t>resursele</w:t>
      </w:r>
      <w:r w:rsidR="00007AB3">
        <w:t xml:space="preserve"> </w:t>
      </w:r>
      <w:r w:rsidRPr="00757252">
        <w:t>necesare</w:t>
      </w:r>
      <w:r w:rsidR="00007AB3">
        <w:t xml:space="preserve"> </w:t>
      </w:r>
      <w:r w:rsidRPr="00757252">
        <w:t>pentru</w:t>
      </w:r>
      <w:r w:rsidR="00007AB3">
        <w:t xml:space="preserve"> </w:t>
      </w:r>
      <w:r w:rsidRPr="00757252">
        <w:t>cercetarea</w:t>
      </w:r>
      <w:r w:rsidR="00007AB3">
        <w:t xml:space="preserve"> </w:t>
      </w:r>
      <w:r w:rsidRPr="00757252">
        <w:t>în</w:t>
      </w:r>
      <w:r w:rsidR="00007AB3">
        <w:t xml:space="preserve"> </w:t>
      </w:r>
      <w:r w:rsidRPr="00757252">
        <w:t>domeniul</w:t>
      </w:r>
      <w:r w:rsidR="00007AB3">
        <w:t xml:space="preserve"> </w:t>
      </w:r>
      <w:r w:rsidRPr="00757252">
        <w:t>utilizării</w:t>
      </w:r>
      <w:r w:rsidR="00007AB3">
        <w:t xml:space="preserve"> </w:t>
      </w:r>
      <w:r w:rsidRPr="00757252">
        <w:t>canabisului</w:t>
      </w:r>
      <w:r w:rsidR="00007AB3">
        <w:t xml:space="preserve"> </w:t>
      </w:r>
      <w:r w:rsidRPr="00757252">
        <w:t>în</w:t>
      </w:r>
      <w:r w:rsidR="00007AB3">
        <w:t xml:space="preserve"> </w:t>
      </w:r>
      <w:r w:rsidRPr="00757252">
        <w:t>scopuri</w:t>
      </w:r>
      <w:r w:rsidR="00007AB3">
        <w:t xml:space="preserve"> </w:t>
      </w:r>
      <w:r w:rsidRPr="00757252">
        <w:t>terapeutice.</w:t>
      </w:r>
    </w:p>
    <w:p w14:paraId="03990ABC" w14:textId="26398E11" w:rsidR="00757252" w:rsidRPr="00757252" w:rsidRDefault="00757252" w:rsidP="00757252">
      <w:bookmarkStart w:id="171" w:name="_Hlk157780491"/>
      <w:bookmarkEnd w:id="171"/>
      <w:r w:rsidRPr="00757252">
        <w:t>Comisia</w:t>
      </w:r>
      <w:r w:rsidR="00007AB3">
        <w:t xml:space="preserve"> </w:t>
      </w:r>
      <w:r w:rsidRPr="00757252">
        <w:t>a</w:t>
      </w:r>
      <w:r w:rsidR="00007AB3">
        <w:t xml:space="preserve"> </w:t>
      </w:r>
      <w:r w:rsidRPr="00757252">
        <w:t>concluzionat</w:t>
      </w:r>
      <w:r w:rsidR="00007AB3">
        <w:t xml:space="preserve"> </w:t>
      </w:r>
      <w:r w:rsidRPr="00757252">
        <w:t>că</w:t>
      </w:r>
      <w:r w:rsidR="00007AB3">
        <w:t xml:space="preserve"> </w:t>
      </w:r>
      <w:r w:rsidRPr="00757252">
        <w:t>inițiativa</w:t>
      </w:r>
      <w:r w:rsidR="00007AB3">
        <w:t xml:space="preserve"> </w:t>
      </w:r>
      <w:r w:rsidRPr="00757252">
        <w:t>poate</w:t>
      </w:r>
      <w:r w:rsidR="00007AB3">
        <w:t xml:space="preserve"> </w:t>
      </w:r>
      <w:r w:rsidRPr="00757252">
        <w:t>fi</w:t>
      </w:r>
      <w:r w:rsidR="00007AB3">
        <w:t xml:space="preserve"> </w:t>
      </w:r>
      <w:r w:rsidRPr="00757252">
        <w:t>înregistrată</w:t>
      </w:r>
      <w:r w:rsidR="00007AB3">
        <w:t xml:space="preserve"> </w:t>
      </w:r>
      <w:r w:rsidRPr="00757252">
        <w:t>numai</w:t>
      </w:r>
      <w:r w:rsidR="00007AB3">
        <w:t xml:space="preserve"> </w:t>
      </w:r>
      <w:r w:rsidRPr="00757252">
        <w:t>pentru</w:t>
      </w:r>
      <w:r w:rsidR="00007AB3">
        <w:t xml:space="preserve"> </w:t>
      </w:r>
      <w:r w:rsidRPr="00757252">
        <w:t>obiectivele</w:t>
      </w:r>
      <w:r w:rsidR="00007AB3">
        <w:t xml:space="preserve"> </w:t>
      </w:r>
      <w:r w:rsidRPr="00757252">
        <w:t>doi</w:t>
      </w:r>
      <w:r w:rsidR="00007AB3">
        <w:t xml:space="preserve"> </w:t>
      </w:r>
      <w:r w:rsidRPr="00757252">
        <w:t>și</w:t>
      </w:r>
      <w:r w:rsidR="00007AB3">
        <w:t xml:space="preserve"> </w:t>
      </w:r>
      <w:r w:rsidRPr="00757252">
        <w:t>trei,</w:t>
      </w:r>
      <w:r w:rsidR="00007AB3">
        <w:t xml:space="preserve"> </w:t>
      </w:r>
      <w:r w:rsidRPr="00757252">
        <w:t>deoarece</w:t>
      </w:r>
      <w:r w:rsidR="00007AB3">
        <w:t xml:space="preserve"> </w:t>
      </w:r>
      <w:r w:rsidRPr="00757252">
        <w:t>numai</w:t>
      </w:r>
      <w:r w:rsidR="00007AB3">
        <w:t xml:space="preserve"> </w:t>
      </w:r>
      <w:r w:rsidRPr="00757252">
        <w:t>acestea</w:t>
      </w:r>
      <w:r w:rsidR="00007AB3">
        <w:t xml:space="preserve"> </w:t>
      </w:r>
      <w:r w:rsidRPr="00757252">
        <w:t>respectă</w:t>
      </w:r>
      <w:r w:rsidR="00007AB3">
        <w:t xml:space="preserve"> </w:t>
      </w:r>
      <w:r w:rsidRPr="00757252">
        <w:t>cerințele</w:t>
      </w:r>
      <w:r w:rsidR="00007AB3">
        <w:t xml:space="preserve"> </w:t>
      </w:r>
      <w:r w:rsidRPr="00757252">
        <w:t>de</w:t>
      </w:r>
      <w:r w:rsidR="00007AB3">
        <w:t xml:space="preserve"> </w:t>
      </w:r>
      <w:r w:rsidRPr="00757252">
        <w:t>înregistrare.</w:t>
      </w:r>
      <w:r w:rsidR="00007AB3">
        <w:t xml:space="preserve"> </w:t>
      </w:r>
      <w:r w:rsidRPr="00757252">
        <w:t>Comisia</w:t>
      </w:r>
      <w:r w:rsidR="00007AB3">
        <w:t xml:space="preserve"> </w:t>
      </w:r>
      <w:r w:rsidRPr="00757252">
        <w:t>a</w:t>
      </w:r>
      <w:r w:rsidR="00007AB3">
        <w:t xml:space="preserve"> </w:t>
      </w:r>
      <w:r w:rsidRPr="00757252">
        <w:t>trebuit</w:t>
      </w:r>
      <w:r w:rsidR="00007AB3">
        <w:t xml:space="preserve"> </w:t>
      </w:r>
      <w:r w:rsidRPr="00757252">
        <w:t>să</w:t>
      </w:r>
      <w:r w:rsidR="00007AB3">
        <w:t xml:space="preserve"> </w:t>
      </w:r>
      <w:r w:rsidRPr="00757252">
        <w:t>refuze</w:t>
      </w:r>
      <w:r w:rsidR="00007AB3">
        <w:t xml:space="preserve"> </w:t>
      </w:r>
      <w:r w:rsidRPr="00757252">
        <w:t>înregistrarea</w:t>
      </w:r>
      <w:r w:rsidR="00007AB3">
        <w:t xml:space="preserve"> </w:t>
      </w:r>
      <w:r w:rsidRPr="00757252">
        <w:t>primului</w:t>
      </w:r>
      <w:r w:rsidR="00007AB3">
        <w:t xml:space="preserve"> </w:t>
      </w:r>
      <w:r w:rsidRPr="00757252">
        <w:t>obiectiv</w:t>
      </w:r>
      <w:r w:rsidR="00007AB3">
        <w:t xml:space="preserve"> </w:t>
      </w:r>
      <w:r w:rsidRPr="00757252">
        <w:t>al</w:t>
      </w:r>
      <w:r w:rsidR="00007AB3">
        <w:t xml:space="preserve"> </w:t>
      </w:r>
      <w:r w:rsidRPr="00757252">
        <w:t>inițiativei,</w:t>
      </w:r>
      <w:r w:rsidR="00007AB3">
        <w:t xml:space="preserve"> </w:t>
      </w:r>
      <w:r w:rsidRPr="00757252">
        <w:t>întrucât</w:t>
      </w:r>
      <w:r w:rsidR="00007AB3">
        <w:t xml:space="preserve"> </w:t>
      </w:r>
      <w:r w:rsidRPr="00757252">
        <w:t>acesta</w:t>
      </w:r>
      <w:r w:rsidR="00007AB3">
        <w:t xml:space="preserve"> </w:t>
      </w:r>
      <w:r w:rsidRPr="00757252">
        <w:t>nu</w:t>
      </w:r>
      <w:r w:rsidR="00007AB3">
        <w:t xml:space="preserve"> </w:t>
      </w:r>
      <w:r w:rsidRPr="00757252">
        <w:t>intră</w:t>
      </w:r>
      <w:r w:rsidR="00007AB3">
        <w:t xml:space="preserve"> </w:t>
      </w:r>
      <w:r w:rsidRPr="00757252">
        <w:t>în</w:t>
      </w:r>
      <w:r w:rsidR="00007AB3">
        <w:t xml:space="preserve"> </w:t>
      </w:r>
      <w:r w:rsidRPr="00757252">
        <w:t>sfera</w:t>
      </w:r>
      <w:r w:rsidR="00007AB3">
        <w:t xml:space="preserve"> </w:t>
      </w:r>
      <w:r w:rsidRPr="00757252">
        <w:t>sa</w:t>
      </w:r>
      <w:r w:rsidR="00007AB3">
        <w:t xml:space="preserve"> </w:t>
      </w:r>
      <w:r w:rsidRPr="00757252">
        <w:t>de</w:t>
      </w:r>
      <w:r w:rsidR="00007AB3">
        <w:t xml:space="preserve"> </w:t>
      </w:r>
      <w:r w:rsidRPr="00757252">
        <w:t>competență</w:t>
      </w:r>
      <w:r w:rsidR="00007AB3">
        <w:t xml:space="preserve"> </w:t>
      </w:r>
      <w:r w:rsidRPr="00757252">
        <w:t>–</w:t>
      </w:r>
      <w:r w:rsidR="00007AB3">
        <w:t xml:space="preserve"> </w:t>
      </w:r>
      <w:r w:rsidRPr="00757252">
        <w:t>Comisia</w:t>
      </w:r>
      <w:r w:rsidR="00007AB3">
        <w:t xml:space="preserve"> </w:t>
      </w:r>
      <w:r w:rsidRPr="00757252">
        <w:t>nu</w:t>
      </w:r>
      <w:r w:rsidR="00007AB3">
        <w:t xml:space="preserve"> </w:t>
      </w:r>
      <w:r w:rsidRPr="00757252">
        <w:t>poate</w:t>
      </w:r>
      <w:r w:rsidR="00007AB3">
        <w:t xml:space="preserve"> </w:t>
      </w:r>
      <w:r w:rsidRPr="00757252">
        <w:t>înainta</w:t>
      </w:r>
      <w:r w:rsidR="00007AB3">
        <w:t xml:space="preserve"> </w:t>
      </w:r>
      <w:r w:rsidRPr="00757252">
        <w:t>o</w:t>
      </w:r>
      <w:r w:rsidR="00007AB3">
        <w:t xml:space="preserve"> </w:t>
      </w:r>
      <w:r w:rsidRPr="00757252">
        <w:t>propunere</w:t>
      </w:r>
      <w:r w:rsidR="00007AB3">
        <w:t xml:space="preserve"> </w:t>
      </w:r>
      <w:r w:rsidRPr="00757252">
        <w:t>de</w:t>
      </w:r>
      <w:r w:rsidR="00007AB3">
        <w:t xml:space="preserve"> </w:t>
      </w:r>
      <w:r w:rsidRPr="00757252">
        <w:t>act</w:t>
      </w:r>
      <w:r w:rsidR="00007AB3">
        <w:t xml:space="preserve"> </w:t>
      </w:r>
      <w:r w:rsidRPr="00757252">
        <w:t>juridic</w:t>
      </w:r>
      <w:r w:rsidR="00007AB3">
        <w:t xml:space="preserve"> </w:t>
      </w:r>
      <w:r w:rsidRPr="00757252">
        <w:t>în</w:t>
      </w:r>
      <w:r w:rsidR="00007AB3">
        <w:t xml:space="preserve"> </w:t>
      </w:r>
      <w:r w:rsidRPr="00757252">
        <w:t>această</w:t>
      </w:r>
      <w:r w:rsidR="00007AB3">
        <w:t xml:space="preserve"> </w:t>
      </w:r>
      <w:r w:rsidRPr="00757252">
        <w:t>privință.</w:t>
      </w:r>
    </w:p>
    <w:p w14:paraId="213D7E7A" w14:textId="57436B67" w:rsidR="00757252" w:rsidRPr="00757252" w:rsidRDefault="00757252" w:rsidP="00757252">
      <w:r w:rsidRPr="00757252">
        <w:t>Comisia</w:t>
      </w:r>
      <w:r w:rsidR="00007AB3">
        <w:t xml:space="preserve"> </w:t>
      </w:r>
      <w:r w:rsidRPr="00757252">
        <w:t>nu</w:t>
      </w:r>
      <w:r w:rsidR="00007AB3">
        <w:t xml:space="preserve"> </w:t>
      </w:r>
      <w:r w:rsidRPr="00757252">
        <w:t>a</w:t>
      </w:r>
      <w:r w:rsidR="00007AB3">
        <w:t xml:space="preserve"> </w:t>
      </w:r>
      <w:r w:rsidRPr="00757252">
        <w:t>analizat</w:t>
      </w:r>
      <w:r w:rsidR="00007AB3">
        <w:t xml:space="preserve"> </w:t>
      </w:r>
      <w:r w:rsidRPr="00757252">
        <w:t>în</w:t>
      </w:r>
      <w:r w:rsidR="00007AB3">
        <w:t xml:space="preserve"> </w:t>
      </w:r>
      <w:r w:rsidRPr="00757252">
        <w:t>acest</w:t>
      </w:r>
      <w:r w:rsidR="00007AB3">
        <w:t xml:space="preserve"> </w:t>
      </w:r>
      <w:r w:rsidRPr="00757252">
        <w:t>stadiu</w:t>
      </w:r>
      <w:r w:rsidR="00007AB3">
        <w:t xml:space="preserve"> </w:t>
      </w:r>
      <w:r w:rsidRPr="00757252">
        <w:t>fondul</w:t>
      </w:r>
      <w:r w:rsidR="00007AB3">
        <w:t xml:space="preserve"> </w:t>
      </w:r>
      <w:r w:rsidRPr="00757252">
        <w:t>propunerilor.</w:t>
      </w:r>
      <w:r w:rsidR="00007AB3">
        <w:t xml:space="preserve"> </w:t>
      </w:r>
      <w:r w:rsidRPr="00757252">
        <w:t>Decizia</w:t>
      </w:r>
      <w:r w:rsidR="00007AB3">
        <w:t xml:space="preserve"> </w:t>
      </w:r>
      <w:r w:rsidRPr="00757252">
        <w:t>de</w:t>
      </w:r>
      <w:r w:rsidR="00007AB3">
        <w:t xml:space="preserve"> </w:t>
      </w:r>
      <w:r w:rsidRPr="00757252">
        <w:t>a</w:t>
      </w:r>
      <w:r w:rsidR="00007AB3">
        <w:t xml:space="preserve"> </w:t>
      </w:r>
      <w:r w:rsidRPr="00757252">
        <w:t>înregistra</w:t>
      </w:r>
      <w:r w:rsidR="00007AB3">
        <w:t xml:space="preserve"> </w:t>
      </w:r>
      <w:r w:rsidRPr="00757252">
        <w:t>inițiativa</w:t>
      </w:r>
      <w:r w:rsidR="00007AB3">
        <w:t xml:space="preserve"> </w:t>
      </w:r>
      <w:r w:rsidRPr="00757252">
        <w:t>pentru</w:t>
      </w:r>
      <w:r w:rsidR="00007AB3">
        <w:t xml:space="preserve"> </w:t>
      </w:r>
      <w:r w:rsidRPr="00757252">
        <w:t>al</w:t>
      </w:r>
      <w:r w:rsidR="00007AB3">
        <w:t xml:space="preserve"> </w:t>
      </w:r>
      <w:r w:rsidRPr="00757252">
        <w:t>doilea</w:t>
      </w:r>
      <w:r w:rsidR="00007AB3">
        <w:t xml:space="preserve"> </w:t>
      </w:r>
      <w:r w:rsidRPr="00757252">
        <w:t>și</w:t>
      </w:r>
      <w:r w:rsidR="00007AB3">
        <w:t xml:space="preserve"> </w:t>
      </w:r>
      <w:r w:rsidRPr="00757252">
        <w:t>al</w:t>
      </w:r>
      <w:r w:rsidR="00007AB3">
        <w:t xml:space="preserve"> </w:t>
      </w:r>
      <w:r w:rsidRPr="00757252">
        <w:t>treilea</w:t>
      </w:r>
      <w:r w:rsidR="00007AB3">
        <w:t xml:space="preserve"> </w:t>
      </w:r>
      <w:r w:rsidRPr="00757252">
        <w:t>obiectiv</w:t>
      </w:r>
      <w:r w:rsidR="00007AB3">
        <w:t xml:space="preserve"> </w:t>
      </w:r>
      <w:r w:rsidRPr="00757252">
        <w:t>este</w:t>
      </w:r>
      <w:r w:rsidR="00007AB3">
        <w:t xml:space="preserve"> </w:t>
      </w:r>
      <w:r w:rsidRPr="00757252">
        <w:t>de</w:t>
      </w:r>
      <w:r w:rsidR="00007AB3">
        <w:t xml:space="preserve"> </w:t>
      </w:r>
      <w:r w:rsidRPr="00757252">
        <w:t>natură</w:t>
      </w:r>
      <w:r w:rsidR="00007AB3">
        <w:t xml:space="preserve"> </w:t>
      </w:r>
      <w:r w:rsidRPr="00757252">
        <w:t>juridică</w:t>
      </w:r>
      <w:r w:rsidR="00007AB3">
        <w:t xml:space="preserve"> </w:t>
      </w:r>
      <w:r w:rsidRPr="00757252">
        <w:t>și</w:t>
      </w:r>
      <w:r w:rsidR="00007AB3">
        <w:t xml:space="preserve"> </w:t>
      </w:r>
      <w:r w:rsidRPr="00757252">
        <w:t>nu</w:t>
      </w:r>
      <w:r w:rsidR="00007AB3">
        <w:t xml:space="preserve"> </w:t>
      </w:r>
      <w:r w:rsidRPr="00757252">
        <w:t>aduce</w:t>
      </w:r>
      <w:r w:rsidR="00007AB3">
        <w:t xml:space="preserve"> </w:t>
      </w:r>
      <w:r w:rsidRPr="00757252">
        <w:t>atingere</w:t>
      </w:r>
      <w:r w:rsidR="00007AB3">
        <w:t xml:space="preserve"> </w:t>
      </w:r>
      <w:r w:rsidRPr="00757252">
        <w:t>concluziilor</w:t>
      </w:r>
      <w:r w:rsidR="00007AB3">
        <w:t xml:space="preserve"> </w:t>
      </w:r>
      <w:r w:rsidRPr="00757252">
        <w:t>juridice</w:t>
      </w:r>
      <w:r w:rsidR="00007AB3">
        <w:t xml:space="preserve"> </w:t>
      </w:r>
      <w:r w:rsidRPr="00757252">
        <w:t>și</w:t>
      </w:r>
      <w:r w:rsidR="00007AB3">
        <w:t xml:space="preserve"> </w:t>
      </w:r>
      <w:r w:rsidRPr="00757252">
        <w:t>politice</w:t>
      </w:r>
      <w:r w:rsidR="00007AB3">
        <w:t xml:space="preserve"> </w:t>
      </w:r>
      <w:r w:rsidRPr="00757252">
        <w:t>finale</w:t>
      </w:r>
      <w:r w:rsidR="00007AB3">
        <w:t xml:space="preserve"> </w:t>
      </w:r>
      <w:r w:rsidRPr="00757252">
        <w:t>ale</w:t>
      </w:r>
      <w:r w:rsidR="00007AB3">
        <w:t xml:space="preserve"> </w:t>
      </w:r>
      <w:r w:rsidRPr="00757252">
        <w:t>Comisiei</w:t>
      </w:r>
      <w:r w:rsidR="00007AB3">
        <w:t xml:space="preserve"> </w:t>
      </w:r>
      <w:r w:rsidRPr="00757252">
        <w:t>cu</w:t>
      </w:r>
      <w:r w:rsidR="00007AB3">
        <w:t xml:space="preserve"> </w:t>
      </w:r>
      <w:r w:rsidRPr="00757252">
        <w:t>privire</w:t>
      </w:r>
      <w:r w:rsidR="00007AB3">
        <w:t xml:space="preserve"> </w:t>
      </w:r>
      <w:r w:rsidRPr="00757252">
        <w:t>la</w:t>
      </w:r>
      <w:r w:rsidR="00007AB3">
        <w:t xml:space="preserve"> </w:t>
      </w:r>
      <w:r w:rsidRPr="00757252">
        <w:t>această</w:t>
      </w:r>
      <w:r w:rsidR="00007AB3">
        <w:t xml:space="preserve"> </w:t>
      </w:r>
      <w:r w:rsidRPr="00757252">
        <w:t>inițiativă</w:t>
      </w:r>
      <w:r w:rsidR="00007AB3">
        <w:t xml:space="preserve"> </w:t>
      </w:r>
      <w:r w:rsidRPr="00757252">
        <w:t>și</w:t>
      </w:r>
      <w:r w:rsidR="00007AB3">
        <w:t xml:space="preserve"> </w:t>
      </w:r>
      <w:r w:rsidRPr="00757252">
        <w:t>nici</w:t>
      </w:r>
      <w:r w:rsidR="00007AB3">
        <w:t xml:space="preserve"> </w:t>
      </w:r>
      <w:r w:rsidRPr="00757252">
        <w:t>acțiunilor</w:t>
      </w:r>
      <w:r w:rsidR="00007AB3">
        <w:t xml:space="preserve"> </w:t>
      </w:r>
      <w:r w:rsidRPr="00757252">
        <w:t>pe</w:t>
      </w:r>
      <w:r w:rsidR="00007AB3">
        <w:t xml:space="preserve"> </w:t>
      </w:r>
      <w:r w:rsidRPr="00757252">
        <w:t>care</w:t>
      </w:r>
      <w:r w:rsidR="00007AB3">
        <w:t xml:space="preserve"> </w:t>
      </w:r>
      <w:r w:rsidRPr="00757252">
        <w:t>ar</w:t>
      </w:r>
      <w:r w:rsidR="00007AB3">
        <w:t xml:space="preserve"> </w:t>
      </w:r>
      <w:r w:rsidRPr="00757252">
        <w:t>intenționa</w:t>
      </w:r>
      <w:r w:rsidR="00007AB3">
        <w:t xml:space="preserve"> </w:t>
      </w:r>
      <w:r w:rsidRPr="00757252">
        <w:t>să</w:t>
      </w:r>
      <w:r w:rsidR="00007AB3">
        <w:t xml:space="preserve"> </w:t>
      </w:r>
      <w:r w:rsidRPr="00757252">
        <w:t>le</w:t>
      </w:r>
      <w:r w:rsidR="00007AB3">
        <w:t xml:space="preserve"> </w:t>
      </w:r>
      <w:r w:rsidRPr="00757252">
        <w:t>întreprindă,</w:t>
      </w:r>
      <w:r w:rsidR="00007AB3">
        <w:t xml:space="preserve"> </w:t>
      </w:r>
      <w:r w:rsidRPr="00757252">
        <w:t>după</w:t>
      </w:r>
      <w:r w:rsidR="00007AB3">
        <w:t xml:space="preserve"> </w:t>
      </w:r>
      <w:r w:rsidRPr="00757252">
        <w:t>caz,</w:t>
      </w:r>
      <w:r w:rsidR="00007AB3">
        <w:t xml:space="preserve"> </w:t>
      </w:r>
      <w:r w:rsidRPr="00757252">
        <w:t>dacă</w:t>
      </w:r>
      <w:r w:rsidR="00007AB3">
        <w:t xml:space="preserve"> </w:t>
      </w:r>
      <w:r w:rsidRPr="00757252">
        <w:t>inițiativa</w:t>
      </w:r>
      <w:r w:rsidR="00007AB3">
        <w:t xml:space="preserve"> </w:t>
      </w:r>
      <w:r w:rsidRPr="00757252">
        <w:t>obține</w:t>
      </w:r>
      <w:r w:rsidR="00007AB3">
        <w:t xml:space="preserve"> </w:t>
      </w:r>
      <w:r w:rsidRPr="00757252">
        <w:t>sprijinul</w:t>
      </w:r>
      <w:r w:rsidR="00007AB3">
        <w:t xml:space="preserve"> </w:t>
      </w:r>
      <w:r w:rsidRPr="00757252">
        <w:t>necesar.</w:t>
      </w:r>
    </w:p>
    <w:p w14:paraId="4F29E04B" w14:textId="378E05BB" w:rsidR="00757252" w:rsidRPr="00757252" w:rsidRDefault="00757252" w:rsidP="00757252">
      <w:r w:rsidRPr="00757252">
        <w:t>Înregistrarea</w:t>
      </w:r>
      <w:r w:rsidR="00007AB3">
        <w:t xml:space="preserve"> </w:t>
      </w:r>
      <w:r w:rsidRPr="00757252">
        <w:t>parțială</w:t>
      </w:r>
      <w:r w:rsidR="00007AB3">
        <w:t xml:space="preserve"> </w:t>
      </w:r>
      <w:r w:rsidRPr="00757252">
        <w:t>a</w:t>
      </w:r>
      <w:r w:rsidR="00007AB3">
        <w:t xml:space="preserve"> </w:t>
      </w:r>
      <w:r w:rsidRPr="00757252">
        <w:t>urmat</w:t>
      </w:r>
      <w:r w:rsidR="00007AB3">
        <w:t xml:space="preserve"> </w:t>
      </w:r>
      <w:r w:rsidRPr="00757252">
        <w:t>o</w:t>
      </w:r>
      <w:r w:rsidR="00007AB3">
        <w:t xml:space="preserve"> </w:t>
      </w:r>
      <w:r w:rsidRPr="00757252">
        <w:t>procedură</w:t>
      </w:r>
      <w:r w:rsidR="00007AB3">
        <w:t xml:space="preserve"> </w:t>
      </w:r>
      <w:r w:rsidRPr="00757252">
        <w:t>în</w:t>
      </w:r>
      <w:r w:rsidR="00007AB3">
        <w:t xml:space="preserve"> </w:t>
      </w:r>
      <w:r w:rsidRPr="00757252">
        <w:t>două</w:t>
      </w:r>
      <w:r w:rsidR="00007AB3">
        <w:t xml:space="preserve"> </w:t>
      </w:r>
      <w:r w:rsidRPr="00757252">
        <w:t>etape,</w:t>
      </w:r>
      <w:r w:rsidR="00007AB3">
        <w:t xml:space="preserve"> </w:t>
      </w:r>
      <w:r w:rsidRPr="00757252">
        <w:t>în</w:t>
      </w:r>
      <w:r w:rsidR="00007AB3">
        <w:t xml:space="preserve"> </w:t>
      </w:r>
      <w:r w:rsidRPr="00757252">
        <w:t>cadrul</w:t>
      </w:r>
      <w:r w:rsidR="00007AB3">
        <w:t xml:space="preserve"> </w:t>
      </w:r>
      <w:r w:rsidRPr="00757252">
        <w:t>căreia</w:t>
      </w:r>
      <w:r w:rsidR="00007AB3">
        <w:t xml:space="preserve"> </w:t>
      </w:r>
      <w:r w:rsidRPr="00757252">
        <w:t>organizatorii,</w:t>
      </w:r>
      <w:r w:rsidR="00007AB3">
        <w:t xml:space="preserve"> </w:t>
      </w:r>
      <w:r w:rsidRPr="00757252">
        <w:t>într-o</w:t>
      </w:r>
      <w:r w:rsidR="00007AB3">
        <w:t xml:space="preserve"> </w:t>
      </w:r>
      <w:r w:rsidRPr="00757252">
        <w:t>primă</w:t>
      </w:r>
      <w:r w:rsidR="00007AB3">
        <w:t xml:space="preserve"> </w:t>
      </w:r>
      <w:r w:rsidRPr="00757252">
        <w:t>etapă,</w:t>
      </w:r>
      <w:r w:rsidR="00007AB3">
        <w:t xml:space="preserve"> </w:t>
      </w:r>
      <w:r w:rsidRPr="00757252">
        <w:t>au</w:t>
      </w:r>
      <w:r w:rsidR="00007AB3">
        <w:t xml:space="preserve"> </w:t>
      </w:r>
      <w:r w:rsidRPr="00757252">
        <w:t>fost</w:t>
      </w:r>
      <w:r w:rsidR="00007AB3">
        <w:t xml:space="preserve"> </w:t>
      </w:r>
      <w:r w:rsidRPr="00757252">
        <w:t>invitați</w:t>
      </w:r>
      <w:r w:rsidR="00007AB3">
        <w:t xml:space="preserve"> </w:t>
      </w:r>
      <w:r w:rsidRPr="00757252">
        <w:t>să</w:t>
      </w:r>
      <w:r w:rsidR="00007AB3">
        <w:t xml:space="preserve"> </w:t>
      </w:r>
      <w:r w:rsidRPr="00757252">
        <w:t>își</w:t>
      </w:r>
      <w:r w:rsidR="00007AB3">
        <w:t xml:space="preserve"> </w:t>
      </w:r>
      <w:r w:rsidRPr="00757252">
        <w:t>modifice</w:t>
      </w:r>
      <w:r w:rsidR="00007AB3">
        <w:t xml:space="preserve"> </w:t>
      </w:r>
      <w:r w:rsidRPr="00757252">
        <w:t>inițiativa</w:t>
      </w:r>
      <w:r w:rsidR="00007AB3">
        <w:t xml:space="preserve"> </w:t>
      </w:r>
      <w:r w:rsidRPr="00757252">
        <w:t>inițială</w:t>
      </w:r>
      <w:r w:rsidR="00007AB3">
        <w:t xml:space="preserve"> </w:t>
      </w:r>
      <w:r w:rsidRPr="00757252">
        <w:t>ținând</w:t>
      </w:r>
      <w:r w:rsidR="00007AB3">
        <w:t xml:space="preserve"> </w:t>
      </w:r>
      <w:r w:rsidRPr="00757252">
        <w:t>seama</w:t>
      </w:r>
      <w:r w:rsidR="00007AB3">
        <w:t xml:space="preserve"> </w:t>
      </w:r>
      <w:r w:rsidRPr="00757252">
        <w:t>de</w:t>
      </w:r>
      <w:r w:rsidR="00007AB3">
        <w:t xml:space="preserve"> </w:t>
      </w:r>
      <w:r w:rsidRPr="00757252">
        <w:t>evaluarea</w:t>
      </w:r>
      <w:r w:rsidR="00007AB3">
        <w:t xml:space="preserve"> </w:t>
      </w:r>
      <w:r w:rsidRPr="00757252">
        <w:t>preliminară</w:t>
      </w:r>
      <w:r w:rsidR="00007AB3">
        <w:t xml:space="preserve"> </w:t>
      </w:r>
      <w:r w:rsidRPr="00757252">
        <w:t>a</w:t>
      </w:r>
      <w:r w:rsidR="00007AB3">
        <w:t xml:space="preserve"> </w:t>
      </w:r>
      <w:r w:rsidRPr="00757252">
        <w:t>Comisiei.</w:t>
      </w:r>
      <w:r w:rsidR="00007AB3">
        <w:t xml:space="preserve"> </w:t>
      </w:r>
    </w:p>
    <w:p w14:paraId="148E6C26" w14:textId="39373CCE" w:rsidR="00757252" w:rsidRPr="00757252" w:rsidRDefault="00757252" w:rsidP="00757252">
      <w:r w:rsidRPr="00757252">
        <w:rPr>
          <w:b/>
          <w:bCs/>
        </w:rPr>
        <w:t>Etapele</w:t>
      </w:r>
      <w:r w:rsidR="00007AB3">
        <w:rPr>
          <w:b/>
          <w:bCs/>
        </w:rPr>
        <w:t xml:space="preserve"> </w:t>
      </w:r>
      <w:r w:rsidRPr="00757252">
        <w:rPr>
          <w:b/>
          <w:bCs/>
        </w:rPr>
        <w:t>următoare</w:t>
      </w:r>
    </w:p>
    <w:p w14:paraId="36D7AB8C" w14:textId="2AA031BC" w:rsidR="00757252" w:rsidRPr="00757252" w:rsidRDefault="00757252" w:rsidP="00757252">
      <w:r w:rsidRPr="00757252">
        <w:t>După</w:t>
      </w:r>
      <w:r w:rsidR="00007AB3">
        <w:t xml:space="preserve"> </w:t>
      </w:r>
      <w:r w:rsidRPr="00757252">
        <w:t>înregistrarea</w:t>
      </w:r>
      <w:r w:rsidR="00007AB3">
        <w:t xml:space="preserve"> </w:t>
      </w:r>
      <w:r w:rsidRPr="00757252">
        <w:t>parțială</w:t>
      </w:r>
      <w:r w:rsidR="00007AB3">
        <w:t xml:space="preserve"> </w:t>
      </w:r>
      <w:r w:rsidRPr="00757252">
        <w:t>de</w:t>
      </w:r>
      <w:r w:rsidR="00007AB3">
        <w:t xml:space="preserve"> </w:t>
      </w:r>
      <w:r w:rsidRPr="00757252">
        <w:t>astăzi,</w:t>
      </w:r>
      <w:r w:rsidR="00007AB3">
        <w:t xml:space="preserve"> </w:t>
      </w:r>
      <w:r w:rsidRPr="00757252">
        <w:t>organizatorii</w:t>
      </w:r>
      <w:r w:rsidR="00007AB3">
        <w:t xml:space="preserve"> </w:t>
      </w:r>
      <w:r w:rsidRPr="00757252">
        <w:t>au</w:t>
      </w:r>
      <w:r w:rsidR="00007AB3">
        <w:t xml:space="preserve"> </w:t>
      </w:r>
      <w:r w:rsidRPr="00757252">
        <w:t>la</w:t>
      </w:r>
      <w:r w:rsidR="00007AB3">
        <w:t xml:space="preserve"> </w:t>
      </w:r>
      <w:r w:rsidRPr="00757252">
        <w:t>dispoziție</w:t>
      </w:r>
      <w:r w:rsidR="00007AB3">
        <w:t xml:space="preserve"> </w:t>
      </w:r>
      <w:r w:rsidRPr="00757252">
        <w:t>șase</w:t>
      </w:r>
      <w:r w:rsidR="00007AB3">
        <w:t xml:space="preserve"> </w:t>
      </w:r>
      <w:r w:rsidRPr="00757252">
        <w:t>luni</w:t>
      </w:r>
      <w:r w:rsidR="00007AB3">
        <w:t xml:space="preserve"> </w:t>
      </w:r>
      <w:r w:rsidRPr="00757252">
        <w:t>pentru</w:t>
      </w:r>
      <w:r w:rsidR="00007AB3">
        <w:t xml:space="preserve"> </w:t>
      </w:r>
      <w:r w:rsidRPr="00757252">
        <w:t>a</w:t>
      </w:r>
      <w:r w:rsidR="00007AB3">
        <w:t xml:space="preserve"> </w:t>
      </w:r>
      <w:r w:rsidRPr="00757252">
        <w:t>începe</w:t>
      </w:r>
      <w:r w:rsidR="00007AB3">
        <w:t xml:space="preserve"> </w:t>
      </w:r>
      <w:r w:rsidRPr="00757252">
        <w:t>colectarea</w:t>
      </w:r>
      <w:r w:rsidR="00007AB3">
        <w:t xml:space="preserve"> </w:t>
      </w:r>
      <w:r w:rsidRPr="00757252">
        <w:t>semnăturilor.</w:t>
      </w:r>
      <w:r w:rsidR="00007AB3">
        <w:t xml:space="preserve"> </w:t>
      </w:r>
      <w:r w:rsidRPr="00757252">
        <w:t>Dacă</w:t>
      </w:r>
      <w:r w:rsidR="00007AB3">
        <w:t xml:space="preserve"> </w:t>
      </w:r>
      <w:r w:rsidRPr="00757252">
        <w:t>în</w:t>
      </w:r>
      <w:r w:rsidR="00007AB3">
        <w:t xml:space="preserve"> </w:t>
      </w:r>
      <w:r w:rsidRPr="00757252">
        <w:t>termen</w:t>
      </w:r>
      <w:r w:rsidR="00007AB3">
        <w:t xml:space="preserve"> </w:t>
      </w:r>
      <w:r w:rsidRPr="00757252">
        <w:t>de</w:t>
      </w:r>
      <w:r w:rsidR="00007AB3">
        <w:t xml:space="preserve"> </w:t>
      </w:r>
      <w:r w:rsidRPr="00757252">
        <w:t>un</w:t>
      </w:r>
      <w:r w:rsidR="00007AB3">
        <w:t xml:space="preserve"> </w:t>
      </w:r>
      <w:r w:rsidRPr="00757252">
        <w:t>an</w:t>
      </w:r>
      <w:r w:rsidR="00007AB3">
        <w:t xml:space="preserve"> </w:t>
      </w:r>
      <w:r w:rsidRPr="00757252">
        <w:t>de</w:t>
      </w:r>
      <w:r w:rsidR="00007AB3">
        <w:t xml:space="preserve"> </w:t>
      </w:r>
      <w:r w:rsidRPr="00757252">
        <w:t>la</w:t>
      </w:r>
      <w:r w:rsidR="00007AB3">
        <w:t xml:space="preserve"> </w:t>
      </w:r>
      <w:r w:rsidRPr="00757252">
        <w:t>începutul</w:t>
      </w:r>
      <w:r w:rsidR="00007AB3">
        <w:t xml:space="preserve"> </w:t>
      </w:r>
      <w:r w:rsidRPr="00757252">
        <w:t>perioadei</w:t>
      </w:r>
      <w:r w:rsidR="00007AB3">
        <w:t xml:space="preserve"> </w:t>
      </w:r>
      <w:r w:rsidRPr="00757252">
        <w:t>de</w:t>
      </w:r>
      <w:r w:rsidR="00007AB3">
        <w:t xml:space="preserve"> </w:t>
      </w:r>
      <w:r w:rsidRPr="00757252">
        <w:t>colectare</w:t>
      </w:r>
      <w:r w:rsidR="00007AB3">
        <w:t xml:space="preserve"> </w:t>
      </w:r>
      <w:r w:rsidRPr="00757252">
        <w:t>o</w:t>
      </w:r>
      <w:r w:rsidR="00007AB3">
        <w:t xml:space="preserve"> </w:t>
      </w:r>
      <w:r w:rsidRPr="00757252">
        <w:t>inițiativă</w:t>
      </w:r>
      <w:r w:rsidR="00007AB3">
        <w:t xml:space="preserve"> </w:t>
      </w:r>
      <w:r w:rsidRPr="00757252">
        <w:t>cetățenească</w:t>
      </w:r>
      <w:r w:rsidR="00007AB3">
        <w:t xml:space="preserve"> </w:t>
      </w:r>
      <w:r w:rsidRPr="00757252">
        <w:t>europeană</w:t>
      </w:r>
      <w:r w:rsidR="00007AB3">
        <w:t xml:space="preserve"> </w:t>
      </w:r>
      <w:r w:rsidRPr="00757252">
        <w:t>primește</w:t>
      </w:r>
      <w:r w:rsidR="00007AB3">
        <w:t xml:space="preserve"> </w:t>
      </w:r>
      <w:r w:rsidRPr="00757252">
        <w:t>un</w:t>
      </w:r>
      <w:r w:rsidR="00007AB3">
        <w:t xml:space="preserve"> </w:t>
      </w:r>
      <w:r w:rsidRPr="00757252">
        <w:t>milion</w:t>
      </w:r>
      <w:r w:rsidR="00007AB3">
        <w:t xml:space="preserve"> </w:t>
      </w:r>
      <w:r w:rsidRPr="00757252">
        <w:t>de</w:t>
      </w:r>
      <w:r w:rsidR="00007AB3">
        <w:t xml:space="preserve"> </w:t>
      </w:r>
      <w:r w:rsidRPr="00757252">
        <w:t>declarații</w:t>
      </w:r>
      <w:r w:rsidR="00007AB3">
        <w:t xml:space="preserve"> </w:t>
      </w:r>
      <w:r w:rsidRPr="00757252">
        <w:t>de</w:t>
      </w:r>
      <w:r w:rsidR="00007AB3">
        <w:t xml:space="preserve"> </w:t>
      </w:r>
      <w:r w:rsidRPr="00757252">
        <w:t>susținere</w:t>
      </w:r>
      <w:r w:rsidR="00007AB3">
        <w:t xml:space="preserve"> </w:t>
      </w:r>
      <w:r w:rsidRPr="00757252">
        <w:t>din</w:t>
      </w:r>
      <w:r w:rsidR="00007AB3">
        <w:t xml:space="preserve"> </w:t>
      </w:r>
      <w:r w:rsidRPr="00757252">
        <w:t>cel</w:t>
      </w:r>
      <w:r w:rsidR="00007AB3">
        <w:t xml:space="preserve"> </w:t>
      </w:r>
      <w:r w:rsidRPr="00757252">
        <w:t>puțin</w:t>
      </w:r>
      <w:r w:rsidR="00007AB3">
        <w:t xml:space="preserve"> </w:t>
      </w:r>
      <w:r w:rsidRPr="00757252">
        <w:t>șapte</w:t>
      </w:r>
      <w:r w:rsidR="00007AB3">
        <w:t xml:space="preserve"> </w:t>
      </w:r>
      <w:r w:rsidRPr="00757252">
        <w:t>state</w:t>
      </w:r>
      <w:r w:rsidR="00007AB3">
        <w:t xml:space="preserve"> </w:t>
      </w:r>
      <w:r w:rsidRPr="00757252">
        <w:t>membre,</w:t>
      </w:r>
      <w:r w:rsidR="00007AB3">
        <w:t xml:space="preserve"> </w:t>
      </w:r>
      <w:r w:rsidRPr="00757252">
        <w:t>Comisia</w:t>
      </w:r>
      <w:r w:rsidR="00007AB3">
        <w:t xml:space="preserve"> </w:t>
      </w:r>
      <w:r w:rsidRPr="00757252">
        <w:t>va</w:t>
      </w:r>
      <w:r w:rsidR="00007AB3">
        <w:t xml:space="preserve"> </w:t>
      </w:r>
      <w:r w:rsidRPr="00757252">
        <w:t>trebui</w:t>
      </w:r>
      <w:r w:rsidR="00007AB3">
        <w:t xml:space="preserve"> </w:t>
      </w:r>
      <w:r w:rsidRPr="00757252">
        <w:t>să</w:t>
      </w:r>
      <w:r w:rsidR="00007AB3">
        <w:t xml:space="preserve"> </w:t>
      </w:r>
      <w:r w:rsidRPr="00757252">
        <w:t>dea</w:t>
      </w:r>
      <w:r w:rsidR="00007AB3">
        <w:t xml:space="preserve"> </w:t>
      </w:r>
      <w:r w:rsidRPr="00757252">
        <w:t>un</w:t>
      </w:r>
      <w:r w:rsidR="00007AB3">
        <w:t xml:space="preserve"> </w:t>
      </w:r>
      <w:r w:rsidRPr="00757252">
        <w:t>răspuns</w:t>
      </w:r>
      <w:r w:rsidR="00007AB3">
        <w:t xml:space="preserve"> </w:t>
      </w:r>
      <w:r w:rsidRPr="00757252">
        <w:t>oficial.</w:t>
      </w:r>
      <w:r w:rsidR="00007AB3">
        <w:t xml:space="preserve"> </w:t>
      </w:r>
      <w:r w:rsidRPr="00757252">
        <w:t>Ea</w:t>
      </w:r>
      <w:r w:rsidR="00007AB3">
        <w:t xml:space="preserve"> </w:t>
      </w:r>
      <w:r w:rsidRPr="00757252">
        <w:t>va</w:t>
      </w:r>
      <w:r w:rsidR="00007AB3">
        <w:t xml:space="preserve"> </w:t>
      </w:r>
      <w:r w:rsidRPr="00757252">
        <w:t>trebui</w:t>
      </w:r>
      <w:r w:rsidR="00007AB3">
        <w:t xml:space="preserve"> </w:t>
      </w:r>
      <w:r w:rsidRPr="00757252">
        <w:t>să</w:t>
      </w:r>
      <w:r w:rsidR="00007AB3">
        <w:t xml:space="preserve"> </w:t>
      </w:r>
      <w:r w:rsidRPr="00757252">
        <w:t>decidă</w:t>
      </w:r>
      <w:r w:rsidR="00007AB3">
        <w:t xml:space="preserve"> </w:t>
      </w:r>
      <w:r w:rsidRPr="00757252">
        <w:t>dacă</w:t>
      </w:r>
      <w:r w:rsidR="00007AB3">
        <w:t xml:space="preserve"> </w:t>
      </w:r>
      <w:r w:rsidRPr="00757252">
        <w:t>va</w:t>
      </w:r>
      <w:r w:rsidR="00007AB3">
        <w:t xml:space="preserve"> </w:t>
      </w:r>
      <w:r w:rsidRPr="00757252">
        <w:t>da</w:t>
      </w:r>
      <w:r w:rsidR="00007AB3">
        <w:t xml:space="preserve"> </w:t>
      </w:r>
      <w:r w:rsidRPr="00757252">
        <w:t>sau</w:t>
      </w:r>
      <w:r w:rsidR="00007AB3">
        <w:t xml:space="preserve"> </w:t>
      </w:r>
      <w:r w:rsidRPr="00757252">
        <w:t>nu</w:t>
      </w:r>
      <w:r w:rsidR="00007AB3">
        <w:t xml:space="preserve"> </w:t>
      </w:r>
      <w:r w:rsidRPr="00757252">
        <w:t>curs</w:t>
      </w:r>
      <w:r w:rsidR="00007AB3">
        <w:t xml:space="preserve"> </w:t>
      </w:r>
      <w:r w:rsidRPr="00757252">
        <w:t>solicitărilor</w:t>
      </w:r>
      <w:r w:rsidR="00007AB3">
        <w:t xml:space="preserve"> </w:t>
      </w:r>
      <w:r w:rsidRPr="00757252">
        <w:t>și</w:t>
      </w:r>
      <w:r w:rsidR="00007AB3">
        <w:t xml:space="preserve"> </w:t>
      </w:r>
      <w:r w:rsidRPr="00757252">
        <w:t>să</w:t>
      </w:r>
      <w:r w:rsidR="00007AB3">
        <w:t xml:space="preserve"> </w:t>
      </w:r>
      <w:r w:rsidRPr="00757252">
        <w:t>își</w:t>
      </w:r>
      <w:r w:rsidR="00007AB3">
        <w:t xml:space="preserve"> </w:t>
      </w:r>
      <w:r w:rsidRPr="00757252">
        <w:t>argumenteze</w:t>
      </w:r>
      <w:r w:rsidR="00007AB3">
        <w:t xml:space="preserve"> </w:t>
      </w:r>
      <w:r w:rsidRPr="00757252">
        <w:t>decizia.</w:t>
      </w:r>
    </w:p>
    <w:p w14:paraId="0ADCE71D" w14:textId="77777777" w:rsidR="00757252" w:rsidRPr="00757252" w:rsidRDefault="00757252" w:rsidP="00757252">
      <w:r w:rsidRPr="00757252">
        <w:rPr>
          <w:b/>
          <w:bCs/>
        </w:rPr>
        <w:t>Context</w:t>
      </w:r>
    </w:p>
    <w:p w14:paraId="579B016D" w14:textId="74F2B600" w:rsidR="00757252" w:rsidRPr="00757252" w:rsidRDefault="00757252" w:rsidP="00757252">
      <w:r w:rsidRPr="00757252">
        <w:t>Inițiativa</w:t>
      </w:r>
      <w:r w:rsidR="00007AB3">
        <w:t xml:space="preserve"> </w:t>
      </w:r>
      <w:r w:rsidRPr="00757252">
        <w:t>cetățenească</w:t>
      </w:r>
      <w:r w:rsidR="00007AB3">
        <w:t xml:space="preserve"> </w:t>
      </w:r>
      <w:r w:rsidRPr="00757252">
        <w:t>europeană</w:t>
      </w:r>
      <w:r w:rsidR="00007AB3">
        <w:t xml:space="preserve"> </w:t>
      </w:r>
      <w:r w:rsidRPr="00757252">
        <w:t>a</w:t>
      </w:r>
      <w:r w:rsidR="00007AB3">
        <w:t xml:space="preserve"> </w:t>
      </w:r>
      <w:r w:rsidRPr="00757252">
        <w:t>fost</w:t>
      </w:r>
      <w:r w:rsidR="00007AB3">
        <w:t xml:space="preserve"> </w:t>
      </w:r>
      <w:r w:rsidRPr="00757252">
        <w:t>introdusă</w:t>
      </w:r>
      <w:r w:rsidR="00007AB3">
        <w:t xml:space="preserve"> </w:t>
      </w:r>
      <w:r w:rsidRPr="00757252">
        <w:t>odată</w:t>
      </w:r>
      <w:r w:rsidR="00007AB3">
        <w:t xml:space="preserve"> </w:t>
      </w:r>
      <w:r w:rsidRPr="00757252">
        <w:t>cu</w:t>
      </w:r>
      <w:r w:rsidR="00007AB3">
        <w:t xml:space="preserve"> </w:t>
      </w:r>
      <w:r w:rsidRPr="00757252">
        <w:t>Tratatul</w:t>
      </w:r>
      <w:r w:rsidR="00007AB3">
        <w:t xml:space="preserve"> </w:t>
      </w:r>
      <w:r w:rsidRPr="00757252">
        <w:t>de</w:t>
      </w:r>
      <w:r w:rsidR="00007AB3">
        <w:t xml:space="preserve"> </w:t>
      </w:r>
      <w:r w:rsidRPr="00757252">
        <w:t>la</w:t>
      </w:r>
      <w:r w:rsidR="00007AB3">
        <w:t xml:space="preserve"> </w:t>
      </w:r>
      <w:r w:rsidRPr="00757252">
        <w:t>Lisabona,</w:t>
      </w:r>
      <w:r w:rsidR="00007AB3">
        <w:t xml:space="preserve"> </w:t>
      </w:r>
      <w:r w:rsidRPr="00757252">
        <w:t>ca</w:t>
      </w:r>
      <w:r w:rsidR="00007AB3">
        <w:t xml:space="preserve"> </w:t>
      </w:r>
      <w:r w:rsidRPr="00757252">
        <w:t>instrument</w:t>
      </w:r>
      <w:r w:rsidR="00007AB3">
        <w:t xml:space="preserve"> </w:t>
      </w:r>
      <w:r w:rsidRPr="00757252">
        <w:t>prin</w:t>
      </w:r>
      <w:r w:rsidR="00007AB3">
        <w:t xml:space="preserve"> </w:t>
      </w:r>
      <w:r w:rsidRPr="00757252">
        <w:t>care</w:t>
      </w:r>
      <w:r w:rsidR="00007AB3">
        <w:t xml:space="preserve"> </w:t>
      </w:r>
      <w:r w:rsidRPr="00757252">
        <w:t>cetățenii</w:t>
      </w:r>
      <w:r w:rsidR="00007AB3">
        <w:t xml:space="preserve"> </w:t>
      </w:r>
      <w:r w:rsidRPr="00757252">
        <w:t>pot</w:t>
      </w:r>
      <w:r w:rsidR="00007AB3">
        <w:t xml:space="preserve"> </w:t>
      </w:r>
      <w:r w:rsidRPr="00757252">
        <w:t>contribui</w:t>
      </w:r>
      <w:r w:rsidR="00007AB3">
        <w:t xml:space="preserve"> </w:t>
      </w:r>
      <w:r w:rsidRPr="00757252">
        <w:t>la</w:t>
      </w:r>
      <w:r w:rsidR="00007AB3">
        <w:t xml:space="preserve"> </w:t>
      </w:r>
      <w:r w:rsidRPr="00757252">
        <w:t>stabilirea</w:t>
      </w:r>
      <w:r w:rsidR="00007AB3">
        <w:t xml:space="preserve"> </w:t>
      </w:r>
      <w:r w:rsidRPr="00757252">
        <w:t>agendei</w:t>
      </w:r>
      <w:r w:rsidR="00007AB3">
        <w:t xml:space="preserve"> </w:t>
      </w:r>
      <w:r w:rsidRPr="00757252">
        <w:t>de</w:t>
      </w:r>
      <w:r w:rsidR="00007AB3">
        <w:t xml:space="preserve"> </w:t>
      </w:r>
      <w:r w:rsidRPr="00757252">
        <w:t>lucru.</w:t>
      </w:r>
      <w:r w:rsidR="00007AB3">
        <w:t xml:space="preserve"> </w:t>
      </w:r>
      <w:r w:rsidRPr="00757252">
        <w:t>A</w:t>
      </w:r>
      <w:r w:rsidR="00007AB3">
        <w:t xml:space="preserve"> </w:t>
      </w:r>
      <w:r w:rsidRPr="00757252">
        <w:t>fost</w:t>
      </w:r>
      <w:r w:rsidR="00007AB3">
        <w:t xml:space="preserve"> </w:t>
      </w:r>
      <w:r w:rsidRPr="00757252">
        <w:t>lansată</w:t>
      </w:r>
      <w:r w:rsidR="00007AB3">
        <w:t xml:space="preserve"> </w:t>
      </w:r>
      <w:r w:rsidRPr="00757252">
        <w:t>oficial</w:t>
      </w:r>
      <w:r w:rsidR="00007AB3">
        <w:t xml:space="preserve"> </w:t>
      </w:r>
      <w:r w:rsidRPr="00757252">
        <w:t>în</w:t>
      </w:r>
      <w:r w:rsidR="00007AB3">
        <w:t xml:space="preserve"> </w:t>
      </w:r>
      <w:r w:rsidRPr="00757252">
        <w:t>aprilie</w:t>
      </w:r>
      <w:r w:rsidR="00007AB3">
        <w:t xml:space="preserve"> </w:t>
      </w:r>
      <w:r w:rsidRPr="00757252">
        <w:t>2012.</w:t>
      </w:r>
      <w:r w:rsidR="00007AB3">
        <w:t xml:space="preserve"> </w:t>
      </w:r>
      <w:r w:rsidRPr="00757252">
        <w:t>Odată</w:t>
      </w:r>
      <w:r w:rsidR="00007AB3">
        <w:t xml:space="preserve"> </w:t>
      </w:r>
      <w:r w:rsidRPr="00757252">
        <w:t>înregistrată</w:t>
      </w:r>
      <w:r w:rsidR="00007AB3">
        <w:t xml:space="preserve"> </w:t>
      </w:r>
      <w:r w:rsidRPr="00757252">
        <w:t>oficial,</w:t>
      </w:r>
      <w:r w:rsidR="00007AB3">
        <w:t xml:space="preserve"> </w:t>
      </w:r>
      <w:r w:rsidRPr="00757252">
        <w:t>o</w:t>
      </w:r>
      <w:r w:rsidR="00007AB3">
        <w:t xml:space="preserve"> </w:t>
      </w:r>
      <w:r w:rsidRPr="00757252">
        <w:t>inițiativă</w:t>
      </w:r>
      <w:r w:rsidR="00007AB3">
        <w:t xml:space="preserve"> </w:t>
      </w:r>
      <w:r w:rsidRPr="00757252">
        <w:t>cetățenească</w:t>
      </w:r>
      <w:r w:rsidR="00007AB3">
        <w:t xml:space="preserve"> </w:t>
      </w:r>
      <w:r w:rsidRPr="00757252">
        <w:t>europeană</w:t>
      </w:r>
      <w:r w:rsidR="00007AB3">
        <w:t xml:space="preserve"> </w:t>
      </w:r>
      <w:r w:rsidRPr="00757252">
        <w:t>prevede</w:t>
      </w:r>
      <w:r w:rsidR="00007AB3">
        <w:t xml:space="preserve"> </w:t>
      </w:r>
      <w:r w:rsidRPr="00757252">
        <w:t>posibilitatea</w:t>
      </w:r>
      <w:r w:rsidR="00007AB3">
        <w:t xml:space="preserve"> </w:t>
      </w:r>
      <w:r w:rsidRPr="00757252">
        <w:t>ca</w:t>
      </w:r>
      <w:r w:rsidR="00007AB3">
        <w:t xml:space="preserve"> </w:t>
      </w:r>
      <w:r w:rsidRPr="00757252">
        <w:t>un</w:t>
      </w:r>
      <w:r w:rsidR="00007AB3">
        <w:t xml:space="preserve"> </w:t>
      </w:r>
      <w:r w:rsidRPr="00757252">
        <w:t>milion</w:t>
      </w:r>
      <w:r w:rsidR="00007AB3">
        <w:t xml:space="preserve"> </w:t>
      </w:r>
      <w:r w:rsidRPr="00757252">
        <w:t>de</w:t>
      </w:r>
      <w:r w:rsidR="00007AB3">
        <w:t xml:space="preserve"> </w:t>
      </w:r>
      <w:r w:rsidRPr="00757252">
        <w:t>cetățeni</w:t>
      </w:r>
      <w:r w:rsidR="00007AB3">
        <w:t xml:space="preserve"> </w:t>
      </w:r>
      <w:r w:rsidRPr="00757252">
        <w:t>din</w:t>
      </w:r>
      <w:r w:rsidR="00007AB3">
        <w:t xml:space="preserve"> </w:t>
      </w:r>
      <w:r w:rsidRPr="00757252">
        <w:t>cel</w:t>
      </w:r>
      <w:r w:rsidR="00007AB3">
        <w:t xml:space="preserve"> </w:t>
      </w:r>
      <w:r w:rsidRPr="00757252">
        <w:t>puțin</w:t>
      </w:r>
      <w:r w:rsidR="00007AB3">
        <w:t xml:space="preserve"> </w:t>
      </w:r>
      <w:r w:rsidRPr="00757252">
        <w:t>șapte</w:t>
      </w:r>
      <w:r w:rsidR="00007AB3">
        <w:t xml:space="preserve"> </w:t>
      </w:r>
      <w:r w:rsidRPr="00757252">
        <w:t>state</w:t>
      </w:r>
      <w:r w:rsidR="00007AB3">
        <w:t xml:space="preserve"> </w:t>
      </w:r>
      <w:r w:rsidRPr="00757252">
        <w:t>membre</w:t>
      </w:r>
      <w:r w:rsidR="00007AB3">
        <w:t xml:space="preserve"> </w:t>
      </w:r>
      <w:r w:rsidRPr="00757252">
        <w:t>ale</w:t>
      </w:r>
      <w:r w:rsidR="00007AB3">
        <w:t xml:space="preserve"> </w:t>
      </w:r>
      <w:r w:rsidRPr="00757252">
        <w:t>UE</w:t>
      </w:r>
      <w:r w:rsidR="00007AB3">
        <w:t xml:space="preserve"> </w:t>
      </w:r>
      <w:r w:rsidRPr="00757252">
        <w:t>să</w:t>
      </w:r>
      <w:r w:rsidR="00007AB3">
        <w:t xml:space="preserve"> </w:t>
      </w:r>
      <w:r w:rsidRPr="00757252">
        <w:t>invite</w:t>
      </w:r>
      <w:r w:rsidR="00007AB3">
        <w:t xml:space="preserve"> </w:t>
      </w:r>
      <w:r w:rsidRPr="00757252">
        <w:t>Comisia</w:t>
      </w:r>
      <w:r w:rsidR="00007AB3">
        <w:t xml:space="preserve"> </w:t>
      </w:r>
      <w:r w:rsidRPr="00757252">
        <w:t>Europeană</w:t>
      </w:r>
      <w:r w:rsidR="00007AB3">
        <w:t xml:space="preserve"> </w:t>
      </w:r>
      <w:r w:rsidRPr="00757252">
        <w:t>să</w:t>
      </w:r>
      <w:r w:rsidR="00007AB3">
        <w:t xml:space="preserve"> </w:t>
      </w:r>
      <w:r w:rsidRPr="00757252">
        <w:t>propună</w:t>
      </w:r>
      <w:r w:rsidR="00007AB3">
        <w:t xml:space="preserve"> </w:t>
      </w:r>
      <w:r w:rsidRPr="00757252">
        <w:t>acte</w:t>
      </w:r>
      <w:r w:rsidR="00007AB3">
        <w:t xml:space="preserve"> </w:t>
      </w:r>
      <w:r w:rsidRPr="00757252">
        <w:t>juridice</w:t>
      </w:r>
      <w:r w:rsidR="00007AB3">
        <w:t xml:space="preserve"> </w:t>
      </w:r>
      <w:r w:rsidRPr="00757252">
        <w:t>în</w:t>
      </w:r>
      <w:r w:rsidR="00007AB3">
        <w:t xml:space="preserve"> </w:t>
      </w:r>
      <w:r w:rsidRPr="00757252">
        <w:t>domeniile</w:t>
      </w:r>
      <w:r w:rsidR="00007AB3">
        <w:t xml:space="preserve"> </w:t>
      </w:r>
      <w:r w:rsidRPr="00757252">
        <w:t>în</w:t>
      </w:r>
      <w:r w:rsidR="00007AB3">
        <w:t xml:space="preserve"> </w:t>
      </w:r>
      <w:r w:rsidRPr="00757252">
        <w:t>care</w:t>
      </w:r>
      <w:r w:rsidR="00007AB3">
        <w:t xml:space="preserve"> </w:t>
      </w:r>
      <w:r w:rsidRPr="00757252">
        <w:t>această</w:t>
      </w:r>
      <w:r w:rsidR="00007AB3">
        <w:t xml:space="preserve"> </w:t>
      </w:r>
      <w:r w:rsidRPr="00757252">
        <w:t>instituție</w:t>
      </w:r>
      <w:r w:rsidR="00007AB3">
        <w:t xml:space="preserve"> </w:t>
      </w:r>
      <w:r w:rsidRPr="00757252">
        <w:t>are</w:t>
      </w:r>
      <w:r w:rsidR="00007AB3">
        <w:t xml:space="preserve"> </w:t>
      </w:r>
      <w:r w:rsidRPr="00757252">
        <w:t>competența</w:t>
      </w:r>
      <w:r w:rsidR="00007AB3">
        <w:t xml:space="preserve"> </w:t>
      </w:r>
      <w:r w:rsidRPr="00757252">
        <w:t>de</w:t>
      </w:r>
      <w:r w:rsidR="00007AB3">
        <w:t xml:space="preserve"> </w:t>
      </w:r>
      <w:r w:rsidRPr="00757252">
        <w:t>a</w:t>
      </w:r>
      <w:r w:rsidR="00007AB3">
        <w:t xml:space="preserve"> </w:t>
      </w:r>
      <w:r w:rsidRPr="00757252">
        <w:t>acționa.</w:t>
      </w:r>
      <w:r w:rsidR="00007AB3">
        <w:t xml:space="preserve"> </w:t>
      </w:r>
      <w:r w:rsidRPr="00757252">
        <w:t>Condițiile</w:t>
      </w:r>
      <w:r w:rsidR="00007AB3">
        <w:t xml:space="preserve"> </w:t>
      </w:r>
      <w:r w:rsidRPr="00757252">
        <w:t>de</w:t>
      </w:r>
      <w:r w:rsidR="00007AB3">
        <w:t xml:space="preserve"> </w:t>
      </w:r>
      <w:r w:rsidRPr="00757252">
        <w:t>admisibilitate</w:t>
      </w:r>
      <w:r w:rsidR="00007AB3">
        <w:t xml:space="preserve"> </w:t>
      </w:r>
      <w:r w:rsidRPr="00757252">
        <w:t>sunt</w:t>
      </w:r>
      <w:r w:rsidR="00007AB3">
        <w:t xml:space="preserve"> </w:t>
      </w:r>
      <w:r w:rsidRPr="00757252">
        <w:t>următoarele:</w:t>
      </w:r>
      <w:r w:rsidR="00007AB3">
        <w:t xml:space="preserve"> </w:t>
      </w:r>
      <w:r w:rsidRPr="00757252">
        <w:t>(1)</w:t>
      </w:r>
      <w:r w:rsidR="00007AB3">
        <w:t xml:space="preserve"> </w:t>
      </w:r>
      <w:r w:rsidRPr="00757252">
        <w:t>acțiunea</w:t>
      </w:r>
      <w:r w:rsidR="00007AB3">
        <w:t xml:space="preserve"> </w:t>
      </w:r>
      <w:r w:rsidRPr="00757252">
        <w:t>propusă</w:t>
      </w:r>
      <w:r w:rsidR="00007AB3">
        <w:t xml:space="preserve"> </w:t>
      </w:r>
      <w:r w:rsidRPr="00757252">
        <w:t>nu</w:t>
      </w:r>
      <w:r w:rsidR="00007AB3">
        <w:t xml:space="preserve"> </w:t>
      </w:r>
      <w:r w:rsidRPr="00757252">
        <w:t>trebuie</w:t>
      </w:r>
      <w:r w:rsidR="00007AB3">
        <w:t xml:space="preserve"> </w:t>
      </w:r>
      <w:r w:rsidRPr="00757252">
        <w:t>să</w:t>
      </w:r>
      <w:r w:rsidR="00007AB3">
        <w:t xml:space="preserve"> </w:t>
      </w:r>
      <w:r w:rsidRPr="00757252">
        <w:t>se</w:t>
      </w:r>
      <w:r w:rsidR="00007AB3">
        <w:t xml:space="preserve"> </w:t>
      </w:r>
      <w:r w:rsidRPr="00757252">
        <w:t>afle</w:t>
      </w:r>
      <w:r w:rsidR="00007AB3">
        <w:t xml:space="preserve"> </w:t>
      </w:r>
      <w:r w:rsidRPr="00757252">
        <w:t>în</w:t>
      </w:r>
      <w:r w:rsidR="00007AB3">
        <w:t xml:space="preserve"> </w:t>
      </w:r>
      <w:r w:rsidRPr="00757252">
        <w:t>mod</w:t>
      </w:r>
      <w:r w:rsidR="00007AB3">
        <w:t xml:space="preserve"> </w:t>
      </w:r>
      <w:r w:rsidRPr="00757252">
        <w:t>vădit</w:t>
      </w:r>
      <w:r w:rsidR="00007AB3">
        <w:t xml:space="preserve"> </w:t>
      </w:r>
      <w:r w:rsidRPr="00757252">
        <w:t>în</w:t>
      </w:r>
      <w:r w:rsidR="00007AB3">
        <w:t xml:space="preserve"> </w:t>
      </w:r>
      <w:r w:rsidRPr="00757252">
        <w:t>afara</w:t>
      </w:r>
      <w:r w:rsidR="00007AB3">
        <w:t xml:space="preserve"> </w:t>
      </w:r>
      <w:r w:rsidRPr="00757252">
        <w:t>sferei</w:t>
      </w:r>
      <w:r w:rsidR="00007AB3">
        <w:t xml:space="preserve"> </w:t>
      </w:r>
      <w:r w:rsidRPr="00757252">
        <w:t>de</w:t>
      </w:r>
      <w:r w:rsidR="00007AB3">
        <w:t xml:space="preserve"> </w:t>
      </w:r>
      <w:r w:rsidRPr="00757252">
        <w:t>competență</w:t>
      </w:r>
      <w:r w:rsidR="00007AB3">
        <w:t xml:space="preserve"> </w:t>
      </w:r>
      <w:r w:rsidRPr="00757252">
        <w:t>a</w:t>
      </w:r>
      <w:r w:rsidR="00007AB3">
        <w:t xml:space="preserve"> </w:t>
      </w:r>
      <w:r w:rsidRPr="00757252">
        <w:t>Comisiei</w:t>
      </w:r>
      <w:r w:rsidR="00007AB3">
        <w:t xml:space="preserve"> </w:t>
      </w:r>
      <w:r w:rsidRPr="00757252">
        <w:t>de</w:t>
      </w:r>
      <w:r w:rsidR="00007AB3">
        <w:t xml:space="preserve"> </w:t>
      </w:r>
      <w:r w:rsidRPr="00757252">
        <w:t>a</w:t>
      </w:r>
      <w:r w:rsidR="00007AB3">
        <w:t xml:space="preserve"> </w:t>
      </w:r>
      <w:r w:rsidRPr="00757252">
        <w:t>prezenta</w:t>
      </w:r>
      <w:r w:rsidR="00007AB3">
        <w:t xml:space="preserve"> </w:t>
      </w:r>
      <w:r w:rsidRPr="00757252">
        <w:t>o</w:t>
      </w:r>
      <w:r w:rsidR="00007AB3">
        <w:t xml:space="preserve"> </w:t>
      </w:r>
      <w:r w:rsidRPr="00757252">
        <w:t>propunere</w:t>
      </w:r>
      <w:r w:rsidR="00007AB3">
        <w:t xml:space="preserve"> </w:t>
      </w:r>
      <w:r w:rsidRPr="00757252">
        <w:t>de</w:t>
      </w:r>
      <w:r w:rsidR="00007AB3">
        <w:t xml:space="preserve"> </w:t>
      </w:r>
      <w:r w:rsidRPr="00757252">
        <w:t>act</w:t>
      </w:r>
      <w:r w:rsidR="00007AB3">
        <w:t xml:space="preserve"> </w:t>
      </w:r>
      <w:r w:rsidRPr="00757252">
        <w:t>juridic,</w:t>
      </w:r>
      <w:r w:rsidR="00007AB3">
        <w:t xml:space="preserve"> </w:t>
      </w:r>
      <w:r w:rsidRPr="00757252">
        <w:t>(2)</w:t>
      </w:r>
      <w:r w:rsidR="00007AB3">
        <w:t xml:space="preserve"> </w:t>
      </w:r>
      <w:r w:rsidRPr="00757252">
        <w:t>nu</w:t>
      </w:r>
      <w:r w:rsidR="00007AB3">
        <w:t xml:space="preserve"> </w:t>
      </w:r>
      <w:r w:rsidRPr="00757252">
        <w:t>trebuie</w:t>
      </w:r>
      <w:r w:rsidR="00007AB3">
        <w:t xml:space="preserve"> </w:t>
      </w:r>
      <w:r w:rsidRPr="00757252">
        <w:t>să</w:t>
      </w:r>
      <w:r w:rsidR="00007AB3">
        <w:t xml:space="preserve"> </w:t>
      </w:r>
      <w:r w:rsidRPr="00757252">
        <w:t>fie</w:t>
      </w:r>
      <w:r w:rsidR="00007AB3">
        <w:t xml:space="preserve"> </w:t>
      </w:r>
      <w:r w:rsidRPr="00757252">
        <w:t>în</w:t>
      </w:r>
      <w:r w:rsidR="00007AB3">
        <w:t xml:space="preserve"> </w:t>
      </w:r>
      <w:r w:rsidRPr="00757252">
        <w:t>mod</w:t>
      </w:r>
      <w:r w:rsidR="00007AB3">
        <w:t xml:space="preserve"> </w:t>
      </w:r>
      <w:r w:rsidRPr="00757252">
        <w:t>vădit</w:t>
      </w:r>
      <w:r w:rsidR="00007AB3">
        <w:t xml:space="preserve"> </w:t>
      </w:r>
      <w:r w:rsidRPr="00757252">
        <w:t>abuzivă,</w:t>
      </w:r>
      <w:r w:rsidR="00007AB3">
        <w:t xml:space="preserve"> </w:t>
      </w:r>
      <w:r w:rsidRPr="00757252">
        <w:t>neserioasă</w:t>
      </w:r>
      <w:r w:rsidR="00007AB3">
        <w:t xml:space="preserve"> </w:t>
      </w:r>
      <w:r w:rsidRPr="00757252">
        <w:t>sau</w:t>
      </w:r>
      <w:r w:rsidR="00007AB3">
        <w:t xml:space="preserve"> </w:t>
      </w:r>
      <w:r w:rsidRPr="00757252">
        <w:t>vexatorie</w:t>
      </w:r>
      <w:r w:rsidR="00007AB3">
        <w:t xml:space="preserve"> </w:t>
      </w:r>
      <w:r w:rsidRPr="00757252">
        <w:t>și</w:t>
      </w:r>
      <w:r w:rsidR="00007AB3">
        <w:t xml:space="preserve"> </w:t>
      </w:r>
      <w:r w:rsidRPr="00757252">
        <w:t>(3)</w:t>
      </w:r>
      <w:r w:rsidR="00007AB3">
        <w:t xml:space="preserve"> </w:t>
      </w:r>
      <w:r w:rsidRPr="00757252">
        <w:t>nu</w:t>
      </w:r>
      <w:r w:rsidR="00007AB3">
        <w:t xml:space="preserve"> </w:t>
      </w:r>
      <w:r w:rsidRPr="00757252">
        <w:t>trebuie</w:t>
      </w:r>
      <w:r w:rsidR="00007AB3">
        <w:t xml:space="preserve"> </w:t>
      </w:r>
      <w:r w:rsidRPr="00757252">
        <w:t>să</w:t>
      </w:r>
      <w:r w:rsidR="00007AB3">
        <w:t xml:space="preserve"> </w:t>
      </w:r>
      <w:r w:rsidRPr="00757252">
        <w:t>contravină</w:t>
      </w:r>
      <w:r w:rsidR="00007AB3">
        <w:t xml:space="preserve"> </w:t>
      </w:r>
      <w:r w:rsidRPr="00757252">
        <w:t>în</w:t>
      </w:r>
      <w:r w:rsidR="00007AB3">
        <w:t xml:space="preserve"> </w:t>
      </w:r>
      <w:r w:rsidRPr="00757252">
        <w:t>mod</w:t>
      </w:r>
      <w:r w:rsidR="00007AB3">
        <w:t xml:space="preserve"> </w:t>
      </w:r>
      <w:r w:rsidRPr="00757252">
        <w:t>vădit</w:t>
      </w:r>
      <w:r w:rsidR="00007AB3">
        <w:t xml:space="preserve"> </w:t>
      </w:r>
      <w:r w:rsidRPr="00757252">
        <w:t>valorilor</w:t>
      </w:r>
      <w:r w:rsidR="00007AB3">
        <w:t xml:space="preserve"> </w:t>
      </w:r>
      <w:r w:rsidRPr="00757252">
        <w:t>Uniunii.</w:t>
      </w:r>
    </w:p>
    <w:p w14:paraId="70928DC8" w14:textId="1625B2E3" w:rsidR="00757252" w:rsidRPr="00757252" w:rsidRDefault="00757252" w:rsidP="00757252">
      <w:r w:rsidRPr="00757252">
        <w:t>Aceasta</w:t>
      </w:r>
      <w:r w:rsidR="00007AB3">
        <w:t xml:space="preserve"> </w:t>
      </w:r>
      <w:r w:rsidRPr="00757252">
        <w:t>este</w:t>
      </w:r>
      <w:r w:rsidR="00007AB3">
        <w:t xml:space="preserve"> </w:t>
      </w:r>
      <w:r w:rsidRPr="00757252">
        <w:t>prima</w:t>
      </w:r>
      <w:r w:rsidR="00007AB3">
        <w:t xml:space="preserve"> </w:t>
      </w:r>
      <w:r w:rsidRPr="00757252">
        <w:t>înregistrare</w:t>
      </w:r>
      <w:r w:rsidR="00007AB3">
        <w:t xml:space="preserve"> </w:t>
      </w:r>
      <w:r w:rsidRPr="00757252">
        <w:t>parțială</w:t>
      </w:r>
      <w:r w:rsidR="00007AB3">
        <w:t xml:space="preserve"> </w:t>
      </w:r>
      <w:r w:rsidRPr="00757252">
        <w:t>a</w:t>
      </w:r>
      <w:r w:rsidR="00007AB3">
        <w:t xml:space="preserve"> </w:t>
      </w:r>
      <w:r w:rsidRPr="00757252">
        <w:t>unei</w:t>
      </w:r>
      <w:r w:rsidR="00007AB3">
        <w:t xml:space="preserve"> </w:t>
      </w:r>
      <w:r w:rsidRPr="00757252">
        <w:t>ICE</w:t>
      </w:r>
      <w:r w:rsidR="00007AB3">
        <w:t xml:space="preserve"> </w:t>
      </w:r>
      <w:r w:rsidRPr="00757252">
        <w:t>de</w:t>
      </w:r>
      <w:r w:rsidR="00007AB3">
        <w:t xml:space="preserve"> </w:t>
      </w:r>
      <w:r w:rsidRPr="00757252">
        <w:t>la</w:t>
      </w:r>
      <w:r w:rsidR="00007AB3">
        <w:t xml:space="preserve"> </w:t>
      </w:r>
      <w:r w:rsidRPr="00757252">
        <w:t>intrarea</w:t>
      </w:r>
      <w:r w:rsidR="00007AB3">
        <w:t xml:space="preserve"> </w:t>
      </w:r>
      <w:r w:rsidRPr="00757252">
        <w:t>în</w:t>
      </w:r>
      <w:r w:rsidR="00007AB3">
        <w:t xml:space="preserve"> </w:t>
      </w:r>
      <w:r w:rsidRPr="00757252">
        <w:t>vigoare</w:t>
      </w:r>
      <w:r w:rsidR="00007AB3">
        <w:t xml:space="preserve"> </w:t>
      </w:r>
      <w:r w:rsidRPr="00757252">
        <w:t>a</w:t>
      </w:r>
      <w:r w:rsidR="00007AB3">
        <w:t xml:space="preserve"> </w:t>
      </w:r>
      <w:r w:rsidRPr="00757252">
        <w:t>noului</w:t>
      </w:r>
      <w:r w:rsidR="00007AB3">
        <w:t xml:space="preserve"> </w:t>
      </w:r>
      <w:r w:rsidRPr="00757252">
        <w:t>Regulament</w:t>
      </w:r>
      <w:r w:rsidR="00007AB3">
        <w:t xml:space="preserve"> </w:t>
      </w:r>
      <w:r w:rsidRPr="00757252">
        <w:t>privind</w:t>
      </w:r>
      <w:r w:rsidR="00007AB3">
        <w:t xml:space="preserve"> </w:t>
      </w:r>
      <w:r w:rsidRPr="00757252">
        <w:t>ICE,</w:t>
      </w:r>
      <w:r w:rsidR="00007AB3">
        <w:t xml:space="preserve"> </w:t>
      </w:r>
      <w:r w:rsidRPr="00757252">
        <w:t>în</w:t>
      </w:r>
      <w:r w:rsidR="00007AB3">
        <w:t xml:space="preserve"> </w:t>
      </w:r>
      <w:r w:rsidRPr="00757252">
        <w:t>ianuarie</w:t>
      </w:r>
      <w:r w:rsidR="00007AB3">
        <w:t xml:space="preserve"> </w:t>
      </w:r>
      <w:r w:rsidRPr="00757252">
        <w:t>2020.</w:t>
      </w:r>
      <w:r w:rsidR="00007AB3">
        <w:t xml:space="preserve"> </w:t>
      </w:r>
      <w:r w:rsidRPr="00757252">
        <w:t>De</w:t>
      </w:r>
      <w:r w:rsidR="00007AB3">
        <w:t xml:space="preserve"> </w:t>
      </w:r>
      <w:r w:rsidRPr="00757252">
        <w:t>la</w:t>
      </w:r>
      <w:r w:rsidR="00007AB3">
        <w:t xml:space="preserve"> </w:t>
      </w:r>
      <w:r w:rsidRPr="00757252">
        <w:t>introducerea</w:t>
      </w:r>
      <w:r w:rsidR="00007AB3">
        <w:t xml:space="preserve"> </w:t>
      </w:r>
      <w:r w:rsidRPr="00757252">
        <w:t>ICE,</w:t>
      </w:r>
      <w:r w:rsidR="00007AB3">
        <w:t xml:space="preserve"> </w:t>
      </w:r>
      <w:r w:rsidRPr="00757252">
        <w:t>Comisia</w:t>
      </w:r>
      <w:r w:rsidR="00007AB3">
        <w:t xml:space="preserve"> </w:t>
      </w:r>
      <w:r w:rsidRPr="00757252">
        <w:t>a</w:t>
      </w:r>
      <w:r w:rsidR="00007AB3">
        <w:t xml:space="preserve"> </w:t>
      </w:r>
      <w:r w:rsidRPr="00757252">
        <w:t>înregistrat</w:t>
      </w:r>
      <w:r w:rsidR="00007AB3">
        <w:t xml:space="preserve"> </w:t>
      </w:r>
      <w:r w:rsidRPr="00757252">
        <w:t>110</w:t>
      </w:r>
      <w:r w:rsidR="00007AB3">
        <w:t xml:space="preserve"> </w:t>
      </w:r>
      <w:r w:rsidRPr="00757252">
        <w:t>inițiative.</w:t>
      </w:r>
    </w:p>
    <w:p w14:paraId="41563408" w14:textId="70F4451B" w:rsidR="00757252" w:rsidRPr="00757252" w:rsidRDefault="00757252" w:rsidP="00757252">
      <w:r w:rsidRPr="00757252">
        <w:rPr>
          <w:b/>
          <w:bCs/>
        </w:rPr>
        <w:t>Informații</w:t>
      </w:r>
      <w:r w:rsidR="00007AB3">
        <w:rPr>
          <w:b/>
          <w:bCs/>
        </w:rPr>
        <w:t xml:space="preserve"> </w:t>
      </w:r>
      <w:r w:rsidRPr="00757252">
        <w:rPr>
          <w:b/>
          <w:bCs/>
        </w:rPr>
        <w:t>suplimentare</w:t>
      </w:r>
    </w:p>
    <w:p w14:paraId="2316F2D8" w14:textId="5FC5FD1F" w:rsidR="00757252" w:rsidRPr="00757252" w:rsidRDefault="00BE4464" w:rsidP="00757252">
      <w:hyperlink r:id="rId129" w:history="1">
        <w:r w:rsidR="00757252" w:rsidRPr="00757252">
          <w:rPr>
            <w:rStyle w:val="Hyperlink"/>
            <w:i/>
            <w:iCs/>
            <w:szCs w:val="24"/>
          </w:rPr>
          <w:t>European</w:t>
        </w:r>
        <w:r w:rsidR="00007AB3">
          <w:rPr>
            <w:rStyle w:val="Hyperlink"/>
            <w:i/>
            <w:iCs/>
            <w:szCs w:val="24"/>
          </w:rPr>
          <w:t xml:space="preserve"> </w:t>
        </w:r>
        <w:proofErr w:type="spellStart"/>
        <w:r w:rsidR="00757252" w:rsidRPr="00757252">
          <w:rPr>
            <w:rStyle w:val="Hyperlink"/>
            <w:i/>
            <w:iCs/>
            <w:szCs w:val="24"/>
          </w:rPr>
          <w:t>Cannabis</w:t>
        </w:r>
        <w:proofErr w:type="spellEnd"/>
        <w:r w:rsidR="00007AB3">
          <w:rPr>
            <w:rStyle w:val="Hyperlink"/>
            <w:i/>
            <w:iCs/>
            <w:szCs w:val="24"/>
          </w:rPr>
          <w:t xml:space="preserve"> </w:t>
        </w:r>
        <w:proofErr w:type="spellStart"/>
        <w:r w:rsidR="00757252" w:rsidRPr="00757252">
          <w:rPr>
            <w:rStyle w:val="Hyperlink"/>
            <w:i/>
            <w:iCs/>
            <w:szCs w:val="24"/>
          </w:rPr>
          <w:t>Initiative</w:t>
        </w:r>
        <w:proofErr w:type="spellEnd"/>
      </w:hyperlink>
    </w:p>
    <w:p w14:paraId="426F1D70" w14:textId="0526DC3E" w:rsidR="00757252" w:rsidRPr="00757252" w:rsidRDefault="00BE4464" w:rsidP="00757252">
      <w:hyperlink r:id="rId130" w:history="1">
        <w:r w:rsidR="00757252" w:rsidRPr="00757252">
          <w:rPr>
            <w:rStyle w:val="Hyperlink"/>
            <w:szCs w:val="24"/>
          </w:rPr>
          <w:t>Statistici</w:t>
        </w:r>
        <w:r w:rsidR="00007AB3">
          <w:rPr>
            <w:rStyle w:val="Hyperlink"/>
            <w:szCs w:val="24"/>
          </w:rPr>
          <w:t xml:space="preserve"> </w:t>
        </w:r>
        <w:r w:rsidR="00757252" w:rsidRPr="00757252">
          <w:rPr>
            <w:rStyle w:val="Hyperlink"/>
            <w:szCs w:val="24"/>
          </w:rPr>
          <w:t>despre</w:t>
        </w:r>
        <w:r w:rsidR="00007AB3">
          <w:rPr>
            <w:rStyle w:val="Hyperlink"/>
            <w:szCs w:val="24"/>
          </w:rPr>
          <w:t xml:space="preserve"> </w:t>
        </w:r>
        <w:r w:rsidR="00757252" w:rsidRPr="00757252">
          <w:rPr>
            <w:rStyle w:val="Hyperlink"/>
            <w:szCs w:val="24"/>
          </w:rPr>
          <w:t>ICE</w:t>
        </w:r>
      </w:hyperlink>
    </w:p>
    <w:p w14:paraId="3BC92AC7" w14:textId="595BCAFB" w:rsidR="00757252" w:rsidRPr="00757252" w:rsidRDefault="00BE4464" w:rsidP="00757252">
      <w:hyperlink r:id="rId131" w:history="1">
        <w:r w:rsidR="00757252" w:rsidRPr="00757252">
          <w:rPr>
            <w:rStyle w:val="Hyperlink"/>
            <w:szCs w:val="24"/>
          </w:rPr>
          <w:t>Inițiative</w:t>
        </w:r>
        <w:r w:rsidR="00007AB3">
          <w:rPr>
            <w:rStyle w:val="Hyperlink"/>
            <w:szCs w:val="24"/>
          </w:rPr>
          <w:t xml:space="preserve"> </w:t>
        </w:r>
        <w:r w:rsidR="00757252" w:rsidRPr="00757252">
          <w:rPr>
            <w:rStyle w:val="Hyperlink"/>
            <w:szCs w:val="24"/>
          </w:rPr>
          <w:t>pentru</w:t>
        </w:r>
        <w:r w:rsidR="00007AB3">
          <w:rPr>
            <w:rStyle w:val="Hyperlink"/>
            <w:szCs w:val="24"/>
          </w:rPr>
          <w:t xml:space="preserve"> </w:t>
        </w:r>
        <w:r w:rsidR="00757252" w:rsidRPr="00757252">
          <w:rPr>
            <w:rStyle w:val="Hyperlink"/>
            <w:szCs w:val="24"/>
          </w:rPr>
          <w:t>care</w:t>
        </w:r>
        <w:r w:rsidR="00007AB3">
          <w:rPr>
            <w:rStyle w:val="Hyperlink"/>
            <w:szCs w:val="24"/>
          </w:rPr>
          <w:t xml:space="preserve"> </w:t>
        </w:r>
        <w:r w:rsidR="00757252" w:rsidRPr="00757252">
          <w:rPr>
            <w:rStyle w:val="Hyperlink"/>
            <w:szCs w:val="24"/>
          </w:rPr>
          <w:t>se</w:t>
        </w:r>
        <w:r w:rsidR="00007AB3">
          <w:rPr>
            <w:rStyle w:val="Hyperlink"/>
            <w:szCs w:val="24"/>
          </w:rPr>
          <w:t xml:space="preserve"> </w:t>
        </w:r>
        <w:r w:rsidR="00757252" w:rsidRPr="00757252">
          <w:rPr>
            <w:rStyle w:val="Hyperlink"/>
            <w:szCs w:val="24"/>
          </w:rPr>
          <w:t>strâng</w:t>
        </w:r>
        <w:r w:rsidR="00007AB3">
          <w:rPr>
            <w:rStyle w:val="Hyperlink"/>
            <w:szCs w:val="24"/>
          </w:rPr>
          <w:t xml:space="preserve"> </w:t>
        </w:r>
        <w:r w:rsidR="00757252" w:rsidRPr="00757252">
          <w:rPr>
            <w:rStyle w:val="Hyperlink"/>
            <w:szCs w:val="24"/>
          </w:rPr>
          <w:t>în</w:t>
        </w:r>
        <w:r w:rsidR="00007AB3">
          <w:rPr>
            <w:rStyle w:val="Hyperlink"/>
            <w:szCs w:val="24"/>
          </w:rPr>
          <w:t xml:space="preserve"> </w:t>
        </w:r>
        <w:r w:rsidR="00757252" w:rsidRPr="00757252">
          <w:rPr>
            <w:rStyle w:val="Hyperlink"/>
            <w:szCs w:val="24"/>
          </w:rPr>
          <w:t>prezent</w:t>
        </w:r>
        <w:r w:rsidR="00007AB3">
          <w:rPr>
            <w:rStyle w:val="Hyperlink"/>
            <w:szCs w:val="24"/>
          </w:rPr>
          <w:t xml:space="preserve"> </w:t>
        </w:r>
        <w:r w:rsidR="00757252" w:rsidRPr="00757252">
          <w:rPr>
            <w:rStyle w:val="Hyperlink"/>
            <w:szCs w:val="24"/>
          </w:rPr>
          <w:t>semnături</w:t>
        </w:r>
      </w:hyperlink>
    </w:p>
    <w:p w14:paraId="2F7AED02" w14:textId="760C5519" w:rsidR="00757252" w:rsidRPr="00757252" w:rsidRDefault="00BE4464" w:rsidP="00757252">
      <w:hyperlink r:id="rId132" w:history="1">
        <w:r w:rsidR="00757252" w:rsidRPr="00757252">
          <w:rPr>
            <w:rStyle w:val="Hyperlink"/>
            <w:szCs w:val="24"/>
          </w:rPr>
          <w:t>Forumul</w:t>
        </w:r>
        <w:r w:rsidR="00007AB3">
          <w:rPr>
            <w:rStyle w:val="Hyperlink"/>
            <w:szCs w:val="24"/>
          </w:rPr>
          <w:t xml:space="preserve"> </w:t>
        </w:r>
        <w:r w:rsidR="00757252" w:rsidRPr="00757252">
          <w:rPr>
            <w:rStyle w:val="Hyperlink"/>
            <w:szCs w:val="24"/>
          </w:rPr>
          <w:t>Inițiativei</w:t>
        </w:r>
        <w:r w:rsidR="00007AB3">
          <w:rPr>
            <w:rStyle w:val="Hyperlink"/>
            <w:szCs w:val="24"/>
          </w:rPr>
          <w:t xml:space="preserve"> </w:t>
        </w:r>
        <w:r w:rsidR="00757252" w:rsidRPr="00757252">
          <w:rPr>
            <w:rStyle w:val="Hyperlink"/>
            <w:szCs w:val="24"/>
          </w:rPr>
          <w:t>cetățenești</w:t>
        </w:r>
        <w:r w:rsidR="00007AB3">
          <w:rPr>
            <w:rStyle w:val="Hyperlink"/>
            <w:szCs w:val="24"/>
          </w:rPr>
          <w:t xml:space="preserve"> </w:t>
        </w:r>
        <w:r w:rsidR="00757252" w:rsidRPr="00757252">
          <w:rPr>
            <w:rStyle w:val="Hyperlink"/>
            <w:szCs w:val="24"/>
          </w:rPr>
          <w:t>europene</w:t>
        </w:r>
      </w:hyperlink>
    </w:p>
    <w:p w14:paraId="19E341F7" w14:textId="202DD6C2" w:rsidR="00757252" w:rsidRPr="00757252" w:rsidRDefault="00BE4464" w:rsidP="00757252">
      <w:hyperlink r:id="rId133" w:history="1">
        <w:r w:rsidR="00757252" w:rsidRPr="00757252">
          <w:rPr>
            <w:rStyle w:val="Hyperlink"/>
            <w:szCs w:val="24"/>
          </w:rPr>
          <w:t>Campania</w:t>
        </w:r>
        <w:r w:rsidR="00007AB3">
          <w:rPr>
            <w:rStyle w:val="Hyperlink"/>
            <w:szCs w:val="24"/>
          </w:rPr>
          <w:t xml:space="preserve"> </w:t>
        </w:r>
        <w:r w:rsidR="00757252" w:rsidRPr="00757252">
          <w:rPr>
            <w:rStyle w:val="Hyperlink"/>
            <w:szCs w:val="24"/>
          </w:rPr>
          <w:t>#EUTakeTheInitiative</w:t>
        </w:r>
      </w:hyperlink>
    </w:p>
    <w:p w14:paraId="420E7BF2" w14:textId="40B5DCF0" w:rsidR="00757252" w:rsidRPr="00757252" w:rsidRDefault="00757252" w:rsidP="00757252">
      <w:pPr>
        <w:pStyle w:val="separatorarticole"/>
      </w:pPr>
      <w:r>
        <w:t>*</w:t>
      </w:r>
    </w:p>
    <w:p w14:paraId="44014E29" w14:textId="2FE6F1A7" w:rsidR="007C1AE7" w:rsidRPr="007C1AE7" w:rsidRDefault="007C1AE7" w:rsidP="007C1AE7">
      <w:pPr>
        <w:pStyle w:val="TitluArticolinINFOUE"/>
      </w:pPr>
      <w:bookmarkStart w:id="172" w:name="_Toc158617949"/>
      <w:r w:rsidRPr="007C1AE7">
        <w:t>Un</w:t>
      </w:r>
      <w:r w:rsidR="00007AB3">
        <w:t xml:space="preserve"> </w:t>
      </w:r>
      <w:r w:rsidRPr="007C1AE7">
        <w:t>nou</w:t>
      </w:r>
      <w:r w:rsidR="00007AB3">
        <w:t xml:space="preserve"> </w:t>
      </w:r>
      <w:r w:rsidRPr="007C1AE7">
        <w:t>impuls</w:t>
      </w:r>
      <w:r w:rsidR="00007AB3">
        <w:t xml:space="preserve"> </w:t>
      </w:r>
      <w:r w:rsidRPr="007C1AE7">
        <w:t>în</w:t>
      </w:r>
      <w:r w:rsidR="00007AB3">
        <w:t xml:space="preserve"> </w:t>
      </w:r>
      <w:r w:rsidRPr="007C1AE7">
        <w:t>lupta</w:t>
      </w:r>
      <w:r w:rsidR="00007AB3">
        <w:t xml:space="preserve"> </w:t>
      </w:r>
      <w:r w:rsidRPr="007C1AE7">
        <w:t>împotriva</w:t>
      </w:r>
      <w:r w:rsidR="00007AB3">
        <w:t xml:space="preserve"> </w:t>
      </w:r>
      <w:r w:rsidRPr="007C1AE7">
        <w:t>abuzului</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prin</w:t>
      </w:r>
      <w:r w:rsidR="00007AB3">
        <w:t xml:space="preserve"> </w:t>
      </w:r>
      <w:r w:rsidRPr="007C1AE7">
        <w:t>actualizarea</w:t>
      </w:r>
      <w:r w:rsidR="00007AB3">
        <w:t xml:space="preserve"> </w:t>
      </w:r>
      <w:r w:rsidRPr="007C1AE7">
        <w:t>normelor</w:t>
      </w:r>
      <w:r w:rsidR="00007AB3">
        <w:t xml:space="preserve"> </w:t>
      </w:r>
      <w:r w:rsidRPr="007C1AE7">
        <w:t>de</w:t>
      </w:r>
      <w:r w:rsidR="00007AB3">
        <w:t xml:space="preserve"> </w:t>
      </w:r>
      <w:r w:rsidRPr="007C1AE7">
        <w:t>drept</w:t>
      </w:r>
      <w:r w:rsidR="00007AB3">
        <w:t xml:space="preserve"> </w:t>
      </w:r>
      <w:r w:rsidRPr="007C1AE7">
        <w:t>penal</w:t>
      </w:r>
      <w:bookmarkEnd w:id="172"/>
    </w:p>
    <w:p w14:paraId="02854BAD" w14:textId="7DD6BAB9" w:rsidR="007C1AE7" w:rsidRPr="007C1AE7" w:rsidRDefault="007C1AE7" w:rsidP="007C1AE7">
      <w:r>
        <w:rPr>
          <w:noProof/>
          <w:lang w:eastAsia="ro-RO"/>
        </w:rPr>
        <w:drawing>
          <wp:anchor distT="0" distB="0" distL="114300" distR="114300" simplePos="0" relativeHeight="252093440" behindDoc="0" locked="0" layoutInCell="1" allowOverlap="1" wp14:anchorId="76F468CA" wp14:editId="371DE441">
            <wp:simplePos x="0" y="0"/>
            <wp:positionH relativeFrom="column">
              <wp:posOffset>69215</wp:posOffset>
            </wp:positionH>
            <wp:positionV relativeFrom="paragraph">
              <wp:posOffset>97155</wp:posOffset>
            </wp:positionV>
            <wp:extent cx="1800000" cy="1199937"/>
            <wp:effectExtent l="0" t="0" r="0" b="635"/>
            <wp:wrapSquare wrapText="bothSides"/>
            <wp:docPr id="73715761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1800000" cy="1199937"/>
                    </a:xfrm>
                    <a:prstGeom prst="rect">
                      <a:avLst/>
                    </a:prstGeom>
                    <a:noFill/>
                    <a:ln>
                      <a:noFill/>
                    </a:ln>
                  </pic:spPr>
                </pic:pic>
              </a:graphicData>
            </a:graphic>
          </wp:anchor>
        </w:drawing>
      </w:r>
      <w:r w:rsidRPr="007C1AE7">
        <w:t>Comisia</w:t>
      </w:r>
      <w:r w:rsidR="00007AB3">
        <w:t xml:space="preserve"> </w:t>
      </w:r>
      <w:r w:rsidRPr="007C1AE7">
        <w:t>a</w:t>
      </w:r>
      <w:r w:rsidR="00007AB3">
        <w:t xml:space="preserve"> </w:t>
      </w:r>
      <w:r>
        <w:t>a</w:t>
      </w:r>
      <w:r w:rsidRPr="007C1AE7">
        <w:t>dopt</w:t>
      </w:r>
      <w:r>
        <w:t>at</w:t>
      </w:r>
      <w:r w:rsidR="00007AB3">
        <w:t xml:space="preserve"> </w:t>
      </w:r>
      <w:r w:rsidRPr="007C1AE7">
        <w:t>o</w:t>
      </w:r>
      <w:r w:rsidR="00007AB3">
        <w:t xml:space="preserve"> </w:t>
      </w:r>
      <w:r w:rsidRPr="007C1AE7">
        <w:t>propunere</w:t>
      </w:r>
      <w:r w:rsidR="00007AB3">
        <w:t xml:space="preserve"> </w:t>
      </w:r>
      <w:r w:rsidRPr="007C1AE7">
        <w:t>de</w:t>
      </w:r>
      <w:r w:rsidR="00007AB3">
        <w:t xml:space="preserve"> </w:t>
      </w:r>
      <w:r w:rsidRPr="007C1AE7">
        <w:t>actualizare</w:t>
      </w:r>
      <w:r w:rsidR="00007AB3">
        <w:t xml:space="preserve"> </w:t>
      </w:r>
      <w:r w:rsidRPr="007C1AE7">
        <w:t>a</w:t>
      </w:r>
      <w:r w:rsidR="00007AB3">
        <w:t xml:space="preserve"> </w:t>
      </w:r>
      <w:r w:rsidRPr="007C1AE7">
        <w:t>normelor</w:t>
      </w:r>
      <w:r w:rsidR="00007AB3">
        <w:t xml:space="preserve"> </w:t>
      </w:r>
      <w:r w:rsidRPr="007C1AE7">
        <w:t>de</w:t>
      </w:r>
      <w:r w:rsidR="00007AB3">
        <w:t xml:space="preserve"> </w:t>
      </w:r>
      <w:r w:rsidRPr="007C1AE7">
        <w:t>drept</w:t>
      </w:r>
      <w:r w:rsidR="00007AB3">
        <w:t xml:space="preserve"> </w:t>
      </w:r>
      <w:r w:rsidRPr="007C1AE7">
        <w:t>penal</w:t>
      </w:r>
      <w:r w:rsidR="00007AB3">
        <w:t xml:space="preserve"> </w:t>
      </w:r>
      <w:r w:rsidRPr="007C1AE7">
        <w:t>privind</w:t>
      </w:r>
      <w:r w:rsidR="00007AB3">
        <w:t xml:space="preserve"> </w:t>
      </w:r>
      <w:r w:rsidRPr="007C1AE7">
        <w:t>abuzul</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și</w:t>
      </w:r>
      <w:r w:rsidR="00007AB3">
        <w:t xml:space="preserve"> </w:t>
      </w:r>
      <w:r w:rsidRPr="007C1AE7">
        <w:t>exploatarea</w:t>
      </w:r>
      <w:r w:rsidR="00007AB3">
        <w:t xml:space="preserve"> </w:t>
      </w:r>
      <w:r w:rsidRPr="007C1AE7">
        <w:t>sexuală</w:t>
      </w:r>
      <w:r w:rsidR="00007AB3">
        <w:t xml:space="preserve"> </w:t>
      </w:r>
      <w:r w:rsidRPr="007C1AE7">
        <w:t>a</w:t>
      </w:r>
      <w:r w:rsidR="00007AB3">
        <w:t xml:space="preserve"> </w:t>
      </w:r>
      <w:r w:rsidRPr="007C1AE7">
        <w:t>acestora.</w:t>
      </w:r>
      <w:r w:rsidR="00007AB3">
        <w:t xml:space="preserve"> </w:t>
      </w:r>
      <w:r w:rsidRPr="007C1AE7">
        <w:t>Abuzul</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este</w:t>
      </w:r>
      <w:r w:rsidR="00007AB3">
        <w:t xml:space="preserve"> </w:t>
      </w:r>
      <w:r w:rsidRPr="007C1AE7">
        <w:t>o</w:t>
      </w:r>
      <w:r w:rsidR="00007AB3">
        <w:t xml:space="preserve"> </w:t>
      </w:r>
      <w:r w:rsidRPr="007C1AE7">
        <w:t>infracțiune</w:t>
      </w:r>
      <w:r w:rsidR="00007AB3">
        <w:t xml:space="preserve"> </w:t>
      </w:r>
      <w:r w:rsidRPr="007C1AE7">
        <w:t>odioasă,</w:t>
      </w:r>
      <w:r w:rsidR="00007AB3">
        <w:t xml:space="preserve"> </w:t>
      </w:r>
      <w:r w:rsidRPr="007C1AE7">
        <w:t>care</w:t>
      </w:r>
      <w:r w:rsidR="00007AB3">
        <w:t xml:space="preserve"> </w:t>
      </w:r>
      <w:r w:rsidRPr="007C1AE7">
        <w:t>a</w:t>
      </w:r>
      <w:r w:rsidR="00007AB3">
        <w:t xml:space="preserve"> </w:t>
      </w:r>
      <w:r w:rsidRPr="007C1AE7">
        <w:t>evoluat</w:t>
      </w:r>
      <w:r w:rsidR="00007AB3">
        <w:t xml:space="preserve"> </w:t>
      </w:r>
      <w:r w:rsidRPr="007C1AE7">
        <w:t>semnificativ</w:t>
      </w:r>
      <w:r w:rsidR="00007AB3">
        <w:t xml:space="preserve"> </w:t>
      </w:r>
      <w:r w:rsidRPr="007C1AE7">
        <w:t>în</w:t>
      </w:r>
      <w:r w:rsidR="00007AB3">
        <w:t xml:space="preserve"> </w:t>
      </w:r>
      <w:r w:rsidRPr="007C1AE7">
        <w:t>ultimii</w:t>
      </w:r>
      <w:r w:rsidR="00007AB3">
        <w:t xml:space="preserve"> </w:t>
      </w:r>
      <w:r w:rsidRPr="007C1AE7">
        <w:t>ani.</w:t>
      </w:r>
      <w:r w:rsidR="00007AB3">
        <w:t xml:space="preserve"> </w:t>
      </w:r>
      <w:r w:rsidRPr="007C1AE7">
        <w:t>Prin</w:t>
      </w:r>
      <w:r w:rsidR="00007AB3">
        <w:t xml:space="preserve"> </w:t>
      </w:r>
      <w:r w:rsidRPr="007C1AE7">
        <w:t>aceste</w:t>
      </w:r>
      <w:r w:rsidR="00007AB3">
        <w:t xml:space="preserve"> </w:t>
      </w:r>
      <w:r w:rsidRPr="007C1AE7">
        <w:t>norme</w:t>
      </w:r>
      <w:r w:rsidR="00007AB3">
        <w:t xml:space="preserve"> </w:t>
      </w:r>
      <w:r w:rsidRPr="007C1AE7">
        <w:t>revizuite</w:t>
      </w:r>
      <w:r w:rsidR="00007AB3">
        <w:t xml:space="preserve"> </w:t>
      </w:r>
      <w:r w:rsidRPr="007C1AE7">
        <w:t>se</w:t>
      </w:r>
      <w:r w:rsidR="00007AB3">
        <w:t xml:space="preserve"> </w:t>
      </w:r>
      <w:r w:rsidRPr="007C1AE7">
        <w:t>extind</w:t>
      </w:r>
      <w:r w:rsidR="00007AB3">
        <w:t xml:space="preserve"> </w:t>
      </w:r>
      <w:r w:rsidRPr="007C1AE7">
        <w:t>definițiile</w:t>
      </w:r>
      <w:r w:rsidR="00007AB3">
        <w:t xml:space="preserve"> </w:t>
      </w:r>
      <w:r w:rsidRPr="007C1AE7">
        <w:t>infracțiunilor</w:t>
      </w:r>
      <w:r w:rsidR="00007AB3">
        <w:t xml:space="preserve"> </w:t>
      </w:r>
      <w:r w:rsidRPr="007C1AE7">
        <w:t>și</w:t>
      </w:r>
      <w:r w:rsidR="00007AB3">
        <w:t xml:space="preserve"> </w:t>
      </w:r>
      <w:r w:rsidRPr="007C1AE7">
        <w:t>se</w:t>
      </w:r>
      <w:r w:rsidR="00007AB3">
        <w:t xml:space="preserve"> </w:t>
      </w:r>
      <w:r w:rsidRPr="007C1AE7">
        <w:t>introduc</w:t>
      </w:r>
      <w:r w:rsidR="00007AB3">
        <w:t xml:space="preserve"> </w:t>
      </w:r>
      <w:r w:rsidRPr="007C1AE7">
        <w:t>sancțiuni</w:t>
      </w:r>
      <w:r w:rsidR="00007AB3">
        <w:t xml:space="preserve"> </w:t>
      </w:r>
      <w:r w:rsidRPr="007C1AE7">
        <w:t>mai</w:t>
      </w:r>
      <w:r w:rsidR="00007AB3">
        <w:t xml:space="preserve"> </w:t>
      </w:r>
      <w:r w:rsidRPr="007C1AE7">
        <w:t>mari</w:t>
      </w:r>
      <w:r w:rsidR="00007AB3">
        <w:t xml:space="preserve"> </w:t>
      </w:r>
      <w:r w:rsidRPr="007C1AE7">
        <w:t>pentru</w:t>
      </w:r>
      <w:r w:rsidR="00007AB3">
        <w:t xml:space="preserve"> </w:t>
      </w:r>
      <w:r w:rsidRPr="007C1AE7">
        <w:t>autori</w:t>
      </w:r>
      <w:r w:rsidR="00007AB3">
        <w:t xml:space="preserve"> </w:t>
      </w:r>
      <w:r w:rsidRPr="007C1AE7">
        <w:t>și</w:t>
      </w:r>
      <w:r w:rsidR="00007AB3">
        <w:t xml:space="preserve"> </w:t>
      </w:r>
      <w:r w:rsidRPr="007C1AE7">
        <w:t>cerințe</w:t>
      </w:r>
      <w:r w:rsidR="00007AB3">
        <w:t xml:space="preserve"> </w:t>
      </w:r>
      <w:r w:rsidRPr="007C1AE7">
        <w:t>mai</w:t>
      </w:r>
      <w:r w:rsidR="00007AB3">
        <w:t xml:space="preserve"> </w:t>
      </w:r>
      <w:r w:rsidRPr="007C1AE7">
        <w:t>specifice</w:t>
      </w:r>
      <w:r w:rsidR="00007AB3">
        <w:t xml:space="preserve"> </w:t>
      </w:r>
      <w:r w:rsidRPr="007C1AE7">
        <w:t>pentru</w:t>
      </w:r>
      <w:r w:rsidR="00007AB3">
        <w:t xml:space="preserve"> </w:t>
      </w:r>
      <w:r w:rsidRPr="007C1AE7">
        <w:t>prevenirea</w:t>
      </w:r>
      <w:r w:rsidR="00007AB3">
        <w:t xml:space="preserve"> </w:t>
      </w:r>
      <w:r w:rsidRPr="007C1AE7">
        <w:t>și</w:t>
      </w:r>
      <w:r w:rsidR="00007AB3">
        <w:t xml:space="preserve"> </w:t>
      </w:r>
      <w:r w:rsidRPr="007C1AE7">
        <w:t>asistența</w:t>
      </w:r>
      <w:r w:rsidR="00007AB3">
        <w:t xml:space="preserve"> </w:t>
      </w:r>
      <w:r w:rsidRPr="007C1AE7">
        <w:t>acordată</w:t>
      </w:r>
      <w:r w:rsidR="00007AB3">
        <w:t xml:space="preserve"> </w:t>
      </w:r>
      <w:r w:rsidRPr="007C1AE7">
        <w:t>victimelor.</w:t>
      </w:r>
      <w:r w:rsidR="00007AB3">
        <w:t xml:space="preserve"> </w:t>
      </w:r>
      <w:r w:rsidRPr="007C1AE7">
        <w:t>Acestea</w:t>
      </w:r>
      <w:r w:rsidR="00007AB3">
        <w:t xml:space="preserve"> </w:t>
      </w:r>
      <w:r w:rsidRPr="007C1AE7">
        <w:t>completează</w:t>
      </w:r>
      <w:r w:rsidR="00007AB3">
        <w:t xml:space="preserve"> </w:t>
      </w:r>
      <w:hyperlink r:id="rId135" w:history="1">
        <w:r w:rsidRPr="007C1AE7">
          <w:rPr>
            <w:rStyle w:val="Hyperlink"/>
            <w:szCs w:val="24"/>
          </w:rPr>
          <w:t>propunerea</w:t>
        </w:r>
        <w:r w:rsidR="00007AB3">
          <w:rPr>
            <w:rStyle w:val="Hyperlink"/>
            <w:szCs w:val="24"/>
          </w:rPr>
          <w:t xml:space="preserve"> </w:t>
        </w:r>
        <w:r w:rsidRPr="007C1AE7">
          <w:rPr>
            <w:rStyle w:val="Hyperlink"/>
            <w:szCs w:val="24"/>
          </w:rPr>
          <w:t>de</w:t>
        </w:r>
        <w:r w:rsidR="00007AB3">
          <w:rPr>
            <w:rStyle w:val="Hyperlink"/>
            <w:szCs w:val="24"/>
          </w:rPr>
          <w:t xml:space="preserve"> </w:t>
        </w:r>
        <w:r w:rsidRPr="007C1AE7">
          <w:rPr>
            <w:rStyle w:val="Hyperlink"/>
            <w:szCs w:val="24"/>
          </w:rPr>
          <w:t>regulament</w:t>
        </w:r>
      </w:hyperlink>
      <w:r w:rsidR="00007AB3">
        <w:t xml:space="preserve"> </w:t>
      </w:r>
      <w:r w:rsidRPr="007C1AE7">
        <w:t>prezentată</w:t>
      </w:r>
      <w:r w:rsidR="00007AB3">
        <w:t xml:space="preserve"> </w:t>
      </w:r>
      <w:r w:rsidRPr="007C1AE7">
        <w:t>de</w:t>
      </w:r>
      <w:r w:rsidR="00007AB3">
        <w:t xml:space="preserve"> </w:t>
      </w:r>
      <w:r w:rsidRPr="007C1AE7">
        <w:t>Comisie</w:t>
      </w:r>
      <w:r w:rsidR="00007AB3">
        <w:t xml:space="preserve"> </w:t>
      </w:r>
      <w:r w:rsidRPr="007C1AE7">
        <w:t>în</w:t>
      </w:r>
      <w:r w:rsidR="00007AB3">
        <w:t xml:space="preserve"> </w:t>
      </w:r>
      <w:r w:rsidRPr="007C1AE7">
        <w:t>2022,</w:t>
      </w:r>
      <w:r w:rsidR="00007AB3">
        <w:t xml:space="preserve"> </w:t>
      </w:r>
      <w:r w:rsidRPr="007C1AE7">
        <w:t>care</w:t>
      </w:r>
      <w:r w:rsidR="00007AB3">
        <w:t xml:space="preserve"> </w:t>
      </w:r>
      <w:r w:rsidRPr="007C1AE7">
        <w:t>stabilește</w:t>
      </w:r>
      <w:r w:rsidR="00007AB3">
        <w:t xml:space="preserve"> </w:t>
      </w:r>
      <w:r w:rsidRPr="007C1AE7">
        <w:t>obligațiile</w:t>
      </w:r>
      <w:r w:rsidR="00007AB3">
        <w:t xml:space="preserve"> </w:t>
      </w:r>
      <w:r w:rsidRPr="007C1AE7">
        <w:t>companiilor</w:t>
      </w:r>
      <w:r w:rsidR="00007AB3">
        <w:t xml:space="preserve"> </w:t>
      </w:r>
      <w:r w:rsidRPr="007C1AE7">
        <w:t>de</w:t>
      </w:r>
      <w:r w:rsidR="00007AB3">
        <w:t xml:space="preserve"> </w:t>
      </w:r>
      <w:r w:rsidRPr="007C1AE7">
        <w:t>internet</w:t>
      </w:r>
      <w:r w:rsidR="00007AB3">
        <w:t xml:space="preserve"> </w:t>
      </w:r>
      <w:r w:rsidRPr="007C1AE7">
        <w:t>de</w:t>
      </w:r>
      <w:r w:rsidR="00007AB3">
        <w:t xml:space="preserve"> </w:t>
      </w:r>
      <w:r w:rsidRPr="007C1AE7">
        <w:t>a</w:t>
      </w:r>
      <w:r w:rsidR="00007AB3">
        <w:t xml:space="preserve"> </w:t>
      </w:r>
      <w:r w:rsidRPr="007C1AE7">
        <w:t>detecta,</w:t>
      </w:r>
      <w:r w:rsidR="00007AB3">
        <w:t xml:space="preserve"> </w:t>
      </w:r>
      <w:r w:rsidRPr="007C1AE7">
        <w:t>raporta</w:t>
      </w:r>
      <w:r w:rsidR="00007AB3">
        <w:t xml:space="preserve"> </w:t>
      </w:r>
      <w:r w:rsidRPr="007C1AE7">
        <w:t>și</w:t>
      </w:r>
      <w:r w:rsidR="00007AB3">
        <w:t xml:space="preserve"> </w:t>
      </w:r>
      <w:r w:rsidRPr="007C1AE7">
        <w:t>elimina</w:t>
      </w:r>
      <w:r w:rsidR="00007AB3">
        <w:t xml:space="preserve"> </w:t>
      </w:r>
      <w:r w:rsidRPr="007C1AE7">
        <w:t>materialele</w:t>
      </w:r>
      <w:r w:rsidR="00007AB3">
        <w:t xml:space="preserve"> </w:t>
      </w:r>
      <w:r w:rsidRPr="007C1AE7">
        <w:t>care</w:t>
      </w:r>
      <w:r w:rsidR="00007AB3">
        <w:t xml:space="preserve"> </w:t>
      </w:r>
      <w:r w:rsidRPr="007C1AE7">
        <w:t>conțin</w:t>
      </w:r>
      <w:r w:rsidR="00007AB3">
        <w:t xml:space="preserve"> </w:t>
      </w:r>
      <w:r w:rsidRPr="007C1AE7">
        <w:t>abuzuri</w:t>
      </w:r>
      <w:r w:rsidR="00007AB3">
        <w:t xml:space="preserve"> </w:t>
      </w:r>
      <w:r w:rsidRPr="007C1AE7">
        <w:t>sexuale</w:t>
      </w:r>
      <w:r w:rsidR="00007AB3">
        <w:t xml:space="preserve"> </w:t>
      </w:r>
      <w:r w:rsidRPr="007C1AE7">
        <w:t>asupra</w:t>
      </w:r>
      <w:r w:rsidR="00007AB3">
        <w:t xml:space="preserve"> </w:t>
      </w:r>
      <w:r w:rsidRPr="007C1AE7">
        <w:t>copiilor</w:t>
      </w:r>
      <w:r w:rsidR="00007AB3">
        <w:t xml:space="preserve"> </w:t>
      </w:r>
      <w:r w:rsidRPr="007C1AE7">
        <w:t>din</w:t>
      </w:r>
      <w:r w:rsidR="00007AB3">
        <w:t xml:space="preserve"> </w:t>
      </w:r>
      <w:r w:rsidRPr="007C1AE7">
        <w:t>cadrul</w:t>
      </w:r>
      <w:r w:rsidR="00007AB3">
        <w:t xml:space="preserve"> </w:t>
      </w:r>
      <w:r w:rsidRPr="007C1AE7">
        <w:t>serviciilor</w:t>
      </w:r>
      <w:r w:rsidR="00007AB3">
        <w:t xml:space="preserve"> </w:t>
      </w:r>
      <w:r w:rsidRPr="007C1AE7">
        <w:t>lor.</w:t>
      </w:r>
    </w:p>
    <w:p w14:paraId="4EB4E039" w14:textId="6495A73B" w:rsidR="007C1AE7" w:rsidRPr="007C1AE7" w:rsidRDefault="007C1AE7" w:rsidP="007C1AE7">
      <w:r w:rsidRPr="007C1AE7">
        <w:t>Amenințarea</w:t>
      </w:r>
      <w:r w:rsidR="00007AB3">
        <w:t xml:space="preserve"> </w:t>
      </w:r>
      <w:r w:rsidRPr="007C1AE7">
        <w:t>abuzurilor</w:t>
      </w:r>
      <w:r w:rsidR="00007AB3">
        <w:t xml:space="preserve"> </w:t>
      </w:r>
      <w:r w:rsidRPr="007C1AE7">
        <w:t>este</w:t>
      </w:r>
      <w:r w:rsidR="00007AB3">
        <w:t xml:space="preserve"> </w:t>
      </w:r>
      <w:r w:rsidRPr="007C1AE7">
        <w:t>reală</w:t>
      </w:r>
      <w:r w:rsidR="00007AB3">
        <w:t xml:space="preserve"> </w:t>
      </w:r>
      <w:r w:rsidRPr="007C1AE7">
        <w:t>și</w:t>
      </w:r>
      <w:r w:rsidR="00007AB3">
        <w:t xml:space="preserve"> </w:t>
      </w:r>
      <w:r w:rsidRPr="007C1AE7">
        <w:t>a</w:t>
      </w:r>
      <w:r w:rsidR="00007AB3">
        <w:t xml:space="preserve"> </w:t>
      </w:r>
      <w:r w:rsidRPr="007C1AE7">
        <w:t>crescut</w:t>
      </w:r>
      <w:r w:rsidR="00007AB3">
        <w:t xml:space="preserve"> </w:t>
      </w:r>
      <w:r w:rsidRPr="007C1AE7">
        <w:t>în</w:t>
      </w:r>
      <w:r w:rsidR="00007AB3">
        <w:t xml:space="preserve"> </w:t>
      </w:r>
      <w:r w:rsidRPr="007C1AE7">
        <w:t>întreaga</w:t>
      </w:r>
      <w:r w:rsidR="00007AB3">
        <w:t xml:space="preserve"> </w:t>
      </w:r>
      <w:r w:rsidRPr="007C1AE7">
        <w:t>UE.</w:t>
      </w:r>
      <w:r w:rsidR="00007AB3">
        <w:t xml:space="preserve"> </w:t>
      </w:r>
      <w:r w:rsidRPr="007C1AE7">
        <w:t>De</w:t>
      </w:r>
      <w:r w:rsidR="00007AB3">
        <w:t xml:space="preserve"> </w:t>
      </w:r>
      <w:r w:rsidRPr="007C1AE7">
        <w:t>exemplu,</w:t>
      </w:r>
      <w:r w:rsidR="00007AB3">
        <w:t xml:space="preserve"> </w:t>
      </w:r>
      <w:r w:rsidRPr="007C1AE7">
        <w:t>continuă</w:t>
      </w:r>
      <w:r w:rsidR="00007AB3">
        <w:t xml:space="preserve"> </w:t>
      </w:r>
      <w:r w:rsidRPr="007C1AE7">
        <w:t>să</w:t>
      </w:r>
      <w:r w:rsidR="00007AB3">
        <w:t xml:space="preserve"> </w:t>
      </w:r>
      <w:r w:rsidRPr="007C1AE7">
        <w:t>apară</w:t>
      </w:r>
      <w:r w:rsidR="00007AB3">
        <w:t xml:space="preserve"> </w:t>
      </w:r>
      <w:r w:rsidRPr="007C1AE7">
        <w:t>online</w:t>
      </w:r>
      <w:r w:rsidR="00007AB3">
        <w:t xml:space="preserve"> </w:t>
      </w:r>
      <w:r w:rsidRPr="007C1AE7">
        <w:t>manuale</w:t>
      </w:r>
      <w:r w:rsidR="00007AB3">
        <w:t xml:space="preserve"> </w:t>
      </w:r>
      <w:r w:rsidRPr="007C1AE7">
        <w:t>pentru</w:t>
      </w:r>
      <w:r w:rsidR="00007AB3">
        <w:t xml:space="preserve"> </w:t>
      </w:r>
      <w:r w:rsidRPr="007C1AE7">
        <w:t>pedofili,</w:t>
      </w:r>
      <w:r w:rsidR="00007AB3">
        <w:t xml:space="preserve"> </w:t>
      </w:r>
      <w:r w:rsidRPr="007C1AE7">
        <w:t>ceea</w:t>
      </w:r>
      <w:r w:rsidR="00007AB3">
        <w:t xml:space="preserve"> </w:t>
      </w:r>
      <w:r w:rsidRPr="007C1AE7">
        <w:t>ce</w:t>
      </w:r>
      <w:r w:rsidR="00007AB3">
        <w:t xml:space="preserve"> </w:t>
      </w:r>
      <w:r w:rsidRPr="007C1AE7">
        <w:t>demonstrează</w:t>
      </w:r>
      <w:r w:rsidR="00007AB3">
        <w:t xml:space="preserve"> </w:t>
      </w:r>
      <w:r w:rsidRPr="007C1AE7">
        <w:t>existența</w:t>
      </w:r>
      <w:r w:rsidR="00007AB3">
        <w:t xml:space="preserve"> </w:t>
      </w:r>
      <w:r w:rsidRPr="007C1AE7">
        <w:t>unei</w:t>
      </w:r>
      <w:r w:rsidR="00007AB3">
        <w:t xml:space="preserve"> </w:t>
      </w:r>
      <w:r w:rsidRPr="007C1AE7">
        <w:t>amenințări</w:t>
      </w:r>
      <w:r w:rsidR="00007AB3">
        <w:t xml:space="preserve"> </w:t>
      </w:r>
      <w:r w:rsidRPr="007C1AE7">
        <w:t>crescânde</w:t>
      </w:r>
      <w:r w:rsidR="00007AB3">
        <w:t xml:space="preserve"> </w:t>
      </w:r>
      <w:r w:rsidRPr="007C1AE7">
        <w:t>la</w:t>
      </w:r>
      <w:r w:rsidR="00007AB3">
        <w:t xml:space="preserve"> </w:t>
      </w:r>
      <w:r w:rsidRPr="007C1AE7">
        <w:t>adresa</w:t>
      </w:r>
      <w:r w:rsidR="00007AB3">
        <w:t xml:space="preserve"> </w:t>
      </w:r>
      <w:r w:rsidRPr="007C1AE7">
        <w:t>persoanelor</w:t>
      </w:r>
      <w:r w:rsidR="00007AB3">
        <w:t xml:space="preserve"> </w:t>
      </w:r>
      <w:r w:rsidRPr="007C1AE7">
        <w:t>celor</w:t>
      </w:r>
      <w:r w:rsidR="00007AB3">
        <w:t xml:space="preserve"> </w:t>
      </w:r>
      <w:r w:rsidRPr="007C1AE7">
        <w:t>mai</w:t>
      </w:r>
      <w:r w:rsidR="00007AB3">
        <w:t xml:space="preserve"> </w:t>
      </w:r>
      <w:r w:rsidRPr="007C1AE7">
        <w:t>vulnerabile.</w:t>
      </w:r>
      <w:r w:rsidR="00007AB3">
        <w:t xml:space="preserve"> </w:t>
      </w:r>
      <w:r w:rsidRPr="007C1AE7">
        <w:t>Atât</w:t>
      </w:r>
      <w:r w:rsidR="00007AB3">
        <w:t xml:space="preserve"> </w:t>
      </w:r>
      <w:r w:rsidRPr="007C1AE7">
        <w:t>prezența</w:t>
      </w:r>
      <w:r w:rsidR="00007AB3">
        <w:t xml:space="preserve"> </w:t>
      </w:r>
      <w:r w:rsidRPr="007C1AE7">
        <w:t>sporită</w:t>
      </w:r>
      <w:r w:rsidR="00007AB3">
        <w:t xml:space="preserve"> </w:t>
      </w:r>
      <w:r w:rsidRPr="007C1AE7">
        <w:t>a</w:t>
      </w:r>
      <w:r w:rsidR="00007AB3">
        <w:t xml:space="preserve"> </w:t>
      </w:r>
      <w:r w:rsidRPr="007C1AE7">
        <w:t>copiilor</w:t>
      </w:r>
      <w:r w:rsidR="00007AB3">
        <w:t xml:space="preserve"> </w:t>
      </w:r>
      <w:r w:rsidRPr="007C1AE7">
        <w:t>în</w:t>
      </w:r>
      <w:r w:rsidR="00007AB3">
        <w:t xml:space="preserve"> </w:t>
      </w:r>
      <w:r w:rsidRPr="007C1AE7">
        <w:t>mediul</w:t>
      </w:r>
      <w:r w:rsidR="00007AB3">
        <w:t xml:space="preserve"> </w:t>
      </w:r>
      <w:r w:rsidRPr="007C1AE7">
        <w:t>online,</w:t>
      </w:r>
      <w:r w:rsidR="00007AB3">
        <w:t xml:space="preserve"> </w:t>
      </w:r>
      <w:r w:rsidRPr="007C1AE7">
        <w:t>cât</w:t>
      </w:r>
      <w:r w:rsidR="00007AB3">
        <w:t xml:space="preserve"> </w:t>
      </w:r>
      <w:r w:rsidRPr="007C1AE7">
        <w:t>și</w:t>
      </w:r>
      <w:r w:rsidR="00007AB3">
        <w:t xml:space="preserve"> </w:t>
      </w:r>
      <w:r w:rsidRPr="007C1AE7">
        <w:t>evoluțiile</w:t>
      </w:r>
      <w:r w:rsidR="00007AB3">
        <w:t xml:space="preserve"> </w:t>
      </w:r>
      <w:r w:rsidRPr="007C1AE7">
        <w:t>tehnologice</w:t>
      </w:r>
      <w:r w:rsidR="00007AB3">
        <w:t xml:space="preserve"> </w:t>
      </w:r>
      <w:r w:rsidRPr="007C1AE7">
        <w:t>creează</w:t>
      </w:r>
      <w:r w:rsidR="00007AB3">
        <w:t xml:space="preserve"> </w:t>
      </w:r>
      <w:r w:rsidRPr="007C1AE7">
        <w:t>noi</w:t>
      </w:r>
      <w:r w:rsidR="00007AB3">
        <w:t xml:space="preserve"> </w:t>
      </w:r>
      <w:r w:rsidRPr="007C1AE7">
        <w:t>posibilități</w:t>
      </w:r>
      <w:r w:rsidR="00007AB3">
        <w:t xml:space="preserve"> </w:t>
      </w:r>
      <w:r w:rsidRPr="007C1AE7">
        <w:t>de</w:t>
      </w:r>
      <w:r w:rsidR="00007AB3">
        <w:t xml:space="preserve"> </w:t>
      </w:r>
      <w:r w:rsidRPr="007C1AE7">
        <w:t>abuz.</w:t>
      </w:r>
      <w:r w:rsidR="00007AB3">
        <w:t xml:space="preserve">  </w:t>
      </w:r>
      <w:r w:rsidRPr="007C1AE7">
        <w:t>Doar</w:t>
      </w:r>
      <w:r w:rsidR="00007AB3">
        <w:t xml:space="preserve"> </w:t>
      </w:r>
      <w:r w:rsidRPr="007C1AE7">
        <w:t>în</w:t>
      </w:r>
      <w:r w:rsidR="00007AB3">
        <w:t xml:space="preserve"> </w:t>
      </w:r>
      <w:r w:rsidRPr="007C1AE7">
        <w:t>2022,</w:t>
      </w:r>
      <w:r w:rsidR="00007AB3">
        <w:t xml:space="preserve"> </w:t>
      </w:r>
      <w:r w:rsidRPr="007C1AE7">
        <w:t>s-au</w:t>
      </w:r>
      <w:r w:rsidR="00007AB3">
        <w:t xml:space="preserve"> </w:t>
      </w:r>
      <w:r w:rsidRPr="007C1AE7">
        <w:t>raportat</w:t>
      </w:r>
      <w:r w:rsidR="00007AB3">
        <w:t xml:space="preserve"> </w:t>
      </w:r>
      <w:r w:rsidRPr="007C1AE7">
        <w:t>1,5</w:t>
      </w:r>
      <w:r w:rsidR="00007AB3">
        <w:t xml:space="preserve"> </w:t>
      </w:r>
      <w:r w:rsidRPr="007C1AE7">
        <w:t>milioane</w:t>
      </w:r>
      <w:r w:rsidR="00007AB3">
        <w:t xml:space="preserve"> </w:t>
      </w:r>
      <w:r w:rsidRPr="007C1AE7">
        <w:t>de</w:t>
      </w:r>
      <w:r w:rsidR="00007AB3">
        <w:t xml:space="preserve"> </w:t>
      </w:r>
      <w:r w:rsidRPr="007C1AE7">
        <w:t>cazuri</w:t>
      </w:r>
      <w:r w:rsidR="00007AB3">
        <w:t xml:space="preserve"> </w:t>
      </w:r>
      <w:r w:rsidRPr="007C1AE7">
        <w:t>de</w:t>
      </w:r>
      <w:r w:rsidR="00007AB3">
        <w:t xml:space="preserve"> </w:t>
      </w:r>
      <w:r w:rsidRPr="007C1AE7">
        <w:t>abuz</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în</w:t>
      </w:r>
      <w:r w:rsidR="00007AB3">
        <w:t xml:space="preserve"> </w:t>
      </w:r>
      <w:r w:rsidRPr="007C1AE7">
        <w:t>UE.</w:t>
      </w:r>
    </w:p>
    <w:p w14:paraId="0C0AC347" w14:textId="57F094B4" w:rsidR="007C1AE7" w:rsidRPr="007C1AE7" w:rsidRDefault="007C1AE7" w:rsidP="007C1AE7">
      <w:r w:rsidRPr="007C1AE7">
        <w:t>Normele</w:t>
      </w:r>
      <w:r w:rsidR="00007AB3">
        <w:t xml:space="preserve"> </w:t>
      </w:r>
      <w:r w:rsidRPr="007C1AE7">
        <w:t>actuale</w:t>
      </w:r>
      <w:r w:rsidR="00007AB3">
        <w:t xml:space="preserve"> </w:t>
      </w:r>
      <w:r w:rsidRPr="007C1AE7">
        <w:t>ale</w:t>
      </w:r>
      <w:r w:rsidR="00007AB3">
        <w:t xml:space="preserve"> </w:t>
      </w:r>
      <w:r w:rsidRPr="007C1AE7">
        <w:t>UE</w:t>
      </w:r>
      <w:r w:rsidR="00007AB3">
        <w:t xml:space="preserve"> </w:t>
      </w:r>
      <w:r w:rsidRPr="007C1AE7">
        <w:t>în</w:t>
      </w:r>
      <w:r w:rsidR="00007AB3">
        <w:t xml:space="preserve"> </w:t>
      </w:r>
      <w:r w:rsidRPr="007C1AE7">
        <w:t>acest</w:t>
      </w:r>
      <w:r w:rsidR="00007AB3">
        <w:t xml:space="preserve"> </w:t>
      </w:r>
      <w:r w:rsidRPr="007C1AE7">
        <w:t>domeniu</w:t>
      </w:r>
      <w:r w:rsidR="00007AB3">
        <w:t xml:space="preserve"> </w:t>
      </w:r>
      <w:r w:rsidRPr="007C1AE7">
        <w:t>au</w:t>
      </w:r>
      <w:r w:rsidR="00007AB3">
        <w:t xml:space="preserve"> </w:t>
      </w:r>
      <w:r w:rsidRPr="007C1AE7">
        <w:t>fost</w:t>
      </w:r>
      <w:r w:rsidR="00007AB3">
        <w:t xml:space="preserve"> </w:t>
      </w:r>
      <w:r w:rsidRPr="007C1AE7">
        <w:t>convenite</w:t>
      </w:r>
      <w:r w:rsidR="00007AB3">
        <w:t xml:space="preserve"> </w:t>
      </w:r>
      <w:r w:rsidRPr="007C1AE7">
        <w:t>în</w:t>
      </w:r>
      <w:r w:rsidR="00007AB3">
        <w:t xml:space="preserve"> </w:t>
      </w:r>
      <w:r w:rsidRPr="007C1AE7">
        <w:t>2011,</w:t>
      </w:r>
      <w:r w:rsidR="00007AB3">
        <w:t xml:space="preserve"> </w:t>
      </w:r>
      <w:r w:rsidRPr="007C1AE7">
        <w:t>deci</w:t>
      </w:r>
      <w:r w:rsidR="00007AB3">
        <w:t xml:space="preserve"> </w:t>
      </w:r>
      <w:r w:rsidRPr="007C1AE7">
        <w:t>trebuie</w:t>
      </w:r>
      <w:r w:rsidR="00007AB3">
        <w:t xml:space="preserve"> </w:t>
      </w:r>
      <w:r w:rsidRPr="007C1AE7">
        <w:t>adaptate</w:t>
      </w:r>
      <w:r w:rsidR="00007AB3">
        <w:t xml:space="preserve"> </w:t>
      </w:r>
      <w:r w:rsidRPr="007C1AE7">
        <w:t>pentru</w:t>
      </w:r>
      <w:r w:rsidR="00007AB3">
        <w:t xml:space="preserve"> </w:t>
      </w:r>
      <w:r w:rsidRPr="007C1AE7">
        <w:t>a</w:t>
      </w:r>
      <w:r w:rsidR="00007AB3">
        <w:t xml:space="preserve"> </w:t>
      </w:r>
      <w:r w:rsidRPr="007C1AE7">
        <w:t>se</w:t>
      </w:r>
      <w:r w:rsidR="00007AB3">
        <w:t xml:space="preserve"> </w:t>
      </w:r>
      <w:r w:rsidRPr="007C1AE7">
        <w:t>aborda</w:t>
      </w:r>
      <w:r w:rsidR="00007AB3">
        <w:t xml:space="preserve"> </w:t>
      </w:r>
      <w:r w:rsidRPr="007C1AE7">
        <w:t>cele</w:t>
      </w:r>
      <w:r w:rsidR="00007AB3">
        <w:t xml:space="preserve"> </w:t>
      </w:r>
      <w:r w:rsidRPr="007C1AE7">
        <w:t>mai</w:t>
      </w:r>
      <w:r w:rsidR="00007AB3">
        <w:t xml:space="preserve"> </w:t>
      </w:r>
      <w:r w:rsidRPr="007C1AE7">
        <w:t>recente</w:t>
      </w:r>
      <w:r w:rsidR="00007AB3">
        <w:t xml:space="preserve"> </w:t>
      </w:r>
      <w:r w:rsidRPr="007C1AE7">
        <w:t>evoluții</w:t>
      </w:r>
      <w:r w:rsidR="00007AB3">
        <w:t xml:space="preserve"> </w:t>
      </w:r>
      <w:r w:rsidRPr="007C1AE7">
        <w:t>și</w:t>
      </w:r>
      <w:r w:rsidR="00007AB3">
        <w:t xml:space="preserve"> </w:t>
      </w:r>
      <w:r w:rsidRPr="007C1AE7">
        <w:t>pentru</w:t>
      </w:r>
      <w:r w:rsidR="00007AB3">
        <w:t xml:space="preserve"> </w:t>
      </w:r>
      <w:r w:rsidRPr="007C1AE7">
        <w:t>a</w:t>
      </w:r>
      <w:r w:rsidR="00007AB3">
        <w:t xml:space="preserve"> </w:t>
      </w:r>
      <w:r w:rsidRPr="007C1AE7">
        <w:t>consolida</w:t>
      </w:r>
      <w:r w:rsidR="00007AB3">
        <w:t xml:space="preserve"> </w:t>
      </w:r>
      <w:r w:rsidRPr="007C1AE7">
        <w:t>prevenirea</w:t>
      </w:r>
      <w:r w:rsidR="00007AB3">
        <w:t xml:space="preserve"> </w:t>
      </w:r>
      <w:r w:rsidRPr="007C1AE7">
        <w:t>și</w:t>
      </w:r>
      <w:r w:rsidR="00007AB3">
        <w:t xml:space="preserve"> </w:t>
      </w:r>
      <w:r w:rsidRPr="007C1AE7">
        <w:t>protecția</w:t>
      </w:r>
      <w:r w:rsidR="00007AB3">
        <w:t xml:space="preserve"> </w:t>
      </w:r>
      <w:r w:rsidRPr="007C1AE7">
        <w:t>victimelor.</w:t>
      </w:r>
      <w:r w:rsidR="00007AB3">
        <w:t xml:space="preserve"> </w:t>
      </w:r>
      <w:r w:rsidRPr="007C1AE7">
        <w:t>Printre</w:t>
      </w:r>
      <w:r w:rsidR="00007AB3">
        <w:t xml:space="preserve"> </w:t>
      </w:r>
      <w:r w:rsidRPr="007C1AE7">
        <w:t>aspectele-cheie</w:t>
      </w:r>
      <w:r w:rsidR="00007AB3">
        <w:t xml:space="preserve"> </w:t>
      </w:r>
      <w:r w:rsidRPr="007C1AE7">
        <w:t>ale</w:t>
      </w:r>
      <w:r w:rsidR="00007AB3">
        <w:t xml:space="preserve"> </w:t>
      </w:r>
      <w:r w:rsidRPr="007C1AE7">
        <w:t>propunerii</w:t>
      </w:r>
      <w:r w:rsidR="00007AB3">
        <w:t xml:space="preserve"> </w:t>
      </w:r>
      <w:r w:rsidRPr="007C1AE7">
        <w:t>se</w:t>
      </w:r>
      <w:r w:rsidR="00007AB3">
        <w:t xml:space="preserve"> </w:t>
      </w:r>
      <w:r w:rsidRPr="007C1AE7">
        <w:t>numără:</w:t>
      </w:r>
    </w:p>
    <w:p w14:paraId="13F239BC" w14:textId="13AA4E6B" w:rsidR="007C1AE7" w:rsidRPr="007C1AE7" w:rsidRDefault="007C1AE7" w:rsidP="009261D3">
      <w:pPr>
        <w:numPr>
          <w:ilvl w:val="0"/>
          <w:numId w:val="10"/>
        </w:numPr>
      </w:pPr>
      <w:r w:rsidRPr="007C1AE7">
        <w:rPr>
          <w:b/>
          <w:bCs/>
        </w:rPr>
        <w:t>O</w:t>
      </w:r>
      <w:r w:rsidR="00007AB3">
        <w:rPr>
          <w:b/>
          <w:bCs/>
        </w:rPr>
        <w:t xml:space="preserve"> </w:t>
      </w:r>
      <w:r w:rsidRPr="007C1AE7">
        <w:rPr>
          <w:b/>
          <w:bCs/>
        </w:rPr>
        <w:t>sferă</w:t>
      </w:r>
      <w:r w:rsidR="00007AB3">
        <w:rPr>
          <w:b/>
          <w:bCs/>
        </w:rPr>
        <w:t xml:space="preserve"> </w:t>
      </w:r>
      <w:r w:rsidRPr="007C1AE7">
        <w:rPr>
          <w:b/>
          <w:bCs/>
        </w:rPr>
        <w:t>mai</w:t>
      </w:r>
      <w:r w:rsidR="00007AB3">
        <w:rPr>
          <w:b/>
          <w:bCs/>
        </w:rPr>
        <w:t xml:space="preserve"> </w:t>
      </w:r>
      <w:r w:rsidRPr="007C1AE7">
        <w:rPr>
          <w:b/>
          <w:bCs/>
        </w:rPr>
        <w:t>cuprinzătoare</w:t>
      </w:r>
      <w:r w:rsidR="00007AB3">
        <w:rPr>
          <w:b/>
          <w:bCs/>
        </w:rPr>
        <w:t xml:space="preserve"> </w:t>
      </w:r>
      <w:r w:rsidRPr="007C1AE7">
        <w:rPr>
          <w:b/>
          <w:bCs/>
        </w:rPr>
        <w:t>a</w:t>
      </w:r>
      <w:r w:rsidR="00007AB3">
        <w:rPr>
          <w:b/>
          <w:bCs/>
        </w:rPr>
        <w:t xml:space="preserve"> </w:t>
      </w:r>
      <w:r w:rsidRPr="007C1AE7">
        <w:rPr>
          <w:b/>
          <w:bCs/>
        </w:rPr>
        <w:t>faptelor</w:t>
      </w:r>
      <w:r w:rsidR="00007AB3">
        <w:rPr>
          <w:b/>
          <w:bCs/>
        </w:rPr>
        <w:t xml:space="preserve"> </w:t>
      </w:r>
      <w:r w:rsidRPr="007C1AE7">
        <w:rPr>
          <w:b/>
          <w:bCs/>
        </w:rPr>
        <w:t>care</w:t>
      </w:r>
      <w:r w:rsidR="00007AB3">
        <w:rPr>
          <w:b/>
          <w:bCs/>
        </w:rPr>
        <w:t xml:space="preserve"> </w:t>
      </w:r>
      <w:r w:rsidRPr="007C1AE7">
        <w:rPr>
          <w:b/>
          <w:bCs/>
        </w:rPr>
        <w:t>constituie</w:t>
      </w:r>
      <w:r w:rsidR="00007AB3">
        <w:rPr>
          <w:b/>
          <w:bCs/>
        </w:rPr>
        <w:t xml:space="preserve"> </w:t>
      </w:r>
      <w:r w:rsidRPr="007C1AE7">
        <w:rPr>
          <w:b/>
          <w:bCs/>
        </w:rPr>
        <w:t>infracțiuni</w:t>
      </w:r>
      <w:r w:rsidR="00007AB3">
        <w:rPr>
          <w:b/>
          <w:bCs/>
        </w:rPr>
        <w:t xml:space="preserve"> </w:t>
      </w:r>
      <w:r w:rsidRPr="007C1AE7">
        <w:rPr>
          <w:b/>
          <w:bCs/>
        </w:rPr>
        <w:t>de</w:t>
      </w:r>
      <w:r w:rsidR="00007AB3">
        <w:rPr>
          <w:b/>
          <w:bCs/>
        </w:rPr>
        <w:t xml:space="preserve"> </w:t>
      </w:r>
      <w:r w:rsidRPr="007C1AE7">
        <w:rPr>
          <w:b/>
          <w:bCs/>
        </w:rPr>
        <w:t>abuzul</w:t>
      </w:r>
      <w:r w:rsidR="00007AB3">
        <w:rPr>
          <w:b/>
          <w:bCs/>
        </w:rPr>
        <w:t xml:space="preserve"> </w:t>
      </w:r>
      <w:r w:rsidRPr="007C1AE7">
        <w:rPr>
          <w:b/>
          <w:bCs/>
        </w:rPr>
        <w:t>sexual</w:t>
      </w:r>
      <w:r w:rsidR="00007AB3">
        <w:rPr>
          <w:b/>
          <w:bCs/>
        </w:rPr>
        <w:t xml:space="preserve"> </w:t>
      </w:r>
      <w:r w:rsidRPr="007C1AE7">
        <w:rPr>
          <w:b/>
          <w:bCs/>
        </w:rPr>
        <w:t>asupra</w:t>
      </w:r>
      <w:r w:rsidR="00007AB3">
        <w:rPr>
          <w:b/>
          <w:bCs/>
        </w:rPr>
        <w:t xml:space="preserve"> </w:t>
      </w:r>
      <w:r w:rsidRPr="007C1AE7">
        <w:rPr>
          <w:b/>
          <w:bCs/>
        </w:rPr>
        <w:t>copiilor</w:t>
      </w:r>
      <w:r w:rsidR="00007AB3">
        <w:rPr>
          <w:b/>
          <w:bCs/>
        </w:rPr>
        <w:t xml:space="preserve"> </w:t>
      </w:r>
      <w:r w:rsidRPr="007C1AE7">
        <w:rPr>
          <w:b/>
          <w:bCs/>
        </w:rPr>
        <w:t>în</w:t>
      </w:r>
      <w:r w:rsidR="00007AB3">
        <w:rPr>
          <w:b/>
          <w:bCs/>
        </w:rPr>
        <w:t xml:space="preserve"> </w:t>
      </w:r>
      <w:r w:rsidRPr="007C1AE7">
        <w:rPr>
          <w:b/>
          <w:bCs/>
        </w:rPr>
        <w:t>toate</w:t>
      </w:r>
      <w:r w:rsidR="00007AB3">
        <w:rPr>
          <w:b/>
          <w:bCs/>
        </w:rPr>
        <w:t xml:space="preserve"> </w:t>
      </w:r>
      <w:r w:rsidRPr="007C1AE7">
        <w:rPr>
          <w:b/>
          <w:bCs/>
        </w:rPr>
        <w:t>statele</w:t>
      </w:r>
      <w:r w:rsidR="00007AB3">
        <w:rPr>
          <w:b/>
          <w:bCs/>
        </w:rPr>
        <w:t xml:space="preserve"> </w:t>
      </w:r>
      <w:r w:rsidRPr="007C1AE7">
        <w:rPr>
          <w:b/>
          <w:bCs/>
        </w:rPr>
        <w:t>membre</w:t>
      </w:r>
      <w:r w:rsidRPr="007C1AE7">
        <w:t>:</w:t>
      </w:r>
      <w:r w:rsidR="00007AB3">
        <w:t xml:space="preserve"> </w:t>
      </w:r>
      <w:r w:rsidRPr="007C1AE7">
        <w:t>printre</w:t>
      </w:r>
      <w:r w:rsidR="00007AB3">
        <w:t xml:space="preserve"> </w:t>
      </w:r>
      <w:r w:rsidRPr="007C1AE7">
        <w:t>aceste</w:t>
      </w:r>
      <w:r w:rsidR="00007AB3">
        <w:t xml:space="preserve"> </w:t>
      </w:r>
      <w:r w:rsidRPr="007C1AE7">
        <w:t>noi</w:t>
      </w:r>
      <w:r w:rsidR="00007AB3">
        <w:t xml:space="preserve"> </w:t>
      </w:r>
      <w:r w:rsidRPr="007C1AE7">
        <w:t>infracțiuni</w:t>
      </w:r>
      <w:r w:rsidR="00007AB3">
        <w:t xml:space="preserve"> </w:t>
      </w:r>
      <w:r w:rsidRPr="007C1AE7">
        <w:t>se</w:t>
      </w:r>
      <w:r w:rsidR="00007AB3">
        <w:t xml:space="preserve"> </w:t>
      </w:r>
      <w:r w:rsidRPr="007C1AE7">
        <w:t>numără</w:t>
      </w:r>
      <w:r w:rsidR="00007AB3">
        <w:t xml:space="preserve"> </w:t>
      </w:r>
      <w:r w:rsidRPr="007C1AE7">
        <w:t>transmiterea</w:t>
      </w:r>
      <w:r w:rsidR="00007AB3">
        <w:t xml:space="preserve"> </w:t>
      </w:r>
      <w:r w:rsidRPr="007C1AE7">
        <w:t>în</w:t>
      </w:r>
      <w:r w:rsidR="00007AB3">
        <w:t xml:space="preserve"> </w:t>
      </w:r>
      <w:r w:rsidRPr="007C1AE7">
        <w:t>direct</w:t>
      </w:r>
      <w:r w:rsidR="00007AB3">
        <w:t xml:space="preserve"> </w:t>
      </w:r>
      <w:r w:rsidRPr="007C1AE7">
        <w:t>pe</w:t>
      </w:r>
      <w:r w:rsidR="00007AB3">
        <w:t xml:space="preserve"> </w:t>
      </w:r>
      <w:r w:rsidRPr="007C1AE7">
        <w:t>internet</w:t>
      </w:r>
      <w:r w:rsidR="00007AB3">
        <w:t xml:space="preserve"> </w:t>
      </w:r>
      <w:r w:rsidRPr="007C1AE7">
        <w:t>a</w:t>
      </w:r>
      <w:r w:rsidR="00007AB3">
        <w:t xml:space="preserve"> </w:t>
      </w:r>
      <w:r w:rsidRPr="007C1AE7">
        <w:t>abuzului</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și</w:t>
      </w:r>
      <w:r w:rsidR="00007AB3">
        <w:t xml:space="preserve"> </w:t>
      </w:r>
      <w:r w:rsidRPr="007C1AE7">
        <w:t>deținerea</w:t>
      </w:r>
      <w:r w:rsidR="00007AB3">
        <w:t xml:space="preserve"> </w:t>
      </w:r>
      <w:r w:rsidRPr="007C1AE7">
        <w:t>și</w:t>
      </w:r>
      <w:r w:rsidR="00007AB3">
        <w:t xml:space="preserve"> </w:t>
      </w:r>
      <w:r w:rsidRPr="007C1AE7">
        <w:t>schimbul</w:t>
      </w:r>
      <w:r w:rsidR="00007AB3">
        <w:t xml:space="preserve"> </w:t>
      </w:r>
      <w:r w:rsidRPr="007C1AE7">
        <w:t>de</w:t>
      </w:r>
      <w:r w:rsidR="00007AB3">
        <w:t xml:space="preserve"> </w:t>
      </w:r>
      <w:r w:rsidRPr="007C1AE7">
        <w:t>manuale</w:t>
      </w:r>
      <w:r w:rsidR="00007AB3">
        <w:t xml:space="preserve"> </w:t>
      </w:r>
      <w:r w:rsidRPr="007C1AE7">
        <w:t>de</w:t>
      </w:r>
      <w:r w:rsidR="00007AB3">
        <w:t xml:space="preserve"> </w:t>
      </w:r>
      <w:r w:rsidRPr="007C1AE7">
        <w:t>pedofilie.</w:t>
      </w:r>
      <w:r w:rsidR="00007AB3">
        <w:t xml:space="preserve"> </w:t>
      </w:r>
      <w:r w:rsidRPr="007C1AE7">
        <w:t>Noile</w:t>
      </w:r>
      <w:r w:rsidR="00007AB3">
        <w:t xml:space="preserve"> </w:t>
      </w:r>
      <w:r w:rsidRPr="007C1AE7">
        <w:t>norme</w:t>
      </w:r>
      <w:r w:rsidR="00007AB3">
        <w:t xml:space="preserve"> </w:t>
      </w:r>
      <w:r w:rsidRPr="007C1AE7">
        <w:t>actualizează,</w:t>
      </w:r>
      <w:r w:rsidR="00007AB3">
        <w:t xml:space="preserve"> </w:t>
      </w:r>
      <w:r w:rsidRPr="007C1AE7">
        <w:t>de</w:t>
      </w:r>
      <w:r w:rsidR="00007AB3">
        <w:t xml:space="preserve"> </w:t>
      </w:r>
      <w:r w:rsidRPr="007C1AE7">
        <w:t>asemenea,</w:t>
      </w:r>
      <w:r w:rsidR="00007AB3">
        <w:t xml:space="preserve"> </w:t>
      </w:r>
      <w:r w:rsidRPr="007C1AE7">
        <w:t>definițiile</w:t>
      </w:r>
      <w:r w:rsidR="00007AB3">
        <w:t xml:space="preserve"> </w:t>
      </w:r>
      <w:r w:rsidRPr="007C1AE7">
        <w:t>infracțiunii</w:t>
      </w:r>
      <w:r w:rsidR="00007AB3">
        <w:t xml:space="preserve"> </w:t>
      </w:r>
      <w:r w:rsidRPr="007C1AE7">
        <w:t>pentru</w:t>
      </w:r>
      <w:r w:rsidR="00007AB3">
        <w:t xml:space="preserve"> </w:t>
      </w:r>
      <w:r w:rsidRPr="007C1AE7">
        <w:t>a</w:t>
      </w:r>
      <w:r w:rsidR="00007AB3">
        <w:t xml:space="preserve"> </w:t>
      </w:r>
      <w:r w:rsidRPr="007C1AE7">
        <w:t>include</w:t>
      </w:r>
      <w:r w:rsidR="00007AB3">
        <w:t xml:space="preserve"> </w:t>
      </w:r>
      <w:r w:rsidRPr="007C1AE7">
        <w:t>materialele</w:t>
      </w:r>
      <w:r w:rsidR="00007AB3">
        <w:t xml:space="preserve"> </w:t>
      </w:r>
      <w:proofErr w:type="spellStart"/>
      <w:r w:rsidRPr="007C1AE7">
        <w:rPr>
          <w:i/>
          <w:iCs/>
        </w:rPr>
        <w:t>deepfake</w:t>
      </w:r>
      <w:proofErr w:type="spellEnd"/>
      <w:r w:rsidR="00007AB3">
        <w:t xml:space="preserve"> </w:t>
      </w:r>
      <w:r w:rsidRPr="007C1AE7">
        <w:t>sau</w:t>
      </w:r>
      <w:r w:rsidR="00007AB3">
        <w:t xml:space="preserve"> </w:t>
      </w:r>
      <w:r w:rsidRPr="007C1AE7">
        <w:t>generate</w:t>
      </w:r>
      <w:r w:rsidR="00007AB3">
        <w:t xml:space="preserve"> </w:t>
      </w:r>
      <w:r w:rsidRPr="007C1AE7">
        <w:t>de</w:t>
      </w:r>
      <w:r w:rsidR="00007AB3">
        <w:t xml:space="preserve"> </w:t>
      </w:r>
      <w:r w:rsidRPr="007C1AE7">
        <w:t>IA</w:t>
      </w:r>
      <w:r w:rsidR="00007AB3">
        <w:t xml:space="preserve"> </w:t>
      </w:r>
      <w:r w:rsidRPr="007C1AE7">
        <w:t>care</w:t>
      </w:r>
      <w:r w:rsidR="00007AB3">
        <w:t xml:space="preserve"> </w:t>
      </w:r>
      <w:r w:rsidRPr="007C1AE7">
        <w:t>conțin</w:t>
      </w:r>
      <w:r w:rsidR="00007AB3">
        <w:t xml:space="preserve"> </w:t>
      </w:r>
      <w:r w:rsidRPr="007C1AE7">
        <w:t>abuzuri</w:t>
      </w:r>
      <w:r w:rsidR="00007AB3">
        <w:t xml:space="preserve"> </w:t>
      </w:r>
      <w:r w:rsidRPr="007C1AE7">
        <w:t>sexuale</w:t>
      </w:r>
      <w:r w:rsidR="00007AB3">
        <w:t xml:space="preserve"> </w:t>
      </w:r>
      <w:r w:rsidRPr="007C1AE7">
        <w:t>asupra</w:t>
      </w:r>
      <w:r w:rsidR="00007AB3">
        <w:t xml:space="preserve"> </w:t>
      </w:r>
      <w:r w:rsidRPr="007C1AE7">
        <w:t>copiilor.</w:t>
      </w:r>
    </w:p>
    <w:p w14:paraId="4E9DAAF3" w14:textId="0C68F83B" w:rsidR="007C1AE7" w:rsidRPr="007C1AE7" w:rsidRDefault="007C1AE7" w:rsidP="009261D3">
      <w:pPr>
        <w:numPr>
          <w:ilvl w:val="0"/>
          <w:numId w:val="10"/>
        </w:numPr>
      </w:pPr>
      <w:r w:rsidRPr="007C1AE7">
        <w:rPr>
          <w:b/>
          <w:bCs/>
        </w:rPr>
        <w:t>Consolidarea</w:t>
      </w:r>
      <w:r w:rsidR="00007AB3">
        <w:rPr>
          <w:b/>
          <w:bCs/>
        </w:rPr>
        <w:t xml:space="preserve"> </w:t>
      </w:r>
      <w:r w:rsidRPr="007C1AE7">
        <w:rPr>
          <w:b/>
          <w:bCs/>
        </w:rPr>
        <w:t>urmăririi</w:t>
      </w:r>
      <w:r w:rsidR="00007AB3">
        <w:rPr>
          <w:b/>
          <w:bCs/>
        </w:rPr>
        <w:t xml:space="preserve"> </w:t>
      </w:r>
      <w:r w:rsidRPr="007C1AE7">
        <w:rPr>
          <w:b/>
          <w:bCs/>
        </w:rPr>
        <w:t>penale</w:t>
      </w:r>
      <w:r w:rsidR="00007AB3">
        <w:rPr>
          <w:b/>
          <w:bCs/>
        </w:rPr>
        <w:t xml:space="preserve"> </w:t>
      </w:r>
      <w:r w:rsidRPr="007C1AE7">
        <w:rPr>
          <w:b/>
          <w:bCs/>
        </w:rPr>
        <w:t>și</w:t>
      </w:r>
      <w:r w:rsidR="00007AB3">
        <w:rPr>
          <w:b/>
          <w:bCs/>
        </w:rPr>
        <w:t xml:space="preserve"> </w:t>
      </w:r>
      <w:r w:rsidRPr="007C1AE7">
        <w:rPr>
          <w:b/>
          <w:bCs/>
        </w:rPr>
        <w:t>a</w:t>
      </w:r>
      <w:r w:rsidR="00007AB3">
        <w:rPr>
          <w:b/>
          <w:bCs/>
        </w:rPr>
        <w:t xml:space="preserve"> </w:t>
      </w:r>
      <w:r w:rsidRPr="007C1AE7">
        <w:rPr>
          <w:b/>
          <w:bCs/>
        </w:rPr>
        <w:t>prevenirii</w:t>
      </w:r>
      <w:r w:rsidR="00007AB3">
        <w:rPr>
          <w:b/>
          <w:bCs/>
        </w:rPr>
        <w:t xml:space="preserve"> </w:t>
      </w:r>
      <w:r w:rsidRPr="007C1AE7">
        <w:rPr>
          <w:b/>
          <w:bCs/>
        </w:rPr>
        <w:t>acestor</w:t>
      </w:r>
      <w:r w:rsidR="00007AB3">
        <w:rPr>
          <w:b/>
          <w:bCs/>
        </w:rPr>
        <w:t xml:space="preserve"> </w:t>
      </w:r>
      <w:r w:rsidRPr="007C1AE7">
        <w:rPr>
          <w:b/>
          <w:bCs/>
        </w:rPr>
        <w:t>infracțiuni</w:t>
      </w:r>
      <w:r w:rsidR="00007AB3">
        <w:rPr>
          <w:b/>
          <w:bCs/>
        </w:rPr>
        <w:t xml:space="preserve"> </w:t>
      </w:r>
      <w:r w:rsidRPr="007C1AE7">
        <w:rPr>
          <w:b/>
          <w:bCs/>
        </w:rPr>
        <w:t>și</w:t>
      </w:r>
      <w:r w:rsidR="00007AB3">
        <w:rPr>
          <w:b/>
          <w:bCs/>
        </w:rPr>
        <w:t xml:space="preserve"> </w:t>
      </w:r>
      <w:r w:rsidRPr="007C1AE7">
        <w:rPr>
          <w:b/>
          <w:bCs/>
        </w:rPr>
        <w:t>a</w:t>
      </w:r>
      <w:r w:rsidR="00007AB3">
        <w:rPr>
          <w:b/>
          <w:bCs/>
        </w:rPr>
        <w:t xml:space="preserve"> </w:t>
      </w:r>
      <w:r w:rsidRPr="007C1AE7">
        <w:rPr>
          <w:b/>
          <w:bCs/>
        </w:rPr>
        <w:t>sprijinului</w:t>
      </w:r>
      <w:r w:rsidR="00007AB3">
        <w:rPr>
          <w:b/>
          <w:bCs/>
        </w:rPr>
        <w:t xml:space="preserve"> </w:t>
      </w:r>
      <w:r w:rsidRPr="007C1AE7">
        <w:rPr>
          <w:b/>
          <w:bCs/>
        </w:rPr>
        <w:t>oferit</w:t>
      </w:r>
      <w:r w:rsidR="00007AB3">
        <w:rPr>
          <w:b/>
          <w:bCs/>
        </w:rPr>
        <w:t xml:space="preserve"> </w:t>
      </w:r>
      <w:r w:rsidRPr="007C1AE7">
        <w:rPr>
          <w:b/>
          <w:bCs/>
        </w:rPr>
        <w:t>victimelor:</w:t>
      </w:r>
      <w:r w:rsidR="00007AB3">
        <w:rPr>
          <w:b/>
          <w:bCs/>
        </w:rPr>
        <w:t xml:space="preserve"> </w:t>
      </w:r>
      <w:r w:rsidRPr="007C1AE7">
        <w:t>propunerea</w:t>
      </w:r>
      <w:r w:rsidR="00007AB3">
        <w:t xml:space="preserve"> </w:t>
      </w:r>
      <w:r w:rsidRPr="007C1AE7">
        <w:t>va</w:t>
      </w:r>
      <w:r w:rsidR="00007AB3">
        <w:t xml:space="preserve"> </w:t>
      </w:r>
      <w:r w:rsidRPr="007C1AE7">
        <w:t>stabili</w:t>
      </w:r>
      <w:r w:rsidR="00007AB3">
        <w:t xml:space="preserve"> </w:t>
      </w:r>
      <w:r w:rsidRPr="007C1AE7">
        <w:t>o</w:t>
      </w:r>
      <w:r w:rsidR="00007AB3">
        <w:t xml:space="preserve"> </w:t>
      </w:r>
      <w:r w:rsidRPr="007C1AE7">
        <w:t>perioadă</w:t>
      </w:r>
      <w:r w:rsidR="00007AB3">
        <w:t xml:space="preserve"> </w:t>
      </w:r>
      <w:r w:rsidRPr="007C1AE7">
        <w:t>de</w:t>
      </w:r>
      <w:r w:rsidR="00007AB3">
        <w:t xml:space="preserve"> </w:t>
      </w:r>
      <w:r w:rsidRPr="007C1AE7">
        <w:t>timp</w:t>
      </w:r>
      <w:r w:rsidR="00007AB3">
        <w:t xml:space="preserve"> </w:t>
      </w:r>
      <w:r w:rsidRPr="007C1AE7">
        <w:t>mai</w:t>
      </w:r>
      <w:r w:rsidR="00007AB3">
        <w:t xml:space="preserve"> </w:t>
      </w:r>
      <w:r w:rsidRPr="007C1AE7">
        <w:t>lungă</w:t>
      </w:r>
      <w:r w:rsidR="00007AB3">
        <w:t xml:space="preserve"> </w:t>
      </w:r>
      <w:r w:rsidRPr="007C1AE7">
        <w:t>în</w:t>
      </w:r>
      <w:r w:rsidR="00007AB3">
        <w:t xml:space="preserve"> </w:t>
      </w:r>
      <w:r w:rsidRPr="007C1AE7">
        <w:t>care</w:t>
      </w:r>
      <w:r w:rsidR="00007AB3">
        <w:t xml:space="preserve"> </w:t>
      </w:r>
      <w:r w:rsidRPr="007C1AE7">
        <w:t>victimele</w:t>
      </w:r>
      <w:r w:rsidR="00007AB3">
        <w:t xml:space="preserve"> </w:t>
      </w:r>
      <w:r w:rsidRPr="007C1AE7">
        <w:t>să</w:t>
      </w:r>
      <w:r w:rsidR="00007AB3">
        <w:t xml:space="preserve"> </w:t>
      </w:r>
      <w:r w:rsidRPr="007C1AE7">
        <w:t>poată</w:t>
      </w:r>
      <w:r w:rsidR="00007AB3">
        <w:t xml:space="preserve"> </w:t>
      </w:r>
      <w:r w:rsidRPr="007C1AE7">
        <w:t>denunța</w:t>
      </w:r>
      <w:r w:rsidR="00007AB3">
        <w:t xml:space="preserve"> </w:t>
      </w:r>
      <w:r w:rsidRPr="007C1AE7">
        <w:t>abuzul</w:t>
      </w:r>
      <w:r w:rsidR="00007AB3">
        <w:t xml:space="preserve"> </w:t>
      </w:r>
      <w:r w:rsidRPr="007C1AE7">
        <w:t>sexual</w:t>
      </w:r>
      <w:r w:rsidR="00007AB3">
        <w:t xml:space="preserve"> </w:t>
      </w:r>
      <w:r w:rsidRPr="007C1AE7">
        <w:t>pe</w:t>
      </w:r>
      <w:r w:rsidR="00007AB3">
        <w:t xml:space="preserve"> </w:t>
      </w:r>
      <w:r w:rsidRPr="007C1AE7">
        <w:t>care</w:t>
      </w:r>
      <w:r w:rsidR="00007AB3">
        <w:t xml:space="preserve"> </w:t>
      </w:r>
      <w:r w:rsidRPr="007C1AE7">
        <w:t>l-au</w:t>
      </w:r>
      <w:r w:rsidR="00007AB3">
        <w:t xml:space="preserve"> </w:t>
      </w:r>
      <w:r w:rsidRPr="007C1AE7">
        <w:t>suferit</w:t>
      </w:r>
      <w:r w:rsidR="00007AB3">
        <w:t xml:space="preserve"> </w:t>
      </w:r>
      <w:r w:rsidRPr="007C1AE7">
        <w:t>și</w:t>
      </w:r>
      <w:r w:rsidR="00007AB3">
        <w:t xml:space="preserve"> </w:t>
      </w:r>
      <w:r w:rsidRPr="007C1AE7">
        <w:t>să</w:t>
      </w:r>
      <w:r w:rsidR="00007AB3">
        <w:t xml:space="preserve"> </w:t>
      </w:r>
      <w:r w:rsidRPr="007C1AE7">
        <w:t>poată</w:t>
      </w:r>
      <w:r w:rsidR="00007AB3">
        <w:t xml:space="preserve"> </w:t>
      </w:r>
      <w:r w:rsidRPr="007C1AE7">
        <w:t>introduce</w:t>
      </w:r>
      <w:r w:rsidR="00007AB3">
        <w:t xml:space="preserve"> </w:t>
      </w:r>
      <w:r w:rsidRPr="007C1AE7">
        <w:t>acțiuni</w:t>
      </w:r>
      <w:r w:rsidR="00007AB3">
        <w:t xml:space="preserve"> </w:t>
      </w:r>
      <w:r w:rsidRPr="007C1AE7">
        <w:t>împotriva</w:t>
      </w:r>
      <w:r w:rsidR="00007AB3">
        <w:t xml:space="preserve"> </w:t>
      </w:r>
      <w:r w:rsidRPr="007C1AE7">
        <w:t>autorului</w:t>
      </w:r>
      <w:r w:rsidR="00007AB3">
        <w:t xml:space="preserve"> </w:t>
      </w:r>
      <w:r w:rsidRPr="007C1AE7">
        <w:t>infracțiunii.</w:t>
      </w:r>
      <w:r w:rsidR="00007AB3">
        <w:t xml:space="preserve"> </w:t>
      </w:r>
      <w:r w:rsidRPr="007C1AE7">
        <w:t>De</w:t>
      </w:r>
      <w:r w:rsidR="00007AB3">
        <w:t xml:space="preserve"> </w:t>
      </w:r>
      <w:r w:rsidRPr="007C1AE7">
        <w:t>asemenea,</w:t>
      </w:r>
      <w:r w:rsidR="00007AB3">
        <w:t xml:space="preserve"> </w:t>
      </w:r>
      <w:r w:rsidRPr="007C1AE7">
        <w:t>noile</w:t>
      </w:r>
      <w:r w:rsidR="00007AB3">
        <w:t xml:space="preserve"> </w:t>
      </w:r>
      <w:r w:rsidRPr="007C1AE7">
        <w:t>norme</w:t>
      </w:r>
      <w:r w:rsidR="00007AB3">
        <w:t xml:space="preserve"> </w:t>
      </w:r>
      <w:r w:rsidRPr="007C1AE7">
        <w:t>vor</w:t>
      </w:r>
      <w:r w:rsidR="00007AB3">
        <w:t xml:space="preserve"> </w:t>
      </w:r>
      <w:r w:rsidRPr="007C1AE7">
        <w:t>acorda</w:t>
      </w:r>
      <w:r w:rsidR="00007AB3">
        <w:t xml:space="preserve"> </w:t>
      </w:r>
      <w:r w:rsidRPr="007C1AE7">
        <w:t>victimelor</w:t>
      </w:r>
      <w:r w:rsidR="00007AB3">
        <w:t xml:space="preserve"> </w:t>
      </w:r>
      <w:r w:rsidRPr="007C1AE7">
        <w:t>dreptul</w:t>
      </w:r>
      <w:r w:rsidR="00007AB3">
        <w:t xml:space="preserve"> </w:t>
      </w:r>
      <w:r w:rsidRPr="007C1AE7">
        <w:t>la</w:t>
      </w:r>
      <w:r w:rsidR="00007AB3">
        <w:t xml:space="preserve"> </w:t>
      </w:r>
      <w:r w:rsidRPr="007C1AE7">
        <w:t>compensații</w:t>
      </w:r>
      <w:r w:rsidR="00007AB3">
        <w:t xml:space="preserve"> </w:t>
      </w:r>
      <w:r w:rsidRPr="007C1AE7">
        <w:t>financiare,</w:t>
      </w:r>
      <w:r w:rsidR="00007AB3">
        <w:t xml:space="preserve"> </w:t>
      </w:r>
      <w:r w:rsidRPr="007C1AE7">
        <w:t>pentru</w:t>
      </w:r>
      <w:r w:rsidR="00007AB3">
        <w:t xml:space="preserve"> </w:t>
      </w:r>
      <w:r w:rsidRPr="007C1AE7">
        <w:t>a</w:t>
      </w:r>
      <w:r w:rsidR="00007AB3">
        <w:t xml:space="preserve"> </w:t>
      </w:r>
      <w:r w:rsidRPr="007C1AE7">
        <w:t>aborda</w:t>
      </w:r>
      <w:r w:rsidR="00007AB3">
        <w:t xml:space="preserve"> </w:t>
      </w:r>
      <w:r w:rsidRPr="007C1AE7">
        <w:t>prejudiciile</w:t>
      </w:r>
      <w:r w:rsidR="00007AB3">
        <w:t xml:space="preserve"> </w:t>
      </w:r>
      <w:r w:rsidRPr="007C1AE7">
        <w:t>pe</w:t>
      </w:r>
      <w:r w:rsidR="00007AB3">
        <w:t xml:space="preserve"> </w:t>
      </w:r>
      <w:r w:rsidRPr="007C1AE7">
        <w:t>termen</w:t>
      </w:r>
      <w:r w:rsidR="00007AB3">
        <w:t xml:space="preserve"> </w:t>
      </w:r>
      <w:r w:rsidRPr="007C1AE7">
        <w:t>lung</w:t>
      </w:r>
      <w:r w:rsidR="00007AB3">
        <w:t xml:space="preserve"> </w:t>
      </w:r>
      <w:r w:rsidRPr="007C1AE7">
        <w:t>pe</w:t>
      </w:r>
      <w:r w:rsidR="00007AB3">
        <w:t xml:space="preserve"> </w:t>
      </w:r>
      <w:r w:rsidRPr="007C1AE7">
        <w:t>care</w:t>
      </w:r>
      <w:r w:rsidR="00007AB3">
        <w:t xml:space="preserve"> </w:t>
      </w:r>
      <w:r w:rsidRPr="007C1AE7">
        <w:t>le</w:t>
      </w:r>
      <w:r w:rsidR="00007AB3">
        <w:t xml:space="preserve"> </w:t>
      </w:r>
      <w:r w:rsidRPr="007C1AE7">
        <w:t>cauzează</w:t>
      </w:r>
      <w:r w:rsidR="00007AB3">
        <w:t xml:space="preserve"> </w:t>
      </w:r>
      <w:r w:rsidRPr="007C1AE7">
        <w:t>abuzul</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În</w:t>
      </w:r>
      <w:r w:rsidR="00007AB3">
        <w:t xml:space="preserve"> </w:t>
      </w:r>
      <w:r w:rsidRPr="007C1AE7">
        <w:t>plus,</w:t>
      </w:r>
      <w:r w:rsidR="00007AB3">
        <w:t xml:space="preserve"> </w:t>
      </w:r>
      <w:r w:rsidRPr="007C1AE7">
        <w:t>statele</w:t>
      </w:r>
      <w:r w:rsidR="00007AB3">
        <w:t xml:space="preserve"> </w:t>
      </w:r>
      <w:r w:rsidRPr="007C1AE7">
        <w:t>membre</w:t>
      </w:r>
      <w:r w:rsidR="00007AB3">
        <w:t xml:space="preserve"> </w:t>
      </w:r>
      <w:r w:rsidRPr="007C1AE7">
        <w:t>trebuie</w:t>
      </w:r>
      <w:r w:rsidR="00007AB3">
        <w:t xml:space="preserve"> </w:t>
      </w:r>
      <w:r w:rsidRPr="007C1AE7">
        <w:t>să</w:t>
      </w:r>
      <w:r w:rsidR="00007AB3">
        <w:t xml:space="preserve"> </w:t>
      </w:r>
      <w:r w:rsidRPr="007C1AE7">
        <w:t>instituie</w:t>
      </w:r>
      <w:r w:rsidR="00007AB3">
        <w:t xml:space="preserve"> </w:t>
      </w:r>
      <w:r w:rsidRPr="007C1AE7">
        <w:t>un</w:t>
      </w:r>
      <w:r w:rsidR="00007AB3">
        <w:t xml:space="preserve"> </w:t>
      </w:r>
      <w:r w:rsidRPr="007C1AE7">
        <w:t>mecanism</w:t>
      </w:r>
      <w:r w:rsidR="00007AB3">
        <w:t xml:space="preserve"> </w:t>
      </w:r>
      <w:r w:rsidRPr="007C1AE7">
        <w:t>de</w:t>
      </w:r>
      <w:r w:rsidR="00007AB3">
        <w:t xml:space="preserve"> </w:t>
      </w:r>
      <w:r w:rsidRPr="007C1AE7">
        <w:t>coordonare</w:t>
      </w:r>
      <w:r w:rsidR="00007AB3">
        <w:t xml:space="preserve"> </w:t>
      </w:r>
      <w:r w:rsidRPr="007C1AE7">
        <w:t>pentru</w:t>
      </w:r>
      <w:r w:rsidR="00007AB3">
        <w:t xml:space="preserve"> </w:t>
      </w:r>
      <w:r w:rsidRPr="007C1AE7">
        <w:t>a</w:t>
      </w:r>
      <w:r w:rsidR="00007AB3">
        <w:t xml:space="preserve"> </w:t>
      </w:r>
      <w:r w:rsidRPr="007C1AE7">
        <w:t>utiliza</w:t>
      </w:r>
      <w:r w:rsidR="00007AB3">
        <w:t xml:space="preserve"> </w:t>
      </w:r>
      <w:r w:rsidRPr="007C1AE7">
        <w:t>în</w:t>
      </w:r>
      <w:r w:rsidR="00007AB3">
        <w:t xml:space="preserve"> </w:t>
      </w:r>
      <w:r w:rsidRPr="007C1AE7">
        <w:t>mod</w:t>
      </w:r>
      <w:r w:rsidR="00007AB3">
        <w:t xml:space="preserve"> </w:t>
      </w:r>
      <w:r w:rsidRPr="007C1AE7">
        <w:t>optim</w:t>
      </w:r>
      <w:r w:rsidR="00007AB3">
        <w:t xml:space="preserve"> </w:t>
      </w:r>
      <w:r w:rsidRPr="007C1AE7">
        <w:t>programele</w:t>
      </w:r>
      <w:r w:rsidR="00007AB3">
        <w:t xml:space="preserve"> </w:t>
      </w:r>
      <w:r w:rsidRPr="007C1AE7">
        <w:t>disponibile</w:t>
      </w:r>
      <w:r w:rsidR="00007AB3">
        <w:t xml:space="preserve"> </w:t>
      </w:r>
      <w:r w:rsidRPr="007C1AE7">
        <w:t>privind</w:t>
      </w:r>
      <w:r w:rsidR="00007AB3">
        <w:t xml:space="preserve"> </w:t>
      </w:r>
      <w:r w:rsidRPr="007C1AE7">
        <w:t>prevenirea</w:t>
      </w:r>
      <w:r w:rsidR="00007AB3">
        <w:t xml:space="preserve"> </w:t>
      </w:r>
      <w:r w:rsidRPr="007C1AE7">
        <w:t>și</w:t>
      </w:r>
      <w:r w:rsidR="00007AB3">
        <w:t xml:space="preserve"> </w:t>
      </w:r>
      <w:r w:rsidRPr="007C1AE7">
        <w:t>asistența</w:t>
      </w:r>
      <w:r w:rsidR="00007AB3">
        <w:t xml:space="preserve"> </w:t>
      </w:r>
      <w:r w:rsidRPr="007C1AE7">
        <w:t>acordată</w:t>
      </w:r>
      <w:r w:rsidR="00007AB3">
        <w:t xml:space="preserve"> </w:t>
      </w:r>
      <w:r w:rsidRPr="007C1AE7">
        <w:t>victimelor.</w:t>
      </w:r>
    </w:p>
    <w:p w14:paraId="11B41B53" w14:textId="7092A3B4" w:rsidR="007C1AE7" w:rsidRPr="007C1AE7" w:rsidRDefault="007C1AE7" w:rsidP="009261D3">
      <w:pPr>
        <w:numPr>
          <w:ilvl w:val="0"/>
          <w:numId w:val="10"/>
        </w:numPr>
      </w:pPr>
      <w:r w:rsidRPr="007C1AE7">
        <w:rPr>
          <w:b/>
          <w:bCs/>
        </w:rPr>
        <w:t>Intensificarea</w:t>
      </w:r>
      <w:r w:rsidR="00007AB3">
        <w:rPr>
          <w:b/>
          <w:bCs/>
        </w:rPr>
        <w:t xml:space="preserve"> </w:t>
      </w:r>
      <w:r w:rsidRPr="007C1AE7">
        <w:rPr>
          <w:b/>
          <w:bCs/>
        </w:rPr>
        <w:t>prevenirii</w:t>
      </w:r>
      <w:r w:rsidRPr="007C1AE7">
        <w:t>:</w:t>
      </w:r>
      <w:r w:rsidR="00007AB3">
        <w:t xml:space="preserve"> </w:t>
      </w:r>
      <w:r w:rsidRPr="007C1AE7">
        <w:t>statelor</w:t>
      </w:r>
      <w:r w:rsidR="00007AB3">
        <w:t xml:space="preserve"> </w:t>
      </w:r>
      <w:r w:rsidRPr="007C1AE7">
        <w:t>membre</w:t>
      </w:r>
      <w:r w:rsidR="00007AB3">
        <w:t xml:space="preserve"> </w:t>
      </w:r>
      <w:r w:rsidRPr="007C1AE7">
        <w:t>li</w:t>
      </w:r>
      <w:r w:rsidR="00007AB3">
        <w:t xml:space="preserve"> </w:t>
      </w:r>
      <w:r w:rsidRPr="007C1AE7">
        <w:t>se</w:t>
      </w:r>
      <w:r w:rsidR="00007AB3">
        <w:t xml:space="preserve"> </w:t>
      </w:r>
      <w:r w:rsidRPr="007C1AE7">
        <w:t>solicită,</w:t>
      </w:r>
      <w:r w:rsidR="00007AB3">
        <w:t xml:space="preserve"> </w:t>
      </w:r>
      <w:r w:rsidRPr="007C1AE7">
        <w:t>de</w:t>
      </w:r>
      <w:r w:rsidR="00007AB3">
        <w:t xml:space="preserve"> </w:t>
      </w:r>
      <w:r w:rsidRPr="007C1AE7">
        <w:t>asemenea,</w:t>
      </w:r>
      <w:r w:rsidR="00007AB3">
        <w:t xml:space="preserve"> </w:t>
      </w:r>
      <w:r w:rsidRPr="007C1AE7">
        <w:t>să</w:t>
      </w:r>
      <w:r w:rsidR="00007AB3">
        <w:t xml:space="preserve"> </w:t>
      </w:r>
      <w:r w:rsidRPr="007C1AE7">
        <w:t>intensifice</w:t>
      </w:r>
      <w:r w:rsidR="00007AB3">
        <w:t xml:space="preserve"> </w:t>
      </w:r>
      <w:r w:rsidRPr="007C1AE7">
        <w:t>investițiile</w:t>
      </w:r>
      <w:r w:rsidR="00007AB3">
        <w:t xml:space="preserve"> </w:t>
      </w:r>
      <w:r w:rsidRPr="007C1AE7">
        <w:t>în</w:t>
      </w:r>
      <w:r w:rsidR="00007AB3">
        <w:t xml:space="preserve"> </w:t>
      </w:r>
      <w:r w:rsidRPr="007C1AE7">
        <w:t>acțiuni</w:t>
      </w:r>
      <w:r w:rsidR="00007AB3">
        <w:t xml:space="preserve"> </w:t>
      </w:r>
      <w:r w:rsidRPr="007C1AE7">
        <w:t>de</w:t>
      </w:r>
      <w:r w:rsidR="00007AB3">
        <w:t xml:space="preserve"> </w:t>
      </w:r>
      <w:r w:rsidRPr="007C1AE7">
        <w:t>sensibilizare,</w:t>
      </w:r>
      <w:r w:rsidR="00007AB3">
        <w:t xml:space="preserve"> </w:t>
      </w:r>
      <w:r w:rsidRPr="007C1AE7">
        <w:t>în</w:t>
      </w:r>
      <w:r w:rsidR="00007AB3">
        <w:t xml:space="preserve"> </w:t>
      </w:r>
      <w:r w:rsidRPr="007C1AE7">
        <w:t>special</w:t>
      </w:r>
      <w:r w:rsidR="00007AB3">
        <w:t xml:space="preserve"> </w:t>
      </w:r>
      <w:r w:rsidRPr="007C1AE7">
        <w:t>în</w:t>
      </w:r>
      <w:r w:rsidR="00007AB3">
        <w:t xml:space="preserve"> </w:t>
      </w:r>
      <w:r w:rsidRPr="007C1AE7">
        <w:t>ceea</w:t>
      </w:r>
      <w:r w:rsidR="00007AB3">
        <w:t xml:space="preserve"> </w:t>
      </w:r>
      <w:r w:rsidRPr="007C1AE7">
        <w:t>ce</w:t>
      </w:r>
      <w:r w:rsidR="00007AB3">
        <w:t xml:space="preserve"> </w:t>
      </w:r>
      <w:r w:rsidRPr="007C1AE7">
        <w:t>privește</w:t>
      </w:r>
      <w:r w:rsidR="00007AB3">
        <w:t xml:space="preserve"> </w:t>
      </w:r>
      <w:r w:rsidRPr="007C1AE7">
        <w:t>riscurile</w:t>
      </w:r>
      <w:r w:rsidR="00007AB3">
        <w:t xml:space="preserve"> </w:t>
      </w:r>
      <w:r w:rsidRPr="007C1AE7">
        <w:t>online,</w:t>
      </w:r>
      <w:r w:rsidR="00007AB3">
        <w:t xml:space="preserve"> </w:t>
      </w:r>
      <w:r w:rsidRPr="007C1AE7">
        <w:t>pentru</w:t>
      </w:r>
      <w:r w:rsidR="00007AB3">
        <w:t xml:space="preserve"> </w:t>
      </w:r>
      <w:r w:rsidRPr="007C1AE7">
        <w:t>a</w:t>
      </w:r>
      <w:r w:rsidR="00007AB3">
        <w:t xml:space="preserve"> </w:t>
      </w:r>
      <w:r w:rsidRPr="007C1AE7">
        <w:t>se</w:t>
      </w:r>
      <w:r w:rsidR="00007AB3">
        <w:t xml:space="preserve"> </w:t>
      </w:r>
      <w:r w:rsidRPr="007C1AE7">
        <w:t>asigura</w:t>
      </w:r>
      <w:r w:rsidR="00007AB3">
        <w:t xml:space="preserve"> </w:t>
      </w:r>
      <w:r w:rsidRPr="007C1AE7">
        <w:t>că</w:t>
      </w:r>
      <w:r w:rsidR="00007AB3">
        <w:t xml:space="preserve"> </w:t>
      </w:r>
      <w:r w:rsidRPr="007C1AE7">
        <w:t>internetul</w:t>
      </w:r>
      <w:r w:rsidR="00007AB3">
        <w:t xml:space="preserve"> </w:t>
      </w:r>
      <w:r w:rsidRPr="007C1AE7">
        <w:t>este</w:t>
      </w:r>
      <w:r w:rsidR="00007AB3">
        <w:t xml:space="preserve"> </w:t>
      </w:r>
      <w:r w:rsidRPr="007C1AE7">
        <w:t>mai</w:t>
      </w:r>
      <w:r w:rsidR="00007AB3">
        <w:t xml:space="preserve"> </w:t>
      </w:r>
      <w:r w:rsidRPr="007C1AE7">
        <w:t>sigur</w:t>
      </w:r>
      <w:r w:rsidR="00007AB3">
        <w:t xml:space="preserve"> </w:t>
      </w:r>
      <w:r w:rsidRPr="007C1AE7">
        <w:t>și</w:t>
      </w:r>
      <w:r w:rsidR="00007AB3">
        <w:t xml:space="preserve"> </w:t>
      </w:r>
      <w:r w:rsidRPr="007C1AE7">
        <w:t>mai</w:t>
      </w:r>
      <w:r w:rsidR="00007AB3">
        <w:t xml:space="preserve"> </w:t>
      </w:r>
      <w:r w:rsidRPr="007C1AE7">
        <w:t>bun</w:t>
      </w:r>
      <w:r w:rsidR="00007AB3">
        <w:t xml:space="preserve"> </w:t>
      </w:r>
      <w:r w:rsidRPr="007C1AE7">
        <w:t>pentru</w:t>
      </w:r>
      <w:r w:rsidR="00007AB3">
        <w:t xml:space="preserve"> </w:t>
      </w:r>
      <w:r w:rsidRPr="007C1AE7">
        <w:t>copii</w:t>
      </w:r>
      <w:r w:rsidR="00007AB3">
        <w:t xml:space="preserve"> </w:t>
      </w:r>
      <w:r w:rsidRPr="007C1AE7">
        <w:t>și</w:t>
      </w:r>
      <w:r w:rsidR="00007AB3">
        <w:t xml:space="preserve"> </w:t>
      </w:r>
      <w:r w:rsidRPr="007C1AE7">
        <w:t>tineri.</w:t>
      </w:r>
      <w:r w:rsidR="00007AB3">
        <w:t xml:space="preserve"> </w:t>
      </w:r>
      <w:r w:rsidRPr="007C1AE7">
        <w:t>În</w:t>
      </w:r>
      <w:r w:rsidR="00007AB3">
        <w:t xml:space="preserve"> </w:t>
      </w:r>
      <w:r w:rsidRPr="007C1AE7">
        <w:t>plus,</w:t>
      </w:r>
      <w:r w:rsidR="00007AB3">
        <w:t xml:space="preserve"> </w:t>
      </w:r>
      <w:r w:rsidRPr="007C1AE7">
        <w:t>potrivit</w:t>
      </w:r>
      <w:r w:rsidR="00007AB3">
        <w:t xml:space="preserve"> </w:t>
      </w:r>
      <w:r w:rsidRPr="007C1AE7">
        <w:t>noilor</w:t>
      </w:r>
      <w:r w:rsidR="00007AB3">
        <w:t xml:space="preserve"> </w:t>
      </w:r>
      <w:r w:rsidRPr="007C1AE7">
        <w:t>norme,</w:t>
      </w:r>
      <w:r w:rsidR="00007AB3">
        <w:t xml:space="preserve"> </w:t>
      </w:r>
      <w:r w:rsidRPr="007C1AE7">
        <w:t>procesul</w:t>
      </w:r>
      <w:r w:rsidR="00007AB3">
        <w:t xml:space="preserve"> </w:t>
      </w:r>
      <w:r w:rsidRPr="007C1AE7">
        <w:t>de</w:t>
      </w:r>
      <w:r w:rsidR="00007AB3">
        <w:t xml:space="preserve"> </w:t>
      </w:r>
      <w:r w:rsidRPr="007C1AE7">
        <w:t>recrutare</w:t>
      </w:r>
      <w:r w:rsidR="00007AB3">
        <w:t xml:space="preserve"> </w:t>
      </w:r>
      <w:r w:rsidRPr="007C1AE7">
        <w:t>a</w:t>
      </w:r>
      <w:r w:rsidR="00007AB3">
        <w:t xml:space="preserve"> </w:t>
      </w:r>
      <w:r w:rsidRPr="007C1AE7">
        <w:t>candidaților</w:t>
      </w:r>
      <w:r w:rsidR="00007AB3">
        <w:t xml:space="preserve"> </w:t>
      </w:r>
      <w:r w:rsidRPr="007C1AE7">
        <w:t>pentru</w:t>
      </w:r>
      <w:r w:rsidR="00007AB3">
        <w:t xml:space="preserve"> </w:t>
      </w:r>
      <w:r w:rsidRPr="007C1AE7">
        <w:t>activitățile</w:t>
      </w:r>
      <w:r w:rsidR="00007AB3">
        <w:t xml:space="preserve"> </w:t>
      </w:r>
      <w:r w:rsidRPr="007C1AE7">
        <w:t>ce</w:t>
      </w:r>
      <w:r w:rsidR="00007AB3">
        <w:t xml:space="preserve"> </w:t>
      </w:r>
      <w:r w:rsidRPr="007C1AE7">
        <w:t>implică</w:t>
      </w:r>
      <w:r w:rsidR="00007AB3">
        <w:t xml:space="preserve"> </w:t>
      </w:r>
      <w:r w:rsidRPr="007C1AE7">
        <w:t>un</w:t>
      </w:r>
      <w:r w:rsidR="00007AB3">
        <w:t xml:space="preserve"> </w:t>
      </w:r>
      <w:r w:rsidRPr="007C1AE7">
        <w:t>contact</w:t>
      </w:r>
      <w:r w:rsidR="00007AB3">
        <w:t xml:space="preserve"> </w:t>
      </w:r>
      <w:r w:rsidRPr="007C1AE7">
        <w:t>strâns</w:t>
      </w:r>
      <w:r w:rsidR="00007AB3">
        <w:t xml:space="preserve"> </w:t>
      </w:r>
      <w:r w:rsidRPr="007C1AE7">
        <w:t>cu</w:t>
      </w:r>
      <w:r w:rsidR="00007AB3">
        <w:t xml:space="preserve"> </w:t>
      </w:r>
      <w:r w:rsidRPr="007C1AE7">
        <w:t>copiii</w:t>
      </w:r>
      <w:r w:rsidR="00007AB3">
        <w:t xml:space="preserve"> </w:t>
      </w:r>
      <w:r w:rsidRPr="007C1AE7">
        <w:t>și</w:t>
      </w:r>
      <w:r w:rsidR="00007AB3">
        <w:t xml:space="preserve"> </w:t>
      </w:r>
      <w:r w:rsidRPr="007C1AE7">
        <w:t>pentru</w:t>
      </w:r>
      <w:r w:rsidR="00007AB3">
        <w:t xml:space="preserve"> </w:t>
      </w:r>
      <w:r w:rsidRPr="007C1AE7">
        <w:t>organizațiile</w:t>
      </w:r>
      <w:r w:rsidR="00007AB3">
        <w:t xml:space="preserve"> </w:t>
      </w:r>
      <w:r w:rsidRPr="007C1AE7">
        <w:t>care</w:t>
      </w:r>
      <w:r w:rsidR="00007AB3">
        <w:t xml:space="preserve"> </w:t>
      </w:r>
      <w:r w:rsidRPr="007C1AE7">
        <w:t>lucrează</w:t>
      </w:r>
      <w:r w:rsidR="00007AB3">
        <w:t xml:space="preserve"> </w:t>
      </w:r>
      <w:r w:rsidRPr="007C1AE7">
        <w:t>împotriva</w:t>
      </w:r>
      <w:r w:rsidR="00007AB3">
        <w:t xml:space="preserve"> </w:t>
      </w:r>
      <w:r w:rsidRPr="007C1AE7">
        <w:t>abuzului</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va</w:t>
      </w:r>
      <w:r w:rsidR="00007AB3">
        <w:t xml:space="preserve"> </w:t>
      </w:r>
      <w:r w:rsidRPr="007C1AE7">
        <w:t>presupune</w:t>
      </w:r>
      <w:r w:rsidR="00007AB3">
        <w:t xml:space="preserve"> </w:t>
      </w:r>
      <w:r w:rsidRPr="007C1AE7">
        <w:t>verificarea</w:t>
      </w:r>
      <w:r w:rsidR="00007AB3">
        <w:t xml:space="preserve"> </w:t>
      </w:r>
      <w:r w:rsidRPr="007C1AE7">
        <w:t>cazierului</w:t>
      </w:r>
      <w:r w:rsidR="00007AB3">
        <w:t xml:space="preserve"> </w:t>
      </w:r>
      <w:r w:rsidRPr="007C1AE7">
        <w:t>judiciar.</w:t>
      </w:r>
    </w:p>
    <w:p w14:paraId="4588F9F9" w14:textId="10B891EF" w:rsidR="007C1AE7" w:rsidRPr="007C1AE7" w:rsidRDefault="007C1AE7" w:rsidP="009261D3">
      <w:pPr>
        <w:numPr>
          <w:ilvl w:val="0"/>
          <w:numId w:val="10"/>
        </w:numPr>
      </w:pPr>
      <w:r w:rsidRPr="007C1AE7">
        <w:t>De</w:t>
      </w:r>
      <w:r w:rsidR="00007AB3">
        <w:t xml:space="preserve"> </w:t>
      </w:r>
      <w:r w:rsidRPr="007C1AE7">
        <w:t>asemenea,</w:t>
      </w:r>
      <w:r w:rsidR="00007AB3">
        <w:t xml:space="preserve"> </w:t>
      </w:r>
      <w:r w:rsidRPr="007C1AE7">
        <w:t>va</w:t>
      </w:r>
      <w:r w:rsidR="00007AB3">
        <w:t xml:space="preserve"> </w:t>
      </w:r>
      <w:r w:rsidRPr="007C1AE7">
        <w:t>exista</w:t>
      </w:r>
      <w:r w:rsidR="00007AB3">
        <w:t xml:space="preserve"> </w:t>
      </w:r>
      <w:r w:rsidRPr="007C1AE7">
        <w:t>o</w:t>
      </w:r>
      <w:r w:rsidR="00007AB3">
        <w:t xml:space="preserve"> </w:t>
      </w:r>
      <w:r w:rsidRPr="007C1AE7">
        <w:rPr>
          <w:b/>
          <w:bCs/>
        </w:rPr>
        <w:t>denunțare</w:t>
      </w:r>
      <w:r w:rsidR="00007AB3">
        <w:rPr>
          <w:b/>
          <w:bCs/>
        </w:rPr>
        <w:t xml:space="preserve"> </w:t>
      </w:r>
      <w:r w:rsidRPr="007C1AE7">
        <w:rPr>
          <w:b/>
          <w:bCs/>
        </w:rPr>
        <w:t>obligatorie</w:t>
      </w:r>
      <w:r w:rsidR="00007AB3">
        <w:t xml:space="preserve"> </w:t>
      </w:r>
      <w:r w:rsidRPr="007C1AE7">
        <w:t>a</w:t>
      </w:r>
      <w:r w:rsidR="00007AB3">
        <w:t xml:space="preserve"> </w:t>
      </w:r>
      <w:r w:rsidRPr="007C1AE7">
        <w:t>infracțiunii</w:t>
      </w:r>
      <w:r w:rsidR="00007AB3">
        <w:t xml:space="preserve"> </w:t>
      </w:r>
      <w:r w:rsidRPr="007C1AE7">
        <w:t>cel</w:t>
      </w:r>
      <w:r w:rsidR="00007AB3">
        <w:t xml:space="preserve"> </w:t>
      </w:r>
      <w:r w:rsidRPr="007C1AE7">
        <w:t>puțin</w:t>
      </w:r>
      <w:r w:rsidR="00007AB3">
        <w:t xml:space="preserve"> </w:t>
      </w:r>
      <w:r w:rsidRPr="007C1AE7">
        <w:rPr>
          <w:b/>
          <w:bCs/>
        </w:rPr>
        <w:t>de</w:t>
      </w:r>
      <w:r w:rsidR="00007AB3">
        <w:rPr>
          <w:b/>
          <w:bCs/>
        </w:rPr>
        <w:t xml:space="preserve"> </w:t>
      </w:r>
      <w:r w:rsidRPr="007C1AE7">
        <w:rPr>
          <w:b/>
          <w:bCs/>
        </w:rPr>
        <w:t>către</w:t>
      </w:r>
      <w:r w:rsidR="00007AB3">
        <w:rPr>
          <w:b/>
          <w:bCs/>
        </w:rPr>
        <w:t xml:space="preserve"> </w:t>
      </w:r>
      <w:r w:rsidRPr="007C1AE7">
        <w:rPr>
          <w:b/>
          <w:bCs/>
        </w:rPr>
        <w:t>profesioniști</w:t>
      </w:r>
      <w:r w:rsidR="00007AB3">
        <w:rPr>
          <w:b/>
          <w:bCs/>
        </w:rPr>
        <w:t xml:space="preserve"> </w:t>
      </w:r>
      <w:r w:rsidRPr="007C1AE7">
        <w:rPr>
          <w:b/>
          <w:bCs/>
        </w:rPr>
        <w:t>care</w:t>
      </w:r>
      <w:r w:rsidR="00007AB3">
        <w:rPr>
          <w:b/>
          <w:bCs/>
        </w:rPr>
        <w:t xml:space="preserve"> </w:t>
      </w:r>
      <w:r w:rsidRPr="007C1AE7">
        <w:rPr>
          <w:b/>
          <w:bCs/>
        </w:rPr>
        <w:t>lucrează</w:t>
      </w:r>
      <w:r w:rsidR="00007AB3">
        <w:rPr>
          <w:b/>
          <w:bCs/>
        </w:rPr>
        <w:t xml:space="preserve"> </w:t>
      </w:r>
      <w:r w:rsidRPr="007C1AE7">
        <w:rPr>
          <w:b/>
          <w:bCs/>
        </w:rPr>
        <w:t>în</w:t>
      </w:r>
      <w:r w:rsidR="00007AB3">
        <w:rPr>
          <w:b/>
          <w:bCs/>
        </w:rPr>
        <w:t xml:space="preserve"> </w:t>
      </w:r>
      <w:r w:rsidRPr="007C1AE7">
        <w:rPr>
          <w:b/>
          <w:bCs/>
        </w:rPr>
        <w:t>strânsă</w:t>
      </w:r>
      <w:r w:rsidR="00007AB3">
        <w:rPr>
          <w:b/>
          <w:bCs/>
        </w:rPr>
        <w:t xml:space="preserve"> </w:t>
      </w:r>
      <w:r w:rsidRPr="007C1AE7">
        <w:rPr>
          <w:b/>
          <w:bCs/>
        </w:rPr>
        <w:t>legătură</w:t>
      </w:r>
      <w:r w:rsidR="00007AB3">
        <w:rPr>
          <w:b/>
          <w:bCs/>
        </w:rPr>
        <w:t xml:space="preserve"> </w:t>
      </w:r>
      <w:r w:rsidRPr="007C1AE7">
        <w:rPr>
          <w:b/>
          <w:bCs/>
        </w:rPr>
        <w:t>cu</w:t>
      </w:r>
      <w:r w:rsidR="00007AB3">
        <w:rPr>
          <w:b/>
          <w:bCs/>
        </w:rPr>
        <w:t xml:space="preserve"> </w:t>
      </w:r>
      <w:r w:rsidRPr="007C1AE7">
        <w:rPr>
          <w:b/>
          <w:bCs/>
        </w:rPr>
        <w:t>copiii</w:t>
      </w:r>
      <w:r w:rsidR="00007AB3">
        <w:t xml:space="preserve"> </w:t>
      </w:r>
      <w:r w:rsidRPr="007C1AE7">
        <w:t>pentru</w:t>
      </w:r>
      <w:r w:rsidR="00007AB3">
        <w:t xml:space="preserve"> </w:t>
      </w:r>
      <w:r w:rsidRPr="007C1AE7">
        <w:t>a</w:t>
      </w:r>
      <w:r w:rsidR="00007AB3">
        <w:t xml:space="preserve"> </w:t>
      </w:r>
      <w:r w:rsidRPr="007C1AE7">
        <w:t>aborda</w:t>
      </w:r>
      <w:r w:rsidR="00007AB3">
        <w:t xml:space="preserve"> </w:t>
      </w:r>
      <w:r w:rsidRPr="007C1AE7">
        <w:t>o</w:t>
      </w:r>
      <w:r w:rsidR="00007AB3">
        <w:t xml:space="preserve"> </w:t>
      </w:r>
      <w:r w:rsidRPr="007C1AE7">
        <w:t>provocare</w:t>
      </w:r>
      <w:r w:rsidR="00007AB3">
        <w:t xml:space="preserve"> </w:t>
      </w:r>
      <w:r w:rsidRPr="007C1AE7">
        <w:t>majoră</w:t>
      </w:r>
      <w:r w:rsidR="00007AB3">
        <w:t xml:space="preserve"> </w:t>
      </w:r>
      <w:r w:rsidRPr="007C1AE7">
        <w:t>în</w:t>
      </w:r>
      <w:r w:rsidR="00007AB3">
        <w:t xml:space="preserve"> </w:t>
      </w:r>
      <w:r w:rsidRPr="007C1AE7">
        <w:t>eforturile</w:t>
      </w:r>
      <w:r w:rsidR="00007AB3">
        <w:t xml:space="preserve"> </w:t>
      </w:r>
      <w:r w:rsidRPr="007C1AE7">
        <w:t>de</w:t>
      </w:r>
      <w:r w:rsidR="00007AB3">
        <w:t xml:space="preserve"> </w:t>
      </w:r>
      <w:r w:rsidRPr="007C1AE7">
        <w:t>stopare</w:t>
      </w:r>
      <w:r w:rsidR="00007AB3">
        <w:t xml:space="preserve"> </w:t>
      </w:r>
      <w:r w:rsidRPr="007C1AE7">
        <w:t>a</w:t>
      </w:r>
      <w:r w:rsidR="00007AB3">
        <w:t xml:space="preserve"> </w:t>
      </w:r>
      <w:r w:rsidRPr="007C1AE7">
        <w:t>abuzului</w:t>
      </w:r>
      <w:r w:rsidR="00007AB3">
        <w:t xml:space="preserve"> </w:t>
      </w:r>
      <w:r w:rsidRPr="007C1AE7">
        <w:t>sexual</w:t>
      </w:r>
      <w:r w:rsidR="00007AB3">
        <w:t xml:space="preserve"> </w:t>
      </w:r>
      <w:r w:rsidRPr="007C1AE7">
        <w:t>asupra</w:t>
      </w:r>
      <w:r w:rsidR="00007AB3">
        <w:t xml:space="preserve"> </w:t>
      </w:r>
      <w:r w:rsidRPr="007C1AE7">
        <w:t>copiilor.</w:t>
      </w:r>
    </w:p>
    <w:p w14:paraId="32EA8F7D" w14:textId="42FF205E" w:rsidR="007C1AE7" w:rsidRPr="007C1AE7" w:rsidRDefault="007C1AE7" w:rsidP="007C1AE7">
      <w:r w:rsidRPr="007C1AE7">
        <w:rPr>
          <w:b/>
          <w:bCs/>
        </w:rPr>
        <w:t>Etapele</w:t>
      </w:r>
      <w:r w:rsidR="00007AB3">
        <w:rPr>
          <w:b/>
          <w:bCs/>
        </w:rPr>
        <w:t xml:space="preserve"> </w:t>
      </w:r>
      <w:r w:rsidRPr="007C1AE7">
        <w:rPr>
          <w:b/>
          <w:bCs/>
        </w:rPr>
        <w:t>următoare</w:t>
      </w:r>
    </w:p>
    <w:p w14:paraId="6B8F7391" w14:textId="0A41525D" w:rsidR="007C1AE7" w:rsidRPr="007C1AE7" w:rsidRDefault="007C1AE7" w:rsidP="007C1AE7">
      <w:r w:rsidRPr="007C1AE7">
        <w:t>În</w:t>
      </w:r>
      <w:r w:rsidR="00007AB3">
        <w:t xml:space="preserve"> </w:t>
      </w:r>
      <w:r w:rsidRPr="007C1AE7">
        <w:t>următoarea</w:t>
      </w:r>
      <w:r w:rsidR="00007AB3">
        <w:t xml:space="preserve"> </w:t>
      </w:r>
      <w:r w:rsidRPr="007C1AE7">
        <w:t>etapă,</w:t>
      </w:r>
      <w:r w:rsidR="00007AB3">
        <w:t xml:space="preserve"> </w:t>
      </w:r>
      <w:r w:rsidRPr="007C1AE7">
        <w:t>este</w:t>
      </w:r>
      <w:r w:rsidR="00007AB3">
        <w:t xml:space="preserve"> </w:t>
      </w:r>
      <w:r w:rsidRPr="007C1AE7">
        <w:t>necesar</w:t>
      </w:r>
      <w:r w:rsidR="00007AB3">
        <w:t xml:space="preserve"> </w:t>
      </w:r>
      <w:r w:rsidRPr="007C1AE7">
        <w:t>ca</w:t>
      </w:r>
      <w:r w:rsidR="00007AB3">
        <w:t xml:space="preserve"> </w:t>
      </w:r>
      <w:r w:rsidRPr="007C1AE7">
        <w:t>Parlamentul</w:t>
      </w:r>
      <w:r w:rsidR="00007AB3">
        <w:t xml:space="preserve"> </w:t>
      </w:r>
      <w:r w:rsidRPr="007C1AE7">
        <w:t>European</w:t>
      </w:r>
      <w:r w:rsidR="00007AB3">
        <w:t xml:space="preserve"> </w:t>
      </w:r>
      <w:r w:rsidRPr="007C1AE7">
        <w:t>și</w:t>
      </w:r>
      <w:r w:rsidR="00007AB3">
        <w:t xml:space="preserve"> </w:t>
      </w:r>
      <w:r w:rsidRPr="007C1AE7">
        <w:t>Consiliul</w:t>
      </w:r>
      <w:r w:rsidR="00007AB3">
        <w:t xml:space="preserve"> </w:t>
      </w:r>
      <w:r w:rsidRPr="007C1AE7">
        <w:t>să</w:t>
      </w:r>
      <w:r w:rsidR="00007AB3">
        <w:t xml:space="preserve"> </w:t>
      </w:r>
      <w:r w:rsidRPr="007C1AE7">
        <w:t>ajungă</w:t>
      </w:r>
      <w:r w:rsidR="00007AB3">
        <w:t xml:space="preserve"> </w:t>
      </w:r>
      <w:r w:rsidRPr="007C1AE7">
        <w:t>la</w:t>
      </w:r>
      <w:r w:rsidR="00007AB3">
        <w:t xml:space="preserve"> </w:t>
      </w:r>
      <w:r w:rsidRPr="007C1AE7">
        <w:t>un</w:t>
      </w:r>
      <w:r w:rsidR="00007AB3">
        <w:t xml:space="preserve"> </w:t>
      </w:r>
      <w:r w:rsidRPr="007C1AE7">
        <w:t>acord</w:t>
      </w:r>
      <w:r w:rsidR="00007AB3">
        <w:t xml:space="preserve"> </w:t>
      </w:r>
      <w:r w:rsidRPr="007C1AE7">
        <w:t>asupra</w:t>
      </w:r>
      <w:r w:rsidR="00007AB3">
        <w:t xml:space="preserve"> </w:t>
      </w:r>
      <w:r w:rsidRPr="007C1AE7">
        <w:t>propunerii.</w:t>
      </w:r>
      <w:r w:rsidR="00007AB3">
        <w:t xml:space="preserve"> </w:t>
      </w:r>
      <w:r w:rsidRPr="007C1AE7">
        <w:t>Odată</w:t>
      </w:r>
      <w:r w:rsidR="00007AB3">
        <w:t xml:space="preserve"> </w:t>
      </w:r>
      <w:r w:rsidRPr="007C1AE7">
        <w:t>adoptată,</w:t>
      </w:r>
      <w:r w:rsidR="00007AB3">
        <w:t xml:space="preserve"> </w:t>
      </w:r>
      <w:r w:rsidRPr="007C1AE7">
        <w:t>noua</w:t>
      </w:r>
      <w:r w:rsidR="00007AB3">
        <w:t xml:space="preserve"> </w:t>
      </w:r>
      <w:r w:rsidRPr="007C1AE7">
        <w:t>directivă</w:t>
      </w:r>
      <w:r w:rsidR="00007AB3">
        <w:t xml:space="preserve"> </w:t>
      </w:r>
      <w:r w:rsidRPr="007C1AE7">
        <w:t>o</w:t>
      </w:r>
      <w:r w:rsidR="00007AB3">
        <w:t xml:space="preserve"> </w:t>
      </w:r>
      <w:r w:rsidRPr="007C1AE7">
        <w:t>va</w:t>
      </w:r>
      <w:r w:rsidR="00007AB3">
        <w:t xml:space="preserve"> </w:t>
      </w:r>
      <w:r w:rsidRPr="007C1AE7">
        <w:t>modifica</w:t>
      </w:r>
      <w:r w:rsidR="00007AB3">
        <w:t xml:space="preserve"> </w:t>
      </w:r>
      <w:r w:rsidRPr="007C1AE7">
        <w:t>pe</w:t>
      </w:r>
      <w:r w:rsidR="00007AB3">
        <w:t xml:space="preserve"> </w:t>
      </w:r>
      <w:r w:rsidRPr="007C1AE7">
        <w:t>cea</w:t>
      </w:r>
      <w:r w:rsidR="00007AB3">
        <w:t xml:space="preserve"> </w:t>
      </w:r>
      <w:r w:rsidRPr="007C1AE7">
        <w:t>actuală</w:t>
      </w:r>
      <w:r w:rsidR="00007AB3">
        <w:t xml:space="preserve"> </w:t>
      </w:r>
      <w:r w:rsidRPr="007C1AE7">
        <w:t>și</w:t>
      </w:r>
      <w:r w:rsidR="00007AB3">
        <w:t xml:space="preserve"> </w:t>
      </w:r>
      <w:r w:rsidRPr="007C1AE7">
        <w:t>va</w:t>
      </w:r>
      <w:r w:rsidR="00007AB3">
        <w:t xml:space="preserve"> </w:t>
      </w:r>
      <w:r w:rsidRPr="007C1AE7">
        <w:t>intra</w:t>
      </w:r>
      <w:r w:rsidR="00007AB3">
        <w:t xml:space="preserve"> </w:t>
      </w:r>
      <w:r w:rsidRPr="007C1AE7">
        <w:t>în</w:t>
      </w:r>
      <w:r w:rsidR="00007AB3">
        <w:t xml:space="preserve"> </w:t>
      </w:r>
      <w:r w:rsidRPr="007C1AE7">
        <w:t>vigoare</w:t>
      </w:r>
      <w:r w:rsidR="00007AB3">
        <w:t xml:space="preserve"> </w:t>
      </w:r>
      <w:r w:rsidRPr="007C1AE7">
        <w:t>la</w:t>
      </w:r>
      <w:r w:rsidR="00007AB3">
        <w:t xml:space="preserve"> </w:t>
      </w:r>
      <w:r w:rsidRPr="007C1AE7">
        <w:t>20</w:t>
      </w:r>
      <w:r w:rsidR="00007AB3">
        <w:t xml:space="preserve"> </w:t>
      </w:r>
      <w:r w:rsidRPr="007C1AE7">
        <w:t>de</w:t>
      </w:r>
      <w:r w:rsidR="00007AB3">
        <w:t xml:space="preserve"> </w:t>
      </w:r>
      <w:r w:rsidRPr="007C1AE7">
        <w:t>zile</w:t>
      </w:r>
      <w:r w:rsidR="00007AB3">
        <w:t xml:space="preserve"> </w:t>
      </w:r>
      <w:r w:rsidRPr="007C1AE7">
        <w:t>de</w:t>
      </w:r>
      <w:r w:rsidR="00007AB3">
        <w:t xml:space="preserve"> </w:t>
      </w:r>
      <w:r w:rsidRPr="007C1AE7">
        <w:t>la</w:t>
      </w:r>
      <w:r w:rsidR="00007AB3">
        <w:t xml:space="preserve"> </w:t>
      </w:r>
      <w:r w:rsidRPr="007C1AE7">
        <w:t>data</w:t>
      </w:r>
      <w:r w:rsidR="00007AB3">
        <w:t xml:space="preserve"> </w:t>
      </w:r>
      <w:r w:rsidRPr="007C1AE7">
        <w:t>publicării</w:t>
      </w:r>
      <w:r w:rsidR="00007AB3">
        <w:t xml:space="preserve"> </w:t>
      </w:r>
      <w:r w:rsidRPr="007C1AE7">
        <w:t>în</w:t>
      </w:r>
      <w:r w:rsidR="00007AB3">
        <w:t xml:space="preserve"> </w:t>
      </w:r>
      <w:r w:rsidRPr="007C1AE7">
        <w:t>Jurnalul</w:t>
      </w:r>
      <w:r w:rsidR="00007AB3">
        <w:t xml:space="preserve"> </w:t>
      </w:r>
      <w:r w:rsidRPr="007C1AE7">
        <w:t>Oficial</w:t>
      </w:r>
      <w:r w:rsidR="00007AB3">
        <w:t xml:space="preserve"> </w:t>
      </w:r>
      <w:r w:rsidRPr="007C1AE7">
        <w:t>al</w:t>
      </w:r>
      <w:r w:rsidR="00007AB3">
        <w:t xml:space="preserve"> </w:t>
      </w:r>
      <w:r w:rsidRPr="007C1AE7">
        <w:t>Uniunii</w:t>
      </w:r>
      <w:r w:rsidR="00007AB3">
        <w:t xml:space="preserve"> </w:t>
      </w:r>
      <w:r w:rsidRPr="007C1AE7">
        <w:t>Europene.</w:t>
      </w:r>
      <w:r w:rsidR="00007AB3">
        <w:t xml:space="preserve"> </w:t>
      </w:r>
    </w:p>
    <w:p w14:paraId="7951749D" w14:textId="77777777" w:rsidR="007C1AE7" w:rsidRPr="007C1AE7" w:rsidRDefault="007C1AE7" w:rsidP="007C1AE7">
      <w:r w:rsidRPr="007C1AE7">
        <w:rPr>
          <w:b/>
          <w:bCs/>
        </w:rPr>
        <w:t>Context</w:t>
      </w:r>
    </w:p>
    <w:p w14:paraId="44F39D73" w14:textId="6A9957EB" w:rsidR="007C1AE7" w:rsidRPr="007C1AE7" w:rsidRDefault="007C1AE7" w:rsidP="007C1AE7">
      <w:r w:rsidRPr="007C1AE7">
        <w:lastRenderedPageBreak/>
        <w:t>Unul</w:t>
      </w:r>
      <w:r w:rsidR="00007AB3">
        <w:t xml:space="preserve"> </w:t>
      </w:r>
      <w:r w:rsidRPr="007C1AE7">
        <w:t>din</w:t>
      </w:r>
      <w:r w:rsidR="00007AB3">
        <w:t xml:space="preserve"> </w:t>
      </w:r>
      <w:r w:rsidRPr="007C1AE7">
        <w:t>cinci</w:t>
      </w:r>
      <w:r w:rsidR="00007AB3">
        <w:t xml:space="preserve"> </w:t>
      </w:r>
      <w:r w:rsidRPr="007C1AE7">
        <w:t>copii</w:t>
      </w:r>
      <w:r w:rsidR="00007AB3">
        <w:t xml:space="preserve"> </w:t>
      </w:r>
      <w:r w:rsidRPr="007C1AE7">
        <w:t>suferă</w:t>
      </w:r>
      <w:r w:rsidR="00007AB3">
        <w:t xml:space="preserve"> </w:t>
      </w:r>
      <w:r w:rsidRPr="007C1AE7">
        <w:t>de</w:t>
      </w:r>
      <w:r w:rsidR="00007AB3">
        <w:t xml:space="preserve"> </w:t>
      </w:r>
      <w:r w:rsidRPr="007C1AE7">
        <w:t>o</w:t>
      </w:r>
      <w:r w:rsidR="00007AB3">
        <w:t xml:space="preserve"> </w:t>
      </w:r>
      <w:r w:rsidRPr="007C1AE7">
        <w:t>formă</w:t>
      </w:r>
      <w:r w:rsidR="00007AB3">
        <w:t xml:space="preserve"> </w:t>
      </w:r>
      <w:r w:rsidRPr="007C1AE7">
        <w:t>de</w:t>
      </w:r>
      <w:r w:rsidR="00007AB3">
        <w:t xml:space="preserve"> </w:t>
      </w:r>
      <w:r w:rsidRPr="007C1AE7">
        <w:t>violență</w:t>
      </w:r>
      <w:r w:rsidR="00007AB3">
        <w:t xml:space="preserve"> </w:t>
      </w:r>
      <w:r w:rsidRPr="007C1AE7">
        <w:t>sexuală,</w:t>
      </w:r>
      <w:r w:rsidR="00007AB3">
        <w:t xml:space="preserve"> </w:t>
      </w:r>
      <w:r w:rsidRPr="007C1AE7">
        <w:t>offline</w:t>
      </w:r>
      <w:r w:rsidR="00007AB3">
        <w:t xml:space="preserve"> </w:t>
      </w:r>
      <w:r w:rsidRPr="007C1AE7">
        <w:t>și</w:t>
      </w:r>
      <w:r w:rsidR="00007AB3">
        <w:t xml:space="preserve"> </w:t>
      </w:r>
      <w:r w:rsidRPr="007C1AE7">
        <w:t>online.</w:t>
      </w:r>
      <w:r w:rsidR="00007AB3">
        <w:t xml:space="preserve"> </w:t>
      </w:r>
      <w:r w:rsidRPr="007C1AE7">
        <w:t>Internetul</w:t>
      </w:r>
      <w:r w:rsidR="00007AB3">
        <w:t xml:space="preserve"> </w:t>
      </w:r>
      <w:r w:rsidRPr="007C1AE7">
        <w:t>a</w:t>
      </w:r>
      <w:r w:rsidR="00007AB3">
        <w:t xml:space="preserve"> </w:t>
      </w:r>
      <w:r w:rsidRPr="007C1AE7">
        <w:t>agravat</w:t>
      </w:r>
      <w:r w:rsidR="00007AB3">
        <w:t xml:space="preserve"> </w:t>
      </w:r>
      <w:r w:rsidRPr="007C1AE7">
        <w:t>considerabil</w:t>
      </w:r>
      <w:r w:rsidR="00007AB3">
        <w:t xml:space="preserve"> </w:t>
      </w:r>
      <w:r w:rsidRPr="007C1AE7">
        <w:t>răspândirea</w:t>
      </w:r>
      <w:r w:rsidR="00007AB3">
        <w:t xml:space="preserve"> </w:t>
      </w:r>
      <w:r w:rsidRPr="007C1AE7">
        <w:t>abuzului</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permițându-le</w:t>
      </w:r>
      <w:r w:rsidR="00007AB3">
        <w:t xml:space="preserve"> </w:t>
      </w:r>
      <w:r w:rsidRPr="007C1AE7">
        <w:t>autorilor</w:t>
      </w:r>
      <w:r w:rsidR="00007AB3">
        <w:t xml:space="preserve"> </w:t>
      </w:r>
      <w:r w:rsidRPr="007C1AE7">
        <w:t>să</w:t>
      </w:r>
      <w:r w:rsidR="00007AB3">
        <w:t xml:space="preserve"> </w:t>
      </w:r>
      <w:r w:rsidRPr="007C1AE7">
        <w:t>se</w:t>
      </w:r>
      <w:r w:rsidR="00007AB3">
        <w:t xml:space="preserve"> </w:t>
      </w:r>
      <w:r w:rsidRPr="007C1AE7">
        <w:t>întâlnească</w:t>
      </w:r>
      <w:r w:rsidR="00007AB3">
        <w:t xml:space="preserve"> </w:t>
      </w:r>
      <w:r w:rsidRPr="007C1AE7">
        <w:t>online</w:t>
      </w:r>
      <w:r w:rsidR="00007AB3">
        <w:t xml:space="preserve"> </w:t>
      </w:r>
      <w:r w:rsidRPr="007C1AE7">
        <w:t>și</w:t>
      </w:r>
      <w:r w:rsidR="00007AB3">
        <w:t xml:space="preserve"> </w:t>
      </w:r>
      <w:r w:rsidRPr="007C1AE7">
        <w:t>să</w:t>
      </w:r>
      <w:r w:rsidR="00007AB3">
        <w:t xml:space="preserve"> </w:t>
      </w:r>
      <w:r w:rsidRPr="007C1AE7">
        <w:t>partajeze</w:t>
      </w:r>
      <w:r w:rsidR="00007AB3">
        <w:t xml:space="preserve"> </w:t>
      </w:r>
      <w:r w:rsidRPr="007C1AE7">
        <w:t>instantaneu</w:t>
      </w:r>
      <w:r w:rsidR="00007AB3">
        <w:t xml:space="preserve"> </w:t>
      </w:r>
      <w:r w:rsidRPr="007C1AE7">
        <w:t>videoclipuri</w:t>
      </w:r>
      <w:r w:rsidR="00007AB3">
        <w:t xml:space="preserve"> </w:t>
      </w:r>
      <w:r w:rsidRPr="007C1AE7">
        <w:t>și</w:t>
      </w:r>
      <w:r w:rsidR="00007AB3">
        <w:t xml:space="preserve"> </w:t>
      </w:r>
      <w:r w:rsidRPr="007C1AE7">
        <w:t>fotografii</w:t>
      </w:r>
      <w:r w:rsidR="00007AB3">
        <w:t xml:space="preserve"> </w:t>
      </w:r>
      <w:r w:rsidRPr="007C1AE7">
        <w:t>de</w:t>
      </w:r>
      <w:r w:rsidR="00007AB3">
        <w:t xml:space="preserve"> </w:t>
      </w:r>
      <w:r w:rsidRPr="007C1AE7">
        <w:t>violență</w:t>
      </w:r>
      <w:r w:rsidR="00007AB3">
        <w:t xml:space="preserve"> </w:t>
      </w:r>
      <w:r w:rsidRPr="007C1AE7">
        <w:t>sexuală</w:t>
      </w:r>
      <w:r w:rsidR="00007AB3">
        <w:t xml:space="preserve"> </w:t>
      </w:r>
      <w:r w:rsidRPr="007C1AE7">
        <w:t>gravă</w:t>
      </w:r>
      <w:r w:rsidR="00007AB3">
        <w:t xml:space="preserve"> </w:t>
      </w:r>
      <w:r w:rsidRPr="007C1AE7">
        <w:t>împotriva</w:t>
      </w:r>
      <w:r w:rsidR="00007AB3">
        <w:t xml:space="preserve"> </w:t>
      </w:r>
      <w:r w:rsidRPr="007C1AE7">
        <w:t>copiilor</w:t>
      </w:r>
      <w:r w:rsidR="00007AB3">
        <w:t xml:space="preserve"> </w:t>
      </w:r>
      <w:r w:rsidRPr="007C1AE7">
        <w:t>–</w:t>
      </w:r>
      <w:r w:rsidR="00007AB3">
        <w:t xml:space="preserve"> </w:t>
      </w:r>
      <w:r w:rsidRPr="007C1AE7">
        <w:t>adesea</w:t>
      </w:r>
      <w:r w:rsidR="00007AB3">
        <w:t xml:space="preserve"> </w:t>
      </w:r>
      <w:r w:rsidRPr="007C1AE7">
        <w:t>copii</w:t>
      </w:r>
      <w:r w:rsidR="00007AB3">
        <w:t xml:space="preserve"> </w:t>
      </w:r>
      <w:r w:rsidRPr="007C1AE7">
        <w:t>foarte</w:t>
      </w:r>
      <w:r w:rsidR="00007AB3">
        <w:t xml:space="preserve"> </w:t>
      </w:r>
      <w:r w:rsidRPr="007C1AE7">
        <w:t>mici.</w:t>
      </w:r>
      <w:r w:rsidR="00007AB3">
        <w:t xml:space="preserve"> </w:t>
      </w:r>
      <w:r w:rsidRPr="007C1AE7">
        <w:t>Prin</w:t>
      </w:r>
      <w:r w:rsidR="00007AB3">
        <w:t xml:space="preserve"> </w:t>
      </w:r>
      <w:r w:rsidRPr="007C1AE7">
        <w:t>această</w:t>
      </w:r>
      <w:r w:rsidR="00007AB3">
        <w:t xml:space="preserve"> </w:t>
      </w:r>
      <w:r w:rsidRPr="007C1AE7">
        <w:t>propunere,</w:t>
      </w:r>
      <w:r w:rsidR="00007AB3">
        <w:t xml:space="preserve"> </w:t>
      </w:r>
      <w:r w:rsidRPr="007C1AE7">
        <w:t>Comisia</w:t>
      </w:r>
      <w:r w:rsidR="00007AB3">
        <w:t xml:space="preserve"> </w:t>
      </w:r>
      <w:r w:rsidRPr="007C1AE7">
        <w:t>continuă</w:t>
      </w:r>
      <w:r w:rsidR="00007AB3">
        <w:t xml:space="preserve"> </w:t>
      </w:r>
      <w:r w:rsidRPr="007C1AE7">
        <w:t>punerea</w:t>
      </w:r>
      <w:r w:rsidR="00007AB3">
        <w:t xml:space="preserve"> </w:t>
      </w:r>
      <w:r w:rsidRPr="007C1AE7">
        <w:t>în</w:t>
      </w:r>
      <w:r w:rsidR="00007AB3">
        <w:t xml:space="preserve"> </w:t>
      </w:r>
      <w:r w:rsidRPr="007C1AE7">
        <w:t>aplicare</w:t>
      </w:r>
      <w:r w:rsidR="00007AB3">
        <w:t xml:space="preserve"> </w:t>
      </w:r>
      <w:r w:rsidRPr="007C1AE7">
        <w:t>a</w:t>
      </w:r>
      <w:r w:rsidR="00007AB3">
        <w:t xml:space="preserve"> </w:t>
      </w:r>
      <w:r w:rsidRPr="007C1AE7">
        <w:t>strategiei</w:t>
      </w:r>
      <w:r w:rsidR="00007AB3">
        <w:t xml:space="preserve"> </w:t>
      </w:r>
      <w:r w:rsidRPr="007C1AE7">
        <w:t>UE</w:t>
      </w:r>
      <w:r w:rsidR="00007AB3">
        <w:t xml:space="preserve"> </w:t>
      </w:r>
      <w:r w:rsidRPr="007C1AE7">
        <w:t>pentru</w:t>
      </w:r>
      <w:r w:rsidR="00007AB3">
        <w:t xml:space="preserve"> </w:t>
      </w:r>
      <w:r w:rsidRPr="007C1AE7">
        <w:t>perioada</w:t>
      </w:r>
      <w:r w:rsidR="00007AB3">
        <w:t xml:space="preserve"> </w:t>
      </w:r>
      <w:r w:rsidRPr="007C1AE7">
        <w:t>2020-2025</w:t>
      </w:r>
      <w:r w:rsidR="00007AB3">
        <w:t xml:space="preserve"> </w:t>
      </w:r>
      <w:r w:rsidRPr="007C1AE7">
        <w:t>pentru</w:t>
      </w:r>
      <w:r w:rsidR="00007AB3">
        <w:t xml:space="preserve"> </w:t>
      </w:r>
      <w:r w:rsidRPr="007C1AE7">
        <w:t>o</w:t>
      </w:r>
      <w:r w:rsidR="00007AB3">
        <w:t xml:space="preserve"> </w:t>
      </w:r>
      <w:r w:rsidRPr="007C1AE7">
        <w:t>combatere</w:t>
      </w:r>
      <w:r w:rsidR="00007AB3">
        <w:t xml:space="preserve"> </w:t>
      </w:r>
      <w:r w:rsidRPr="007C1AE7">
        <w:t>mai</w:t>
      </w:r>
      <w:r w:rsidR="00007AB3">
        <w:t xml:space="preserve"> </w:t>
      </w:r>
      <w:r w:rsidRPr="007C1AE7">
        <w:t>eficace</w:t>
      </w:r>
      <w:r w:rsidR="00007AB3">
        <w:t xml:space="preserve"> </w:t>
      </w:r>
      <w:r w:rsidRPr="007C1AE7">
        <w:t>a</w:t>
      </w:r>
      <w:r w:rsidR="00007AB3">
        <w:t xml:space="preserve"> </w:t>
      </w:r>
      <w:r w:rsidRPr="007C1AE7">
        <w:t>abuzului</w:t>
      </w:r>
      <w:r w:rsidR="00007AB3">
        <w:t xml:space="preserve"> </w:t>
      </w:r>
      <w:r w:rsidRPr="007C1AE7">
        <w:t>sexual</w:t>
      </w:r>
      <w:r w:rsidR="00007AB3">
        <w:t xml:space="preserve"> </w:t>
      </w:r>
      <w:r w:rsidRPr="007C1AE7">
        <w:t>asupra</w:t>
      </w:r>
      <w:r w:rsidR="00007AB3">
        <w:t xml:space="preserve"> </w:t>
      </w:r>
      <w:r w:rsidRPr="007C1AE7">
        <w:t>copiilor.</w:t>
      </w:r>
      <w:r w:rsidR="00007AB3">
        <w:t xml:space="preserve"> </w:t>
      </w:r>
      <w:r w:rsidRPr="007C1AE7">
        <w:t>Combaterea</w:t>
      </w:r>
      <w:r w:rsidR="00007AB3">
        <w:t xml:space="preserve"> </w:t>
      </w:r>
      <w:r w:rsidRPr="007C1AE7">
        <w:t>violenței</w:t>
      </w:r>
      <w:r w:rsidR="00007AB3">
        <w:t xml:space="preserve"> </w:t>
      </w:r>
      <w:r w:rsidRPr="007C1AE7">
        <w:t>împotriva</w:t>
      </w:r>
      <w:r w:rsidR="00007AB3">
        <w:t xml:space="preserve"> </w:t>
      </w:r>
      <w:r w:rsidRPr="007C1AE7">
        <w:t>copiilor</w:t>
      </w:r>
      <w:r w:rsidR="00007AB3">
        <w:t xml:space="preserve"> </w:t>
      </w:r>
      <w:r w:rsidRPr="007C1AE7">
        <w:t>și</w:t>
      </w:r>
      <w:r w:rsidR="00007AB3">
        <w:t xml:space="preserve"> </w:t>
      </w:r>
      <w:r w:rsidRPr="007C1AE7">
        <w:t>asigurarea</w:t>
      </w:r>
      <w:r w:rsidR="00007AB3">
        <w:t xml:space="preserve"> </w:t>
      </w:r>
      <w:r w:rsidRPr="007C1AE7">
        <w:t>protecției</w:t>
      </w:r>
      <w:r w:rsidR="00007AB3">
        <w:t xml:space="preserve"> </w:t>
      </w:r>
      <w:r w:rsidRPr="007C1AE7">
        <w:t>copilului</w:t>
      </w:r>
      <w:r w:rsidR="00007AB3">
        <w:t xml:space="preserve"> </w:t>
      </w:r>
      <w:r w:rsidRPr="007C1AE7">
        <w:t>reprezintă</w:t>
      </w:r>
      <w:r w:rsidR="00007AB3">
        <w:t xml:space="preserve"> </w:t>
      </w:r>
      <w:r w:rsidRPr="007C1AE7">
        <w:t>unul</w:t>
      </w:r>
      <w:r w:rsidR="00007AB3">
        <w:t xml:space="preserve"> </w:t>
      </w:r>
      <w:r w:rsidRPr="007C1AE7">
        <w:t>dintre</w:t>
      </w:r>
      <w:r w:rsidR="00007AB3">
        <w:t xml:space="preserve"> </w:t>
      </w:r>
      <w:r w:rsidRPr="007C1AE7">
        <w:t>obiectivele</w:t>
      </w:r>
      <w:r w:rsidR="00007AB3">
        <w:t xml:space="preserve"> </w:t>
      </w:r>
      <w:r w:rsidRPr="007C1AE7">
        <w:t>Strategiei</w:t>
      </w:r>
      <w:r w:rsidR="00007AB3">
        <w:t xml:space="preserve"> </w:t>
      </w:r>
      <w:r w:rsidRPr="007C1AE7">
        <w:t>UE</w:t>
      </w:r>
      <w:r w:rsidR="00007AB3">
        <w:t xml:space="preserve"> </w:t>
      </w:r>
      <w:r w:rsidRPr="007C1AE7">
        <w:t>din</w:t>
      </w:r>
      <w:r w:rsidR="00007AB3">
        <w:t xml:space="preserve"> </w:t>
      </w:r>
      <w:r w:rsidRPr="007C1AE7">
        <w:t>2021</w:t>
      </w:r>
      <w:r w:rsidR="00007AB3">
        <w:t xml:space="preserve"> </w:t>
      </w:r>
      <w:r w:rsidRPr="007C1AE7">
        <w:t>privind</w:t>
      </w:r>
      <w:r w:rsidR="00007AB3">
        <w:t xml:space="preserve"> </w:t>
      </w:r>
      <w:r w:rsidRPr="007C1AE7">
        <w:t>drepturile</w:t>
      </w:r>
      <w:r w:rsidR="00007AB3">
        <w:t xml:space="preserve"> </w:t>
      </w:r>
      <w:r w:rsidRPr="007C1AE7">
        <w:t>copilului.</w:t>
      </w:r>
      <w:r w:rsidR="00007AB3">
        <w:t xml:space="preserve"> </w:t>
      </w:r>
      <w:r w:rsidRPr="007C1AE7">
        <w:t>Reformarea</w:t>
      </w:r>
      <w:r w:rsidR="00007AB3">
        <w:t xml:space="preserve"> </w:t>
      </w:r>
      <w:r w:rsidRPr="007C1AE7">
        <w:t>Directivei</w:t>
      </w:r>
      <w:r w:rsidR="00007AB3">
        <w:t xml:space="preserve"> </w:t>
      </w:r>
      <w:r w:rsidRPr="007C1AE7">
        <w:t>2011/93/UE</w:t>
      </w:r>
      <w:r w:rsidR="00007AB3">
        <w:t xml:space="preserve"> </w:t>
      </w:r>
      <w:r w:rsidRPr="007C1AE7">
        <w:t>urmărește</w:t>
      </w:r>
      <w:r w:rsidR="00007AB3">
        <w:t xml:space="preserve"> </w:t>
      </w:r>
      <w:r w:rsidRPr="007C1AE7">
        <w:t>să</w:t>
      </w:r>
      <w:r w:rsidR="00007AB3">
        <w:t xml:space="preserve"> </w:t>
      </w:r>
      <w:r w:rsidRPr="007C1AE7">
        <w:t>garanteze</w:t>
      </w:r>
      <w:r w:rsidR="00007AB3">
        <w:t xml:space="preserve"> </w:t>
      </w:r>
      <w:r w:rsidRPr="007C1AE7">
        <w:t>că</w:t>
      </w:r>
      <w:r w:rsidR="00007AB3">
        <w:t xml:space="preserve"> </w:t>
      </w:r>
      <w:r w:rsidRPr="007C1AE7">
        <w:t>toate</w:t>
      </w:r>
      <w:r w:rsidR="00007AB3">
        <w:t xml:space="preserve"> </w:t>
      </w:r>
      <w:r w:rsidRPr="007C1AE7">
        <w:t>statele</w:t>
      </w:r>
      <w:r w:rsidR="00007AB3">
        <w:t xml:space="preserve"> </w:t>
      </w:r>
      <w:r w:rsidRPr="007C1AE7">
        <w:t>membre</w:t>
      </w:r>
      <w:r w:rsidR="00007AB3">
        <w:t xml:space="preserve"> </w:t>
      </w:r>
      <w:r w:rsidRPr="007C1AE7">
        <w:t>respectă</w:t>
      </w:r>
      <w:r w:rsidR="00007AB3">
        <w:t xml:space="preserve"> </w:t>
      </w:r>
      <w:r w:rsidRPr="007C1AE7">
        <w:t>principiile</w:t>
      </w:r>
      <w:r w:rsidR="00007AB3">
        <w:t xml:space="preserve"> </w:t>
      </w:r>
      <w:r w:rsidRPr="007C1AE7">
        <w:t>abordării</w:t>
      </w:r>
      <w:r w:rsidR="00007AB3">
        <w:t xml:space="preserve"> </w:t>
      </w:r>
      <w:r w:rsidRPr="007C1AE7">
        <w:t>justiției</w:t>
      </w:r>
      <w:r w:rsidR="00007AB3">
        <w:t xml:space="preserve"> </w:t>
      </w:r>
      <w:r w:rsidRPr="007C1AE7">
        <w:t>într-un</w:t>
      </w:r>
      <w:r w:rsidR="00007AB3">
        <w:t xml:space="preserve"> </w:t>
      </w:r>
      <w:r w:rsidRPr="007C1AE7">
        <w:t>mod</w:t>
      </w:r>
      <w:r w:rsidR="00007AB3">
        <w:t xml:space="preserve"> </w:t>
      </w:r>
      <w:r w:rsidRPr="007C1AE7">
        <w:t>adaptat</w:t>
      </w:r>
      <w:r w:rsidR="00007AB3">
        <w:t xml:space="preserve"> </w:t>
      </w:r>
      <w:r w:rsidRPr="007C1AE7">
        <w:t>copiilor,</w:t>
      </w:r>
      <w:r w:rsidR="00007AB3">
        <w:t xml:space="preserve"> </w:t>
      </w:r>
      <w:r w:rsidRPr="007C1AE7">
        <w:t>astfel</w:t>
      </w:r>
      <w:r w:rsidR="00007AB3">
        <w:t xml:space="preserve"> </w:t>
      </w:r>
      <w:r w:rsidRPr="007C1AE7">
        <w:t>cum</w:t>
      </w:r>
      <w:r w:rsidR="00007AB3">
        <w:t xml:space="preserve"> </w:t>
      </w:r>
      <w:r w:rsidRPr="007C1AE7">
        <w:t>prevede</w:t>
      </w:r>
      <w:r w:rsidR="00007AB3">
        <w:t xml:space="preserve"> </w:t>
      </w:r>
      <w:r w:rsidRPr="007C1AE7">
        <w:t>modelul</w:t>
      </w:r>
      <w:r w:rsidR="00007AB3">
        <w:t xml:space="preserve"> </w:t>
      </w:r>
      <w:proofErr w:type="spellStart"/>
      <w:r w:rsidRPr="007C1AE7">
        <w:t>Barnahus</w:t>
      </w:r>
      <w:proofErr w:type="spellEnd"/>
      <w:r w:rsidRPr="007C1AE7">
        <w:fldChar w:fldCharType="begin"/>
      </w:r>
      <w:r w:rsidRPr="007C1AE7">
        <w:instrText>HYPERLINK "https://euc-word-edit.officeapps.live.com/we/wordeditorframe.aspx?ui=en%2DUS&amp;rs=en%2DIE&amp;wopisrc=https%3A%2F%2Feceuropaeu.sharepoint.com%2Fteams%2FGRP-COMM.SPP-HomeAffairs-SPPteam%2F_vti_bin%2Fwopi.ashx%2Ffiles%2F29211bb9a7f74d40b63fca3e6e92ce28&amp;wdlor=c0BEE4C21-AF2D-4EDE-9E25-AA57B5BE9606&amp;wdenableroaming=1&amp;mscc=1&amp;hid=5335DB79-F770-417F-8A79-5088F5EE37B1&amp;wdorigin=Outlook-Body.Sharing.ServerTransfer&amp;wdhostclicktime=1706793400866&amp;jsapi=1&amp;jsapiver=v1&amp;newsession=1&amp;corrid=e50bc459-3b72-452d-81c6-f977ab594867&amp;usid=e50bc459-3b72-452d-81c6-f977ab594867&amp;sftc=1&amp;cac=1&amp;mtf=1&amp;sfp=1&amp;instantedit=1&amp;wopicomplete=1&amp;wdredirectionreason=Unified_SingleFlush&amp;rct=Normal&amp;ctp=LeastProtected" \l "_ftn1"</w:instrText>
      </w:r>
      <w:r w:rsidRPr="007C1AE7">
        <w:fldChar w:fldCharType="separate"/>
      </w:r>
      <w:r w:rsidRPr="007C1AE7">
        <w:rPr>
          <w:rStyle w:val="Hyperlink"/>
          <w:szCs w:val="24"/>
        </w:rPr>
        <w:t>[1]</w:t>
      </w:r>
      <w:r w:rsidRPr="007C1AE7">
        <w:fldChar w:fldCharType="end"/>
      </w:r>
      <w:r w:rsidRPr="007C1AE7">
        <w:t>.</w:t>
      </w:r>
    </w:p>
    <w:p w14:paraId="50EC2CB4" w14:textId="63493AE3" w:rsidR="007C1AE7" w:rsidRPr="007C1AE7" w:rsidRDefault="007C1AE7" w:rsidP="007C1AE7">
      <w:r w:rsidRPr="007C1AE7">
        <w:t>În</w:t>
      </w:r>
      <w:r w:rsidR="00007AB3">
        <w:t xml:space="preserve"> </w:t>
      </w:r>
      <w:r w:rsidRPr="007C1AE7">
        <w:t>martie</w:t>
      </w:r>
      <w:r w:rsidR="00007AB3">
        <w:t xml:space="preserve"> </w:t>
      </w:r>
      <w:r w:rsidRPr="007C1AE7">
        <w:t>2024,</w:t>
      </w:r>
      <w:r w:rsidR="00007AB3">
        <w:t xml:space="preserve"> </w:t>
      </w:r>
      <w:r w:rsidRPr="007C1AE7">
        <w:t>Comisia</w:t>
      </w:r>
      <w:r w:rsidR="00007AB3">
        <w:t xml:space="preserve"> </w:t>
      </w:r>
      <w:r w:rsidRPr="007C1AE7">
        <w:t>va</w:t>
      </w:r>
      <w:r w:rsidR="00007AB3">
        <w:t xml:space="preserve"> </w:t>
      </w:r>
      <w:r w:rsidRPr="007C1AE7">
        <w:t>prezenta</w:t>
      </w:r>
      <w:r w:rsidR="00007AB3">
        <w:t xml:space="preserve"> </w:t>
      </w:r>
      <w:r w:rsidRPr="007C1AE7">
        <w:t>o</w:t>
      </w:r>
      <w:r w:rsidR="00007AB3">
        <w:t xml:space="preserve"> </w:t>
      </w:r>
      <w:r w:rsidRPr="007C1AE7">
        <w:t>recomandare</w:t>
      </w:r>
      <w:r w:rsidR="00007AB3">
        <w:t xml:space="preserve"> </w:t>
      </w:r>
      <w:r w:rsidRPr="007C1AE7">
        <w:t>privind</w:t>
      </w:r>
      <w:r w:rsidR="00007AB3">
        <w:t xml:space="preserve"> </w:t>
      </w:r>
      <w:r w:rsidRPr="007C1AE7">
        <w:t>instituirea</w:t>
      </w:r>
      <w:r w:rsidR="00007AB3">
        <w:t xml:space="preserve"> </w:t>
      </w:r>
      <w:r w:rsidRPr="007C1AE7">
        <w:t>unor</w:t>
      </w:r>
      <w:r w:rsidR="00007AB3">
        <w:t xml:space="preserve"> </w:t>
      </w:r>
      <w:r w:rsidRPr="007C1AE7">
        <w:t>sisteme</w:t>
      </w:r>
      <w:r w:rsidR="00007AB3">
        <w:t xml:space="preserve"> </w:t>
      </w:r>
      <w:r w:rsidRPr="007C1AE7">
        <w:t>integrate</w:t>
      </w:r>
      <w:r w:rsidR="00007AB3">
        <w:t xml:space="preserve"> </w:t>
      </w:r>
      <w:r w:rsidRPr="007C1AE7">
        <w:t>de</w:t>
      </w:r>
      <w:r w:rsidR="00007AB3">
        <w:t xml:space="preserve"> </w:t>
      </w:r>
      <w:r w:rsidRPr="007C1AE7">
        <w:t>protecție</w:t>
      </w:r>
      <w:r w:rsidR="00007AB3">
        <w:t xml:space="preserve"> </w:t>
      </w:r>
      <w:r w:rsidRPr="007C1AE7">
        <w:t>a</w:t>
      </w:r>
      <w:r w:rsidR="00007AB3">
        <w:t xml:space="preserve"> </w:t>
      </w:r>
      <w:r w:rsidRPr="007C1AE7">
        <w:t>copiilor,</w:t>
      </w:r>
      <w:r w:rsidR="00007AB3">
        <w:t xml:space="preserve"> </w:t>
      </w:r>
      <w:r w:rsidRPr="007C1AE7">
        <w:t>consolidând</w:t>
      </w:r>
      <w:r w:rsidR="00007AB3">
        <w:t xml:space="preserve"> </w:t>
      </w:r>
      <w:r w:rsidRPr="007C1AE7">
        <w:t>măsurile</w:t>
      </w:r>
      <w:r w:rsidR="00007AB3">
        <w:t xml:space="preserve"> </w:t>
      </w:r>
      <w:r w:rsidRPr="007C1AE7">
        <w:t>de</w:t>
      </w:r>
      <w:r w:rsidR="00007AB3">
        <w:t xml:space="preserve"> </w:t>
      </w:r>
      <w:r w:rsidRPr="007C1AE7">
        <w:t>protecție</w:t>
      </w:r>
      <w:r w:rsidR="00007AB3">
        <w:t xml:space="preserve"> </w:t>
      </w:r>
      <w:r w:rsidRPr="007C1AE7">
        <w:t>a</w:t>
      </w:r>
      <w:r w:rsidR="00007AB3">
        <w:t xml:space="preserve"> </w:t>
      </w:r>
      <w:r w:rsidRPr="007C1AE7">
        <w:t>copiilor</w:t>
      </w:r>
      <w:r w:rsidR="00007AB3">
        <w:t xml:space="preserve"> </w:t>
      </w:r>
      <w:r w:rsidRPr="007C1AE7">
        <w:t>împotriva</w:t>
      </w:r>
      <w:r w:rsidR="00007AB3">
        <w:t xml:space="preserve"> </w:t>
      </w:r>
      <w:r w:rsidRPr="007C1AE7">
        <w:t>tuturor</w:t>
      </w:r>
      <w:r w:rsidR="00007AB3">
        <w:t xml:space="preserve"> </w:t>
      </w:r>
      <w:r w:rsidRPr="007C1AE7">
        <w:t>formelor</w:t>
      </w:r>
      <w:r w:rsidR="00007AB3">
        <w:t xml:space="preserve"> </w:t>
      </w:r>
      <w:r w:rsidRPr="007C1AE7">
        <w:t>de</w:t>
      </w:r>
      <w:r w:rsidR="00007AB3">
        <w:t xml:space="preserve"> </w:t>
      </w:r>
      <w:r w:rsidRPr="007C1AE7">
        <w:t>violență,</w:t>
      </w:r>
      <w:r w:rsidR="00007AB3">
        <w:t xml:space="preserve"> </w:t>
      </w:r>
      <w:r w:rsidRPr="007C1AE7">
        <w:t>inclusiv</w:t>
      </w:r>
      <w:r w:rsidR="00007AB3">
        <w:t xml:space="preserve"> </w:t>
      </w:r>
      <w:r w:rsidRPr="007C1AE7">
        <w:t>a</w:t>
      </w:r>
      <w:r w:rsidR="00007AB3">
        <w:t xml:space="preserve"> </w:t>
      </w:r>
      <w:r w:rsidRPr="007C1AE7">
        <w:t>abuzului</w:t>
      </w:r>
      <w:r w:rsidR="00007AB3">
        <w:t xml:space="preserve"> </w:t>
      </w:r>
      <w:r w:rsidRPr="007C1AE7">
        <w:t>online.</w:t>
      </w:r>
      <w:r w:rsidR="00007AB3">
        <w:t xml:space="preserve">  </w:t>
      </w:r>
    </w:p>
    <w:p w14:paraId="0F7BCCC3" w14:textId="3F153BF3" w:rsidR="007C1AE7" w:rsidRPr="007C1AE7" w:rsidRDefault="007C1AE7" w:rsidP="007C1AE7">
      <w:r w:rsidRPr="007C1AE7">
        <w:rPr>
          <w:b/>
          <w:bCs/>
        </w:rPr>
        <w:t>Informații</w:t>
      </w:r>
      <w:r w:rsidR="00007AB3">
        <w:rPr>
          <w:b/>
          <w:bCs/>
        </w:rPr>
        <w:t xml:space="preserve"> </w:t>
      </w:r>
      <w:r w:rsidRPr="007C1AE7">
        <w:rPr>
          <w:b/>
          <w:bCs/>
        </w:rPr>
        <w:t>suplimentare</w:t>
      </w:r>
    </w:p>
    <w:p w14:paraId="1B6B0060" w14:textId="60F3C907" w:rsidR="007C1AE7" w:rsidRPr="007C1AE7" w:rsidRDefault="00BE4464" w:rsidP="007C1AE7">
      <w:hyperlink r:id="rId136" w:history="1">
        <w:r w:rsidR="007C1AE7" w:rsidRPr="007C1AE7">
          <w:rPr>
            <w:rStyle w:val="Hyperlink"/>
            <w:szCs w:val="24"/>
          </w:rPr>
          <w:t>Propunerea</w:t>
        </w:r>
        <w:r w:rsidR="00007AB3">
          <w:rPr>
            <w:rStyle w:val="Hyperlink"/>
            <w:szCs w:val="24"/>
          </w:rPr>
          <w:t xml:space="preserve"> </w:t>
        </w:r>
        <w:r w:rsidR="007C1AE7" w:rsidRPr="007C1AE7">
          <w:rPr>
            <w:rStyle w:val="Hyperlink"/>
            <w:szCs w:val="24"/>
          </w:rPr>
          <w:t>de</w:t>
        </w:r>
        <w:r w:rsidR="00007AB3">
          <w:rPr>
            <w:rStyle w:val="Hyperlink"/>
            <w:szCs w:val="24"/>
          </w:rPr>
          <w:t xml:space="preserve"> </w:t>
        </w:r>
        <w:r w:rsidR="007C1AE7" w:rsidRPr="007C1AE7">
          <w:rPr>
            <w:rStyle w:val="Hyperlink"/>
            <w:szCs w:val="24"/>
          </w:rPr>
          <w:t>reformare</w:t>
        </w:r>
        <w:r w:rsidR="00007AB3">
          <w:rPr>
            <w:rStyle w:val="Hyperlink"/>
            <w:szCs w:val="24"/>
          </w:rPr>
          <w:t xml:space="preserve"> </w:t>
        </w:r>
        <w:r w:rsidR="007C1AE7" w:rsidRPr="007C1AE7">
          <w:rPr>
            <w:rStyle w:val="Hyperlink"/>
            <w:szCs w:val="24"/>
          </w:rPr>
          <w:t>a</w:t>
        </w:r>
        <w:r w:rsidR="00007AB3">
          <w:rPr>
            <w:rStyle w:val="Hyperlink"/>
            <w:szCs w:val="24"/>
          </w:rPr>
          <w:t xml:space="preserve"> </w:t>
        </w:r>
        <w:r w:rsidR="007C1AE7" w:rsidRPr="007C1AE7">
          <w:rPr>
            <w:rStyle w:val="Hyperlink"/>
            <w:szCs w:val="24"/>
          </w:rPr>
          <w:t>Directivei</w:t>
        </w:r>
        <w:r w:rsidR="00007AB3">
          <w:rPr>
            <w:rStyle w:val="Hyperlink"/>
            <w:szCs w:val="24"/>
          </w:rPr>
          <w:t xml:space="preserve"> </w:t>
        </w:r>
        <w:r w:rsidR="007C1AE7" w:rsidRPr="007C1AE7">
          <w:rPr>
            <w:rStyle w:val="Hyperlink"/>
            <w:szCs w:val="24"/>
          </w:rPr>
          <w:t>privind</w:t>
        </w:r>
        <w:r w:rsidR="00007AB3">
          <w:rPr>
            <w:rStyle w:val="Hyperlink"/>
            <w:szCs w:val="24"/>
          </w:rPr>
          <w:t xml:space="preserve"> </w:t>
        </w:r>
        <w:r w:rsidR="007C1AE7" w:rsidRPr="007C1AE7">
          <w:rPr>
            <w:rStyle w:val="Hyperlink"/>
            <w:szCs w:val="24"/>
          </w:rPr>
          <w:t>combaterea</w:t>
        </w:r>
        <w:r w:rsidR="00007AB3">
          <w:rPr>
            <w:rStyle w:val="Hyperlink"/>
            <w:szCs w:val="24"/>
          </w:rPr>
          <w:t xml:space="preserve"> </w:t>
        </w:r>
        <w:r w:rsidR="007C1AE7" w:rsidRPr="007C1AE7">
          <w:rPr>
            <w:rStyle w:val="Hyperlink"/>
            <w:szCs w:val="24"/>
          </w:rPr>
          <w:t>abuzului</w:t>
        </w:r>
        <w:r w:rsidR="00007AB3">
          <w:rPr>
            <w:rStyle w:val="Hyperlink"/>
            <w:szCs w:val="24"/>
          </w:rPr>
          <w:t xml:space="preserve"> </w:t>
        </w:r>
        <w:r w:rsidR="007C1AE7" w:rsidRPr="007C1AE7">
          <w:rPr>
            <w:rStyle w:val="Hyperlink"/>
            <w:szCs w:val="24"/>
          </w:rPr>
          <w:t>sexual</w:t>
        </w:r>
        <w:r w:rsidR="00007AB3">
          <w:rPr>
            <w:rStyle w:val="Hyperlink"/>
            <w:szCs w:val="24"/>
          </w:rPr>
          <w:t xml:space="preserve"> </w:t>
        </w:r>
        <w:r w:rsidR="007C1AE7" w:rsidRPr="007C1AE7">
          <w:rPr>
            <w:rStyle w:val="Hyperlink"/>
            <w:szCs w:val="24"/>
          </w:rPr>
          <w:t>asupra</w:t>
        </w:r>
        <w:r w:rsidR="00007AB3">
          <w:rPr>
            <w:rStyle w:val="Hyperlink"/>
            <w:szCs w:val="24"/>
          </w:rPr>
          <w:t xml:space="preserve"> </w:t>
        </w:r>
        <w:r w:rsidR="007C1AE7" w:rsidRPr="007C1AE7">
          <w:rPr>
            <w:rStyle w:val="Hyperlink"/>
            <w:szCs w:val="24"/>
          </w:rPr>
          <w:t>copiilor,</w:t>
        </w:r>
        <w:r w:rsidR="00007AB3">
          <w:rPr>
            <w:rStyle w:val="Hyperlink"/>
            <w:szCs w:val="24"/>
          </w:rPr>
          <w:t xml:space="preserve"> </w:t>
        </w:r>
        <w:r w:rsidR="007C1AE7" w:rsidRPr="007C1AE7">
          <w:rPr>
            <w:rStyle w:val="Hyperlink"/>
            <w:szCs w:val="24"/>
          </w:rPr>
          <w:t>a</w:t>
        </w:r>
        <w:r w:rsidR="00007AB3">
          <w:rPr>
            <w:rStyle w:val="Hyperlink"/>
            <w:szCs w:val="24"/>
          </w:rPr>
          <w:t xml:space="preserve"> </w:t>
        </w:r>
        <w:r w:rsidR="007C1AE7" w:rsidRPr="007C1AE7">
          <w:rPr>
            <w:rStyle w:val="Hyperlink"/>
            <w:szCs w:val="24"/>
          </w:rPr>
          <w:t>exploatării</w:t>
        </w:r>
        <w:r w:rsidR="00007AB3">
          <w:rPr>
            <w:rStyle w:val="Hyperlink"/>
            <w:szCs w:val="24"/>
          </w:rPr>
          <w:t xml:space="preserve"> </w:t>
        </w:r>
        <w:r w:rsidR="007C1AE7" w:rsidRPr="007C1AE7">
          <w:rPr>
            <w:rStyle w:val="Hyperlink"/>
            <w:szCs w:val="24"/>
          </w:rPr>
          <w:t>sexuale</w:t>
        </w:r>
        <w:r w:rsidR="00007AB3">
          <w:rPr>
            <w:rStyle w:val="Hyperlink"/>
            <w:szCs w:val="24"/>
          </w:rPr>
          <w:t xml:space="preserve"> </w:t>
        </w:r>
        <w:r w:rsidR="007C1AE7" w:rsidRPr="007C1AE7">
          <w:rPr>
            <w:rStyle w:val="Hyperlink"/>
            <w:szCs w:val="24"/>
          </w:rPr>
          <w:t>a</w:t>
        </w:r>
        <w:r w:rsidR="00007AB3">
          <w:rPr>
            <w:rStyle w:val="Hyperlink"/>
            <w:szCs w:val="24"/>
          </w:rPr>
          <w:t xml:space="preserve"> </w:t>
        </w:r>
        <w:r w:rsidR="007C1AE7" w:rsidRPr="007C1AE7">
          <w:rPr>
            <w:rStyle w:val="Hyperlink"/>
            <w:szCs w:val="24"/>
          </w:rPr>
          <w:t>copiilor</w:t>
        </w:r>
        <w:r w:rsidR="00007AB3">
          <w:rPr>
            <w:rStyle w:val="Hyperlink"/>
            <w:szCs w:val="24"/>
          </w:rPr>
          <w:t xml:space="preserve"> </w:t>
        </w:r>
        <w:r w:rsidR="007C1AE7" w:rsidRPr="007C1AE7">
          <w:rPr>
            <w:rStyle w:val="Hyperlink"/>
            <w:szCs w:val="24"/>
          </w:rPr>
          <w:t>și</w:t>
        </w:r>
        <w:r w:rsidR="00007AB3">
          <w:rPr>
            <w:rStyle w:val="Hyperlink"/>
            <w:szCs w:val="24"/>
          </w:rPr>
          <w:t xml:space="preserve"> </w:t>
        </w:r>
        <w:r w:rsidR="007C1AE7" w:rsidRPr="007C1AE7">
          <w:rPr>
            <w:rStyle w:val="Hyperlink"/>
            <w:szCs w:val="24"/>
          </w:rPr>
          <w:t>a</w:t>
        </w:r>
        <w:r w:rsidR="00007AB3">
          <w:rPr>
            <w:rStyle w:val="Hyperlink"/>
            <w:szCs w:val="24"/>
          </w:rPr>
          <w:t xml:space="preserve"> </w:t>
        </w:r>
        <w:r w:rsidR="007C1AE7" w:rsidRPr="007C1AE7">
          <w:rPr>
            <w:rStyle w:val="Hyperlink"/>
            <w:szCs w:val="24"/>
          </w:rPr>
          <w:t>materialelor</w:t>
        </w:r>
        <w:r w:rsidR="00007AB3">
          <w:rPr>
            <w:rStyle w:val="Hyperlink"/>
            <w:szCs w:val="24"/>
          </w:rPr>
          <w:t xml:space="preserve"> </w:t>
        </w:r>
        <w:r w:rsidR="007C1AE7" w:rsidRPr="007C1AE7">
          <w:rPr>
            <w:rStyle w:val="Hyperlink"/>
            <w:szCs w:val="24"/>
          </w:rPr>
          <w:t>care</w:t>
        </w:r>
        <w:r w:rsidR="00007AB3">
          <w:rPr>
            <w:rStyle w:val="Hyperlink"/>
            <w:szCs w:val="24"/>
          </w:rPr>
          <w:t xml:space="preserve"> </w:t>
        </w:r>
        <w:r w:rsidR="007C1AE7" w:rsidRPr="007C1AE7">
          <w:rPr>
            <w:rStyle w:val="Hyperlink"/>
            <w:szCs w:val="24"/>
          </w:rPr>
          <w:t>conțin</w:t>
        </w:r>
        <w:r w:rsidR="00007AB3">
          <w:rPr>
            <w:rStyle w:val="Hyperlink"/>
            <w:szCs w:val="24"/>
          </w:rPr>
          <w:t xml:space="preserve"> </w:t>
        </w:r>
        <w:r w:rsidR="007C1AE7" w:rsidRPr="007C1AE7">
          <w:rPr>
            <w:rStyle w:val="Hyperlink"/>
            <w:szCs w:val="24"/>
          </w:rPr>
          <w:t>abuzuri</w:t>
        </w:r>
        <w:r w:rsidR="00007AB3">
          <w:rPr>
            <w:rStyle w:val="Hyperlink"/>
            <w:szCs w:val="24"/>
          </w:rPr>
          <w:t xml:space="preserve"> </w:t>
        </w:r>
        <w:r w:rsidR="007C1AE7" w:rsidRPr="007C1AE7">
          <w:rPr>
            <w:rStyle w:val="Hyperlink"/>
            <w:szCs w:val="24"/>
          </w:rPr>
          <w:t>sexuale</w:t>
        </w:r>
        <w:r w:rsidR="00007AB3">
          <w:rPr>
            <w:rStyle w:val="Hyperlink"/>
            <w:szCs w:val="24"/>
          </w:rPr>
          <w:t xml:space="preserve"> </w:t>
        </w:r>
        <w:r w:rsidR="007C1AE7" w:rsidRPr="007C1AE7">
          <w:rPr>
            <w:rStyle w:val="Hyperlink"/>
            <w:szCs w:val="24"/>
          </w:rPr>
          <w:t>asupra</w:t>
        </w:r>
        <w:r w:rsidR="00007AB3">
          <w:rPr>
            <w:rStyle w:val="Hyperlink"/>
            <w:szCs w:val="24"/>
          </w:rPr>
          <w:t xml:space="preserve"> </w:t>
        </w:r>
        <w:r w:rsidR="007C1AE7" w:rsidRPr="007C1AE7">
          <w:rPr>
            <w:rStyle w:val="Hyperlink"/>
            <w:szCs w:val="24"/>
          </w:rPr>
          <w:t>copiilor</w:t>
        </w:r>
        <w:r w:rsidR="00007AB3">
          <w:rPr>
            <w:rStyle w:val="Hyperlink"/>
            <w:szCs w:val="24"/>
          </w:rPr>
          <w:t xml:space="preserve"> </w:t>
        </w:r>
      </w:hyperlink>
      <w:r w:rsidR="00007AB3">
        <w:t xml:space="preserve"> </w:t>
      </w:r>
    </w:p>
    <w:p w14:paraId="72FA2ACE" w14:textId="437229A9" w:rsidR="007C1AE7" w:rsidRPr="007C1AE7" w:rsidRDefault="00BE4464" w:rsidP="007C1AE7">
      <w:hyperlink r:id="rId137" w:history="1">
        <w:r w:rsidR="007C1AE7" w:rsidRPr="007C1AE7">
          <w:rPr>
            <w:rStyle w:val="Hyperlink"/>
            <w:szCs w:val="24"/>
          </w:rPr>
          <w:t>Abuzul</w:t>
        </w:r>
        <w:r w:rsidR="00007AB3">
          <w:rPr>
            <w:rStyle w:val="Hyperlink"/>
            <w:szCs w:val="24"/>
          </w:rPr>
          <w:t xml:space="preserve"> </w:t>
        </w:r>
        <w:r w:rsidR="007C1AE7" w:rsidRPr="007C1AE7">
          <w:rPr>
            <w:rStyle w:val="Hyperlink"/>
            <w:szCs w:val="24"/>
          </w:rPr>
          <w:t>sexual</w:t>
        </w:r>
        <w:r w:rsidR="00007AB3">
          <w:rPr>
            <w:rStyle w:val="Hyperlink"/>
            <w:szCs w:val="24"/>
          </w:rPr>
          <w:t xml:space="preserve"> </w:t>
        </w:r>
        <w:r w:rsidR="007C1AE7" w:rsidRPr="007C1AE7">
          <w:rPr>
            <w:rStyle w:val="Hyperlink"/>
            <w:szCs w:val="24"/>
          </w:rPr>
          <w:t>asupra</w:t>
        </w:r>
        <w:r w:rsidR="00007AB3">
          <w:rPr>
            <w:rStyle w:val="Hyperlink"/>
            <w:szCs w:val="24"/>
          </w:rPr>
          <w:t xml:space="preserve"> </w:t>
        </w:r>
        <w:r w:rsidR="007C1AE7" w:rsidRPr="007C1AE7">
          <w:rPr>
            <w:rStyle w:val="Hyperlink"/>
            <w:szCs w:val="24"/>
          </w:rPr>
          <w:t>copiilor</w:t>
        </w:r>
        <w:r w:rsidR="00007AB3">
          <w:rPr>
            <w:rStyle w:val="Hyperlink"/>
            <w:szCs w:val="24"/>
          </w:rPr>
          <w:t xml:space="preserve"> </w:t>
        </w:r>
        <w:r w:rsidR="007C1AE7" w:rsidRPr="007C1AE7">
          <w:rPr>
            <w:rStyle w:val="Hyperlink"/>
            <w:szCs w:val="24"/>
          </w:rPr>
          <w:t>–</w:t>
        </w:r>
        <w:r w:rsidR="00007AB3">
          <w:rPr>
            <w:rStyle w:val="Hyperlink"/>
            <w:szCs w:val="24"/>
          </w:rPr>
          <w:t xml:space="preserve"> </w:t>
        </w:r>
        <w:r w:rsidR="007C1AE7" w:rsidRPr="007C1AE7">
          <w:rPr>
            <w:rStyle w:val="Hyperlink"/>
            <w:szCs w:val="24"/>
          </w:rPr>
          <w:t>Comisia</w:t>
        </w:r>
        <w:r w:rsidR="00007AB3">
          <w:rPr>
            <w:rStyle w:val="Hyperlink"/>
            <w:szCs w:val="24"/>
          </w:rPr>
          <w:t xml:space="preserve"> </w:t>
        </w:r>
        <w:r w:rsidR="007C1AE7" w:rsidRPr="007C1AE7">
          <w:rPr>
            <w:rStyle w:val="Hyperlink"/>
            <w:szCs w:val="24"/>
          </w:rPr>
          <w:t>Europeană</w:t>
        </w:r>
        <w:r w:rsidR="00007AB3">
          <w:rPr>
            <w:rStyle w:val="Hyperlink"/>
            <w:szCs w:val="24"/>
          </w:rPr>
          <w:t xml:space="preserve"> </w:t>
        </w:r>
        <w:r w:rsidR="007C1AE7" w:rsidRPr="007C1AE7">
          <w:rPr>
            <w:rStyle w:val="Hyperlink"/>
            <w:szCs w:val="24"/>
          </w:rPr>
          <w:t>(europa.eu)</w:t>
        </w:r>
      </w:hyperlink>
    </w:p>
    <w:p w14:paraId="02490911" w14:textId="2C1DA11D" w:rsidR="007C1AE7" w:rsidRPr="007C1AE7" w:rsidRDefault="00BE4464" w:rsidP="007C1AE7">
      <w:hyperlink r:id="rId138" w:history="1">
        <w:r w:rsidR="007C1AE7" w:rsidRPr="007C1AE7">
          <w:rPr>
            <w:rStyle w:val="Hyperlink"/>
            <w:szCs w:val="24"/>
          </w:rPr>
          <w:t>Strategia</w:t>
        </w:r>
        <w:r w:rsidR="00007AB3">
          <w:rPr>
            <w:rStyle w:val="Hyperlink"/>
            <w:szCs w:val="24"/>
          </w:rPr>
          <w:t xml:space="preserve"> </w:t>
        </w:r>
        <w:r w:rsidR="007C1AE7" w:rsidRPr="007C1AE7">
          <w:rPr>
            <w:rStyle w:val="Hyperlink"/>
            <w:szCs w:val="24"/>
          </w:rPr>
          <w:t>UE</w:t>
        </w:r>
        <w:r w:rsidR="00007AB3">
          <w:rPr>
            <w:rStyle w:val="Hyperlink"/>
            <w:szCs w:val="24"/>
          </w:rPr>
          <w:t xml:space="preserve"> </w:t>
        </w:r>
        <w:r w:rsidR="007C1AE7" w:rsidRPr="007C1AE7">
          <w:rPr>
            <w:rStyle w:val="Hyperlink"/>
            <w:szCs w:val="24"/>
          </w:rPr>
          <w:t>privind</w:t>
        </w:r>
        <w:r w:rsidR="00007AB3">
          <w:rPr>
            <w:rStyle w:val="Hyperlink"/>
            <w:szCs w:val="24"/>
          </w:rPr>
          <w:t xml:space="preserve"> </w:t>
        </w:r>
        <w:r w:rsidR="007C1AE7" w:rsidRPr="007C1AE7">
          <w:rPr>
            <w:rStyle w:val="Hyperlink"/>
            <w:szCs w:val="24"/>
          </w:rPr>
          <w:t>drepturile</w:t>
        </w:r>
        <w:r w:rsidR="00007AB3">
          <w:rPr>
            <w:rStyle w:val="Hyperlink"/>
            <w:szCs w:val="24"/>
          </w:rPr>
          <w:t xml:space="preserve"> </w:t>
        </w:r>
        <w:r w:rsidR="007C1AE7" w:rsidRPr="007C1AE7">
          <w:rPr>
            <w:rStyle w:val="Hyperlink"/>
            <w:szCs w:val="24"/>
          </w:rPr>
          <w:t>copilului</w:t>
        </w:r>
      </w:hyperlink>
    </w:p>
    <w:p w14:paraId="46ED77C4" w14:textId="30A2C089" w:rsidR="007C1AE7" w:rsidRPr="007C1AE7" w:rsidRDefault="00BE4464" w:rsidP="007C1AE7">
      <w:hyperlink r:id="rId139" w:history="1">
        <w:r w:rsidR="007C1AE7" w:rsidRPr="007C1AE7">
          <w:rPr>
            <w:rStyle w:val="Hyperlink"/>
            <w:szCs w:val="24"/>
          </w:rPr>
          <w:t>Propunere</w:t>
        </w:r>
        <w:r w:rsidR="00007AB3">
          <w:rPr>
            <w:rStyle w:val="Hyperlink"/>
            <w:szCs w:val="24"/>
          </w:rPr>
          <w:t xml:space="preserve"> </w:t>
        </w:r>
        <w:r w:rsidR="007C1AE7" w:rsidRPr="007C1AE7">
          <w:rPr>
            <w:rStyle w:val="Hyperlink"/>
            <w:szCs w:val="24"/>
          </w:rPr>
          <w:t>de</w:t>
        </w:r>
        <w:r w:rsidR="00007AB3">
          <w:rPr>
            <w:rStyle w:val="Hyperlink"/>
            <w:szCs w:val="24"/>
          </w:rPr>
          <w:t xml:space="preserve"> </w:t>
        </w:r>
        <w:r w:rsidR="007C1AE7" w:rsidRPr="007C1AE7">
          <w:rPr>
            <w:rStyle w:val="Hyperlink"/>
            <w:szCs w:val="24"/>
          </w:rPr>
          <w:t>regulament</w:t>
        </w:r>
        <w:r w:rsidR="00007AB3">
          <w:rPr>
            <w:rStyle w:val="Hyperlink"/>
            <w:szCs w:val="24"/>
          </w:rPr>
          <w:t xml:space="preserve"> </w:t>
        </w:r>
        <w:r w:rsidR="007C1AE7" w:rsidRPr="007C1AE7">
          <w:rPr>
            <w:rStyle w:val="Hyperlink"/>
            <w:szCs w:val="24"/>
          </w:rPr>
          <w:t>din</w:t>
        </w:r>
        <w:r w:rsidR="00007AB3">
          <w:rPr>
            <w:rStyle w:val="Hyperlink"/>
            <w:szCs w:val="24"/>
          </w:rPr>
          <w:t xml:space="preserve"> </w:t>
        </w:r>
        <w:r w:rsidR="007C1AE7" w:rsidRPr="007C1AE7">
          <w:rPr>
            <w:rStyle w:val="Hyperlink"/>
            <w:szCs w:val="24"/>
          </w:rPr>
          <w:t>2022</w:t>
        </w:r>
      </w:hyperlink>
      <w:r w:rsidR="00007AB3">
        <w:t xml:space="preserve"> </w:t>
      </w:r>
      <w:r w:rsidR="007C1AE7" w:rsidRPr="007C1AE7">
        <w:t>de</w:t>
      </w:r>
      <w:r w:rsidR="00007AB3">
        <w:t xml:space="preserve"> </w:t>
      </w:r>
      <w:r w:rsidR="007C1AE7" w:rsidRPr="007C1AE7">
        <w:t>stabilire</w:t>
      </w:r>
      <w:r w:rsidR="00007AB3">
        <w:t xml:space="preserve"> </w:t>
      </w:r>
      <w:r w:rsidR="007C1AE7" w:rsidRPr="007C1AE7">
        <w:t>a</w:t>
      </w:r>
      <w:r w:rsidR="00007AB3">
        <w:t xml:space="preserve"> </w:t>
      </w:r>
      <w:r w:rsidR="007C1AE7" w:rsidRPr="007C1AE7">
        <w:t>normelor</w:t>
      </w:r>
      <w:r w:rsidR="00007AB3">
        <w:t xml:space="preserve"> </w:t>
      </w:r>
      <w:r w:rsidR="007C1AE7" w:rsidRPr="007C1AE7">
        <w:t>de</w:t>
      </w:r>
      <w:r w:rsidR="00007AB3">
        <w:t xml:space="preserve"> </w:t>
      </w:r>
      <w:r w:rsidR="007C1AE7" w:rsidRPr="007C1AE7">
        <w:t>prevenire</w:t>
      </w:r>
      <w:r w:rsidR="00007AB3">
        <w:t xml:space="preserve"> </w:t>
      </w:r>
      <w:r w:rsidR="007C1AE7" w:rsidRPr="007C1AE7">
        <w:t>și</w:t>
      </w:r>
      <w:r w:rsidR="00007AB3">
        <w:t xml:space="preserve"> </w:t>
      </w:r>
      <w:r w:rsidR="007C1AE7" w:rsidRPr="007C1AE7">
        <w:t>combatere</w:t>
      </w:r>
      <w:r w:rsidR="00007AB3">
        <w:t xml:space="preserve"> </w:t>
      </w:r>
      <w:r w:rsidR="007C1AE7" w:rsidRPr="007C1AE7">
        <w:t>a</w:t>
      </w:r>
      <w:r w:rsidR="00007AB3">
        <w:t xml:space="preserve"> </w:t>
      </w:r>
      <w:r w:rsidR="007C1AE7" w:rsidRPr="007C1AE7">
        <w:t>abuzului</w:t>
      </w:r>
      <w:r w:rsidR="00007AB3">
        <w:t xml:space="preserve"> </w:t>
      </w:r>
      <w:r w:rsidR="007C1AE7" w:rsidRPr="007C1AE7">
        <w:t>sexual</w:t>
      </w:r>
      <w:r w:rsidR="00007AB3">
        <w:t xml:space="preserve"> </w:t>
      </w:r>
      <w:r w:rsidR="007C1AE7" w:rsidRPr="007C1AE7">
        <w:t>asupra</w:t>
      </w:r>
      <w:r w:rsidR="00007AB3">
        <w:t xml:space="preserve"> </w:t>
      </w:r>
      <w:r w:rsidR="007C1AE7" w:rsidRPr="007C1AE7">
        <w:t>copiilor</w:t>
      </w:r>
    </w:p>
    <w:p w14:paraId="1F186297" w14:textId="23DB5862" w:rsidR="007C1AE7" w:rsidRPr="007C1AE7" w:rsidRDefault="00BE4464" w:rsidP="007C1AE7">
      <w:hyperlink r:id="rId140" w:history="1">
        <w:r w:rsidR="007C1AE7" w:rsidRPr="007C1AE7">
          <w:rPr>
            <w:rStyle w:val="Hyperlink"/>
            <w:szCs w:val="24"/>
          </w:rPr>
          <w:t>Propunere</w:t>
        </w:r>
        <w:r w:rsidR="00007AB3">
          <w:rPr>
            <w:rStyle w:val="Hyperlink"/>
            <w:szCs w:val="24"/>
          </w:rPr>
          <w:t xml:space="preserve"> </w:t>
        </w:r>
        <w:r w:rsidR="007C1AE7" w:rsidRPr="007C1AE7">
          <w:rPr>
            <w:rStyle w:val="Hyperlink"/>
            <w:szCs w:val="24"/>
          </w:rPr>
          <w:t>de</w:t>
        </w:r>
        <w:r w:rsidR="00007AB3">
          <w:rPr>
            <w:rStyle w:val="Hyperlink"/>
            <w:szCs w:val="24"/>
          </w:rPr>
          <w:t xml:space="preserve"> </w:t>
        </w:r>
        <w:r w:rsidR="007C1AE7" w:rsidRPr="007C1AE7">
          <w:rPr>
            <w:rStyle w:val="Hyperlink"/>
            <w:szCs w:val="24"/>
          </w:rPr>
          <w:t>prelungire</w:t>
        </w:r>
        <w:r w:rsidR="00007AB3">
          <w:rPr>
            <w:rStyle w:val="Hyperlink"/>
            <w:szCs w:val="24"/>
          </w:rPr>
          <w:t xml:space="preserve"> </w:t>
        </w:r>
        <w:r w:rsidR="007C1AE7" w:rsidRPr="007C1AE7">
          <w:rPr>
            <w:rStyle w:val="Hyperlink"/>
            <w:szCs w:val="24"/>
          </w:rPr>
          <w:t>a</w:t>
        </w:r>
        <w:r w:rsidR="00007AB3">
          <w:rPr>
            <w:rStyle w:val="Hyperlink"/>
            <w:szCs w:val="24"/>
          </w:rPr>
          <w:t xml:space="preserve"> </w:t>
        </w:r>
        <w:r w:rsidR="007C1AE7" w:rsidRPr="007C1AE7">
          <w:rPr>
            <w:rStyle w:val="Hyperlink"/>
            <w:szCs w:val="24"/>
          </w:rPr>
          <w:t>regulamentului</w:t>
        </w:r>
        <w:r w:rsidR="00007AB3">
          <w:rPr>
            <w:rStyle w:val="Hyperlink"/>
            <w:szCs w:val="24"/>
          </w:rPr>
          <w:t xml:space="preserve"> </w:t>
        </w:r>
        <w:r w:rsidR="007C1AE7" w:rsidRPr="007C1AE7">
          <w:rPr>
            <w:rStyle w:val="Hyperlink"/>
            <w:szCs w:val="24"/>
          </w:rPr>
          <w:t>interimar</w:t>
        </w:r>
      </w:hyperlink>
    </w:p>
    <w:p w14:paraId="058AF0CF" w14:textId="75E1CB0E" w:rsidR="007C1AE7" w:rsidRPr="007C1AE7" w:rsidRDefault="00BE4464" w:rsidP="007C1AE7">
      <w:hyperlink r:id="rId141" w:anchor="_ftnref1" w:history="1">
        <w:r w:rsidR="007C1AE7" w:rsidRPr="007C1AE7">
          <w:rPr>
            <w:rStyle w:val="Hyperlink"/>
            <w:szCs w:val="24"/>
          </w:rPr>
          <w:t>[1]</w:t>
        </w:r>
      </w:hyperlink>
      <w:r w:rsidR="00007AB3">
        <w:t xml:space="preserve"> </w:t>
      </w:r>
      <w:proofErr w:type="spellStart"/>
      <w:r w:rsidR="007C1AE7" w:rsidRPr="007C1AE7">
        <w:t>Barnahus</w:t>
      </w:r>
      <w:proofErr w:type="spellEnd"/>
      <w:r w:rsidR="00007AB3">
        <w:t xml:space="preserve"> </w:t>
      </w:r>
      <w:r w:rsidR="007C1AE7" w:rsidRPr="007C1AE7">
        <w:t>(Case</w:t>
      </w:r>
      <w:r w:rsidR="00007AB3">
        <w:t xml:space="preserve"> </w:t>
      </w:r>
      <w:r w:rsidR="007C1AE7" w:rsidRPr="007C1AE7">
        <w:t>destinate</w:t>
      </w:r>
      <w:r w:rsidR="00007AB3">
        <w:t xml:space="preserve"> </w:t>
      </w:r>
      <w:r w:rsidR="007C1AE7" w:rsidRPr="007C1AE7">
        <w:t>copiilor)</w:t>
      </w:r>
      <w:r w:rsidR="00007AB3">
        <w:t xml:space="preserve"> </w:t>
      </w:r>
      <w:r w:rsidR="007C1AE7" w:rsidRPr="007C1AE7">
        <w:t>este</w:t>
      </w:r>
      <w:r w:rsidR="00007AB3">
        <w:t xml:space="preserve"> </w:t>
      </w:r>
      <w:r w:rsidR="007C1AE7" w:rsidRPr="007C1AE7">
        <w:t>un</w:t>
      </w:r>
      <w:r w:rsidR="00007AB3">
        <w:t xml:space="preserve"> </w:t>
      </w:r>
      <w:r w:rsidR="007C1AE7" w:rsidRPr="007C1AE7">
        <w:t>model</w:t>
      </w:r>
      <w:r w:rsidR="00007AB3">
        <w:t xml:space="preserve"> </w:t>
      </w:r>
      <w:r w:rsidR="007C1AE7" w:rsidRPr="007C1AE7">
        <w:t>european</w:t>
      </w:r>
      <w:r w:rsidR="00007AB3">
        <w:t xml:space="preserve"> </w:t>
      </w:r>
      <w:r w:rsidR="007C1AE7" w:rsidRPr="007C1AE7">
        <w:t>de</w:t>
      </w:r>
      <w:r w:rsidR="00007AB3">
        <w:t xml:space="preserve"> </w:t>
      </w:r>
      <w:r w:rsidR="007C1AE7" w:rsidRPr="007C1AE7">
        <w:t>răspuns</w:t>
      </w:r>
      <w:r w:rsidR="00007AB3">
        <w:t xml:space="preserve"> </w:t>
      </w:r>
      <w:r w:rsidR="007C1AE7" w:rsidRPr="007C1AE7">
        <w:t>la</w:t>
      </w:r>
      <w:r w:rsidR="00007AB3">
        <w:t xml:space="preserve"> </w:t>
      </w:r>
      <w:r w:rsidR="007C1AE7" w:rsidRPr="007C1AE7">
        <w:t>abuzurile</w:t>
      </w:r>
      <w:r w:rsidR="00007AB3">
        <w:t xml:space="preserve"> </w:t>
      </w:r>
      <w:r w:rsidR="007C1AE7" w:rsidRPr="007C1AE7">
        <w:t>sexuale</w:t>
      </w:r>
      <w:r w:rsidR="00007AB3">
        <w:t xml:space="preserve"> </w:t>
      </w:r>
      <w:r w:rsidR="007C1AE7" w:rsidRPr="007C1AE7">
        <w:t>asupra</w:t>
      </w:r>
      <w:r w:rsidR="00007AB3">
        <w:t xml:space="preserve"> </w:t>
      </w:r>
      <w:r w:rsidR="007C1AE7" w:rsidRPr="007C1AE7">
        <w:t>copiilor,</w:t>
      </w:r>
      <w:r w:rsidR="00007AB3">
        <w:t xml:space="preserve"> </w:t>
      </w:r>
      <w:r w:rsidR="007C1AE7" w:rsidRPr="007C1AE7">
        <w:t>care</w:t>
      </w:r>
      <w:r w:rsidR="00007AB3">
        <w:t xml:space="preserve"> </w:t>
      </w:r>
      <w:r w:rsidR="007C1AE7" w:rsidRPr="007C1AE7">
        <w:t>coordonează</w:t>
      </w:r>
      <w:r w:rsidR="00007AB3">
        <w:t xml:space="preserve"> </w:t>
      </w:r>
      <w:r w:rsidR="007C1AE7" w:rsidRPr="007C1AE7">
        <w:t>anchetele</w:t>
      </w:r>
      <w:r w:rsidR="00007AB3">
        <w:t xml:space="preserve"> </w:t>
      </w:r>
      <w:r w:rsidR="007C1AE7" w:rsidRPr="007C1AE7">
        <w:t>penale</w:t>
      </w:r>
      <w:r w:rsidR="00007AB3">
        <w:t xml:space="preserve"> </w:t>
      </w:r>
      <w:r w:rsidR="007C1AE7" w:rsidRPr="007C1AE7">
        <w:t>paralele</w:t>
      </w:r>
      <w:r w:rsidR="00007AB3">
        <w:t xml:space="preserve"> </w:t>
      </w:r>
      <w:r w:rsidR="007C1AE7" w:rsidRPr="007C1AE7">
        <w:t>și</w:t>
      </w:r>
      <w:r w:rsidR="00007AB3">
        <w:t xml:space="preserve"> </w:t>
      </w:r>
      <w:r w:rsidR="007C1AE7" w:rsidRPr="007C1AE7">
        <w:t>cele</w:t>
      </w:r>
      <w:r w:rsidR="00007AB3">
        <w:t xml:space="preserve"> </w:t>
      </w:r>
      <w:r w:rsidR="007C1AE7" w:rsidRPr="007C1AE7">
        <w:t>privind</w:t>
      </w:r>
      <w:r w:rsidR="00007AB3">
        <w:t xml:space="preserve"> </w:t>
      </w:r>
      <w:r w:rsidR="007C1AE7" w:rsidRPr="007C1AE7">
        <w:t>bunăstarea</w:t>
      </w:r>
      <w:r w:rsidR="00007AB3">
        <w:t xml:space="preserve"> </w:t>
      </w:r>
      <w:r w:rsidR="007C1AE7" w:rsidRPr="007C1AE7">
        <w:t>copiilor,</w:t>
      </w:r>
      <w:r w:rsidR="00007AB3">
        <w:t xml:space="preserve"> </w:t>
      </w:r>
      <w:r w:rsidR="007C1AE7" w:rsidRPr="007C1AE7">
        <w:t>aduce</w:t>
      </w:r>
      <w:r w:rsidR="00007AB3">
        <w:t xml:space="preserve"> </w:t>
      </w:r>
      <w:r w:rsidR="007C1AE7" w:rsidRPr="007C1AE7">
        <w:t>sub</w:t>
      </w:r>
      <w:r w:rsidR="00007AB3">
        <w:t xml:space="preserve"> </w:t>
      </w:r>
      <w:r w:rsidR="007C1AE7" w:rsidRPr="007C1AE7">
        <w:t>același</w:t>
      </w:r>
      <w:r w:rsidR="00007AB3">
        <w:t xml:space="preserve"> </w:t>
      </w:r>
      <w:r w:rsidR="007C1AE7" w:rsidRPr="007C1AE7">
        <w:t>acoperiș</w:t>
      </w:r>
      <w:r w:rsidR="00007AB3">
        <w:t xml:space="preserve"> </w:t>
      </w:r>
      <w:r w:rsidR="007C1AE7" w:rsidRPr="007C1AE7">
        <w:t>toate</w:t>
      </w:r>
      <w:r w:rsidR="00007AB3">
        <w:t xml:space="preserve"> </w:t>
      </w:r>
      <w:r w:rsidR="007C1AE7" w:rsidRPr="007C1AE7">
        <w:t>serviciile</w:t>
      </w:r>
      <w:r w:rsidR="00007AB3">
        <w:t xml:space="preserve"> </w:t>
      </w:r>
      <w:r w:rsidR="007C1AE7" w:rsidRPr="007C1AE7">
        <w:t>relevante</w:t>
      </w:r>
      <w:r w:rsidR="00007AB3">
        <w:t xml:space="preserve"> </w:t>
      </w:r>
      <w:r w:rsidR="007C1AE7" w:rsidRPr="007C1AE7">
        <w:t>și,</w:t>
      </w:r>
      <w:r w:rsidR="00007AB3">
        <w:t xml:space="preserve"> </w:t>
      </w:r>
      <w:r w:rsidR="007C1AE7" w:rsidRPr="007C1AE7">
        <w:t>prin</w:t>
      </w:r>
      <w:r w:rsidR="00007AB3">
        <w:t xml:space="preserve"> </w:t>
      </w:r>
      <w:r w:rsidR="007C1AE7" w:rsidRPr="007C1AE7">
        <w:t>urmare,</w:t>
      </w:r>
      <w:r w:rsidR="00007AB3">
        <w:t xml:space="preserve"> </w:t>
      </w:r>
      <w:r w:rsidR="007C1AE7" w:rsidRPr="007C1AE7">
        <w:t>contribuie</w:t>
      </w:r>
      <w:r w:rsidR="00007AB3">
        <w:t xml:space="preserve"> </w:t>
      </w:r>
      <w:r w:rsidR="007C1AE7" w:rsidRPr="007C1AE7">
        <w:t>la</w:t>
      </w:r>
      <w:r w:rsidR="00007AB3">
        <w:t xml:space="preserve"> </w:t>
      </w:r>
      <w:r w:rsidR="007C1AE7" w:rsidRPr="007C1AE7">
        <w:t>evitarea</w:t>
      </w:r>
      <w:r w:rsidR="00007AB3">
        <w:t xml:space="preserve"> </w:t>
      </w:r>
      <w:r w:rsidR="007C1AE7" w:rsidRPr="007C1AE7">
        <w:t>revictimizării</w:t>
      </w:r>
      <w:r w:rsidR="00007AB3">
        <w:t xml:space="preserve"> </w:t>
      </w:r>
      <w:r w:rsidR="007C1AE7" w:rsidRPr="007C1AE7">
        <w:t>copilului.</w:t>
      </w:r>
    </w:p>
    <w:p w14:paraId="0CC57131" w14:textId="0D9409AB" w:rsidR="007C1AE7" w:rsidRPr="007C1AE7" w:rsidRDefault="007C1AE7" w:rsidP="007C1AE7">
      <w:pPr>
        <w:pStyle w:val="separatorarticole"/>
      </w:pPr>
      <w:r>
        <w:t>*</w:t>
      </w:r>
    </w:p>
    <w:p w14:paraId="08F5432B" w14:textId="353ED882" w:rsidR="00CE6B9C" w:rsidRPr="00CE6B9C" w:rsidRDefault="00CE6B9C" w:rsidP="00CE6B9C">
      <w:pPr>
        <w:pStyle w:val="TitluArticolinINFOUE"/>
      </w:pPr>
      <w:bookmarkStart w:id="173" w:name="_Toc158617950"/>
      <w:r w:rsidRPr="00CE6B9C">
        <w:t>Facilitarea</w:t>
      </w:r>
      <w:r w:rsidR="00007AB3">
        <w:t xml:space="preserve"> </w:t>
      </w:r>
      <w:r w:rsidRPr="00CE6B9C">
        <w:t>accesului</w:t>
      </w:r>
      <w:r w:rsidR="00007AB3">
        <w:t xml:space="preserve"> </w:t>
      </w:r>
      <w:r w:rsidRPr="00CE6B9C">
        <w:t>la</w:t>
      </w:r>
      <w:r w:rsidR="00007AB3">
        <w:t xml:space="preserve"> </w:t>
      </w:r>
      <w:r w:rsidRPr="00CE6B9C">
        <w:t>finanțare</w:t>
      </w:r>
      <w:r w:rsidR="00007AB3">
        <w:t xml:space="preserve"> </w:t>
      </w:r>
      <w:r w:rsidRPr="00CE6B9C">
        <w:t>din</w:t>
      </w:r>
      <w:r w:rsidR="00007AB3">
        <w:t xml:space="preserve"> </w:t>
      </w:r>
      <w:r w:rsidRPr="00CE6B9C">
        <w:t>partea</w:t>
      </w:r>
      <w:r w:rsidR="00007AB3">
        <w:t xml:space="preserve"> </w:t>
      </w:r>
      <w:r w:rsidRPr="00CE6B9C">
        <w:t>UE</w:t>
      </w:r>
      <w:r w:rsidR="00007AB3">
        <w:t xml:space="preserve"> </w:t>
      </w:r>
      <w:r w:rsidRPr="00CE6B9C">
        <w:t>pentru</w:t>
      </w:r>
      <w:r w:rsidR="00007AB3">
        <w:t xml:space="preserve"> </w:t>
      </w:r>
      <w:r w:rsidRPr="00CE6B9C">
        <w:t>zonele</w:t>
      </w:r>
      <w:r w:rsidR="00007AB3">
        <w:t xml:space="preserve"> </w:t>
      </w:r>
      <w:r w:rsidRPr="00CE6B9C">
        <w:t>rurale</w:t>
      </w:r>
      <w:r w:rsidR="00007AB3">
        <w:t xml:space="preserve"> </w:t>
      </w:r>
      <w:r w:rsidRPr="00CE6B9C">
        <w:t>datorită</w:t>
      </w:r>
      <w:r w:rsidR="00007AB3">
        <w:t xml:space="preserve"> </w:t>
      </w:r>
      <w:r w:rsidRPr="00CE6B9C">
        <w:t>setului</w:t>
      </w:r>
      <w:r w:rsidR="00007AB3">
        <w:t xml:space="preserve"> </w:t>
      </w:r>
      <w:r w:rsidRPr="00CE6B9C">
        <w:t>de</w:t>
      </w:r>
      <w:r w:rsidR="00007AB3">
        <w:t xml:space="preserve"> </w:t>
      </w:r>
      <w:r w:rsidRPr="00CE6B9C">
        <w:t>instrumente</w:t>
      </w:r>
      <w:r w:rsidR="00007AB3">
        <w:t xml:space="preserve"> </w:t>
      </w:r>
      <w:r w:rsidRPr="00CE6B9C">
        <w:t>pentru</w:t>
      </w:r>
      <w:r w:rsidR="00007AB3">
        <w:t xml:space="preserve"> </w:t>
      </w:r>
      <w:r w:rsidRPr="00CE6B9C">
        <w:t>mediul</w:t>
      </w:r>
      <w:r w:rsidR="00007AB3">
        <w:t xml:space="preserve"> </w:t>
      </w:r>
      <w:r w:rsidRPr="00CE6B9C">
        <w:t>rural</w:t>
      </w:r>
      <w:r w:rsidR="00007AB3">
        <w:t xml:space="preserve"> </w:t>
      </w:r>
      <w:r w:rsidRPr="00CE6B9C">
        <w:t>al</w:t>
      </w:r>
      <w:r w:rsidR="00007AB3">
        <w:t xml:space="preserve"> </w:t>
      </w:r>
      <w:r w:rsidRPr="00CE6B9C">
        <w:t>UE</w:t>
      </w:r>
      <w:bookmarkEnd w:id="173"/>
    </w:p>
    <w:p w14:paraId="21A829B9" w14:textId="239F183E" w:rsidR="002D0E68" w:rsidRPr="002D0E68" w:rsidRDefault="00892AF0" w:rsidP="002D0E68">
      <w:r>
        <w:rPr>
          <w:noProof/>
          <w:lang w:eastAsia="ro-RO"/>
        </w:rPr>
        <w:drawing>
          <wp:anchor distT="0" distB="0" distL="114300" distR="114300" simplePos="0" relativeHeight="252096512" behindDoc="0" locked="0" layoutInCell="1" allowOverlap="1" wp14:anchorId="2FD8ECEF" wp14:editId="3A71B447">
            <wp:simplePos x="0" y="0"/>
            <wp:positionH relativeFrom="column">
              <wp:posOffset>-3175</wp:posOffset>
            </wp:positionH>
            <wp:positionV relativeFrom="paragraph">
              <wp:posOffset>33655</wp:posOffset>
            </wp:positionV>
            <wp:extent cx="1800000" cy="1204082"/>
            <wp:effectExtent l="0" t="0" r="0" b="0"/>
            <wp:wrapSquare wrapText="bothSides"/>
            <wp:docPr id="2016825095" name="Imagine 15" descr="zone 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one rurale"/>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1800000" cy="1204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E68" w:rsidRPr="002D0E68">
        <w:t>Comisia</w:t>
      </w:r>
      <w:r w:rsidR="00007AB3">
        <w:t xml:space="preserve"> </w:t>
      </w:r>
      <w:r w:rsidR="002D0E68" w:rsidRPr="002D0E68">
        <w:t>a</w:t>
      </w:r>
      <w:r w:rsidR="00007AB3">
        <w:t xml:space="preserve"> </w:t>
      </w:r>
      <w:r w:rsidR="002D0E68" w:rsidRPr="002D0E68">
        <w:t>lansat</w:t>
      </w:r>
      <w:r w:rsidR="00007AB3">
        <w:t xml:space="preserve"> </w:t>
      </w:r>
      <w:r w:rsidR="002D0E68" w:rsidRPr="002D0E68">
        <w:t>un</w:t>
      </w:r>
      <w:r w:rsidR="00007AB3">
        <w:t xml:space="preserve"> </w:t>
      </w:r>
      <w:r w:rsidR="002D0E68" w:rsidRPr="002D0E68">
        <w:t>nou</w:t>
      </w:r>
      <w:r w:rsidR="00007AB3">
        <w:t xml:space="preserve"> </w:t>
      </w:r>
      <w:r w:rsidR="002D0E68" w:rsidRPr="002D0E68">
        <w:t>ghid</w:t>
      </w:r>
      <w:r w:rsidR="00007AB3">
        <w:t xml:space="preserve"> </w:t>
      </w:r>
      <w:r w:rsidR="002D0E68" w:rsidRPr="002D0E68">
        <w:t>interactiv</w:t>
      </w:r>
      <w:r w:rsidR="00007AB3">
        <w:t xml:space="preserve"> </w:t>
      </w:r>
      <w:r w:rsidR="002D0E68" w:rsidRPr="002D0E68">
        <w:t>care</w:t>
      </w:r>
      <w:r w:rsidR="00007AB3">
        <w:t xml:space="preserve"> </w:t>
      </w:r>
      <w:r w:rsidR="002D0E68" w:rsidRPr="002D0E68">
        <w:t>cartografiază</w:t>
      </w:r>
      <w:r w:rsidR="00007AB3">
        <w:t xml:space="preserve"> </w:t>
      </w:r>
      <w:r w:rsidR="002D0E68" w:rsidRPr="002D0E68">
        <w:t>toate</w:t>
      </w:r>
      <w:r w:rsidR="00007AB3">
        <w:t xml:space="preserve"> </w:t>
      </w:r>
      <w:r w:rsidR="002D0E68" w:rsidRPr="002D0E68">
        <w:t>oportunitățile</w:t>
      </w:r>
      <w:r w:rsidR="00007AB3">
        <w:t xml:space="preserve"> </w:t>
      </w:r>
      <w:r w:rsidR="002D0E68" w:rsidRPr="002D0E68">
        <w:t>de</w:t>
      </w:r>
      <w:r w:rsidR="00007AB3">
        <w:t xml:space="preserve"> </w:t>
      </w:r>
      <w:r w:rsidR="002D0E68" w:rsidRPr="002D0E68">
        <w:t>finanțare</w:t>
      </w:r>
      <w:r w:rsidR="00007AB3">
        <w:t xml:space="preserve"> </w:t>
      </w:r>
      <w:r w:rsidR="002D0E68" w:rsidRPr="002D0E68">
        <w:t>disponibile</w:t>
      </w:r>
      <w:r w:rsidR="00007AB3">
        <w:t xml:space="preserve"> </w:t>
      </w:r>
      <w:r w:rsidR="002D0E68" w:rsidRPr="002D0E68">
        <w:t>la</w:t>
      </w:r>
      <w:r w:rsidR="00007AB3">
        <w:t xml:space="preserve"> </w:t>
      </w:r>
      <w:r w:rsidR="002D0E68" w:rsidRPr="002D0E68">
        <w:t>nivelul</w:t>
      </w:r>
      <w:r w:rsidR="00007AB3">
        <w:t xml:space="preserve"> </w:t>
      </w:r>
      <w:r w:rsidR="002D0E68" w:rsidRPr="002D0E68">
        <w:t>UE</w:t>
      </w:r>
      <w:r w:rsidR="00007AB3">
        <w:t xml:space="preserve"> </w:t>
      </w:r>
      <w:r w:rsidR="002D0E68" w:rsidRPr="002D0E68">
        <w:t>pentru</w:t>
      </w:r>
      <w:r w:rsidR="00007AB3">
        <w:t xml:space="preserve"> </w:t>
      </w:r>
      <w:r w:rsidR="002D0E68" w:rsidRPr="002D0E68">
        <w:t>zonele</w:t>
      </w:r>
      <w:r w:rsidR="00007AB3">
        <w:t xml:space="preserve"> </w:t>
      </w:r>
      <w:r w:rsidR="002D0E68" w:rsidRPr="002D0E68">
        <w:t>rurale.</w:t>
      </w:r>
      <w:r w:rsidR="00007AB3">
        <w:t xml:space="preserve"> </w:t>
      </w:r>
      <w:r w:rsidR="002D0E68" w:rsidRPr="002D0E68">
        <w:t>Există</w:t>
      </w:r>
      <w:r w:rsidR="00007AB3">
        <w:t xml:space="preserve"> </w:t>
      </w:r>
      <w:r w:rsidR="002D0E68" w:rsidRPr="002D0E68">
        <w:t>fonduri</w:t>
      </w:r>
      <w:r w:rsidR="00007AB3">
        <w:t xml:space="preserve"> </w:t>
      </w:r>
      <w:r w:rsidR="002D0E68" w:rsidRPr="002D0E68">
        <w:t>și</w:t>
      </w:r>
      <w:r w:rsidR="00007AB3">
        <w:t xml:space="preserve"> </w:t>
      </w:r>
      <w:r w:rsidR="002D0E68" w:rsidRPr="002D0E68">
        <w:t>programe</w:t>
      </w:r>
      <w:r w:rsidR="00007AB3">
        <w:t xml:space="preserve"> </w:t>
      </w:r>
      <w:r w:rsidR="002D0E68" w:rsidRPr="002D0E68">
        <w:t>ale</w:t>
      </w:r>
      <w:r w:rsidR="00007AB3">
        <w:t xml:space="preserve"> </w:t>
      </w:r>
      <w:r w:rsidR="002D0E68" w:rsidRPr="002D0E68">
        <w:t>UE</w:t>
      </w:r>
      <w:r w:rsidR="00007AB3">
        <w:t xml:space="preserve"> </w:t>
      </w:r>
      <w:r w:rsidR="002D0E68" w:rsidRPr="002D0E68">
        <w:t>care</w:t>
      </w:r>
      <w:r w:rsidR="00007AB3">
        <w:t xml:space="preserve"> </w:t>
      </w:r>
      <w:r w:rsidR="002D0E68" w:rsidRPr="002D0E68">
        <w:t>pot</w:t>
      </w:r>
      <w:r w:rsidR="00007AB3">
        <w:t xml:space="preserve"> </w:t>
      </w:r>
      <w:r w:rsidR="002D0E68" w:rsidRPr="002D0E68">
        <w:t>promova</w:t>
      </w:r>
      <w:r w:rsidR="00007AB3">
        <w:t xml:space="preserve"> </w:t>
      </w:r>
      <w:r w:rsidR="002D0E68" w:rsidRPr="002D0E68">
        <w:t>creșterea</w:t>
      </w:r>
      <w:r w:rsidR="00007AB3">
        <w:t xml:space="preserve"> </w:t>
      </w:r>
      <w:r w:rsidR="002D0E68" w:rsidRPr="002D0E68">
        <w:t>durabilă</w:t>
      </w:r>
      <w:r w:rsidR="00007AB3">
        <w:t xml:space="preserve"> </w:t>
      </w:r>
      <w:r w:rsidR="002D0E68" w:rsidRPr="002D0E68">
        <w:t>și</w:t>
      </w:r>
      <w:r w:rsidR="00007AB3">
        <w:t xml:space="preserve"> </w:t>
      </w:r>
      <w:r w:rsidR="002D0E68" w:rsidRPr="002D0E68">
        <w:t>bunăstarea</w:t>
      </w:r>
      <w:r w:rsidR="00007AB3">
        <w:t xml:space="preserve"> </w:t>
      </w:r>
      <w:r w:rsidR="002D0E68" w:rsidRPr="002D0E68">
        <w:t>în</w:t>
      </w:r>
      <w:r w:rsidR="00007AB3">
        <w:t xml:space="preserve"> </w:t>
      </w:r>
      <w:r w:rsidR="002D0E68" w:rsidRPr="002D0E68">
        <w:t>zonele</w:t>
      </w:r>
      <w:r w:rsidR="00007AB3">
        <w:t xml:space="preserve"> </w:t>
      </w:r>
      <w:r w:rsidR="002D0E68" w:rsidRPr="002D0E68">
        <w:t>rurale.</w:t>
      </w:r>
      <w:r w:rsidR="00007AB3">
        <w:t xml:space="preserve"> </w:t>
      </w:r>
      <w:r w:rsidR="002D0E68" w:rsidRPr="002D0E68">
        <w:t>Cu</w:t>
      </w:r>
      <w:r w:rsidR="00007AB3">
        <w:t xml:space="preserve"> </w:t>
      </w:r>
      <w:r w:rsidR="002D0E68" w:rsidRPr="002D0E68">
        <w:t>toate</w:t>
      </w:r>
      <w:r w:rsidR="00007AB3">
        <w:t xml:space="preserve"> </w:t>
      </w:r>
      <w:r w:rsidR="002D0E68" w:rsidRPr="002D0E68">
        <w:t>acestea,</w:t>
      </w:r>
      <w:r w:rsidR="00007AB3">
        <w:t xml:space="preserve"> </w:t>
      </w:r>
      <w:r w:rsidR="002D0E68" w:rsidRPr="002D0E68">
        <w:t>identificarea</w:t>
      </w:r>
      <w:r w:rsidR="00007AB3">
        <w:t xml:space="preserve"> </w:t>
      </w:r>
      <w:r w:rsidR="002D0E68" w:rsidRPr="002D0E68">
        <w:t>celei</w:t>
      </w:r>
      <w:r w:rsidR="00007AB3">
        <w:t xml:space="preserve"> </w:t>
      </w:r>
      <w:r w:rsidR="002D0E68" w:rsidRPr="002D0E68">
        <w:t>mai</w:t>
      </w:r>
      <w:r w:rsidR="00007AB3">
        <w:t xml:space="preserve"> </w:t>
      </w:r>
      <w:r w:rsidR="002D0E68" w:rsidRPr="002D0E68">
        <w:t>adecvate</w:t>
      </w:r>
      <w:r w:rsidR="00007AB3">
        <w:t xml:space="preserve"> </w:t>
      </w:r>
      <w:r w:rsidR="002D0E68" w:rsidRPr="002D0E68">
        <w:t>opțiuni</w:t>
      </w:r>
      <w:r w:rsidR="00007AB3">
        <w:t xml:space="preserve"> </w:t>
      </w:r>
      <w:r w:rsidR="002D0E68" w:rsidRPr="002D0E68">
        <w:t>nu</w:t>
      </w:r>
      <w:r w:rsidR="00007AB3">
        <w:t xml:space="preserve"> </w:t>
      </w:r>
      <w:r w:rsidR="002D0E68" w:rsidRPr="002D0E68">
        <w:t>este</w:t>
      </w:r>
      <w:r w:rsidR="00007AB3">
        <w:t xml:space="preserve"> </w:t>
      </w:r>
      <w:r w:rsidR="002D0E68" w:rsidRPr="002D0E68">
        <w:t>întotdeauna</w:t>
      </w:r>
      <w:r w:rsidR="00007AB3">
        <w:t xml:space="preserve"> </w:t>
      </w:r>
      <w:r w:rsidR="002D0E68" w:rsidRPr="002D0E68">
        <w:t>simplă</w:t>
      </w:r>
      <w:r w:rsidR="00007AB3">
        <w:t xml:space="preserve"> </w:t>
      </w:r>
      <w:r w:rsidR="002D0E68" w:rsidRPr="002D0E68">
        <w:t>pentru</w:t>
      </w:r>
      <w:r w:rsidR="00007AB3">
        <w:t xml:space="preserve"> </w:t>
      </w:r>
      <w:r w:rsidR="002D0E68" w:rsidRPr="002D0E68">
        <w:t>potențialii</w:t>
      </w:r>
      <w:r w:rsidR="00007AB3">
        <w:t xml:space="preserve"> </w:t>
      </w:r>
      <w:r w:rsidR="002D0E68" w:rsidRPr="002D0E68">
        <w:t>beneficiari.</w:t>
      </w:r>
      <w:r w:rsidR="00007AB3">
        <w:t xml:space="preserve"> </w:t>
      </w:r>
      <w:r w:rsidR="002D0E68" w:rsidRPr="002D0E68">
        <w:t>Setul</w:t>
      </w:r>
      <w:r w:rsidR="00007AB3">
        <w:t xml:space="preserve"> </w:t>
      </w:r>
      <w:r w:rsidR="002D0E68" w:rsidRPr="002D0E68">
        <w:t>de</w:t>
      </w:r>
      <w:r w:rsidR="00007AB3">
        <w:t xml:space="preserve"> </w:t>
      </w:r>
      <w:r w:rsidR="002D0E68" w:rsidRPr="002D0E68">
        <w:t>instrumente</w:t>
      </w:r>
      <w:r w:rsidR="00007AB3">
        <w:t xml:space="preserve"> </w:t>
      </w:r>
      <w:r w:rsidR="002D0E68" w:rsidRPr="002D0E68">
        <w:t>pentru</w:t>
      </w:r>
      <w:r w:rsidR="00007AB3">
        <w:t xml:space="preserve"> </w:t>
      </w:r>
      <w:r w:rsidR="002D0E68" w:rsidRPr="002D0E68">
        <w:t>mediul</w:t>
      </w:r>
      <w:r w:rsidR="00007AB3">
        <w:t xml:space="preserve"> </w:t>
      </w:r>
      <w:r w:rsidR="002D0E68" w:rsidRPr="002D0E68">
        <w:t>rural</w:t>
      </w:r>
      <w:r w:rsidR="00007AB3">
        <w:t xml:space="preserve"> </w:t>
      </w:r>
      <w:r w:rsidR="002D0E68" w:rsidRPr="002D0E68">
        <w:t>reunește</w:t>
      </w:r>
      <w:r w:rsidR="00007AB3">
        <w:t xml:space="preserve"> </w:t>
      </w:r>
      <w:r w:rsidR="002D0E68" w:rsidRPr="002D0E68">
        <w:t>oportunități</w:t>
      </w:r>
      <w:r w:rsidR="00007AB3">
        <w:t xml:space="preserve"> </w:t>
      </w:r>
      <w:r w:rsidR="002D0E68" w:rsidRPr="002D0E68">
        <w:t>de</w:t>
      </w:r>
      <w:r w:rsidR="00007AB3">
        <w:t xml:space="preserve"> </w:t>
      </w:r>
      <w:r w:rsidR="002D0E68" w:rsidRPr="002D0E68">
        <w:t>finanțare</w:t>
      </w:r>
      <w:r w:rsidR="00007AB3">
        <w:t xml:space="preserve"> </w:t>
      </w:r>
      <w:r w:rsidR="002D0E68" w:rsidRPr="002D0E68">
        <w:t>din</w:t>
      </w:r>
      <w:r w:rsidR="00007AB3">
        <w:t xml:space="preserve"> </w:t>
      </w:r>
      <w:r w:rsidR="002D0E68" w:rsidRPr="002D0E68">
        <w:t>26</w:t>
      </w:r>
      <w:r w:rsidR="00007AB3">
        <w:t xml:space="preserve"> </w:t>
      </w:r>
      <w:r w:rsidR="002D0E68" w:rsidRPr="002D0E68">
        <w:t>fonduri</w:t>
      </w:r>
      <w:r w:rsidR="00007AB3">
        <w:t xml:space="preserve"> </w:t>
      </w:r>
      <w:r w:rsidR="002D0E68" w:rsidRPr="002D0E68">
        <w:t>diferite</w:t>
      </w:r>
      <w:r w:rsidR="00007AB3">
        <w:t xml:space="preserve"> </w:t>
      </w:r>
      <w:r w:rsidR="002D0E68" w:rsidRPr="002D0E68">
        <w:t>ale</w:t>
      </w:r>
      <w:r w:rsidR="00007AB3">
        <w:t xml:space="preserve"> </w:t>
      </w:r>
      <w:r w:rsidR="002D0E68" w:rsidRPr="002D0E68">
        <w:t>UE,</w:t>
      </w:r>
      <w:r w:rsidR="00007AB3">
        <w:t xml:space="preserve"> </w:t>
      </w:r>
      <w:r w:rsidR="002D0E68" w:rsidRPr="002D0E68">
        <w:t>de</w:t>
      </w:r>
      <w:r w:rsidR="00007AB3">
        <w:t xml:space="preserve"> </w:t>
      </w:r>
      <w:r w:rsidR="002D0E68" w:rsidRPr="002D0E68">
        <w:t>la</w:t>
      </w:r>
      <w:r w:rsidR="00007AB3">
        <w:t xml:space="preserve"> </w:t>
      </w:r>
      <w:r w:rsidR="002D0E68" w:rsidRPr="002D0E68">
        <w:t>politica</w:t>
      </w:r>
      <w:r w:rsidR="00007AB3">
        <w:t xml:space="preserve"> </w:t>
      </w:r>
      <w:r w:rsidR="002D0E68" w:rsidRPr="002D0E68">
        <w:t>agricolă</w:t>
      </w:r>
      <w:r w:rsidR="00007AB3">
        <w:t xml:space="preserve"> </w:t>
      </w:r>
      <w:r w:rsidR="002D0E68" w:rsidRPr="002D0E68">
        <w:t>comună</w:t>
      </w:r>
      <w:r w:rsidR="00007AB3">
        <w:t xml:space="preserve"> </w:t>
      </w:r>
      <w:r w:rsidR="002D0E68" w:rsidRPr="002D0E68">
        <w:t>la</w:t>
      </w:r>
      <w:r w:rsidR="00007AB3">
        <w:t xml:space="preserve"> </w:t>
      </w:r>
      <w:r w:rsidR="002D0E68" w:rsidRPr="002D0E68">
        <w:t>fondurile</w:t>
      </w:r>
      <w:r w:rsidR="00007AB3">
        <w:t xml:space="preserve"> </w:t>
      </w:r>
      <w:r w:rsidR="002D0E68" w:rsidRPr="002D0E68">
        <w:t>de</w:t>
      </w:r>
      <w:r w:rsidR="00007AB3">
        <w:t xml:space="preserve"> </w:t>
      </w:r>
      <w:r w:rsidR="002D0E68" w:rsidRPr="002D0E68">
        <w:t>coeziune,</w:t>
      </w:r>
      <w:r w:rsidR="00007AB3">
        <w:t xml:space="preserve"> </w:t>
      </w:r>
      <w:r w:rsidR="002D0E68" w:rsidRPr="002D0E68">
        <w:t>Orizont</w:t>
      </w:r>
      <w:r w:rsidR="00007AB3">
        <w:t xml:space="preserve"> </w:t>
      </w:r>
      <w:r w:rsidR="002D0E68" w:rsidRPr="002D0E68">
        <w:t>Europa</w:t>
      </w:r>
      <w:r w:rsidR="00007AB3">
        <w:t xml:space="preserve"> </w:t>
      </w:r>
      <w:r w:rsidR="002D0E68" w:rsidRPr="002D0E68">
        <w:t>și</w:t>
      </w:r>
      <w:r w:rsidR="00007AB3">
        <w:t xml:space="preserve"> </w:t>
      </w:r>
      <w:r w:rsidR="002D0E68" w:rsidRPr="002D0E68">
        <w:t>Mecanismul</w:t>
      </w:r>
      <w:r w:rsidR="00007AB3">
        <w:t xml:space="preserve"> </w:t>
      </w:r>
      <w:r w:rsidR="002D0E68" w:rsidRPr="002D0E68">
        <w:t>de</w:t>
      </w:r>
      <w:r w:rsidR="00007AB3">
        <w:t xml:space="preserve"> </w:t>
      </w:r>
      <w:r w:rsidR="002D0E68" w:rsidRPr="002D0E68">
        <w:t>redresare</w:t>
      </w:r>
      <w:r w:rsidR="00007AB3">
        <w:t xml:space="preserve"> </w:t>
      </w:r>
      <w:r w:rsidR="002D0E68" w:rsidRPr="002D0E68">
        <w:t>și</w:t>
      </w:r>
      <w:r w:rsidR="00007AB3">
        <w:t xml:space="preserve"> </w:t>
      </w:r>
      <w:r w:rsidR="002D0E68" w:rsidRPr="002D0E68">
        <w:t>reziliență.</w:t>
      </w:r>
      <w:r w:rsidR="00007AB3">
        <w:t xml:space="preserve"> </w:t>
      </w:r>
      <w:r w:rsidR="002D0E68" w:rsidRPr="002D0E68">
        <w:t>În</w:t>
      </w:r>
      <w:r w:rsidR="00007AB3">
        <w:t xml:space="preserve"> </w:t>
      </w:r>
      <w:r w:rsidR="002D0E68" w:rsidRPr="002D0E68">
        <w:t>doar</w:t>
      </w:r>
      <w:r w:rsidR="00007AB3">
        <w:t xml:space="preserve"> </w:t>
      </w:r>
      <w:r w:rsidR="002D0E68" w:rsidRPr="002D0E68">
        <w:t>câteva</w:t>
      </w:r>
      <w:r w:rsidR="00007AB3">
        <w:t xml:space="preserve"> </w:t>
      </w:r>
      <w:r w:rsidR="002D0E68" w:rsidRPr="002D0E68">
        <w:t>clicuri,</w:t>
      </w:r>
      <w:r w:rsidR="00007AB3">
        <w:t xml:space="preserve"> </w:t>
      </w:r>
      <w:r w:rsidR="002D0E68" w:rsidRPr="002D0E68">
        <w:t>antreprenorii</w:t>
      </w:r>
      <w:r w:rsidR="00007AB3">
        <w:t xml:space="preserve"> </w:t>
      </w:r>
      <w:r w:rsidR="002D0E68" w:rsidRPr="002D0E68">
        <w:t>din</w:t>
      </w:r>
      <w:r w:rsidR="00007AB3">
        <w:t xml:space="preserve"> </w:t>
      </w:r>
      <w:r w:rsidR="002D0E68" w:rsidRPr="002D0E68">
        <w:t>mediul</w:t>
      </w:r>
      <w:r w:rsidR="00007AB3">
        <w:t xml:space="preserve"> </w:t>
      </w:r>
      <w:r w:rsidR="002D0E68" w:rsidRPr="002D0E68">
        <w:t>rural</w:t>
      </w:r>
      <w:r w:rsidR="00007AB3">
        <w:t xml:space="preserve"> </w:t>
      </w:r>
      <w:r w:rsidR="002D0E68" w:rsidRPr="002D0E68">
        <w:t>și</w:t>
      </w:r>
      <w:r w:rsidR="00007AB3">
        <w:t xml:space="preserve"> </w:t>
      </w:r>
      <w:r w:rsidR="002D0E68" w:rsidRPr="002D0E68">
        <w:t>autoritățile</w:t>
      </w:r>
      <w:r w:rsidR="00007AB3">
        <w:t xml:space="preserve"> </w:t>
      </w:r>
      <w:r w:rsidR="002D0E68" w:rsidRPr="002D0E68">
        <w:t>locale</w:t>
      </w:r>
      <w:r w:rsidR="00007AB3">
        <w:t xml:space="preserve"> </w:t>
      </w:r>
      <w:r w:rsidR="002D0E68" w:rsidRPr="002D0E68">
        <w:t>pot</w:t>
      </w:r>
      <w:r w:rsidR="00007AB3">
        <w:t xml:space="preserve"> </w:t>
      </w:r>
      <w:r w:rsidR="002D0E68" w:rsidRPr="002D0E68">
        <w:t>găsi</w:t>
      </w:r>
      <w:r w:rsidR="00007AB3">
        <w:t xml:space="preserve"> </w:t>
      </w:r>
      <w:r w:rsidR="002D0E68" w:rsidRPr="002D0E68">
        <w:t>cele</w:t>
      </w:r>
      <w:r w:rsidR="00007AB3">
        <w:t xml:space="preserve"> </w:t>
      </w:r>
      <w:r w:rsidR="002D0E68" w:rsidRPr="002D0E68">
        <w:t>mai</w:t>
      </w:r>
      <w:r w:rsidR="00007AB3">
        <w:t xml:space="preserve"> </w:t>
      </w:r>
      <w:r w:rsidR="002D0E68" w:rsidRPr="002D0E68">
        <w:t>bune</w:t>
      </w:r>
      <w:r w:rsidR="00007AB3">
        <w:t xml:space="preserve"> </w:t>
      </w:r>
      <w:r w:rsidR="002D0E68" w:rsidRPr="002D0E68">
        <w:t>fonduri</w:t>
      </w:r>
      <w:r w:rsidR="00007AB3">
        <w:t xml:space="preserve"> </w:t>
      </w:r>
      <w:r w:rsidR="002D0E68" w:rsidRPr="002D0E68">
        <w:t>disponibile</w:t>
      </w:r>
      <w:r w:rsidR="00007AB3">
        <w:t xml:space="preserve"> </w:t>
      </w:r>
      <w:r w:rsidR="002D0E68" w:rsidRPr="002D0E68">
        <w:t>pentru</w:t>
      </w:r>
      <w:r w:rsidR="00007AB3">
        <w:t xml:space="preserve"> </w:t>
      </w:r>
      <w:r w:rsidR="002D0E68" w:rsidRPr="002D0E68">
        <w:t>a-i</w:t>
      </w:r>
      <w:r w:rsidR="00007AB3">
        <w:t xml:space="preserve"> </w:t>
      </w:r>
      <w:r w:rsidR="002D0E68" w:rsidRPr="002D0E68">
        <w:t>ajuta</w:t>
      </w:r>
      <w:r w:rsidR="00007AB3">
        <w:t xml:space="preserve"> </w:t>
      </w:r>
      <w:r w:rsidR="002D0E68" w:rsidRPr="002D0E68">
        <w:t>să</w:t>
      </w:r>
      <w:r w:rsidR="00007AB3">
        <w:t xml:space="preserve"> </w:t>
      </w:r>
      <w:r w:rsidR="002D0E68" w:rsidRPr="002D0E68">
        <w:t>își</w:t>
      </w:r>
      <w:r w:rsidR="00007AB3">
        <w:t xml:space="preserve"> </w:t>
      </w:r>
      <w:r w:rsidR="002D0E68" w:rsidRPr="002D0E68">
        <w:t>dezvolte</w:t>
      </w:r>
      <w:r w:rsidR="00007AB3">
        <w:t xml:space="preserve"> </w:t>
      </w:r>
      <w:r w:rsidR="002D0E68" w:rsidRPr="002D0E68">
        <w:t>proiectul.</w:t>
      </w:r>
    </w:p>
    <w:p w14:paraId="4B555C19" w14:textId="700918A0" w:rsidR="002D0E68" w:rsidRPr="002D0E68" w:rsidRDefault="002D0E68" w:rsidP="002D0E68">
      <w:r w:rsidRPr="002D0E68">
        <w:t>Acest</w:t>
      </w:r>
      <w:r w:rsidR="00007AB3">
        <w:t xml:space="preserve"> </w:t>
      </w:r>
      <w:r w:rsidRPr="002D0E68">
        <w:rPr>
          <w:b/>
          <w:bCs/>
        </w:rPr>
        <w:t>portal</w:t>
      </w:r>
      <w:r w:rsidR="00007AB3">
        <w:rPr>
          <w:b/>
          <w:bCs/>
        </w:rPr>
        <w:t xml:space="preserve"> </w:t>
      </w:r>
      <w:r w:rsidRPr="002D0E68">
        <w:rPr>
          <w:b/>
          <w:bCs/>
        </w:rPr>
        <w:t>cuprinzător</w:t>
      </w:r>
      <w:r w:rsidR="00007AB3">
        <w:rPr>
          <w:b/>
          <w:bCs/>
        </w:rPr>
        <w:t xml:space="preserve"> </w:t>
      </w:r>
      <w:r w:rsidRPr="002D0E68">
        <w:rPr>
          <w:b/>
          <w:bCs/>
        </w:rPr>
        <w:t>lansat</w:t>
      </w:r>
      <w:r w:rsidR="00007AB3">
        <w:rPr>
          <w:b/>
          <w:bCs/>
        </w:rPr>
        <w:t xml:space="preserve"> </w:t>
      </w:r>
      <w:r w:rsidRPr="002D0E68">
        <w:rPr>
          <w:b/>
          <w:bCs/>
        </w:rPr>
        <w:t>recent</w:t>
      </w:r>
      <w:r w:rsidR="00007AB3">
        <w:rPr>
          <w:b/>
          <w:bCs/>
        </w:rPr>
        <w:t xml:space="preserve"> </w:t>
      </w:r>
      <w:r w:rsidRPr="002D0E68">
        <w:rPr>
          <w:b/>
          <w:bCs/>
        </w:rPr>
        <w:t>către</w:t>
      </w:r>
      <w:r w:rsidR="00007AB3">
        <w:rPr>
          <w:b/>
          <w:bCs/>
        </w:rPr>
        <w:t xml:space="preserve"> </w:t>
      </w:r>
      <w:r w:rsidRPr="002D0E68">
        <w:rPr>
          <w:b/>
          <w:bCs/>
        </w:rPr>
        <w:t>inițiativele</w:t>
      </w:r>
      <w:r w:rsidR="00007AB3">
        <w:rPr>
          <w:b/>
          <w:bCs/>
        </w:rPr>
        <w:t xml:space="preserve"> </w:t>
      </w:r>
      <w:r w:rsidRPr="002D0E68">
        <w:rPr>
          <w:b/>
          <w:bCs/>
        </w:rPr>
        <w:t>de</w:t>
      </w:r>
      <w:r w:rsidR="00007AB3">
        <w:rPr>
          <w:b/>
          <w:bCs/>
        </w:rPr>
        <w:t xml:space="preserve"> </w:t>
      </w:r>
      <w:r w:rsidRPr="002D0E68">
        <w:rPr>
          <w:b/>
          <w:bCs/>
        </w:rPr>
        <w:t>finanțare</w:t>
      </w:r>
      <w:r w:rsidR="00007AB3">
        <w:rPr>
          <w:b/>
          <w:bCs/>
        </w:rPr>
        <w:t xml:space="preserve"> </w:t>
      </w:r>
      <w:r w:rsidRPr="002D0E68">
        <w:rPr>
          <w:b/>
          <w:bCs/>
        </w:rPr>
        <w:t>și</w:t>
      </w:r>
      <w:r w:rsidR="00007AB3">
        <w:rPr>
          <w:b/>
          <w:bCs/>
        </w:rPr>
        <w:t xml:space="preserve"> </w:t>
      </w:r>
      <w:r w:rsidRPr="002D0E68">
        <w:rPr>
          <w:b/>
          <w:bCs/>
        </w:rPr>
        <w:t>de</w:t>
      </w:r>
      <w:r w:rsidR="00007AB3">
        <w:rPr>
          <w:b/>
          <w:bCs/>
        </w:rPr>
        <w:t xml:space="preserve"> </w:t>
      </w:r>
      <w:r w:rsidRPr="002D0E68">
        <w:rPr>
          <w:b/>
          <w:bCs/>
        </w:rPr>
        <w:t>sprijin</w:t>
      </w:r>
      <w:r w:rsidR="00007AB3">
        <w:rPr>
          <w:b/>
          <w:bCs/>
        </w:rPr>
        <w:t xml:space="preserve"> </w:t>
      </w:r>
      <w:r w:rsidRPr="002D0E68">
        <w:rPr>
          <w:b/>
          <w:bCs/>
        </w:rPr>
        <w:t>ale</w:t>
      </w:r>
      <w:r w:rsidR="00007AB3">
        <w:rPr>
          <w:b/>
          <w:bCs/>
        </w:rPr>
        <w:t xml:space="preserve"> </w:t>
      </w:r>
      <w:r w:rsidRPr="002D0E68">
        <w:rPr>
          <w:b/>
          <w:bCs/>
        </w:rPr>
        <w:t>UE</w:t>
      </w:r>
      <w:r w:rsidR="00007AB3">
        <w:rPr>
          <w:b/>
          <w:bCs/>
        </w:rPr>
        <w:t xml:space="preserve"> </w:t>
      </w:r>
      <w:r w:rsidRPr="002D0E68">
        <w:t>disponibile</w:t>
      </w:r>
      <w:r w:rsidR="00007AB3">
        <w:t xml:space="preserve"> </w:t>
      </w:r>
      <w:r w:rsidRPr="002D0E68">
        <w:t>pentru</w:t>
      </w:r>
      <w:r w:rsidR="00007AB3">
        <w:t xml:space="preserve"> </w:t>
      </w:r>
      <w:r w:rsidRPr="002D0E68">
        <w:t>zonele</w:t>
      </w:r>
      <w:r w:rsidR="00007AB3">
        <w:t xml:space="preserve"> </w:t>
      </w:r>
      <w:r w:rsidRPr="002D0E68">
        <w:t>rurale</w:t>
      </w:r>
      <w:r w:rsidR="00007AB3">
        <w:t xml:space="preserve"> </w:t>
      </w:r>
      <w:r w:rsidRPr="002D0E68">
        <w:t>din</w:t>
      </w:r>
      <w:r w:rsidR="00007AB3">
        <w:t xml:space="preserve"> </w:t>
      </w:r>
      <w:r w:rsidRPr="002D0E68">
        <w:t>UE</w:t>
      </w:r>
      <w:r w:rsidR="00007AB3">
        <w:t xml:space="preserve"> </w:t>
      </w:r>
      <w:r w:rsidRPr="002D0E68">
        <w:t>urmărește</w:t>
      </w:r>
      <w:r w:rsidR="00007AB3">
        <w:t xml:space="preserve"> </w:t>
      </w:r>
      <w:r w:rsidRPr="002D0E68">
        <w:t>să</w:t>
      </w:r>
      <w:r w:rsidR="00007AB3">
        <w:t xml:space="preserve"> </w:t>
      </w:r>
      <w:r w:rsidRPr="002D0E68">
        <w:t>le</w:t>
      </w:r>
      <w:r w:rsidR="00007AB3">
        <w:t xml:space="preserve"> </w:t>
      </w:r>
      <w:r w:rsidRPr="002D0E68">
        <w:t>ofere</w:t>
      </w:r>
      <w:r w:rsidR="00007AB3">
        <w:t xml:space="preserve"> </w:t>
      </w:r>
      <w:r w:rsidRPr="002D0E68">
        <w:t>solicitanților</w:t>
      </w:r>
      <w:r w:rsidR="00007AB3">
        <w:t xml:space="preserve"> </w:t>
      </w:r>
      <w:r w:rsidRPr="002D0E68">
        <w:t>cunoștințele</w:t>
      </w:r>
      <w:r w:rsidR="00007AB3">
        <w:t xml:space="preserve"> </w:t>
      </w:r>
      <w:r w:rsidRPr="002D0E68">
        <w:t>și</w:t>
      </w:r>
      <w:r w:rsidR="00007AB3">
        <w:t xml:space="preserve"> </w:t>
      </w:r>
      <w:r w:rsidRPr="002D0E68">
        <w:t>instrumentele</w:t>
      </w:r>
      <w:r w:rsidR="00007AB3">
        <w:t xml:space="preserve"> </w:t>
      </w:r>
      <w:r w:rsidRPr="002D0E68">
        <w:t>necesare</w:t>
      </w:r>
      <w:r w:rsidR="00007AB3">
        <w:t xml:space="preserve"> </w:t>
      </w:r>
      <w:r w:rsidRPr="002D0E68">
        <w:t>pentru</w:t>
      </w:r>
      <w:r w:rsidR="00007AB3">
        <w:t xml:space="preserve"> </w:t>
      </w:r>
      <w:r w:rsidRPr="002D0E68">
        <w:t>a</w:t>
      </w:r>
      <w:r w:rsidR="00007AB3">
        <w:t xml:space="preserve"> </w:t>
      </w:r>
      <w:r w:rsidRPr="002D0E68">
        <w:rPr>
          <w:b/>
          <w:bCs/>
        </w:rPr>
        <w:t>răspunde</w:t>
      </w:r>
      <w:r w:rsidR="00007AB3">
        <w:rPr>
          <w:b/>
          <w:bCs/>
        </w:rPr>
        <w:t xml:space="preserve"> </w:t>
      </w:r>
      <w:r w:rsidRPr="002D0E68">
        <w:rPr>
          <w:b/>
          <w:bCs/>
        </w:rPr>
        <w:t>nevoilor</w:t>
      </w:r>
      <w:r w:rsidR="00007AB3">
        <w:rPr>
          <w:b/>
          <w:bCs/>
        </w:rPr>
        <w:t xml:space="preserve"> </w:t>
      </w:r>
      <w:r w:rsidRPr="002D0E68">
        <w:rPr>
          <w:b/>
          <w:bCs/>
        </w:rPr>
        <w:t>locale.</w:t>
      </w:r>
      <w:r w:rsidR="00007AB3">
        <w:rPr>
          <w:b/>
          <w:bCs/>
        </w:rPr>
        <w:t xml:space="preserve"> </w:t>
      </w:r>
      <w:r w:rsidRPr="002D0E68">
        <w:t>Beneficiarii</w:t>
      </w:r>
      <w:r w:rsidR="00007AB3">
        <w:t xml:space="preserve"> </w:t>
      </w:r>
      <w:r w:rsidRPr="002D0E68">
        <w:t>pot</w:t>
      </w:r>
      <w:r w:rsidR="00007AB3">
        <w:t xml:space="preserve"> </w:t>
      </w:r>
      <w:r w:rsidRPr="002D0E68">
        <w:t>fi</w:t>
      </w:r>
      <w:r w:rsidR="00007AB3">
        <w:t xml:space="preserve"> </w:t>
      </w:r>
      <w:r w:rsidRPr="002D0E68">
        <w:t>autorități</w:t>
      </w:r>
      <w:r w:rsidR="00007AB3">
        <w:t xml:space="preserve"> </w:t>
      </w:r>
      <w:r w:rsidRPr="002D0E68">
        <w:t>locale,</w:t>
      </w:r>
      <w:r w:rsidR="00007AB3">
        <w:t xml:space="preserve"> </w:t>
      </w:r>
      <w:r w:rsidRPr="002D0E68">
        <w:t>instituții,</w:t>
      </w:r>
      <w:r w:rsidR="00007AB3">
        <w:t xml:space="preserve"> </w:t>
      </w:r>
      <w:r w:rsidRPr="002D0E68">
        <w:t>întreprinderi,</w:t>
      </w:r>
      <w:r w:rsidR="00007AB3">
        <w:t xml:space="preserve"> </w:t>
      </w:r>
      <w:r w:rsidRPr="002D0E68">
        <w:t>asociații</w:t>
      </w:r>
      <w:r w:rsidR="00007AB3">
        <w:t xml:space="preserve"> </w:t>
      </w:r>
      <w:r w:rsidRPr="002D0E68">
        <w:t>și</w:t>
      </w:r>
      <w:r w:rsidR="00007AB3">
        <w:t xml:space="preserve"> </w:t>
      </w:r>
      <w:r w:rsidRPr="002D0E68">
        <w:t>persoane</w:t>
      </w:r>
      <w:r w:rsidR="00007AB3">
        <w:t xml:space="preserve"> </w:t>
      </w:r>
      <w:r w:rsidRPr="002D0E68">
        <w:t>fizice.</w:t>
      </w:r>
    </w:p>
    <w:p w14:paraId="24BB0646" w14:textId="062D0651" w:rsidR="002D0E68" w:rsidRPr="002D0E68" w:rsidRDefault="002D0E68" w:rsidP="002D0E68">
      <w:r w:rsidRPr="002D0E68">
        <w:rPr>
          <w:b/>
          <w:bCs/>
        </w:rPr>
        <w:t>FINANȚARE</w:t>
      </w:r>
      <w:r w:rsidR="00007AB3">
        <w:rPr>
          <w:b/>
          <w:bCs/>
        </w:rPr>
        <w:t xml:space="preserve"> </w:t>
      </w:r>
      <w:r w:rsidRPr="002D0E68">
        <w:rPr>
          <w:b/>
          <w:bCs/>
        </w:rPr>
        <w:t>ȘI</w:t>
      </w:r>
      <w:r w:rsidR="00007AB3">
        <w:rPr>
          <w:b/>
          <w:bCs/>
        </w:rPr>
        <w:t xml:space="preserve"> </w:t>
      </w:r>
      <w:r w:rsidRPr="002D0E68">
        <w:rPr>
          <w:b/>
          <w:bCs/>
        </w:rPr>
        <w:t>SPRIJIN</w:t>
      </w:r>
      <w:r w:rsidR="00007AB3">
        <w:rPr>
          <w:b/>
          <w:bCs/>
        </w:rPr>
        <w:t xml:space="preserve"> </w:t>
      </w:r>
      <w:r w:rsidRPr="002D0E68">
        <w:rPr>
          <w:b/>
          <w:bCs/>
        </w:rPr>
        <w:t>PENTRU</w:t>
      </w:r>
      <w:r w:rsidR="00007AB3">
        <w:rPr>
          <w:b/>
          <w:bCs/>
        </w:rPr>
        <w:t xml:space="preserve"> </w:t>
      </w:r>
      <w:r w:rsidRPr="002D0E68">
        <w:rPr>
          <w:b/>
          <w:bCs/>
        </w:rPr>
        <w:t>ZONELE</w:t>
      </w:r>
      <w:r w:rsidR="00007AB3">
        <w:rPr>
          <w:b/>
          <w:bCs/>
        </w:rPr>
        <w:t xml:space="preserve"> </w:t>
      </w:r>
      <w:r w:rsidRPr="002D0E68">
        <w:rPr>
          <w:b/>
          <w:bCs/>
        </w:rPr>
        <w:t>RURALE</w:t>
      </w:r>
      <w:r w:rsidR="00007AB3">
        <w:rPr>
          <w:b/>
          <w:bCs/>
        </w:rPr>
        <w:t xml:space="preserve"> </w:t>
      </w:r>
      <w:r w:rsidRPr="002D0E68">
        <w:rPr>
          <w:b/>
          <w:bCs/>
        </w:rPr>
        <w:t>ÎN</w:t>
      </w:r>
      <w:r w:rsidR="00007AB3">
        <w:rPr>
          <w:b/>
          <w:bCs/>
        </w:rPr>
        <w:t xml:space="preserve"> </w:t>
      </w:r>
      <w:r w:rsidRPr="002D0E68">
        <w:rPr>
          <w:b/>
          <w:bCs/>
        </w:rPr>
        <w:t>TOATE</w:t>
      </w:r>
      <w:r w:rsidR="00007AB3">
        <w:rPr>
          <w:b/>
          <w:bCs/>
        </w:rPr>
        <w:t xml:space="preserve"> </w:t>
      </w:r>
      <w:r w:rsidRPr="002D0E68">
        <w:rPr>
          <w:b/>
          <w:bCs/>
        </w:rPr>
        <w:t>LIMBILE</w:t>
      </w:r>
      <w:r w:rsidR="00007AB3">
        <w:rPr>
          <w:b/>
          <w:bCs/>
        </w:rPr>
        <w:t xml:space="preserve"> </w:t>
      </w:r>
      <w:r w:rsidRPr="002D0E68">
        <w:rPr>
          <w:b/>
          <w:bCs/>
        </w:rPr>
        <w:t>UE</w:t>
      </w:r>
    </w:p>
    <w:p w14:paraId="35EC6114" w14:textId="45908490" w:rsidR="002D0E68" w:rsidRPr="002D0E68" w:rsidRDefault="002D0E68" w:rsidP="002D0E68">
      <w:r w:rsidRPr="002D0E68">
        <w:t>Noul</w:t>
      </w:r>
      <w:r w:rsidR="00007AB3">
        <w:t xml:space="preserve"> </w:t>
      </w:r>
      <w:r w:rsidRPr="002D0E68">
        <w:t>instrument</w:t>
      </w:r>
      <w:r w:rsidR="00007AB3">
        <w:t xml:space="preserve"> </w:t>
      </w:r>
      <w:r w:rsidRPr="002D0E68">
        <w:t>oferă</w:t>
      </w:r>
      <w:r w:rsidR="00007AB3">
        <w:t xml:space="preserve"> </w:t>
      </w:r>
      <w:r w:rsidRPr="002D0E68">
        <w:t>traduceri</w:t>
      </w:r>
      <w:r w:rsidR="00007AB3">
        <w:t xml:space="preserve"> </w:t>
      </w:r>
      <w:r w:rsidRPr="002D0E68">
        <w:t>automate</w:t>
      </w:r>
      <w:r w:rsidR="00007AB3">
        <w:t xml:space="preserve"> </w:t>
      </w:r>
      <w:r w:rsidRPr="002D0E68">
        <w:t>în</w:t>
      </w:r>
      <w:r w:rsidR="00007AB3">
        <w:t xml:space="preserve"> </w:t>
      </w:r>
      <w:r w:rsidRPr="002D0E68">
        <w:rPr>
          <w:b/>
          <w:bCs/>
        </w:rPr>
        <w:t>toate</w:t>
      </w:r>
      <w:r w:rsidR="00007AB3">
        <w:rPr>
          <w:b/>
          <w:bCs/>
        </w:rPr>
        <w:t xml:space="preserve"> </w:t>
      </w:r>
      <w:r w:rsidRPr="002D0E68">
        <w:rPr>
          <w:b/>
          <w:bCs/>
        </w:rPr>
        <w:t>limbile</w:t>
      </w:r>
      <w:r w:rsidR="00007AB3">
        <w:rPr>
          <w:b/>
          <w:bCs/>
        </w:rPr>
        <w:t xml:space="preserve"> </w:t>
      </w:r>
      <w:r w:rsidRPr="002D0E68">
        <w:rPr>
          <w:b/>
          <w:bCs/>
        </w:rPr>
        <w:t>UE.</w:t>
      </w:r>
      <w:r w:rsidR="00007AB3">
        <w:rPr>
          <w:b/>
          <w:bCs/>
        </w:rPr>
        <w:t xml:space="preserve"> </w:t>
      </w:r>
      <w:r w:rsidRPr="002D0E68">
        <w:t>Un</w:t>
      </w:r>
      <w:r w:rsidR="00007AB3">
        <w:t xml:space="preserve"> </w:t>
      </w:r>
      <w:hyperlink r:id="rId143" w:history="1">
        <w:r w:rsidRPr="002D0E68">
          <w:rPr>
            <w:rStyle w:val="Hyperlink"/>
            <w:szCs w:val="24"/>
          </w:rPr>
          <w:t>dispozitiv</w:t>
        </w:r>
        <w:r w:rsidR="00007AB3">
          <w:rPr>
            <w:rStyle w:val="Hyperlink"/>
            <w:szCs w:val="24"/>
          </w:rPr>
          <w:t xml:space="preserve"> </w:t>
        </w:r>
        <w:r w:rsidRPr="002D0E68">
          <w:rPr>
            <w:rStyle w:val="Hyperlink"/>
            <w:szCs w:val="24"/>
          </w:rPr>
          <w:t>interactiv</w:t>
        </w:r>
        <w:r w:rsidR="00007AB3">
          <w:rPr>
            <w:rStyle w:val="Hyperlink"/>
            <w:szCs w:val="24"/>
          </w:rPr>
          <w:t xml:space="preserve"> </w:t>
        </w:r>
        <w:r w:rsidRPr="002D0E68">
          <w:rPr>
            <w:rStyle w:val="Hyperlink"/>
            <w:szCs w:val="24"/>
          </w:rPr>
          <w:t>de</w:t>
        </w:r>
        <w:r w:rsidR="00007AB3">
          <w:rPr>
            <w:rStyle w:val="Hyperlink"/>
            <w:szCs w:val="24"/>
          </w:rPr>
          <w:t xml:space="preserve"> </w:t>
        </w:r>
        <w:r w:rsidRPr="002D0E68">
          <w:rPr>
            <w:rStyle w:val="Hyperlink"/>
            <w:szCs w:val="24"/>
          </w:rPr>
          <w:t>identificare</w:t>
        </w:r>
        <w:r w:rsidR="00007AB3">
          <w:rPr>
            <w:rStyle w:val="Hyperlink"/>
            <w:szCs w:val="24"/>
          </w:rPr>
          <w:t xml:space="preserve"> </w:t>
        </w:r>
        <w:r w:rsidRPr="002D0E68">
          <w:rPr>
            <w:rStyle w:val="Hyperlink"/>
            <w:szCs w:val="24"/>
          </w:rPr>
          <w:t>a</w:t>
        </w:r>
        <w:r w:rsidR="00007AB3">
          <w:rPr>
            <w:rStyle w:val="Hyperlink"/>
            <w:szCs w:val="24"/>
          </w:rPr>
          <w:t xml:space="preserve"> </w:t>
        </w:r>
        <w:r w:rsidRPr="002D0E68">
          <w:rPr>
            <w:rStyle w:val="Hyperlink"/>
            <w:szCs w:val="24"/>
          </w:rPr>
          <w:t>finanțării</w:t>
        </w:r>
      </w:hyperlink>
      <w:r w:rsidR="00007AB3">
        <w:t xml:space="preserve"> </w:t>
      </w:r>
      <w:r w:rsidRPr="002D0E68">
        <w:t>le</w:t>
      </w:r>
      <w:r w:rsidR="00007AB3">
        <w:t xml:space="preserve"> </w:t>
      </w:r>
      <w:r w:rsidRPr="002D0E68">
        <w:t>permite</w:t>
      </w:r>
      <w:r w:rsidR="00007AB3">
        <w:t xml:space="preserve"> </w:t>
      </w:r>
      <w:r w:rsidRPr="002D0E68">
        <w:t>utilizatorilor</w:t>
      </w:r>
      <w:r w:rsidR="00007AB3">
        <w:t xml:space="preserve"> </w:t>
      </w:r>
      <w:r w:rsidRPr="002D0E68">
        <w:t>să</w:t>
      </w:r>
      <w:r w:rsidR="00007AB3">
        <w:t xml:space="preserve"> </w:t>
      </w:r>
      <w:r w:rsidRPr="002D0E68">
        <w:t>filtreze</w:t>
      </w:r>
      <w:r w:rsidR="00007AB3">
        <w:t xml:space="preserve"> </w:t>
      </w:r>
      <w:r w:rsidRPr="002D0E68">
        <w:t>schemele</w:t>
      </w:r>
      <w:r w:rsidR="00007AB3">
        <w:t xml:space="preserve"> </w:t>
      </w:r>
      <w:r w:rsidRPr="002D0E68">
        <w:t>existente</w:t>
      </w:r>
      <w:r w:rsidR="00007AB3">
        <w:t xml:space="preserve"> </w:t>
      </w:r>
      <w:r w:rsidRPr="002D0E68">
        <w:t>pe</w:t>
      </w:r>
      <w:r w:rsidR="00007AB3">
        <w:t xml:space="preserve"> </w:t>
      </w:r>
      <w:r w:rsidRPr="002D0E68">
        <w:t>baza</w:t>
      </w:r>
      <w:r w:rsidR="00007AB3">
        <w:t xml:space="preserve"> </w:t>
      </w:r>
      <w:r w:rsidRPr="002D0E68">
        <w:t>mai</w:t>
      </w:r>
      <w:r w:rsidR="00007AB3">
        <w:t xml:space="preserve"> </w:t>
      </w:r>
      <w:r w:rsidRPr="002D0E68">
        <w:t>multor</w:t>
      </w:r>
      <w:r w:rsidR="00007AB3">
        <w:t xml:space="preserve"> </w:t>
      </w:r>
      <w:r w:rsidRPr="002D0E68">
        <w:t>criterii:</w:t>
      </w:r>
    </w:p>
    <w:p w14:paraId="48551834" w14:textId="344EAC03" w:rsidR="002D0E68" w:rsidRPr="002D0E68" w:rsidRDefault="002D0E68" w:rsidP="009261D3">
      <w:pPr>
        <w:numPr>
          <w:ilvl w:val="0"/>
          <w:numId w:val="9"/>
        </w:numPr>
      </w:pPr>
      <w:r w:rsidRPr="002D0E68">
        <w:t>rolul</w:t>
      </w:r>
      <w:r w:rsidR="00007AB3">
        <w:t xml:space="preserve"> </w:t>
      </w:r>
      <w:r w:rsidRPr="002D0E68">
        <w:t>sau</w:t>
      </w:r>
      <w:r w:rsidR="00007AB3">
        <w:t xml:space="preserve"> </w:t>
      </w:r>
      <w:r w:rsidRPr="002D0E68">
        <w:t>organizarea</w:t>
      </w:r>
      <w:r w:rsidR="00007AB3">
        <w:t xml:space="preserve"> </w:t>
      </w:r>
      <w:r w:rsidRPr="002D0E68">
        <w:t>acestora;</w:t>
      </w:r>
    </w:p>
    <w:p w14:paraId="038E57DD" w14:textId="79FCB075" w:rsidR="002D0E68" w:rsidRPr="002D0E68" w:rsidRDefault="002D0E68" w:rsidP="009261D3">
      <w:pPr>
        <w:numPr>
          <w:ilvl w:val="0"/>
          <w:numId w:val="9"/>
        </w:numPr>
      </w:pPr>
      <w:r w:rsidRPr="002D0E68">
        <w:t>activitatea</w:t>
      </w:r>
      <w:r w:rsidR="00007AB3">
        <w:t xml:space="preserve"> </w:t>
      </w:r>
      <w:r w:rsidRPr="002D0E68">
        <w:t>pe</w:t>
      </w:r>
      <w:r w:rsidR="00007AB3">
        <w:t xml:space="preserve"> </w:t>
      </w:r>
      <w:r w:rsidRPr="002D0E68">
        <w:t>care</w:t>
      </w:r>
      <w:r w:rsidR="00007AB3">
        <w:t xml:space="preserve"> </w:t>
      </w:r>
      <w:r w:rsidRPr="002D0E68">
        <w:t>doresc</w:t>
      </w:r>
      <w:r w:rsidR="00007AB3">
        <w:t xml:space="preserve"> </w:t>
      </w:r>
      <w:r w:rsidRPr="002D0E68">
        <w:t>să</w:t>
      </w:r>
      <w:r w:rsidR="00007AB3">
        <w:t xml:space="preserve"> </w:t>
      </w:r>
      <w:r w:rsidRPr="002D0E68">
        <w:t>o</w:t>
      </w:r>
      <w:r w:rsidR="00007AB3">
        <w:t xml:space="preserve"> </w:t>
      </w:r>
      <w:r w:rsidRPr="002D0E68">
        <w:t>pună</w:t>
      </w:r>
      <w:r w:rsidR="00007AB3">
        <w:t xml:space="preserve"> </w:t>
      </w:r>
      <w:r w:rsidRPr="002D0E68">
        <w:t>în</w:t>
      </w:r>
      <w:r w:rsidR="00007AB3">
        <w:t xml:space="preserve"> </w:t>
      </w:r>
      <w:r w:rsidRPr="002D0E68">
        <w:t>aplicare</w:t>
      </w:r>
      <w:r w:rsidR="00007AB3">
        <w:t xml:space="preserve"> </w:t>
      </w:r>
      <w:r w:rsidRPr="002D0E68">
        <w:t>(de</w:t>
      </w:r>
      <w:r w:rsidR="00007AB3">
        <w:t xml:space="preserve"> </w:t>
      </w:r>
      <w:r w:rsidRPr="002D0E68">
        <w:t>exemplu,</w:t>
      </w:r>
      <w:r w:rsidR="00007AB3">
        <w:t xml:space="preserve"> </w:t>
      </w:r>
      <w:r w:rsidRPr="002D0E68">
        <w:t>îmbunătățirea</w:t>
      </w:r>
      <w:r w:rsidR="00007AB3">
        <w:t xml:space="preserve"> </w:t>
      </w:r>
      <w:r w:rsidRPr="002D0E68">
        <w:t>infrastructurii,</w:t>
      </w:r>
      <w:r w:rsidR="00007AB3">
        <w:t xml:space="preserve"> </w:t>
      </w:r>
      <w:r w:rsidRPr="002D0E68">
        <w:t>abordarea</w:t>
      </w:r>
      <w:r w:rsidR="00007AB3">
        <w:t xml:space="preserve"> </w:t>
      </w:r>
      <w:r w:rsidRPr="002D0E68">
        <w:t>provocărilor</w:t>
      </w:r>
      <w:r w:rsidR="00007AB3">
        <w:t xml:space="preserve"> </w:t>
      </w:r>
      <w:r w:rsidRPr="002D0E68">
        <w:t>societale,</w:t>
      </w:r>
      <w:r w:rsidR="00007AB3">
        <w:t xml:space="preserve"> </w:t>
      </w:r>
      <w:r w:rsidRPr="002D0E68">
        <w:t>consolidarea</w:t>
      </w:r>
      <w:r w:rsidR="00007AB3">
        <w:t xml:space="preserve"> </w:t>
      </w:r>
      <w:r w:rsidRPr="002D0E68">
        <w:t>economiei</w:t>
      </w:r>
      <w:r w:rsidR="00007AB3">
        <w:t xml:space="preserve"> </w:t>
      </w:r>
      <w:r w:rsidRPr="002D0E68">
        <w:t>locale,</w:t>
      </w:r>
      <w:r w:rsidR="00007AB3">
        <w:t xml:space="preserve"> </w:t>
      </w:r>
      <w:r w:rsidRPr="002D0E68">
        <w:t>sporirea</w:t>
      </w:r>
      <w:r w:rsidR="00007AB3">
        <w:t xml:space="preserve"> </w:t>
      </w:r>
      <w:r w:rsidRPr="002D0E68">
        <w:t>rezilienței</w:t>
      </w:r>
      <w:r w:rsidR="00007AB3">
        <w:t xml:space="preserve"> </w:t>
      </w:r>
      <w:r w:rsidRPr="002D0E68">
        <w:t>la</w:t>
      </w:r>
      <w:r w:rsidR="00007AB3">
        <w:t xml:space="preserve"> </w:t>
      </w:r>
      <w:r w:rsidRPr="002D0E68">
        <w:t>schimbările</w:t>
      </w:r>
      <w:r w:rsidR="00007AB3">
        <w:t xml:space="preserve"> </w:t>
      </w:r>
      <w:r w:rsidRPr="002D0E68">
        <w:t>climatice</w:t>
      </w:r>
      <w:r w:rsidR="00007AB3">
        <w:t xml:space="preserve"> </w:t>
      </w:r>
      <w:r w:rsidRPr="002D0E68">
        <w:t>și</w:t>
      </w:r>
      <w:r w:rsidR="00007AB3">
        <w:t xml:space="preserve"> </w:t>
      </w:r>
      <w:r w:rsidRPr="002D0E68">
        <w:t>a</w:t>
      </w:r>
      <w:r w:rsidR="00007AB3">
        <w:t xml:space="preserve"> </w:t>
      </w:r>
      <w:r w:rsidRPr="002D0E68">
        <w:t>durabilității);</w:t>
      </w:r>
    </w:p>
    <w:p w14:paraId="06CD6C04" w14:textId="1FD9C9FE" w:rsidR="002D0E68" w:rsidRPr="002D0E68" w:rsidRDefault="002D0E68" w:rsidP="009261D3">
      <w:pPr>
        <w:numPr>
          <w:ilvl w:val="0"/>
          <w:numId w:val="9"/>
        </w:numPr>
      </w:pPr>
      <w:r w:rsidRPr="002D0E68">
        <w:lastRenderedPageBreak/>
        <w:t>tipul</w:t>
      </w:r>
      <w:r w:rsidR="00007AB3">
        <w:t xml:space="preserve"> </w:t>
      </w:r>
      <w:r w:rsidRPr="002D0E68">
        <w:t>de</w:t>
      </w:r>
      <w:r w:rsidR="00007AB3">
        <w:t xml:space="preserve"> </w:t>
      </w:r>
      <w:r w:rsidRPr="002D0E68">
        <w:t>sprijin</w:t>
      </w:r>
      <w:r w:rsidR="00007AB3">
        <w:t xml:space="preserve"> </w:t>
      </w:r>
      <w:r w:rsidRPr="002D0E68">
        <w:t>pe</w:t>
      </w:r>
      <w:r w:rsidR="00007AB3">
        <w:t xml:space="preserve"> </w:t>
      </w:r>
      <w:r w:rsidRPr="002D0E68">
        <w:t>care</w:t>
      </w:r>
      <w:r w:rsidR="00007AB3">
        <w:t xml:space="preserve"> </w:t>
      </w:r>
      <w:r w:rsidRPr="002D0E68">
        <w:t>îl</w:t>
      </w:r>
      <w:r w:rsidR="00007AB3">
        <w:t xml:space="preserve"> </w:t>
      </w:r>
      <w:r w:rsidRPr="002D0E68">
        <w:t>caută:</w:t>
      </w:r>
      <w:r w:rsidR="00007AB3">
        <w:t xml:space="preserve"> </w:t>
      </w:r>
      <w:r w:rsidRPr="002D0E68">
        <w:t>granturi,</w:t>
      </w:r>
      <w:r w:rsidR="00007AB3">
        <w:t xml:space="preserve"> </w:t>
      </w:r>
      <w:r w:rsidRPr="002D0E68">
        <w:t>instrumente</w:t>
      </w:r>
      <w:r w:rsidR="00007AB3">
        <w:t xml:space="preserve"> </w:t>
      </w:r>
      <w:r w:rsidRPr="002D0E68">
        <w:t>financiare</w:t>
      </w:r>
      <w:r w:rsidR="00007AB3">
        <w:t xml:space="preserve"> </w:t>
      </w:r>
      <w:r w:rsidRPr="002D0E68">
        <w:t>(cum</w:t>
      </w:r>
      <w:r w:rsidR="00007AB3">
        <w:t xml:space="preserve"> </w:t>
      </w:r>
      <w:r w:rsidRPr="002D0E68">
        <w:t>ar</w:t>
      </w:r>
      <w:r w:rsidR="00007AB3">
        <w:t xml:space="preserve"> </w:t>
      </w:r>
      <w:r w:rsidRPr="002D0E68">
        <w:t>fi</w:t>
      </w:r>
      <w:r w:rsidR="00007AB3">
        <w:t xml:space="preserve"> </w:t>
      </w:r>
      <w:r w:rsidRPr="002D0E68">
        <w:t>împrumuturi</w:t>
      </w:r>
      <w:r w:rsidR="00007AB3">
        <w:t xml:space="preserve"> </w:t>
      </w:r>
      <w:r w:rsidRPr="002D0E68">
        <w:t>și</w:t>
      </w:r>
      <w:r w:rsidR="00007AB3">
        <w:t xml:space="preserve"> </w:t>
      </w:r>
      <w:r w:rsidRPr="002D0E68">
        <w:t>garanții)</w:t>
      </w:r>
      <w:r w:rsidR="00007AB3">
        <w:t xml:space="preserve"> </w:t>
      </w:r>
      <w:r w:rsidRPr="002D0E68">
        <w:t>sau</w:t>
      </w:r>
      <w:r w:rsidR="00007AB3">
        <w:t xml:space="preserve"> </w:t>
      </w:r>
      <w:r w:rsidRPr="002D0E68">
        <w:t>asistență</w:t>
      </w:r>
      <w:r w:rsidR="00007AB3">
        <w:t xml:space="preserve"> </w:t>
      </w:r>
      <w:r w:rsidRPr="002D0E68">
        <w:t>tehnică</w:t>
      </w:r>
      <w:r w:rsidR="00007AB3">
        <w:t xml:space="preserve"> </w:t>
      </w:r>
      <w:r w:rsidRPr="002D0E68">
        <w:t>servicii</w:t>
      </w:r>
      <w:r w:rsidR="00007AB3">
        <w:t xml:space="preserve"> </w:t>
      </w:r>
      <w:r w:rsidRPr="002D0E68">
        <w:t>de</w:t>
      </w:r>
      <w:r w:rsidR="00007AB3">
        <w:t xml:space="preserve"> </w:t>
      </w:r>
      <w:r w:rsidRPr="002D0E68">
        <w:t>consiliere</w:t>
      </w:r>
      <w:r w:rsidR="00007AB3">
        <w:t xml:space="preserve"> </w:t>
      </w:r>
      <w:r w:rsidRPr="002D0E68">
        <w:t>similare,</w:t>
      </w:r>
      <w:r w:rsidR="00007AB3">
        <w:t xml:space="preserve"> </w:t>
      </w:r>
      <w:r w:rsidRPr="002D0E68">
        <w:t>formare,</w:t>
      </w:r>
      <w:r w:rsidR="00007AB3">
        <w:t xml:space="preserve"> </w:t>
      </w:r>
      <w:r w:rsidRPr="002D0E68">
        <w:t>programe</w:t>
      </w:r>
      <w:r w:rsidR="00007AB3">
        <w:t xml:space="preserve"> </w:t>
      </w:r>
      <w:r w:rsidRPr="002D0E68">
        <w:t>de</w:t>
      </w:r>
      <w:r w:rsidR="00007AB3">
        <w:t xml:space="preserve"> </w:t>
      </w:r>
      <w:r w:rsidRPr="002D0E68">
        <w:t>mentorat,</w:t>
      </w:r>
      <w:r w:rsidR="00007AB3">
        <w:t xml:space="preserve"> </w:t>
      </w:r>
      <w:r w:rsidRPr="002D0E68">
        <w:t>rețele</w:t>
      </w:r>
      <w:r w:rsidR="00007AB3">
        <w:t xml:space="preserve"> </w:t>
      </w:r>
      <w:r w:rsidRPr="002D0E68">
        <w:t>de</w:t>
      </w:r>
      <w:r w:rsidR="00007AB3">
        <w:t xml:space="preserve"> </w:t>
      </w:r>
      <w:r w:rsidRPr="002D0E68">
        <w:t>sprijin</w:t>
      </w:r>
      <w:r w:rsidR="00007AB3">
        <w:t xml:space="preserve"> </w:t>
      </w:r>
      <w:r w:rsidRPr="002D0E68">
        <w:t>etc.</w:t>
      </w:r>
    </w:p>
    <w:p w14:paraId="11B587CF" w14:textId="349D8C77" w:rsidR="002D0E68" w:rsidRPr="002D0E68" w:rsidRDefault="002D0E68" w:rsidP="002D0E68">
      <w:r w:rsidRPr="002D0E68">
        <w:t>După</w:t>
      </w:r>
      <w:r w:rsidR="00007AB3">
        <w:t xml:space="preserve"> </w:t>
      </w:r>
      <w:r w:rsidRPr="002D0E68">
        <w:t>restrângerea</w:t>
      </w:r>
      <w:r w:rsidR="00007AB3">
        <w:t xml:space="preserve"> </w:t>
      </w:r>
      <w:r w:rsidRPr="002D0E68">
        <w:t>alegerii</w:t>
      </w:r>
      <w:r w:rsidR="00007AB3">
        <w:t xml:space="preserve"> </w:t>
      </w:r>
      <w:r w:rsidRPr="002D0E68">
        <w:t>la</w:t>
      </w:r>
      <w:r w:rsidR="00007AB3">
        <w:t xml:space="preserve"> </w:t>
      </w:r>
      <w:r w:rsidRPr="002D0E68">
        <w:t>opțiunile</w:t>
      </w:r>
      <w:r w:rsidR="00007AB3">
        <w:t xml:space="preserve"> </w:t>
      </w:r>
      <w:r w:rsidRPr="002D0E68">
        <w:t>cele</w:t>
      </w:r>
      <w:r w:rsidR="00007AB3">
        <w:t xml:space="preserve"> </w:t>
      </w:r>
      <w:r w:rsidRPr="002D0E68">
        <w:t>mai</w:t>
      </w:r>
      <w:r w:rsidR="00007AB3">
        <w:t xml:space="preserve"> </w:t>
      </w:r>
      <w:r w:rsidRPr="002D0E68">
        <w:t>relevante,</w:t>
      </w:r>
      <w:r w:rsidR="00007AB3">
        <w:t xml:space="preserve"> </w:t>
      </w:r>
      <w:r w:rsidRPr="002D0E68">
        <w:t>informațiile-cheie</w:t>
      </w:r>
      <w:r w:rsidR="00007AB3">
        <w:t xml:space="preserve"> </w:t>
      </w:r>
      <w:r w:rsidRPr="002D0E68">
        <w:t>privind</w:t>
      </w:r>
      <w:r w:rsidR="00007AB3">
        <w:t xml:space="preserve"> </w:t>
      </w:r>
      <w:r w:rsidRPr="002D0E68">
        <w:t>programele</w:t>
      </w:r>
      <w:r w:rsidR="00007AB3">
        <w:t xml:space="preserve"> </w:t>
      </w:r>
      <w:r w:rsidRPr="002D0E68">
        <w:t>și</w:t>
      </w:r>
      <w:r w:rsidR="00007AB3">
        <w:t xml:space="preserve"> </w:t>
      </w:r>
      <w:r w:rsidRPr="002D0E68">
        <w:t>inițiativele</w:t>
      </w:r>
      <w:r w:rsidR="00007AB3">
        <w:t xml:space="preserve"> </w:t>
      </w:r>
      <w:r w:rsidRPr="002D0E68">
        <w:t>actuale</w:t>
      </w:r>
      <w:r w:rsidR="00007AB3">
        <w:t xml:space="preserve"> </w:t>
      </w:r>
      <w:r w:rsidRPr="002D0E68">
        <w:t>sunt</w:t>
      </w:r>
      <w:r w:rsidR="00007AB3">
        <w:t xml:space="preserve"> </w:t>
      </w:r>
      <w:r w:rsidRPr="002D0E68">
        <w:t>disponibile</w:t>
      </w:r>
      <w:r w:rsidR="00007AB3">
        <w:t xml:space="preserve"> </w:t>
      </w:r>
      <w:r w:rsidRPr="002D0E68">
        <w:t>imediat</w:t>
      </w:r>
      <w:r w:rsidR="00007AB3">
        <w:t xml:space="preserve"> </w:t>
      </w:r>
      <w:r w:rsidRPr="002D0E68">
        <w:t>în</w:t>
      </w:r>
      <w:r w:rsidR="00007AB3">
        <w:t xml:space="preserve"> </w:t>
      </w:r>
      <w:r w:rsidRPr="002D0E68">
        <w:t>fișele</w:t>
      </w:r>
      <w:r w:rsidR="00007AB3">
        <w:t xml:space="preserve"> </w:t>
      </w:r>
      <w:r w:rsidRPr="002D0E68">
        <w:t>informative</w:t>
      </w:r>
      <w:r w:rsidR="00007AB3">
        <w:t xml:space="preserve"> </w:t>
      </w:r>
      <w:r w:rsidRPr="002D0E68">
        <w:t>care</w:t>
      </w:r>
      <w:r w:rsidR="00007AB3">
        <w:t xml:space="preserve"> </w:t>
      </w:r>
      <w:r w:rsidRPr="002D0E68">
        <w:t>pot</w:t>
      </w:r>
      <w:r w:rsidR="00007AB3">
        <w:t xml:space="preserve"> </w:t>
      </w:r>
      <w:r w:rsidRPr="002D0E68">
        <w:t>fi</w:t>
      </w:r>
      <w:r w:rsidR="00007AB3">
        <w:t xml:space="preserve"> </w:t>
      </w:r>
      <w:r w:rsidRPr="002D0E68">
        <w:t>tipărite.</w:t>
      </w:r>
      <w:r w:rsidR="00007AB3">
        <w:t xml:space="preserve"> </w:t>
      </w:r>
      <w:r w:rsidRPr="002D0E68">
        <w:t>Acestea</w:t>
      </w:r>
      <w:r w:rsidR="00007AB3">
        <w:t xml:space="preserve"> </w:t>
      </w:r>
      <w:r w:rsidRPr="002D0E68">
        <w:t>explică</w:t>
      </w:r>
      <w:r w:rsidR="00007AB3">
        <w:t xml:space="preserve"> </w:t>
      </w:r>
      <w:r w:rsidRPr="002D0E68">
        <w:t>modul</w:t>
      </w:r>
      <w:r w:rsidR="00007AB3">
        <w:t xml:space="preserve"> </w:t>
      </w:r>
      <w:r w:rsidRPr="002D0E68">
        <w:t>în</w:t>
      </w:r>
      <w:r w:rsidR="00007AB3">
        <w:t xml:space="preserve"> </w:t>
      </w:r>
      <w:r w:rsidRPr="002D0E68">
        <w:t>care</w:t>
      </w:r>
      <w:r w:rsidR="00007AB3">
        <w:t xml:space="preserve"> </w:t>
      </w:r>
      <w:r w:rsidRPr="002D0E68">
        <w:t>fiecare</w:t>
      </w:r>
      <w:r w:rsidR="00007AB3">
        <w:t xml:space="preserve"> </w:t>
      </w:r>
      <w:r w:rsidRPr="002D0E68">
        <w:t>opțiune</w:t>
      </w:r>
      <w:r w:rsidR="00007AB3">
        <w:t xml:space="preserve"> </w:t>
      </w:r>
      <w:r w:rsidRPr="002D0E68">
        <w:t>este</w:t>
      </w:r>
      <w:r w:rsidR="00007AB3">
        <w:t xml:space="preserve"> </w:t>
      </w:r>
      <w:r w:rsidRPr="002D0E68">
        <w:t>relevantă</w:t>
      </w:r>
      <w:r w:rsidR="00007AB3">
        <w:t xml:space="preserve"> </w:t>
      </w:r>
      <w:r w:rsidRPr="002D0E68">
        <w:t>pentru</w:t>
      </w:r>
      <w:r w:rsidR="00007AB3">
        <w:t xml:space="preserve"> </w:t>
      </w:r>
      <w:r w:rsidRPr="002D0E68">
        <w:t>zonele</w:t>
      </w:r>
      <w:r w:rsidR="00007AB3">
        <w:t xml:space="preserve"> </w:t>
      </w:r>
      <w:r w:rsidRPr="002D0E68">
        <w:t>rurale</w:t>
      </w:r>
      <w:r w:rsidR="00007AB3">
        <w:t xml:space="preserve"> </w:t>
      </w:r>
      <w:r w:rsidRPr="002D0E68">
        <w:t>și</w:t>
      </w:r>
      <w:r w:rsidR="00007AB3">
        <w:t xml:space="preserve"> </w:t>
      </w:r>
      <w:r w:rsidRPr="002D0E68">
        <w:t>includ</w:t>
      </w:r>
      <w:r w:rsidR="00007AB3">
        <w:t xml:space="preserve"> </w:t>
      </w:r>
      <w:r w:rsidRPr="002D0E68">
        <w:t>detalii</w:t>
      </w:r>
      <w:r w:rsidR="00007AB3">
        <w:t xml:space="preserve"> </w:t>
      </w:r>
      <w:r w:rsidRPr="002D0E68">
        <w:t>practice,</w:t>
      </w:r>
      <w:r w:rsidR="00007AB3">
        <w:t xml:space="preserve"> </w:t>
      </w:r>
      <w:r w:rsidRPr="002D0E68">
        <w:t>linkuri</w:t>
      </w:r>
      <w:r w:rsidR="00007AB3">
        <w:t xml:space="preserve"> </w:t>
      </w:r>
      <w:r w:rsidRPr="002D0E68">
        <w:t>către</w:t>
      </w:r>
      <w:r w:rsidR="00007AB3">
        <w:t xml:space="preserve"> </w:t>
      </w:r>
      <w:r w:rsidRPr="002D0E68">
        <w:t>cereri</w:t>
      </w:r>
      <w:r w:rsidR="00007AB3">
        <w:t xml:space="preserve"> </w:t>
      </w:r>
      <w:r w:rsidRPr="002D0E68">
        <w:t>de</w:t>
      </w:r>
      <w:r w:rsidR="00007AB3">
        <w:t xml:space="preserve"> </w:t>
      </w:r>
      <w:r w:rsidRPr="002D0E68">
        <w:t>propuneri</w:t>
      </w:r>
      <w:r w:rsidR="00007AB3">
        <w:t xml:space="preserve"> </w:t>
      </w:r>
      <w:r w:rsidRPr="002D0E68">
        <w:t>și</w:t>
      </w:r>
      <w:r w:rsidR="00007AB3">
        <w:t xml:space="preserve"> </w:t>
      </w:r>
      <w:r w:rsidRPr="002D0E68">
        <w:t>puncte</w:t>
      </w:r>
      <w:r w:rsidR="00007AB3">
        <w:t xml:space="preserve"> </w:t>
      </w:r>
      <w:r w:rsidRPr="002D0E68">
        <w:t>de</w:t>
      </w:r>
      <w:r w:rsidR="00007AB3">
        <w:t xml:space="preserve"> </w:t>
      </w:r>
      <w:r w:rsidRPr="002D0E68">
        <w:t>contact</w:t>
      </w:r>
      <w:r w:rsidR="00007AB3">
        <w:t xml:space="preserve"> </w:t>
      </w:r>
      <w:r w:rsidRPr="002D0E68">
        <w:t>relevante.</w:t>
      </w:r>
    </w:p>
    <w:p w14:paraId="7C27C612" w14:textId="6DE044EA" w:rsidR="002D0E68" w:rsidRPr="002D0E68" w:rsidRDefault="002D0E68" w:rsidP="002D0E68">
      <w:r w:rsidRPr="002D0E68">
        <w:rPr>
          <w:b/>
          <w:bCs/>
        </w:rPr>
        <w:t>SFATURI,</w:t>
      </w:r>
      <w:r w:rsidR="00007AB3">
        <w:rPr>
          <w:b/>
          <w:bCs/>
        </w:rPr>
        <w:t xml:space="preserve"> </w:t>
      </w:r>
      <w:r w:rsidRPr="002D0E68">
        <w:rPr>
          <w:b/>
          <w:bCs/>
        </w:rPr>
        <w:t>ORIENTĂRI</w:t>
      </w:r>
      <w:r w:rsidR="00007AB3">
        <w:rPr>
          <w:b/>
          <w:bCs/>
        </w:rPr>
        <w:t xml:space="preserve"> </w:t>
      </w:r>
      <w:r w:rsidRPr="002D0E68">
        <w:rPr>
          <w:b/>
          <w:bCs/>
        </w:rPr>
        <w:t>ȘI</w:t>
      </w:r>
      <w:r w:rsidR="00007AB3">
        <w:rPr>
          <w:b/>
          <w:bCs/>
        </w:rPr>
        <w:t xml:space="preserve"> </w:t>
      </w:r>
      <w:r w:rsidRPr="002D0E68">
        <w:rPr>
          <w:b/>
          <w:bCs/>
        </w:rPr>
        <w:t>POVEȘTI</w:t>
      </w:r>
      <w:r w:rsidR="00007AB3">
        <w:rPr>
          <w:b/>
          <w:bCs/>
        </w:rPr>
        <w:t xml:space="preserve"> </w:t>
      </w:r>
      <w:r w:rsidRPr="002D0E68">
        <w:rPr>
          <w:b/>
          <w:bCs/>
        </w:rPr>
        <w:t>DE</w:t>
      </w:r>
      <w:r w:rsidR="00007AB3">
        <w:rPr>
          <w:b/>
          <w:bCs/>
        </w:rPr>
        <w:t xml:space="preserve"> </w:t>
      </w:r>
      <w:r w:rsidRPr="002D0E68">
        <w:rPr>
          <w:b/>
          <w:bCs/>
        </w:rPr>
        <w:t>INSPIRAȚIE</w:t>
      </w:r>
    </w:p>
    <w:p w14:paraId="1CE69162" w14:textId="7759169F" w:rsidR="002D0E68" w:rsidRPr="002D0E68" w:rsidRDefault="002D0E68" w:rsidP="002D0E68">
      <w:r w:rsidRPr="002D0E68">
        <w:t>Setul</w:t>
      </w:r>
      <w:r w:rsidR="00007AB3">
        <w:t xml:space="preserve"> </w:t>
      </w:r>
      <w:r w:rsidRPr="002D0E68">
        <w:t>de</w:t>
      </w:r>
      <w:r w:rsidR="00007AB3">
        <w:t xml:space="preserve"> </w:t>
      </w:r>
      <w:r w:rsidRPr="002D0E68">
        <w:t>instrumente</w:t>
      </w:r>
      <w:r w:rsidR="00007AB3">
        <w:t xml:space="preserve"> </w:t>
      </w:r>
      <w:r w:rsidRPr="002D0E68">
        <w:t>pentru</w:t>
      </w:r>
      <w:r w:rsidR="00007AB3">
        <w:t xml:space="preserve"> </w:t>
      </w:r>
      <w:r w:rsidRPr="002D0E68">
        <w:t>mediul</w:t>
      </w:r>
      <w:r w:rsidR="00007AB3">
        <w:t xml:space="preserve"> </w:t>
      </w:r>
      <w:r w:rsidRPr="002D0E68">
        <w:t>rural</w:t>
      </w:r>
      <w:r w:rsidR="00007AB3">
        <w:t xml:space="preserve"> </w:t>
      </w:r>
      <w:r w:rsidRPr="002D0E68">
        <w:t>oferă,</w:t>
      </w:r>
      <w:r w:rsidR="00007AB3">
        <w:t xml:space="preserve"> </w:t>
      </w:r>
      <w:r w:rsidRPr="002D0E68">
        <w:t>de</w:t>
      </w:r>
      <w:r w:rsidR="00007AB3">
        <w:t xml:space="preserve"> </w:t>
      </w:r>
      <w:r w:rsidRPr="002D0E68">
        <w:t>asemenea,</w:t>
      </w:r>
      <w:r w:rsidR="00007AB3">
        <w:t xml:space="preserve"> </w:t>
      </w:r>
      <w:r w:rsidRPr="002D0E68">
        <w:rPr>
          <w:b/>
          <w:bCs/>
        </w:rPr>
        <w:t>orientări</w:t>
      </w:r>
      <w:r w:rsidR="00007AB3">
        <w:rPr>
          <w:b/>
          <w:bCs/>
        </w:rPr>
        <w:t xml:space="preserve"> </w:t>
      </w:r>
      <w:r w:rsidRPr="002D0E68">
        <w:rPr>
          <w:b/>
          <w:bCs/>
        </w:rPr>
        <w:t>ample</w:t>
      </w:r>
      <w:r w:rsidR="00007AB3">
        <w:t xml:space="preserve"> </w:t>
      </w:r>
      <w:r w:rsidRPr="002D0E68">
        <w:t>cu</w:t>
      </w:r>
      <w:r w:rsidR="00007AB3">
        <w:t xml:space="preserve"> </w:t>
      </w:r>
      <w:r w:rsidRPr="002D0E68">
        <w:t>privire</w:t>
      </w:r>
      <w:r w:rsidR="00007AB3">
        <w:t xml:space="preserve"> </w:t>
      </w:r>
      <w:r w:rsidRPr="002D0E68">
        <w:t>la</w:t>
      </w:r>
      <w:r w:rsidR="00007AB3">
        <w:t xml:space="preserve"> </w:t>
      </w:r>
      <w:r w:rsidRPr="002D0E68">
        <w:t>modul</w:t>
      </w:r>
      <w:r w:rsidR="00007AB3">
        <w:t xml:space="preserve"> </w:t>
      </w:r>
      <w:r w:rsidRPr="002D0E68">
        <w:t>în</w:t>
      </w:r>
      <w:r w:rsidR="00007AB3">
        <w:t xml:space="preserve"> </w:t>
      </w:r>
      <w:r w:rsidRPr="002D0E68">
        <w:t>care</w:t>
      </w:r>
      <w:r w:rsidR="00007AB3">
        <w:t xml:space="preserve"> </w:t>
      </w:r>
      <w:r w:rsidRPr="002D0E68">
        <w:t>pot</w:t>
      </w:r>
      <w:r w:rsidR="00007AB3">
        <w:t xml:space="preserve"> </w:t>
      </w:r>
      <w:r w:rsidRPr="002D0E68">
        <w:t>fi</w:t>
      </w:r>
      <w:r w:rsidR="00007AB3">
        <w:t xml:space="preserve"> </w:t>
      </w:r>
      <w:r w:rsidRPr="002D0E68">
        <w:t>valorificate</w:t>
      </w:r>
      <w:r w:rsidR="00007AB3">
        <w:t xml:space="preserve"> </w:t>
      </w:r>
      <w:r w:rsidRPr="002D0E68">
        <w:t>la</w:t>
      </w:r>
      <w:r w:rsidR="00007AB3">
        <w:t xml:space="preserve"> </w:t>
      </w:r>
      <w:r w:rsidRPr="002D0E68">
        <w:t>maximum</w:t>
      </w:r>
      <w:r w:rsidR="00007AB3">
        <w:t xml:space="preserve"> </w:t>
      </w:r>
      <w:r w:rsidRPr="002D0E68">
        <w:t>oportunitățile</w:t>
      </w:r>
      <w:r w:rsidR="00007AB3">
        <w:t xml:space="preserve"> </w:t>
      </w:r>
      <w:r w:rsidRPr="002D0E68">
        <w:t>disponibile.</w:t>
      </w:r>
      <w:r w:rsidR="00007AB3">
        <w:t xml:space="preserve"> </w:t>
      </w:r>
      <w:r w:rsidRPr="002D0E68">
        <w:t>Utilizatorii</w:t>
      </w:r>
      <w:r w:rsidR="00007AB3">
        <w:t xml:space="preserve"> </w:t>
      </w:r>
      <w:r w:rsidRPr="002D0E68">
        <w:t>pot</w:t>
      </w:r>
      <w:r w:rsidR="00007AB3">
        <w:t xml:space="preserve"> </w:t>
      </w:r>
      <w:r w:rsidRPr="002D0E68">
        <w:t>fi</w:t>
      </w:r>
      <w:r w:rsidR="00007AB3">
        <w:t xml:space="preserve"> </w:t>
      </w:r>
      <w:hyperlink r:id="rId144" w:history="1">
        <w:r w:rsidRPr="002D0E68">
          <w:rPr>
            <w:rStyle w:val="Hyperlink"/>
            <w:szCs w:val="24"/>
          </w:rPr>
          <w:t>inspirați</w:t>
        </w:r>
      </w:hyperlink>
      <w:r w:rsidR="00007AB3">
        <w:t xml:space="preserve"> </w:t>
      </w:r>
      <w:r w:rsidRPr="002D0E68">
        <w:t>și</w:t>
      </w:r>
      <w:r w:rsidR="00007AB3">
        <w:t xml:space="preserve"> </w:t>
      </w:r>
      <w:r w:rsidRPr="002D0E68">
        <w:t>pot</w:t>
      </w:r>
      <w:r w:rsidR="00007AB3">
        <w:t xml:space="preserve"> </w:t>
      </w:r>
      <w:r w:rsidRPr="002D0E68">
        <w:t>explora</w:t>
      </w:r>
      <w:r w:rsidR="00007AB3">
        <w:t xml:space="preserve"> </w:t>
      </w:r>
      <w:r w:rsidRPr="002D0E68">
        <w:t>o</w:t>
      </w:r>
      <w:r w:rsidR="00007AB3">
        <w:t xml:space="preserve"> </w:t>
      </w:r>
      <w:r w:rsidRPr="002D0E68">
        <w:t>gamă</w:t>
      </w:r>
      <w:r w:rsidR="00007AB3">
        <w:t xml:space="preserve"> </w:t>
      </w:r>
      <w:r w:rsidRPr="002D0E68">
        <w:t>largă</w:t>
      </w:r>
      <w:r w:rsidR="00007AB3">
        <w:t xml:space="preserve"> </w:t>
      </w:r>
      <w:r w:rsidRPr="002D0E68">
        <w:t>de</w:t>
      </w:r>
      <w:r w:rsidR="00007AB3">
        <w:t xml:space="preserve"> </w:t>
      </w:r>
      <w:r w:rsidRPr="002D0E68">
        <w:t>exemple</w:t>
      </w:r>
      <w:r w:rsidR="00007AB3">
        <w:t xml:space="preserve"> </w:t>
      </w:r>
      <w:r w:rsidRPr="002D0E68">
        <w:t>și</w:t>
      </w:r>
      <w:r w:rsidR="00007AB3">
        <w:t xml:space="preserve"> </w:t>
      </w:r>
      <w:r w:rsidRPr="002D0E68">
        <w:rPr>
          <w:b/>
          <w:bCs/>
        </w:rPr>
        <w:t>studii</w:t>
      </w:r>
      <w:r w:rsidR="00007AB3">
        <w:rPr>
          <w:b/>
          <w:bCs/>
        </w:rPr>
        <w:t xml:space="preserve"> </w:t>
      </w:r>
      <w:r w:rsidRPr="002D0E68">
        <w:rPr>
          <w:b/>
          <w:bCs/>
        </w:rPr>
        <w:t>de</w:t>
      </w:r>
      <w:r w:rsidR="00007AB3">
        <w:rPr>
          <w:b/>
          <w:bCs/>
        </w:rPr>
        <w:t xml:space="preserve"> </w:t>
      </w:r>
      <w:r w:rsidRPr="002D0E68">
        <w:rPr>
          <w:b/>
          <w:bCs/>
        </w:rPr>
        <w:t>caz</w:t>
      </w:r>
      <w:r w:rsidRPr="002D0E68">
        <w:t>,</w:t>
      </w:r>
      <w:r w:rsidR="00007AB3">
        <w:t xml:space="preserve"> </w:t>
      </w:r>
      <w:r w:rsidRPr="002D0E68">
        <w:t>descoperind</w:t>
      </w:r>
      <w:r w:rsidR="00007AB3">
        <w:t xml:space="preserve"> </w:t>
      </w:r>
      <w:r w:rsidRPr="002D0E68">
        <w:t>modul</w:t>
      </w:r>
      <w:r w:rsidR="00007AB3">
        <w:t xml:space="preserve"> </w:t>
      </w:r>
      <w:r w:rsidRPr="002D0E68">
        <w:t>în</w:t>
      </w:r>
      <w:r w:rsidR="00007AB3">
        <w:t xml:space="preserve"> </w:t>
      </w:r>
      <w:r w:rsidRPr="002D0E68">
        <w:t>care</w:t>
      </w:r>
      <w:r w:rsidR="00007AB3">
        <w:t xml:space="preserve"> </w:t>
      </w:r>
      <w:r w:rsidRPr="002D0E68">
        <w:t>fondurile</w:t>
      </w:r>
      <w:r w:rsidR="00007AB3">
        <w:t xml:space="preserve"> </w:t>
      </w:r>
      <w:r w:rsidRPr="002D0E68">
        <w:t>și</w:t>
      </w:r>
      <w:r w:rsidR="00007AB3">
        <w:t xml:space="preserve"> </w:t>
      </w:r>
      <w:r w:rsidRPr="002D0E68">
        <w:t>mecanismele</w:t>
      </w:r>
      <w:r w:rsidR="00007AB3">
        <w:t xml:space="preserve"> </w:t>
      </w:r>
      <w:r w:rsidRPr="002D0E68">
        <w:t>de</w:t>
      </w:r>
      <w:r w:rsidR="00007AB3">
        <w:t xml:space="preserve"> </w:t>
      </w:r>
      <w:r w:rsidRPr="002D0E68">
        <w:t>sprijin</w:t>
      </w:r>
      <w:r w:rsidR="00007AB3">
        <w:t xml:space="preserve"> </w:t>
      </w:r>
      <w:r w:rsidRPr="002D0E68">
        <w:t>ale</w:t>
      </w:r>
      <w:r w:rsidR="00007AB3">
        <w:t xml:space="preserve"> </w:t>
      </w:r>
      <w:r w:rsidRPr="002D0E68">
        <w:t>UE</w:t>
      </w:r>
      <w:r w:rsidR="00007AB3">
        <w:t xml:space="preserve"> </w:t>
      </w:r>
      <w:r w:rsidRPr="002D0E68">
        <w:t>au</w:t>
      </w:r>
      <w:r w:rsidR="00007AB3">
        <w:t xml:space="preserve"> </w:t>
      </w:r>
      <w:r w:rsidRPr="002D0E68">
        <w:t>fost</w:t>
      </w:r>
      <w:r w:rsidR="00007AB3">
        <w:t xml:space="preserve"> </w:t>
      </w:r>
      <w:r w:rsidRPr="002D0E68">
        <w:t>deja</w:t>
      </w:r>
      <w:r w:rsidR="00007AB3">
        <w:t xml:space="preserve"> </w:t>
      </w:r>
      <w:r w:rsidRPr="002D0E68">
        <w:t>puse</w:t>
      </w:r>
      <w:r w:rsidR="00007AB3">
        <w:t xml:space="preserve"> </w:t>
      </w:r>
      <w:r w:rsidRPr="002D0E68">
        <w:t>în</w:t>
      </w:r>
      <w:r w:rsidR="00007AB3">
        <w:t xml:space="preserve"> </w:t>
      </w:r>
      <w:r w:rsidRPr="002D0E68">
        <w:t>aplicare</w:t>
      </w:r>
      <w:r w:rsidR="00007AB3">
        <w:t xml:space="preserve"> </w:t>
      </w:r>
      <w:r w:rsidRPr="002D0E68">
        <w:t>cu</w:t>
      </w:r>
      <w:r w:rsidR="00007AB3">
        <w:t xml:space="preserve"> </w:t>
      </w:r>
      <w:r w:rsidRPr="002D0E68">
        <w:t>succes</w:t>
      </w:r>
      <w:r w:rsidR="00007AB3">
        <w:t xml:space="preserve"> </w:t>
      </w:r>
      <w:r w:rsidRPr="002D0E68">
        <w:t>în</w:t>
      </w:r>
      <w:r w:rsidR="00007AB3">
        <w:t xml:space="preserve"> </w:t>
      </w:r>
      <w:r w:rsidRPr="002D0E68">
        <w:t>zonele</w:t>
      </w:r>
      <w:r w:rsidR="00007AB3">
        <w:t xml:space="preserve"> </w:t>
      </w:r>
      <w:r w:rsidRPr="002D0E68">
        <w:t>rurale</w:t>
      </w:r>
      <w:r w:rsidR="00007AB3">
        <w:t xml:space="preserve"> </w:t>
      </w:r>
      <w:r w:rsidRPr="002D0E68">
        <w:t>din</w:t>
      </w:r>
      <w:r w:rsidR="00007AB3">
        <w:t xml:space="preserve"> </w:t>
      </w:r>
      <w:r w:rsidRPr="002D0E68">
        <w:t>întreaga</w:t>
      </w:r>
      <w:r w:rsidR="00007AB3">
        <w:t xml:space="preserve"> </w:t>
      </w:r>
      <w:r w:rsidRPr="002D0E68">
        <w:t>UE.</w:t>
      </w:r>
      <w:r w:rsidR="00007AB3">
        <w:t xml:space="preserve"> </w:t>
      </w:r>
      <w:r w:rsidRPr="002D0E68">
        <w:t>Multe</w:t>
      </w:r>
      <w:r w:rsidR="00007AB3">
        <w:t xml:space="preserve"> </w:t>
      </w:r>
      <w:r w:rsidRPr="002D0E68">
        <w:t>povești</w:t>
      </w:r>
      <w:r w:rsidR="00007AB3">
        <w:t xml:space="preserve"> </w:t>
      </w:r>
      <w:r w:rsidRPr="002D0E68">
        <w:t>inspiratoare</w:t>
      </w:r>
      <w:r w:rsidR="00007AB3">
        <w:t xml:space="preserve"> </w:t>
      </w:r>
      <w:r w:rsidRPr="002D0E68">
        <w:t>sunt</w:t>
      </w:r>
      <w:r w:rsidR="00007AB3">
        <w:t xml:space="preserve"> </w:t>
      </w:r>
      <w:r w:rsidRPr="002D0E68">
        <w:t>afișate</w:t>
      </w:r>
      <w:r w:rsidR="00007AB3">
        <w:t xml:space="preserve"> </w:t>
      </w:r>
      <w:r w:rsidRPr="002D0E68">
        <w:t>pe</w:t>
      </w:r>
      <w:r w:rsidR="00007AB3">
        <w:t xml:space="preserve"> </w:t>
      </w:r>
      <w:r w:rsidRPr="002D0E68">
        <w:t>o</w:t>
      </w:r>
      <w:r w:rsidR="00007AB3">
        <w:t xml:space="preserve"> </w:t>
      </w:r>
      <w:hyperlink r:id="rId145" w:history="1">
        <w:r w:rsidRPr="002D0E68">
          <w:rPr>
            <w:rStyle w:val="Hyperlink"/>
            <w:szCs w:val="24"/>
          </w:rPr>
          <w:t>hartă</w:t>
        </w:r>
        <w:r w:rsidR="00007AB3">
          <w:rPr>
            <w:rStyle w:val="Hyperlink"/>
            <w:szCs w:val="24"/>
          </w:rPr>
          <w:t xml:space="preserve"> </w:t>
        </w:r>
        <w:r w:rsidRPr="002D0E68">
          <w:rPr>
            <w:rStyle w:val="Hyperlink"/>
            <w:szCs w:val="24"/>
          </w:rPr>
          <w:t>care</w:t>
        </w:r>
        <w:r w:rsidR="00007AB3">
          <w:rPr>
            <w:rStyle w:val="Hyperlink"/>
            <w:szCs w:val="24"/>
          </w:rPr>
          <w:t xml:space="preserve"> </w:t>
        </w:r>
        <w:r w:rsidRPr="002D0E68">
          <w:rPr>
            <w:rStyle w:val="Hyperlink"/>
            <w:szCs w:val="24"/>
          </w:rPr>
          <w:t>poate</w:t>
        </w:r>
        <w:r w:rsidR="00007AB3">
          <w:rPr>
            <w:rStyle w:val="Hyperlink"/>
            <w:szCs w:val="24"/>
          </w:rPr>
          <w:t xml:space="preserve"> </w:t>
        </w:r>
        <w:r w:rsidRPr="002D0E68">
          <w:rPr>
            <w:rStyle w:val="Hyperlink"/>
            <w:szCs w:val="24"/>
          </w:rPr>
          <w:t>fi</w:t>
        </w:r>
      </w:hyperlink>
      <w:r w:rsidR="00007AB3">
        <w:t xml:space="preserve"> </w:t>
      </w:r>
      <w:r w:rsidRPr="002D0E68">
        <w:t>accesată</w:t>
      </w:r>
      <w:r w:rsidR="00007AB3">
        <w:t xml:space="preserve"> </w:t>
      </w:r>
      <w:r w:rsidRPr="002D0E68">
        <w:t>–</w:t>
      </w:r>
      <w:r w:rsidR="00007AB3">
        <w:t xml:space="preserve"> </w:t>
      </w:r>
      <w:r w:rsidRPr="002D0E68">
        <w:t>de</w:t>
      </w:r>
      <w:r w:rsidR="00007AB3">
        <w:t xml:space="preserve"> </w:t>
      </w:r>
      <w:r w:rsidRPr="002D0E68">
        <w:t>exemplu,</w:t>
      </w:r>
      <w:r w:rsidR="00007AB3">
        <w:t xml:space="preserve"> </w:t>
      </w:r>
      <w:hyperlink r:id="rId146" w:history="1">
        <w:r w:rsidRPr="002D0E68">
          <w:rPr>
            <w:rStyle w:val="Hyperlink"/>
            <w:szCs w:val="24"/>
          </w:rPr>
          <w:t>cooperativa</w:t>
        </w:r>
        <w:r w:rsidR="00007AB3">
          <w:rPr>
            <w:rStyle w:val="Hyperlink"/>
            <w:szCs w:val="24"/>
          </w:rPr>
          <w:t xml:space="preserve"> </w:t>
        </w:r>
        <w:proofErr w:type="spellStart"/>
        <w:r w:rsidRPr="002D0E68">
          <w:rPr>
            <w:rStyle w:val="Hyperlink"/>
            <w:szCs w:val="24"/>
          </w:rPr>
          <w:t>Biovilla</w:t>
        </w:r>
        <w:proofErr w:type="spellEnd"/>
      </w:hyperlink>
      <w:r w:rsidR="00007AB3">
        <w:t xml:space="preserve"> </w:t>
      </w:r>
      <w:r w:rsidRPr="002D0E68">
        <w:t>din</w:t>
      </w:r>
      <w:r w:rsidR="00007AB3">
        <w:t xml:space="preserve"> </w:t>
      </w:r>
      <w:r w:rsidRPr="002D0E68">
        <w:t>Portugalia</w:t>
      </w:r>
      <w:r w:rsidR="00007AB3">
        <w:t xml:space="preserve"> </w:t>
      </w:r>
      <w:r w:rsidRPr="002D0E68">
        <w:t>a</w:t>
      </w:r>
      <w:r w:rsidR="00007AB3">
        <w:t xml:space="preserve"> </w:t>
      </w:r>
      <w:r w:rsidRPr="002D0E68">
        <w:t>devenit</w:t>
      </w:r>
      <w:r w:rsidR="00007AB3">
        <w:t xml:space="preserve"> </w:t>
      </w:r>
      <w:r w:rsidRPr="002D0E68">
        <w:t>un</w:t>
      </w:r>
      <w:r w:rsidR="00007AB3">
        <w:t xml:space="preserve"> </w:t>
      </w:r>
      <w:r w:rsidRPr="002D0E68">
        <w:t>actor</w:t>
      </w:r>
      <w:r w:rsidR="00007AB3">
        <w:t xml:space="preserve"> </w:t>
      </w:r>
      <w:r w:rsidRPr="002D0E68">
        <w:t>principal</w:t>
      </w:r>
      <w:r w:rsidR="00007AB3">
        <w:t xml:space="preserve"> </w:t>
      </w:r>
      <w:r w:rsidRPr="002D0E68">
        <w:t>în</w:t>
      </w:r>
      <w:r w:rsidR="00007AB3">
        <w:t xml:space="preserve"> </w:t>
      </w:r>
      <w:r w:rsidRPr="002D0E68">
        <w:t>ceea</w:t>
      </w:r>
      <w:r w:rsidR="00007AB3">
        <w:t xml:space="preserve"> </w:t>
      </w:r>
      <w:r w:rsidRPr="002D0E68">
        <w:t>ce</w:t>
      </w:r>
      <w:r w:rsidR="00007AB3">
        <w:t xml:space="preserve"> </w:t>
      </w:r>
      <w:r w:rsidRPr="002D0E68">
        <w:rPr>
          <w:b/>
          <w:bCs/>
        </w:rPr>
        <w:t>privește</w:t>
      </w:r>
      <w:r w:rsidR="00007AB3">
        <w:rPr>
          <w:b/>
          <w:bCs/>
        </w:rPr>
        <w:t xml:space="preserve"> </w:t>
      </w:r>
      <w:r w:rsidRPr="002D0E68">
        <w:rPr>
          <w:b/>
          <w:bCs/>
        </w:rPr>
        <w:t>durabilitatea</w:t>
      </w:r>
      <w:r w:rsidR="00007AB3">
        <w:rPr>
          <w:b/>
          <w:bCs/>
        </w:rPr>
        <w:t xml:space="preserve"> </w:t>
      </w:r>
      <w:r w:rsidRPr="002D0E68">
        <w:rPr>
          <w:b/>
          <w:bCs/>
        </w:rPr>
        <w:t>și</w:t>
      </w:r>
      <w:r w:rsidR="00007AB3">
        <w:rPr>
          <w:b/>
          <w:bCs/>
        </w:rPr>
        <w:t xml:space="preserve"> </w:t>
      </w:r>
      <w:r w:rsidRPr="002D0E68">
        <w:rPr>
          <w:b/>
          <w:bCs/>
        </w:rPr>
        <w:t>protecția</w:t>
      </w:r>
      <w:r w:rsidR="00007AB3">
        <w:rPr>
          <w:b/>
          <w:bCs/>
        </w:rPr>
        <w:t xml:space="preserve"> </w:t>
      </w:r>
      <w:r w:rsidRPr="002D0E68">
        <w:rPr>
          <w:b/>
          <w:bCs/>
        </w:rPr>
        <w:t>mediului</w:t>
      </w:r>
      <w:r w:rsidRPr="002D0E68">
        <w:t>,</w:t>
      </w:r>
      <w:r w:rsidR="00007AB3">
        <w:t xml:space="preserve"> </w:t>
      </w:r>
      <w:r w:rsidRPr="002D0E68">
        <w:t>prin</w:t>
      </w:r>
      <w:r w:rsidR="00007AB3">
        <w:t xml:space="preserve"> </w:t>
      </w:r>
      <w:r w:rsidRPr="002D0E68">
        <w:t>promovarea</w:t>
      </w:r>
      <w:r w:rsidR="00007AB3">
        <w:t xml:space="preserve"> </w:t>
      </w:r>
      <w:r w:rsidRPr="002D0E68">
        <w:t>turismului</w:t>
      </w:r>
      <w:r w:rsidR="00007AB3">
        <w:t xml:space="preserve"> </w:t>
      </w:r>
      <w:r w:rsidRPr="002D0E68">
        <w:t>natural,</w:t>
      </w:r>
      <w:r w:rsidR="00007AB3">
        <w:t xml:space="preserve"> </w:t>
      </w:r>
      <w:r w:rsidRPr="002D0E68">
        <w:t>a</w:t>
      </w:r>
      <w:r w:rsidR="00007AB3">
        <w:t xml:space="preserve"> </w:t>
      </w:r>
      <w:r w:rsidRPr="002D0E68">
        <w:t>programelor</w:t>
      </w:r>
      <w:r w:rsidR="00007AB3">
        <w:t xml:space="preserve"> </w:t>
      </w:r>
      <w:r w:rsidRPr="002D0E68">
        <w:t>educaționale</w:t>
      </w:r>
      <w:r w:rsidR="00007AB3">
        <w:t xml:space="preserve"> </w:t>
      </w:r>
      <w:r w:rsidRPr="002D0E68">
        <w:t>și</w:t>
      </w:r>
      <w:r w:rsidR="00007AB3">
        <w:t xml:space="preserve"> </w:t>
      </w:r>
      <w:r w:rsidRPr="002D0E68">
        <w:t>a</w:t>
      </w:r>
      <w:r w:rsidR="00007AB3">
        <w:t xml:space="preserve"> </w:t>
      </w:r>
      <w:r w:rsidRPr="002D0E68">
        <w:t>activităților</w:t>
      </w:r>
      <w:r w:rsidR="00007AB3">
        <w:t xml:space="preserve"> </w:t>
      </w:r>
      <w:r w:rsidRPr="002D0E68">
        <w:t>de</w:t>
      </w:r>
      <w:r w:rsidR="00007AB3">
        <w:t xml:space="preserve"> </w:t>
      </w:r>
      <w:r w:rsidRPr="002D0E68">
        <w:t>restaurare</w:t>
      </w:r>
      <w:r w:rsidR="00007AB3">
        <w:t xml:space="preserve"> </w:t>
      </w:r>
      <w:r w:rsidRPr="002D0E68">
        <w:t>a</w:t>
      </w:r>
      <w:r w:rsidR="00007AB3">
        <w:t xml:space="preserve"> </w:t>
      </w:r>
      <w:r w:rsidRPr="002D0E68">
        <w:t>peisajului</w:t>
      </w:r>
      <w:r w:rsidR="00007AB3">
        <w:t xml:space="preserve"> </w:t>
      </w:r>
      <w:r w:rsidRPr="002D0E68">
        <w:t>datorită</w:t>
      </w:r>
      <w:r w:rsidR="00007AB3">
        <w:t xml:space="preserve"> </w:t>
      </w:r>
      <w:r w:rsidRPr="002D0E68">
        <w:t>unei</w:t>
      </w:r>
      <w:r w:rsidR="00007AB3">
        <w:t xml:space="preserve"> </w:t>
      </w:r>
      <w:r w:rsidRPr="002D0E68">
        <w:rPr>
          <w:b/>
          <w:bCs/>
        </w:rPr>
        <w:t>combinații</w:t>
      </w:r>
      <w:r w:rsidR="00007AB3">
        <w:rPr>
          <w:b/>
          <w:bCs/>
        </w:rPr>
        <w:t xml:space="preserve"> </w:t>
      </w:r>
      <w:r w:rsidRPr="002D0E68">
        <w:rPr>
          <w:b/>
          <w:bCs/>
        </w:rPr>
        <w:t>de</w:t>
      </w:r>
      <w:r w:rsidR="00007AB3">
        <w:rPr>
          <w:b/>
          <w:bCs/>
        </w:rPr>
        <w:t xml:space="preserve"> </w:t>
      </w:r>
      <w:r w:rsidRPr="002D0E68">
        <w:rPr>
          <w:b/>
          <w:bCs/>
        </w:rPr>
        <w:t>fonduri</w:t>
      </w:r>
      <w:r w:rsidR="00007AB3">
        <w:rPr>
          <w:b/>
          <w:bCs/>
        </w:rPr>
        <w:t xml:space="preserve"> </w:t>
      </w:r>
      <w:r w:rsidRPr="002D0E68">
        <w:rPr>
          <w:b/>
          <w:bCs/>
        </w:rPr>
        <w:t>private</w:t>
      </w:r>
      <w:r w:rsidR="00007AB3">
        <w:rPr>
          <w:b/>
          <w:bCs/>
        </w:rPr>
        <w:t xml:space="preserve"> </w:t>
      </w:r>
      <w:r w:rsidRPr="002D0E68">
        <w:rPr>
          <w:b/>
          <w:bCs/>
        </w:rPr>
        <w:t>și</w:t>
      </w:r>
      <w:r w:rsidR="00007AB3">
        <w:rPr>
          <w:b/>
          <w:bCs/>
        </w:rPr>
        <w:t xml:space="preserve"> </w:t>
      </w:r>
      <w:r w:rsidRPr="002D0E68">
        <w:rPr>
          <w:b/>
          <w:bCs/>
        </w:rPr>
        <w:t>ale</w:t>
      </w:r>
      <w:r w:rsidR="00007AB3">
        <w:rPr>
          <w:b/>
          <w:bCs/>
        </w:rPr>
        <w:t xml:space="preserve"> </w:t>
      </w:r>
      <w:r w:rsidRPr="002D0E68">
        <w:rPr>
          <w:b/>
          <w:bCs/>
        </w:rPr>
        <w:t>UE</w:t>
      </w:r>
      <w:r w:rsidRPr="002D0E68">
        <w:t>.</w:t>
      </w:r>
      <w:r w:rsidR="00007AB3">
        <w:t xml:space="preserve"> </w:t>
      </w:r>
      <w:r w:rsidRPr="002D0E68">
        <w:t>Urmând</w:t>
      </w:r>
      <w:r w:rsidR="00007AB3">
        <w:t xml:space="preserve"> </w:t>
      </w:r>
      <w:r w:rsidRPr="002D0E68">
        <w:t>o</w:t>
      </w:r>
      <w:r w:rsidR="00007AB3">
        <w:t xml:space="preserve"> </w:t>
      </w:r>
      <w:r w:rsidRPr="002D0E68">
        <w:t>abordare</w:t>
      </w:r>
      <w:r w:rsidR="00007AB3">
        <w:t xml:space="preserve"> </w:t>
      </w:r>
      <w:r w:rsidRPr="002D0E68">
        <w:t>similară,</w:t>
      </w:r>
      <w:r w:rsidR="00007AB3">
        <w:t xml:space="preserve"> </w:t>
      </w:r>
      <w:hyperlink r:id="rId147" w:history="1">
        <w:r w:rsidRPr="002D0E68">
          <w:rPr>
            <w:rStyle w:val="Hyperlink"/>
            <w:szCs w:val="24"/>
          </w:rPr>
          <w:t>organizația</w:t>
        </w:r>
        <w:r w:rsidR="00007AB3">
          <w:rPr>
            <w:rStyle w:val="Hyperlink"/>
            <w:szCs w:val="24"/>
          </w:rPr>
          <w:t xml:space="preserve"> </w:t>
        </w:r>
        <w:proofErr w:type="spellStart"/>
        <w:r w:rsidRPr="002D0E68">
          <w:rPr>
            <w:rStyle w:val="Hyperlink"/>
            <w:szCs w:val="24"/>
          </w:rPr>
          <w:t>Meridaunia</w:t>
        </w:r>
        <w:proofErr w:type="spellEnd"/>
      </w:hyperlink>
      <w:r w:rsidR="00007AB3">
        <w:t xml:space="preserve"> </w:t>
      </w:r>
      <w:r w:rsidRPr="002D0E68">
        <w:t>din</w:t>
      </w:r>
      <w:r w:rsidR="00007AB3">
        <w:t xml:space="preserve"> </w:t>
      </w:r>
      <w:r w:rsidRPr="002D0E68">
        <w:t>Italia</w:t>
      </w:r>
      <w:r w:rsidR="00007AB3">
        <w:t xml:space="preserve"> </w:t>
      </w:r>
      <w:r w:rsidRPr="002D0E68">
        <w:t>a</w:t>
      </w:r>
      <w:r w:rsidR="00007AB3">
        <w:t xml:space="preserve"> </w:t>
      </w:r>
      <w:r w:rsidRPr="002D0E68">
        <w:t>promovat</w:t>
      </w:r>
      <w:r w:rsidR="00007AB3">
        <w:t xml:space="preserve"> </w:t>
      </w:r>
      <w:r w:rsidRPr="002D0E68">
        <w:t>experiențele</w:t>
      </w:r>
      <w:r w:rsidR="00007AB3">
        <w:t xml:space="preserve"> </w:t>
      </w:r>
      <w:r w:rsidRPr="002D0E68">
        <w:rPr>
          <w:b/>
          <w:bCs/>
        </w:rPr>
        <w:t>turistice</w:t>
      </w:r>
      <w:r w:rsidR="00007AB3">
        <w:rPr>
          <w:b/>
          <w:bCs/>
        </w:rPr>
        <w:t xml:space="preserve"> </w:t>
      </w:r>
      <w:r w:rsidRPr="002D0E68">
        <w:rPr>
          <w:b/>
          <w:bCs/>
        </w:rPr>
        <w:t>rurale,</w:t>
      </w:r>
      <w:r w:rsidR="00007AB3">
        <w:rPr>
          <w:b/>
          <w:bCs/>
        </w:rPr>
        <w:t xml:space="preserve"> </w:t>
      </w:r>
      <w:r w:rsidRPr="002D0E68">
        <w:rPr>
          <w:b/>
          <w:bCs/>
        </w:rPr>
        <w:t>ecologice</w:t>
      </w:r>
      <w:r w:rsidR="00007AB3">
        <w:rPr>
          <w:b/>
          <w:bCs/>
        </w:rPr>
        <w:t xml:space="preserve"> </w:t>
      </w:r>
      <w:r w:rsidRPr="002D0E68">
        <w:rPr>
          <w:b/>
          <w:bCs/>
        </w:rPr>
        <w:t>și</w:t>
      </w:r>
      <w:r w:rsidR="00007AB3">
        <w:rPr>
          <w:b/>
          <w:bCs/>
        </w:rPr>
        <w:t xml:space="preserve"> </w:t>
      </w:r>
      <w:r w:rsidRPr="002D0E68">
        <w:rPr>
          <w:b/>
          <w:bCs/>
        </w:rPr>
        <w:t>culturale</w:t>
      </w:r>
      <w:r w:rsidRPr="002D0E68">
        <w:t>,</w:t>
      </w:r>
      <w:r w:rsidR="00007AB3">
        <w:t xml:space="preserve"> </w:t>
      </w:r>
      <w:r w:rsidRPr="002D0E68">
        <w:t>alături</w:t>
      </w:r>
      <w:r w:rsidR="00007AB3">
        <w:t xml:space="preserve"> </w:t>
      </w:r>
      <w:r w:rsidRPr="002D0E68">
        <w:t>de</w:t>
      </w:r>
      <w:r w:rsidR="00007AB3">
        <w:t xml:space="preserve"> </w:t>
      </w:r>
      <w:r w:rsidRPr="002D0E68">
        <w:t>produsele</w:t>
      </w:r>
      <w:r w:rsidR="00007AB3">
        <w:t xml:space="preserve"> </w:t>
      </w:r>
      <w:r w:rsidRPr="002D0E68">
        <w:t>agricole</w:t>
      </w:r>
      <w:r w:rsidR="00007AB3">
        <w:t xml:space="preserve"> </w:t>
      </w:r>
      <w:r w:rsidRPr="002D0E68">
        <w:t>locale,</w:t>
      </w:r>
      <w:r w:rsidR="00007AB3">
        <w:t xml:space="preserve"> </w:t>
      </w:r>
      <w:r w:rsidRPr="002D0E68">
        <w:t>sporind</w:t>
      </w:r>
      <w:r w:rsidR="00007AB3">
        <w:t xml:space="preserve"> </w:t>
      </w:r>
      <w:r w:rsidRPr="002D0E68">
        <w:t>astfel</w:t>
      </w:r>
      <w:r w:rsidR="00007AB3">
        <w:t xml:space="preserve"> </w:t>
      </w:r>
      <w:r w:rsidRPr="002D0E68">
        <w:t>competitivitatea</w:t>
      </w:r>
      <w:r w:rsidR="00007AB3">
        <w:t xml:space="preserve"> </w:t>
      </w:r>
      <w:r w:rsidRPr="002D0E68">
        <w:t>și</w:t>
      </w:r>
      <w:r w:rsidR="00007AB3">
        <w:t xml:space="preserve"> </w:t>
      </w:r>
      <w:r w:rsidRPr="002D0E68">
        <w:t>reputația</w:t>
      </w:r>
      <w:r w:rsidR="00007AB3">
        <w:t xml:space="preserve"> </w:t>
      </w:r>
      <w:r w:rsidRPr="002D0E68">
        <w:t>zonei</w:t>
      </w:r>
      <w:r w:rsidR="00007AB3">
        <w:t xml:space="preserve"> </w:t>
      </w:r>
      <w:proofErr w:type="spellStart"/>
      <w:r w:rsidRPr="002D0E68">
        <w:t>Monti</w:t>
      </w:r>
      <w:proofErr w:type="spellEnd"/>
      <w:r w:rsidR="00007AB3">
        <w:t xml:space="preserve"> </w:t>
      </w:r>
      <w:proofErr w:type="spellStart"/>
      <w:r w:rsidRPr="002D0E68">
        <w:t>Dauni</w:t>
      </w:r>
      <w:proofErr w:type="spellEnd"/>
      <w:r w:rsidRPr="002D0E68">
        <w:t>.</w:t>
      </w:r>
      <w:r w:rsidR="00007AB3">
        <w:t xml:space="preserve"> </w:t>
      </w:r>
      <w:r w:rsidRPr="002D0E68">
        <w:t>În</w:t>
      </w:r>
      <w:r w:rsidR="00007AB3">
        <w:t xml:space="preserve"> </w:t>
      </w:r>
      <w:r w:rsidRPr="002D0E68">
        <w:t>România,</w:t>
      </w:r>
      <w:r w:rsidR="00007AB3">
        <w:t xml:space="preserve"> </w:t>
      </w:r>
      <w:r w:rsidRPr="002D0E68">
        <w:t>fondurile</w:t>
      </w:r>
      <w:r w:rsidR="00007AB3">
        <w:t xml:space="preserve"> </w:t>
      </w:r>
      <w:r w:rsidRPr="002D0E68">
        <w:t>UE</w:t>
      </w:r>
      <w:r w:rsidR="00007AB3">
        <w:t xml:space="preserve"> </w:t>
      </w:r>
      <w:r w:rsidRPr="002D0E68">
        <w:t>au</w:t>
      </w:r>
      <w:r w:rsidR="00007AB3">
        <w:t xml:space="preserve"> </w:t>
      </w:r>
      <w:r w:rsidRPr="002D0E68">
        <w:t>cofinanțat</w:t>
      </w:r>
      <w:r w:rsidR="00007AB3">
        <w:t xml:space="preserve"> </w:t>
      </w:r>
      <w:r w:rsidRPr="002D0E68">
        <w:t>înființarea</w:t>
      </w:r>
      <w:r w:rsidR="00007AB3">
        <w:t xml:space="preserve"> </w:t>
      </w:r>
      <w:r w:rsidRPr="002D0E68">
        <w:t>unei</w:t>
      </w:r>
      <w:r w:rsidR="00007AB3">
        <w:t xml:space="preserve"> </w:t>
      </w:r>
      <w:r w:rsidRPr="002D0E68">
        <w:t>fabrici</w:t>
      </w:r>
      <w:r w:rsidR="00007AB3">
        <w:t xml:space="preserve"> </w:t>
      </w:r>
      <w:r w:rsidRPr="002D0E68">
        <w:t>de</w:t>
      </w:r>
      <w:r w:rsidR="00007AB3">
        <w:t xml:space="preserve"> </w:t>
      </w:r>
      <w:hyperlink r:id="rId148" w:history="1">
        <w:r w:rsidRPr="002D0E68">
          <w:rPr>
            <w:rStyle w:val="Hyperlink"/>
            <w:szCs w:val="24"/>
          </w:rPr>
          <w:t>jucării</w:t>
        </w:r>
        <w:r w:rsidR="00007AB3">
          <w:rPr>
            <w:rStyle w:val="Hyperlink"/>
            <w:szCs w:val="24"/>
          </w:rPr>
          <w:t xml:space="preserve"> </w:t>
        </w:r>
        <w:r w:rsidRPr="002D0E68">
          <w:rPr>
            <w:rStyle w:val="Hyperlink"/>
            <w:szCs w:val="24"/>
          </w:rPr>
          <w:t>din</w:t>
        </w:r>
        <w:r w:rsidR="00007AB3">
          <w:rPr>
            <w:rStyle w:val="Hyperlink"/>
            <w:szCs w:val="24"/>
          </w:rPr>
          <w:t xml:space="preserve"> </w:t>
        </w:r>
        <w:r w:rsidRPr="002D0E68">
          <w:rPr>
            <w:rStyle w:val="Hyperlink"/>
            <w:szCs w:val="24"/>
          </w:rPr>
          <w:t>lemn</w:t>
        </w:r>
        <w:r w:rsidR="00007AB3">
          <w:rPr>
            <w:rStyle w:val="Hyperlink"/>
            <w:szCs w:val="24"/>
          </w:rPr>
          <w:t xml:space="preserve"> </w:t>
        </w:r>
        <w:r w:rsidRPr="002D0E68">
          <w:rPr>
            <w:rStyle w:val="Hyperlink"/>
            <w:szCs w:val="24"/>
          </w:rPr>
          <w:t>care</w:t>
        </w:r>
        <w:r w:rsidR="00007AB3">
          <w:rPr>
            <w:rStyle w:val="Hyperlink"/>
            <w:szCs w:val="24"/>
          </w:rPr>
          <w:t xml:space="preserve"> </w:t>
        </w:r>
        <w:r w:rsidRPr="002D0E68">
          <w:rPr>
            <w:rStyle w:val="Hyperlink"/>
            <w:szCs w:val="24"/>
          </w:rPr>
          <w:t>exportă</w:t>
        </w:r>
      </w:hyperlink>
      <w:r w:rsidR="00007AB3">
        <w:t xml:space="preserve"> </w:t>
      </w:r>
      <w:r w:rsidRPr="002D0E68">
        <w:t>acum</w:t>
      </w:r>
      <w:r w:rsidR="00007AB3">
        <w:t xml:space="preserve"> </w:t>
      </w:r>
      <w:r w:rsidRPr="002D0E68">
        <w:t>în</w:t>
      </w:r>
      <w:r w:rsidR="00007AB3">
        <w:t xml:space="preserve"> </w:t>
      </w:r>
      <w:r w:rsidRPr="002D0E68">
        <w:t>întreaga</w:t>
      </w:r>
      <w:r w:rsidR="00007AB3">
        <w:t xml:space="preserve"> </w:t>
      </w:r>
      <w:r w:rsidRPr="002D0E68">
        <w:t>lume</w:t>
      </w:r>
      <w:r w:rsidR="00007AB3">
        <w:t xml:space="preserve"> </w:t>
      </w:r>
      <w:r w:rsidRPr="002D0E68">
        <w:t>și</w:t>
      </w:r>
      <w:r w:rsidR="00007AB3">
        <w:t xml:space="preserve"> </w:t>
      </w:r>
      <w:r w:rsidRPr="002D0E68">
        <w:t>a</w:t>
      </w:r>
      <w:r w:rsidR="00007AB3">
        <w:t xml:space="preserve"> </w:t>
      </w:r>
      <w:r w:rsidRPr="002D0E68">
        <w:t>creat</w:t>
      </w:r>
      <w:r w:rsidR="00007AB3">
        <w:t xml:space="preserve"> </w:t>
      </w:r>
      <w:r w:rsidRPr="002D0E68">
        <w:t>mai</w:t>
      </w:r>
      <w:r w:rsidR="00007AB3">
        <w:t xml:space="preserve"> </w:t>
      </w:r>
      <w:r w:rsidRPr="002D0E68">
        <w:t>multe</w:t>
      </w:r>
      <w:r w:rsidR="00007AB3">
        <w:t xml:space="preserve"> </w:t>
      </w:r>
      <w:r w:rsidRPr="002D0E68">
        <w:t>locuri</w:t>
      </w:r>
      <w:r w:rsidR="00007AB3">
        <w:t xml:space="preserve"> </w:t>
      </w:r>
      <w:r w:rsidRPr="002D0E68">
        <w:t>de</w:t>
      </w:r>
      <w:r w:rsidR="00007AB3">
        <w:t xml:space="preserve"> </w:t>
      </w:r>
      <w:r w:rsidRPr="002D0E68">
        <w:t>muncă.</w:t>
      </w:r>
    </w:p>
    <w:p w14:paraId="5464255B" w14:textId="5F89F973" w:rsidR="002D0E68" w:rsidRPr="002D0E68" w:rsidRDefault="002D0E68" w:rsidP="002D0E68">
      <w:r w:rsidRPr="002D0E68">
        <w:t>Secțiunea</w:t>
      </w:r>
      <w:r w:rsidR="00007AB3">
        <w:t xml:space="preserve"> </w:t>
      </w:r>
      <w:hyperlink r:id="rId149" w:history="1">
        <w:r w:rsidRPr="002D0E68">
          <w:rPr>
            <w:rStyle w:val="Hyperlink"/>
            <w:szCs w:val="24"/>
          </w:rPr>
          <w:t>Resurse</w:t>
        </w:r>
      </w:hyperlink>
      <w:r w:rsidR="00007AB3">
        <w:t xml:space="preserve"> </w:t>
      </w:r>
      <w:r w:rsidRPr="002D0E68">
        <w:t>oferă</w:t>
      </w:r>
      <w:r w:rsidR="00007AB3">
        <w:t xml:space="preserve"> </w:t>
      </w:r>
      <w:r w:rsidRPr="002D0E68">
        <w:t>documente</w:t>
      </w:r>
      <w:r w:rsidR="00007AB3">
        <w:t xml:space="preserve"> </w:t>
      </w:r>
      <w:r w:rsidRPr="002D0E68">
        <w:t>de</w:t>
      </w:r>
      <w:r w:rsidR="00007AB3">
        <w:t xml:space="preserve"> </w:t>
      </w:r>
      <w:r w:rsidRPr="002D0E68">
        <w:t>orientare,</w:t>
      </w:r>
      <w:r w:rsidR="00007AB3">
        <w:t xml:space="preserve"> </w:t>
      </w:r>
      <w:r w:rsidRPr="002D0E68">
        <w:t>rapoarte</w:t>
      </w:r>
      <w:r w:rsidR="00007AB3">
        <w:t xml:space="preserve"> </w:t>
      </w:r>
      <w:r w:rsidRPr="002D0E68">
        <w:t>și</w:t>
      </w:r>
      <w:r w:rsidR="00007AB3">
        <w:t xml:space="preserve"> </w:t>
      </w:r>
      <w:r w:rsidRPr="002D0E68">
        <w:t>manuale</w:t>
      </w:r>
      <w:r w:rsidR="00007AB3">
        <w:t xml:space="preserve"> </w:t>
      </w:r>
      <w:r w:rsidRPr="002D0E68">
        <w:t>privind</w:t>
      </w:r>
      <w:r w:rsidR="00007AB3">
        <w:t xml:space="preserve"> </w:t>
      </w:r>
      <w:r w:rsidRPr="002D0E68">
        <w:t>oportunitățile</w:t>
      </w:r>
      <w:r w:rsidR="00007AB3">
        <w:t xml:space="preserve"> </w:t>
      </w:r>
      <w:r w:rsidRPr="002D0E68">
        <w:t>de</w:t>
      </w:r>
      <w:r w:rsidR="00007AB3">
        <w:t xml:space="preserve"> </w:t>
      </w:r>
      <w:r w:rsidRPr="002D0E68">
        <w:t>finanțare</w:t>
      </w:r>
      <w:r w:rsidR="00007AB3">
        <w:t xml:space="preserve"> </w:t>
      </w:r>
      <w:r w:rsidRPr="002D0E68">
        <w:t>din</w:t>
      </w:r>
      <w:r w:rsidR="00007AB3">
        <w:t xml:space="preserve"> </w:t>
      </w:r>
      <w:r w:rsidRPr="002D0E68">
        <w:t>partea</w:t>
      </w:r>
      <w:r w:rsidR="00007AB3">
        <w:t xml:space="preserve"> </w:t>
      </w:r>
      <w:r w:rsidRPr="002D0E68">
        <w:t>UE</w:t>
      </w:r>
      <w:r w:rsidR="00007AB3">
        <w:t xml:space="preserve"> </w:t>
      </w:r>
      <w:r w:rsidRPr="002D0E68">
        <w:t>pentru</w:t>
      </w:r>
      <w:r w:rsidR="00007AB3">
        <w:t xml:space="preserve"> </w:t>
      </w:r>
      <w:r w:rsidRPr="002D0E68">
        <w:t>sectoare</w:t>
      </w:r>
      <w:r w:rsidR="00007AB3">
        <w:t xml:space="preserve"> </w:t>
      </w:r>
      <w:r w:rsidRPr="002D0E68">
        <w:t>specifice,</w:t>
      </w:r>
      <w:r w:rsidR="00007AB3">
        <w:t xml:space="preserve"> </w:t>
      </w:r>
      <w:r w:rsidRPr="002D0E68">
        <w:t>inclusiv</w:t>
      </w:r>
      <w:r w:rsidR="00007AB3">
        <w:t xml:space="preserve"> </w:t>
      </w:r>
      <w:r w:rsidRPr="002D0E68">
        <w:t>banda</w:t>
      </w:r>
      <w:r w:rsidR="00007AB3">
        <w:t xml:space="preserve"> </w:t>
      </w:r>
      <w:r w:rsidRPr="002D0E68">
        <w:t>largă,</w:t>
      </w:r>
      <w:r w:rsidR="00007AB3">
        <w:t xml:space="preserve"> </w:t>
      </w:r>
      <w:r w:rsidRPr="002D0E68">
        <w:t>cultura,</w:t>
      </w:r>
      <w:r w:rsidR="00007AB3">
        <w:t xml:space="preserve"> </w:t>
      </w:r>
      <w:r w:rsidRPr="002D0E68">
        <w:t>educația,</w:t>
      </w:r>
      <w:r w:rsidR="00007AB3">
        <w:t xml:space="preserve"> </w:t>
      </w:r>
      <w:r w:rsidRPr="002D0E68">
        <w:t>energia,</w:t>
      </w:r>
      <w:r w:rsidR="00007AB3">
        <w:t xml:space="preserve"> </w:t>
      </w:r>
      <w:r w:rsidRPr="002D0E68">
        <w:t>mediul</w:t>
      </w:r>
      <w:r w:rsidR="00007AB3">
        <w:t xml:space="preserve"> </w:t>
      </w:r>
      <w:r w:rsidRPr="002D0E68">
        <w:t>și</w:t>
      </w:r>
      <w:r w:rsidR="00007AB3">
        <w:t xml:space="preserve"> </w:t>
      </w:r>
      <w:r w:rsidRPr="002D0E68">
        <w:t>turismul.</w:t>
      </w:r>
      <w:r w:rsidR="00007AB3">
        <w:t xml:space="preserve"> </w:t>
      </w:r>
      <w:r w:rsidRPr="002D0E68">
        <w:t>Alte</w:t>
      </w:r>
      <w:r w:rsidR="00007AB3">
        <w:t xml:space="preserve"> </w:t>
      </w:r>
      <w:r w:rsidRPr="002D0E68">
        <w:t>materiale</w:t>
      </w:r>
      <w:r w:rsidR="00007AB3">
        <w:t xml:space="preserve"> </w:t>
      </w:r>
      <w:r w:rsidRPr="002D0E68">
        <w:t>generale</w:t>
      </w:r>
      <w:r w:rsidR="00007AB3">
        <w:t xml:space="preserve"> </w:t>
      </w:r>
      <w:r w:rsidRPr="002D0E68">
        <w:t>pot</w:t>
      </w:r>
      <w:r w:rsidR="00007AB3">
        <w:t xml:space="preserve"> </w:t>
      </w:r>
      <w:r w:rsidRPr="002D0E68">
        <w:t>fi</w:t>
      </w:r>
      <w:r w:rsidR="00007AB3">
        <w:t xml:space="preserve"> </w:t>
      </w:r>
      <w:r w:rsidRPr="002D0E68">
        <w:t>consultate</w:t>
      </w:r>
      <w:r w:rsidR="00007AB3">
        <w:t xml:space="preserve"> </w:t>
      </w:r>
      <w:r w:rsidRPr="002D0E68">
        <w:t>pe</w:t>
      </w:r>
      <w:r w:rsidR="00007AB3">
        <w:t xml:space="preserve"> </w:t>
      </w:r>
      <w:r w:rsidRPr="002D0E68">
        <w:t>paginile</w:t>
      </w:r>
      <w:r w:rsidR="00007AB3">
        <w:t xml:space="preserve"> </w:t>
      </w:r>
      <w:hyperlink r:id="rId150" w:history="1">
        <w:r w:rsidRPr="002D0E68">
          <w:rPr>
            <w:rStyle w:val="Hyperlink"/>
            <w:szCs w:val="24"/>
          </w:rPr>
          <w:t>„Întrebări</w:t>
        </w:r>
        <w:r w:rsidR="00007AB3">
          <w:rPr>
            <w:rStyle w:val="Hyperlink"/>
            <w:szCs w:val="24"/>
          </w:rPr>
          <w:t xml:space="preserve"> </w:t>
        </w:r>
        <w:r w:rsidRPr="002D0E68">
          <w:rPr>
            <w:rStyle w:val="Hyperlink"/>
            <w:szCs w:val="24"/>
          </w:rPr>
          <w:t>frecvente”</w:t>
        </w:r>
      </w:hyperlink>
      <w:r w:rsidR="00007AB3">
        <w:t xml:space="preserve"> </w:t>
      </w:r>
      <w:r w:rsidRPr="002D0E68">
        <w:t>și</w:t>
      </w:r>
      <w:r w:rsidR="00007AB3">
        <w:t xml:space="preserve"> </w:t>
      </w:r>
      <w:r w:rsidRPr="002D0E68">
        <w:t>„</w:t>
      </w:r>
      <w:r w:rsidR="00007AB3">
        <w:t xml:space="preserve"> </w:t>
      </w:r>
      <w:hyperlink r:id="rId151" w:history="1">
        <w:proofErr w:type="spellStart"/>
        <w:r w:rsidRPr="002D0E68">
          <w:rPr>
            <w:rStyle w:val="Hyperlink"/>
            <w:szCs w:val="24"/>
          </w:rPr>
          <w:t>About</w:t>
        </w:r>
        <w:proofErr w:type="spellEnd"/>
      </w:hyperlink>
      <w:r w:rsidRPr="002D0E68">
        <w:t>”.</w:t>
      </w:r>
    </w:p>
    <w:p w14:paraId="20F9FC36" w14:textId="14E64F3A" w:rsidR="002D0E68" w:rsidRPr="002D0E68" w:rsidRDefault="002D0E68" w:rsidP="002D0E68">
      <w:r w:rsidRPr="002D0E68">
        <w:rPr>
          <w:b/>
          <w:bCs/>
        </w:rPr>
        <w:t>Istoricul</w:t>
      </w:r>
      <w:r w:rsidR="00007AB3">
        <w:rPr>
          <w:b/>
          <w:bCs/>
        </w:rPr>
        <w:t xml:space="preserve"> </w:t>
      </w:r>
      <w:r w:rsidRPr="002D0E68">
        <w:rPr>
          <w:b/>
          <w:bCs/>
        </w:rPr>
        <w:t>dosarului</w:t>
      </w:r>
    </w:p>
    <w:p w14:paraId="314D6987" w14:textId="5E1506C4" w:rsidR="002D0E68" w:rsidRPr="002D0E68" w:rsidRDefault="002D0E68" w:rsidP="002D0E68">
      <w:r w:rsidRPr="002D0E68">
        <w:t>Setul</w:t>
      </w:r>
      <w:r w:rsidR="00007AB3">
        <w:t xml:space="preserve"> </w:t>
      </w:r>
      <w:r w:rsidRPr="002D0E68">
        <w:t>de</w:t>
      </w:r>
      <w:r w:rsidR="00007AB3">
        <w:t xml:space="preserve"> </w:t>
      </w:r>
      <w:r w:rsidRPr="002D0E68">
        <w:t>instrumente</w:t>
      </w:r>
      <w:r w:rsidR="00007AB3">
        <w:t xml:space="preserve"> </w:t>
      </w:r>
      <w:r w:rsidRPr="002D0E68">
        <w:t>pentru</w:t>
      </w:r>
      <w:r w:rsidR="00007AB3">
        <w:t xml:space="preserve"> </w:t>
      </w:r>
      <w:r w:rsidRPr="002D0E68">
        <w:t>mediul</w:t>
      </w:r>
      <w:r w:rsidR="00007AB3">
        <w:t xml:space="preserve"> </w:t>
      </w:r>
      <w:r w:rsidRPr="002D0E68">
        <w:t>rural</w:t>
      </w:r>
      <w:r w:rsidR="00007AB3">
        <w:t xml:space="preserve"> </w:t>
      </w:r>
      <w:r w:rsidRPr="002D0E68">
        <w:t>face</w:t>
      </w:r>
      <w:r w:rsidR="00007AB3">
        <w:t xml:space="preserve"> </w:t>
      </w:r>
      <w:r w:rsidRPr="002D0E68">
        <w:t>parte</w:t>
      </w:r>
      <w:r w:rsidR="00007AB3">
        <w:t xml:space="preserve"> </w:t>
      </w:r>
      <w:r w:rsidRPr="002D0E68">
        <w:t>din</w:t>
      </w:r>
      <w:r w:rsidR="00007AB3">
        <w:t xml:space="preserve"> </w:t>
      </w:r>
      <w:r w:rsidRPr="002D0E68">
        <w:t>viziunea</w:t>
      </w:r>
      <w:r w:rsidR="00007AB3">
        <w:t xml:space="preserve"> </w:t>
      </w:r>
      <w:r w:rsidRPr="002D0E68">
        <w:t>pe</w:t>
      </w:r>
      <w:r w:rsidR="00007AB3">
        <w:t xml:space="preserve"> </w:t>
      </w:r>
      <w:r w:rsidRPr="002D0E68">
        <w:t>termen</w:t>
      </w:r>
      <w:r w:rsidR="00007AB3">
        <w:t xml:space="preserve"> </w:t>
      </w:r>
      <w:r w:rsidRPr="002D0E68">
        <w:t>lung</w:t>
      </w:r>
      <w:r w:rsidR="00007AB3">
        <w:t xml:space="preserve"> </w:t>
      </w:r>
      <w:r w:rsidRPr="002D0E68">
        <w:t>a</w:t>
      </w:r>
      <w:r w:rsidR="00007AB3">
        <w:t xml:space="preserve"> </w:t>
      </w:r>
      <w:r w:rsidRPr="002D0E68">
        <w:t>Comisiei</w:t>
      </w:r>
      <w:r w:rsidR="00007AB3">
        <w:t xml:space="preserve"> </w:t>
      </w:r>
      <w:r w:rsidRPr="002D0E68">
        <w:t>pentru</w:t>
      </w:r>
      <w:r w:rsidR="00007AB3">
        <w:t xml:space="preserve"> </w:t>
      </w:r>
      <w:r w:rsidRPr="002D0E68">
        <w:t>zone</w:t>
      </w:r>
      <w:r w:rsidR="00007AB3">
        <w:t xml:space="preserve"> </w:t>
      </w:r>
      <w:r w:rsidRPr="002D0E68">
        <w:t>rurale</w:t>
      </w:r>
      <w:r w:rsidR="00007AB3">
        <w:t xml:space="preserve"> </w:t>
      </w:r>
      <w:r w:rsidRPr="002D0E68">
        <w:t>mai</w:t>
      </w:r>
      <w:r w:rsidR="00007AB3">
        <w:t xml:space="preserve"> </w:t>
      </w:r>
      <w:r w:rsidRPr="002D0E68">
        <w:t>puternice,</w:t>
      </w:r>
      <w:r w:rsidR="00007AB3">
        <w:t xml:space="preserve"> </w:t>
      </w:r>
      <w:r w:rsidRPr="002D0E68">
        <w:t>conectate,</w:t>
      </w:r>
      <w:r w:rsidR="00007AB3">
        <w:t xml:space="preserve"> </w:t>
      </w:r>
      <w:proofErr w:type="spellStart"/>
      <w:r w:rsidRPr="002D0E68">
        <w:t>reziliente</w:t>
      </w:r>
      <w:proofErr w:type="spellEnd"/>
      <w:r w:rsidR="00007AB3">
        <w:t xml:space="preserve"> </w:t>
      </w:r>
      <w:r w:rsidRPr="002D0E68">
        <w:t>și</w:t>
      </w:r>
      <w:r w:rsidR="00007AB3">
        <w:t xml:space="preserve"> </w:t>
      </w:r>
      <w:r w:rsidRPr="002D0E68">
        <w:t>prospere</w:t>
      </w:r>
      <w:r w:rsidR="00007AB3">
        <w:t xml:space="preserve"> </w:t>
      </w:r>
      <w:r w:rsidRPr="002D0E68">
        <w:t>în</w:t>
      </w:r>
      <w:r w:rsidR="00007AB3">
        <w:t xml:space="preserve"> </w:t>
      </w:r>
      <w:r w:rsidRPr="002D0E68">
        <w:t>UE.</w:t>
      </w:r>
    </w:p>
    <w:p w14:paraId="01D62595" w14:textId="34DC4979" w:rsidR="002D0E68" w:rsidRPr="002D0E68" w:rsidRDefault="002D0E68" w:rsidP="002D0E68">
      <w:r w:rsidRPr="002D0E68">
        <w:rPr>
          <w:b/>
          <w:bCs/>
        </w:rPr>
        <w:t>Zonele</w:t>
      </w:r>
      <w:r w:rsidR="00007AB3">
        <w:rPr>
          <w:b/>
          <w:bCs/>
        </w:rPr>
        <w:t xml:space="preserve"> </w:t>
      </w:r>
      <w:r w:rsidRPr="002D0E68">
        <w:rPr>
          <w:b/>
          <w:bCs/>
        </w:rPr>
        <w:t>rurale</w:t>
      </w:r>
      <w:r w:rsidR="00007AB3">
        <w:rPr>
          <w:b/>
          <w:bCs/>
        </w:rPr>
        <w:t xml:space="preserve"> </w:t>
      </w:r>
      <w:r w:rsidRPr="002D0E68">
        <w:rPr>
          <w:b/>
          <w:bCs/>
        </w:rPr>
        <w:t>ale</w:t>
      </w:r>
      <w:r w:rsidR="00007AB3">
        <w:rPr>
          <w:b/>
          <w:bCs/>
        </w:rPr>
        <w:t xml:space="preserve"> </w:t>
      </w:r>
      <w:r w:rsidRPr="002D0E68">
        <w:rPr>
          <w:b/>
          <w:bCs/>
        </w:rPr>
        <w:t>UE</w:t>
      </w:r>
      <w:r w:rsidR="00007AB3">
        <w:rPr>
          <w:b/>
          <w:bCs/>
        </w:rPr>
        <w:t xml:space="preserve"> </w:t>
      </w:r>
      <w:r w:rsidRPr="002D0E68">
        <w:rPr>
          <w:b/>
          <w:bCs/>
        </w:rPr>
        <w:t>acoperă</w:t>
      </w:r>
      <w:r w:rsidR="00007AB3">
        <w:rPr>
          <w:b/>
          <w:bCs/>
        </w:rPr>
        <w:t xml:space="preserve"> </w:t>
      </w:r>
      <w:r w:rsidRPr="002D0E68">
        <w:rPr>
          <w:b/>
          <w:bCs/>
        </w:rPr>
        <w:t>83</w:t>
      </w:r>
      <w:r w:rsidR="00007AB3">
        <w:rPr>
          <w:b/>
          <w:bCs/>
        </w:rPr>
        <w:t xml:space="preserve"> </w:t>
      </w:r>
      <w:r w:rsidRPr="002D0E68">
        <w:rPr>
          <w:b/>
          <w:bCs/>
        </w:rPr>
        <w:t>%</w:t>
      </w:r>
      <w:r w:rsidR="00007AB3">
        <w:rPr>
          <w:b/>
          <w:bCs/>
        </w:rPr>
        <w:t xml:space="preserve"> </w:t>
      </w:r>
      <w:r w:rsidRPr="002D0E68">
        <w:rPr>
          <w:b/>
          <w:bCs/>
        </w:rPr>
        <w:t>din</w:t>
      </w:r>
      <w:r w:rsidR="00007AB3">
        <w:rPr>
          <w:b/>
          <w:bCs/>
        </w:rPr>
        <w:t xml:space="preserve"> </w:t>
      </w:r>
      <w:r w:rsidRPr="002D0E68">
        <w:rPr>
          <w:b/>
          <w:bCs/>
        </w:rPr>
        <w:t>teritoriul</w:t>
      </w:r>
      <w:r w:rsidR="00007AB3">
        <w:rPr>
          <w:b/>
          <w:bCs/>
        </w:rPr>
        <w:t xml:space="preserve"> </w:t>
      </w:r>
      <w:r w:rsidRPr="002D0E68">
        <w:rPr>
          <w:b/>
          <w:bCs/>
        </w:rPr>
        <w:t>UE</w:t>
      </w:r>
      <w:r w:rsidR="00007AB3">
        <w:rPr>
          <w:b/>
          <w:bCs/>
        </w:rPr>
        <w:t xml:space="preserve"> </w:t>
      </w:r>
      <w:r w:rsidRPr="002D0E68">
        <w:rPr>
          <w:b/>
          <w:bCs/>
        </w:rPr>
        <w:t>și</w:t>
      </w:r>
      <w:r w:rsidR="00007AB3">
        <w:rPr>
          <w:b/>
          <w:bCs/>
        </w:rPr>
        <w:t xml:space="preserve"> </w:t>
      </w:r>
      <w:r w:rsidRPr="002D0E68">
        <w:rPr>
          <w:b/>
          <w:bCs/>
        </w:rPr>
        <w:t>găzduiesc</w:t>
      </w:r>
      <w:r w:rsidR="00007AB3">
        <w:rPr>
          <w:b/>
          <w:bCs/>
        </w:rPr>
        <w:t xml:space="preserve"> </w:t>
      </w:r>
      <w:r w:rsidRPr="002D0E68">
        <w:rPr>
          <w:b/>
          <w:bCs/>
        </w:rPr>
        <w:t>30</w:t>
      </w:r>
      <w:r w:rsidR="00007AB3">
        <w:rPr>
          <w:b/>
          <w:bCs/>
        </w:rPr>
        <w:t xml:space="preserve"> </w:t>
      </w:r>
      <w:r w:rsidRPr="002D0E68">
        <w:rPr>
          <w:b/>
          <w:bCs/>
        </w:rPr>
        <w:t>%</w:t>
      </w:r>
      <w:r w:rsidR="00007AB3">
        <w:rPr>
          <w:b/>
          <w:bCs/>
        </w:rPr>
        <w:t xml:space="preserve"> </w:t>
      </w:r>
      <w:r w:rsidRPr="002D0E68">
        <w:rPr>
          <w:b/>
          <w:bCs/>
        </w:rPr>
        <w:t>din</w:t>
      </w:r>
      <w:r w:rsidR="00007AB3">
        <w:rPr>
          <w:b/>
          <w:bCs/>
        </w:rPr>
        <w:t xml:space="preserve"> </w:t>
      </w:r>
      <w:r w:rsidRPr="002D0E68">
        <w:rPr>
          <w:b/>
          <w:bCs/>
        </w:rPr>
        <w:t>populația</w:t>
      </w:r>
      <w:r w:rsidR="00007AB3">
        <w:rPr>
          <w:b/>
          <w:bCs/>
        </w:rPr>
        <w:t xml:space="preserve"> </w:t>
      </w:r>
      <w:r w:rsidRPr="002D0E68">
        <w:rPr>
          <w:b/>
          <w:bCs/>
        </w:rPr>
        <w:t>UE.</w:t>
      </w:r>
      <w:r w:rsidR="00007AB3">
        <w:t xml:space="preserve"> </w:t>
      </w:r>
      <w:r w:rsidRPr="002D0E68">
        <w:t>În</w:t>
      </w:r>
      <w:r w:rsidR="00007AB3">
        <w:t xml:space="preserve"> </w:t>
      </w:r>
      <w:r w:rsidRPr="002D0E68">
        <w:t>2021,</w:t>
      </w:r>
      <w:r w:rsidR="00007AB3">
        <w:t xml:space="preserve"> </w:t>
      </w:r>
      <w:r w:rsidRPr="002D0E68">
        <w:t>Comisia</w:t>
      </w:r>
      <w:r w:rsidR="00007AB3">
        <w:t xml:space="preserve"> </w:t>
      </w:r>
      <w:r w:rsidRPr="002D0E68">
        <w:t>Europeană</w:t>
      </w:r>
      <w:r w:rsidR="00007AB3">
        <w:t xml:space="preserve"> </w:t>
      </w:r>
      <w:hyperlink r:id="rId152" w:history="1">
        <w:r w:rsidRPr="002D0E68">
          <w:rPr>
            <w:rStyle w:val="Hyperlink"/>
            <w:szCs w:val="24"/>
          </w:rPr>
          <w:t>și-a</w:t>
        </w:r>
        <w:r w:rsidR="00007AB3">
          <w:rPr>
            <w:rStyle w:val="Hyperlink"/>
            <w:szCs w:val="24"/>
          </w:rPr>
          <w:t xml:space="preserve"> </w:t>
        </w:r>
        <w:r w:rsidRPr="002D0E68">
          <w:rPr>
            <w:rStyle w:val="Hyperlink"/>
            <w:szCs w:val="24"/>
          </w:rPr>
          <w:t>prezentat</w:t>
        </w:r>
        <w:r w:rsidR="00007AB3">
          <w:rPr>
            <w:rStyle w:val="Hyperlink"/>
            <w:szCs w:val="24"/>
          </w:rPr>
          <w:t xml:space="preserve"> </w:t>
        </w:r>
        <w:r w:rsidRPr="002D0E68">
          <w:rPr>
            <w:rStyle w:val="Hyperlink"/>
            <w:szCs w:val="24"/>
          </w:rPr>
          <w:t>viziunea</w:t>
        </w:r>
        <w:r w:rsidR="00007AB3">
          <w:rPr>
            <w:rStyle w:val="Hyperlink"/>
            <w:szCs w:val="24"/>
          </w:rPr>
          <w:t xml:space="preserve"> </w:t>
        </w:r>
        <w:r w:rsidRPr="002D0E68">
          <w:rPr>
            <w:rStyle w:val="Hyperlink"/>
            <w:szCs w:val="24"/>
          </w:rPr>
          <w:t>pe</w:t>
        </w:r>
        <w:r w:rsidR="00007AB3">
          <w:rPr>
            <w:rStyle w:val="Hyperlink"/>
            <w:szCs w:val="24"/>
          </w:rPr>
          <w:t xml:space="preserve"> </w:t>
        </w:r>
        <w:r w:rsidRPr="002D0E68">
          <w:rPr>
            <w:rStyle w:val="Hyperlink"/>
            <w:szCs w:val="24"/>
          </w:rPr>
          <w:t>termen</w:t>
        </w:r>
        <w:r w:rsidR="00007AB3">
          <w:rPr>
            <w:rStyle w:val="Hyperlink"/>
            <w:szCs w:val="24"/>
          </w:rPr>
          <w:t xml:space="preserve"> </w:t>
        </w:r>
        <w:r w:rsidRPr="002D0E68">
          <w:rPr>
            <w:rStyle w:val="Hyperlink"/>
            <w:szCs w:val="24"/>
          </w:rPr>
          <w:t>lung</w:t>
        </w:r>
        <w:r w:rsidR="00007AB3">
          <w:rPr>
            <w:rStyle w:val="Hyperlink"/>
            <w:szCs w:val="24"/>
          </w:rPr>
          <w:t xml:space="preserve"> </w:t>
        </w:r>
        <w:r w:rsidRPr="002D0E68">
          <w:rPr>
            <w:rStyle w:val="Hyperlink"/>
            <w:szCs w:val="24"/>
          </w:rPr>
          <w:t>pentru</w:t>
        </w:r>
        <w:r w:rsidR="00007AB3">
          <w:rPr>
            <w:rStyle w:val="Hyperlink"/>
            <w:szCs w:val="24"/>
          </w:rPr>
          <w:t xml:space="preserve"> </w:t>
        </w:r>
        <w:r w:rsidRPr="002D0E68">
          <w:rPr>
            <w:rStyle w:val="Hyperlink"/>
            <w:szCs w:val="24"/>
          </w:rPr>
          <w:t>zonele</w:t>
        </w:r>
        <w:r w:rsidR="00007AB3">
          <w:rPr>
            <w:rStyle w:val="Hyperlink"/>
            <w:szCs w:val="24"/>
          </w:rPr>
          <w:t xml:space="preserve"> </w:t>
        </w:r>
        <w:r w:rsidRPr="002D0E68">
          <w:rPr>
            <w:rStyle w:val="Hyperlink"/>
            <w:szCs w:val="24"/>
          </w:rPr>
          <w:t>rurale</w:t>
        </w:r>
        <w:r w:rsidR="00007AB3">
          <w:rPr>
            <w:rStyle w:val="Hyperlink"/>
            <w:szCs w:val="24"/>
          </w:rPr>
          <w:t xml:space="preserve"> </w:t>
        </w:r>
        <w:r w:rsidRPr="002D0E68">
          <w:rPr>
            <w:rStyle w:val="Hyperlink"/>
            <w:szCs w:val="24"/>
          </w:rPr>
          <w:t>ale</w:t>
        </w:r>
        <w:r w:rsidR="00007AB3">
          <w:rPr>
            <w:rStyle w:val="Hyperlink"/>
            <w:szCs w:val="24"/>
          </w:rPr>
          <w:t xml:space="preserve"> </w:t>
        </w:r>
        <w:r w:rsidRPr="002D0E68">
          <w:rPr>
            <w:rStyle w:val="Hyperlink"/>
            <w:szCs w:val="24"/>
          </w:rPr>
          <w:t>UE</w:t>
        </w:r>
      </w:hyperlink>
      <w:r w:rsidRPr="002D0E68">
        <w:t>,</w:t>
      </w:r>
      <w:r w:rsidR="00007AB3">
        <w:t xml:space="preserve"> </w:t>
      </w:r>
      <w:r w:rsidRPr="002D0E68">
        <w:t>identificând</w:t>
      </w:r>
      <w:r w:rsidR="00007AB3">
        <w:t xml:space="preserve"> </w:t>
      </w:r>
      <w:r w:rsidRPr="002D0E68">
        <w:t>provocările</w:t>
      </w:r>
      <w:r w:rsidR="00007AB3">
        <w:t xml:space="preserve"> </w:t>
      </w:r>
      <w:r w:rsidRPr="002D0E68">
        <w:t>și</w:t>
      </w:r>
      <w:r w:rsidR="00007AB3">
        <w:t xml:space="preserve"> </w:t>
      </w:r>
      <w:r w:rsidRPr="002D0E68">
        <w:t>preocupările</w:t>
      </w:r>
      <w:r w:rsidR="00007AB3">
        <w:t xml:space="preserve"> </w:t>
      </w:r>
      <w:r w:rsidRPr="002D0E68">
        <w:t>cu</w:t>
      </w:r>
      <w:r w:rsidR="00007AB3">
        <w:t xml:space="preserve"> </w:t>
      </w:r>
      <w:r w:rsidRPr="002D0E68">
        <w:t>care</w:t>
      </w:r>
      <w:r w:rsidR="00007AB3">
        <w:t xml:space="preserve"> </w:t>
      </w:r>
      <w:r w:rsidRPr="002D0E68">
        <w:t>se</w:t>
      </w:r>
      <w:r w:rsidR="00007AB3">
        <w:t xml:space="preserve"> </w:t>
      </w:r>
      <w:r w:rsidRPr="002D0E68">
        <w:t>confruntă</w:t>
      </w:r>
      <w:r w:rsidR="00007AB3">
        <w:t xml:space="preserve"> </w:t>
      </w:r>
      <w:r w:rsidRPr="002D0E68">
        <w:t>acestea,</w:t>
      </w:r>
      <w:r w:rsidR="00007AB3">
        <w:t xml:space="preserve"> </w:t>
      </w:r>
      <w:r w:rsidRPr="002D0E68">
        <w:t>precum</w:t>
      </w:r>
      <w:r w:rsidR="00007AB3">
        <w:t xml:space="preserve"> </w:t>
      </w:r>
      <w:r w:rsidRPr="002D0E68">
        <w:t>și</w:t>
      </w:r>
      <w:r w:rsidR="00007AB3">
        <w:t xml:space="preserve"> </w:t>
      </w:r>
      <w:r w:rsidRPr="002D0E68">
        <w:t>numeroasele</w:t>
      </w:r>
      <w:r w:rsidR="00007AB3">
        <w:t xml:space="preserve"> </w:t>
      </w:r>
      <w:r w:rsidRPr="002D0E68">
        <w:t>oportunități</w:t>
      </w:r>
      <w:r w:rsidR="00007AB3">
        <w:t xml:space="preserve"> </w:t>
      </w:r>
      <w:r w:rsidRPr="002D0E68">
        <w:t>de</w:t>
      </w:r>
      <w:r w:rsidR="00007AB3">
        <w:t xml:space="preserve"> </w:t>
      </w:r>
      <w:r w:rsidRPr="002D0E68">
        <w:t>care</w:t>
      </w:r>
      <w:r w:rsidR="00007AB3">
        <w:t xml:space="preserve"> </w:t>
      </w:r>
      <w:r w:rsidRPr="002D0E68">
        <w:t>dispun.</w:t>
      </w:r>
      <w:r w:rsidR="00007AB3">
        <w:t xml:space="preserve"> </w:t>
      </w:r>
      <w:r w:rsidRPr="002D0E68">
        <w:t>Pe</w:t>
      </w:r>
      <w:r w:rsidR="00007AB3">
        <w:t xml:space="preserve"> </w:t>
      </w:r>
      <w:r w:rsidRPr="002D0E68">
        <w:t>lângă</w:t>
      </w:r>
      <w:r w:rsidR="00007AB3">
        <w:t xml:space="preserve"> </w:t>
      </w:r>
      <w:r w:rsidRPr="002D0E68">
        <w:t>toate</w:t>
      </w:r>
      <w:r w:rsidR="00007AB3">
        <w:t xml:space="preserve"> </w:t>
      </w:r>
      <w:hyperlink r:id="rId153" w:history="1">
        <w:r w:rsidRPr="002D0E68">
          <w:rPr>
            <w:rStyle w:val="Hyperlink"/>
            <w:szCs w:val="24"/>
          </w:rPr>
          <w:t>fondurile</w:t>
        </w:r>
        <w:r w:rsidR="00007AB3">
          <w:rPr>
            <w:rStyle w:val="Hyperlink"/>
            <w:szCs w:val="24"/>
          </w:rPr>
          <w:t xml:space="preserve"> </w:t>
        </w:r>
        <w:r w:rsidRPr="002D0E68">
          <w:rPr>
            <w:rStyle w:val="Hyperlink"/>
            <w:szCs w:val="24"/>
          </w:rPr>
          <w:t>UE</w:t>
        </w:r>
        <w:r w:rsidR="00007AB3">
          <w:rPr>
            <w:rStyle w:val="Hyperlink"/>
            <w:szCs w:val="24"/>
          </w:rPr>
          <w:t xml:space="preserve"> </w:t>
        </w:r>
        <w:r w:rsidRPr="002D0E68">
          <w:rPr>
            <w:rStyle w:val="Hyperlink"/>
            <w:szCs w:val="24"/>
          </w:rPr>
          <w:t>care</w:t>
        </w:r>
      </w:hyperlink>
      <w:r w:rsidR="00007AB3">
        <w:t xml:space="preserve"> </w:t>
      </w:r>
      <w:r w:rsidRPr="002D0E68">
        <w:t>contribuie</w:t>
      </w:r>
      <w:r w:rsidR="00007AB3">
        <w:t xml:space="preserve"> </w:t>
      </w:r>
      <w:r w:rsidRPr="002D0E68">
        <w:t>la</w:t>
      </w:r>
      <w:r w:rsidR="00007AB3">
        <w:t xml:space="preserve"> </w:t>
      </w:r>
      <w:r w:rsidRPr="002D0E68">
        <w:t>sprijinirea</w:t>
      </w:r>
      <w:r w:rsidR="00007AB3">
        <w:t xml:space="preserve"> </w:t>
      </w:r>
      <w:r w:rsidRPr="002D0E68">
        <w:t>zonelor</w:t>
      </w:r>
      <w:r w:rsidR="00007AB3">
        <w:t xml:space="preserve"> </w:t>
      </w:r>
      <w:r w:rsidRPr="002D0E68">
        <w:t>rurale</w:t>
      </w:r>
      <w:r w:rsidR="00007AB3">
        <w:t xml:space="preserve"> </w:t>
      </w:r>
      <w:r w:rsidRPr="002D0E68">
        <w:t>prospere,</w:t>
      </w:r>
      <w:r w:rsidR="00007AB3">
        <w:t xml:space="preserve"> </w:t>
      </w:r>
      <w:r w:rsidRPr="002D0E68">
        <w:t>viziunea</w:t>
      </w:r>
      <w:r w:rsidR="00007AB3">
        <w:t xml:space="preserve"> </w:t>
      </w:r>
      <w:r w:rsidRPr="002D0E68">
        <w:t>se</w:t>
      </w:r>
      <w:r w:rsidR="00007AB3">
        <w:t xml:space="preserve"> </w:t>
      </w:r>
      <w:r w:rsidRPr="002D0E68">
        <w:t>bazează,</w:t>
      </w:r>
      <w:r w:rsidR="00007AB3">
        <w:t xml:space="preserve"> </w:t>
      </w:r>
      <w:r w:rsidRPr="002D0E68">
        <w:t>pentru</w:t>
      </w:r>
      <w:r w:rsidR="00007AB3">
        <w:t xml:space="preserve"> </w:t>
      </w:r>
      <w:r w:rsidRPr="002D0E68">
        <w:t>punerea</w:t>
      </w:r>
      <w:r w:rsidR="00007AB3">
        <w:t xml:space="preserve"> </w:t>
      </w:r>
      <w:r w:rsidRPr="002D0E68">
        <w:t>sa</w:t>
      </w:r>
      <w:r w:rsidR="00007AB3">
        <w:t xml:space="preserve"> </w:t>
      </w:r>
      <w:r w:rsidRPr="002D0E68">
        <w:t>în</w:t>
      </w:r>
      <w:r w:rsidR="00007AB3">
        <w:t xml:space="preserve"> </w:t>
      </w:r>
      <w:r w:rsidRPr="002D0E68">
        <w:t>aplicare,</w:t>
      </w:r>
      <w:r w:rsidR="00007AB3">
        <w:t xml:space="preserve"> </w:t>
      </w:r>
      <w:r w:rsidRPr="002D0E68">
        <w:t>pe</w:t>
      </w:r>
      <w:r w:rsidR="00007AB3">
        <w:t xml:space="preserve"> </w:t>
      </w:r>
      <w:r w:rsidRPr="002D0E68">
        <w:t>doi</w:t>
      </w:r>
      <w:r w:rsidR="00007AB3">
        <w:t xml:space="preserve"> </w:t>
      </w:r>
      <w:r w:rsidRPr="002D0E68">
        <w:t>piloni</w:t>
      </w:r>
      <w:r w:rsidR="00007AB3">
        <w:t xml:space="preserve"> </w:t>
      </w:r>
      <w:r w:rsidRPr="002D0E68">
        <w:t>care</w:t>
      </w:r>
      <w:r w:rsidR="00007AB3">
        <w:t xml:space="preserve"> </w:t>
      </w:r>
      <w:r w:rsidRPr="002D0E68">
        <w:t>se</w:t>
      </w:r>
      <w:r w:rsidR="00007AB3">
        <w:t xml:space="preserve"> </w:t>
      </w:r>
      <w:r w:rsidRPr="002D0E68">
        <w:t>completează</w:t>
      </w:r>
      <w:r w:rsidR="00007AB3">
        <w:t xml:space="preserve"> </w:t>
      </w:r>
      <w:r w:rsidRPr="002D0E68">
        <w:t>reciproc:</w:t>
      </w:r>
      <w:r w:rsidR="00007AB3">
        <w:t xml:space="preserve"> </w:t>
      </w:r>
      <w:r w:rsidRPr="002D0E68">
        <w:t>planul</w:t>
      </w:r>
      <w:r w:rsidR="00007AB3">
        <w:t xml:space="preserve"> </w:t>
      </w:r>
      <w:r w:rsidRPr="002D0E68">
        <w:t>de</w:t>
      </w:r>
      <w:r w:rsidR="00007AB3">
        <w:t xml:space="preserve"> </w:t>
      </w:r>
      <w:hyperlink r:id="rId154" w:history="1">
        <w:r w:rsidRPr="002D0E68">
          <w:rPr>
            <w:rStyle w:val="Hyperlink"/>
            <w:szCs w:val="24"/>
          </w:rPr>
          <w:t>acțiune</w:t>
        </w:r>
        <w:r w:rsidR="00007AB3">
          <w:rPr>
            <w:rStyle w:val="Hyperlink"/>
            <w:szCs w:val="24"/>
          </w:rPr>
          <w:t xml:space="preserve"> </w:t>
        </w:r>
        <w:r w:rsidRPr="002D0E68">
          <w:rPr>
            <w:rStyle w:val="Hyperlink"/>
            <w:szCs w:val="24"/>
          </w:rPr>
          <w:t>rurală</w:t>
        </w:r>
      </w:hyperlink>
      <w:r w:rsidR="00007AB3">
        <w:t xml:space="preserve"> </w:t>
      </w:r>
      <w:r w:rsidRPr="002D0E68">
        <w:t>și</w:t>
      </w:r>
      <w:r w:rsidR="00007AB3">
        <w:t xml:space="preserve"> </w:t>
      </w:r>
      <w:hyperlink r:id="rId155" w:history="1">
        <w:r w:rsidRPr="002D0E68">
          <w:rPr>
            <w:rStyle w:val="Hyperlink"/>
            <w:szCs w:val="24"/>
          </w:rPr>
          <w:t>Pactul</w:t>
        </w:r>
        <w:r w:rsidR="00007AB3">
          <w:rPr>
            <w:rStyle w:val="Hyperlink"/>
            <w:szCs w:val="24"/>
          </w:rPr>
          <w:t xml:space="preserve"> </w:t>
        </w:r>
        <w:r w:rsidRPr="002D0E68">
          <w:rPr>
            <w:rStyle w:val="Hyperlink"/>
            <w:szCs w:val="24"/>
          </w:rPr>
          <w:t>rural</w:t>
        </w:r>
      </w:hyperlink>
      <w:r w:rsidRPr="002D0E68">
        <w:t>.</w:t>
      </w:r>
      <w:r w:rsidR="00007AB3">
        <w:t xml:space="preserve"> </w:t>
      </w:r>
      <w:r w:rsidRPr="002D0E68">
        <w:t>Planul</w:t>
      </w:r>
      <w:r w:rsidR="00007AB3">
        <w:t xml:space="preserve"> </w:t>
      </w:r>
      <w:r w:rsidRPr="002D0E68">
        <w:t>de</w:t>
      </w:r>
      <w:r w:rsidR="00007AB3">
        <w:t xml:space="preserve"> </w:t>
      </w:r>
      <w:r w:rsidRPr="002D0E68">
        <w:t>acțiune</w:t>
      </w:r>
      <w:r w:rsidR="00007AB3">
        <w:t xml:space="preserve"> </w:t>
      </w:r>
      <w:r w:rsidRPr="002D0E68">
        <w:t>propune</w:t>
      </w:r>
      <w:r w:rsidR="00007AB3">
        <w:t xml:space="preserve"> </w:t>
      </w:r>
      <w:r w:rsidRPr="002D0E68">
        <w:rPr>
          <w:b/>
          <w:bCs/>
        </w:rPr>
        <w:t>patru</w:t>
      </w:r>
      <w:r w:rsidR="00007AB3">
        <w:rPr>
          <w:b/>
          <w:bCs/>
        </w:rPr>
        <w:t xml:space="preserve"> </w:t>
      </w:r>
      <w:r w:rsidRPr="002D0E68">
        <w:rPr>
          <w:b/>
          <w:bCs/>
        </w:rPr>
        <w:t>domenii</w:t>
      </w:r>
      <w:r w:rsidR="00007AB3">
        <w:rPr>
          <w:b/>
          <w:bCs/>
        </w:rPr>
        <w:t xml:space="preserve"> </w:t>
      </w:r>
      <w:r w:rsidRPr="002D0E68">
        <w:rPr>
          <w:b/>
          <w:bCs/>
        </w:rPr>
        <w:t>de</w:t>
      </w:r>
      <w:r w:rsidR="00007AB3">
        <w:rPr>
          <w:b/>
          <w:bCs/>
        </w:rPr>
        <w:t xml:space="preserve"> </w:t>
      </w:r>
      <w:r w:rsidRPr="002D0E68">
        <w:rPr>
          <w:b/>
          <w:bCs/>
        </w:rPr>
        <w:t>acțiune</w:t>
      </w:r>
      <w:r w:rsidR="00007AB3">
        <w:t xml:space="preserve"> </w:t>
      </w:r>
      <w:r w:rsidRPr="002D0E68">
        <w:t>pentru</w:t>
      </w:r>
      <w:r w:rsidR="00007AB3">
        <w:t xml:space="preserve"> </w:t>
      </w:r>
      <w:r w:rsidRPr="002D0E68">
        <w:t>ca</w:t>
      </w:r>
      <w:r w:rsidR="00007AB3">
        <w:t xml:space="preserve"> </w:t>
      </w:r>
      <w:r w:rsidRPr="002D0E68">
        <w:t>Comisia</w:t>
      </w:r>
      <w:r w:rsidR="00007AB3">
        <w:t xml:space="preserve"> </w:t>
      </w:r>
      <w:r w:rsidRPr="002D0E68">
        <w:t>Europeană</w:t>
      </w:r>
      <w:r w:rsidR="00007AB3">
        <w:t xml:space="preserve"> </w:t>
      </w:r>
      <w:r w:rsidRPr="002D0E68">
        <w:t>să</w:t>
      </w:r>
      <w:r w:rsidR="00007AB3">
        <w:t xml:space="preserve"> </w:t>
      </w:r>
      <w:r w:rsidRPr="002D0E68">
        <w:t>stimuleze</w:t>
      </w:r>
      <w:r w:rsidR="00007AB3">
        <w:t xml:space="preserve"> </w:t>
      </w:r>
      <w:r w:rsidRPr="002D0E68">
        <w:t>zone</w:t>
      </w:r>
      <w:r w:rsidR="00007AB3">
        <w:t xml:space="preserve"> </w:t>
      </w:r>
      <w:r w:rsidRPr="002D0E68">
        <w:t>rurale</w:t>
      </w:r>
      <w:r w:rsidR="00007AB3">
        <w:t xml:space="preserve"> </w:t>
      </w:r>
      <w:r w:rsidRPr="002D0E68">
        <w:t>ale</w:t>
      </w:r>
      <w:r w:rsidR="00007AB3">
        <w:t xml:space="preserve"> </w:t>
      </w:r>
      <w:r w:rsidRPr="002D0E68">
        <w:t>UE</w:t>
      </w:r>
      <w:r w:rsidR="00007AB3">
        <w:t xml:space="preserve"> </w:t>
      </w:r>
      <w:r w:rsidRPr="002D0E68">
        <w:rPr>
          <w:b/>
          <w:bCs/>
        </w:rPr>
        <w:t>mai</w:t>
      </w:r>
      <w:r w:rsidR="00007AB3">
        <w:rPr>
          <w:b/>
          <w:bCs/>
        </w:rPr>
        <w:t xml:space="preserve"> </w:t>
      </w:r>
      <w:r w:rsidRPr="002D0E68">
        <w:rPr>
          <w:b/>
          <w:bCs/>
        </w:rPr>
        <w:t>puternice,</w:t>
      </w:r>
      <w:r w:rsidR="00007AB3">
        <w:rPr>
          <w:b/>
          <w:bCs/>
        </w:rPr>
        <w:t xml:space="preserve"> </w:t>
      </w:r>
      <w:r w:rsidRPr="002D0E68">
        <w:rPr>
          <w:b/>
          <w:bCs/>
        </w:rPr>
        <w:t>conectate,</w:t>
      </w:r>
      <w:r w:rsidR="00007AB3">
        <w:rPr>
          <w:b/>
          <w:bCs/>
        </w:rPr>
        <w:t xml:space="preserve"> </w:t>
      </w:r>
      <w:proofErr w:type="spellStart"/>
      <w:r w:rsidRPr="002D0E68">
        <w:rPr>
          <w:b/>
          <w:bCs/>
        </w:rPr>
        <w:t>reziliente</w:t>
      </w:r>
      <w:proofErr w:type="spellEnd"/>
      <w:r w:rsidR="00007AB3">
        <w:rPr>
          <w:b/>
          <w:bCs/>
        </w:rPr>
        <w:t xml:space="preserve"> </w:t>
      </w:r>
      <w:r w:rsidRPr="002D0E68">
        <w:rPr>
          <w:b/>
          <w:bCs/>
        </w:rPr>
        <w:t>și</w:t>
      </w:r>
      <w:r w:rsidR="00007AB3">
        <w:rPr>
          <w:b/>
          <w:bCs/>
        </w:rPr>
        <w:t xml:space="preserve"> </w:t>
      </w:r>
      <w:r w:rsidRPr="002D0E68">
        <w:rPr>
          <w:b/>
          <w:bCs/>
        </w:rPr>
        <w:t>prospere</w:t>
      </w:r>
      <w:r w:rsidRPr="002D0E68">
        <w:t>.</w:t>
      </w:r>
      <w:r w:rsidR="00007AB3">
        <w:t xml:space="preserve"> </w:t>
      </w:r>
      <w:hyperlink r:id="rId156" w:history="1">
        <w:r w:rsidRPr="002D0E68">
          <w:rPr>
            <w:rStyle w:val="Hyperlink"/>
            <w:szCs w:val="24"/>
          </w:rPr>
          <w:t>Pactul</w:t>
        </w:r>
        <w:r w:rsidR="00007AB3">
          <w:rPr>
            <w:rStyle w:val="Hyperlink"/>
            <w:szCs w:val="24"/>
          </w:rPr>
          <w:t xml:space="preserve"> </w:t>
        </w:r>
        <w:r w:rsidRPr="002D0E68">
          <w:rPr>
            <w:rStyle w:val="Hyperlink"/>
            <w:szCs w:val="24"/>
          </w:rPr>
          <w:t>rural</w:t>
        </w:r>
      </w:hyperlink>
      <w:r w:rsidR="00007AB3">
        <w:t xml:space="preserve"> </w:t>
      </w:r>
      <w:r w:rsidRPr="002D0E68">
        <w:t>este</w:t>
      </w:r>
      <w:r w:rsidR="00007AB3">
        <w:t xml:space="preserve"> </w:t>
      </w:r>
      <w:r w:rsidRPr="002D0E68">
        <w:t>un</w:t>
      </w:r>
      <w:r w:rsidR="00007AB3">
        <w:t xml:space="preserve"> </w:t>
      </w:r>
      <w:r w:rsidRPr="002D0E68">
        <w:t>cadru</w:t>
      </w:r>
      <w:r w:rsidR="00007AB3">
        <w:t xml:space="preserve"> </w:t>
      </w:r>
      <w:r w:rsidRPr="002D0E68">
        <w:t>de</w:t>
      </w:r>
      <w:r w:rsidR="00007AB3">
        <w:t xml:space="preserve"> </w:t>
      </w:r>
      <w:r w:rsidRPr="002D0E68">
        <w:t>cooperare</w:t>
      </w:r>
      <w:r w:rsidR="00007AB3">
        <w:t xml:space="preserve"> </w:t>
      </w:r>
      <w:r w:rsidRPr="002D0E68">
        <w:t>între</w:t>
      </w:r>
      <w:r w:rsidR="00007AB3">
        <w:t xml:space="preserve"> </w:t>
      </w:r>
      <w:r w:rsidRPr="002D0E68">
        <w:t>autoritățile</w:t>
      </w:r>
      <w:r w:rsidR="00007AB3">
        <w:t xml:space="preserve"> </w:t>
      </w:r>
      <w:r w:rsidRPr="002D0E68">
        <w:t>și</w:t>
      </w:r>
      <w:r w:rsidR="00007AB3">
        <w:t xml:space="preserve"> </w:t>
      </w:r>
      <w:r w:rsidRPr="002D0E68">
        <w:t>părțile</w:t>
      </w:r>
      <w:r w:rsidR="00007AB3">
        <w:t xml:space="preserve"> </w:t>
      </w:r>
      <w:r w:rsidRPr="002D0E68">
        <w:t>interesate</w:t>
      </w:r>
      <w:r w:rsidR="00007AB3">
        <w:t xml:space="preserve"> </w:t>
      </w:r>
      <w:r w:rsidRPr="002D0E68">
        <w:t>care</w:t>
      </w:r>
      <w:r w:rsidR="00007AB3">
        <w:t xml:space="preserve"> </w:t>
      </w:r>
      <w:r w:rsidRPr="002D0E68">
        <w:t>doresc</w:t>
      </w:r>
      <w:r w:rsidR="00007AB3">
        <w:t xml:space="preserve"> </w:t>
      </w:r>
      <w:r w:rsidRPr="002D0E68">
        <w:t>să</w:t>
      </w:r>
      <w:r w:rsidR="00007AB3">
        <w:t xml:space="preserve"> </w:t>
      </w:r>
      <w:r w:rsidRPr="002D0E68">
        <w:t>acționeze</w:t>
      </w:r>
      <w:r w:rsidR="00007AB3">
        <w:t xml:space="preserve"> </w:t>
      </w:r>
      <w:r w:rsidRPr="002D0E68">
        <w:t>pentru</w:t>
      </w:r>
      <w:r w:rsidR="00007AB3">
        <w:t xml:space="preserve"> </w:t>
      </w:r>
      <w:r w:rsidRPr="002D0E68">
        <w:t>dezvoltarea</w:t>
      </w:r>
      <w:r w:rsidR="00007AB3">
        <w:t xml:space="preserve"> </w:t>
      </w:r>
      <w:r w:rsidRPr="002D0E68">
        <w:t>rurală</w:t>
      </w:r>
      <w:r w:rsidR="00007AB3">
        <w:t xml:space="preserve"> </w:t>
      </w:r>
      <w:r w:rsidRPr="002D0E68">
        <w:t>la</w:t>
      </w:r>
      <w:r w:rsidR="00007AB3">
        <w:t xml:space="preserve"> </w:t>
      </w:r>
      <w:r w:rsidRPr="002D0E68">
        <w:t>nivel</w:t>
      </w:r>
      <w:r w:rsidR="00007AB3">
        <w:t xml:space="preserve"> </w:t>
      </w:r>
      <w:r w:rsidRPr="002D0E68">
        <w:t>european,</w:t>
      </w:r>
      <w:r w:rsidR="00007AB3">
        <w:t xml:space="preserve"> </w:t>
      </w:r>
      <w:r w:rsidRPr="002D0E68">
        <w:t>național,</w:t>
      </w:r>
      <w:r w:rsidR="00007AB3">
        <w:t xml:space="preserve"> </w:t>
      </w:r>
      <w:r w:rsidRPr="002D0E68">
        <w:t>regional</w:t>
      </w:r>
      <w:r w:rsidR="00007AB3">
        <w:t xml:space="preserve"> </w:t>
      </w:r>
      <w:r w:rsidRPr="002D0E68">
        <w:t>și</w:t>
      </w:r>
      <w:r w:rsidR="00007AB3">
        <w:t xml:space="preserve"> </w:t>
      </w:r>
      <w:r w:rsidRPr="002D0E68">
        <w:t>local.</w:t>
      </w:r>
    </w:p>
    <w:p w14:paraId="0F6C67D3" w14:textId="4CE10103" w:rsidR="002D0E68" w:rsidRPr="002D0E68" w:rsidRDefault="002D0E68" w:rsidP="002D0E68">
      <w:r w:rsidRPr="002D0E68">
        <w:t>Statistici</w:t>
      </w:r>
      <w:r w:rsidR="00007AB3">
        <w:t xml:space="preserve"> </w:t>
      </w:r>
      <w:r w:rsidRPr="002D0E68">
        <w:t>și</w:t>
      </w:r>
      <w:r w:rsidR="00007AB3">
        <w:t xml:space="preserve"> </w:t>
      </w:r>
      <w:r w:rsidRPr="002D0E68">
        <w:t>analize</w:t>
      </w:r>
      <w:r w:rsidR="00007AB3">
        <w:t xml:space="preserve"> </w:t>
      </w:r>
      <w:r w:rsidRPr="002D0E68">
        <w:t>detaliate</w:t>
      </w:r>
      <w:r w:rsidR="00007AB3">
        <w:t xml:space="preserve"> </w:t>
      </w:r>
      <w:r w:rsidRPr="002D0E68">
        <w:t>privind</w:t>
      </w:r>
      <w:r w:rsidR="00007AB3">
        <w:t xml:space="preserve"> </w:t>
      </w:r>
      <w:r w:rsidRPr="002D0E68">
        <w:t>zonele</w:t>
      </w:r>
      <w:r w:rsidR="00007AB3">
        <w:t xml:space="preserve"> </w:t>
      </w:r>
      <w:r w:rsidRPr="002D0E68">
        <w:t>rurale</w:t>
      </w:r>
      <w:r w:rsidR="00007AB3">
        <w:t xml:space="preserve"> </w:t>
      </w:r>
      <w:r w:rsidRPr="002D0E68">
        <w:t>ale</w:t>
      </w:r>
      <w:r w:rsidR="00007AB3">
        <w:t xml:space="preserve"> </w:t>
      </w:r>
      <w:r w:rsidRPr="002D0E68">
        <w:t>UE,</w:t>
      </w:r>
      <w:r w:rsidR="00007AB3">
        <w:t xml:space="preserve"> </w:t>
      </w:r>
      <w:r w:rsidRPr="002D0E68">
        <w:t>care</w:t>
      </w:r>
      <w:r w:rsidR="00007AB3">
        <w:t xml:space="preserve"> </w:t>
      </w:r>
      <w:r w:rsidRPr="002D0E68">
        <w:t>acoperă</w:t>
      </w:r>
      <w:r w:rsidR="00007AB3">
        <w:t xml:space="preserve"> </w:t>
      </w:r>
      <w:r w:rsidRPr="002D0E68">
        <w:t>aspecte</w:t>
      </w:r>
      <w:r w:rsidR="00007AB3">
        <w:t xml:space="preserve"> </w:t>
      </w:r>
      <w:r w:rsidRPr="002D0E68">
        <w:t>economice,</w:t>
      </w:r>
      <w:r w:rsidR="00007AB3">
        <w:t xml:space="preserve"> </w:t>
      </w:r>
      <w:r w:rsidRPr="002D0E68">
        <w:t>sociale</w:t>
      </w:r>
      <w:r w:rsidR="00007AB3">
        <w:t xml:space="preserve"> </w:t>
      </w:r>
      <w:r w:rsidRPr="002D0E68">
        <w:t>și</w:t>
      </w:r>
      <w:r w:rsidR="00007AB3">
        <w:t xml:space="preserve"> </w:t>
      </w:r>
      <w:r w:rsidRPr="002D0E68">
        <w:t>de</w:t>
      </w:r>
      <w:r w:rsidR="00007AB3">
        <w:t xml:space="preserve"> </w:t>
      </w:r>
      <w:r w:rsidRPr="002D0E68">
        <w:t>mediu,</w:t>
      </w:r>
      <w:r w:rsidR="00007AB3">
        <w:t xml:space="preserve"> </w:t>
      </w:r>
      <w:r w:rsidRPr="002D0E68">
        <w:t>sunt</w:t>
      </w:r>
      <w:r w:rsidR="00007AB3">
        <w:t xml:space="preserve"> </w:t>
      </w:r>
      <w:r w:rsidRPr="002D0E68">
        <w:t>disponibile</w:t>
      </w:r>
      <w:r w:rsidR="00007AB3">
        <w:t xml:space="preserve"> </w:t>
      </w:r>
      <w:r w:rsidRPr="002D0E68">
        <w:t>în</w:t>
      </w:r>
      <w:r w:rsidR="00007AB3">
        <w:t xml:space="preserve"> </w:t>
      </w:r>
      <w:hyperlink r:id="rId157" w:history="1">
        <w:r w:rsidRPr="002D0E68">
          <w:rPr>
            <w:rStyle w:val="Hyperlink"/>
            <w:szCs w:val="24"/>
          </w:rPr>
          <w:t>Observatorul</w:t>
        </w:r>
        <w:r w:rsidR="00007AB3">
          <w:rPr>
            <w:rStyle w:val="Hyperlink"/>
            <w:szCs w:val="24"/>
          </w:rPr>
          <w:t xml:space="preserve"> </w:t>
        </w:r>
        <w:r w:rsidRPr="002D0E68">
          <w:rPr>
            <w:rStyle w:val="Hyperlink"/>
            <w:szCs w:val="24"/>
          </w:rPr>
          <w:t>rural</w:t>
        </w:r>
      </w:hyperlink>
      <w:r w:rsidRPr="002D0E68">
        <w:t>.</w:t>
      </w:r>
    </w:p>
    <w:p w14:paraId="4CD7C0F4" w14:textId="7D1A09B0" w:rsidR="002D0E68" w:rsidRPr="002D0E68" w:rsidRDefault="002D0E68" w:rsidP="002D0E68">
      <w:r w:rsidRPr="002D0E68">
        <w:rPr>
          <w:b/>
          <w:bCs/>
        </w:rPr>
        <w:t>Pentru</w:t>
      </w:r>
      <w:r w:rsidR="00007AB3">
        <w:rPr>
          <w:b/>
          <w:bCs/>
        </w:rPr>
        <w:t xml:space="preserve"> </w:t>
      </w:r>
      <w:r w:rsidRPr="002D0E68">
        <w:rPr>
          <w:b/>
          <w:bCs/>
        </w:rPr>
        <w:t>mai</w:t>
      </w:r>
      <w:r w:rsidR="00007AB3">
        <w:rPr>
          <w:b/>
          <w:bCs/>
        </w:rPr>
        <w:t xml:space="preserve"> </w:t>
      </w:r>
      <w:r w:rsidRPr="002D0E68">
        <w:rPr>
          <w:b/>
          <w:bCs/>
        </w:rPr>
        <w:t>multe</w:t>
      </w:r>
      <w:r w:rsidR="00007AB3">
        <w:rPr>
          <w:b/>
          <w:bCs/>
        </w:rPr>
        <w:t xml:space="preserve"> </w:t>
      </w:r>
      <w:r w:rsidRPr="002D0E68">
        <w:rPr>
          <w:b/>
          <w:bCs/>
        </w:rPr>
        <w:t>informații</w:t>
      </w:r>
    </w:p>
    <w:p w14:paraId="0C121D12" w14:textId="77D8FD4A" w:rsidR="002D0E68" w:rsidRPr="002D0E68" w:rsidRDefault="00BE4464" w:rsidP="00382D10">
      <w:pPr>
        <w:spacing w:before="0"/>
      </w:pPr>
      <w:hyperlink r:id="rId158" w:history="1">
        <w:r w:rsidR="002D0E68" w:rsidRPr="002D0E68">
          <w:rPr>
            <w:rStyle w:val="Hyperlink"/>
            <w:szCs w:val="24"/>
          </w:rPr>
          <w:t>Viziunea</w:t>
        </w:r>
        <w:r w:rsidR="00007AB3">
          <w:rPr>
            <w:rStyle w:val="Hyperlink"/>
            <w:szCs w:val="24"/>
          </w:rPr>
          <w:t xml:space="preserve"> </w:t>
        </w:r>
        <w:r w:rsidR="002D0E68" w:rsidRPr="002D0E68">
          <w:rPr>
            <w:rStyle w:val="Hyperlink"/>
            <w:szCs w:val="24"/>
          </w:rPr>
          <w:t>rurală</w:t>
        </w:r>
      </w:hyperlink>
    </w:p>
    <w:p w14:paraId="2DF1F982" w14:textId="1567DD7C" w:rsidR="002D0E68" w:rsidRPr="002D0E68" w:rsidRDefault="00BE4464" w:rsidP="00382D10">
      <w:pPr>
        <w:spacing w:before="0"/>
      </w:pPr>
      <w:hyperlink r:id="rId159" w:history="1">
        <w:r w:rsidR="002D0E68" w:rsidRPr="002D0E68">
          <w:rPr>
            <w:rStyle w:val="Hyperlink"/>
            <w:szCs w:val="24"/>
          </w:rPr>
          <w:t>Observatorul</w:t>
        </w:r>
        <w:r w:rsidR="00007AB3">
          <w:rPr>
            <w:rStyle w:val="Hyperlink"/>
            <w:szCs w:val="24"/>
          </w:rPr>
          <w:t xml:space="preserve"> </w:t>
        </w:r>
        <w:r w:rsidR="002D0E68" w:rsidRPr="002D0E68">
          <w:rPr>
            <w:rStyle w:val="Hyperlink"/>
            <w:szCs w:val="24"/>
          </w:rPr>
          <w:t>rural</w:t>
        </w:r>
      </w:hyperlink>
    </w:p>
    <w:p w14:paraId="36FDAC05" w14:textId="79A17653" w:rsidR="002D0E68" w:rsidRPr="002D0E68" w:rsidRDefault="00BE4464" w:rsidP="00382D10">
      <w:pPr>
        <w:spacing w:before="0"/>
      </w:pPr>
      <w:hyperlink r:id="rId160" w:history="1">
        <w:r w:rsidR="002D0E68" w:rsidRPr="002D0E68">
          <w:rPr>
            <w:rStyle w:val="Hyperlink"/>
            <w:szCs w:val="24"/>
          </w:rPr>
          <w:t>Pactul</w:t>
        </w:r>
        <w:r w:rsidR="00007AB3">
          <w:rPr>
            <w:rStyle w:val="Hyperlink"/>
            <w:szCs w:val="24"/>
          </w:rPr>
          <w:t xml:space="preserve"> </w:t>
        </w:r>
        <w:r w:rsidR="002D0E68" w:rsidRPr="002D0E68">
          <w:rPr>
            <w:rStyle w:val="Hyperlink"/>
            <w:szCs w:val="24"/>
          </w:rPr>
          <w:t>rural</w:t>
        </w:r>
      </w:hyperlink>
    </w:p>
    <w:p w14:paraId="3CBD13B5" w14:textId="3EB28EA3" w:rsidR="002D0E68" w:rsidRPr="002D0E68" w:rsidRDefault="00BE4464" w:rsidP="00382D10">
      <w:pPr>
        <w:spacing w:before="0"/>
      </w:pPr>
      <w:hyperlink r:id="rId161" w:history="1">
        <w:r w:rsidR="002D0E68" w:rsidRPr="002D0E68">
          <w:rPr>
            <w:rStyle w:val="Hyperlink"/>
            <w:szCs w:val="24"/>
          </w:rPr>
          <w:t>Forumul</w:t>
        </w:r>
        <w:r w:rsidR="00007AB3">
          <w:rPr>
            <w:rStyle w:val="Hyperlink"/>
            <w:szCs w:val="24"/>
          </w:rPr>
          <w:t xml:space="preserve"> </w:t>
        </w:r>
        <w:r w:rsidR="002D0E68" w:rsidRPr="002D0E68">
          <w:rPr>
            <w:rStyle w:val="Hyperlink"/>
            <w:szCs w:val="24"/>
          </w:rPr>
          <w:t>satelor</w:t>
        </w:r>
        <w:r w:rsidR="00007AB3">
          <w:rPr>
            <w:rStyle w:val="Hyperlink"/>
            <w:szCs w:val="24"/>
          </w:rPr>
          <w:t xml:space="preserve"> </w:t>
        </w:r>
        <w:r w:rsidR="002D0E68" w:rsidRPr="002D0E68">
          <w:rPr>
            <w:rStyle w:val="Hyperlink"/>
            <w:szCs w:val="24"/>
          </w:rPr>
          <w:t>nou-înființate</w:t>
        </w:r>
        <w:r w:rsidR="00007AB3">
          <w:rPr>
            <w:rStyle w:val="Hyperlink"/>
            <w:szCs w:val="24"/>
          </w:rPr>
          <w:t xml:space="preserve"> </w:t>
        </w:r>
        <w:r w:rsidR="002D0E68" w:rsidRPr="002D0E68">
          <w:rPr>
            <w:rStyle w:val="Hyperlink"/>
            <w:szCs w:val="24"/>
          </w:rPr>
          <w:t>(</w:t>
        </w:r>
        <w:proofErr w:type="spellStart"/>
        <w:r w:rsidR="002D0E68" w:rsidRPr="002D0E68">
          <w:rPr>
            <w:rStyle w:val="Hyperlink"/>
            <w:szCs w:val="24"/>
          </w:rPr>
          <w:t>startup</w:t>
        </w:r>
        <w:proofErr w:type="spellEnd"/>
        <w:r w:rsidR="00007AB3">
          <w:rPr>
            <w:rStyle w:val="Hyperlink"/>
            <w:szCs w:val="24"/>
          </w:rPr>
          <w:t xml:space="preserve"> </w:t>
        </w:r>
        <w:r w:rsidR="002D0E68" w:rsidRPr="002D0E68">
          <w:rPr>
            <w:rStyle w:val="Hyperlink"/>
            <w:szCs w:val="24"/>
          </w:rPr>
          <w:t>Village</w:t>
        </w:r>
        <w:r w:rsidR="00007AB3">
          <w:rPr>
            <w:rStyle w:val="Hyperlink"/>
            <w:szCs w:val="24"/>
          </w:rPr>
          <w:t xml:space="preserve"> </w:t>
        </w:r>
        <w:r w:rsidR="002D0E68" w:rsidRPr="002D0E68">
          <w:rPr>
            <w:rStyle w:val="Hyperlink"/>
            <w:szCs w:val="24"/>
          </w:rPr>
          <w:t>Forum)</w:t>
        </w:r>
      </w:hyperlink>
    </w:p>
    <w:p w14:paraId="444A5703" w14:textId="72F8DCC3" w:rsidR="00CE6B9C" w:rsidRPr="00CE6B9C" w:rsidRDefault="00CE6B9C" w:rsidP="00CE6B9C">
      <w:pPr>
        <w:pStyle w:val="separatorarticole"/>
      </w:pPr>
      <w:r>
        <w:t>*</w:t>
      </w:r>
    </w:p>
    <w:p w14:paraId="08A05099" w14:textId="583C28FD" w:rsidR="00CE6B9C" w:rsidRPr="00CE6B9C" w:rsidRDefault="00CE6B9C" w:rsidP="00CE6B9C">
      <w:pPr>
        <w:pStyle w:val="TitluArticolinINFOUE"/>
      </w:pPr>
      <w:bookmarkStart w:id="174" w:name="_Toc158617951"/>
      <w:r w:rsidRPr="00CE6B9C">
        <w:t>Comisia</w:t>
      </w:r>
      <w:r w:rsidR="00007AB3">
        <w:t xml:space="preserve"> </w:t>
      </w:r>
      <w:r w:rsidRPr="00CE6B9C">
        <w:t>stabilește</w:t>
      </w:r>
      <w:r w:rsidR="00007AB3">
        <w:t xml:space="preserve"> </w:t>
      </w:r>
      <w:r w:rsidRPr="00CE6B9C">
        <w:t>modalitățile</w:t>
      </w:r>
      <w:r w:rsidR="00007AB3">
        <w:t xml:space="preserve"> </w:t>
      </w:r>
      <w:r w:rsidRPr="00CE6B9C">
        <w:t>de</w:t>
      </w:r>
      <w:r w:rsidR="00007AB3">
        <w:t xml:space="preserve"> </w:t>
      </w:r>
      <w:r w:rsidRPr="00CE6B9C">
        <w:t>captare,</w:t>
      </w:r>
      <w:r w:rsidR="00007AB3">
        <w:t xml:space="preserve"> </w:t>
      </w:r>
      <w:r w:rsidRPr="00CE6B9C">
        <w:t>stocare</w:t>
      </w:r>
      <w:r w:rsidR="00007AB3">
        <w:t xml:space="preserve"> </w:t>
      </w:r>
      <w:r w:rsidRPr="00CE6B9C">
        <w:t>și</w:t>
      </w:r>
      <w:r w:rsidR="00007AB3">
        <w:t xml:space="preserve"> </w:t>
      </w:r>
      <w:r w:rsidRPr="00CE6B9C">
        <w:t>utilizare</w:t>
      </w:r>
      <w:r w:rsidR="00007AB3">
        <w:t xml:space="preserve"> </w:t>
      </w:r>
      <w:r w:rsidRPr="00CE6B9C">
        <w:t>durabilă</w:t>
      </w:r>
      <w:r w:rsidR="00007AB3">
        <w:t xml:space="preserve"> </w:t>
      </w:r>
      <w:r w:rsidRPr="00CE6B9C">
        <w:t>a</w:t>
      </w:r>
      <w:r w:rsidR="00007AB3">
        <w:t xml:space="preserve"> </w:t>
      </w:r>
      <w:r w:rsidRPr="00CE6B9C">
        <w:t>dioxidului</w:t>
      </w:r>
      <w:r w:rsidR="00007AB3">
        <w:t xml:space="preserve"> </w:t>
      </w:r>
      <w:r w:rsidRPr="00CE6B9C">
        <w:t>de</w:t>
      </w:r>
      <w:r w:rsidR="00007AB3">
        <w:t xml:space="preserve"> </w:t>
      </w:r>
      <w:r w:rsidRPr="00CE6B9C">
        <w:t>carbon</w:t>
      </w:r>
      <w:r w:rsidR="00007AB3">
        <w:t xml:space="preserve"> </w:t>
      </w:r>
      <w:r w:rsidRPr="00CE6B9C">
        <w:t>pentru</w:t>
      </w:r>
      <w:r w:rsidR="00007AB3">
        <w:t xml:space="preserve"> </w:t>
      </w:r>
      <w:r w:rsidRPr="00CE6B9C">
        <w:t>a</w:t>
      </w:r>
      <w:r w:rsidR="00007AB3">
        <w:t xml:space="preserve"> </w:t>
      </w:r>
      <w:r w:rsidRPr="00CE6B9C">
        <w:t>atinge</w:t>
      </w:r>
      <w:r w:rsidR="00007AB3">
        <w:t xml:space="preserve"> </w:t>
      </w:r>
      <w:r w:rsidRPr="00CE6B9C">
        <w:t>neutralitatea</w:t>
      </w:r>
      <w:r w:rsidR="00007AB3">
        <w:t xml:space="preserve"> </w:t>
      </w:r>
      <w:r w:rsidRPr="00CE6B9C">
        <w:t>climatică</w:t>
      </w:r>
      <w:r w:rsidR="00007AB3">
        <w:t xml:space="preserve"> </w:t>
      </w:r>
      <w:r w:rsidRPr="00CE6B9C">
        <w:t>până</w:t>
      </w:r>
      <w:r w:rsidR="00007AB3">
        <w:t xml:space="preserve"> </w:t>
      </w:r>
      <w:r w:rsidRPr="00CE6B9C">
        <w:t>în</w:t>
      </w:r>
      <w:r w:rsidR="00007AB3">
        <w:t xml:space="preserve"> </w:t>
      </w:r>
      <w:r w:rsidRPr="00CE6B9C">
        <w:t>2050</w:t>
      </w:r>
      <w:bookmarkEnd w:id="174"/>
    </w:p>
    <w:p w14:paraId="3F61BFF0" w14:textId="5AED9BE6" w:rsidR="00CE6B9C" w:rsidRPr="00CE6B9C" w:rsidRDefault="00CE6B9C" w:rsidP="00CE6B9C">
      <w:r w:rsidRPr="00CE6B9C">
        <w:t>Uniunea</w:t>
      </w:r>
      <w:r w:rsidR="00007AB3">
        <w:t xml:space="preserve"> </w:t>
      </w:r>
      <w:r w:rsidRPr="00CE6B9C">
        <w:t>Europeană</w:t>
      </w:r>
      <w:r w:rsidR="00007AB3">
        <w:t xml:space="preserve"> </w:t>
      </w:r>
      <w:r w:rsidRPr="00CE6B9C">
        <w:t>s-a</w:t>
      </w:r>
      <w:r w:rsidR="00007AB3">
        <w:t xml:space="preserve"> </w:t>
      </w:r>
      <w:r w:rsidRPr="00CE6B9C">
        <w:t>angajat</w:t>
      </w:r>
      <w:r w:rsidR="00007AB3">
        <w:t xml:space="preserve"> </w:t>
      </w:r>
      <w:r w:rsidRPr="00CE6B9C">
        <w:t>să</w:t>
      </w:r>
      <w:r w:rsidR="00007AB3">
        <w:t xml:space="preserve"> </w:t>
      </w:r>
      <w:r w:rsidRPr="00CE6B9C">
        <w:t>atingă</w:t>
      </w:r>
      <w:r w:rsidR="00007AB3">
        <w:t xml:space="preserve"> </w:t>
      </w:r>
      <w:r w:rsidRPr="00CE6B9C">
        <w:t>nivelul</w:t>
      </w:r>
      <w:r w:rsidR="00007AB3">
        <w:t xml:space="preserve"> </w:t>
      </w:r>
      <w:r w:rsidRPr="00CE6B9C">
        <w:t>„zero</w:t>
      </w:r>
      <w:r w:rsidR="00007AB3">
        <w:t xml:space="preserve"> </w:t>
      </w:r>
      <w:r w:rsidRPr="00CE6B9C">
        <w:t>net”</w:t>
      </w:r>
      <w:r w:rsidR="00007AB3">
        <w:t xml:space="preserve"> </w:t>
      </w:r>
      <w:r w:rsidRPr="00CE6B9C">
        <w:t>al</w:t>
      </w:r>
      <w:r w:rsidR="00007AB3">
        <w:t xml:space="preserve"> </w:t>
      </w:r>
      <w:r w:rsidRPr="00CE6B9C">
        <w:t>emisiilor</w:t>
      </w:r>
      <w:r w:rsidR="00007AB3">
        <w:t xml:space="preserve"> </w:t>
      </w:r>
      <w:r w:rsidRPr="00CE6B9C">
        <w:t>de</w:t>
      </w:r>
      <w:r w:rsidR="00007AB3">
        <w:t xml:space="preserve"> </w:t>
      </w:r>
      <w:r w:rsidRPr="00CE6B9C">
        <w:t>CO</w:t>
      </w:r>
      <w:r w:rsidRPr="00CE6B9C">
        <w:rPr>
          <w:vertAlign w:val="subscript"/>
        </w:rPr>
        <w:t>2</w:t>
      </w:r>
      <w:r w:rsidR="00007AB3">
        <w:t xml:space="preserve"> </w:t>
      </w:r>
      <w:r w:rsidRPr="00CE6B9C">
        <w:t>până</w:t>
      </w:r>
      <w:r w:rsidR="00007AB3">
        <w:t xml:space="preserve"> </w:t>
      </w:r>
      <w:r w:rsidRPr="00CE6B9C">
        <w:t>în</w:t>
      </w:r>
      <w:r w:rsidR="00007AB3">
        <w:t xml:space="preserve"> </w:t>
      </w:r>
      <w:r w:rsidRPr="00CE6B9C">
        <w:t>2050.</w:t>
      </w:r>
      <w:r w:rsidR="00007AB3">
        <w:t xml:space="preserve"> </w:t>
      </w:r>
      <w:r w:rsidRPr="00CE6B9C">
        <w:t>Deși</w:t>
      </w:r>
      <w:r w:rsidR="00007AB3">
        <w:t xml:space="preserve"> </w:t>
      </w:r>
      <w:r w:rsidRPr="00CE6B9C">
        <w:t>cea</w:t>
      </w:r>
      <w:r w:rsidR="00007AB3">
        <w:t xml:space="preserve"> </w:t>
      </w:r>
      <w:r w:rsidRPr="00CE6B9C">
        <w:t>mai</w:t>
      </w:r>
      <w:r w:rsidR="00007AB3">
        <w:t xml:space="preserve"> </w:t>
      </w:r>
      <w:r w:rsidRPr="00CE6B9C">
        <w:t>mare</w:t>
      </w:r>
      <w:r w:rsidR="00007AB3">
        <w:t xml:space="preserve"> </w:t>
      </w:r>
      <w:r w:rsidRPr="00CE6B9C">
        <w:t>parte</w:t>
      </w:r>
      <w:r w:rsidR="00007AB3">
        <w:t xml:space="preserve"> </w:t>
      </w:r>
      <w:r w:rsidRPr="00CE6B9C">
        <w:t>a</w:t>
      </w:r>
      <w:r w:rsidR="00007AB3">
        <w:t xml:space="preserve"> </w:t>
      </w:r>
      <w:r w:rsidRPr="00CE6B9C">
        <w:t>acestui</w:t>
      </w:r>
      <w:r w:rsidR="00007AB3">
        <w:t xml:space="preserve"> </w:t>
      </w:r>
      <w:r w:rsidRPr="00CE6B9C">
        <w:t>efort</w:t>
      </w:r>
      <w:r w:rsidR="00007AB3">
        <w:t xml:space="preserve"> </w:t>
      </w:r>
      <w:r w:rsidRPr="00CE6B9C">
        <w:t>o</w:t>
      </w:r>
      <w:r w:rsidR="00007AB3">
        <w:t xml:space="preserve"> </w:t>
      </w:r>
      <w:r w:rsidRPr="00CE6B9C">
        <w:t>va</w:t>
      </w:r>
      <w:r w:rsidR="00007AB3">
        <w:t xml:space="preserve"> </w:t>
      </w:r>
      <w:r w:rsidRPr="00CE6B9C">
        <w:t>constitui</w:t>
      </w:r>
      <w:r w:rsidR="00007AB3">
        <w:t xml:space="preserve"> </w:t>
      </w:r>
      <w:r w:rsidRPr="00CE6B9C">
        <w:t>reducerea</w:t>
      </w:r>
      <w:r w:rsidR="00007AB3">
        <w:t xml:space="preserve"> </w:t>
      </w:r>
      <w:r w:rsidRPr="00CE6B9C">
        <w:t>nivelurilor</w:t>
      </w:r>
      <w:r w:rsidR="00007AB3">
        <w:t xml:space="preserve"> </w:t>
      </w:r>
      <w:r w:rsidRPr="00CE6B9C">
        <w:t>actuale</w:t>
      </w:r>
      <w:r w:rsidR="00007AB3">
        <w:t xml:space="preserve"> </w:t>
      </w:r>
      <w:r w:rsidRPr="00CE6B9C">
        <w:t>de</w:t>
      </w:r>
      <w:r w:rsidR="00007AB3">
        <w:t xml:space="preserve"> </w:t>
      </w:r>
      <w:r w:rsidRPr="00CE6B9C">
        <w:t>emisii</w:t>
      </w:r>
      <w:r w:rsidR="00007AB3">
        <w:t xml:space="preserve"> </w:t>
      </w:r>
      <w:r w:rsidRPr="00CE6B9C">
        <w:t>în</w:t>
      </w:r>
      <w:r w:rsidR="00007AB3">
        <w:t xml:space="preserve"> </w:t>
      </w:r>
      <w:r w:rsidRPr="00CE6B9C">
        <w:t>următorii</w:t>
      </w:r>
      <w:r w:rsidR="00007AB3">
        <w:t xml:space="preserve"> </w:t>
      </w:r>
      <w:r w:rsidRPr="00CE6B9C">
        <w:t>ani,</w:t>
      </w:r>
      <w:r w:rsidR="00007AB3">
        <w:t xml:space="preserve"> </w:t>
      </w:r>
      <w:r w:rsidRPr="00CE6B9C">
        <w:t>vom</w:t>
      </w:r>
      <w:r w:rsidR="00007AB3">
        <w:t xml:space="preserve"> </w:t>
      </w:r>
      <w:r w:rsidRPr="00CE6B9C">
        <w:t>avea</w:t>
      </w:r>
      <w:r w:rsidR="00007AB3">
        <w:t xml:space="preserve"> </w:t>
      </w:r>
      <w:r w:rsidRPr="00CE6B9C">
        <w:t>nevoie</w:t>
      </w:r>
      <w:r w:rsidR="00007AB3">
        <w:t xml:space="preserve"> </w:t>
      </w:r>
      <w:r w:rsidRPr="00CE6B9C">
        <w:t>și</w:t>
      </w:r>
      <w:r w:rsidR="00007AB3">
        <w:t xml:space="preserve"> </w:t>
      </w:r>
      <w:r w:rsidRPr="00CE6B9C">
        <w:t>de</w:t>
      </w:r>
      <w:r w:rsidR="00007AB3">
        <w:t xml:space="preserve"> </w:t>
      </w:r>
      <w:r w:rsidRPr="00CE6B9C">
        <w:t>tehnologii</w:t>
      </w:r>
      <w:r w:rsidR="00007AB3">
        <w:t xml:space="preserve"> </w:t>
      </w:r>
      <w:r w:rsidRPr="00CE6B9C">
        <w:t>care</w:t>
      </w:r>
      <w:r w:rsidR="00007AB3">
        <w:t xml:space="preserve"> </w:t>
      </w:r>
      <w:r w:rsidRPr="00CE6B9C">
        <w:t>pot</w:t>
      </w:r>
      <w:r w:rsidR="00007AB3">
        <w:t xml:space="preserve"> </w:t>
      </w:r>
      <w:r w:rsidRPr="00CE6B9C">
        <w:t>să</w:t>
      </w:r>
      <w:r w:rsidR="00007AB3">
        <w:t xml:space="preserve"> </w:t>
      </w:r>
      <w:r w:rsidRPr="00CE6B9C">
        <w:t>capteze</w:t>
      </w:r>
      <w:r w:rsidR="00007AB3">
        <w:t xml:space="preserve"> </w:t>
      </w:r>
      <w:r w:rsidRPr="00CE6B9C">
        <w:t>CO</w:t>
      </w:r>
      <w:r w:rsidRPr="00CE6B9C">
        <w:rPr>
          <w:vertAlign w:val="subscript"/>
        </w:rPr>
        <w:t>2</w:t>
      </w:r>
      <w:r w:rsidR="00007AB3">
        <w:t xml:space="preserve"> </w:t>
      </w:r>
      <w:r w:rsidRPr="00CE6B9C">
        <w:t>sau</w:t>
      </w:r>
      <w:r w:rsidR="00007AB3">
        <w:t xml:space="preserve"> </w:t>
      </w:r>
      <w:r w:rsidRPr="00CE6B9C">
        <w:t>să</w:t>
      </w:r>
      <w:r w:rsidR="00007AB3">
        <w:t xml:space="preserve"> </w:t>
      </w:r>
      <w:r w:rsidRPr="00CE6B9C">
        <w:t>îl</w:t>
      </w:r>
      <w:r w:rsidR="00007AB3">
        <w:t xml:space="preserve"> </w:t>
      </w:r>
      <w:r w:rsidRPr="00CE6B9C">
        <w:t>elimine</w:t>
      </w:r>
      <w:r w:rsidR="00007AB3">
        <w:t xml:space="preserve"> </w:t>
      </w:r>
      <w:r w:rsidRPr="00CE6B9C">
        <w:t>direct</w:t>
      </w:r>
      <w:r w:rsidR="00007AB3">
        <w:t xml:space="preserve"> </w:t>
      </w:r>
      <w:r w:rsidRPr="00CE6B9C">
        <w:t>din</w:t>
      </w:r>
      <w:r w:rsidR="00007AB3">
        <w:t xml:space="preserve"> </w:t>
      </w:r>
      <w:r w:rsidRPr="00CE6B9C">
        <w:t>atmosferă</w:t>
      </w:r>
      <w:r w:rsidR="00007AB3">
        <w:t xml:space="preserve"> </w:t>
      </w:r>
      <w:r w:rsidRPr="00CE6B9C">
        <w:t>și</w:t>
      </w:r>
      <w:r w:rsidR="00007AB3">
        <w:t xml:space="preserve"> </w:t>
      </w:r>
      <w:r w:rsidRPr="00CE6B9C">
        <w:t>apoi</w:t>
      </w:r>
      <w:r w:rsidR="00007AB3">
        <w:t xml:space="preserve"> </w:t>
      </w:r>
      <w:r w:rsidRPr="00CE6B9C">
        <w:t>să</w:t>
      </w:r>
      <w:r w:rsidR="00007AB3">
        <w:t xml:space="preserve"> </w:t>
      </w:r>
      <w:r w:rsidRPr="00CE6B9C">
        <w:t>îl</w:t>
      </w:r>
      <w:r w:rsidR="00007AB3">
        <w:t xml:space="preserve"> </w:t>
      </w:r>
      <w:r w:rsidRPr="00CE6B9C">
        <w:t>stocheze</w:t>
      </w:r>
      <w:r w:rsidR="00007AB3">
        <w:t xml:space="preserve"> </w:t>
      </w:r>
      <w:r w:rsidRPr="00CE6B9C">
        <w:t>sau</w:t>
      </w:r>
      <w:r w:rsidR="00007AB3">
        <w:t xml:space="preserve"> </w:t>
      </w:r>
      <w:r w:rsidRPr="00CE6B9C">
        <w:t>să</w:t>
      </w:r>
      <w:r w:rsidR="00007AB3">
        <w:t xml:space="preserve"> </w:t>
      </w:r>
      <w:r w:rsidRPr="00CE6B9C">
        <w:t>îl</w:t>
      </w:r>
      <w:r w:rsidR="00007AB3">
        <w:t xml:space="preserve"> </w:t>
      </w:r>
      <w:r w:rsidRPr="00CE6B9C">
        <w:t>utilizeze.</w:t>
      </w:r>
      <w:r w:rsidR="00007AB3">
        <w:t xml:space="preserve"> </w:t>
      </w:r>
      <w:r w:rsidRPr="00CE6B9C">
        <w:t>Aceste</w:t>
      </w:r>
      <w:r w:rsidR="00007AB3">
        <w:t xml:space="preserve"> </w:t>
      </w:r>
      <w:r w:rsidRPr="00CE6B9C">
        <w:t>tehnologii</w:t>
      </w:r>
      <w:r w:rsidR="00007AB3">
        <w:t xml:space="preserve"> </w:t>
      </w:r>
      <w:r w:rsidRPr="00CE6B9C">
        <w:t>se</w:t>
      </w:r>
      <w:r w:rsidR="00007AB3">
        <w:t xml:space="preserve"> </w:t>
      </w:r>
      <w:r w:rsidRPr="00CE6B9C">
        <w:t>vor</w:t>
      </w:r>
      <w:r w:rsidR="00007AB3">
        <w:t xml:space="preserve"> </w:t>
      </w:r>
      <w:r w:rsidRPr="00CE6B9C">
        <w:t>concentra</w:t>
      </w:r>
      <w:r w:rsidR="00007AB3">
        <w:t xml:space="preserve"> </w:t>
      </w:r>
      <w:r w:rsidRPr="00CE6B9C">
        <w:t>asupra</w:t>
      </w:r>
      <w:r w:rsidR="00007AB3">
        <w:t xml:space="preserve"> </w:t>
      </w:r>
      <w:r w:rsidRPr="00CE6B9C">
        <w:t>sectoarelor</w:t>
      </w:r>
      <w:r w:rsidR="00007AB3">
        <w:t xml:space="preserve"> </w:t>
      </w:r>
      <w:r w:rsidRPr="00CE6B9C">
        <w:t>în</w:t>
      </w:r>
      <w:r w:rsidR="00007AB3">
        <w:t xml:space="preserve"> </w:t>
      </w:r>
      <w:r w:rsidRPr="00CE6B9C">
        <w:t>care</w:t>
      </w:r>
      <w:r w:rsidR="00007AB3">
        <w:t xml:space="preserve"> </w:t>
      </w:r>
      <w:r w:rsidRPr="00CE6B9C">
        <w:t>reducerea</w:t>
      </w:r>
      <w:r w:rsidR="00007AB3">
        <w:t xml:space="preserve"> </w:t>
      </w:r>
      <w:r w:rsidRPr="00CE6B9C">
        <w:t>emisiilor</w:t>
      </w:r>
      <w:r w:rsidR="00007AB3">
        <w:t xml:space="preserve"> </w:t>
      </w:r>
      <w:r w:rsidRPr="00CE6B9C">
        <w:t>este</w:t>
      </w:r>
      <w:r w:rsidR="00007AB3">
        <w:t xml:space="preserve"> </w:t>
      </w:r>
      <w:r w:rsidRPr="00CE6B9C">
        <w:t>deosebit</w:t>
      </w:r>
      <w:r w:rsidR="00007AB3">
        <w:t xml:space="preserve"> </w:t>
      </w:r>
      <w:r w:rsidRPr="00CE6B9C">
        <w:t>de</w:t>
      </w:r>
      <w:r w:rsidR="00007AB3">
        <w:t xml:space="preserve"> </w:t>
      </w:r>
      <w:r w:rsidRPr="00CE6B9C">
        <w:t>dificilă</w:t>
      </w:r>
      <w:r w:rsidR="00007AB3">
        <w:t xml:space="preserve"> </w:t>
      </w:r>
      <w:r w:rsidRPr="00CE6B9C">
        <w:t>sau</w:t>
      </w:r>
      <w:r w:rsidR="00007AB3">
        <w:t xml:space="preserve"> </w:t>
      </w:r>
      <w:r w:rsidRPr="00CE6B9C">
        <w:t>de</w:t>
      </w:r>
      <w:r w:rsidR="00007AB3">
        <w:t xml:space="preserve"> </w:t>
      </w:r>
      <w:r w:rsidRPr="00CE6B9C">
        <w:t>costisitoare,</w:t>
      </w:r>
      <w:r w:rsidR="00007AB3">
        <w:t xml:space="preserve"> </w:t>
      </w:r>
      <w:r w:rsidRPr="00CE6B9C">
        <w:t>cum</w:t>
      </w:r>
      <w:r w:rsidR="00007AB3">
        <w:t xml:space="preserve"> </w:t>
      </w:r>
      <w:r w:rsidRPr="00CE6B9C">
        <w:t>ar</w:t>
      </w:r>
      <w:r w:rsidR="00007AB3">
        <w:t xml:space="preserve"> </w:t>
      </w:r>
      <w:r w:rsidRPr="00CE6B9C">
        <w:t>fi,</w:t>
      </w:r>
      <w:r w:rsidR="00007AB3">
        <w:t xml:space="preserve"> </w:t>
      </w:r>
      <w:r w:rsidRPr="00CE6B9C">
        <w:t>de</w:t>
      </w:r>
      <w:r w:rsidR="00007AB3">
        <w:t xml:space="preserve"> </w:t>
      </w:r>
      <w:r w:rsidRPr="00CE6B9C">
        <w:t>exemplu,</w:t>
      </w:r>
      <w:r w:rsidR="00007AB3">
        <w:t xml:space="preserve"> </w:t>
      </w:r>
      <w:r w:rsidRPr="00CE6B9C">
        <w:t>emisiile</w:t>
      </w:r>
      <w:r w:rsidR="00007AB3">
        <w:t xml:space="preserve"> </w:t>
      </w:r>
      <w:r w:rsidRPr="00CE6B9C">
        <w:t>de</w:t>
      </w:r>
      <w:r w:rsidR="00007AB3">
        <w:t xml:space="preserve"> </w:t>
      </w:r>
      <w:r w:rsidRPr="00CE6B9C">
        <w:t>proces</w:t>
      </w:r>
      <w:r w:rsidR="00007AB3">
        <w:t xml:space="preserve"> </w:t>
      </w:r>
      <w:r w:rsidRPr="00CE6B9C">
        <w:t>din</w:t>
      </w:r>
      <w:r w:rsidR="00007AB3">
        <w:t xml:space="preserve"> </w:t>
      </w:r>
      <w:r w:rsidRPr="00CE6B9C">
        <w:t>sectorul</w:t>
      </w:r>
      <w:r w:rsidR="00007AB3">
        <w:t xml:space="preserve"> </w:t>
      </w:r>
      <w:r w:rsidRPr="00CE6B9C">
        <w:t>cimentului</w:t>
      </w:r>
      <w:r w:rsidR="00007AB3">
        <w:t xml:space="preserve"> </w:t>
      </w:r>
      <w:r w:rsidRPr="00CE6B9C">
        <w:t>sau</w:t>
      </w:r>
      <w:r w:rsidR="00007AB3">
        <w:t xml:space="preserve"> </w:t>
      </w:r>
      <w:r w:rsidRPr="00CE6B9C">
        <w:t>valorificarea</w:t>
      </w:r>
      <w:r w:rsidR="00007AB3">
        <w:t xml:space="preserve"> </w:t>
      </w:r>
      <w:r w:rsidRPr="00CE6B9C">
        <w:t>energetică</w:t>
      </w:r>
      <w:r w:rsidR="00007AB3">
        <w:t xml:space="preserve"> </w:t>
      </w:r>
      <w:r w:rsidRPr="00CE6B9C">
        <w:t>a</w:t>
      </w:r>
      <w:r w:rsidR="00007AB3">
        <w:t xml:space="preserve"> </w:t>
      </w:r>
      <w:r w:rsidRPr="00CE6B9C">
        <w:t>deșeurilor.</w:t>
      </w:r>
      <w:r w:rsidR="00007AB3">
        <w:t xml:space="preserve"> </w:t>
      </w:r>
      <w:r w:rsidRPr="00CE6B9C">
        <w:t>Prin</w:t>
      </w:r>
      <w:r w:rsidR="00007AB3">
        <w:t xml:space="preserve"> </w:t>
      </w:r>
      <w:r w:rsidRPr="00CE6B9C">
        <w:t>urmare,</w:t>
      </w:r>
      <w:r w:rsidR="00007AB3">
        <w:t xml:space="preserve"> </w:t>
      </w:r>
      <w:r w:rsidRPr="00CE6B9C">
        <w:t>Comisia</w:t>
      </w:r>
      <w:r w:rsidR="00007AB3">
        <w:t xml:space="preserve"> </w:t>
      </w:r>
      <w:r w:rsidRPr="00CE6B9C">
        <w:t>a</w:t>
      </w:r>
      <w:r w:rsidR="00007AB3">
        <w:t xml:space="preserve"> </w:t>
      </w:r>
      <w:r w:rsidRPr="00CE6B9C">
        <w:t>adoptat</w:t>
      </w:r>
      <w:r w:rsidR="00007AB3">
        <w:t xml:space="preserve"> </w:t>
      </w:r>
      <w:r w:rsidRPr="00CE6B9C">
        <w:t>astăzi</w:t>
      </w:r>
      <w:r w:rsidR="00007AB3">
        <w:t xml:space="preserve"> </w:t>
      </w:r>
      <w:r w:rsidRPr="00CE6B9C">
        <w:t>o</w:t>
      </w:r>
      <w:r w:rsidR="00007AB3">
        <w:t xml:space="preserve"> </w:t>
      </w:r>
      <w:hyperlink r:id="rId162" w:history="1">
        <w:r w:rsidRPr="00CE6B9C">
          <w:rPr>
            <w:rStyle w:val="Hyperlink"/>
            <w:szCs w:val="24"/>
          </w:rPr>
          <w:t>comunicare</w:t>
        </w:r>
        <w:r w:rsidR="00007AB3">
          <w:rPr>
            <w:rStyle w:val="Hyperlink"/>
            <w:szCs w:val="24"/>
          </w:rPr>
          <w:t xml:space="preserve"> </w:t>
        </w:r>
        <w:r w:rsidRPr="00CE6B9C">
          <w:rPr>
            <w:rStyle w:val="Hyperlink"/>
            <w:szCs w:val="24"/>
          </w:rPr>
          <w:t>privind</w:t>
        </w:r>
        <w:r w:rsidR="00007AB3">
          <w:rPr>
            <w:rStyle w:val="Hyperlink"/>
            <w:szCs w:val="24"/>
          </w:rPr>
          <w:t xml:space="preserve"> </w:t>
        </w:r>
        <w:r w:rsidRPr="00CE6B9C">
          <w:rPr>
            <w:rStyle w:val="Hyperlink"/>
            <w:szCs w:val="24"/>
          </w:rPr>
          <w:lastRenderedPageBreak/>
          <w:t>gestionarea</w:t>
        </w:r>
        <w:r w:rsidR="00007AB3">
          <w:rPr>
            <w:rStyle w:val="Hyperlink"/>
            <w:szCs w:val="24"/>
          </w:rPr>
          <w:t xml:space="preserve"> </w:t>
        </w:r>
        <w:r w:rsidRPr="00CE6B9C">
          <w:rPr>
            <w:rStyle w:val="Hyperlink"/>
            <w:szCs w:val="24"/>
          </w:rPr>
          <w:t>industrială</w:t>
        </w:r>
        <w:r w:rsidR="00007AB3">
          <w:rPr>
            <w:rStyle w:val="Hyperlink"/>
            <w:szCs w:val="24"/>
          </w:rPr>
          <w:t xml:space="preserve"> </w:t>
        </w:r>
        <w:r w:rsidRPr="00CE6B9C">
          <w:rPr>
            <w:rStyle w:val="Hyperlink"/>
            <w:szCs w:val="24"/>
          </w:rPr>
          <w:t>a</w:t>
        </w:r>
        <w:r w:rsidR="00007AB3">
          <w:rPr>
            <w:rStyle w:val="Hyperlink"/>
            <w:szCs w:val="24"/>
          </w:rPr>
          <w:t xml:space="preserve"> </w:t>
        </w:r>
        <w:r w:rsidRPr="00CE6B9C">
          <w:rPr>
            <w:rStyle w:val="Hyperlink"/>
            <w:szCs w:val="24"/>
          </w:rPr>
          <w:t>emisiilor</w:t>
        </w:r>
        <w:r w:rsidR="00007AB3">
          <w:rPr>
            <w:rStyle w:val="Hyperlink"/>
            <w:szCs w:val="24"/>
          </w:rPr>
          <w:t xml:space="preserve"> </w:t>
        </w:r>
        <w:r w:rsidRPr="00CE6B9C">
          <w:rPr>
            <w:rStyle w:val="Hyperlink"/>
            <w:szCs w:val="24"/>
          </w:rPr>
          <w:t>de</w:t>
        </w:r>
        <w:r w:rsidR="00007AB3">
          <w:rPr>
            <w:rStyle w:val="Hyperlink"/>
            <w:szCs w:val="24"/>
          </w:rPr>
          <w:t xml:space="preserve"> </w:t>
        </w:r>
        <w:r w:rsidRPr="00CE6B9C">
          <w:rPr>
            <w:rStyle w:val="Hyperlink"/>
            <w:szCs w:val="24"/>
          </w:rPr>
          <w:t>dioxid</w:t>
        </w:r>
        <w:r w:rsidR="00007AB3">
          <w:rPr>
            <w:rStyle w:val="Hyperlink"/>
            <w:szCs w:val="24"/>
          </w:rPr>
          <w:t xml:space="preserve"> </w:t>
        </w:r>
        <w:r w:rsidRPr="00CE6B9C">
          <w:rPr>
            <w:rStyle w:val="Hyperlink"/>
            <w:szCs w:val="24"/>
          </w:rPr>
          <w:t>de</w:t>
        </w:r>
        <w:r w:rsidR="00007AB3">
          <w:rPr>
            <w:rStyle w:val="Hyperlink"/>
            <w:szCs w:val="24"/>
          </w:rPr>
          <w:t xml:space="preserve"> </w:t>
        </w:r>
        <w:r w:rsidRPr="00CE6B9C">
          <w:rPr>
            <w:rStyle w:val="Hyperlink"/>
            <w:szCs w:val="24"/>
          </w:rPr>
          <w:t>carbon</w:t>
        </w:r>
      </w:hyperlink>
      <w:r w:rsidRPr="00CE6B9C">
        <w:t>,</w:t>
      </w:r>
      <w:r w:rsidR="00007AB3">
        <w:t xml:space="preserve"> </w:t>
      </w:r>
      <w:r w:rsidRPr="00CE6B9C">
        <w:t>care</w:t>
      </w:r>
      <w:r w:rsidR="00007AB3">
        <w:t xml:space="preserve"> </w:t>
      </w:r>
      <w:r w:rsidRPr="00CE6B9C">
        <w:t>oferă</w:t>
      </w:r>
      <w:r w:rsidR="00007AB3">
        <w:t xml:space="preserve"> </w:t>
      </w:r>
      <w:r w:rsidRPr="00CE6B9C">
        <w:t>detalii</w:t>
      </w:r>
      <w:r w:rsidR="00007AB3">
        <w:t xml:space="preserve"> </w:t>
      </w:r>
      <w:r w:rsidRPr="00CE6B9C">
        <w:t>cu</w:t>
      </w:r>
      <w:r w:rsidR="00007AB3">
        <w:t xml:space="preserve"> </w:t>
      </w:r>
      <w:r w:rsidRPr="00CE6B9C">
        <w:t>privire</w:t>
      </w:r>
      <w:r w:rsidR="00007AB3">
        <w:t xml:space="preserve"> </w:t>
      </w:r>
      <w:r w:rsidRPr="00CE6B9C">
        <w:t>la</w:t>
      </w:r>
      <w:r w:rsidR="00007AB3">
        <w:t xml:space="preserve"> </w:t>
      </w:r>
      <w:r w:rsidRPr="00CE6B9C">
        <w:t>modul</w:t>
      </w:r>
      <w:r w:rsidR="00007AB3">
        <w:t xml:space="preserve"> </w:t>
      </w:r>
      <w:r w:rsidRPr="00CE6B9C">
        <w:t>în</w:t>
      </w:r>
      <w:r w:rsidR="00007AB3">
        <w:t xml:space="preserve"> </w:t>
      </w:r>
      <w:r w:rsidRPr="00CE6B9C">
        <w:t>care</w:t>
      </w:r>
      <w:r w:rsidR="00007AB3">
        <w:t xml:space="preserve"> </w:t>
      </w:r>
      <w:r w:rsidRPr="00CE6B9C">
        <w:t>aceste</w:t>
      </w:r>
      <w:r w:rsidR="00007AB3">
        <w:t xml:space="preserve"> </w:t>
      </w:r>
      <w:r w:rsidRPr="00CE6B9C">
        <w:t>tehnologii</w:t>
      </w:r>
      <w:r w:rsidR="00007AB3">
        <w:t xml:space="preserve"> </w:t>
      </w:r>
      <w:r w:rsidRPr="00CE6B9C">
        <w:t>ar</w:t>
      </w:r>
      <w:r w:rsidR="00007AB3">
        <w:t xml:space="preserve"> </w:t>
      </w:r>
      <w:r w:rsidRPr="00CE6B9C">
        <w:t>putea</w:t>
      </w:r>
      <w:r w:rsidR="00007AB3">
        <w:t xml:space="preserve"> </w:t>
      </w:r>
      <w:r w:rsidRPr="00CE6B9C">
        <w:t>contribui</w:t>
      </w:r>
      <w:r w:rsidR="00007AB3">
        <w:t xml:space="preserve"> </w:t>
      </w:r>
      <w:r w:rsidRPr="00CE6B9C">
        <w:t>la</w:t>
      </w:r>
      <w:r w:rsidR="00007AB3">
        <w:t xml:space="preserve"> </w:t>
      </w:r>
      <w:r w:rsidRPr="00CE6B9C">
        <w:t>reducerea</w:t>
      </w:r>
      <w:r w:rsidR="00007AB3">
        <w:t xml:space="preserve"> </w:t>
      </w:r>
      <w:r w:rsidRPr="00CE6B9C">
        <w:t>emisiilor</w:t>
      </w:r>
      <w:r w:rsidR="00007AB3">
        <w:t xml:space="preserve"> </w:t>
      </w:r>
      <w:r w:rsidRPr="00CE6B9C">
        <w:t>cu</w:t>
      </w:r>
      <w:r w:rsidR="00007AB3">
        <w:t xml:space="preserve"> </w:t>
      </w:r>
      <w:r w:rsidRPr="00CE6B9C">
        <w:t>90</w:t>
      </w:r>
      <w:r w:rsidR="00007AB3">
        <w:t xml:space="preserve"> </w:t>
      </w:r>
      <w:r w:rsidRPr="00CE6B9C">
        <w:t>%</w:t>
      </w:r>
      <w:r w:rsidR="00007AB3">
        <w:t xml:space="preserve"> </w:t>
      </w:r>
      <w:r w:rsidRPr="00CE6B9C">
        <w:t>până</w:t>
      </w:r>
      <w:r w:rsidR="00007AB3">
        <w:t xml:space="preserve"> </w:t>
      </w:r>
      <w:r w:rsidRPr="00CE6B9C">
        <w:t>în</w:t>
      </w:r>
      <w:r w:rsidR="00007AB3">
        <w:t xml:space="preserve"> </w:t>
      </w:r>
      <w:r w:rsidRPr="00CE6B9C">
        <w:t>2040</w:t>
      </w:r>
      <w:r w:rsidR="00007AB3">
        <w:t xml:space="preserve"> </w:t>
      </w:r>
      <w:r w:rsidRPr="00CE6B9C">
        <w:t>și</w:t>
      </w:r>
      <w:r w:rsidR="00007AB3">
        <w:t xml:space="preserve"> </w:t>
      </w:r>
      <w:r w:rsidRPr="00CE6B9C">
        <w:t>la</w:t>
      </w:r>
      <w:r w:rsidR="00007AB3">
        <w:t xml:space="preserve"> </w:t>
      </w:r>
      <w:r w:rsidRPr="00CE6B9C">
        <w:t>atingerea</w:t>
      </w:r>
      <w:r w:rsidR="00007AB3">
        <w:t xml:space="preserve"> </w:t>
      </w:r>
      <w:r w:rsidRPr="00CE6B9C">
        <w:t>neutralității</w:t>
      </w:r>
      <w:r w:rsidR="00007AB3">
        <w:t xml:space="preserve"> </w:t>
      </w:r>
      <w:r w:rsidRPr="00CE6B9C">
        <w:t>climatice</w:t>
      </w:r>
      <w:r w:rsidR="00007AB3">
        <w:t xml:space="preserve"> </w:t>
      </w:r>
      <w:r w:rsidRPr="00CE6B9C">
        <w:t>până</w:t>
      </w:r>
      <w:r w:rsidR="00007AB3">
        <w:t xml:space="preserve"> </w:t>
      </w:r>
      <w:r w:rsidRPr="00CE6B9C">
        <w:t>în</w:t>
      </w:r>
      <w:r w:rsidR="00007AB3">
        <w:t xml:space="preserve"> </w:t>
      </w:r>
      <w:r w:rsidRPr="00CE6B9C">
        <w:t>2050.</w:t>
      </w:r>
    </w:p>
    <w:p w14:paraId="240D402B" w14:textId="53B691D4" w:rsidR="00CE6B9C" w:rsidRPr="00CE6B9C" w:rsidRDefault="00CE6B9C" w:rsidP="00CE6B9C">
      <w:r w:rsidRPr="00CE6B9C">
        <w:t>În</w:t>
      </w:r>
      <w:r w:rsidR="00007AB3">
        <w:t xml:space="preserve"> </w:t>
      </w:r>
      <w:hyperlink r:id="rId163" w:history="1">
        <w:r w:rsidRPr="00CE6B9C">
          <w:rPr>
            <w:rStyle w:val="Hyperlink"/>
            <w:szCs w:val="24"/>
          </w:rPr>
          <w:t>Regulamentul</w:t>
        </w:r>
        <w:r w:rsidR="00007AB3">
          <w:rPr>
            <w:rStyle w:val="Hyperlink"/>
            <w:szCs w:val="24"/>
          </w:rPr>
          <w:t xml:space="preserve"> </w:t>
        </w:r>
        <w:r w:rsidRPr="00CE6B9C">
          <w:rPr>
            <w:rStyle w:val="Hyperlink"/>
            <w:szCs w:val="24"/>
          </w:rPr>
          <w:t>privind</w:t>
        </w:r>
        <w:r w:rsidR="00007AB3">
          <w:rPr>
            <w:rStyle w:val="Hyperlink"/>
            <w:szCs w:val="24"/>
          </w:rPr>
          <w:t xml:space="preserve"> </w:t>
        </w:r>
        <w:r w:rsidRPr="00CE6B9C">
          <w:rPr>
            <w:rStyle w:val="Hyperlink"/>
            <w:szCs w:val="24"/>
          </w:rPr>
          <w:t>industria</w:t>
        </w:r>
        <w:r w:rsidR="00007AB3">
          <w:rPr>
            <w:rStyle w:val="Hyperlink"/>
            <w:szCs w:val="24"/>
          </w:rPr>
          <w:t xml:space="preserve"> </w:t>
        </w:r>
        <w:r w:rsidRPr="00CE6B9C">
          <w:rPr>
            <w:rStyle w:val="Hyperlink"/>
            <w:szCs w:val="24"/>
          </w:rPr>
          <w:t>„zero</w:t>
        </w:r>
        <w:r w:rsidR="00007AB3">
          <w:rPr>
            <w:rStyle w:val="Hyperlink"/>
            <w:szCs w:val="24"/>
          </w:rPr>
          <w:t xml:space="preserve"> </w:t>
        </w:r>
        <w:r w:rsidRPr="00CE6B9C">
          <w:rPr>
            <w:rStyle w:val="Hyperlink"/>
            <w:szCs w:val="24"/>
          </w:rPr>
          <w:t>net”</w:t>
        </w:r>
      </w:hyperlink>
      <w:r w:rsidRPr="00CE6B9C">
        <w:t>,</w:t>
      </w:r>
      <w:r w:rsidR="00007AB3">
        <w:t xml:space="preserve"> </w:t>
      </w:r>
      <w:r w:rsidRPr="00CE6B9C">
        <w:t>Comisia</w:t>
      </w:r>
      <w:r w:rsidR="00007AB3">
        <w:t xml:space="preserve"> </w:t>
      </w:r>
      <w:r w:rsidRPr="00CE6B9C">
        <w:t>a</w:t>
      </w:r>
      <w:r w:rsidR="00007AB3">
        <w:t xml:space="preserve"> </w:t>
      </w:r>
      <w:r w:rsidRPr="00CE6B9C">
        <w:t>propus</w:t>
      </w:r>
      <w:r w:rsidR="00007AB3">
        <w:t xml:space="preserve"> </w:t>
      </w:r>
      <w:r w:rsidRPr="00CE6B9C">
        <w:t>ca</w:t>
      </w:r>
      <w:r w:rsidR="00007AB3">
        <w:t xml:space="preserve"> </w:t>
      </w:r>
      <w:r w:rsidRPr="00CE6B9C">
        <w:t>UE</w:t>
      </w:r>
      <w:r w:rsidR="00007AB3">
        <w:t xml:space="preserve"> </w:t>
      </w:r>
      <w:r w:rsidRPr="00CE6B9C">
        <w:t>să</w:t>
      </w:r>
      <w:r w:rsidR="00007AB3">
        <w:t xml:space="preserve"> </w:t>
      </w:r>
      <w:r w:rsidRPr="00CE6B9C">
        <w:t>dezvolte</w:t>
      </w:r>
      <w:r w:rsidR="00007AB3">
        <w:t xml:space="preserve"> </w:t>
      </w:r>
      <w:r w:rsidRPr="00CE6B9C">
        <w:t>anual</w:t>
      </w:r>
      <w:r w:rsidR="00007AB3">
        <w:t xml:space="preserve"> </w:t>
      </w:r>
      <w:r w:rsidRPr="00CE6B9C">
        <w:t>o</w:t>
      </w:r>
      <w:r w:rsidR="00007AB3">
        <w:t xml:space="preserve"> </w:t>
      </w:r>
      <w:r w:rsidRPr="00CE6B9C">
        <w:t>capacitate</w:t>
      </w:r>
      <w:r w:rsidR="00007AB3">
        <w:t xml:space="preserve"> </w:t>
      </w:r>
      <w:r w:rsidRPr="00CE6B9C">
        <w:t>de</w:t>
      </w:r>
      <w:r w:rsidR="00007AB3">
        <w:t xml:space="preserve"> </w:t>
      </w:r>
      <w:r w:rsidRPr="00CE6B9C">
        <w:t>stocare</w:t>
      </w:r>
      <w:r w:rsidR="00007AB3">
        <w:t xml:space="preserve"> </w:t>
      </w:r>
      <w:r w:rsidRPr="00CE6B9C">
        <w:t>de</w:t>
      </w:r>
      <w:r w:rsidR="00007AB3">
        <w:t xml:space="preserve"> </w:t>
      </w:r>
      <w:r w:rsidRPr="00CE6B9C">
        <w:t>cel</w:t>
      </w:r>
      <w:r w:rsidR="00007AB3">
        <w:t xml:space="preserve"> </w:t>
      </w:r>
      <w:r w:rsidRPr="00CE6B9C">
        <w:t>puțin</w:t>
      </w:r>
      <w:r w:rsidR="00007AB3">
        <w:t xml:space="preserve"> </w:t>
      </w:r>
      <w:r w:rsidRPr="00CE6B9C">
        <w:t>50</w:t>
      </w:r>
      <w:r w:rsidR="00007AB3">
        <w:t xml:space="preserve"> </w:t>
      </w:r>
      <w:r w:rsidRPr="00CE6B9C">
        <w:t>de</w:t>
      </w:r>
      <w:r w:rsidR="00007AB3">
        <w:t xml:space="preserve"> </w:t>
      </w:r>
      <w:r w:rsidRPr="00CE6B9C">
        <w:t>milioane</w:t>
      </w:r>
      <w:r w:rsidR="00007AB3">
        <w:t xml:space="preserve"> </w:t>
      </w:r>
      <w:r w:rsidRPr="00CE6B9C">
        <w:t>de</w:t>
      </w:r>
      <w:r w:rsidR="00007AB3">
        <w:t xml:space="preserve"> </w:t>
      </w:r>
      <w:r w:rsidRPr="00CE6B9C">
        <w:t>tone</w:t>
      </w:r>
      <w:r w:rsidR="00007AB3">
        <w:t xml:space="preserve"> </w:t>
      </w:r>
      <w:r w:rsidRPr="00CE6B9C">
        <w:t>de</w:t>
      </w:r>
      <w:r w:rsidR="00007AB3">
        <w:t xml:space="preserve"> </w:t>
      </w:r>
      <w:r w:rsidRPr="00CE6B9C">
        <w:t>CO</w:t>
      </w:r>
      <w:r w:rsidRPr="00CE6B9C">
        <w:rPr>
          <w:vertAlign w:val="subscript"/>
        </w:rPr>
        <w:t>2</w:t>
      </w:r>
      <w:r w:rsidR="00007AB3">
        <w:rPr>
          <w:b/>
          <w:bCs/>
          <w:vertAlign w:val="subscript"/>
        </w:rPr>
        <w:t xml:space="preserve"> </w:t>
      </w:r>
      <w:r w:rsidRPr="00CE6B9C">
        <w:t>până</w:t>
      </w:r>
      <w:r w:rsidR="00007AB3">
        <w:t xml:space="preserve"> </w:t>
      </w:r>
      <w:r w:rsidRPr="00CE6B9C">
        <w:t>în</w:t>
      </w:r>
      <w:r w:rsidR="00007AB3">
        <w:t xml:space="preserve"> </w:t>
      </w:r>
      <w:r w:rsidRPr="00CE6B9C">
        <w:t>2030.</w:t>
      </w:r>
      <w:r w:rsidR="00007AB3">
        <w:t xml:space="preserve">  </w:t>
      </w:r>
      <w:r w:rsidRPr="00CE6B9C">
        <w:t>Pe</w:t>
      </w:r>
      <w:r w:rsidR="00007AB3">
        <w:t xml:space="preserve"> </w:t>
      </w:r>
      <w:r w:rsidRPr="00CE6B9C">
        <w:t>baza</w:t>
      </w:r>
      <w:r w:rsidR="00007AB3">
        <w:t xml:space="preserve"> </w:t>
      </w:r>
      <w:hyperlink r:id="rId164" w:history="1">
        <w:r w:rsidRPr="00CE6B9C">
          <w:rPr>
            <w:rStyle w:val="Hyperlink"/>
            <w:szCs w:val="24"/>
          </w:rPr>
          <w:t>evaluării</w:t>
        </w:r>
        <w:r w:rsidR="00007AB3">
          <w:rPr>
            <w:rStyle w:val="Hyperlink"/>
            <w:szCs w:val="24"/>
          </w:rPr>
          <w:t xml:space="preserve"> </w:t>
        </w:r>
        <w:r w:rsidRPr="00CE6B9C">
          <w:rPr>
            <w:rStyle w:val="Hyperlink"/>
            <w:szCs w:val="24"/>
          </w:rPr>
          <w:t>impactului</w:t>
        </w:r>
        <w:r w:rsidR="00007AB3">
          <w:rPr>
            <w:rStyle w:val="Hyperlink"/>
            <w:szCs w:val="24"/>
          </w:rPr>
          <w:t xml:space="preserve"> </w:t>
        </w:r>
        <w:r w:rsidRPr="00CE6B9C">
          <w:rPr>
            <w:rStyle w:val="Hyperlink"/>
            <w:szCs w:val="24"/>
          </w:rPr>
          <w:t>privind</w:t>
        </w:r>
        <w:r w:rsidR="00007AB3">
          <w:rPr>
            <w:rStyle w:val="Hyperlink"/>
            <w:szCs w:val="24"/>
          </w:rPr>
          <w:t xml:space="preserve"> </w:t>
        </w:r>
        <w:r w:rsidRPr="00CE6B9C">
          <w:rPr>
            <w:rStyle w:val="Hyperlink"/>
            <w:szCs w:val="24"/>
          </w:rPr>
          <w:t>obiectivul</w:t>
        </w:r>
        <w:r w:rsidR="00007AB3">
          <w:rPr>
            <w:rStyle w:val="Hyperlink"/>
            <w:szCs w:val="24"/>
          </w:rPr>
          <w:t xml:space="preserve"> </w:t>
        </w:r>
        <w:r w:rsidRPr="00CE6B9C">
          <w:rPr>
            <w:rStyle w:val="Hyperlink"/>
            <w:szCs w:val="24"/>
          </w:rPr>
          <w:t>climatic</w:t>
        </w:r>
        <w:r w:rsidR="00007AB3">
          <w:rPr>
            <w:rStyle w:val="Hyperlink"/>
            <w:szCs w:val="24"/>
          </w:rPr>
          <w:t xml:space="preserve"> </w:t>
        </w:r>
        <w:r w:rsidRPr="00CE6B9C">
          <w:rPr>
            <w:rStyle w:val="Hyperlink"/>
            <w:szCs w:val="24"/>
          </w:rPr>
          <w:t>recomandat</w:t>
        </w:r>
        <w:r w:rsidR="00007AB3">
          <w:rPr>
            <w:rStyle w:val="Hyperlink"/>
            <w:szCs w:val="24"/>
          </w:rPr>
          <w:t xml:space="preserve"> </w:t>
        </w:r>
        <w:r w:rsidRPr="00CE6B9C">
          <w:rPr>
            <w:rStyle w:val="Hyperlink"/>
            <w:szCs w:val="24"/>
          </w:rPr>
          <w:t>al</w:t>
        </w:r>
        <w:r w:rsidR="00007AB3">
          <w:rPr>
            <w:rStyle w:val="Hyperlink"/>
            <w:szCs w:val="24"/>
          </w:rPr>
          <w:t xml:space="preserve"> </w:t>
        </w:r>
        <w:r w:rsidRPr="00CE6B9C">
          <w:rPr>
            <w:rStyle w:val="Hyperlink"/>
            <w:szCs w:val="24"/>
          </w:rPr>
          <w:t>UE</w:t>
        </w:r>
        <w:r w:rsidR="00007AB3">
          <w:rPr>
            <w:rStyle w:val="Hyperlink"/>
            <w:szCs w:val="24"/>
          </w:rPr>
          <w:t xml:space="preserve"> </w:t>
        </w:r>
        <w:r w:rsidRPr="00CE6B9C">
          <w:rPr>
            <w:rStyle w:val="Hyperlink"/>
            <w:szCs w:val="24"/>
          </w:rPr>
          <w:t>pentru</w:t>
        </w:r>
        <w:r w:rsidR="00007AB3">
          <w:rPr>
            <w:rStyle w:val="Hyperlink"/>
            <w:szCs w:val="24"/>
          </w:rPr>
          <w:t xml:space="preserve"> </w:t>
        </w:r>
        <w:r w:rsidRPr="00CE6B9C">
          <w:rPr>
            <w:rStyle w:val="Hyperlink"/>
            <w:szCs w:val="24"/>
          </w:rPr>
          <w:t>2040</w:t>
        </w:r>
      </w:hyperlink>
      <w:r w:rsidRPr="00CE6B9C">
        <w:t>,</w:t>
      </w:r>
      <w:r w:rsidR="00007AB3">
        <w:t xml:space="preserve"> </w:t>
      </w:r>
      <w:r w:rsidRPr="00CE6B9C">
        <w:t>această</w:t>
      </w:r>
      <w:r w:rsidR="00007AB3">
        <w:t xml:space="preserve"> </w:t>
      </w:r>
      <w:r w:rsidRPr="00CE6B9C">
        <w:t>cifră</w:t>
      </w:r>
      <w:r w:rsidR="00007AB3">
        <w:t xml:space="preserve"> </w:t>
      </w:r>
      <w:r w:rsidRPr="00CE6B9C">
        <w:t>va</w:t>
      </w:r>
      <w:r w:rsidR="00007AB3">
        <w:t xml:space="preserve"> </w:t>
      </w:r>
      <w:r w:rsidRPr="00CE6B9C">
        <w:t>trebui</w:t>
      </w:r>
      <w:r w:rsidR="00007AB3">
        <w:t xml:space="preserve"> </w:t>
      </w:r>
      <w:r w:rsidRPr="00CE6B9C">
        <w:t>să</w:t>
      </w:r>
      <w:r w:rsidR="00007AB3">
        <w:t xml:space="preserve"> </w:t>
      </w:r>
      <w:r w:rsidRPr="00CE6B9C">
        <w:t>crească</w:t>
      </w:r>
      <w:r w:rsidR="00007AB3">
        <w:t xml:space="preserve"> </w:t>
      </w:r>
      <w:r w:rsidRPr="00CE6B9C">
        <w:t>la</w:t>
      </w:r>
      <w:r w:rsidR="00007AB3">
        <w:t xml:space="preserve"> </w:t>
      </w:r>
      <w:r w:rsidRPr="00CE6B9C">
        <w:t>aproximativ</w:t>
      </w:r>
      <w:r w:rsidR="00007AB3">
        <w:t xml:space="preserve"> </w:t>
      </w:r>
      <w:r w:rsidRPr="00CE6B9C">
        <w:t>280</w:t>
      </w:r>
      <w:r w:rsidR="00007AB3">
        <w:t xml:space="preserve"> </w:t>
      </w:r>
      <w:r w:rsidRPr="00CE6B9C">
        <w:t>milioane</w:t>
      </w:r>
      <w:r w:rsidR="00007AB3">
        <w:t xml:space="preserve"> </w:t>
      </w:r>
      <w:r w:rsidRPr="00CE6B9C">
        <w:t>de</w:t>
      </w:r>
      <w:r w:rsidR="00007AB3">
        <w:t xml:space="preserve"> </w:t>
      </w:r>
      <w:r w:rsidRPr="00CE6B9C">
        <w:t>tone</w:t>
      </w:r>
      <w:r w:rsidR="00007AB3">
        <w:t xml:space="preserve"> </w:t>
      </w:r>
      <w:r w:rsidRPr="00CE6B9C">
        <w:t>până</w:t>
      </w:r>
      <w:r w:rsidR="00007AB3">
        <w:t xml:space="preserve"> </w:t>
      </w:r>
      <w:r w:rsidRPr="00CE6B9C">
        <w:t>în</w:t>
      </w:r>
      <w:r w:rsidR="00007AB3">
        <w:t xml:space="preserve"> </w:t>
      </w:r>
      <w:r w:rsidRPr="00CE6B9C">
        <w:t>2040.</w:t>
      </w:r>
      <w:r w:rsidR="00007AB3">
        <w:t xml:space="preserve"> </w:t>
      </w:r>
      <w:r w:rsidRPr="00CE6B9C">
        <w:t>Comunicarea</w:t>
      </w:r>
      <w:r w:rsidR="00007AB3">
        <w:t xml:space="preserve"> </w:t>
      </w:r>
      <w:r w:rsidRPr="00CE6B9C">
        <w:t>privind</w:t>
      </w:r>
      <w:r w:rsidR="00007AB3">
        <w:t xml:space="preserve"> </w:t>
      </w:r>
      <w:r w:rsidRPr="00CE6B9C">
        <w:t>gestionarea</w:t>
      </w:r>
      <w:r w:rsidR="00007AB3">
        <w:t xml:space="preserve"> </w:t>
      </w:r>
      <w:r w:rsidRPr="00CE6B9C">
        <w:t>industrială</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stabilește</w:t>
      </w:r>
      <w:r w:rsidR="00007AB3">
        <w:t xml:space="preserve"> </w:t>
      </w:r>
      <w:r w:rsidRPr="00CE6B9C">
        <w:t>o</w:t>
      </w:r>
      <w:r w:rsidR="00007AB3">
        <w:t xml:space="preserve"> </w:t>
      </w:r>
      <w:r w:rsidRPr="00CE6B9C">
        <w:t>abordare</w:t>
      </w:r>
      <w:r w:rsidR="00007AB3">
        <w:t xml:space="preserve"> </w:t>
      </w:r>
      <w:r w:rsidRPr="00CE6B9C">
        <w:t>politică</w:t>
      </w:r>
      <w:r w:rsidR="00007AB3">
        <w:t xml:space="preserve"> </w:t>
      </w:r>
      <w:r w:rsidRPr="00CE6B9C">
        <w:t>cuprinzătoare</w:t>
      </w:r>
      <w:r w:rsidR="00007AB3">
        <w:t xml:space="preserve"> </w:t>
      </w:r>
      <w:r w:rsidRPr="00CE6B9C">
        <w:t>pentru</w:t>
      </w:r>
      <w:r w:rsidR="00007AB3">
        <w:t xml:space="preserve"> </w:t>
      </w:r>
      <w:r w:rsidRPr="00CE6B9C">
        <w:t>atingerea</w:t>
      </w:r>
      <w:r w:rsidR="00007AB3">
        <w:t xml:space="preserve"> </w:t>
      </w:r>
      <w:r w:rsidRPr="00CE6B9C">
        <w:t>acestor</w:t>
      </w:r>
      <w:r w:rsidR="00007AB3">
        <w:t xml:space="preserve"> </w:t>
      </w:r>
      <w:r w:rsidRPr="00CE6B9C">
        <w:t>obiective.</w:t>
      </w:r>
    </w:p>
    <w:p w14:paraId="2B636D44" w14:textId="0CE05911" w:rsidR="00CE6B9C" w:rsidRPr="00CE6B9C" w:rsidRDefault="00CE6B9C" w:rsidP="00CE6B9C">
      <w:r w:rsidRPr="00CE6B9C">
        <w:rPr>
          <w:b/>
          <w:bCs/>
        </w:rPr>
        <w:t>O</w:t>
      </w:r>
      <w:r w:rsidR="00007AB3">
        <w:rPr>
          <w:b/>
          <w:bCs/>
        </w:rPr>
        <w:t xml:space="preserve"> </w:t>
      </w:r>
      <w:r w:rsidRPr="00CE6B9C">
        <w:rPr>
          <w:b/>
          <w:bCs/>
        </w:rPr>
        <w:t>abordare</w:t>
      </w:r>
      <w:r w:rsidR="00007AB3">
        <w:rPr>
          <w:b/>
          <w:bCs/>
        </w:rPr>
        <w:t xml:space="preserve"> </w:t>
      </w:r>
      <w:r w:rsidRPr="00CE6B9C">
        <w:rPr>
          <w:b/>
          <w:bCs/>
        </w:rPr>
        <w:t>europeană</w:t>
      </w:r>
      <w:r w:rsidR="00007AB3">
        <w:rPr>
          <w:b/>
          <w:bCs/>
        </w:rPr>
        <w:t xml:space="preserve"> </w:t>
      </w:r>
      <w:r w:rsidRPr="00CE6B9C">
        <w:rPr>
          <w:b/>
          <w:bCs/>
        </w:rPr>
        <w:t>privind</w:t>
      </w:r>
      <w:r w:rsidR="00007AB3">
        <w:rPr>
          <w:b/>
          <w:bCs/>
        </w:rPr>
        <w:t xml:space="preserve"> </w:t>
      </w:r>
      <w:r w:rsidRPr="00CE6B9C">
        <w:rPr>
          <w:b/>
          <w:bCs/>
        </w:rPr>
        <w:t>gestionarea</w:t>
      </w:r>
      <w:r w:rsidR="00007AB3">
        <w:rPr>
          <w:b/>
          <w:bCs/>
        </w:rPr>
        <w:t xml:space="preserve"> </w:t>
      </w:r>
      <w:r w:rsidRPr="00CE6B9C">
        <w:rPr>
          <w:b/>
          <w:bCs/>
        </w:rPr>
        <w:t>industrială</w:t>
      </w:r>
      <w:r w:rsidR="00007AB3">
        <w:rPr>
          <w:b/>
          <w:bCs/>
        </w:rPr>
        <w:t xml:space="preserve"> </w:t>
      </w:r>
      <w:r w:rsidRPr="00CE6B9C">
        <w:rPr>
          <w:b/>
          <w:bCs/>
        </w:rPr>
        <w:t>a</w:t>
      </w:r>
      <w:r w:rsidR="00007AB3">
        <w:rPr>
          <w:b/>
          <w:bCs/>
        </w:rPr>
        <w:t xml:space="preserve"> </w:t>
      </w:r>
      <w:r w:rsidRPr="00CE6B9C">
        <w:rPr>
          <w:b/>
          <w:bCs/>
        </w:rPr>
        <w:t>emisiilor</w:t>
      </w:r>
      <w:r w:rsidR="00007AB3">
        <w:rPr>
          <w:b/>
          <w:bCs/>
        </w:rPr>
        <w:t xml:space="preserve"> </w:t>
      </w:r>
      <w:r w:rsidRPr="00CE6B9C">
        <w:rPr>
          <w:b/>
          <w:bCs/>
        </w:rPr>
        <w:t>de</w:t>
      </w:r>
      <w:r w:rsidR="00007AB3">
        <w:rPr>
          <w:b/>
          <w:bCs/>
        </w:rPr>
        <w:t xml:space="preserve"> </w:t>
      </w:r>
      <w:r w:rsidRPr="00CE6B9C">
        <w:rPr>
          <w:b/>
          <w:bCs/>
        </w:rPr>
        <w:t>dioxid</w:t>
      </w:r>
      <w:r w:rsidR="00007AB3">
        <w:rPr>
          <w:b/>
          <w:bCs/>
        </w:rPr>
        <w:t xml:space="preserve"> </w:t>
      </w:r>
      <w:r w:rsidRPr="00CE6B9C">
        <w:rPr>
          <w:b/>
          <w:bCs/>
        </w:rPr>
        <w:t>de</w:t>
      </w:r>
      <w:r w:rsidR="00007AB3">
        <w:rPr>
          <w:b/>
          <w:bCs/>
        </w:rPr>
        <w:t xml:space="preserve"> </w:t>
      </w:r>
      <w:r w:rsidRPr="00CE6B9C">
        <w:rPr>
          <w:b/>
          <w:bCs/>
        </w:rPr>
        <w:t>carbon</w:t>
      </w:r>
    </w:p>
    <w:p w14:paraId="206393A9" w14:textId="705BF7C2" w:rsidR="00CE6B9C" w:rsidRPr="00CE6B9C" w:rsidRDefault="00CE6B9C" w:rsidP="00CE6B9C">
      <w:r w:rsidRPr="00CE6B9C">
        <w:t>Comunicarea</w:t>
      </w:r>
      <w:r w:rsidR="00007AB3">
        <w:t xml:space="preserve"> </w:t>
      </w:r>
      <w:r w:rsidRPr="00CE6B9C">
        <w:t>de</w:t>
      </w:r>
      <w:r w:rsidR="00007AB3">
        <w:t xml:space="preserve"> </w:t>
      </w:r>
      <w:r w:rsidRPr="00CE6B9C">
        <w:t>astăzi</w:t>
      </w:r>
      <w:r w:rsidR="00007AB3">
        <w:t xml:space="preserve"> </w:t>
      </w:r>
      <w:r w:rsidRPr="00CE6B9C">
        <w:t>identifică</w:t>
      </w:r>
      <w:r w:rsidR="00007AB3">
        <w:t xml:space="preserve"> </w:t>
      </w:r>
      <w:r w:rsidRPr="00CE6B9C">
        <w:t>un</w:t>
      </w:r>
      <w:r w:rsidR="00007AB3">
        <w:t xml:space="preserve"> </w:t>
      </w:r>
      <w:r w:rsidRPr="00CE6B9C">
        <w:t>set</w:t>
      </w:r>
      <w:r w:rsidR="00007AB3">
        <w:t xml:space="preserve"> </w:t>
      </w:r>
      <w:r w:rsidRPr="00CE6B9C">
        <w:t>de</w:t>
      </w:r>
      <w:r w:rsidR="00007AB3">
        <w:t xml:space="preserve"> </w:t>
      </w:r>
      <w:r w:rsidRPr="00CE6B9C">
        <w:t>acțiuni</w:t>
      </w:r>
      <w:r w:rsidR="00007AB3">
        <w:t xml:space="preserve"> </w:t>
      </w:r>
      <w:r w:rsidRPr="00CE6B9C">
        <w:t>care</w:t>
      </w:r>
      <w:r w:rsidR="00007AB3">
        <w:t xml:space="preserve"> </w:t>
      </w:r>
      <w:r w:rsidRPr="00CE6B9C">
        <w:t>trebuie</w:t>
      </w:r>
      <w:r w:rsidR="00007AB3">
        <w:t xml:space="preserve"> </w:t>
      </w:r>
      <w:r w:rsidRPr="00CE6B9C">
        <w:t>întreprinse</w:t>
      </w:r>
      <w:r w:rsidR="00007AB3">
        <w:t xml:space="preserve"> </w:t>
      </w:r>
      <w:r w:rsidRPr="00CE6B9C">
        <w:t>la</w:t>
      </w:r>
      <w:r w:rsidR="00007AB3">
        <w:t xml:space="preserve"> </w:t>
      </w:r>
      <w:r w:rsidRPr="00CE6B9C">
        <w:t>nivelul</w:t>
      </w:r>
      <w:r w:rsidR="00007AB3">
        <w:t xml:space="preserve"> </w:t>
      </w:r>
      <w:r w:rsidRPr="00CE6B9C">
        <w:t>UE</w:t>
      </w:r>
      <w:r w:rsidR="00007AB3">
        <w:t xml:space="preserve"> </w:t>
      </w:r>
      <w:r w:rsidRPr="00CE6B9C">
        <w:t>și</w:t>
      </w:r>
      <w:r w:rsidR="00007AB3">
        <w:t xml:space="preserve"> </w:t>
      </w:r>
      <w:r w:rsidRPr="00CE6B9C">
        <w:t>la</w:t>
      </w:r>
      <w:r w:rsidR="00007AB3">
        <w:t xml:space="preserve"> </w:t>
      </w:r>
      <w:r w:rsidRPr="00CE6B9C">
        <w:t>nivel</w:t>
      </w:r>
      <w:r w:rsidR="00007AB3">
        <w:t xml:space="preserve"> </w:t>
      </w:r>
      <w:r w:rsidRPr="00CE6B9C">
        <w:t>național</w:t>
      </w:r>
      <w:r w:rsidR="00007AB3">
        <w:t xml:space="preserve"> </w:t>
      </w:r>
      <w:r w:rsidRPr="00CE6B9C">
        <w:t>pentru</w:t>
      </w:r>
      <w:r w:rsidR="00007AB3">
        <w:t xml:space="preserve"> </w:t>
      </w:r>
      <w:r w:rsidRPr="00CE6B9C">
        <w:t>a</w:t>
      </w:r>
      <w:r w:rsidR="00007AB3">
        <w:t xml:space="preserve"> </w:t>
      </w:r>
      <w:r w:rsidRPr="00CE6B9C">
        <w:t>permite</w:t>
      </w:r>
      <w:r w:rsidR="00007AB3">
        <w:t xml:space="preserve"> </w:t>
      </w:r>
      <w:r w:rsidRPr="00CE6B9C">
        <w:t>implementarea</w:t>
      </w:r>
      <w:r w:rsidR="00007AB3">
        <w:t xml:space="preserve"> </w:t>
      </w:r>
      <w:r w:rsidRPr="00CE6B9C">
        <w:t>acestor</w:t>
      </w:r>
      <w:r w:rsidR="00007AB3">
        <w:t xml:space="preserve"> </w:t>
      </w:r>
      <w:r w:rsidRPr="00CE6B9C">
        <w:t>tehnologii</w:t>
      </w:r>
      <w:r w:rsidR="00007AB3">
        <w:t xml:space="preserve"> </w:t>
      </w:r>
      <w:r w:rsidRPr="00CE6B9C">
        <w:t>și</w:t>
      </w:r>
      <w:r w:rsidR="00007AB3">
        <w:t xml:space="preserve"> </w:t>
      </w:r>
      <w:r w:rsidRPr="00CE6B9C">
        <w:t>a</w:t>
      </w:r>
      <w:r w:rsidR="00007AB3">
        <w:t xml:space="preserve"> </w:t>
      </w:r>
      <w:r w:rsidRPr="00CE6B9C">
        <w:t>infrastructurii</w:t>
      </w:r>
      <w:r w:rsidR="00007AB3">
        <w:t xml:space="preserve"> </w:t>
      </w:r>
      <w:r w:rsidRPr="00CE6B9C">
        <w:t>necesare</w:t>
      </w:r>
      <w:r w:rsidR="00007AB3">
        <w:t xml:space="preserve"> </w:t>
      </w:r>
      <w:r w:rsidRPr="00CE6B9C">
        <w:t>pentru</w:t>
      </w:r>
      <w:r w:rsidR="00007AB3">
        <w:t xml:space="preserve"> </w:t>
      </w:r>
      <w:r w:rsidRPr="00CE6B9C">
        <w:rPr>
          <w:b/>
          <w:bCs/>
        </w:rPr>
        <w:t>crearea</w:t>
      </w:r>
      <w:r w:rsidR="00007AB3">
        <w:rPr>
          <w:b/>
          <w:bCs/>
        </w:rPr>
        <w:t xml:space="preserve"> </w:t>
      </w:r>
      <w:r w:rsidRPr="00CE6B9C">
        <w:rPr>
          <w:b/>
          <w:bCs/>
        </w:rPr>
        <w:t>unei</w:t>
      </w:r>
      <w:r w:rsidR="00007AB3">
        <w:rPr>
          <w:b/>
          <w:bCs/>
        </w:rPr>
        <w:t xml:space="preserve"> </w:t>
      </w:r>
      <w:r w:rsidRPr="00CE6B9C">
        <w:rPr>
          <w:b/>
          <w:bCs/>
        </w:rPr>
        <w:t>piețe</w:t>
      </w:r>
      <w:r w:rsidR="00007AB3">
        <w:rPr>
          <w:b/>
          <w:bCs/>
        </w:rPr>
        <w:t xml:space="preserve"> </w:t>
      </w:r>
      <w:r w:rsidRPr="00CE6B9C">
        <w:rPr>
          <w:b/>
          <w:bCs/>
        </w:rPr>
        <w:t>unice</w:t>
      </w:r>
      <w:r w:rsidR="00007AB3">
        <w:rPr>
          <w:b/>
          <w:bCs/>
        </w:rPr>
        <w:t xml:space="preserve"> </w:t>
      </w:r>
      <w:r w:rsidRPr="00CE6B9C">
        <w:rPr>
          <w:b/>
          <w:bCs/>
        </w:rPr>
        <w:t>a</w:t>
      </w:r>
      <w:r w:rsidR="00007AB3">
        <w:rPr>
          <w:b/>
          <w:bCs/>
        </w:rPr>
        <w:t xml:space="preserve"> </w:t>
      </w:r>
      <w:r w:rsidRPr="00CE6B9C">
        <w:rPr>
          <w:b/>
          <w:bCs/>
        </w:rPr>
        <w:t>CO</w:t>
      </w:r>
      <w:r w:rsidRPr="00CE6B9C">
        <w:rPr>
          <w:b/>
          <w:bCs/>
          <w:vertAlign w:val="subscript"/>
        </w:rPr>
        <w:t>2</w:t>
      </w:r>
      <w:r w:rsidR="00007AB3">
        <w:rPr>
          <w:b/>
          <w:bCs/>
        </w:rPr>
        <w:t xml:space="preserve"> </w:t>
      </w:r>
      <w:r w:rsidRPr="00CE6B9C">
        <w:rPr>
          <w:b/>
          <w:bCs/>
        </w:rPr>
        <w:t>în</w:t>
      </w:r>
      <w:r w:rsidR="00007AB3">
        <w:rPr>
          <w:b/>
          <w:bCs/>
        </w:rPr>
        <w:t xml:space="preserve"> </w:t>
      </w:r>
      <w:r w:rsidRPr="00CE6B9C">
        <w:rPr>
          <w:b/>
          <w:bCs/>
        </w:rPr>
        <w:t>Europa</w:t>
      </w:r>
      <w:r w:rsidR="00007AB3">
        <w:t xml:space="preserve"> </w:t>
      </w:r>
      <w:r w:rsidRPr="00CE6B9C">
        <w:t>în</w:t>
      </w:r>
      <w:r w:rsidR="00007AB3">
        <w:t xml:space="preserve"> </w:t>
      </w:r>
      <w:r w:rsidRPr="00CE6B9C">
        <w:t>deceniile</w:t>
      </w:r>
      <w:r w:rsidR="00007AB3">
        <w:t xml:space="preserve"> </w:t>
      </w:r>
      <w:r w:rsidRPr="00CE6B9C">
        <w:t>următoare.</w:t>
      </w:r>
      <w:r w:rsidR="00007AB3">
        <w:t xml:space="preserve"> </w:t>
      </w:r>
      <w:r w:rsidRPr="00CE6B9C">
        <w:t>Comisia</w:t>
      </w:r>
      <w:r w:rsidR="00007AB3">
        <w:t xml:space="preserve"> </w:t>
      </w:r>
      <w:r w:rsidRPr="00CE6B9C">
        <w:t>va</w:t>
      </w:r>
      <w:r w:rsidR="00007AB3">
        <w:t xml:space="preserve"> </w:t>
      </w:r>
      <w:r w:rsidRPr="00CE6B9C">
        <w:t>începe</w:t>
      </w:r>
      <w:r w:rsidR="00007AB3">
        <w:rPr>
          <w:i/>
          <w:iCs/>
        </w:rPr>
        <w:t xml:space="preserve"> </w:t>
      </w:r>
      <w:r w:rsidRPr="00CE6B9C">
        <w:t>lucrările</w:t>
      </w:r>
      <w:r w:rsidR="00007AB3">
        <w:t xml:space="preserve"> </w:t>
      </w:r>
      <w:r w:rsidRPr="00CE6B9C">
        <w:t>pregătitoare</w:t>
      </w:r>
      <w:r w:rsidR="00007AB3">
        <w:t xml:space="preserve"> </w:t>
      </w:r>
      <w:r w:rsidRPr="00CE6B9C">
        <w:t>cu</w:t>
      </w:r>
      <w:r w:rsidR="00007AB3">
        <w:t xml:space="preserve"> </w:t>
      </w:r>
      <w:r w:rsidRPr="00CE6B9C">
        <w:t>privire</w:t>
      </w:r>
      <w:r w:rsidR="00007AB3">
        <w:t xml:space="preserve"> </w:t>
      </w:r>
      <w:r w:rsidRPr="00CE6B9C">
        <w:t>la</w:t>
      </w:r>
      <w:r w:rsidR="00007AB3">
        <w:t xml:space="preserve"> </w:t>
      </w:r>
      <w:r w:rsidRPr="00CE6B9C">
        <w:t>un</w:t>
      </w:r>
      <w:r w:rsidR="00007AB3">
        <w:t xml:space="preserve"> </w:t>
      </w:r>
      <w:r w:rsidRPr="00CE6B9C">
        <w:t>posibil</w:t>
      </w:r>
      <w:r w:rsidR="00007AB3">
        <w:t xml:space="preserve"> </w:t>
      </w:r>
      <w:r w:rsidRPr="00CE6B9C">
        <w:t>viitor</w:t>
      </w:r>
      <w:r w:rsidR="00007AB3">
        <w:t xml:space="preserve"> </w:t>
      </w:r>
      <w:r w:rsidRPr="00CE6B9C">
        <w:rPr>
          <w:b/>
          <w:bCs/>
        </w:rPr>
        <w:t>pachet</w:t>
      </w:r>
      <w:r w:rsidR="00007AB3">
        <w:rPr>
          <w:b/>
          <w:bCs/>
        </w:rPr>
        <w:t xml:space="preserve"> </w:t>
      </w:r>
      <w:r w:rsidRPr="00CE6B9C">
        <w:rPr>
          <w:b/>
          <w:bCs/>
        </w:rPr>
        <w:t>de</w:t>
      </w:r>
      <w:r w:rsidR="00007AB3">
        <w:rPr>
          <w:b/>
          <w:bCs/>
        </w:rPr>
        <w:t xml:space="preserve"> </w:t>
      </w:r>
      <w:r w:rsidRPr="00CE6B9C">
        <w:rPr>
          <w:b/>
          <w:bCs/>
        </w:rPr>
        <w:t>reglementare</w:t>
      </w:r>
      <w:r w:rsidR="00007AB3">
        <w:rPr>
          <w:b/>
          <w:bCs/>
        </w:rPr>
        <w:t xml:space="preserve"> </w:t>
      </w:r>
      <w:r w:rsidRPr="00CE6B9C">
        <w:rPr>
          <w:b/>
          <w:bCs/>
        </w:rPr>
        <w:t>privind</w:t>
      </w:r>
      <w:r w:rsidR="00007AB3">
        <w:rPr>
          <w:b/>
          <w:bCs/>
        </w:rPr>
        <w:t xml:space="preserve"> </w:t>
      </w:r>
      <w:r w:rsidRPr="00CE6B9C">
        <w:rPr>
          <w:b/>
          <w:bCs/>
        </w:rPr>
        <w:t>transportul</w:t>
      </w:r>
      <w:r w:rsidR="00007AB3">
        <w:rPr>
          <w:b/>
          <w:bCs/>
        </w:rPr>
        <w:t xml:space="preserve"> </w:t>
      </w:r>
      <w:r w:rsidRPr="00CE6B9C">
        <w:rPr>
          <w:b/>
          <w:bCs/>
        </w:rPr>
        <w:t>și</w:t>
      </w:r>
      <w:r w:rsidR="00007AB3">
        <w:rPr>
          <w:b/>
          <w:bCs/>
        </w:rPr>
        <w:t xml:space="preserve"> </w:t>
      </w:r>
      <w:r w:rsidRPr="00CE6B9C">
        <w:rPr>
          <w:b/>
          <w:bCs/>
        </w:rPr>
        <w:t>stocarea</w:t>
      </w:r>
      <w:r w:rsidR="00007AB3">
        <w:rPr>
          <w:b/>
          <w:bCs/>
        </w:rPr>
        <w:t xml:space="preserve"> </w:t>
      </w:r>
      <w:r w:rsidRPr="00CE6B9C">
        <w:rPr>
          <w:b/>
          <w:bCs/>
        </w:rPr>
        <w:t>CO</w:t>
      </w:r>
      <w:r w:rsidRPr="00CE6B9C">
        <w:rPr>
          <w:b/>
          <w:bCs/>
          <w:vertAlign w:val="subscript"/>
        </w:rPr>
        <w:t>2</w:t>
      </w:r>
      <w:r w:rsidRPr="00CE6B9C">
        <w:t>,</w:t>
      </w:r>
      <w:r w:rsidR="00007AB3">
        <w:t xml:space="preserve"> </w:t>
      </w:r>
      <w:r w:rsidRPr="00CE6B9C">
        <w:t>care</w:t>
      </w:r>
      <w:r w:rsidR="00007AB3">
        <w:t xml:space="preserve"> </w:t>
      </w:r>
      <w:r w:rsidRPr="00CE6B9C">
        <w:t>ar</w:t>
      </w:r>
      <w:r w:rsidR="00007AB3">
        <w:t xml:space="preserve"> </w:t>
      </w:r>
      <w:r w:rsidRPr="00CE6B9C">
        <w:t>lua</w:t>
      </w:r>
      <w:r w:rsidR="00007AB3">
        <w:t xml:space="preserve"> </w:t>
      </w:r>
      <w:r w:rsidRPr="00CE6B9C">
        <w:t>în</w:t>
      </w:r>
      <w:r w:rsidR="00007AB3">
        <w:t xml:space="preserve"> </w:t>
      </w:r>
      <w:r w:rsidRPr="00CE6B9C">
        <w:t>considerare</w:t>
      </w:r>
      <w:r w:rsidR="00007AB3">
        <w:t xml:space="preserve"> </w:t>
      </w:r>
      <w:r w:rsidRPr="00CE6B9C">
        <w:t>aspecte</w:t>
      </w:r>
      <w:r w:rsidR="00007AB3">
        <w:t xml:space="preserve"> </w:t>
      </w:r>
      <w:r w:rsidRPr="00CE6B9C">
        <w:t>precum</w:t>
      </w:r>
      <w:r w:rsidR="00007AB3">
        <w:t xml:space="preserve"> </w:t>
      </w:r>
      <w:r w:rsidRPr="00CE6B9C">
        <w:t>structura</w:t>
      </w:r>
      <w:r w:rsidR="00007AB3">
        <w:t xml:space="preserve"> </w:t>
      </w:r>
      <w:r w:rsidRPr="00CE6B9C">
        <w:t>pieței</w:t>
      </w:r>
      <w:r w:rsidR="00007AB3">
        <w:t xml:space="preserve"> </w:t>
      </w:r>
      <w:r w:rsidRPr="00CE6B9C">
        <w:t>și</w:t>
      </w:r>
      <w:r w:rsidR="00007AB3">
        <w:t xml:space="preserve"> </w:t>
      </w:r>
      <w:r w:rsidRPr="00CE6B9C">
        <w:t>a</w:t>
      </w:r>
      <w:r w:rsidR="00007AB3">
        <w:t xml:space="preserve"> </w:t>
      </w:r>
      <w:r w:rsidRPr="00CE6B9C">
        <w:t>costurilor,</w:t>
      </w:r>
      <w:r w:rsidR="00007AB3">
        <w:t xml:space="preserve"> </w:t>
      </w:r>
      <w:r w:rsidRPr="00CE6B9C">
        <w:t>accesul</w:t>
      </w:r>
      <w:r w:rsidR="00007AB3">
        <w:t xml:space="preserve"> </w:t>
      </w:r>
      <w:r w:rsidRPr="00CE6B9C">
        <w:t>terților,</w:t>
      </w:r>
      <w:r w:rsidR="00007AB3">
        <w:t xml:space="preserve"> </w:t>
      </w:r>
      <w:r w:rsidRPr="00CE6B9C">
        <w:t>standardele</w:t>
      </w:r>
      <w:r w:rsidR="00007AB3">
        <w:t xml:space="preserve"> </w:t>
      </w:r>
      <w:r w:rsidRPr="00CE6B9C">
        <w:t>de</w:t>
      </w:r>
      <w:r w:rsidR="00007AB3">
        <w:t xml:space="preserve"> </w:t>
      </w:r>
      <w:r w:rsidRPr="00CE6B9C">
        <w:t>calitate</w:t>
      </w:r>
      <w:r w:rsidR="00007AB3">
        <w:t xml:space="preserve"> </w:t>
      </w:r>
      <w:r w:rsidRPr="00CE6B9C">
        <w:t>a</w:t>
      </w:r>
      <w:r w:rsidR="00007AB3">
        <w:t xml:space="preserve"> </w:t>
      </w:r>
      <w:r w:rsidRPr="00CE6B9C">
        <w:t>CO</w:t>
      </w:r>
      <w:r w:rsidRPr="00CE6B9C">
        <w:rPr>
          <w:vertAlign w:val="subscript"/>
        </w:rPr>
        <w:t>2</w:t>
      </w:r>
      <w:r w:rsidR="00007AB3">
        <w:t xml:space="preserve"> </w:t>
      </w:r>
      <w:r w:rsidRPr="00CE6B9C">
        <w:t>sau</w:t>
      </w:r>
      <w:r w:rsidR="00007AB3">
        <w:t xml:space="preserve"> </w:t>
      </w:r>
      <w:r w:rsidRPr="00CE6B9C">
        <w:t>stimulentele</w:t>
      </w:r>
      <w:r w:rsidR="00007AB3">
        <w:t xml:space="preserve"> </w:t>
      </w:r>
      <w:r w:rsidRPr="00CE6B9C">
        <w:t>pentru</w:t>
      </w:r>
      <w:r w:rsidR="00007AB3">
        <w:t xml:space="preserve"> </w:t>
      </w:r>
      <w:r w:rsidRPr="00CE6B9C">
        <w:t>investiții</w:t>
      </w:r>
      <w:r w:rsidR="00007AB3">
        <w:t xml:space="preserve"> </w:t>
      </w:r>
      <w:r w:rsidRPr="00CE6B9C">
        <w:t>în</w:t>
      </w:r>
      <w:r w:rsidR="00007AB3">
        <w:t xml:space="preserve"> </w:t>
      </w:r>
      <w:r w:rsidRPr="00CE6B9C">
        <w:t>noi</w:t>
      </w:r>
      <w:r w:rsidR="00007AB3">
        <w:t xml:space="preserve"> </w:t>
      </w:r>
      <w:r w:rsidRPr="00CE6B9C">
        <w:t>infrastructuri.</w:t>
      </w:r>
      <w:r w:rsidR="00007AB3">
        <w:t xml:space="preserve"> </w:t>
      </w:r>
      <w:r w:rsidRPr="00CE6B9C">
        <w:t>Centrul</w:t>
      </w:r>
      <w:r w:rsidR="00007AB3">
        <w:t xml:space="preserve"> </w:t>
      </w:r>
      <w:r w:rsidRPr="00CE6B9C">
        <w:t>Comun</w:t>
      </w:r>
      <w:r w:rsidR="00007AB3">
        <w:t xml:space="preserve"> </w:t>
      </w:r>
      <w:r w:rsidRPr="00CE6B9C">
        <w:t>de</w:t>
      </w:r>
      <w:r w:rsidR="00007AB3">
        <w:t xml:space="preserve"> </w:t>
      </w:r>
      <w:r w:rsidRPr="00CE6B9C">
        <w:t>Cercetare</w:t>
      </w:r>
      <w:r w:rsidR="00007AB3">
        <w:t xml:space="preserve"> </w:t>
      </w:r>
      <w:r w:rsidRPr="00CE6B9C">
        <w:t>(JRC)</w:t>
      </w:r>
      <w:r w:rsidR="00007AB3">
        <w:t xml:space="preserve"> </w:t>
      </w:r>
      <w:r w:rsidRPr="00CE6B9C">
        <w:t>al</w:t>
      </w:r>
      <w:r w:rsidR="00007AB3">
        <w:t xml:space="preserve"> </w:t>
      </w:r>
      <w:r w:rsidRPr="00CE6B9C">
        <w:t>Comisiei</w:t>
      </w:r>
      <w:r w:rsidR="00007AB3">
        <w:t xml:space="preserve"> </w:t>
      </w:r>
      <w:r w:rsidRPr="00CE6B9C">
        <w:t>a</w:t>
      </w:r>
      <w:r w:rsidR="00007AB3">
        <w:t xml:space="preserve"> </w:t>
      </w:r>
      <w:r w:rsidRPr="00CE6B9C">
        <w:t>publicat</w:t>
      </w:r>
      <w:r w:rsidR="00007AB3">
        <w:t xml:space="preserve"> </w:t>
      </w:r>
      <w:r w:rsidRPr="00CE6B9C">
        <w:t>astăzi</w:t>
      </w:r>
      <w:r w:rsidR="00007AB3">
        <w:t xml:space="preserve"> </w:t>
      </w:r>
      <w:r w:rsidRPr="00CE6B9C">
        <w:t>un</w:t>
      </w:r>
      <w:r w:rsidR="00007AB3">
        <w:t xml:space="preserve"> </w:t>
      </w:r>
      <w:hyperlink r:id="rId165" w:history="1">
        <w:r w:rsidRPr="00CE6B9C">
          <w:rPr>
            <w:rStyle w:val="Hyperlink"/>
            <w:szCs w:val="24"/>
          </w:rPr>
          <w:t>raport</w:t>
        </w:r>
      </w:hyperlink>
      <w:r w:rsidR="00007AB3">
        <w:t xml:space="preserve"> </w:t>
      </w:r>
      <w:r w:rsidRPr="00CE6B9C">
        <w:t>privind</w:t>
      </w:r>
      <w:r w:rsidR="00007AB3">
        <w:t xml:space="preserve"> </w:t>
      </w:r>
      <w:r w:rsidRPr="00CE6B9C">
        <w:t>viitoarea</w:t>
      </w:r>
      <w:r w:rsidR="00007AB3">
        <w:t xml:space="preserve"> </w:t>
      </w:r>
      <w:r w:rsidRPr="00CE6B9C">
        <w:t>rețea</w:t>
      </w:r>
      <w:r w:rsidR="00007AB3">
        <w:t xml:space="preserve"> </w:t>
      </w:r>
      <w:r w:rsidRPr="00CE6B9C">
        <w:t>europeană</w:t>
      </w:r>
      <w:r w:rsidR="00007AB3">
        <w:t xml:space="preserve"> </w:t>
      </w:r>
      <w:r w:rsidRPr="00CE6B9C">
        <w:t>de</w:t>
      </w:r>
      <w:r w:rsidR="00007AB3">
        <w:t xml:space="preserve"> </w:t>
      </w:r>
      <w:r w:rsidRPr="00CE6B9C">
        <w:t>transport</w:t>
      </w:r>
      <w:r w:rsidR="00007AB3">
        <w:t xml:space="preserve"> </w:t>
      </w:r>
      <w:r w:rsidRPr="00CE6B9C">
        <w:t>al</w:t>
      </w:r>
      <w:r w:rsidR="00007AB3">
        <w:t xml:space="preserve"> </w:t>
      </w:r>
      <w:r w:rsidRPr="00CE6B9C">
        <w:t>CO</w:t>
      </w:r>
      <w:r w:rsidRPr="00CE6B9C">
        <w:rPr>
          <w:vertAlign w:val="subscript"/>
        </w:rPr>
        <w:t>2</w:t>
      </w:r>
      <w:r w:rsidR="00007AB3">
        <w:t xml:space="preserve"> </w:t>
      </w:r>
      <w:r w:rsidRPr="00CE6B9C">
        <w:t>și</w:t>
      </w:r>
      <w:r w:rsidR="00007AB3">
        <w:t xml:space="preserve"> </w:t>
      </w:r>
      <w:r w:rsidRPr="00CE6B9C">
        <w:t>nevoile</w:t>
      </w:r>
      <w:r w:rsidR="00007AB3">
        <w:t xml:space="preserve"> </w:t>
      </w:r>
      <w:r w:rsidRPr="00CE6B9C">
        <w:t>de</w:t>
      </w:r>
      <w:r w:rsidR="00007AB3">
        <w:t xml:space="preserve"> </w:t>
      </w:r>
      <w:r w:rsidRPr="00CE6B9C">
        <w:t>investiții</w:t>
      </w:r>
      <w:r w:rsidR="00007AB3">
        <w:t xml:space="preserve"> </w:t>
      </w:r>
      <w:r w:rsidRPr="00CE6B9C">
        <w:t>aferente.</w:t>
      </w:r>
    </w:p>
    <w:p w14:paraId="27247896" w14:textId="019A190A" w:rsidR="00CE6B9C" w:rsidRPr="00CE6B9C" w:rsidRDefault="00CE6B9C" w:rsidP="00CE6B9C">
      <w:r w:rsidRPr="00CE6B9C">
        <w:t>De</w:t>
      </w:r>
      <w:r w:rsidR="00007AB3">
        <w:t xml:space="preserve"> </w:t>
      </w:r>
      <w:r w:rsidRPr="00CE6B9C">
        <w:t>asemenea,</w:t>
      </w:r>
      <w:r w:rsidR="00007AB3">
        <w:t xml:space="preserve"> </w:t>
      </w:r>
      <w:r w:rsidRPr="00CE6B9C">
        <w:t>Comisia</w:t>
      </w:r>
      <w:r w:rsidR="00007AB3">
        <w:t xml:space="preserve"> </w:t>
      </w:r>
      <w:r w:rsidRPr="00CE6B9C">
        <w:t>va</w:t>
      </w:r>
      <w:r w:rsidR="00007AB3">
        <w:t xml:space="preserve"> </w:t>
      </w:r>
      <w:r w:rsidRPr="00CE6B9C">
        <w:rPr>
          <w:b/>
          <w:bCs/>
        </w:rPr>
        <w:t>evalua</w:t>
      </w:r>
      <w:r w:rsidR="00007AB3">
        <w:rPr>
          <w:b/>
          <w:bCs/>
        </w:rPr>
        <w:t xml:space="preserve"> </w:t>
      </w:r>
      <w:r w:rsidRPr="00CE6B9C">
        <w:rPr>
          <w:b/>
          <w:bCs/>
        </w:rPr>
        <w:t>volumele</w:t>
      </w:r>
      <w:r w:rsidR="00007AB3">
        <w:rPr>
          <w:b/>
          <w:bCs/>
        </w:rPr>
        <w:t xml:space="preserve"> </w:t>
      </w:r>
      <w:r w:rsidRPr="00CE6B9C">
        <w:rPr>
          <w:b/>
          <w:bCs/>
        </w:rPr>
        <w:t>de</w:t>
      </w:r>
      <w:r w:rsidR="00007AB3">
        <w:rPr>
          <w:b/>
          <w:bCs/>
        </w:rPr>
        <w:t xml:space="preserve"> </w:t>
      </w:r>
      <w:r w:rsidRPr="00CE6B9C">
        <w:rPr>
          <w:b/>
          <w:bCs/>
        </w:rPr>
        <w:t>CO</w:t>
      </w:r>
      <w:r w:rsidRPr="00CE6B9C">
        <w:rPr>
          <w:b/>
          <w:bCs/>
          <w:vertAlign w:val="subscript"/>
        </w:rPr>
        <w:t>2</w:t>
      </w:r>
      <w:r w:rsidR="00007AB3">
        <w:rPr>
          <w:vertAlign w:val="subscript"/>
        </w:rPr>
        <w:t xml:space="preserve"> </w:t>
      </w:r>
      <w:r w:rsidRPr="00CE6B9C">
        <w:rPr>
          <w:b/>
          <w:bCs/>
        </w:rPr>
        <w:t>care</w:t>
      </w:r>
      <w:r w:rsidR="00007AB3">
        <w:rPr>
          <w:b/>
          <w:bCs/>
        </w:rPr>
        <w:t xml:space="preserve"> </w:t>
      </w:r>
      <w:r w:rsidRPr="00CE6B9C">
        <w:rPr>
          <w:b/>
          <w:bCs/>
        </w:rPr>
        <w:t>trebuie</w:t>
      </w:r>
      <w:r w:rsidR="00007AB3">
        <w:rPr>
          <w:b/>
          <w:bCs/>
        </w:rPr>
        <w:t xml:space="preserve"> </w:t>
      </w:r>
      <w:r w:rsidRPr="00CE6B9C">
        <w:rPr>
          <w:b/>
          <w:bCs/>
        </w:rPr>
        <w:t>eliminate</w:t>
      </w:r>
      <w:r w:rsidR="00007AB3">
        <w:rPr>
          <w:b/>
          <w:bCs/>
        </w:rPr>
        <w:t xml:space="preserve"> </w:t>
      </w:r>
      <w:r w:rsidRPr="00CE6B9C">
        <w:rPr>
          <w:b/>
          <w:bCs/>
        </w:rPr>
        <w:t>direct</w:t>
      </w:r>
      <w:r w:rsidR="00007AB3">
        <w:rPr>
          <w:b/>
          <w:bCs/>
        </w:rPr>
        <w:t xml:space="preserve"> </w:t>
      </w:r>
      <w:r w:rsidRPr="00CE6B9C">
        <w:rPr>
          <w:b/>
          <w:bCs/>
        </w:rPr>
        <w:t>din</w:t>
      </w:r>
      <w:r w:rsidR="00007AB3">
        <w:rPr>
          <w:b/>
          <w:bCs/>
        </w:rPr>
        <w:t xml:space="preserve"> </w:t>
      </w:r>
      <w:r w:rsidRPr="00CE6B9C">
        <w:rPr>
          <w:b/>
          <w:bCs/>
        </w:rPr>
        <w:t>atmosferă</w:t>
      </w:r>
      <w:r w:rsidR="00007AB3">
        <w:rPr>
          <w:b/>
          <w:bCs/>
        </w:rPr>
        <w:t xml:space="preserve"> </w:t>
      </w:r>
      <w:r w:rsidRPr="00CE6B9C">
        <w:rPr>
          <w:b/>
          <w:bCs/>
        </w:rPr>
        <w:t>(eliminări</w:t>
      </w:r>
      <w:r w:rsidR="00007AB3">
        <w:rPr>
          <w:b/>
          <w:bCs/>
        </w:rPr>
        <w:t xml:space="preserve"> </w:t>
      </w:r>
      <w:r w:rsidRPr="00CE6B9C">
        <w:rPr>
          <w:b/>
          <w:bCs/>
        </w:rPr>
        <w:t>de</w:t>
      </w:r>
      <w:r w:rsidR="00007AB3">
        <w:rPr>
          <w:b/>
          <w:bCs/>
        </w:rPr>
        <w:t xml:space="preserve"> </w:t>
      </w:r>
      <w:r w:rsidRPr="00CE6B9C">
        <w:rPr>
          <w:b/>
          <w:bCs/>
        </w:rPr>
        <w:t>dioxid</w:t>
      </w:r>
      <w:r w:rsidR="00007AB3">
        <w:rPr>
          <w:b/>
          <w:bCs/>
        </w:rPr>
        <w:t xml:space="preserve"> </w:t>
      </w:r>
      <w:r w:rsidRPr="00CE6B9C">
        <w:rPr>
          <w:b/>
          <w:bCs/>
        </w:rPr>
        <w:t>de</w:t>
      </w:r>
      <w:r w:rsidR="00007AB3">
        <w:rPr>
          <w:b/>
          <w:bCs/>
        </w:rPr>
        <w:t xml:space="preserve"> </w:t>
      </w:r>
      <w:r w:rsidRPr="00CE6B9C">
        <w:rPr>
          <w:b/>
          <w:bCs/>
        </w:rPr>
        <w:t>carbon</w:t>
      </w:r>
      <w:r w:rsidR="00007AB3">
        <w:rPr>
          <w:b/>
          <w:bCs/>
        </w:rPr>
        <w:t xml:space="preserve"> </w:t>
      </w:r>
      <w:r w:rsidRPr="00CE6B9C">
        <w:rPr>
          <w:b/>
          <w:bCs/>
        </w:rPr>
        <w:t>industriale)</w:t>
      </w:r>
      <w:r w:rsidR="00007AB3">
        <w:t xml:space="preserve"> </w:t>
      </w:r>
      <w:r w:rsidRPr="00CE6B9C">
        <w:t>în</w:t>
      </w:r>
      <w:r w:rsidR="00007AB3">
        <w:t xml:space="preserve"> </w:t>
      </w:r>
      <w:r w:rsidRPr="00CE6B9C">
        <w:t>vederea</w:t>
      </w:r>
      <w:r w:rsidR="00007AB3">
        <w:t xml:space="preserve"> </w:t>
      </w:r>
      <w:r w:rsidRPr="00CE6B9C">
        <w:t>realizării</w:t>
      </w:r>
      <w:r w:rsidR="00007AB3">
        <w:t xml:space="preserve"> </w:t>
      </w:r>
      <w:r w:rsidRPr="00CE6B9C">
        <w:t>ambițiilor</w:t>
      </w:r>
      <w:r w:rsidR="00007AB3">
        <w:t xml:space="preserve"> </w:t>
      </w:r>
      <w:r w:rsidRPr="00CE6B9C">
        <w:t>UE</w:t>
      </w:r>
      <w:r w:rsidR="00007AB3">
        <w:t xml:space="preserve"> </w:t>
      </w:r>
      <w:r w:rsidRPr="00CE6B9C">
        <w:t>pentru</w:t>
      </w:r>
      <w:r w:rsidR="00007AB3">
        <w:t xml:space="preserve"> </w:t>
      </w:r>
      <w:r w:rsidRPr="00CE6B9C">
        <w:t>2040</w:t>
      </w:r>
      <w:r w:rsidR="00007AB3">
        <w:t xml:space="preserve"> </w:t>
      </w:r>
      <w:r w:rsidRPr="00CE6B9C">
        <w:t>și</w:t>
      </w:r>
      <w:r w:rsidR="00007AB3">
        <w:t xml:space="preserve"> </w:t>
      </w:r>
      <w:r w:rsidRPr="00CE6B9C">
        <w:t>2050</w:t>
      </w:r>
      <w:r w:rsidR="00007AB3">
        <w:t xml:space="preserve"> </w:t>
      </w:r>
      <w:r w:rsidRPr="00CE6B9C">
        <w:t>în</w:t>
      </w:r>
      <w:r w:rsidR="00007AB3">
        <w:t xml:space="preserve"> </w:t>
      </w:r>
      <w:r w:rsidRPr="00CE6B9C">
        <w:t>materie</w:t>
      </w:r>
      <w:r w:rsidR="00007AB3">
        <w:t xml:space="preserve"> </w:t>
      </w:r>
      <w:r w:rsidRPr="00CE6B9C">
        <w:t>de</w:t>
      </w:r>
      <w:r w:rsidR="00007AB3">
        <w:t xml:space="preserve"> </w:t>
      </w:r>
      <w:r w:rsidRPr="00CE6B9C">
        <w:t>reducere</w:t>
      </w:r>
      <w:r w:rsidR="00007AB3">
        <w:t xml:space="preserve"> </w:t>
      </w:r>
      <w:r w:rsidRPr="00CE6B9C">
        <w:t>a</w:t>
      </w:r>
      <w:r w:rsidR="00007AB3">
        <w:t xml:space="preserve"> </w:t>
      </w:r>
      <w:r w:rsidRPr="00CE6B9C">
        <w:t>emisiilor</w:t>
      </w:r>
      <w:r w:rsidR="00007AB3">
        <w:t xml:space="preserve"> </w:t>
      </w:r>
      <w:r w:rsidRPr="00CE6B9C">
        <w:t>și</w:t>
      </w:r>
      <w:r w:rsidR="00007AB3">
        <w:t xml:space="preserve"> </w:t>
      </w:r>
      <w:r w:rsidRPr="00CE6B9C">
        <w:t>va</w:t>
      </w:r>
      <w:r w:rsidR="00007AB3">
        <w:t xml:space="preserve"> </w:t>
      </w:r>
      <w:r w:rsidRPr="00CE6B9C">
        <w:t>evalua</w:t>
      </w:r>
      <w:r w:rsidR="00007AB3">
        <w:t xml:space="preserve"> </w:t>
      </w:r>
      <w:r w:rsidRPr="00CE6B9C">
        <w:t>obiectivele</w:t>
      </w:r>
      <w:r w:rsidR="00007AB3">
        <w:t xml:space="preserve"> </w:t>
      </w:r>
      <w:r w:rsidRPr="00CE6B9C">
        <w:t>generale</w:t>
      </w:r>
      <w:r w:rsidR="00007AB3">
        <w:t xml:space="preserve"> </w:t>
      </w:r>
      <w:r w:rsidRPr="00CE6B9C">
        <w:t>și</w:t>
      </w:r>
      <w:r w:rsidR="00007AB3">
        <w:t xml:space="preserve"> </w:t>
      </w:r>
      <w:r w:rsidRPr="00CE6B9C">
        <w:t>măsurile</w:t>
      </w:r>
      <w:r w:rsidR="00007AB3">
        <w:t xml:space="preserve"> </w:t>
      </w:r>
      <w:r w:rsidRPr="00CE6B9C">
        <w:t>de</w:t>
      </w:r>
      <w:r w:rsidR="00007AB3">
        <w:t xml:space="preserve"> </w:t>
      </w:r>
      <w:r w:rsidRPr="00CE6B9C">
        <w:t>politică</w:t>
      </w:r>
      <w:r w:rsidR="00007AB3">
        <w:t xml:space="preserve"> </w:t>
      </w:r>
      <w:r w:rsidRPr="00CE6B9C">
        <w:t>necesare</w:t>
      </w:r>
      <w:r w:rsidR="00007AB3">
        <w:t xml:space="preserve"> </w:t>
      </w:r>
      <w:r w:rsidRPr="00CE6B9C">
        <w:t>pentru</w:t>
      </w:r>
      <w:r w:rsidR="00007AB3">
        <w:t xml:space="preserve"> </w:t>
      </w:r>
      <w:r w:rsidRPr="00CE6B9C">
        <w:t>realizarea</w:t>
      </w:r>
      <w:r w:rsidR="00007AB3">
        <w:t xml:space="preserve"> </w:t>
      </w:r>
      <w:r w:rsidRPr="00CE6B9C">
        <w:t>lor.</w:t>
      </w:r>
      <w:r w:rsidR="00007AB3">
        <w:t xml:space="preserve"> </w:t>
      </w:r>
      <w:r w:rsidRPr="00CE6B9C">
        <w:t>Acest</w:t>
      </w:r>
      <w:r w:rsidR="00007AB3">
        <w:t xml:space="preserve"> </w:t>
      </w:r>
      <w:r w:rsidRPr="00CE6B9C">
        <w:t>demers</w:t>
      </w:r>
      <w:r w:rsidR="00007AB3">
        <w:t xml:space="preserve"> </w:t>
      </w:r>
      <w:r w:rsidRPr="00CE6B9C">
        <w:t>va</w:t>
      </w:r>
      <w:r w:rsidR="00007AB3">
        <w:t xml:space="preserve"> </w:t>
      </w:r>
      <w:r w:rsidRPr="00CE6B9C">
        <w:t>include</w:t>
      </w:r>
      <w:r w:rsidR="00007AB3">
        <w:t xml:space="preserve"> </w:t>
      </w:r>
      <w:r w:rsidRPr="00CE6B9C">
        <w:t>o</w:t>
      </w:r>
      <w:r w:rsidR="00007AB3">
        <w:t xml:space="preserve"> </w:t>
      </w:r>
      <w:r w:rsidRPr="00CE6B9C">
        <w:t>evaluare</w:t>
      </w:r>
      <w:r w:rsidR="00007AB3">
        <w:t xml:space="preserve"> </w:t>
      </w:r>
      <w:r w:rsidRPr="00CE6B9C">
        <w:t>a</w:t>
      </w:r>
      <w:r w:rsidR="00007AB3">
        <w:t xml:space="preserve"> </w:t>
      </w:r>
      <w:r w:rsidRPr="00CE6B9C">
        <w:t>modului</w:t>
      </w:r>
      <w:r w:rsidR="00007AB3">
        <w:t xml:space="preserve"> </w:t>
      </w:r>
      <w:r w:rsidRPr="00CE6B9C">
        <w:t>în</w:t>
      </w:r>
      <w:r w:rsidR="00007AB3">
        <w:t xml:space="preserve"> </w:t>
      </w:r>
      <w:r w:rsidRPr="00CE6B9C">
        <w:t>care</w:t>
      </w:r>
      <w:r w:rsidR="00007AB3">
        <w:t xml:space="preserve"> </w:t>
      </w:r>
      <w:r w:rsidRPr="00CE6B9C">
        <w:t>eliminările</w:t>
      </w:r>
      <w:r w:rsidR="00007AB3">
        <w:t xml:space="preserve"> </w:t>
      </w:r>
      <w:r w:rsidRPr="00CE6B9C">
        <w:t>și</w:t>
      </w:r>
      <w:r w:rsidR="00007AB3">
        <w:t xml:space="preserve"> </w:t>
      </w:r>
      <w:r w:rsidRPr="00CE6B9C">
        <w:t>stocarea</w:t>
      </w:r>
      <w:r w:rsidR="00007AB3">
        <w:t xml:space="preserve"> </w:t>
      </w:r>
      <w:r w:rsidRPr="00CE6B9C">
        <w:t>permanentă</w:t>
      </w:r>
      <w:r w:rsidR="00007AB3">
        <w:t xml:space="preserve"> </w:t>
      </w:r>
      <w:r w:rsidRPr="00CE6B9C">
        <w:t>ar</w:t>
      </w:r>
      <w:r w:rsidR="00007AB3">
        <w:t xml:space="preserve"> </w:t>
      </w:r>
      <w:r w:rsidRPr="00CE6B9C">
        <w:t>putea</w:t>
      </w:r>
      <w:r w:rsidR="00007AB3">
        <w:t xml:space="preserve"> </w:t>
      </w:r>
      <w:r w:rsidRPr="00CE6B9C">
        <w:t>fi</w:t>
      </w:r>
      <w:r w:rsidR="00007AB3">
        <w:t xml:space="preserve"> </w:t>
      </w:r>
      <w:r w:rsidRPr="00CE6B9C">
        <w:t>contabilizate</w:t>
      </w:r>
      <w:r w:rsidR="00007AB3">
        <w:t xml:space="preserve"> </w:t>
      </w:r>
      <w:r w:rsidRPr="00CE6B9C">
        <w:t>în</w:t>
      </w:r>
      <w:r w:rsidR="00007AB3">
        <w:t xml:space="preserve"> </w:t>
      </w:r>
      <w:r w:rsidRPr="00CE6B9C">
        <w:t>cadrul</w:t>
      </w:r>
      <w:r w:rsidR="00007AB3">
        <w:t xml:space="preserve"> </w:t>
      </w:r>
      <w:r w:rsidRPr="00CE6B9C">
        <w:t>schemei</w:t>
      </w:r>
      <w:r w:rsidR="00007AB3">
        <w:t xml:space="preserve"> </w:t>
      </w:r>
      <w:r w:rsidRPr="00CE6B9C">
        <w:t>UE</w:t>
      </w:r>
      <w:r w:rsidR="00007AB3">
        <w:t xml:space="preserve"> </w:t>
      </w:r>
      <w:r w:rsidRPr="00CE6B9C">
        <w:t>de</w:t>
      </w:r>
      <w:r w:rsidR="00007AB3">
        <w:t xml:space="preserve"> </w:t>
      </w:r>
      <w:r w:rsidRPr="00CE6B9C">
        <w:t>comercializare</w:t>
      </w:r>
      <w:r w:rsidR="00007AB3">
        <w:t xml:space="preserve"> </w:t>
      </w:r>
      <w:r w:rsidRPr="00CE6B9C">
        <w:t>a</w:t>
      </w:r>
      <w:r w:rsidR="00007AB3">
        <w:t xml:space="preserve"> </w:t>
      </w:r>
      <w:r w:rsidRPr="00CE6B9C">
        <w:t>certificatelor</w:t>
      </w:r>
      <w:r w:rsidR="00007AB3">
        <w:t xml:space="preserve"> </w:t>
      </w:r>
      <w:r w:rsidRPr="00CE6B9C">
        <w:t>de</w:t>
      </w:r>
      <w:r w:rsidR="00007AB3">
        <w:t xml:space="preserve"> </w:t>
      </w:r>
      <w:r w:rsidRPr="00CE6B9C">
        <w:t>emisii</w:t>
      </w:r>
      <w:r w:rsidR="00007AB3">
        <w:t xml:space="preserve"> </w:t>
      </w:r>
      <w:r w:rsidRPr="00CE6B9C">
        <w:t>(ETS).</w:t>
      </w:r>
    </w:p>
    <w:p w14:paraId="3D32E331" w14:textId="176254D1" w:rsidR="00CE6B9C" w:rsidRPr="00CE6B9C" w:rsidRDefault="00CE6B9C" w:rsidP="00CE6B9C">
      <w:r w:rsidRPr="00CE6B9C">
        <w:t>Pentru</w:t>
      </w:r>
      <w:r w:rsidR="00007AB3">
        <w:t xml:space="preserve"> </w:t>
      </w:r>
      <w:r w:rsidRPr="00CE6B9C">
        <w:t>a</w:t>
      </w:r>
      <w:r w:rsidR="00007AB3">
        <w:t xml:space="preserve"> </w:t>
      </w:r>
      <w:r w:rsidRPr="00CE6B9C">
        <w:t>contribui</w:t>
      </w:r>
      <w:r w:rsidR="00007AB3">
        <w:t xml:space="preserve"> </w:t>
      </w:r>
      <w:r w:rsidRPr="00CE6B9C">
        <w:t>la</w:t>
      </w:r>
      <w:r w:rsidR="00007AB3">
        <w:t xml:space="preserve"> </w:t>
      </w:r>
      <w:r w:rsidRPr="00CE6B9C">
        <w:rPr>
          <w:b/>
          <w:bCs/>
        </w:rPr>
        <w:t>extinderea</w:t>
      </w:r>
      <w:r w:rsidR="00007AB3">
        <w:rPr>
          <w:b/>
          <w:bCs/>
        </w:rPr>
        <w:t xml:space="preserve"> </w:t>
      </w:r>
      <w:r w:rsidRPr="00CE6B9C">
        <w:rPr>
          <w:b/>
          <w:bCs/>
        </w:rPr>
        <w:t>pieței</w:t>
      </w:r>
      <w:r w:rsidR="00007AB3">
        <w:rPr>
          <w:b/>
          <w:bCs/>
        </w:rPr>
        <w:t xml:space="preserve"> </w:t>
      </w:r>
      <w:r w:rsidRPr="00CE6B9C">
        <w:rPr>
          <w:b/>
          <w:bCs/>
        </w:rPr>
        <w:t>pentru</w:t>
      </w:r>
      <w:r w:rsidR="00007AB3">
        <w:t xml:space="preserve"> </w:t>
      </w:r>
      <w:r w:rsidRPr="00CE6B9C">
        <w:rPr>
          <w:b/>
          <w:bCs/>
        </w:rPr>
        <w:t>captarea</w:t>
      </w:r>
      <w:r w:rsidR="00007AB3">
        <w:rPr>
          <w:b/>
          <w:bCs/>
        </w:rPr>
        <w:t xml:space="preserve"> </w:t>
      </w:r>
      <w:r w:rsidRPr="00CE6B9C">
        <w:rPr>
          <w:b/>
          <w:bCs/>
        </w:rPr>
        <w:t>și</w:t>
      </w:r>
      <w:r w:rsidR="00007AB3">
        <w:rPr>
          <w:b/>
          <w:bCs/>
        </w:rPr>
        <w:t xml:space="preserve"> </w:t>
      </w:r>
      <w:r w:rsidRPr="00CE6B9C">
        <w:rPr>
          <w:b/>
          <w:bCs/>
        </w:rPr>
        <w:t>stocarea</w:t>
      </w:r>
      <w:r w:rsidR="00007AB3">
        <w:rPr>
          <w:b/>
          <w:bCs/>
        </w:rPr>
        <w:t xml:space="preserve"> </w:t>
      </w:r>
      <w:r w:rsidRPr="00CE6B9C">
        <w:rPr>
          <w:b/>
          <w:bCs/>
        </w:rPr>
        <w:t>permanentă</w:t>
      </w:r>
      <w:r w:rsidR="00007AB3">
        <w:rPr>
          <w:b/>
          <w:bCs/>
        </w:rPr>
        <w:t xml:space="preserve"> </w:t>
      </w:r>
      <w:r w:rsidRPr="00CE6B9C">
        <w:rPr>
          <w:b/>
          <w:bCs/>
        </w:rPr>
        <w:t>a</w:t>
      </w:r>
      <w:r w:rsidR="00007AB3">
        <w:rPr>
          <w:b/>
          <w:bCs/>
        </w:rPr>
        <w:t xml:space="preserve"> </w:t>
      </w:r>
      <w:r w:rsidRPr="00CE6B9C">
        <w:rPr>
          <w:b/>
          <w:bCs/>
        </w:rPr>
        <w:t>emisiilor</w:t>
      </w:r>
      <w:r w:rsidR="00007AB3">
        <w:rPr>
          <w:b/>
          <w:bCs/>
        </w:rPr>
        <w:t xml:space="preserve"> </w:t>
      </w:r>
      <w:r w:rsidRPr="00CE6B9C">
        <w:rPr>
          <w:b/>
          <w:bCs/>
        </w:rPr>
        <w:t>de</w:t>
      </w:r>
      <w:r w:rsidR="00007AB3">
        <w:rPr>
          <w:b/>
          <w:bCs/>
        </w:rPr>
        <w:t xml:space="preserve"> </w:t>
      </w:r>
      <w:r w:rsidRPr="00CE6B9C">
        <w:rPr>
          <w:b/>
          <w:bCs/>
        </w:rPr>
        <w:t>CO</w:t>
      </w:r>
      <w:r w:rsidRPr="00CE6B9C">
        <w:rPr>
          <w:b/>
          <w:bCs/>
          <w:vertAlign w:val="subscript"/>
        </w:rPr>
        <w:t>2</w:t>
      </w:r>
      <w:r w:rsidRPr="00CE6B9C">
        <w:t>,</w:t>
      </w:r>
      <w:r w:rsidR="00007AB3">
        <w:t xml:space="preserve"> </w:t>
      </w:r>
      <w:r w:rsidRPr="00CE6B9C">
        <w:t>Comisia</w:t>
      </w:r>
      <w:r w:rsidR="00007AB3">
        <w:t xml:space="preserve"> </w:t>
      </w:r>
      <w:r w:rsidRPr="00CE6B9C">
        <w:t>va</w:t>
      </w:r>
      <w:r w:rsidR="00007AB3">
        <w:t xml:space="preserve"> </w:t>
      </w:r>
      <w:r w:rsidRPr="00CE6B9C">
        <w:t>elabora</w:t>
      </w:r>
      <w:r w:rsidR="00007AB3">
        <w:t xml:space="preserve"> </w:t>
      </w:r>
      <w:r w:rsidRPr="00CE6B9C">
        <w:t>orientări</w:t>
      </w:r>
      <w:r w:rsidR="00007AB3">
        <w:t xml:space="preserve"> </w:t>
      </w:r>
      <w:r w:rsidRPr="00CE6B9C">
        <w:t>cu</w:t>
      </w:r>
      <w:r w:rsidR="00007AB3">
        <w:t xml:space="preserve"> </w:t>
      </w:r>
      <w:r w:rsidRPr="00CE6B9C">
        <w:t>privire</w:t>
      </w:r>
      <w:r w:rsidR="00007AB3">
        <w:t xml:space="preserve"> </w:t>
      </w:r>
      <w:r w:rsidRPr="00CE6B9C">
        <w:t>la</w:t>
      </w:r>
      <w:r w:rsidR="00007AB3">
        <w:t xml:space="preserve"> </w:t>
      </w:r>
      <w:r w:rsidRPr="00CE6B9C">
        <w:t>procedurile</w:t>
      </w:r>
      <w:r w:rsidR="00007AB3">
        <w:t xml:space="preserve"> </w:t>
      </w:r>
      <w:r w:rsidRPr="00CE6B9C">
        <w:t>de</w:t>
      </w:r>
      <w:r w:rsidR="00007AB3">
        <w:t xml:space="preserve"> </w:t>
      </w:r>
      <w:r w:rsidRPr="00CE6B9C">
        <w:t>autorizare</w:t>
      </w:r>
      <w:r w:rsidR="00007AB3">
        <w:t xml:space="preserve"> </w:t>
      </w:r>
      <w:r w:rsidRPr="00CE6B9C">
        <w:t>a</w:t>
      </w:r>
      <w:r w:rsidR="00007AB3">
        <w:t xml:space="preserve"> </w:t>
      </w:r>
      <w:r w:rsidRPr="00CE6B9C">
        <w:t>proiectelor</w:t>
      </w:r>
      <w:r w:rsidR="00007AB3">
        <w:t xml:space="preserve"> </w:t>
      </w:r>
      <w:r w:rsidRPr="00CE6B9C">
        <w:t>și</w:t>
      </w:r>
      <w:r w:rsidR="00007AB3">
        <w:t xml:space="preserve"> </w:t>
      </w:r>
      <w:r w:rsidRPr="00CE6B9C">
        <w:t>va</w:t>
      </w:r>
      <w:r w:rsidR="00007AB3">
        <w:t xml:space="preserve"> </w:t>
      </w:r>
      <w:r w:rsidRPr="00CE6B9C">
        <w:t>crea</w:t>
      </w:r>
      <w:r w:rsidR="00007AB3">
        <w:t xml:space="preserve"> </w:t>
      </w:r>
      <w:r w:rsidRPr="00CE6B9C">
        <w:t>un</w:t>
      </w:r>
      <w:r w:rsidR="00007AB3">
        <w:t xml:space="preserve"> </w:t>
      </w:r>
      <w:r w:rsidRPr="00CE6B9C">
        <w:t>atlas</w:t>
      </w:r>
      <w:r w:rsidR="00007AB3">
        <w:t xml:space="preserve"> </w:t>
      </w:r>
      <w:r w:rsidRPr="00CE6B9C">
        <w:t>al</w:t>
      </w:r>
      <w:r w:rsidR="00007AB3">
        <w:t xml:space="preserve"> </w:t>
      </w:r>
      <w:r w:rsidRPr="00CE6B9C">
        <w:t>siturilor</w:t>
      </w:r>
      <w:r w:rsidR="00007AB3">
        <w:t xml:space="preserve"> </w:t>
      </w:r>
      <w:r w:rsidRPr="00CE6B9C">
        <w:t>de</w:t>
      </w:r>
      <w:r w:rsidR="00007AB3">
        <w:t xml:space="preserve"> </w:t>
      </w:r>
      <w:r w:rsidRPr="00CE6B9C">
        <w:t>stocare</w:t>
      </w:r>
      <w:r w:rsidR="00007AB3">
        <w:t xml:space="preserve"> </w:t>
      </w:r>
      <w:r w:rsidRPr="00CE6B9C">
        <w:t>potențiale.</w:t>
      </w:r>
      <w:r w:rsidR="00007AB3">
        <w:t xml:space="preserve"> </w:t>
      </w:r>
      <w:r w:rsidRPr="00CE6B9C">
        <w:t>De</w:t>
      </w:r>
      <w:r w:rsidR="00007AB3">
        <w:t xml:space="preserve"> </w:t>
      </w:r>
      <w:r w:rsidRPr="00CE6B9C">
        <w:t>asemenea,</w:t>
      </w:r>
      <w:r w:rsidR="00007AB3">
        <w:t xml:space="preserve"> </w:t>
      </w:r>
      <w:r w:rsidRPr="00CE6B9C">
        <w:t>în</w:t>
      </w:r>
      <w:r w:rsidR="00007AB3">
        <w:t xml:space="preserve"> </w:t>
      </w:r>
      <w:r w:rsidRPr="00CE6B9C">
        <w:t>cooperare</w:t>
      </w:r>
      <w:r w:rsidR="00007AB3">
        <w:t xml:space="preserve"> </w:t>
      </w:r>
      <w:r w:rsidRPr="00CE6B9C">
        <w:t>cu</w:t>
      </w:r>
      <w:r w:rsidR="00007AB3">
        <w:t xml:space="preserve"> </w:t>
      </w:r>
      <w:r w:rsidRPr="00CE6B9C">
        <w:t>statele</w:t>
      </w:r>
      <w:r w:rsidR="00007AB3">
        <w:t xml:space="preserve"> </w:t>
      </w:r>
      <w:r w:rsidRPr="00CE6B9C">
        <w:t>membre,</w:t>
      </w:r>
      <w:r w:rsidR="00007AB3">
        <w:t xml:space="preserve"> </w:t>
      </w:r>
      <w:r w:rsidRPr="00CE6B9C">
        <w:t>Comisia</w:t>
      </w:r>
      <w:r w:rsidR="00007AB3">
        <w:t xml:space="preserve"> </w:t>
      </w:r>
      <w:r w:rsidRPr="00CE6B9C">
        <w:t>va</w:t>
      </w:r>
      <w:r w:rsidR="00007AB3">
        <w:t xml:space="preserve"> </w:t>
      </w:r>
      <w:r w:rsidRPr="00CE6B9C">
        <w:t>dezvolta</w:t>
      </w:r>
      <w:r w:rsidR="00007AB3">
        <w:t xml:space="preserve"> </w:t>
      </w:r>
      <w:r w:rsidRPr="00CE6B9C">
        <w:t>un</w:t>
      </w:r>
      <w:r w:rsidR="00007AB3">
        <w:t xml:space="preserve"> </w:t>
      </w:r>
      <w:r w:rsidRPr="00CE6B9C">
        <w:t>instrument</w:t>
      </w:r>
      <w:r w:rsidR="00007AB3">
        <w:t xml:space="preserve"> </w:t>
      </w:r>
      <w:r w:rsidRPr="00CE6B9C">
        <w:t>de</w:t>
      </w:r>
      <w:r w:rsidR="00007AB3">
        <w:t xml:space="preserve"> </w:t>
      </w:r>
      <w:r w:rsidRPr="00CE6B9C">
        <w:t>agregare</w:t>
      </w:r>
      <w:r w:rsidR="00007AB3">
        <w:t xml:space="preserve"> </w:t>
      </w:r>
      <w:r w:rsidRPr="00CE6B9C">
        <w:t>care</w:t>
      </w:r>
      <w:r w:rsidR="00007AB3">
        <w:t xml:space="preserve"> </w:t>
      </w:r>
      <w:r w:rsidRPr="00CE6B9C">
        <w:t>să</w:t>
      </w:r>
      <w:r w:rsidR="00007AB3">
        <w:t xml:space="preserve"> </w:t>
      </w:r>
      <w:r w:rsidRPr="00CE6B9C">
        <w:t>pună</w:t>
      </w:r>
      <w:r w:rsidR="00007AB3">
        <w:t xml:space="preserve"> </w:t>
      </w:r>
      <w:r w:rsidRPr="00CE6B9C">
        <w:t>în</w:t>
      </w:r>
      <w:r w:rsidR="00007AB3">
        <w:t xml:space="preserve"> </w:t>
      </w:r>
      <w:r w:rsidRPr="00CE6B9C">
        <w:t>legătură</w:t>
      </w:r>
      <w:r w:rsidR="00007AB3">
        <w:t xml:space="preserve"> </w:t>
      </w:r>
      <w:r w:rsidRPr="00CE6B9C">
        <w:t>furnizorii</w:t>
      </w:r>
      <w:r w:rsidR="00007AB3">
        <w:t xml:space="preserve"> </w:t>
      </w:r>
      <w:r w:rsidRPr="00CE6B9C">
        <w:t>de</w:t>
      </w:r>
      <w:r w:rsidR="00007AB3">
        <w:t xml:space="preserve"> </w:t>
      </w:r>
      <w:r w:rsidRPr="00CE6B9C">
        <w:t>CO</w:t>
      </w:r>
      <w:r w:rsidRPr="00CE6B9C">
        <w:rPr>
          <w:vertAlign w:val="subscript"/>
        </w:rPr>
        <w:t>2</w:t>
      </w:r>
      <w:r w:rsidR="00007AB3">
        <w:t xml:space="preserve"> </w:t>
      </w:r>
      <w:r w:rsidRPr="00CE6B9C">
        <w:t>cu</w:t>
      </w:r>
      <w:r w:rsidR="00007AB3">
        <w:t xml:space="preserve"> </w:t>
      </w:r>
      <w:r w:rsidRPr="00CE6B9C">
        <w:t>operatorii</w:t>
      </w:r>
      <w:r w:rsidR="00007AB3">
        <w:t xml:space="preserve"> </w:t>
      </w:r>
      <w:r w:rsidRPr="00CE6B9C">
        <w:t>de</w:t>
      </w:r>
      <w:r w:rsidR="00007AB3">
        <w:t xml:space="preserve"> </w:t>
      </w:r>
      <w:r w:rsidRPr="00CE6B9C">
        <w:t>transport</w:t>
      </w:r>
      <w:r w:rsidR="00007AB3">
        <w:t xml:space="preserve"> </w:t>
      </w:r>
      <w:r w:rsidRPr="00CE6B9C">
        <w:t>și</w:t>
      </w:r>
      <w:r w:rsidR="00007AB3">
        <w:t xml:space="preserve"> </w:t>
      </w:r>
      <w:r w:rsidRPr="00CE6B9C">
        <w:t>de</w:t>
      </w:r>
      <w:r w:rsidR="00007AB3">
        <w:t xml:space="preserve"> </w:t>
      </w:r>
      <w:r w:rsidRPr="00CE6B9C">
        <w:t>stocare,</w:t>
      </w:r>
      <w:r w:rsidR="00007AB3">
        <w:t xml:space="preserve"> </w:t>
      </w:r>
      <w:r w:rsidRPr="00CE6B9C">
        <w:t>precum</w:t>
      </w:r>
      <w:r w:rsidR="00007AB3">
        <w:t xml:space="preserve"> </w:t>
      </w:r>
      <w:r w:rsidRPr="00CE6B9C">
        <w:t>și</w:t>
      </w:r>
      <w:r w:rsidR="00007AB3">
        <w:t xml:space="preserve"> </w:t>
      </w:r>
      <w:r w:rsidRPr="00CE6B9C">
        <w:t>cu</w:t>
      </w:r>
      <w:r w:rsidR="00007AB3">
        <w:t xml:space="preserve"> </w:t>
      </w:r>
      <w:r w:rsidRPr="00CE6B9C">
        <w:t>achizitorii</w:t>
      </w:r>
      <w:r w:rsidR="00007AB3">
        <w:t xml:space="preserve"> </w:t>
      </w:r>
      <w:r w:rsidRPr="00CE6B9C">
        <w:t>de</w:t>
      </w:r>
      <w:r w:rsidR="00007AB3">
        <w:t xml:space="preserve"> </w:t>
      </w:r>
      <w:r w:rsidRPr="00CE6B9C">
        <w:t>CO</w:t>
      </w:r>
      <w:r w:rsidRPr="00CE6B9C">
        <w:rPr>
          <w:vertAlign w:val="subscript"/>
        </w:rPr>
        <w:t>2</w:t>
      </w:r>
      <w:r w:rsidR="00007AB3">
        <w:rPr>
          <w:vertAlign w:val="subscript"/>
        </w:rPr>
        <w:t xml:space="preserve"> </w:t>
      </w:r>
      <w:r w:rsidRPr="00CE6B9C">
        <w:t>.</w:t>
      </w:r>
      <w:r w:rsidR="00007AB3">
        <w:t xml:space="preserve"> </w:t>
      </w:r>
      <w:r w:rsidRPr="00CE6B9C">
        <w:t>Obiectivul</w:t>
      </w:r>
      <w:r w:rsidR="00007AB3">
        <w:t xml:space="preserve"> </w:t>
      </w:r>
      <w:r w:rsidRPr="00CE6B9C">
        <w:t>Comisiei</w:t>
      </w:r>
      <w:r w:rsidR="00007AB3">
        <w:t xml:space="preserve"> </w:t>
      </w:r>
      <w:r w:rsidRPr="00CE6B9C">
        <w:t>este</w:t>
      </w:r>
      <w:r w:rsidR="00007AB3">
        <w:t xml:space="preserve"> </w:t>
      </w:r>
      <w:r w:rsidRPr="00CE6B9C">
        <w:t>de</w:t>
      </w:r>
      <w:r w:rsidR="00007AB3">
        <w:t xml:space="preserve"> </w:t>
      </w:r>
      <w:r w:rsidRPr="00CE6B9C">
        <w:t>a</w:t>
      </w:r>
      <w:r w:rsidR="00007AB3">
        <w:t xml:space="preserve"> </w:t>
      </w:r>
      <w:r w:rsidRPr="00CE6B9C">
        <w:rPr>
          <w:b/>
          <w:bCs/>
        </w:rPr>
        <w:t>stabili</w:t>
      </w:r>
      <w:r w:rsidR="00007AB3">
        <w:rPr>
          <w:b/>
          <w:bCs/>
        </w:rPr>
        <w:t xml:space="preserve"> </w:t>
      </w:r>
      <w:r w:rsidRPr="00CE6B9C">
        <w:rPr>
          <w:b/>
          <w:bCs/>
        </w:rPr>
        <w:t>un</w:t>
      </w:r>
      <w:r w:rsidR="00007AB3">
        <w:rPr>
          <w:b/>
          <w:bCs/>
        </w:rPr>
        <w:t xml:space="preserve"> </w:t>
      </w:r>
      <w:r w:rsidRPr="00CE6B9C">
        <w:rPr>
          <w:b/>
          <w:bCs/>
        </w:rPr>
        <w:t>cadru</w:t>
      </w:r>
      <w:r w:rsidR="00007AB3">
        <w:rPr>
          <w:b/>
          <w:bCs/>
        </w:rPr>
        <w:t xml:space="preserve"> </w:t>
      </w:r>
      <w:r w:rsidRPr="00CE6B9C">
        <w:rPr>
          <w:b/>
          <w:bCs/>
        </w:rPr>
        <w:t>clar</w:t>
      </w:r>
      <w:r w:rsidR="00007AB3">
        <w:rPr>
          <w:b/>
          <w:bCs/>
        </w:rPr>
        <w:t xml:space="preserve"> </w:t>
      </w:r>
      <w:r w:rsidRPr="00CE6B9C">
        <w:rPr>
          <w:b/>
          <w:bCs/>
        </w:rPr>
        <w:t>de</w:t>
      </w:r>
      <w:r w:rsidR="00007AB3">
        <w:rPr>
          <w:b/>
          <w:bCs/>
        </w:rPr>
        <w:t xml:space="preserve"> </w:t>
      </w:r>
      <w:r w:rsidRPr="00CE6B9C">
        <w:rPr>
          <w:b/>
          <w:bCs/>
        </w:rPr>
        <w:t>contabilizare</w:t>
      </w:r>
      <w:r w:rsidR="00007AB3">
        <w:rPr>
          <w:b/>
          <w:bCs/>
        </w:rPr>
        <w:t xml:space="preserve"> </w:t>
      </w:r>
      <w:r w:rsidRPr="00CE6B9C">
        <w:rPr>
          <w:b/>
          <w:bCs/>
        </w:rPr>
        <w:t>a</w:t>
      </w:r>
      <w:r w:rsidR="00007AB3">
        <w:rPr>
          <w:b/>
          <w:bCs/>
        </w:rPr>
        <w:t xml:space="preserve"> </w:t>
      </w:r>
      <w:r w:rsidRPr="00CE6B9C">
        <w:rPr>
          <w:b/>
          <w:bCs/>
        </w:rPr>
        <w:t>dioxidului</w:t>
      </w:r>
      <w:r w:rsidR="00007AB3">
        <w:rPr>
          <w:b/>
          <w:bCs/>
        </w:rPr>
        <w:t xml:space="preserve"> </w:t>
      </w:r>
      <w:r w:rsidRPr="00CE6B9C">
        <w:rPr>
          <w:b/>
          <w:bCs/>
        </w:rPr>
        <w:t>de</w:t>
      </w:r>
      <w:r w:rsidR="00007AB3">
        <w:rPr>
          <w:b/>
          <w:bCs/>
        </w:rPr>
        <w:t xml:space="preserve"> </w:t>
      </w:r>
      <w:r w:rsidRPr="00CE6B9C">
        <w:rPr>
          <w:b/>
          <w:bCs/>
        </w:rPr>
        <w:t>carbon</w:t>
      </w:r>
      <w:r w:rsidR="00007AB3">
        <w:rPr>
          <w:b/>
          <w:bCs/>
        </w:rPr>
        <w:t xml:space="preserve"> </w:t>
      </w:r>
      <w:r w:rsidRPr="00CE6B9C">
        <w:rPr>
          <w:b/>
          <w:bCs/>
        </w:rPr>
        <w:t>în</w:t>
      </w:r>
      <w:r w:rsidR="00007AB3">
        <w:rPr>
          <w:b/>
          <w:bCs/>
        </w:rPr>
        <w:t xml:space="preserve"> </w:t>
      </w:r>
      <w:r w:rsidRPr="00CE6B9C">
        <w:rPr>
          <w:b/>
          <w:bCs/>
        </w:rPr>
        <w:t>vederea</w:t>
      </w:r>
      <w:r w:rsidR="00007AB3">
        <w:rPr>
          <w:b/>
          <w:bCs/>
        </w:rPr>
        <w:t xml:space="preserve"> </w:t>
      </w:r>
      <w:r w:rsidRPr="00CE6B9C">
        <w:rPr>
          <w:b/>
          <w:bCs/>
        </w:rPr>
        <w:t>utilizării</w:t>
      </w:r>
      <w:r w:rsidR="00007AB3">
        <w:rPr>
          <w:b/>
          <w:bCs/>
        </w:rPr>
        <w:t xml:space="preserve"> </w:t>
      </w:r>
      <w:r w:rsidRPr="00CE6B9C">
        <w:rPr>
          <w:b/>
          <w:bCs/>
        </w:rPr>
        <w:t>ca</w:t>
      </w:r>
      <w:r w:rsidR="00007AB3">
        <w:rPr>
          <w:b/>
          <w:bCs/>
        </w:rPr>
        <w:t xml:space="preserve"> </w:t>
      </w:r>
      <w:r w:rsidRPr="00CE6B9C">
        <w:rPr>
          <w:b/>
          <w:bCs/>
        </w:rPr>
        <w:t>resursă</w:t>
      </w:r>
      <w:r w:rsidR="00007AB3">
        <w:rPr>
          <w:b/>
          <w:bCs/>
        </w:rPr>
        <w:t xml:space="preserve"> </w:t>
      </w:r>
      <w:r w:rsidRPr="00CE6B9C">
        <w:rPr>
          <w:b/>
          <w:bCs/>
        </w:rPr>
        <w:t>a</w:t>
      </w:r>
      <w:r w:rsidR="00007AB3">
        <w:rPr>
          <w:b/>
          <w:bCs/>
        </w:rPr>
        <w:t xml:space="preserve"> </w:t>
      </w:r>
      <w:r w:rsidRPr="00CE6B9C">
        <w:rPr>
          <w:b/>
          <w:bCs/>
        </w:rPr>
        <w:t>CO</w:t>
      </w:r>
      <w:r w:rsidRPr="00CE6B9C">
        <w:rPr>
          <w:b/>
          <w:bCs/>
          <w:vertAlign w:val="subscript"/>
        </w:rPr>
        <w:t>2</w:t>
      </w:r>
      <w:r w:rsidR="00007AB3">
        <w:rPr>
          <w:b/>
          <w:bCs/>
        </w:rPr>
        <w:t xml:space="preserve"> </w:t>
      </w:r>
      <w:r w:rsidRPr="00CE6B9C">
        <w:rPr>
          <w:b/>
          <w:bCs/>
        </w:rPr>
        <w:t>captat</w:t>
      </w:r>
      <w:r w:rsidRPr="00CE6B9C">
        <w:t>,</w:t>
      </w:r>
      <w:r w:rsidR="00007AB3">
        <w:t xml:space="preserve"> </w:t>
      </w:r>
      <w:r w:rsidRPr="00CE6B9C">
        <w:t>care</w:t>
      </w:r>
      <w:r w:rsidR="00007AB3">
        <w:t xml:space="preserve"> </w:t>
      </w:r>
      <w:r w:rsidRPr="00CE6B9C">
        <w:t>să</w:t>
      </w:r>
      <w:r w:rsidR="00007AB3">
        <w:t xml:space="preserve"> </w:t>
      </w:r>
      <w:r w:rsidRPr="00CE6B9C">
        <w:t>reflecte</w:t>
      </w:r>
      <w:r w:rsidR="00007AB3">
        <w:t xml:space="preserve"> </w:t>
      </w:r>
      <w:r w:rsidRPr="00CE6B9C">
        <w:t>beneficiile</w:t>
      </w:r>
      <w:r w:rsidR="00007AB3">
        <w:t xml:space="preserve"> </w:t>
      </w:r>
      <w:r w:rsidRPr="00CE6B9C">
        <w:t>climatice</w:t>
      </w:r>
      <w:r w:rsidR="00007AB3">
        <w:t xml:space="preserve"> </w:t>
      </w:r>
      <w:r w:rsidRPr="00CE6B9C">
        <w:t>ale</w:t>
      </w:r>
      <w:r w:rsidR="00007AB3">
        <w:t xml:space="preserve"> </w:t>
      </w:r>
      <w:r w:rsidRPr="00CE6B9C">
        <w:t>utilizării</w:t>
      </w:r>
      <w:r w:rsidR="00007AB3">
        <w:t xml:space="preserve"> </w:t>
      </w:r>
      <w:r w:rsidRPr="00CE6B9C">
        <w:t>CO</w:t>
      </w:r>
      <w:r w:rsidRPr="00CE6B9C">
        <w:rPr>
          <w:vertAlign w:val="subscript"/>
        </w:rPr>
        <w:t>2</w:t>
      </w:r>
      <w:r w:rsidR="00007AB3">
        <w:t xml:space="preserve"> </w:t>
      </w:r>
      <w:r w:rsidRPr="00CE6B9C">
        <w:t>ca</w:t>
      </w:r>
      <w:r w:rsidR="00007AB3">
        <w:t xml:space="preserve"> </w:t>
      </w:r>
      <w:r w:rsidRPr="00CE6B9C">
        <w:t>resursă</w:t>
      </w:r>
      <w:r w:rsidR="00007AB3">
        <w:t xml:space="preserve"> </w:t>
      </w:r>
      <w:r w:rsidRPr="00CE6B9C">
        <w:t>în</w:t>
      </w:r>
      <w:r w:rsidR="00007AB3">
        <w:t xml:space="preserve"> </w:t>
      </w:r>
      <w:r w:rsidRPr="00CE6B9C">
        <w:t>procesele</w:t>
      </w:r>
      <w:r w:rsidR="00007AB3">
        <w:t xml:space="preserve"> </w:t>
      </w:r>
      <w:r w:rsidRPr="00CE6B9C">
        <w:t>industriale.</w:t>
      </w:r>
      <w:r w:rsidR="00007AB3">
        <w:t xml:space="preserve"> </w:t>
      </w:r>
      <w:r w:rsidRPr="00CE6B9C">
        <w:t>Acest</w:t>
      </w:r>
      <w:r w:rsidR="00007AB3">
        <w:t xml:space="preserve"> </w:t>
      </w:r>
      <w:r w:rsidRPr="00CE6B9C">
        <w:t>cadru</w:t>
      </w:r>
      <w:r w:rsidR="00007AB3">
        <w:t xml:space="preserve"> </w:t>
      </w:r>
      <w:r w:rsidRPr="00CE6B9C">
        <w:t>va</w:t>
      </w:r>
      <w:r w:rsidR="00007AB3">
        <w:t xml:space="preserve"> </w:t>
      </w:r>
      <w:r w:rsidRPr="00CE6B9C">
        <w:t>contribui</w:t>
      </w:r>
      <w:r w:rsidR="00007AB3">
        <w:t xml:space="preserve"> </w:t>
      </w:r>
      <w:r w:rsidRPr="00CE6B9C">
        <w:t>la</w:t>
      </w:r>
      <w:r w:rsidR="00007AB3">
        <w:t xml:space="preserve"> </w:t>
      </w:r>
      <w:r w:rsidRPr="00CE6B9C">
        <w:t>stimularea</w:t>
      </w:r>
      <w:r w:rsidR="00007AB3">
        <w:t xml:space="preserve"> </w:t>
      </w:r>
      <w:r w:rsidRPr="00CE6B9C">
        <w:t>utilizării</w:t>
      </w:r>
      <w:r w:rsidR="00007AB3">
        <w:t xml:space="preserve"> </w:t>
      </w:r>
      <w:r w:rsidRPr="00CE6B9C">
        <w:t>carbonului</w:t>
      </w:r>
      <w:r w:rsidR="00007AB3">
        <w:t xml:space="preserve"> </w:t>
      </w:r>
      <w:r w:rsidRPr="00CE6B9C">
        <w:t>durabil</w:t>
      </w:r>
      <w:r w:rsidR="00007AB3">
        <w:t xml:space="preserve"> </w:t>
      </w:r>
      <w:r w:rsidRPr="00CE6B9C">
        <w:t>în</w:t>
      </w:r>
      <w:r w:rsidR="00007AB3">
        <w:t xml:space="preserve"> </w:t>
      </w:r>
      <w:r w:rsidRPr="00CE6B9C">
        <w:t>sectoarele</w:t>
      </w:r>
      <w:r w:rsidR="00007AB3">
        <w:t xml:space="preserve"> </w:t>
      </w:r>
      <w:r w:rsidRPr="00CE6B9C">
        <w:t>industriale.</w:t>
      </w:r>
    </w:p>
    <w:p w14:paraId="64429A54" w14:textId="2FDA75C4" w:rsidR="00CE6B9C" w:rsidRPr="00CE6B9C" w:rsidRDefault="00CE6B9C" w:rsidP="00CE6B9C">
      <w:r w:rsidRPr="00CE6B9C">
        <w:rPr>
          <w:b/>
          <w:bCs/>
        </w:rPr>
        <w:t>Crearea</w:t>
      </w:r>
      <w:r w:rsidR="00007AB3">
        <w:rPr>
          <w:b/>
          <w:bCs/>
        </w:rPr>
        <w:t xml:space="preserve"> </w:t>
      </w:r>
      <w:r w:rsidRPr="00CE6B9C">
        <w:rPr>
          <w:b/>
          <w:bCs/>
        </w:rPr>
        <w:t>unui</w:t>
      </w:r>
      <w:r w:rsidR="00007AB3">
        <w:rPr>
          <w:b/>
          <w:bCs/>
        </w:rPr>
        <w:t xml:space="preserve"> </w:t>
      </w:r>
      <w:r w:rsidRPr="00CE6B9C">
        <w:rPr>
          <w:b/>
          <w:bCs/>
        </w:rPr>
        <w:t>mediu</w:t>
      </w:r>
      <w:r w:rsidR="00007AB3">
        <w:rPr>
          <w:b/>
          <w:bCs/>
        </w:rPr>
        <w:t xml:space="preserve"> </w:t>
      </w:r>
      <w:r w:rsidRPr="00CE6B9C">
        <w:rPr>
          <w:b/>
          <w:bCs/>
        </w:rPr>
        <w:t>de</w:t>
      </w:r>
      <w:r w:rsidR="00007AB3">
        <w:rPr>
          <w:b/>
          <w:bCs/>
        </w:rPr>
        <w:t xml:space="preserve"> </w:t>
      </w:r>
      <w:r w:rsidRPr="00CE6B9C">
        <w:rPr>
          <w:b/>
          <w:bCs/>
        </w:rPr>
        <w:t>afaceri</w:t>
      </w:r>
      <w:r w:rsidR="00007AB3">
        <w:rPr>
          <w:b/>
          <w:bCs/>
        </w:rPr>
        <w:t xml:space="preserve"> </w:t>
      </w:r>
      <w:r w:rsidRPr="00CE6B9C">
        <w:rPr>
          <w:b/>
          <w:bCs/>
        </w:rPr>
        <w:t>favorabil</w:t>
      </w:r>
      <w:r w:rsidR="00007AB3">
        <w:rPr>
          <w:b/>
          <w:bCs/>
        </w:rPr>
        <w:t xml:space="preserve"> </w:t>
      </w:r>
      <w:r w:rsidRPr="00CE6B9C">
        <w:rPr>
          <w:b/>
          <w:bCs/>
        </w:rPr>
        <w:t>unui</w:t>
      </w:r>
      <w:r w:rsidR="00007AB3">
        <w:rPr>
          <w:b/>
          <w:bCs/>
        </w:rPr>
        <w:t xml:space="preserve"> </w:t>
      </w:r>
      <w:r w:rsidRPr="00CE6B9C">
        <w:rPr>
          <w:b/>
          <w:bCs/>
        </w:rPr>
        <w:t>lanț</w:t>
      </w:r>
      <w:r w:rsidR="00007AB3">
        <w:rPr>
          <w:b/>
          <w:bCs/>
        </w:rPr>
        <w:t xml:space="preserve"> </w:t>
      </w:r>
      <w:r w:rsidRPr="00CE6B9C">
        <w:rPr>
          <w:b/>
          <w:bCs/>
        </w:rPr>
        <w:t>valoric</w:t>
      </w:r>
      <w:r w:rsidR="00007AB3">
        <w:rPr>
          <w:b/>
          <w:bCs/>
        </w:rPr>
        <w:t xml:space="preserve"> </w:t>
      </w:r>
      <w:r w:rsidRPr="00CE6B9C">
        <w:rPr>
          <w:b/>
          <w:bCs/>
        </w:rPr>
        <w:t>al</w:t>
      </w:r>
      <w:r w:rsidR="00007AB3">
        <w:rPr>
          <w:b/>
          <w:bCs/>
        </w:rPr>
        <w:t xml:space="preserve"> </w:t>
      </w:r>
      <w:r w:rsidRPr="00CE6B9C">
        <w:rPr>
          <w:b/>
          <w:bCs/>
        </w:rPr>
        <w:t>CO</w:t>
      </w:r>
      <w:r w:rsidRPr="00CE6B9C">
        <w:rPr>
          <w:b/>
          <w:bCs/>
          <w:vertAlign w:val="subscript"/>
        </w:rPr>
        <w:t>2</w:t>
      </w:r>
      <w:r w:rsidR="00007AB3">
        <w:rPr>
          <w:b/>
          <w:bCs/>
        </w:rPr>
        <w:t xml:space="preserve"> </w:t>
      </w:r>
      <w:r w:rsidRPr="00CE6B9C">
        <w:rPr>
          <w:b/>
          <w:bCs/>
        </w:rPr>
        <w:t>în</w:t>
      </w:r>
      <w:r w:rsidR="00007AB3">
        <w:rPr>
          <w:b/>
          <w:bCs/>
        </w:rPr>
        <w:t xml:space="preserve"> </w:t>
      </w:r>
      <w:r w:rsidRPr="00CE6B9C">
        <w:rPr>
          <w:b/>
          <w:bCs/>
        </w:rPr>
        <w:t>UE</w:t>
      </w:r>
    </w:p>
    <w:p w14:paraId="6A2765F3" w14:textId="43AB6187" w:rsidR="00CE6B9C" w:rsidRPr="00CE6B9C" w:rsidRDefault="00CE6B9C" w:rsidP="00CE6B9C">
      <w:r w:rsidRPr="00CE6B9C">
        <w:t>Pentru</w:t>
      </w:r>
      <w:r w:rsidR="00007AB3">
        <w:t xml:space="preserve"> </w:t>
      </w:r>
      <w:r w:rsidRPr="00CE6B9C">
        <w:t>a</w:t>
      </w:r>
      <w:r w:rsidR="00007AB3">
        <w:t xml:space="preserve"> </w:t>
      </w:r>
      <w:r w:rsidRPr="00CE6B9C">
        <w:t>face</w:t>
      </w:r>
      <w:r w:rsidR="00007AB3">
        <w:t xml:space="preserve"> </w:t>
      </w:r>
      <w:r w:rsidRPr="00CE6B9C">
        <w:t>posibilă</w:t>
      </w:r>
      <w:r w:rsidR="00007AB3">
        <w:t xml:space="preserve"> </w:t>
      </w:r>
      <w:r w:rsidRPr="00CE6B9C">
        <w:t>realizarea</w:t>
      </w:r>
      <w:r w:rsidR="00007AB3">
        <w:t xml:space="preserve"> </w:t>
      </w:r>
      <w:r w:rsidRPr="00CE6B9C">
        <w:t>pe</w:t>
      </w:r>
      <w:r w:rsidR="00007AB3">
        <w:t xml:space="preserve"> </w:t>
      </w:r>
      <w:r w:rsidRPr="00CE6B9C">
        <w:t>teren</w:t>
      </w:r>
      <w:r w:rsidR="00007AB3">
        <w:t xml:space="preserve"> </w:t>
      </w:r>
      <w:r w:rsidRPr="00CE6B9C">
        <w:t>a</w:t>
      </w:r>
      <w:r w:rsidR="00007AB3">
        <w:t xml:space="preserve"> </w:t>
      </w:r>
      <w:r w:rsidRPr="00CE6B9C">
        <w:t>proiectelor</w:t>
      </w:r>
      <w:r w:rsidR="00007AB3">
        <w:t xml:space="preserve"> </w:t>
      </w:r>
      <w:r w:rsidRPr="00CE6B9C">
        <w:t>în</w:t>
      </w:r>
      <w:r w:rsidR="00007AB3">
        <w:t xml:space="preserve"> </w:t>
      </w:r>
      <w:r w:rsidRPr="00CE6B9C">
        <w:t>domeniul</w:t>
      </w:r>
      <w:r w:rsidR="00007AB3">
        <w:t xml:space="preserve"> </w:t>
      </w:r>
      <w:r w:rsidRPr="00CE6B9C">
        <w:t>gestionării</w:t>
      </w:r>
      <w:r w:rsidR="00007AB3">
        <w:t xml:space="preserve"> </w:t>
      </w:r>
      <w:r w:rsidRPr="00CE6B9C">
        <w:t>industriale</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Comisia</w:t>
      </w:r>
      <w:r w:rsidR="00007AB3">
        <w:t xml:space="preserve"> </w:t>
      </w:r>
      <w:r w:rsidRPr="00CE6B9C">
        <w:t>stabilește</w:t>
      </w:r>
      <w:r w:rsidR="00007AB3">
        <w:t xml:space="preserve"> </w:t>
      </w:r>
      <w:r w:rsidRPr="00CE6B9C">
        <w:t>astăzi</w:t>
      </w:r>
      <w:r w:rsidR="00007AB3">
        <w:t xml:space="preserve"> </w:t>
      </w:r>
      <w:r w:rsidRPr="00CE6B9C">
        <w:t>o</w:t>
      </w:r>
      <w:r w:rsidR="00007AB3">
        <w:t xml:space="preserve"> </w:t>
      </w:r>
      <w:r w:rsidRPr="00CE6B9C">
        <w:t>serie</w:t>
      </w:r>
      <w:r w:rsidR="00007AB3">
        <w:t xml:space="preserve"> </w:t>
      </w:r>
      <w:r w:rsidRPr="00CE6B9C">
        <w:t>de</w:t>
      </w:r>
      <w:r w:rsidR="00007AB3">
        <w:t xml:space="preserve"> </w:t>
      </w:r>
      <w:r w:rsidRPr="00CE6B9C">
        <w:t>acțiuni</w:t>
      </w:r>
      <w:r w:rsidR="00007AB3">
        <w:t xml:space="preserve"> </w:t>
      </w:r>
      <w:r w:rsidRPr="00CE6B9C">
        <w:t>orizontale</w:t>
      </w:r>
      <w:r w:rsidR="00007AB3">
        <w:t xml:space="preserve"> </w:t>
      </w:r>
      <w:r w:rsidRPr="00CE6B9C">
        <w:t>care</w:t>
      </w:r>
      <w:r w:rsidR="00007AB3">
        <w:t xml:space="preserve"> </w:t>
      </w:r>
      <w:r w:rsidRPr="00CE6B9C">
        <w:t>ar</w:t>
      </w:r>
      <w:r w:rsidR="00007AB3">
        <w:t xml:space="preserve"> </w:t>
      </w:r>
      <w:r w:rsidRPr="00CE6B9C">
        <w:t>putea</w:t>
      </w:r>
      <w:r w:rsidR="00007AB3">
        <w:t xml:space="preserve"> </w:t>
      </w:r>
      <w:r w:rsidRPr="00CE6B9C">
        <w:t>crea</w:t>
      </w:r>
      <w:r w:rsidR="00007AB3">
        <w:t xml:space="preserve"> </w:t>
      </w:r>
      <w:r w:rsidRPr="00CE6B9C">
        <w:t>un</w:t>
      </w:r>
      <w:r w:rsidR="00007AB3">
        <w:t xml:space="preserve"> </w:t>
      </w:r>
      <w:r w:rsidRPr="00CE6B9C">
        <w:t>mediu</w:t>
      </w:r>
      <w:r w:rsidR="00007AB3">
        <w:t xml:space="preserve"> </w:t>
      </w:r>
      <w:r w:rsidRPr="00CE6B9C">
        <w:t>mai</w:t>
      </w:r>
      <w:r w:rsidR="00007AB3">
        <w:t xml:space="preserve"> </w:t>
      </w:r>
      <w:r w:rsidRPr="00CE6B9C">
        <w:t>atractiv</w:t>
      </w:r>
      <w:r w:rsidR="00007AB3">
        <w:t xml:space="preserve"> </w:t>
      </w:r>
      <w:r w:rsidRPr="00CE6B9C">
        <w:t>pentru</w:t>
      </w:r>
      <w:r w:rsidR="00007AB3">
        <w:t xml:space="preserve"> </w:t>
      </w:r>
      <w:r w:rsidRPr="00CE6B9C">
        <w:t>investiții.</w:t>
      </w:r>
    </w:p>
    <w:p w14:paraId="047F0887" w14:textId="173981DB" w:rsidR="00CE6B9C" w:rsidRPr="00CE6B9C" w:rsidRDefault="00CE6B9C" w:rsidP="009261D3">
      <w:pPr>
        <w:numPr>
          <w:ilvl w:val="0"/>
          <w:numId w:val="8"/>
        </w:numPr>
      </w:pPr>
      <w:r w:rsidRPr="00CE6B9C">
        <w:rPr>
          <w:b/>
          <w:bCs/>
        </w:rPr>
        <w:t>Investiții</w:t>
      </w:r>
      <w:r w:rsidR="00007AB3">
        <w:rPr>
          <w:b/>
          <w:bCs/>
        </w:rPr>
        <w:t xml:space="preserve"> </w:t>
      </w:r>
      <w:r w:rsidRPr="00CE6B9C">
        <w:rPr>
          <w:b/>
          <w:bCs/>
        </w:rPr>
        <w:t>și</w:t>
      </w:r>
      <w:r w:rsidR="00007AB3">
        <w:rPr>
          <w:b/>
          <w:bCs/>
        </w:rPr>
        <w:t xml:space="preserve"> </w:t>
      </w:r>
      <w:r w:rsidRPr="00CE6B9C">
        <w:rPr>
          <w:b/>
          <w:bCs/>
        </w:rPr>
        <w:t>finanțare</w:t>
      </w:r>
      <w:r w:rsidRPr="00CE6B9C">
        <w:t>:</w:t>
      </w:r>
      <w:r w:rsidR="00007AB3">
        <w:t xml:space="preserve"> </w:t>
      </w:r>
      <w:r w:rsidRPr="00CE6B9C">
        <w:t>UE</w:t>
      </w:r>
      <w:r w:rsidR="00007AB3">
        <w:t xml:space="preserve"> </w:t>
      </w:r>
      <w:r w:rsidRPr="00CE6B9C">
        <w:t>și</w:t>
      </w:r>
      <w:r w:rsidR="00007AB3">
        <w:t xml:space="preserve"> </w:t>
      </w:r>
      <w:r w:rsidRPr="00CE6B9C">
        <w:t>statele</w:t>
      </w:r>
      <w:r w:rsidR="00007AB3">
        <w:t xml:space="preserve"> </w:t>
      </w:r>
      <w:r w:rsidRPr="00CE6B9C">
        <w:t>membre</w:t>
      </w:r>
      <w:r w:rsidR="00007AB3">
        <w:t xml:space="preserve"> </w:t>
      </w:r>
      <w:r w:rsidRPr="00CE6B9C">
        <w:t>ar</w:t>
      </w:r>
      <w:r w:rsidR="00007AB3">
        <w:t xml:space="preserve"> </w:t>
      </w:r>
      <w:r w:rsidRPr="00CE6B9C">
        <w:t>trebui</w:t>
      </w:r>
      <w:r w:rsidR="00007AB3">
        <w:t xml:space="preserve"> </w:t>
      </w:r>
      <w:r w:rsidRPr="00CE6B9C">
        <w:t>să</w:t>
      </w:r>
      <w:r w:rsidR="00007AB3">
        <w:t xml:space="preserve"> </w:t>
      </w:r>
      <w:r w:rsidRPr="00CE6B9C">
        <w:t>promoveze</w:t>
      </w:r>
      <w:r w:rsidR="00007AB3">
        <w:t xml:space="preserve"> </w:t>
      </w:r>
      <w:r w:rsidRPr="00CE6B9C">
        <w:t>în</w:t>
      </w:r>
      <w:r w:rsidR="00007AB3">
        <w:t xml:space="preserve"> </w:t>
      </w:r>
      <w:r w:rsidRPr="00CE6B9C">
        <w:t>continuare</w:t>
      </w:r>
      <w:r w:rsidR="00007AB3">
        <w:t xml:space="preserve"> </w:t>
      </w:r>
      <w:r w:rsidRPr="00CE6B9C">
        <w:t>proiectele</w:t>
      </w:r>
      <w:r w:rsidR="00007AB3">
        <w:t xml:space="preserve"> </w:t>
      </w:r>
      <w:r w:rsidRPr="00CE6B9C">
        <w:t>în</w:t>
      </w:r>
      <w:r w:rsidR="00007AB3">
        <w:t xml:space="preserve"> </w:t>
      </w:r>
      <w:r w:rsidRPr="00CE6B9C">
        <w:t>domeniul</w:t>
      </w:r>
      <w:r w:rsidR="00007AB3">
        <w:t xml:space="preserve"> </w:t>
      </w:r>
      <w:r w:rsidRPr="00CE6B9C">
        <w:t>gestionării</w:t>
      </w:r>
      <w:r w:rsidR="00007AB3">
        <w:t xml:space="preserve"> </w:t>
      </w:r>
      <w:r w:rsidRPr="00CE6B9C">
        <w:t>industriale</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în</w:t>
      </w:r>
      <w:r w:rsidR="00007AB3">
        <w:t xml:space="preserve"> </w:t>
      </w:r>
      <w:r w:rsidRPr="00CE6B9C">
        <w:t>cadrul</w:t>
      </w:r>
      <w:r w:rsidR="00007AB3">
        <w:t xml:space="preserve"> </w:t>
      </w:r>
      <w:r w:rsidRPr="00CE6B9C">
        <w:t>programelor</w:t>
      </w:r>
      <w:r w:rsidR="00007AB3">
        <w:t xml:space="preserve"> </w:t>
      </w:r>
      <w:r w:rsidRPr="00CE6B9C">
        <w:t>de</w:t>
      </w:r>
      <w:r w:rsidR="00007AB3">
        <w:t xml:space="preserve"> </w:t>
      </w:r>
      <w:r w:rsidRPr="00CE6B9C">
        <w:t>infrastructură</w:t>
      </w:r>
      <w:r w:rsidR="00007AB3">
        <w:t xml:space="preserve"> </w:t>
      </w:r>
      <w:r w:rsidRPr="00CE6B9C">
        <w:t>energetică</w:t>
      </w:r>
      <w:r w:rsidR="00007AB3">
        <w:t xml:space="preserve"> </w:t>
      </w:r>
      <w:r w:rsidRPr="00CE6B9C">
        <w:t>ale</w:t>
      </w:r>
      <w:r w:rsidR="00007AB3">
        <w:t xml:space="preserve"> </w:t>
      </w:r>
      <w:r w:rsidRPr="00CE6B9C">
        <w:t>UE</w:t>
      </w:r>
      <w:r w:rsidR="00007AB3">
        <w:t xml:space="preserve"> </w:t>
      </w:r>
      <w:r w:rsidRPr="00CE6B9C">
        <w:t>și</w:t>
      </w:r>
      <w:r w:rsidR="00007AB3">
        <w:t xml:space="preserve"> </w:t>
      </w:r>
      <w:r w:rsidRPr="00CE6B9C">
        <w:t>ar</w:t>
      </w:r>
      <w:r w:rsidR="00007AB3">
        <w:t xml:space="preserve"> </w:t>
      </w:r>
      <w:r w:rsidRPr="00CE6B9C">
        <w:t>putea</w:t>
      </w:r>
      <w:r w:rsidR="00007AB3">
        <w:t xml:space="preserve"> </w:t>
      </w:r>
      <w:r w:rsidRPr="00CE6B9C">
        <w:t>avea</w:t>
      </w:r>
      <w:r w:rsidR="00007AB3">
        <w:t xml:space="preserve"> </w:t>
      </w:r>
      <w:r w:rsidRPr="00CE6B9C">
        <w:t>în</w:t>
      </w:r>
      <w:r w:rsidR="00007AB3">
        <w:t xml:space="preserve"> </w:t>
      </w:r>
      <w:r w:rsidRPr="00CE6B9C">
        <w:t>vedere</w:t>
      </w:r>
      <w:r w:rsidR="00007AB3">
        <w:t xml:space="preserve"> </w:t>
      </w:r>
      <w:r w:rsidRPr="00CE6B9C">
        <w:t>proiecte</w:t>
      </w:r>
      <w:r w:rsidR="00007AB3">
        <w:t xml:space="preserve"> </w:t>
      </w:r>
      <w:r w:rsidRPr="00CE6B9C">
        <w:t>importante</w:t>
      </w:r>
      <w:r w:rsidR="00007AB3">
        <w:t xml:space="preserve"> </w:t>
      </w:r>
      <w:r w:rsidRPr="00CE6B9C">
        <w:t>de</w:t>
      </w:r>
      <w:r w:rsidR="00007AB3">
        <w:t xml:space="preserve"> </w:t>
      </w:r>
      <w:r w:rsidRPr="00CE6B9C">
        <w:t>interes</w:t>
      </w:r>
      <w:r w:rsidR="00007AB3">
        <w:t xml:space="preserve"> </w:t>
      </w:r>
      <w:r w:rsidRPr="00CE6B9C">
        <w:t>european</w:t>
      </w:r>
      <w:r w:rsidR="00007AB3">
        <w:t xml:space="preserve"> </w:t>
      </w:r>
      <w:r w:rsidRPr="00CE6B9C">
        <w:t>comun</w:t>
      </w:r>
      <w:r w:rsidR="00007AB3">
        <w:t xml:space="preserve"> </w:t>
      </w:r>
      <w:r w:rsidRPr="00CE6B9C">
        <w:t>(PIIEC).</w:t>
      </w:r>
      <w:r w:rsidR="00007AB3">
        <w:t xml:space="preserve"> </w:t>
      </w:r>
      <w:r w:rsidRPr="00CE6B9C">
        <w:t>Comisia</w:t>
      </w:r>
      <w:r w:rsidR="00007AB3">
        <w:t xml:space="preserve"> </w:t>
      </w:r>
      <w:r w:rsidRPr="00CE6B9C">
        <w:t>va</w:t>
      </w:r>
      <w:r w:rsidR="00007AB3">
        <w:t xml:space="preserve"> </w:t>
      </w:r>
      <w:r w:rsidRPr="00CE6B9C">
        <w:t>evalua</w:t>
      </w:r>
      <w:r w:rsidR="00007AB3">
        <w:t xml:space="preserve"> </w:t>
      </w:r>
      <w:r w:rsidRPr="00CE6B9C">
        <w:t>dacă</w:t>
      </w:r>
      <w:r w:rsidR="00007AB3">
        <w:t xml:space="preserve"> </w:t>
      </w:r>
      <w:r w:rsidRPr="00CE6B9C">
        <w:t>anumite</w:t>
      </w:r>
      <w:r w:rsidR="00007AB3">
        <w:t xml:space="preserve"> </w:t>
      </w:r>
      <w:r w:rsidRPr="00CE6B9C">
        <w:t>proiecte</w:t>
      </w:r>
      <w:r w:rsidR="00007AB3">
        <w:t xml:space="preserve"> </w:t>
      </w:r>
      <w:r w:rsidRPr="00CE6B9C">
        <w:t>de</w:t>
      </w:r>
      <w:r w:rsidR="00007AB3">
        <w:t xml:space="preserve"> </w:t>
      </w:r>
      <w:r w:rsidRPr="00CE6B9C">
        <w:t>captare</w:t>
      </w:r>
      <w:r w:rsidR="00007AB3">
        <w:t xml:space="preserve"> </w:t>
      </w:r>
      <w:r w:rsidRPr="00CE6B9C">
        <w:t>a</w:t>
      </w:r>
      <w:r w:rsidR="00007AB3">
        <w:t xml:space="preserve"> </w:t>
      </w:r>
      <w:r w:rsidRPr="00CE6B9C">
        <w:t>CO</w:t>
      </w:r>
      <w:r w:rsidRPr="00CE6B9C">
        <w:rPr>
          <w:vertAlign w:val="subscript"/>
        </w:rPr>
        <w:t>2</w:t>
      </w:r>
      <w:r w:rsidR="00007AB3">
        <w:t xml:space="preserve"> </w:t>
      </w:r>
      <w:r w:rsidRPr="00CE6B9C">
        <w:t>pot</w:t>
      </w:r>
      <w:r w:rsidR="00007AB3">
        <w:t xml:space="preserve"> </w:t>
      </w:r>
      <w:r w:rsidRPr="00CE6B9C">
        <w:t>fi</w:t>
      </w:r>
      <w:r w:rsidR="00007AB3">
        <w:t xml:space="preserve"> </w:t>
      </w:r>
      <w:r w:rsidRPr="00CE6B9C">
        <w:t>deja</w:t>
      </w:r>
      <w:r w:rsidR="00007AB3">
        <w:t xml:space="preserve"> </w:t>
      </w:r>
      <w:r w:rsidRPr="00CE6B9C">
        <w:t>sprijinite</w:t>
      </w:r>
      <w:r w:rsidR="00007AB3">
        <w:t xml:space="preserve"> </w:t>
      </w:r>
      <w:r w:rsidRPr="00CE6B9C">
        <w:t>prin</w:t>
      </w:r>
      <w:r w:rsidR="00007AB3">
        <w:t xml:space="preserve"> </w:t>
      </w:r>
      <w:r w:rsidRPr="00CE6B9C">
        <w:t>mecanisme</w:t>
      </w:r>
      <w:r w:rsidR="00007AB3">
        <w:t xml:space="preserve"> </w:t>
      </w:r>
      <w:r w:rsidRPr="00CE6B9C">
        <w:t>de</w:t>
      </w:r>
      <w:r w:rsidR="00007AB3">
        <w:t xml:space="preserve"> </w:t>
      </w:r>
      <w:r w:rsidRPr="00CE6B9C">
        <w:t>finanțare</w:t>
      </w:r>
      <w:r w:rsidR="00007AB3">
        <w:t xml:space="preserve"> </w:t>
      </w:r>
      <w:r w:rsidRPr="00CE6B9C">
        <w:t>bazate</w:t>
      </w:r>
      <w:r w:rsidR="00007AB3">
        <w:t xml:space="preserve"> </w:t>
      </w:r>
      <w:r w:rsidRPr="00CE6B9C">
        <w:t>pe</w:t>
      </w:r>
      <w:r w:rsidR="00007AB3">
        <w:t xml:space="preserve"> </w:t>
      </w:r>
      <w:r w:rsidRPr="00CE6B9C">
        <w:t>piață,</w:t>
      </w:r>
      <w:r w:rsidR="00007AB3">
        <w:t xml:space="preserve"> </w:t>
      </w:r>
      <w:r w:rsidRPr="00CE6B9C">
        <w:t>cum</w:t>
      </w:r>
      <w:r w:rsidR="00007AB3">
        <w:t xml:space="preserve"> </w:t>
      </w:r>
      <w:r w:rsidRPr="00CE6B9C">
        <w:t>ar</w:t>
      </w:r>
      <w:r w:rsidR="00007AB3">
        <w:t xml:space="preserve"> </w:t>
      </w:r>
      <w:r w:rsidRPr="00CE6B9C">
        <w:t>fi</w:t>
      </w:r>
      <w:r w:rsidR="00007AB3">
        <w:t xml:space="preserve"> </w:t>
      </w:r>
      <w:r w:rsidRPr="00CE6B9C">
        <w:t>licitațiile</w:t>
      </w:r>
      <w:r w:rsidR="00007AB3">
        <w:t xml:space="preserve"> </w:t>
      </w:r>
      <w:r w:rsidRPr="00CE6B9C">
        <w:t>deschise</w:t>
      </w:r>
      <w:r w:rsidR="00007AB3">
        <w:t xml:space="preserve"> </w:t>
      </w:r>
      <w:r w:rsidRPr="00CE6B9C">
        <w:t>ca</w:t>
      </w:r>
      <w:r w:rsidR="00007AB3">
        <w:t xml:space="preserve"> </w:t>
      </w:r>
      <w:r w:rsidRPr="00CE6B9C">
        <w:t>serviciu,</w:t>
      </w:r>
      <w:r w:rsidR="00007AB3">
        <w:t xml:space="preserve"> </w:t>
      </w:r>
      <w:r w:rsidRPr="00CE6B9C">
        <w:t>derulate</w:t>
      </w:r>
      <w:r w:rsidR="00007AB3">
        <w:t xml:space="preserve"> </w:t>
      </w:r>
      <w:r w:rsidRPr="00CE6B9C">
        <w:t>în</w:t>
      </w:r>
      <w:r w:rsidR="00007AB3">
        <w:t xml:space="preserve"> </w:t>
      </w:r>
      <w:r w:rsidRPr="00CE6B9C">
        <w:t>cadrul</w:t>
      </w:r>
      <w:r w:rsidR="00007AB3">
        <w:t xml:space="preserve"> </w:t>
      </w:r>
      <w:r w:rsidRPr="00CE6B9C">
        <w:t>Fondului</w:t>
      </w:r>
      <w:r w:rsidR="00007AB3">
        <w:t xml:space="preserve"> </w:t>
      </w:r>
      <w:r w:rsidRPr="00CE6B9C">
        <w:t>pentru</w:t>
      </w:r>
      <w:r w:rsidR="00007AB3">
        <w:t xml:space="preserve"> </w:t>
      </w:r>
      <w:r w:rsidRPr="00CE6B9C">
        <w:t>inovare.</w:t>
      </w:r>
    </w:p>
    <w:p w14:paraId="1876D014" w14:textId="6FE8C28E" w:rsidR="00CE6B9C" w:rsidRPr="00CE6B9C" w:rsidRDefault="00CE6B9C" w:rsidP="009261D3">
      <w:pPr>
        <w:numPr>
          <w:ilvl w:val="0"/>
          <w:numId w:val="8"/>
        </w:numPr>
      </w:pPr>
      <w:r w:rsidRPr="00CE6B9C">
        <w:rPr>
          <w:b/>
          <w:bCs/>
        </w:rPr>
        <w:t>Cercetarea,</w:t>
      </w:r>
      <w:r w:rsidR="00007AB3">
        <w:rPr>
          <w:b/>
          <w:bCs/>
        </w:rPr>
        <w:t xml:space="preserve"> </w:t>
      </w:r>
      <w:r w:rsidRPr="00CE6B9C">
        <w:rPr>
          <w:b/>
          <w:bCs/>
        </w:rPr>
        <w:t>inovarea</w:t>
      </w:r>
      <w:r w:rsidR="00007AB3">
        <w:rPr>
          <w:b/>
          <w:bCs/>
        </w:rPr>
        <w:t xml:space="preserve"> </w:t>
      </w:r>
      <w:r w:rsidRPr="00CE6B9C">
        <w:rPr>
          <w:b/>
          <w:bCs/>
        </w:rPr>
        <w:t>și</w:t>
      </w:r>
      <w:r w:rsidR="00007AB3">
        <w:rPr>
          <w:b/>
          <w:bCs/>
        </w:rPr>
        <w:t xml:space="preserve"> </w:t>
      </w:r>
      <w:r w:rsidRPr="00CE6B9C">
        <w:rPr>
          <w:b/>
          <w:bCs/>
        </w:rPr>
        <w:t>sensibilizarea</w:t>
      </w:r>
      <w:r w:rsidR="00007AB3">
        <w:rPr>
          <w:b/>
          <w:bCs/>
        </w:rPr>
        <w:t xml:space="preserve"> </w:t>
      </w:r>
      <w:r w:rsidRPr="00CE6B9C">
        <w:rPr>
          <w:b/>
          <w:bCs/>
        </w:rPr>
        <w:t>publicului:</w:t>
      </w:r>
      <w:r w:rsidR="00007AB3">
        <w:rPr>
          <w:b/>
          <w:bCs/>
        </w:rPr>
        <w:t xml:space="preserve"> </w:t>
      </w:r>
      <w:r w:rsidRPr="00CE6B9C">
        <w:t>Comisia</w:t>
      </w:r>
      <w:r w:rsidR="00007AB3">
        <w:t xml:space="preserve"> </w:t>
      </w:r>
      <w:r w:rsidRPr="00CE6B9C">
        <w:t>va</w:t>
      </w:r>
      <w:r w:rsidR="00007AB3">
        <w:t xml:space="preserve"> </w:t>
      </w:r>
      <w:r w:rsidRPr="00CE6B9C">
        <w:t>lua</w:t>
      </w:r>
      <w:r w:rsidR="00007AB3">
        <w:t xml:space="preserve"> </w:t>
      </w:r>
      <w:r w:rsidRPr="00CE6B9C">
        <w:t>în</w:t>
      </w:r>
      <w:r w:rsidR="00007AB3">
        <w:t xml:space="preserve"> </w:t>
      </w:r>
      <w:r w:rsidRPr="00CE6B9C">
        <w:t>considerare</w:t>
      </w:r>
      <w:r w:rsidR="00007AB3">
        <w:t xml:space="preserve"> </w:t>
      </w:r>
      <w:r w:rsidRPr="00CE6B9C">
        <w:t>stimularea,</w:t>
      </w:r>
      <w:r w:rsidR="00007AB3">
        <w:t xml:space="preserve"> </w:t>
      </w:r>
      <w:r w:rsidRPr="00CE6B9C">
        <w:t>prin</w:t>
      </w:r>
      <w:r w:rsidR="00007AB3">
        <w:t xml:space="preserve"> </w:t>
      </w:r>
      <w:r w:rsidRPr="00CE6B9C">
        <w:t>intermediul</w:t>
      </w:r>
      <w:r w:rsidR="00007AB3">
        <w:t xml:space="preserve"> </w:t>
      </w:r>
      <w:r w:rsidRPr="00CE6B9C">
        <w:t>instrumentelor</w:t>
      </w:r>
      <w:r w:rsidR="00007AB3">
        <w:t xml:space="preserve"> </w:t>
      </w:r>
      <w:r w:rsidRPr="00CE6B9C">
        <w:t>existente,</w:t>
      </w:r>
      <w:r w:rsidR="00007AB3">
        <w:t xml:space="preserve"> </w:t>
      </w:r>
      <w:r w:rsidRPr="00CE6B9C">
        <w:t>în</w:t>
      </w:r>
      <w:r w:rsidR="00007AB3">
        <w:t xml:space="preserve"> </w:t>
      </w:r>
      <w:r w:rsidRPr="00CE6B9C">
        <w:t>special</w:t>
      </w:r>
      <w:r w:rsidR="00007AB3">
        <w:t xml:space="preserve"> </w:t>
      </w:r>
      <w:r w:rsidRPr="00CE6B9C">
        <w:t>programul</w:t>
      </w:r>
      <w:r w:rsidR="00007AB3">
        <w:t xml:space="preserve"> </w:t>
      </w:r>
      <w:r w:rsidRPr="00CE6B9C">
        <w:t>Orizont</w:t>
      </w:r>
      <w:r w:rsidR="00007AB3">
        <w:t xml:space="preserve"> </w:t>
      </w:r>
      <w:r w:rsidRPr="00CE6B9C">
        <w:t>Europa</w:t>
      </w:r>
      <w:r w:rsidR="00007AB3">
        <w:t xml:space="preserve"> </w:t>
      </w:r>
      <w:r w:rsidRPr="00CE6B9C">
        <w:t>și</w:t>
      </w:r>
      <w:r w:rsidR="00007AB3">
        <w:t xml:space="preserve"> </w:t>
      </w:r>
      <w:r w:rsidRPr="00CE6B9C">
        <w:t>Fondul</w:t>
      </w:r>
      <w:r w:rsidR="00007AB3">
        <w:t xml:space="preserve"> </w:t>
      </w:r>
      <w:r w:rsidRPr="00CE6B9C">
        <w:t>pentru</w:t>
      </w:r>
      <w:r w:rsidR="00007AB3">
        <w:t xml:space="preserve"> </w:t>
      </w:r>
      <w:r w:rsidRPr="00CE6B9C">
        <w:t>inovare,</w:t>
      </w:r>
      <w:r w:rsidR="00007AB3">
        <w:t xml:space="preserve"> </w:t>
      </w:r>
      <w:r w:rsidRPr="00CE6B9C">
        <w:t>a</w:t>
      </w:r>
      <w:r w:rsidR="00007AB3">
        <w:t xml:space="preserve"> </w:t>
      </w:r>
      <w:r w:rsidRPr="00CE6B9C">
        <w:t>finanțării</w:t>
      </w:r>
      <w:r w:rsidR="00007AB3">
        <w:t xml:space="preserve"> </w:t>
      </w:r>
      <w:r w:rsidRPr="00CE6B9C">
        <w:t>pentru</w:t>
      </w:r>
      <w:r w:rsidR="00007AB3">
        <w:t xml:space="preserve"> </w:t>
      </w:r>
      <w:r w:rsidRPr="00CE6B9C">
        <w:t>cercetare</w:t>
      </w:r>
      <w:r w:rsidR="00007AB3">
        <w:t xml:space="preserve"> </w:t>
      </w:r>
      <w:r w:rsidRPr="00CE6B9C">
        <w:t>și</w:t>
      </w:r>
      <w:r w:rsidR="00007AB3">
        <w:t xml:space="preserve"> </w:t>
      </w:r>
      <w:r w:rsidRPr="00CE6B9C">
        <w:t>inovare</w:t>
      </w:r>
      <w:r w:rsidR="00007AB3">
        <w:t xml:space="preserve"> </w:t>
      </w:r>
      <w:r w:rsidRPr="00CE6B9C">
        <w:t>din</w:t>
      </w:r>
      <w:r w:rsidR="00007AB3">
        <w:t xml:space="preserve"> </w:t>
      </w:r>
      <w:r w:rsidRPr="00CE6B9C">
        <w:t>cadrul</w:t>
      </w:r>
      <w:r w:rsidR="00007AB3">
        <w:t xml:space="preserve"> </w:t>
      </w:r>
      <w:r w:rsidRPr="00CE6B9C">
        <w:t>proiectelor</w:t>
      </w:r>
      <w:r w:rsidR="00007AB3">
        <w:t xml:space="preserve"> </w:t>
      </w:r>
      <w:r w:rsidRPr="00CE6B9C">
        <w:t>în</w:t>
      </w:r>
      <w:r w:rsidR="00007AB3">
        <w:t xml:space="preserve"> </w:t>
      </w:r>
      <w:r w:rsidRPr="00CE6B9C">
        <w:t>domeniul</w:t>
      </w:r>
      <w:r w:rsidR="00007AB3">
        <w:t xml:space="preserve"> </w:t>
      </w:r>
      <w:r w:rsidRPr="00CE6B9C">
        <w:t>gestionării</w:t>
      </w:r>
      <w:r w:rsidR="00007AB3">
        <w:t xml:space="preserve"> </w:t>
      </w:r>
      <w:r w:rsidRPr="00CE6B9C">
        <w:t>industriale</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Comisia</w:t>
      </w:r>
      <w:r w:rsidR="00007AB3">
        <w:t xml:space="preserve"> </w:t>
      </w:r>
      <w:r w:rsidRPr="00CE6B9C">
        <w:t>va</w:t>
      </w:r>
      <w:r w:rsidR="00007AB3">
        <w:t xml:space="preserve"> </w:t>
      </w:r>
      <w:r w:rsidRPr="00CE6B9C">
        <w:t>sprijini,</w:t>
      </w:r>
      <w:r w:rsidR="00007AB3">
        <w:t xml:space="preserve"> </w:t>
      </w:r>
      <w:r w:rsidRPr="00CE6B9C">
        <w:t>de</w:t>
      </w:r>
      <w:r w:rsidR="00007AB3">
        <w:t xml:space="preserve"> </w:t>
      </w:r>
      <w:r w:rsidRPr="00CE6B9C">
        <w:t>asemenea,</w:t>
      </w:r>
      <w:r w:rsidR="00007AB3">
        <w:t xml:space="preserve"> </w:t>
      </w:r>
      <w:r w:rsidRPr="00CE6B9C">
        <w:t>crearea</w:t>
      </w:r>
      <w:r w:rsidR="00007AB3">
        <w:t xml:space="preserve"> </w:t>
      </w:r>
      <w:r w:rsidRPr="00CE6B9C">
        <w:t>unei</w:t>
      </w:r>
      <w:r w:rsidR="00007AB3">
        <w:t xml:space="preserve"> </w:t>
      </w:r>
      <w:r w:rsidRPr="00CE6B9C">
        <w:t>platforme</w:t>
      </w:r>
      <w:r w:rsidR="00007AB3">
        <w:t xml:space="preserve"> </w:t>
      </w:r>
      <w:r w:rsidRPr="00CE6B9C">
        <w:t>de</w:t>
      </w:r>
      <w:r w:rsidR="00007AB3">
        <w:t xml:space="preserve"> </w:t>
      </w:r>
      <w:r w:rsidRPr="00CE6B9C">
        <w:t>schimb</w:t>
      </w:r>
      <w:r w:rsidR="00007AB3">
        <w:t xml:space="preserve"> </w:t>
      </w:r>
      <w:r w:rsidRPr="00CE6B9C">
        <w:t>de</w:t>
      </w:r>
      <w:r w:rsidR="00007AB3">
        <w:t xml:space="preserve"> </w:t>
      </w:r>
      <w:r w:rsidRPr="00CE6B9C">
        <w:t>cunoștințe</w:t>
      </w:r>
      <w:r w:rsidR="00007AB3">
        <w:t xml:space="preserve"> </w:t>
      </w:r>
      <w:r w:rsidRPr="00CE6B9C">
        <w:t>pentru</w:t>
      </w:r>
      <w:r w:rsidR="00007AB3">
        <w:t xml:space="preserve"> </w:t>
      </w:r>
      <w:r w:rsidRPr="00CE6B9C">
        <w:t>proiectele</w:t>
      </w:r>
      <w:r w:rsidR="00007AB3">
        <w:t xml:space="preserve"> </w:t>
      </w:r>
      <w:r w:rsidRPr="00CE6B9C">
        <w:t>în</w:t>
      </w:r>
      <w:r w:rsidR="00007AB3">
        <w:t xml:space="preserve"> </w:t>
      </w:r>
      <w:r w:rsidRPr="00CE6B9C">
        <w:t>domeniul</w:t>
      </w:r>
      <w:r w:rsidR="00007AB3">
        <w:t xml:space="preserve"> </w:t>
      </w:r>
      <w:r w:rsidRPr="00CE6B9C">
        <w:t>captării,</w:t>
      </w:r>
      <w:r w:rsidR="00007AB3">
        <w:t xml:space="preserve"> </w:t>
      </w:r>
      <w:r w:rsidRPr="00CE6B9C">
        <w:t>utilizării</w:t>
      </w:r>
      <w:r w:rsidR="00007AB3">
        <w:t xml:space="preserve"> </w:t>
      </w:r>
      <w:r w:rsidRPr="00CE6B9C">
        <w:t>și</w:t>
      </w:r>
      <w:r w:rsidR="00007AB3">
        <w:t xml:space="preserve"> </w:t>
      </w:r>
      <w:r w:rsidRPr="00CE6B9C">
        <w:t>stocării</w:t>
      </w:r>
      <w:r w:rsidR="00007AB3">
        <w:t xml:space="preserve"> </w:t>
      </w:r>
      <w:r w:rsidRPr="00CE6B9C">
        <w:t>dioxidului</w:t>
      </w:r>
      <w:r w:rsidR="00007AB3">
        <w:t xml:space="preserve"> </w:t>
      </w:r>
      <w:r w:rsidRPr="00CE6B9C">
        <w:t>de</w:t>
      </w:r>
      <w:r w:rsidR="00007AB3">
        <w:t xml:space="preserve"> </w:t>
      </w:r>
      <w:r w:rsidRPr="00CE6B9C">
        <w:t>carbon</w:t>
      </w:r>
      <w:r w:rsidR="00007AB3">
        <w:t xml:space="preserve"> </w:t>
      </w:r>
      <w:r w:rsidRPr="00CE6B9C">
        <w:t>(CUSC).</w:t>
      </w:r>
      <w:r w:rsidR="00007AB3">
        <w:t xml:space="preserve"> </w:t>
      </w:r>
      <w:r w:rsidRPr="00CE6B9C">
        <w:t>În</w:t>
      </w:r>
      <w:r w:rsidR="00007AB3">
        <w:t xml:space="preserve"> </w:t>
      </w:r>
      <w:r w:rsidRPr="00CE6B9C">
        <w:t>strânsă</w:t>
      </w:r>
      <w:r w:rsidR="00007AB3">
        <w:t xml:space="preserve"> </w:t>
      </w:r>
      <w:r w:rsidRPr="00CE6B9C">
        <w:t>colaborare</w:t>
      </w:r>
      <w:r w:rsidR="00007AB3">
        <w:t xml:space="preserve"> </w:t>
      </w:r>
      <w:r w:rsidRPr="00CE6B9C">
        <w:t>cu</w:t>
      </w:r>
      <w:r w:rsidR="00007AB3">
        <w:t xml:space="preserve"> </w:t>
      </w:r>
      <w:r w:rsidRPr="00CE6B9C">
        <w:t>statele</w:t>
      </w:r>
      <w:r w:rsidR="00007AB3">
        <w:t xml:space="preserve"> </w:t>
      </w:r>
      <w:r w:rsidRPr="00CE6B9C">
        <w:t>membre,</w:t>
      </w:r>
      <w:r w:rsidR="00007AB3">
        <w:t xml:space="preserve"> </w:t>
      </w:r>
      <w:r w:rsidRPr="00CE6B9C">
        <w:t>Comisia</w:t>
      </w:r>
      <w:r w:rsidR="00007AB3">
        <w:t xml:space="preserve"> </w:t>
      </w:r>
      <w:r w:rsidRPr="00CE6B9C">
        <w:t>va</w:t>
      </w:r>
      <w:r w:rsidR="00007AB3">
        <w:t xml:space="preserve"> </w:t>
      </w:r>
      <w:r w:rsidRPr="00CE6B9C">
        <w:t>sensibiliza</w:t>
      </w:r>
      <w:r w:rsidR="00007AB3">
        <w:t xml:space="preserve"> </w:t>
      </w:r>
      <w:r w:rsidRPr="00CE6B9C">
        <w:t>publicul</w:t>
      </w:r>
      <w:r w:rsidR="00007AB3">
        <w:t xml:space="preserve"> </w:t>
      </w:r>
      <w:r w:rsidRPr="00CE6B9C">
        <w:t>cu</w:t>
      </w:r>
      <w:r w:rsidR="00007AB3">
        <w:t xml:space="preserve"> </w:t>
      </w:r>
      <w:r w:rsidRPr="00CE6B9C">
        <w:t>privire</w:t>
      </w:r>
      <w:r w:rsidR="00007AB3">
        <w:t xml:space="preserve"> </w:t>
      </w:r>
      <w:r w:rsidRPr="00CE6B9C">
        <w:t>la</w:t>
      </w:r>
      <w:r w:rsidR="00007AB3">
        <w:t xml:space="preserve"> </w:t>
      </w:r>
      <w:r w:rsidRPr="00CE6B9C">
        <w:t>aceste</w:t>
      </w:r>
      <w:r w:rsidR="00007AB3">
        <w:t xml:space="preserve"> </w:t>
      </w:r>
      <w:r w:rsidRPr="00CE6B9C">
        <w:t>tehnologii,</w:t>
      </w:r>
      <w:r w:rsidR="00007AB3">
        <w:t xml:space="preserve"> </w:t>
      </w:r>
      <w:r w:rsidRPr="00CE6B9C">
        <w:t>inclusiv</w:t>
      </w:r>
      <w:r w:rsidR="00007AB3">
        <w:t xml:space="preserve"> </w:t>
      </w:r>
      <w:r w:rsidRPr="00CE6B9C">
        <w:t>prin</w:t>
      </w:r>
      <w:r w:rsidR="00007AB3">
        <w:t xml:space="preserve"> </w:t>
      </w:r>
      <w:r w:rsidRPr="00CE6B9C">
        <w:t>evidențierea</w:t>
      </w:r>
      <w:r w:rsidR="00007AB3">
        <w:t xml:space="preserve"> </w:t>
      </w:r>
      <w:r w:rsidRPr="00CE6B9C">
        <w:t>beneficiilor</w:t>
      </w:r>
      <w:r w:rsidR="00007AB3">
        <w:t xml:space="preserve"> </w:t>
      </w:r>
      <w:r w:rsidRPr="00CE6B9C">
        <w:t>acestora</w:t>
      </w:r>
      <w:r w:rsidR="00007AB3">
        <w:t xml:space="preserve"> </w:t>
      </w:r>
      <w:r w:rsidRPr="00CE6B9C">
        <w:t>și</w:t>
      </w:r>
      <w:r w:rsidR="00007AB3">
        <w:t xml:space="preserve"> </w:t>
      </w:r>
      <w:r w:rsidRPr="00CE6B9C">
        <w:t>prin</w:t>
      </w:r>
      <w:r w:rsidR="00007AB3">
        <w:t xml:space="preserve"> </w:t>
      </w:r>
      <w:r w:rsidRPr="00CE6B9C">
        <w:t>discutarea</w:t>
      </w:r>
      <w:r w:rsidR="00007AB3">
        <w:t xml:space="preserve"> </w:t>
      </w:r>
      <w:r w:rsidRPr="00CE6B9C">
        <w:t>potențialelor</w:t>
      </w:r>
      <w:r w:rsidR="00007AB3">
        <w:t xml:space="preserve"> </w:t>
      </w:r>
      <w:r w:rsidRPr="00CE6B9C">
        <w:t>recompense</w:t>
      </w:r>
      <w:r w:rsidR="00007AB3">
        <w:t xml:space="preserve"> </w:t>
      </w:r>
      <w:r w:rsidRPr="00CE6B9C">
        <w:t>pentru</w:t>
      </w:r>
      <w:r w:rsidR="00007AB3">
        <w:t xml:space="preserve"> </w:t>
      </w:r>
      <w:r w:rsidRPr="00CE6B9C">
        <w:t>comunitățile</w:t>
      </w:r>
      <w:r w:rsidR="00007AB3">
        <w:t xml:space="preserve"> </w:t>
      </w:r>
      <w:r w:rsidRPr="00CE6B9C">
        <w:t>locale.</w:t>
      </w:r>
    </w:p>
    <w:p w14:paraId="2119491D" w14:textId="2E5DFF8D" w:rsidR="00CE6B9C" w:rsidRPr="00CE6B9C" w:rsidRDefault="00CE6B9C" w:rsidP="009261D3">
      <w:pPr>
        <w:numPr>
          <w:ilvl w:val="0"/>
          <w:numId w:val="8"/>
        </w:numPr>
      </w:pPr>
      <w:r w:rsidRPr="00CE6B9C">
        <w:rPr>
          <w:b/>
          <w:bCs/>
        </w:rPr>
        <w:t>Cooperarea</w:t>
      </w:r>
      <w:r w:rsidR="00007AB3">
        <w:rPr>
          <w:b/>
          <w:bCs/>
        </w:rPr>
        <w:t xml:space="preserve"> </w:t>
      </w:r>
      <w:r w:rsidRPr="00CE6B9C">
        <w:rPr>
          <w:b/>
          <w:bCs/>
        </w:rPr>
        <w:t>internațională:</w:t>
      </w:r>
      <w:r w:rsidR="00007AB3">
        <w:t xml:space="preserve"> </w:t>
      </w:r>
      <w:r w:rsidRPr="00CE6B9C">
        <w:t>Comisia</w:t>
      </w:r>
      <w:r w:rsidR="00007AB3">
        <w:t xml:space="preserve"> </w:t>
      </w:r>
      <w:r w:rsidRPr="00CE6B9C">
        <w:t>va</w:t>
      </w:r>
      <w:r w:rsidR="00007AB3">
        <w:t xml:space="preserve"> </w:t>
      </w:r>
      <w:r w:rsidRPr="00CE6B9C">
        <w:t>accelera</w:t>
      </w:r>
      <w:r w:rsidR="00007AB3">
        <w:t xml:space="preserve"> </w:t>
      </w:r>
      <w:r w:rsidRPr="00CE6B9C">
        <w:t>colaborarea</w:t>
      </w:r>
      <w:r w:rsidR="00007AB3">
        <w:t xml:space="preserve"> </w:t>
      </w:r>
      <w:r w:rsidRPr="00CE6B9C">
        <w:t>cu</w:t>
      </w:r>
      <w:r w:rsidR="00007AB3">
        <w:t xml:space="preserve"> </w:t>
      </w:r>
      <w:r w:rsidRPr="00CE6B9C">
        <w:t>partenerii</w:t>
      </w:r>
      <w:r w:rsidR="00007AB3">
        <w:t xml:space="preserve"> </w:t>
      </w:r>
      <w:r w:rsidRPr="00CE6B9C">
        <w:t>internaționali</w:t>
      </w:r>
      <w:r w:rsidR="00007AB3">
        <w:t xml:space="preserve"> </w:t>
      </w:r>
      <w:r w:rsidRPr="00CE6B9C">
        <w:t>în</w:t>
      </w:r>
      <w:r w:rsidR="00007AB3">
        <w:t xml:space="preserve"> </w:t>
      </w:r>
      <w:r w:rsidRPr="00CE6B9C">
        <w:t>domeniul</w:t>
      </w:r>
      <w:r w:rsidR="00007AB3">
        <w:t xml:space="preserve"> </w:t>
      </w:r>
      <w:r w:rsidRPr="00CE6B9C">
        <w:t>gestionării</w:t>
      </w:r>
      <w:r w:rsidR="00007AB3">
        <w:t xml:space="preserve"> </w:t>
      </w:r>
      <w:r w:rsidRPr="00CE6B9C">
        <w:t>industriale</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în</w:t>
      </w:r>
      <w:r w:rsidR="00007AB3">
        <w:t xml:space="preserve"> </w:t>
      </w:r>
      <w:r w:rsidRPr="00CE6B9C">
        <w:t>special</w:t>
      </w:r>
      <w:r w:rsidR="00007AB3">
        <w:t xml:space="preserve"> </w:t>
      </w:r>
      <w:r w:rsidRPr="00CE6B9C">
        <w:t>în</w:t>
      </w:r>
      <w:r w:rsidR="00007AB3">
        <w:t xml:space="preserve"> </w:t>
      </w:r>
      <w:r w:rsidRPr="00CE6B9C">
        <w:t>ceea</w:t>
      </w:r>
      <w:r w:rsidR="00007AB3">
        <w:t xml:space="preserve"> </w:t>
      </w:r>
      <w:r w:rsidRPr="00CE6B9C">
        <w:t>ce</w:t>
      </w:r>
      <w:r w:rsidR="00007AB3">
        <w:t xml:space="preserve"> </w:t>
      </w:r>
      <w:r w:rsidRPr="00CE6B9C">
        <w:t>privește</w:t>
      </w:r>
      <w:r w:rsidR="00007AB3">
        <w:t xml:space="preserve"> </w:t>
      </w:r>
      <w:r w:rsidRPr="00CE6B9C">
        <w:t>armonizarea</w:t>
      </w:r>
      <w:r w:rsidR="00007AB3">
        <w:t xml:space="preserve"> </w:t>
      </w:r>
      <w:r w:rsidRPr="00CE6B9C">
        <w:t>raportării</w:t>
      </w:r>
      <w:r w:rsidR="00007AB3">
        <w:t xml:space="preserve"> </w:t>
      </w:r>
      <w:r w:rsidRPr="00CE6B9C">
        <w:t>și</w:t>
      </w:r>
      <w:r w:rsidR="00007AB3">
        <w:t xml:space="preserve"> </w:t>
      </w:r>
      <w:r w:rsidRPr="00CE6B9C">
        <w:t>a</w:t>
      </w:r>
      <w:r w:rsidR="00007AB3">
        <w:t xml:space="preserve"> </w:t>
      </w:r>
      <w:r w:rsidRPr="00CE6B9C">
        <w:t>contabilizării</w:t>
      </w:r>
      <w:r w:rsidR="00007AB3">
        <w:t xml:space="preserve"> </w:t>
      </w:r>
      <w:r w:rsidRPr="00CE6B9C">
        <w:t>activităților</w:t>
      </w:r>
      <w:r w:rsidR="00007AB3">
        <w:t xml:space="preserve"> </w:t>
      </w:r>
      <w:r w:rsidRPr="00CE6B9C">
        <w:t>de</w:t>
      </w:r>
      <w:r w:rsidR="00007AB3">
        <w:t xml:space="preserve"> </w:t>
      </w:r>
      <w:r w:rsidRPr="00CE6B9C">
        <w:t>gestionare</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lastRenderedPageBreak/>
        <w:t>și</w:t>
      </w:r>
      <w:r w:rsidR="00007AB3">
        <w:t xml:space="preserve"> </w:t>
      </w:r>
      <w:r w:rsidRPr="00CE6B9C">
        <w:t>se</w:t>
      </w:r>
      <w:r w:rsidR="00007AB3">
        <w:t xml:space="preserve"> </w:t>
      </w:r>
      <w:r w:rsidRPr="00CE6B9C">
        <w:t>va</w:t>
      </w:r>
      <w:r w:rsidR="00007AB3">
        <w:t xml:space="preserve"> </w:t>
      </w:r>
      <w:r w:rsidRPr="00CE6B9C">
        <w:t>asigura</w:t>
      </w:r>
      <w:r w:rsidR="00007AB3">
        <w:t xml:space="preserve"> </w:t>
      </w:r>
      <w:r w:rsidRPr="00CE6B9C">
        <w:t>că,</w:t>
      </w:r>
      <w:r w:rsidR="00007AB3">
        <w:t xml:space="preserve"> </w:t>
      </w:r>
      <w:r w:rsidRPr="00CE6B9C">
        <w:t>pentru</w:t>
      </w:r>
      <w:r w:rsidR="00007AB3">
        <w:t xml:space="preserve"> </w:t>
      </w:r>
      <w:r w:rsidRPr="00CE6B9C">
        <w:t>a</w:t>
      </w:r>
      <w:r w:rsidR="00007AB3">
        <w:t xml:space="preserve"> </w:t>
      </w:r>
      <w:r w:rsidRPr="00CE6B9C">
        <w:t>aborda</w:t>
      </w:r>
      <w:r w:rsidR="00007AB3">
        <w:t xml:space="preserve"> </w:t>
      </w:r>
      <w:r w:rsidRPr="00CE6B9C">
        <w:t>problema</w:t>
      </w:r>
      <w:r w:rsidR="00007AB3">
        <w:t xml:space="preserve"> </w:t>
      </w:r>
      <w:r w:rsidRPr="00CE6B9C">
        <w:t>emisiilor</w:t>
      </w:r>
      <w:r w:rsidR="00007AB3">
        <w:t xml:space="preserve"> </w:t>
      </w:r>
      <w:r w:rsidRPr="00CE6B9C">
        <w:t>din</w:t>
      </w:r>
      <w:r w:rsidR="00007AB3">
        <w:t xml:space="preserve"> </w:t>
      </w:r>
      <w:r w:rsidRPr="00CE6B9C">
        <w:t>sectoarele</w:t>
      </w:r>
      <w:r w:rsidR="00007AB3">
        <w:t xml:space="preserve"> </w:t>
      </w:r>
      <w:r w:rsidRPr="00CE6B9C">
        <w:t>în</w:t>
      </w:r>
      <w:r w:rsidR="00007AB3">
        <w:t xml:space="preserve"> </w:t>
      </w:r>
      <w:r w:rsidRPr="00CE6B9C">
        <w:t>care</w:t>
      </w:r>
      <w:r w:rsidR="00007AB3">
        <w:t xml:space="preserve"> </w:t>
      </w:r>
      <w:r w:rsidRPr="00CE6B9C">
        <w:t>acestea</w:t>
      </w:r>
      <w:r w:rsidR="00007AB3">
        <w:t xml:space="preserve"> </w:t>
      </w:r>
      <w:r w:rsidRPr="00CE6B9C">
        <w:t>sunt</w:t>
      </w:r>
      <w:r w:rsidR="00007AB3">
        <w:t xml:space="preserve"> </w:t>
      </w:r>
      <w:r w:rsidRPr="00CE6B9C">
        <w:t>dificil</w:t>
      </w:r>
      <w:r w:rsidR="00007AB3">
        <w:t xml:space="preserve"> </w:t>
      </w:r>
      <w:r w:rsidRPr="00CE6B9C">
        <w:t>de</w:t>
      </w:r>
      <w:r w:rsidR="00007AB3">
        <w:t xml:space="preserve"> </w:t>
      </w:r>
      <w:r w:rsidRPr="00CE6B9C">
        <w:t>redus,</w:t>
      </w:r>
      <w:r w:rsidR="00007AB3">
        <w:t xml:space="preserve"> </w:t>
      </w:r>
      <w:r w:rsidRPr="00CE6B9C">
        <w:t>cadrele</w:t>
      </w:r>
      <w:r w:rsidR="00007AB3">
        <w:t xml:space="preserve"> </w:t>
      </w:r>
      <w:r w:rsidRPr="00CE6B9C">
        <w:t>internaționale</w:t>
      </w:r>
      <w:r w:rsidR="00007AB3">
        <w:t xml:space="preserve"> </w:t>
      </w:r>
      <w:r w:rsidRPr="00CE6B9C">
        <w:t>de</w:t>
      </w:r>
      <w:r w:rsidR="00007AB3">
        <w:t xml:space="preserve"> </w:t>
      </w:r>
      <w:r w:rsidRPr="00CE6B9C">
        <w:t>stabilire</w:t>
      </w:r>
      <w:r w:rsidR="00007AB3">
        <w:t xml:space="preserve"> </w:t>
      </w:r>
      <w:r w:rsidRPr="00CE6B9C">
        <w:t>a</w:t>
      </w:r>
      <w:r w:rsidR="00007AB3">
        <w:t xml:space="preserve"> </w:t>
      </w:r>
      <w:r w:rsidRPr="00CE6B9C">
        <w:t>prețului</w:t>
      </w:r>
      <w:r w:rsidR="00007AB3">
        <w:t xml:space="preserve"> </w:t>
      </w:r>
      <w:r w:rsidRPr="00CE6B9C">
        <w:t>carbonului</w:t>
      </w:r>
      <w:r w:rsidR="00007AB3">
        <w:t xml:space="preserve"> </w:t>
      </w:r>
      <w:r w:rsidRPr="00CE6B9C">
        <w:t>vor</w:t>
      </w:r>
      <w:r w:rsidR="00007AB3">
        <w:t xml:space="preserve"> </w:t>
      </w:r>
      <w:r w:rsidRPr="00CE6B9C">
        <w:t>lua</w:t>
      </w:r>
      <w:r w:rsidR="00007AB3">
        <w:t xml:space="preserve"> </w:t>
      </w:r>
      <w:r w:rsidRPr="00CE6B9C">
        <w:t>în</w:t>
      </w:r>
      <w:r w:rsidR="00007AB3">
        <w:t xml:space="preserve"> </w:t>
      </w:r>
      <w:r w:rsidRPr="00CE6B9C">
        <w:t>considerare</w:t>
      </w:r>
      <w:r w:rsidR="00007AB3">
        <w:t xml:space="preserve"> </w:t>
      </w:r>
      <w:r w:rsidRPr="00CE6B9C">
        <w:t>eliminările.</w:t>
      </w:r>
    </w:p>
    <w:p w14:paraId="621699B3" w14:textId="77777777" w:rsidR="00CE6B9C" w:rsidRPr="00CE6B9C" w:rsidRDefault="00CE6B9C" w:rsidP="00CE6B9C">
      <w:r w:rsidRPr="00CE6B9C">
        <w:rPr>
          <w:b/>
          <w:bCs/>
        </w:rPr>
        <w:t>Context</w:t>
      </w:r>
    </w:p>
    <w:p w14:paraId="181362C3" w14:textId="02BFD123" w:rsidR="00CE6B9C" w:rsidRPr="00CE6B9C" w:rsidRDefault="00CE6B9C" w:rsidP="00CE6B9C">
      <w:r w:rsidRPr="00CE6B9C">
        <w:t>Gestionarea</w:t>
      </w:r>
      <w:r w:rsidR="00007AB3">
        <w:t xml:space="preserve"> </w:t>
      </w:r>
      <w:r w:rsidRPr="00CE6B9C">
        <w:t>industrială</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se</w:t>
      </w:r>
      <w:r w:rsidR="00007AB3">
        <w:t xml:space="preserve"> </w:t>
      </w:r>
      <w:r w:rsidRPr="00CE6B9C">
        <w:t>referă</w:t>
      </w:r>
      <w:r w:rsidR="00007AB3">
        <w:t xml:space="preserve"> </w:t>
      </w:r>
      <w:r w:rsidRPr="00CE6B9C">
        <w:t>la</w:t>
      </w:r>
      <w:r w:rsidR="00007AB3">
        <w:t xml:space="preserve"> </w:t>
      </w:r>
      <w:r w:rsidRPr="00CE6B9C">
        <w:t>un</w:t>
      </w:r>
      <w:r w:rsidR="00007AB3">
        <w:t xml:space="preserve"> </w:t>
      </w:r>
      <w:r w:rsidRPr="00CE6B9C">
        <w:t>set</w:t>
      </w:r>
      <w:r w:rsidR="00007AB3">
        <w:t xml:space="preserve"> </w:t>
      </w:r>
      <w:r w:rsidRPr="00CE6B9C">
        <w:t>de</w:t>
      </w:r>
      <w:r w:rsidR="00007AB3">
        <w:t xml:space="preserve"> </w:t>
      </w:r>
      <w:r w:rsidRPr="00CE6B9C">
        <w:t>tehnologii</w:t>
      </w:r>
      <w:r w:rsidR="00007AB3">
        <w:t xml:space="preserve"> </w:t>
      </w:r>
      <w:r w:rsidRPr="00CE6B9C">
        <w:t>care</w:t>
      </w:r>
      <w:r w:rsidR="00007AB3">
        <w:t xml:space="preserve"> </w:t>
      </w:r>
      <w:r w:rsidRPr="00CE6B9C">
        <w:t>vizează</w:t>
      </w:r>
      <w:r w:rsidR="00007AB3">
        <w:t xml:space="preserve"> </w:t>
      </w:r>
      <w:r w:rsidRPr="00CE6B9C">
        <w:t>captarea</w:t>
      </w:r>
      <w:r w:rsidR="00007AB3">
        <w:t xml:space="preserve"> </w:t>
      </w:r>
      <w:r w:rsidRPr="00CE6B9C">
        <w:t>sau</w:t>
      </w:r>
      <w:r w:rsidR="00007AB3">
        <w:t xml:space="preserve"> </w:t>
      </w:r>
      <w:r w:rsidRPr="00CE6B9C">
        <w:t>eliminarea</w:t>
      </w:r>
      <w:r w:rsidR="00007AB3">
        <w:t xml:space="preserve"> </w:t>
      </w:r>
      <w:r w:rsidRPr="00CE6B9C">
        <w:t>CO</w:t>
      </w:r>
      <w:r w:rsidRPr="00CE6B9C">
        <w:rPr>
          <w:vertAlign w:val="subscript"/>
        </w:rPr>
        <w:t>2</w:t>
      </w:r>
      <w:r w:rsidR="00007AB3">
        <w:t xml:space="preserve"> </w:t>
      </w:r>
      <w:r w:rsidRPr="00CE6B9C">
        <w:t>direct</w:t>
      </w:r>
      <w:r w:rsidR="00007AB3">
        <w:t xml:space="preserve"> </w:t>
      </w:r>
      <w:r w:rsidRPr="00CE6B9C">
        <w:t>din</w:t>
      </w:r>
      <w:r w:rsidR="00007AB3">
        <w:t xml:space="preserve"> </w:t>
      </w:r>
      <w:r w:rsidRPr="00CE6B9C">
        <w:t>atmosferă,</w:t>
      </w:r>
      <w:r w:rsidR="00007AB3">
        <w:t xml:space="preserve"> </w:t>
      </w:r>
      <w:r w:rsidRPr="00CE6B9C">
        <w:t>transportul</w:t>
      </w:r>
      <w:r w:rsidR="00007AB3">
        <w:t xml:space="preserve"> </w:t>
      </w:r>
      <w:r w:rsidRPr="00CE6B9C">
        <w:t>și</w:t>
      </w:r>
      <w:r w:rsidR="00007AB3">
        <w:t xml:space="preserve"> </w:t>
      </w:r>
      <w:r w:rsidRPr="00CE6B9C">
        <w:t>stocarea</w:t>
      </w:r>
      <w:r w:rsidR="00007AB3">
        <w:t xml:space="preserve"> </w:t>
      </w:r>
      <w:r w:rsidRPr="00CE6B9C">
        <w:t>permanentă</w:t>
      </w:r>
      <w:r w:rsidR="00007AB3">
        <w:t xml:space="preserve"> </w:t>
      </w:r>
      <w:r w:rsidRPr="00CE6B9C">
        <w:t>sau</w:t>
      </w:r>
      <w:r w:rsidR="00007AB3">
        <w:t xml:space="preserve"> </w:t>
      </w:r>
      <w:r w:rsidRPr="00CE6B9C">
        <w:t>utilizarea</w:t>
      </w:r>
      <w:r w:rsidR="00007AB3">
        <w:t xml:space="preserve"> </w:t>
      </w:r>
      <w:r w:rsidRPr="00CE6B9C">
        <w:t>acestuia.</w:t>
      </w:r>
      <w:r w:rsidR="00007AB3">
        <w:t xml:space="preserve"> </w:t>
      </w:r>
      <w:r w:rsidRPr="00CE6B9C">
        <w:t>Comisia</w:t>
      </w:r>
      <w:r w:rsidR="00007AB3">
        <w:t xml:space="preserve"> </w:t>
      </w:r>
      <w:r w:rsidRPr="00CE6B9C">
        <w:t>oferă</w:t>
      </w:r>
      <w:r w:rsidR="00007AB3">
        <w:t xml:space="preserve"> </w:t>
      </w:r>
      <w:r w:rsidRPr="00CE6B9C">
        <w:t>deja</w:t>
      </w:r>
      <w:r w:rsidR="00007AB3">
        <w:t xml:space="preserve"> </w:t>
      </w:r>
      <w:r w:rsidRPr="00CE6B9C">
        <w:t>un</w:t>
      </w:r>
      <w:r w:rsidR="00007AB3">
        <w:t xml:space="preserve"> </w:t>
      </w:r>
      <w:r w:rsidRPr="00CE6B9C">
        <w:t>cadru</w:t>
      </w:r>
      <w:r w:rsidR="00007AB3">
        <w:t xml:space="preserve"> </w:t>
      </w:r>
      <w:r w:rsidRPr="00CE6B9C">
        <w:t>de</w:t>
      </w:r>
      <w:r w:rsidR="00007AB3">
        <w:t xml:space="preserve"> </w:t>
      </w:r>
      <w:r w:rsidRPr="00CE6B9C">
        <w:t>reglementare</w:t>
      </w:r>
      <w:r w:rsidR="00007AB3">
        <w:t xml:space="preserve"> </w:t>
      </w:r>
      <w:r w:rsidRPr="00CE6B9C">
        <w:t>pentru</w:t>
      </w:r>
      <w:r w:rsidR="00007AB3">
        <w:t xml:space="preserve"> </w:t>
      </w:r>
      <w:r w:rsidRPr="00CE6B9C">
        <w:t>transportul</w:t>
      </w:r>
      <w:r w:rsidR="00007AB3">
        <w:t xml:space="preserve"> </w:t>
      </w:r>
      <w:r w:rsidRPr="00CE6B9C">
        <w:t>și</w:t>
      </w:r>
      <w:r w:rsidR="00007AB3">
        <w:t xml:space="preserve"> </w:t>
      </w:r>
      <w:r w:rsidRPr="00CE6B9C">
        <w:t>stocarea</w:t>
      </w:r>
      <w:r w:rsidR="00007AB3">
        <w:t xml:space="preserve"> </w:t>
      </w:r>
      <w:r w:rsidRPr="00CE6B9C">
        <w:t>în</w:t>
      </w:r>
      <w:r w:rsidR="00007AB3">
        <w:t xml:space="preserve"> </w:t>
      </w:r>
      <w:r w:rsidRPr="00CE6B9C">
        <w:t>condiții</w:t>
      </w:r>
      <w:r w:rsidR="00007AB3">
        <w:t xml:space="preserve"> </w:t>
      </w:r>
      <w:r w:rsidRPr="00CE6B9C">
        <w:t>de</w:t>
      </w:r>
      <w:r w:rsidR="00007AB3">
        <w:t xml:space="preserve"> </w:t>
      </w:r>
      <w:r w:rsidRPr="00CE6B9C">
        <w:t>siguranță</w:t>
      </w:r>
      <w:r w:rsidR="00007AB3">
        <w:t xml:space="preserve"> </w:t>
      </w:r>
      <w:r w:rsidRPr="00CE6B9C">
        <w:t>a</w:t>
      </w:r>
      <w:r w:rsidR="00007AB3">
        <w:t xml:space="preserve"> </w:t>
      </w:r>
      <w:r w:rsidRPr="00CE6B9C">
        <w:t>CO</w:t>
      </w:r>
      <w:r w:rsidRPr="00CE6B9C">
        <w:rPr>
          <w:vertAlign w:val="subscript"/>
        </w:rPr>
        <w:t>2</w:t>
      </w:r>
      <w:r w:rsidR="00007AB3">
        <w:t xml:space="preserve"> </w:t>
      </w:r>
      <w:r w:rsidRPr="00CE6B9C">
        <w:t>prin</w:t>
      </w:r>
      <w:r w:rsidR="00007AB3">
        <w:t xml:space="preserve"> </w:t>
      </w:r>
      <w:hyperlink r:id="rId166" w:history="1">
        <w:r w:rsidRPr="00CE6B9C">
          <w:rPr>
            <w:rStyle w:val="Hyperlink"/>
            <w:szCs w:val="24"/>
          </w:rPr>
          <w:t>Directiva</w:t>
        </w:r>
        <w:r w:rsidR="00007AB3">
          <w:rPr>
            <w:rStyle w:val="Hyperlink"/>
            <w:szCs w:val="24"/>
          </w:rPr>
          <w:t xml:space="preserve"> </w:t>
        </w:r>
        <w:r w:rsidRPr="00CE6B9C">
          <w:rPr>
            <w:rStyle w:val="Hyperlink"/>
            <w:szCs w:val="24"/>
          </w:rPr>
          <w:t>2009/31/CE</w:t>
        </w:r>
        <w:r w:rsidR="00007AB3">
          <w:rPr>
            <w:rStyle w:val="Hyperlink"/>
            <w:szCs w:val="24"/>
          </w:rPr>
          <w:t xml:space="preserve"> </w:t>
        </w:r>
        <w:r w:rsidRPr="00CE6B9C">
          <w:rPr>
            <w:rStyle w:val="Hyperlink"/>
            <w:szCs w:val="24"/>
          </w:rPr>
          <w:t>privind</w:t>
        </w:r>
        <w:r w:rsidR="00007AB3">
          <w:rPr>
            <w:rStyle w:val="Hyperlink"/>
            <w:szCs w:val="24"/>
          </w:rPr>
          <w:t xml:space="preserve"> </w:t>
        </w:r>
        <w:r w:rsidRPr="00CE6B9C">
          <w:rPr>
            <w:rStyle w:val="Hyperlink"/>
            <w:szCs w:val="24"/>
          </w:rPr>
          <w:t>stocarea</w:t>
        </w:r>
        <w:r w:rsidR="00007AB3">
          <w:rPr>
            <w:rStyle w:val="Hyperlink"/>
            <w:szCs w:val="24"/>
          </w:rPr>
          <w:t xml:space="preserve"> </w:t>
        </w:r>
        <w:r w:rsidRPr="00CE6B9C">
          <w:rPr>
            <w:rStyle w:val="Hyperlink"/>
            <w:szCs w:val="24"/>
          </w:rPr>
          <w:t>geologică</w:t>
        </w:r>
        <w:r w:rsidR="00007AB3">
          <w:rPr>
            <w:rStyle w:val="Hyperlink"/>
            <w:szCs w:val="24"/>
          </w:rPr>
          <w:t xml:space="preserve"> </w:t>
        </w:r>
        <w:r w:rsidRPr="00CE6B9C">
          <w:rPr>
            <w:rStyle w:val="Hyperlink"/>
            <w:szCs w:val="24"/>
          </w:rPr>
          <w:t>a</w:t>
        </w:r>
        <w:r w:rsidR="00007AB3">
          <w:rPr>
            <w:rStyle w:val="Hyperlink"/>
            <w:szCs w:val="24"/>
          </w:rPr>
          <w:t xml:space="preserve"> </w:t>
        </w:r>
        <w:r w:rsidRPr="00CE6B9C">
          <w:rPr>
            <w:rStyle w:val="Hyperlink"/>
            <w:szCs w:val="24"/>
          </w:rPr>
          <w:t>dioxidului</w:t>
        </w:r>
        <w:r w:rsidR="00007AB3">
          <w:rPr>
            <w:rStyle w:val="Hyperlink"/>
            <w:szCs w:val="24"/>
          </w:rPr>
          <w:t xml:space="preserve"> </w:t>
        </w:r>
        <w:r w:rsidRPr="00CE6B9C">
          <w:rPr>
            <w:rStyle w:val="Hyperlink"/>
            <w:szCs w:val="24"/>
          </w:rPr>
          <w:t>de</w:t>
        </w:r>
        <w:r w:rsidR="00007AB3">
          <w:rPr>
            <w:rStyle w:val="Hyperlink"/>
            <w:szCs w:val="24"/>
          </w:rPr>
          <w:t xml:space="preserve"> </w:t>
        </w:r>
        <w:r w:rsidRPr="00CE6B9C">
          <w:rPr>
            <w:rStyle w:val="Hyperlink"/>
            <w:szCs w:val="24"/>
          </w:rPr>
          <w:t>carbon</w:t>
        </w:r>
        <w:r w:rsidR="00007AB3">
          <w:rPr>
            <w:rStyle w:val="Hyperlink"/>
            <w:szCs w:val="24"/>
          </w:rPr>
          <w:t xml:space="preserve"> </w:t>
        </w:r>
        <w:r w:rsidRPr="00CE6B9C">
          <w:rPr>
            <w:rStyle w:val="Hyperlink"/>
            <w:szCs w:val="24"/>
          </w:rPr>
          <w:t>(Directiva</w:t>
        </w:r>
        <w:r w:rsidR="00007AB3">
          <w:rPr>
            <w:rStyle w:val="Hyperlink"/>
            <w:szCs w:val="24"/>
          </w:rPr>
          <w:t xml:space="preserve"> </w:t>
        </w:r>
        <w:r w:rsidRPr="00CE6B9C">
          <w:rPr>
            <w:rStyle w:val="Hyperlink"/>
            <w:szCs w:val="24"/>
          </w:rPr>
          <w:t>CSC).</w:t>
        </w:r>
      </w:hyperlink>
      <w:r w:rsidR="00007AB3">
        <w:t xml:space="preserve"> </w:t>
      </w:r>
      <w:r w:rsidRPr="00CE6B9C">
        <w:t>Captarea</w:t>
      </w:r>
      <w:r w:rsidR="00007AB3">
        <w:t xml:space="preserve"> </w:t>
      </w:r>
      <w:r w:rsidRPr="00CE6B9C">
        <w:t>și</w:t>
      </w:r>
      <w:r w:rsidR="00007AB3">
        <w:t xml:space="preserve"> </w:t>
      </w:r>
      <w:r w:rsidRPr="00CE6B9C">
        <w:t>utilizarea</w:t>
      </w:r>
      <w:r w:rsidR="00007AB3">
        <w:t xml:space="preserve"> </w:t>
      </w:r>
      <w:r w:rsidRPr="00CE6B9C">
        <w:t>dioxidului</w:t>
      </w:r>
      <w:r w:rsidR="00007AB3">
        <w:t xml:space="preserve"> </w:t>
      </w:r>
      <w:r w:rsidRPr="00CE6B9C">
        <w:t>de</w:t>
      </w:r>
      <w:r w:rsidR="00007AB3">
        <w:t xml:space="preserve"> </w:t>
      </w:r>
      <w:r w:rsidRPr="00CE6B9C">
        <w:t>carbon</w:t>
      </w:r>
      <w:r w:rsidR="00007AB3">
        <w:t xml:space="preserve"> </w:t>
      </w:r>
      <w:r w:rsidRPr="00CE6B9C">
        <w:t>(CUC)</w:t>
      </w:r>
      <w:r w:rsidR="00007AB3">
        <w:t xml:space="preserve"> </w:t>
      </w:r>
      <w:r w:rsidRPr="00CE6B9C">
        <w:t>este</w:t>
      </w:r>
      <w:r w:rsidR="00007AB3">
        <w:t xml:space="preserve"> </w:t>
      </w:r>
      <w:r w:rsidRPr="00CE6B9C">
        <w:t>reglementată</w:t>
      </w:r>
      <w:r w:rsidR="00007AB3">
        <w:t xml:space="preserve"> </w:t>
      </w:r>
      <w:r w:rsidRPr="00CE6B9C">
        <w:t>de</w:t>
      </w:r>
      <w:r w:rsidR="00007AB3">
        <w:t xml:space="preserve"> </w:t>
      </w:r>
      <w:hyperlink r:id="rId167" w:history="1">
        <w:r w:rsidRPr="00CE6B9C">
          <w:rPr>
            <w:rStyle w:val="Hyperlink"/>
            <w:szCs w:val="24"/>
          </w:rPr>
          <w:t>Directiva</w:t>
        </w:r>
        <w:r w:rsidR="00007AB3">
          <w:rPr>
            <w:rStyle w:val="Hyperlink"/>
            <w:szCs w:val="24"/>
          </w:rPr>
          <w:t xml:space="preserve"> </w:t>
        </w:r>
        <w:r w:rsidRPr="00CE6B9C">
          <w:rPr>
            <w:rStyle w:val="Hyperlink"/>
            <w:szCs w:val="24"/>
          </w:rPr>
          <w:t>(UE)</w:t>
        </w:r>
        <w:r w:rsidR="00007AB3">
          <w:rPr>
            <w:rStyle w:val="Hyperlink"/>
            <w:szCs w:val="24"/>
          </w:rPr>
          <w:t xml:space="preserve"> </w:t>
        </w:r>
        <w:r w:rsidRPr="00CE6B9C">
          <w:rPr>
            <w:rStyle w:val="Hyperlink"/>
            <w:szCs w:val="24"/>
          </w:rPr>
          <w:t>2018/2001</w:t>
        </w:r>
      </w:hyperlink>
      <w:r w:rsidR="00007AB3">
        <w:t xml:space="preserve"> </w:t>
      </w:r>
      <w:r w:rsidRPr="00CE6B9C">
        <w:t>privind</w:t>
      </w:r>
      <w:r w:rsidR="00007AB3">
        <w:t xml:space="preserve"> </w:t>
      </w:r>
      <w:r w:rsidRPr="00CE6B9C">
        <w:t>promovarea</w:t>
      </w:r>
      <w:r w:rsidR="00007AB3">
        <w:t xml:space="preserve"> </w:t>
      </w:r>
      <w:r w:rsidRPr="00CE6B9C">
        <w:t>utilizării</w:t>
      </w:r>
      <w:r w:rsidR="00007AB3">
        <w:t xml:space="preserve"> </w:t>
      </w:r>
      <w:r w:rsidRPr="00CE6B9C">
        <w:t>energiei</w:t>
      </w:r>
      <w:r w:rsidR="00007AB3">
        <w:t xml:space="preserve"> </w:t>
      </w:r>
      <w:r w:rsidRPr="00CE6B9C">
        <w:t>din</w:t>
      </w:r>
      <w:r w:rsidR="00007AB3">
        <w:t xml:space="preserve"> </w:t>
      </w:r>
      <w:r w:rsidRPr="00CE6B9C">
        <w:t>surse</w:t>
      </w:r>
      <w:r w:rsidR="00007AB3">
        <w:t xml:space="preserve"> </w:t>
      </w:r>
      <w:r w:rsidRPr="00CE6B9C">
        <w:t>regenerabile,</w:t>
      </w:r>
      <w:r w:rsidR="00007AB3">
        <w:t xml:space="preserve"> </w:t>
      </w:r>
      <w:r w:rsidRPr="00CE6B9C">
        <w:t>care</w:t>
      </w:r>
      <w:r w:rsidR="00007AB3">
        <w:t xml:space="preserve"> </w:t>
      </w:r>
      <w:r w:rsidRPr="00CE6B9C">
        <w:t>promovează</w:t>
      </w:r>
      <w:r w:rsidR="00007AB3">
        <w:t xml:space="preserve"> </w:t>
      </w:r>
      <w:r w:rsidRPr="00CE6B9C">
        <w:t>combustibilii</w:t>
      </w:r>
      <w:r w:rsidR="00007AB3">
        <w:t xml:space="preserve"> </w:t>
      </w:r>
      <w:r w:rsidRPr="00CE6B9C">
        <w:t>din</w:t>
      </w:r>
      <w:r w:rsidR="00007AB3">
        <w:t xml:space="preserve"> </w:t>
      </w:r>
      <w:r w:rsidRPr="00CE6B9C">
        <w:t>surse</w:t>
      </w:r>
      <w:r w:rsidR="00007AB3">
        <w:t xml:space="preserve"> </w:t>
      </w:r>
      <w:r w:rsidRPr="00CE6B9C">
        <w:t>regenerabile</w:t>
      </w:r>
      <w:r w:rsidR="00007AB3">
        <w:t xml:space="preserve"> </w:t>
      </w:r>
      <w:r w:rsidRPr="00CE6B9C">
        <w:t>de</w:t>
      </w:r>
      <w:r w:rsidR="00007AB3">
        <w:t xml:space="preserve"> </w:t>
      </w:r>
      <w:r w:rsidRPr="00CE6B9C">
        <w:t>origine</w:t>
      </w:r>
      <w:r w:rsidR="00007AB3">
        <w:t xml:space="preserve"> </w:t>
      </w:r>
      <w:r w:rsidRPr="00CE6B9C">
        <w:t>nebiologică</w:t>
      </w:r>
      <w:r w:rsidR="00007AB3">
        <w:t xml:space="preserve"> </w:t>
      </w:r>
      <w:r w:rsidRPr="00CE6B9C">
        <w:t>și,</w:t>
      </w:r>
      <w:r w:rsidR="00007AB3">
        <w:t xml:space="preserve"> </w:t>
      </w:r>
      <w:r w:rsidRPr="00CE6B9C">
        <w:t>printre</w:t>
      </w:r>
      <w:r w:rsidR="00007AB3">
        <w:t xml:space="preserve"> </w:t>
      </w:r>
      <w:r w:rsidRPr="00CE6B9C">
        <w:t>altele,</w:t>
      </w:r>
      <w:r w:rsidR="00007AB3">
        <w:t xml:space="preserve"> </w:t>
      </w:r>
      <w:r w:rsidRPr="00CE6B9C">
        <w:t>combustibilii</w:t>
      </w:r>
      <w:r w:rsidR="00007AB3">
        <w:t xml:space="preserve"> </w:t>
      </w:r>
      <w:r w:rsidRPr="00CE6B9C">
        <w:t>produși</w:t>
      </w:r>
      <w:r w:rsidR="00007AB3">
        <w:t xml:space="preserve"> </w:t>
      </w:r>
      <w:r w:rsidRPr="00CE6B9C">
        <w:t>din</w:t>
      </w:r>
      <w:r w:rsidR="00007AB3">
        <w:t xml:space="preserve"> </w:t>
      </w:r>
      <w:r w:rsidRPr="00CE6B9C">
        <w:t>CO</w:t>
      </w:r>
      <w:r w:rsidRPr="00CE6B9C">
        <w:rPr>
          <w:vertAlign w:val="subscript"/>
        </w:rPr>
        <w:t>2</w:t>
      </w:r>
      <w:r w:rsidR="00007AB3">
        <w:t xml:space="preserve"> </w:t>
      </w:r>
      <w:r w:rsidRPr="00CE6B9C">
        <w:t>captat.</w:t>
      </w:r>
    </w:p>
    <w:p w14:paraId="3AC09A8C" w14:textId="31388EF3" w:rsidR="00CE6B9C" w:rsidRPr="00CE6B9C" w:rsidRDefault="00CE6B9C" w:rsidP="00CE6B9C">
      <w:r w:rsidRPr="00CE6B9C">
        <w:t>În</w:t>
      </w:r>
      <w:r w:rsidR="00007AB3">
        <w:t xml:space="preserve"> </w:t>
      </w:r>
      <w:r w:rsidRPr="00CE6B9C">
        <w:t>plus,</w:t>
      </w:r>
      <w:r w:rsidR="00007AB3">
        <w:t xml:space="preserve"> </w:t>
      </w:r>
      <w:hyperlink r:id="rId168" w:history="1">
        <w:r w:rsidRPr="00CE6B9C">
          <w:rPr>
            <w:rStyle w:val="Hyperlink"/>
            <w:szCs w:val="24"/>
          </w:rPr>
          <w:t>schema</w:t>
        </w:r>
        <w:r w:rsidR="00007AB3">
          <w:rPr>
            <w:rStyle w:val="Hyperlink"/>
            <w:szCs w:val="24"/>
          </w:rPr>
          <w:t xml:space="preserve"> </w:t>
        </w:r>
        <w:r w:rsidRPr="00CE6B9C">
          <w:rPr>
            <w:rStyle w:val="Hyperlink"/>
            <w:szCs w:val="24"/>
          </w:rPr>
          <w:t>UE</w:t>
        </w:r>
        <w:r w:rsidR="00007AB3">
          <w:rPr>
            <w:rStyle w:val="Hyperlink"/>
            <w:szCs w:val="24"/>
          </w:rPr>
          <w:t xml:space="preserve"> </w:t>
        </w:r>
        <w:r w:rsidRPr="00CE6B9C">
          <w:rPr>
            <w:rStyle w:val="Hyperlink"/>
            <w:szCs w:val="24"/>
          </w:rPr>
          <w:t>de</w:t>
        </w:r>
        <w:r w:rsidR="00007AB3">
          <w:rPr>
            <w:rStyle w:val="Hyperlink"/>
            <w:szCs w:val="24"/>
          </w:rPr>
          <w:t xml:space="preserve"> </w:t>
        </w:r>
        <w:r w:rsidRPr="00CE6B9C">
          <w:rPr>
            <w:rStyle w:val="Hyperlink"/>
            <w:szCs w:val="24"/>
          </w:rPr>
          <w:t>comercializare</w:t>
        </w:r>
        <w:r w:rsidR="00007AB3">
          <w:rPr>
            <w:rStyle w:val="Hyperlink"/>
            <w:szCs w:val="24"/>
          </w:rPr>
          <w:t xml:space="preserve"> </w:t>
        </w:r>
        <w:r w:rsidRPr="00CE6B9C">
          <w:rPr>
            <w:rStyle w:val="Hyperlink"/>
            <w:szCs w:val="24"/>
          </w:rPr>
          <w:t>a</w:t>
        </w:r>
        <w:r w:rsidR="00007AB3">
          <w:rPr>
            <w:rStyle w:val="Hyperlink"/>
            <w:szCs w:val="24"/>
          </w:rPr>
          <w:t xml:space="preserve"> </w:t>
        </w:r>
        <w:r w:rsidRPr="00CE6B9C">
          <w:rPr>
            <w:rStyle w:val="Hyperlink"/>
            <w:szCs w:val="24"/>
          </w:rPr>
          <w:t>certificatelor</w:t>
        </w:r>
        <w:r w:rsidR="00007AB3">
          <w:rPr>
            <w:rStyle w:val="Hyperlink"/>
            <w:szCs w:val="24"/>
          </w:rPr>
          <w:t xml:space="preserve"> </w:t>
        </w:r>
        <w:r w:rsidRPr="00CE6B9C">
          <w:rPr>
            <w:rStyle w:val="Hyperlink"/>
            <w:szCs w:val="24"/>
          </w:rPr>
          <w:t>de</w:t>
        </w:r>
        <w:r w:rsidR="00007AB3">
          <w:rPr>
            <w:rStyle w:val="Hyperlink"/>
            <w:szCs w:val="24"/>
          </w:rPr>
          <w:t xml:space="preserve"> </w:t>
        </w:r>
        <w:r w:rsidRPr="00CE6B9C">
          <w:rPr>
            <w:rStyle w:val="Hyperlink"/>
            <w:szCs w:val="24"/>
          </w:rPr>
          <w:t>emisii</w:t>
        </w:r>
        <w:r w:rsidR="00007AB3">
          <w:rPr>
            <w:rStyle w:val="Hyperlink"/>
            <w:szCs w:val="24"/>
          </w:rPr>
          <w:t xml:space="preserve"> </w:t>
        </w:r>
        <w:r w:rsidRPr="00CE6B9C">
          <w:rPr>
            <w:rStyle w:val="Hyperlink"/>
            <w:szCs w:val="24"/>
          </w:rPr>
          <w:t>(EU</w:t>
        </w:r>
        <w:r w:rsidR="00007AB3">
          <w:rPr>
            <w:rStyle w:val="Hyperlink"/>
            <w:szCs w:val="24"/>
          </w:rPr>
          <w:t xml:space="preserve"> </w:t>
        </w:r>
        <w:r w:rsidRPr="00CE6B9C">
          <w:rPr>
            <w:rStyle w:val="Hyperlink"/>
            <w:szCs w:val="24"/>
          </w:rPr>
          <w:t>ETS)</w:t>
        </w:r>
      </w:hyperlink>
      <w:r w:rsidR="00007AB3">
        <w:t xml:space="preserve"> </w:t>
      </w:r>
      <w:r w:rsidRPr="00CE6B9C">
        <w:t>stabilește</w:t>
      </w:r>
      <w:r w:rsidR="00007AB3">
        <w:t xml:space="preserve"> </w:t>
      </w:r>
      <w:r w:rsidRPr="00CE6B9C">
        <w:t>prețul</w:t>
      </w:r>
      <w:r w:rsidR="00007AB3">
        <w:t xml:space="preserve"> </w:t>
      </w:r>
      <w:r w:rsidRPr="00CE6B9C">
        <w:t>emisiilor</w:t>
      </w:r>
      <w:r w:rsidR="00007AB3">
        <w:t xml:space="preserve"> </w:t>
      </w:r>
      <w:r w:rsidRPr="00CE6B9C">
        <w:t>de</w:t>
      </w:r>
      <w:r w:rsidR="00007AB3">
        <w:t xml:space="preserve"> </w:t>
      </w:r>
      <w:r w:rsidRPr="00CE6B9C">
        <w:t>CO</w:t>
      </w:r>
      <w:r w:rsidRPr="00CE6B9C">
        <w:rPr>
          <w:vertAlign w:val="subscript"/>
        </w:rPr>
        <w:t>2</w:t>
      </w:r>
      <w:r w:rsidR="00007AB3">
        <w:t xml:space="preserve"> </w:t>
      </w:r>
      <w:r w:rsidRPr="00CE6B9C">
        <w:t>și,</w:t>
      </w:r>
      <w:r w:rsidR="00007AB3">
        <w:t xml:space="preserve"> </w:t>
      </w:r>
      <w:r w:rsidRPr="00CE6B9C">
        <w:t>începând</w:t>
      </w:r>
      <w:r w:rsidR="00007AB3">
        <w:t xml:space="preserve"> </w:t>
      </w:r>
      <w:r w:rsidRPr="00CE6B9C">
        <w:t>din</w:t>
      </w:r>
      <w:r w:rsidR="00007AB3">
        <w:t xml:space="preserve"> </w:t>
      </w:r>
      <w:r w:rsidRPr="00CE6B9C">
        <w:t>2013,</w:t>
      </w:r>
      <w:r w:rsidR="00007AB3">
        <w:t xml:space="preserve"> </w:t>
      </w:r>
      <w:r w:rsidRPr="00CE6B9C">
        <w:t>acordă</w:t>
      </w:r>
      <w:r w:rsidR="00007AB3">
        <w:t xml:space="preserve"> </w:t>
      </w:r>
      <w:r w:rsidRPr="00CE6B9C">
        <w:t>stimulente</w:t>
      </w:r>
      <w:r w:rsidR="00007AB3">
        <w:t xml:space="preserve"> </w:t>
      </w:r>
      <w:r w:rsidRPr="00CE6B9C">
        <w:t>pentru</w:t>
      </w:r>
      <w:r w:rsidR="00007AB3">
        <w:t xml:space="preserve"> </w:t>
      </w:r>
      <w:r w:rsidRPr="00CE6B9C">
        <w:t>captarea</w:t>
      </w:r>
      <w:r w:rsidR="00007AB3">
        <w:t xml:space="preserve"> </w:t>
      </w:r>
      <w:r w:rsidRPr="00CE6B9C">
        <w:t>CO</w:t>
      </w:r>
      <w:r w:rsidRPr="00CE6B9C">
        <w:rPr>
          <w:vertAlign w:val="subscript"/>
        </w:rPr>
        <w:t>2</w:t>
      </w:r>
      <w:r w:rsidR="00007AB3">
        <w:t xml:space="preserve"> </w:t>
      </w:r>
      <w:r w:rsidRPr="00CE6B9C">
        <w:t>în</w:t>
      </w:r>
      <w:r w:rsidR="00007AB3">
        <w:t xml:space="preserve"> </w:t>
      </w:r>
      <w:r w:rsidRPr="00CE6B9C">
        <w:t>vederea</w:t>
      </w:r>
      <w:r w:rsidR="00007AB3">
        <w:t xml:space="preserve"> </w:t>
      </w:r>
      <w:r w:rsidRPr="00CE6B9C">
        <w:t>stocării</w:t>
      </w:r>
      <w:r w:rsidR="00007AB3">
        <w:t xml:space="preserve"> </w:t>
      </w:r>
      <w:r w:rsidRPr="00CE6B9C">
        <w:t>permanente.</w:t>
      </w:r>
      <w:r w:rsidR="00007AB3">
        <w:t xml:space="preserve"> </w:t>
      </w:r>
      <w:r w:rsidRPr="00CE6B9C">
        <w:t>Schema</w:t>
      </w:r>
      <w:r w:rsidR="00007AB3">
        <w:t xml:space="preserve"> </w:t>
      </w:r>
      <w:r w:rsidRPr="00CE6B9C">
        <w:t>contribuie,</w:t>
      </w:r>
      <w:r w:rsidR="00007AB3">
        <w:t xml:space="preserve"> </w:t>
      </w:r>
      <w:r w:rsidRPr="00CE6B9C">
        <w:t>de</w:t>
      </w:r>
      <w:r w:rsidR="00007AB3">
        <w:t xml:space="preserve"> </w:t>
      </w:r>
      <w:r w:rsidRPr="00CE6B9C">
        <w:t>asemenea,</w:t>
      </w:r>
      <w:r w:rsidR="00007AB3">
        <w:t xml:space="preserve"> </w:t>
      </w:r>
      <w:r w:rsidRPr="00CE6B9C">
        <w:t>la</w:t>
      </w:r>
      <w:r w:rsidR="00007AB3">
        <w:t xml:space="preserve"> </w:t>
      </w:r>
      <w:r w:rsidRPr="00CE6B9C">
        <w:t>finanțarea</w:t>
      </w:r>
      <w:r w:rsidR="00007AB3">
        <w:t xml:space="preserve"> </w:t>
      </w:r>
      <w:r w:rsidRPr="00CE6B9C">
        <w:t>proiectelor</w:t>
      </w:r>
      <w:r w:rsidR="00007AB3">
        <w:t xml:space="preserve"> </w:t>
      </w:r>
      <w:r w:rsidRPr="00CE6B9C">
        <w:t>de</w:t>
      </w:r>
      <w:r w:rsidR="00007AB3">
        <w:t xml:space="preserve"> </w:t>
      </w:r>
      <w:r w:rsidRPr="00CE6B9C">
        <w:t>gestionare</w:t>
      </w:r>
      <w:r w:rsidR="00007AB3">
        <w:t xml:space="preserve"> </w:t>
      </w:r>
      <w:r w:rsidRPr="00CE6B9C">
        <w:t>industrială</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prin</w:t>
      </w:r>
      <w:r w:rsidR="00007AB3">
        <w:t xml:space="preserve"> </w:t>
      </w:r>
      <w:r w:rsidRPr="00CE6B9C">
        <w:t>intermediul</w:t>
      </w:r>
      <w:r w:rsidR="00007AB3">
        <w:t xml:space="preserve"> </w:t>
      </w:r>
      <w:r w:rsidRPr="00CE6B9C">
        <w:t>Fondului</w:t>
      </w:r>
      <w:r w:rsidR="00007AB3">
        <w:t xml:space="preserve"> </w:t>
      </w:r>
      <w:r w:rsidRPr="00CE6B9C">
        <w:t>pentru</w:t>
      </w:r>
      <w:r w:rsidR="00007AB3">
        <w:t xml:space="preserve"> </w:t>
      </w:r>
      <w:r w:rsidRPr="00CE6B9C">
        <w:t>inovare,</w:t>
      </w:r>
      <w:r w:rsidR="00007AB3">
        <w:t xml:space="preserve"> </w:t>
      </w:r>
      <w:r w:rsidRPr="00CE6B9C">
        <w:t>care</w:t>
      </w:r>
      <w:r w:rsidR="00007AB3">
        <w:t xml:space="preserve"> </w:t>
      </w:r>
      <w:r w:rsidRPr="00CE6B9C">
        <w:t>sprijină</w:t>
      </w:r>
      <w:r w:rsidR="00007AB3">
        <w:t xml:space="preserve"> </w:t>
      </w:r>
      <w:r w:rsidRPr="00CE6B9C">
        <w:t>deja</w:t>
      </w:r>
      <w:r w:rsidR="00007AB3">
        <w:t xml:space="preserve"> </w:t>
      </w:r>
      <w:r w:rsidRPr="00CE6B9C">
        <w:t>captarea</w:t>
      </w:r>
      <w:r w:rsidR="00007AB3">
        <w:t xml:space="preserve"> </w:t>
      </w:r>
      <w:r w:rsidRPr="00CE6B9C">
        <w:t>a</w:t>
      </w:r>
      <w:r w:rsidR="00007AB3">
        <w:t xml:space="preserve"> </w:t>
      </w:r>
      <w:r w:rsidRPr="00CE6B9C">
        <w:t>10</w:t>
      </w:r>
      <w:r w:rsidR="00007AB3">
        <w:t xml:space="preserve"> </w:t>
      </w:r>
      <w:r w:rsidRPr="00CE6B9C">
        <w:t>milioane</w:t>
      </w:r>
      <w:r w:rsidR="00007AB3">
        <w:t xml:space="preserve"> </w:t>
      </w:r>
      <w:r w:rsidRPr="00CE6B9C">
        <w:t>de</w:t>
      </w:r>
      <w:r w:rsidR="00007AB3">
        <w:t xml:space="preserve"> </w:t>
      </w:r>
      <w:r w:rsidRPr="00CE6B9C">
        <w:t>tone</w:t>
      </w:r>
      <w:r w:rsidR="00007AB3">
        <w:t xml:space="preserve"> </w:t>
      </w:r>
      <w:r w:rsidRPr="00CE6B9C">
        <w:t>de</w:t>
      </w:r>
      <w:r w:rsidR="00007AB3">
        <w:t xml:space="preserve"> </w:t>
      </w:r>
      <w:r w:rsidRPr="00CE6B9C">
        <w:t>CO</w:t>
      </w:r>
      <w:r w:rsidRPr="00CE6B9C">
        <w:rPr>
          <w:vertAlign w:val="subscript"/>
        </w:rPr>
        <w:t>2</w:t>
      </w:r>
      <w:r w:rsidR="00007AB3">
        <w:t xml:space="preserve"> </w:t>
      </w:r>
      <w:r w:rsidRPr="00CE6B9C">
        <w:t>pe</w:t>
      </w:r>
      <w:r w:rsidR="00007AB3">
        <w:t xml:space="preserve"> </w:t>
      </w:r>
      <w:r w:rsidRPr="00CE6B9C">
        <w:t>an,</w:t>
      </w:r>
      <w:r w:rsidR="00007AB3">
        <w:t xml:space="preserve"> </w:t>
      </w:r>
      <w:r w:rsidRPr="00CE6B9C">
        <w:t>începând</w:t>
      </w:r>
      <w:r w:rsidR="00007AB3">
        <w:t xml:space="preserve"> </w:t>
      </w:r>
      <w:r w:rsidRPr="00CE6B9C">
        <w:t>din</w:t>
      </w:r>
      <w:r w:rsidR="00007AB3">
        <w:t xml:space="preserve"> </w:t>
      </w:r>
      <w:r w:rsidRPr="00CE6B9C">
        <w:t>2027,</w:t>
      </w:r>
      <w:r w:rsidR="00007AB3">
        <w:t xml:space="preserve"> </w:t>
      </w:r>
      <w:r w:rsidRPr="00CE6B9C">
        <w:t>în</w:t>
      </w:r>
      <w:r w:rsidR="00007AB3">
        <w:t xml:space="preserve"> </w:t>
      </w:r>
      <w:r w:rsidRPr="00CE6B9C">
        <w:t>vederea</w:t>
      </w:r>
      <w:r w:rsidR="00007AB3">
        <w:t xml:space="preserve"> </w:t>
      </w:r>
      <w:r w:rsidRPr="00CE6B9C">
        <w:t>stocării</w:t>
      </w:r>
      <w:r w:rsidR="00007AB3">
        <w:t xml:space="preserve"> </w:t>
      </w:r>
      <w:r w:rsidRPr="00CE6B9C">
        <w:t>permanente.</w:t>
      </w:r>
      <w:r w:rsidR="00007AB3">
        <w:t xml:space="preserve"> </w:t>
      </w:r>
      <w:r w:rsidRPr="00CE6B9C">
        <w:t>În</w:t>
      </w:r>
      <w:r w:rsidR="00007AB3">
        <w:t xml:space="preserve"> </w:t>
      </w:r>
      <w:r w:rsidRPr="00CE6B9C">
        <w:t>2022,</w:t>
      </w:r>
      <w:r w:rsidR="00007AB3">
        <w:t xml:space="preserve"> </w:t>
      </w:r>
      <w:r w:rsidRPr="00CE6B9C">
        <w:t>Comisia</w:t>
      </w:r>
      <w:r w:rsidR="00007AB3">
        <w:t xml:space="preserve"> </w:t>
      </w:r>
      <w:r w:rsidRPr="00CE6B9C">
        <w:t>a</w:t>
      </w:r>
      <w:r w:rsidR="00007AB3">
        <w:t xml:space="preserve"> </w:t>
      </w:r>
      <w:r w:rsidRPr="00CE6B9C">
        <w:t>adoptat</w:t>
      </w:r>
      <w:r w:rsidR="00007AB3">
        <w:t xml:space="preserve"> </w:t>
      </w:r>
      <w:r w:rsidRPr="00CE6B9C">
        <w:t>o</w:t>
      </w:r>
      <w:r w:rsidR="00007AB3">
        <w:t xml:space="preserve"> </w:t>
      </w:r>
      <w:hyperlink r:id="rId169" w:history="1">
        <w:r w:rsidRPr="00CE6B9C">
          <w:rPr>
            <w:rStyle w:val="Hyperlink"/>
            <w:szCs w:val="24"/>
          </w:rPr>
          <w:t>propunere</w:t>
        </w:r>
      </w:hyperlink>
      <w:r w:rsidR="00007AB3">
        <w:t xml:space="preserve"> </w:t>
      </w:r>
      <w:r w:rsidRPr="00CE6B9C">
        <w:t>de</w:t>
      </w:r>
      <w:r w:rsidR="00007AB3">
        <w:t xml:space="preserve"> </w:t>
      </w:r>
      <w:r w:rsidRPr="00CE6B9C">
        <w:t>cadru</w:t>
      </w:r>
      <w:r w:rsidR="00007AB3">
        <w:t xml:space="preserve"> </w:t>
      </w:r>
      <w:r w:rsidRPr="00CE6B9C">
        <w:t>voluntar</w:t>
      </w:r>
      <w:r w:rsidR="00007AB3">
        <w:t xml:space="preserve"> </w:t>
      </w:r>
      <w:r w:rsidRPr="00CE6B9C">
        <w:t>la</w:t>
      </w:r>
      <w:r w:rsidR="00007AB3">
        <w:t xml:space="preserve"> </w:t>
      </w:r>
      <w:r w:rsidRPr="00CE6B9C">
        <w:t>nivelul</w:t>
      </w:r>
      <w:r w:rsidR="00007AB3">
        <w:t xml:space="preserve"> </w:t>
      </w:r>
      <w:r w:rsidRPr="00CE6B9C">
        <w:t>UE</w:t>
      </w:r>
      <w:r w:rsidR="00007AB3">
        <w:t xml:space="preserve"> </w:t>
      </w:r>
      <w:r w:rsidRPr="00CE6B9C">
        <w:t>pentru</w:t>
      </w:r>
      <w:r w:rsidR="00007AB3">
        <w:t xml:space="preserve"> </w:t>
      </w:r>
      <w:r w:rsidRPr="00CE6B9C">
        <w:t>certificarea</w:t>
      </w:r>
      <w:r w:rsidR="00007AB3">
        <w:t xml:space="preserve"> </w:t>
      </w:r>
      <w:r w:rsidRPr="00CE6B9C">
        <w:t>eliminărilor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Acesta</w:t>
      </w:r>
      <w:r w:rsidR="00007AB3">
        <w:t xml:space="preserve"> </w:t>
      </w:r>
      <w:r w:rsidRPr="00CE6B9C">
        <w:t>va</w:t>
      </w:r>
      <w:r w:rsidR="00007AB3">
        <w:t xml:space="preserve"> </w:t>
      </w:r>
      <w:r w:rsidRPr="00CE6B9C">
        <w:t>stimula</w:t>
      </w:r>
      <w:r w:rsidR="00007AB3">
        <w:t xml:space="preserve"> </w:t>
      </w:r>
      <w:r w:rsidRPr="00CE6B9C">
        <w:t>în</w:t>
      </w:r>
      <w:r w:rsidR="00007AB3">
        <w:t xml:space="preserve"> </w:t>
      </w:r>
      <w:r w:rsidRPr="00CE6B9C">
        <w:t>special</w:t>
      </w:r>
      <w:r w:rsidR="00007AB3">
        <w:t xml:space="preserve"> </w:t>
      </w:r>
      <w:r w:rsidRPr="00CE6B9C">
        <w:t>tehnologiile</w:t>
      </w:r>
      <w:r w:rsidR="00007AB3">
        <w:t xml:space="preserve"> </w:t>
      </w:r>
      <w:r w:rsidRPr="00CE6B9C">
        <w:t>industriale</w:t>
      </w:r>
      <w:r w:rsidR="00007AB3">
        <w:t xml:space="preserve"> </w:t>
      </w:r>
      <w:r w:rsidRPr="00CE6B9C">
        <w:t>inovatoare</w:t>
      </w:r>
      <w:r w:rsidR="00007AB3">
        <w:t xml:space="preserve"> </w:t>
      </w:r>
      <w:r w:rsidRPr="00CE6B9C">
        <w:t>de</w:t>
      </w:r>
      <w:r w:rsidR="00007AB3">
        <w:t xml:space="preserve"> </w:t>
      </w:r>
      <w:r w:rsidRPr="00CE6B9C">
        <w:t>eliminare</w:t>
      </w:r>
      <w:r w:rsidR="00007AB3">
        <w:t xml:space="preserve"> </w:t>
      </w:r>
      <w:r w:rsidRPr="00CE6B9C">
        <w:t>a</w:t>
      </w:r>
      <w:r w:rsidR="00007AB3">
        <w:t xml:space="preserve"> </w:t>
      </w:r>
      <w:r w:rsidRPr="00CE6B9C">
        <w:t>dioxidului</w:t>
      </w:r>
      <w:r w:rsidR="00007AB3">
        <w:t xml:space="preserve"> </w:t>
      </w:r>
      <w:r w:rsidRPr="00CE6B9C">
        <w:t>de</w:t>
      </w:r>
      <w:r w:rsidR="00007AB3">
        <w:t xml:space="preserve"> </w:t>
      </w:r>
      <w:r w:rsidRPr="00CE6B9C">
        <w:t>carbon,</w:t>
      </w:r>
      <w:r w:rsidR="00007AB3">
        <w:t xml:space="preserve"> </w:t>
      </w:r>
      <w:r w:rsidRPr="00CE6B9C">
        <w:t>cum</w:t>
      </w:r>
      <w:r w:rsidR="00007AB3">
        <w:t xml:space="preserve"> </w:t>
      </w:r>
      <w:r w:rsidRPr="00CE6B9C">
        <w:t>ar</w:t>
      </w:r>
      <w:r w:rsidR="00007AB3">
        <w:t xml:space="preserve"> </w:t>
      </w:r>
      <w:r w:rsidRPr="00CE6B9C">
        <w:t>fi</w:t>
      </w:r>
      <w:r w:rsidR="00007AB3">
        <w:t xml:space="preserve"> </w:t>
      </w:r>
      <w:r w:rsidRPr="00CE6B9C">
        <w:t>bioenergia</w:t>
      </w:r>
      <w:r w:rsidR="00007AB3">
        <w:t xml:space="preserve"> </w:t>
      </w:r>
      <w:r w:rsidRPr="00CE6B9C">
        <w:t>cu</w:t>
      </w:r>
      <w:r w:rsidR="00007AB3">
        <w:t xml:space="preserve"> </w:t>
      </w:r>
      <w:r w:rsidRPr="00CE6B9C">
        <w:t>tehnologii</w:t>
      </w:r>
      <w:r w:rsidR="00007AB3">
        <w:t xml:space="preserve"> </w:t>
      </w:r>
      <w:r w:rsidRPr="00CE6B9C">
        <w:t>de</w:t>
      </w:r>
      <w:r w:rsidR="00007AB3">
        <w:t xml:space="preserve"> </w:t>
      </w:r>
      <w:r w:rsidRPr="00CE6B9C">
        <w:t>captare</w:t>
      </w:r>
      <w:r w:rsidR="00007AB3">
        <w:t xml:space="preserve"> </w:t>
      </w:r>
      <w:r w:rsidRPr="00CE6B9C">
        <w:t>și</w:t>
      </w:r>
      <w:r w:rsidR="00007AB3">
        <w:t xml:space="preserve"> </w:t>
      </w:r>
      <w:r w:rsidRPr="00CE6B9C">
        <w:t>stocare</w:t>
      </w:r>
      <w:r w:rsidR="00007AB3">
        <w:t xml:space="preserve"> </w:t>
      </w:r>
      <w:r w:rsidRPr="00CE6B9C">
        <w:t>a</w:t>
      </w:r>
      <w:r w:rsidR="00007AB3">
        <w:t xml:space="preserve"> </w:t>
      </w:r>
      <w:r w:rsidRPr="00CE6B9C">
        <w:t>dioxidului</w:t>
      </w:r>
      <w:r w:rsidR="00007AB3">
        <w:t xml:space="preserve"> </w:t>
      </w:r>
      <w:r w:rsidRPr="00CE6B9C">
        <w:t>de</w:t>
      </w:r>
      <w:r w:rsidR="00007AB3">
        <w:t xml:space="preserve"> </w:t>
      </w:r>
      <w:r w:rsidRPr="00CE6B9C">
        <w:t>carbon</w:t>
      </w:r>
      <w:r w:rsidR="00007AB3">
        <w:t xml:space="preserve"> </w:t>
      </w:r>
      <w:r w:rsidRPr="00CE6B9C">
        <w:t>(BECCS)</w:t>
      </w:r>
      <w:r w:rsidR="00007AB3">
        <w:t xml:space="preserve"> </w:t>
      </w:r>
      <w:r w:rsidRPr="00CE6B9C">
        <w:t>sau</w:t>
      </w:r>
      <w:r w:rsidR="00007AB3">
        <w:t xml:space="preserve"> </w:t>
      </w:r>
      <w:r w:rsidRPr="00CE6B9C">
        <w:t>captarea</w:t>
      </w:r>
      <w:r w:rsidR="00007AB3">
        <w:t xml:space="preserve"> </w:t>
      </w:r>
      <w:r w:rsidRPr="00CE6B9C">
        <w:t>directă</w:t>
      </w:r>
      <w:r w:rsidR="00007AB3">
        <w:t xml:space="preserve"> </w:t>
      </w:r>
      <w:r w:rsidRPr="00CE6B9C">
        <w:t>a</w:t>
      </w:r>
      <w:r w:rsidR="00007AB3">
        <w:t xml:space="preserve"> </w:t>
      </w:r>
      <w:r w:rsidRPr="00CE6B9C">
        <w:t>dioxidului</w:t>
      </w:r>
      <w:r w:rsidR="00007AB3">
        <w:t xml:space="preserve"> </w:t>
      </w:r>
      <w:r w:rsidRPr="00CE6B9C">
        <w:t>de</w:t>
      </w:r>
      <w:r w:rsidR="00007AB3">
        <w:t xml:space="preserve"> </w:t>
      </w:r>
      <w:r w:rsidRPr="00CE6B9C">
        <w:t>carbon</w:t>
      </w:r>
      <w:r w:rsidR="00007AB3">
        <w:t xml:space="preserve"> </w:t>
      </w:r>
      <w:r w:rsidRPr="00CE6B9C">
        <w:t>din</w:t>
      </w:r>
      <w:r w:rsidR="00007AB3">
        <w:t xml:space="preserve"> </w:t>
      </w:r>
      <w:r w:rsidRPr="00CE6B9C">
        <w:t>aer</w:t>
      </w:r>
      <w:r w:rsidR="00007AB3">
        <w:t xml:space="preserve"> </w:t>
      </w:r>
      <w:r w:rsidRPr="00CE6B9C">
        <w:t>urmată</w:t>
      </w:r>
      <w:r w:rsidR="00007AB3">
        <w:t xml:space="preserve"> </w:t>
      </w:r>
      <w:r w:rsidRPr="00CE6B9C">
        <w:t>de</w:t>
      </w:r>
      <w:r w:rsidR="00007AB3">
        <w:t xml:space="preserve"> </w:t>
      </w:r>
      <w:r w:rsidRPr="00CE6B9C">
        <w:t>stocare</w:t>
      </w:r>
      <w:r w:rsidR="00007AB3">
        <w:t xml:space="preserve"> </w:t>
      </w:r>
      <w:r w:rsidRPr="00CE6B9C">
        <w:t>(DACCS).</w:t>
      </w:r>
    </w:p>
    <w:p w14:paraId="09F5C02F" w14:textId="39768D04" w:rsidR="00CE6B9C" w:rsidRPr="00CE6B9C" w:rsidRDefault="00CE6B9C" w:rsidP="00CE6B9C">
      <w:r w:rsidRPr="00CE6B9C">
        <w:t>Strategia</w:t>
      </w:r>
      <w:r w:rsidR="00007AB3">
        <w:t xml:space="preserve"> </w:t>
      </w:r>
      <w:r w:rsidRPr="00CE6B9C">
        <w:t>de</w:t>
      </w:r>
      <w:r w:rsidR="00007AB3">
        <w:t xml:space="preserve"> </w:t>
      </w:r>
      <w:r w:rsidRPr="00CE6B9C">
        <w:t>astăzi</w:t>
      </w:r>
      <w:r w:rsidR="00007AB3">
        <w:t xml:space="preserve"> </w:t>
      </w:r>
      <w:r w:rsidRPr="00CE6B9C">
        <w:t>reprezintă</w:t>
      </w:r>
      <w:r w:rsidR="00007AB3">
        <w:t xml:space="preserve"> </w:t>
      </w:r>
      <w:r w:rsidRPr="00CE6B9C">
        <w:t>urmarea</w:t>
      </w:r>
      <w:r w:rsidR="00007AB3">
        <w:t xml:space="preserve"> </w:t>
      </w:r>
      <w:r w:rsidRPr="00CE6B9C">
        <w:t>unei</w:t>
      </w:r>
      <w:r w:rsidR="00007AB3">
        <w:t xml:space="preserve"> </w:t>
      </w:r>
      <w:r w:rsidRPr="00CE6B9C">
        <w:t>consultări</w:t>
      </w:r>
      <w:r w:rsidR="00007AB3">
        <w:t xml:space="preserve"> </w:t>
      </w:r>
      <w:r w:rsidRPr="00CE6B9C">
        <w:t>publice</w:t>
      </w:r>
      <w:r w:rsidR="00007AB3">
        <w:t xml:space="preserve"> </w:t>
      </w:r>
      <w:r w:rsidRPr="00CE6B9C">
        <w:t>deschise</w:t>
      </w:r>
      <w:r w:rsidR="00007AB3">
        <w:t xml:space="preserve"> </w:t>
      </w:r>
      <w:r w:rsidRPr="00CE6B9C">
        <w:t>desfășurate</w:t>
      </w:r>
      <w:r w:rsidR="00007AB3">
        <w:t xml:space="preserve"> </w:t>
      </w:r>
      <w:r w:rsidRPr="00CE6B9C">
        <w:t>în</w:t>
      </w:r>
      <w:r w:rsidR="00007AB3">
        <w:t xml:space="preserve"> </w:t>
      </w:r>
      <w:r w:rsidRPr="00CE6B9C">
        <w:t>2023</w:t>
      </w:r>
      <w:r w:rsidR="00007AB3">
        <w:t xml:space="preserve"> </w:t>
      </w:r>
      <w:r w:rsidRPr="00CE6B9C">
        <w:t>și</w:t>
      </w:r>
      <w:r w:rsidR="00007AB3">
        <w:t xml:space="preserve"> </w:t>
      </w:r>
      <w:r w:rsidRPr="00CE6B9C">
        <w:t>se</w:t>
      </w:r>
      <w:r w:rsidR="00007AB3">
        <w:t xml:space="preserve"> </w:t>
      </w:r>
      <w:r w:rsidRPr="00CE6B9C">
        <w:t>bazează</w:t>
      </w:r>
      <w:r w:rsidR="00007AB3">
        <w:t xml:space="preserve"> </w:t>
      </w:r>
      <w:r w:rsidRPr="00CE6B9C">
        <w:t>pe</w:t>
      </w:r>
      <w:r w:rsidR="00007AB3">
        <w:t xml:space="preserve"> </w:t>
      </w:r>
      <w:r w:rsidRPr="00CE6B9C">
        <w:t>eforturile</w:t>
      </w:r>
      <w:r w:rsidR="00007AB3">
        <w:t xml:space="preserve"> </w:t>
      </w:r>
      <w:r w:rsidRPr="00CE6B9C">
        <w:t>deja</w:t>
      </w:r>
      <w:r w:rsidR="00007AB3">
        <w:t xml:space="preserve"> </w:t>
      </w:r>
      <w:r w:rsidRPr="00CE6B9C">
        <w:t>întreprinse</w:t>
      </w:r>
      <w:r w:rsidR="00007AB3">
        <w:t xml:space="preserve"> </w:t>
      </w:r>
      <w:r w:rsidRPr="00CE6B9C">
        <w:t>în</w:t>
      </w:r>
      <w:r w:rsidR="00007AB3">
        <w:t xml:space="preserve"> </w:t>
      </w:r>
      <w:r w:rsidRPr="00CE6B9C">
        <w:t>acest</w:t>
      </w:r>
      <w:r w:rsidR="00007AB3">
        <w:t xml:space="preserve"> </w:t>
      </w:r>
      <w:r w:rsidRPr="00CE6B9C">
        <w:t>domeniu</w:t>
      </w:r>
      <w:r w:rsidR="00007AB3">
        <w:t xml:space="preserve"> </w:t>
      </w:r>
      <w:r w:rsidRPr="00CE6B9C">
        <w:t>atât</w:t>
      </w:r>
      <w:r w:rsidR="00007AB3">
        <w:t xml:space="preserve"> </w:t>
      </w:r>
      <w:r w:rsidRPr="00CE6B9C">
        <w:t>în</w:t>
      </w:r>
      <w:r w:rsidR="00007AB3">
        <w:t xml:space="preserve"> </w:t>
      </w:r>
      <w:r w:rsidRPr="00CE6B9C">
        <w:t>cadrul</w:t>
      </w:r>
      <w:r w:rsidR="00007AB3">
        <w:t xml:space="preserve"> </w:t>
      </w:r>
      <w:r w:rsidRPr="00CE6B9C">
        <w:t>Forumului</w:t>
      </w:r>
      <w:r w:rsidR="00007AB3">
        <w:t xml:space="preserve"> </w:t>
      </w:r>
      <w:r w:rsidRPr="00CE6B9C">
        <w:t>CUSC,</w:t>
      </w:r>
      <w:r w:rsidR="00007AB3">
        <w:t xml:space="preserve"> </w:t>
      </w:r>
      <w:r w:rsidRPr="00CE6B9C">
        <w:t>cât</w:t>
      </w:r>
      <w:r w:rsidR="00007AB3">
        <w:t xml:space="preserve"> </w:t>
      </w:r>
      <w:r w:rsidRPr="00CE6B9C">
        <w:t>și</w:t>
      </w:r>
      <w:r w:rsidR="00007AB3">
        <w:t xml:space="preserve"> </w:t>
      </w:r>
      <w:r w:rsidRPr="00CE6B9C">
        <w:t>la</w:t>
      </w:r>
      <w:r w:rsidR="00007AB3">
        <w:t xml:space="preserve"> </w:t>
      </w:r>
      <w:r w:rsidRPr="00CE6B9C">
        <w:t>nivelul</w:t>
      </w:r>
      <w:r w:rsidR="00007AB3">
        <w:t xml:space="preserve"> </w:t>
      </w:r>
      <w:r w:rsidRPr="00CE6B9C">
        <w:t>mai</w:t>
      </w:r>
      <w:r w:rsidR="00007AB3">
        <w:t xml:space="preserve"> </w:t>
      </w:r>
      <w:r w:rsidRPr="00CE6B9C">
        <w:t>multor</w:t>
      </w:r>
      <w:r w:rsidR="00007AB3">
        <w:t xml:space="preserve"> </w:t>
      </w:r>
      <w:r w:rsidRPr="00CE6B9C">
        <w:t>state</w:t>
      </w:r>
      <w:r w:rsidR="00007AB3">
        <w:t xml:space="preserve"> </w:t>
      </w:r>
      <w:r w:rsidRPr="00CE6B9C">
        <w:t>membre.</w:t>
      </w:r>
      <w:r w:rsidR="00007AB3">
        <w:t xml:space="preserve"> </w:t>
      </w:r>
      <w:r w:rsidRPr="00CE6B9C">
        <w:t>În</w:t>
      </w:r>
      <w:r w:rsidR="00007AB3">
        <w:t xml:space="preserve"> </w:t>
      </w:r>
      <w:r w:rsidRPr="00CE6B9C">
        <w:t>prezent,</w:t>
      </w:r>
      <w:r w:rsidR="00007AB3">
        <w:t xml:space="preserve"> </w:t>
      </w:r>
      <w:r w:rsidRPr="00CE6B9C">
        <w:t>20</w:t>
      </w:r>
      <w:r w:rsidR="00007AB3">
        <w:t xml:space="preserve"> </w:t>
      </w:r>
      <w:r w:rsidRPr="00CE6B9C">
        <w:t>state</w:t>
      </w:r>
      <w:r w:rsidR="00007AB3">
        <w:t xml:space="preserve"> </w:t>
      </w:r>
      <w:r w:rsidRPr="00CE6B9C">
        <w:t>membre</w:t>
      </w:r>
      <w:r w:rsidR="00007AB3">
        <w:t xml:space="preserve"> </w:t>
      </w:r>
      <w:r w:rsidRPr="00CE6B9C">
        <w:t>au</w:t>
      </w:r>
      <w:r w:rsidR="00007AB3">
        <w:t xml:space="preserve"> </w:t>
      </w:r>
      <w:r w:rsidRPr="00CE6B9C">
        <w:t>inclus</w:t>
      </w:r>
      <w:r w:rsidR="00007AB3">
        <w:t xml:space="preserve"> </w:t>
      </w:r>
      <w:r w:rsidRPr="00CE6B9C">
        <w:t>deja</w:t>
      </w:r>
      <w:r w:rsidR="00007AB3">
        <w:t xml:space="preserve"> </w:t>
      </w:r>
      <w:r w:rsidRPr="00CE6B9C">
        <w:t>soluții</w:t>
      </w:r>
      <w:r w:rsidR="00007AB3">
        <w:t xml:space="preserve"> </w:t>
      </w:r>
      <w:r w:rsidRPr="00CE6B9C">
        <w:t>de</w:t>
      </w:r>
      <w:r w:rsidR="00007AB3">
        <w:t xml:space="preserve"> </w:t>
      </w:r>
      <w:r w:rsidRPr="00CE6B9C">
        <w:t>gestionare</w:t>
      </w:r>
      <w:r w:rsidR="00007AB3">
        <w:t xml:space="preserve"> </w:t>
      </w:r>
      <w:r w:rsidRPr="00CE6B9C">
        <w:t>industrială</w:t>
      </w:r>
      <w:r w:rsidR="00007AB3">
        <w:t xml:space="preserve"> </w:t>
      </w:r>
      <w:r w:rsidRPr="00CE6B9C">
        <w:t>a</w:t>
      </w:r>
      <w:r w:rsidR="00007AB3">
        <w:t xml:space="preserve"> </w:t>
      </w:r>
      <w:r w:rsidRPr="00CE6B9C">
        <w:t>emisiilor</w:t>
      </w:r>
      <w:r w:rsidR="00007AB3">
        <w:t xml:space="preserve"> </w:t>
      </w:r>
      <w:r w:rsidRPr="00CE6B9C">
        <w:t>de</w:t>
      </w:r>
      <w:r w:rsidR="00007AB3">
        <w:t xml:space="preserve"> </w:t>
      </w:r>
      <w:r w:rsidRPr="00CE6B9C">
        <w:t>dioxid</w:t>
      </w:r>
      <w:r w:rsidR="00007AB3">
        <w:t xml:space="preserve"> </w:t>
      </w:r>
      <w:r w:rsidRPr="00CE6B9C">
        <w:t>de</w:t>
      </w:r>
      <w:r w:rsidR="00007AB3">
        <w:t xml:space="preserve"> </w:t>
      </w:r>
      <w:r w:rsidRPr="00CE6B9C">
        <w:t>carbon</w:t>
      </w:r>
      <w:r w:rsidR="00007AB3">
        <w:t xml:space="preserve"> </w:t>
      </w:r>
      <w:r w:rsidRPr="00CE6B9C">
        <w:t>în</w:t>
      </w:r>
      <w:r w:rsidR="00007AB3">
        <w:t xml:space="preserve"> </w:t>
      </w:r>
      <w:r w:rsidRPr="00CE6B9C">
        <w:t>proiectele</w:t>
      </w:r>
      <w:r w:rsidR="00007AB3">
        <w:t xml:space="preserve"> </w:t>
      </w:r>
      <w:r w:rsidRPr="00CE6B9C">
        <w:t>lor</w:t>
      </w:r>
      <w:r w:rsidR="00007AB3">
        <w:t xml:space="preserve"> </w:t>
      </w:r>
      <w:r w:rsidRPr="00CE6B9C">
        <w:t>de</w:t>
      </w:r>
      <w:r w:rsidR="00007AB3">
        <w:t xml:space="preserve"> </w:t>
      </w:r>
      <w:r w:rsidRPr="00CE6B9C">
        <w:t>planuri</w:t>
      </w:r>
      <w:r w:rsidR="00007AB3">
        <w:t xml:space="preserve"> </w:t>
      </w:r>
      <w:r w:rsidRPr="00CE6B9C">
        <w:t>naționale</w:t>
      </w:r>
      <w:r w:rsidR="00007AB3">
        <w:t xml:space="preserve"> </w:t>
      </w:r>
      <w:r w:rsidRPr="00CE6B9C">
        <w:t>privind</w:t>
      </w:r>
      <w:r w:rsidR="00007AB3">
        <w:t xml:space="preserve"> </w:t>
      </w:r>
      <w:r w:rsidRPr="00CE6B9C">
        <w:t>energia</w:t>
      </w:r>
      <w:r w:rsidR="00007AB3">
        <w:t xml:space="preserve"> </w:t>
      </w:r>
      <w:r w:rsidRPr="00CE6B9C">
        <w:t>și</w:t>
      </w:r>
      <w:r w:rsidR="00007AB3">
        <w:t xml:space="preserve"> </w:t>
      </w:r>
      <w:r w:rsidRPr="00CE6B9C">
        <w:t>clima.</w:t>
      </w:r>
    </w:p>
    <w:p w14:paraId="33DA7DF4" w14:textId="1891B91B" w:rsidR="00CE6B9C" w:rsidRPr="00CE6B9C" w:rsidRDefault="00CE6B9C" w:rsidP="00CE6B9C">
      <w:r w:rsidRPr="00CE6B9C">
        <w:rPr>
          <w:b/>
          <w:bCs/>
        </w:rPr>
        <w:t>Pentru</w:t>
      </w:r>
      <w:r w:rsidR="00007AB3">
        <w:rPr>
          <w:b/>
          <w:bCs/>
        </w:rPr>
        <w:t xml:space="preserve"> </w:t>
      </w:r>
      <w:r w:rsidRPr="00CE6B9C">
        <w:rPr>
          <w:b/>
          <w:bCs/>
        </w:rPr>
        <w:t>informații</w:t>
      </w:r>
      <w:r w:rsidR="00007AB3">
        <w:rPr>
          <w:b/>
          <w:bCs/>
        </w:rPr>
        <w:t xml:space="preserve"> </w:t>
      </w:r>
      <w:r w:rsidRPr="00CE6B9C">
        <w:rPr>
          <w:b/>
          <w:bCs/>
        </w:rPr>
        <w:t>suplimentare</w:t>
      </w:r>
    </w:p>
    <w:p w14:paraId="601EB9ED" w14:textId="23BF05C9" w:rsidR="00CE6B9C" w:rsidRPr="00CE6B9C" w:rsidRDefault="00BE4464" w:rsidP="00382D10">
      <w:pPr>
        <w:spacing w:before="0"/>
      </w:pPr>
      <w:hyperlink r:id="rId170" w:history="1">
        <w:r w:rsidR="00CE6B9C" w:rsidRPr="00CE6B9C">
          <w:rPr>
            <w:rStyle w:val="Hyperlink"/>
            <w:szCs w:val="24"/>
          </w:rPr>
          <w:t>Întrebări</w:t>
        </w:r>
        <w:r w:rsidR="00007AB3">
          <w:rPr>
            <w:rStyle w:val="Hyperlink"/>
            <w:szCs w:val="24"/>
          </w:rPr>
          <w:t xml:space="preserve"> </w:t>
        </w:r>
        <w:r w:rsidR="00CE6B9C" w:rsidRPr="00CE6B9C">
          <w:rPr>
            <w:rStyle w:val="Hyperlink"/>
            <w:szCs w:val="24"/>
          </w:rPr>
          <w:t>și</w:t>
        </w:r>
        <w:r w:rsidR="00007AB3">
          <w:rPr>
            <w:rStyle w:val="Hyperlink"/>
            <w:szCs w:val="24"/>
          </w:rPr>
          <w:t xml:space="preserve"> </w:t>
        </w:r>
        <w:r w:rsidR="00CE6B9C" w:rsidRPr="00CE6B9C">
          <w:rPr>
            <w:rStyle w:val="Hyperlink"/>
            <w:szCs w:val="24"/>
          </w:rPr>
          <w:t>răspunsuri</w:t>
        </w:r>
      </w:hyperlink>
    </w:p>
    <w:p w14:paraId="15CFB375" w14:textId="281B9596" w:rsidR="00CE6B9C" w:rsidRPr="00CE6B9C" w:rsidRDefault="00BE4464" w:rsidP="00382D10">
      <w:pPr>
        <w:spacing w:before="0"/>
      </w:pPr>
      <w:hyperlink r:id="rId171" w:history="1">
        <w:r w:rsidR="00CE6B9C" w:rsidRPr="00CE6B9C">
          <w:rPr>
            <w:rStyle w:val="Hyperlink"/>
            <w:szCs w:val="24"/>
          </w:rPr>
          <w:t>Fișă</w:t>
        </w:r>
        <w:r w:rsidR="00007AB3">
          <w:rPr>
            <w:rStyle w:val="Hyperlink"/>
            <w:szCs w:val="24"/>
          </w:rPr>
          <w:t xml:space="preserve"> </w:t>
        </w:r>
        <w:r w:rsidR="00CE6B9C" w:rsidRPr="00CE6B9C">
          <w:rPr>
            <w:rStyle w:val="Hyperlink"/>
            <w:szCs w:val="24"/>
          </w:rPr>
          <w:t>informativă</w:t>
        </w:r>
      </w:hyperlink>
    </w:p>
    <w:p w14:paraId="5C245ABB" w14:textId="6676F2EA" w:rsidR="00CE6B9C" w:rsidRPr="00CE6B9C" w:rsidRDefault="00BE4464" w:rsidP="00382D10">
      <w:pPr>
        <w:spacing w:before="0"/>
      </w:pPr>
      <w:hyperlink r:id="rId172" w:history="1">
        <w:r w:rsidR="00CE6B9C" w:rsidRPr="00CE6B9C">
          <w:rPr>
            <w:rStyle w:val="Hyperlink"/>
            <w:szCs w:val="24"/>
          </w:rPr>
          <w:t>Comunicarea</w:t>
        </w:r>
        <w:r w:rsidR="00007AB3">
          <w:rPr>
            <w:rStyle w:val="Hyperlink"/>
            <w:szCs w:val="24"/>
          </w:rPr>
          <w:t xml:space="preserve"> </w:t>
        </w:r>
        <w:r w:rsidR="00CE6B9C" w:rsidRPr="00CE6B9C">
          <w:rPr>
            <w:rStyle w:val="Hyperlink"/>
            <w:szCs w:val="24"/>
          </w:rPr>
          <w:t>privind</w:t>
        </w:r>
        <w:r w:rsidR="00007AB3">
          <w:rPr>
            <w:rStyle w:val="Hyperlink"/>
            <w:szCs w:val="24"/>
          </w:rPr>
          <w:t xml:space="preserve"> </w:t>
        </w:r>
        <w:r w:rsidR="00CE6B9C" w:rsidRPr="00CE6B9C">
          <w:rPr>
            <w:rStyle w:val="Hyperlink"/>
            <w:szCs w:val="24"/>
          </w:rPr>
          <w:t>gestionarea</w:t>
        </w:r>
        <w:r w:rsidR="00007AB3">
          <w:rPr>
            <w:rStyle w:val="Hyperlink"/>
            <w:szCs w:val="24"/>
          </w:rPr>
          <w:t xml:space="preserve"> </w:t>
        </w:r>
        <w:r w:rsidR="00CE6B9C" w:rsidRPr="00CE6B9C">
          <w:rPr>
            <w:rStyle w:val="Hyperlink"/>
            <w:szCs w:val="24"/>
          </w:rPr>
          <w:t>industrială</w:t>
        </w:r>
        <w:r w:rsidR="00007AB3">
          <w:rPr>
            <w:rStyle w:val="Hyperlink"/>
            <w:szCs w:val="24"/>
          </w:rPr>
          <w:t xml:space="preserve"> </w:t>
        </w:r>
        <w:r w:rsidR="00CE6B9C" w:rsidRPr="00CE6B9C">
          <w:rPr>
            <w:rStyle w:val="Hyperlink"/>
            <w:szCs w:val="24"/>
          </w:rPr>
          <w:t>a</w:t>
        </w:r>
        <w:r w:rsidR="00007AB3">
          <w:rPr>
            <w:rStyle w:val="Hyperlink"/>
            <w:szCs w:val="24"/>
          </w:rPr>
          <w:t xml:space="preserve"> </w:t>
        </w:r>
        <w:r w:rsidR="00CE6B9C" w:rsidRPr="00CE6B9C">
          <w:rPr>
            <w:rStyle w:val="Hyperlink"/>
            <w:szCs w:val="24"/>
          </w:rPr>
          <w:t>dioxidului</w:t>
        </w:r>
        <w:r w:rsidR="00007AB3">
          <w:rPr>
            <w:rStyle w:val="Hyperlink"/>
            <w:szCs w:val="24"/>
          </w:rPr>
          <w:t xml:space="preserve"> </w:t>
        </w:r>
        <w:r w:rsidR="00CE6B9C" w:rsidRPr="00CE6B9C">
          <w:rPr>
            <w:rStyle w:val="Hyperlink"/>
            <w:szCs w:val="24"/>
          </w:rPr>
          <w:t>de</w:t>
        </w:r>
        <w:r w:rsidR="00007AB3">
          <w:rPr>
            <w:rStyle w:val="Hyperlink"/>
            <w:szCs w:val="24"/>
          </w:rPr>
          <w:t xml:space="preserve"> </w:t>
        </w:r>
        <w:r w:rsidR="00CE6B9C" w:rsidRPr="00CE6B9C">
          <w:rPr>
            <w:rStyle w:val="Hyperlink"/>
            <w:szCs w:val="24"/>
          </w:rPr>
          <w:t>carbon</w:t>
        </w:r>
      </w:hyperlink>
    </w:p>
    <w:p w14:paraId="79B99FDB" w14:textId="32553F46" w:rsidR="00CE6B9C" w:rsidRPr="00CE6B9C" w:rsidRDefault="00BE4464" w:rsidP="00382D10">
      <w:pPr>
        <w:spacing w:before="0"/>
      </w:pPr>
      <w:hyperlink r:id="rId173" w:history="1">
        <w:r w:rsidR="00CE6B9C" w:rsidRPr="00CE6B9C">
          <w:rPr>
            <w:rStyle w:val="Hyperlink"/>
            <w:szCs w:val="24"/>
          </w:rPr>
          <w:t>Comunicat</w:t>
        </w:r>
        <w:r w:rsidR="00007AB3">
          <w:rPr>
            <w:rStyle w:val="Hyperlink"/>
            <w:szCs w:val="24"/>
          </w:rPr>
          <w:t xml:space="preserve"> </w:t>
        </w:r>
        <w:r w:rsidR="00CE6B9C" w:rsidRPr="00CE6B9C">
          <w:rPr>
            <w:rStyle w:val="Hyperlink"/>
            <w:szCs w:val="24"/>
          </w:rPr>
          <w:t>de</w:t>
        </w:r>
        <w:r w:rsidR="00007AB3">
          <w:rPr>
            <w:rStyle w:val="Hyperlink"/>
            <w:szCs w:val="24"/>
          </w:rPr>
          <w:t xml:space="preserve"> </w:t>
        </w:r>
        <w:r w:rsidR="00CE6B9C" w:rsidRPr="00CE6B9C">
          <w:rPr>
            <w:rStyle w:val="Hyperlink"/>
            <w:szCs w:val="24"/>
          </w:rPr>
          <w:t>presă</w:t>
        </w:r>
        <w:r w:rsidR="00007AB3">
          <w:rPr>
            <w:rStyle w:val="Hyperlink"/>
            <w:szCs w:val="24"/>
          </w:rPr>
          <w:t xml:space="preserve"> </w:t>
        </w:r>
        <w:r w:rsidR="00CE6B9C" w:rsidRPr="00CE6B9C">
          <w:rPr>
            <w:rStyle w:val="Hyperlink"/>
            <w:szCs w:val="24"/>
          </w:rPr>
          <w:t>privind</w:t>
        </w:r>
        <w:r w:rsidR="00007AB3">
          <w:rPr>
            <w:rStyle w:val="Hyperlink"/>
            <w:szCs w:val="24"/>
          </w:rPr>
          <w:t xml:space="preserve"> </w:t>
        </w:r>
        <w:r w:rsidR="00CE6B9C" w:rsidRPr="00CE6B9C">
          <w:rPr>
            <w:rStyle w:val="Hyperlink"/>
            <w:szCs w:val="24"/>
          </w:rPr>
          <w:t>obiectivul</w:t>
        </w:r>
        <w:r w:rsidR="00007AB3">
          <w:rPr>
            <w:rStyle w:val="Hyperlink"/>
            <w:szCs w:val="24"/>
          </w:rPr>
          <w:t xml:space="preserve"> </w:t>
        </w:r>
        <w:r w:rsidR="00CE6B9C" w:rsidRPr="00CE6B9C">
          <w:rPr>
            <w:rStyle w:val="Hyperlink"/>
            <w:szCs w:val="24"/>
          </w:rPr>
          <w:t>climatic</w:t>
        </w:r>
        <w:r w:rsidR="00007AB3">
          <w:rPr>
            <w:rStyle w:val="Hyperlink"/>
            <w:szCs w:val="24"/>
          </w:rPr>
          <w:t xml:space="preserve"> </w:t>
        </w:r>
        <w:r w:rsidR="00CE6B9C" w:rsidRPr="00CE6B9C">
          <w:rPr>
            <w:rStyle w:val="Hyperlink"/>
            <w:szCs w:val="24"/>
          </w:rPr>
          <w:t>pentru</w:t>
        </w:r>
        <w:r w:rsidR="00007AB3">
          <w:rPr>
            <w:rStyle w:val="Hyperlink"/>
            <w:szCs w:val="24"/>
          </w:rPr>
          <w:t xml:space="preserve"> </w:t>
        </w:r>
        <w:r w:rsidR="00CE6B9C" w:rsidRPr="00CE6B9C">
          <w:rPr>
            <w:rStyle w:val="Hyperlink"/>
            <w:szCs w:val="24"/>
          </w:rPr>
          <w:t>2040</w:t>
        </w:r>
      </w:hyperlink>
    </w:p>
    <w:p w14:paraId="61369249" w14:textId="7B22222B" w:rsidR="00CE6B9C" w:rsidRPr="00CE6B9C" w:rsidRDefault="00BE4464" w:rsidP="00382D10">
      <w:pPr>
        <w:spacing w:before="0"/>
      </w:pPr>
      <w:hyperlink r:id="rId174" w:history="1">
        <w:r w:rsidR="00CE6B9C" w:rsidRPr="00CE6B9C">
          <w:rPr>
            <w:rStyle w:val="Hyperlink"/>
            <w:szCs w:val="24"/>
          </w:rPr>
          <w:t>Comunicarea</w:t>
        </w:r>
        <w:r w:rsidR="00007AB3">
          <w:rPr>
            <w:rStyle w:val="Hyperlink"/>
            <w:szCs w:val="24"/>
          </w:rPr>
          <w:t xml:space="preserve"> </w:t>
        </w:r>
        <w:r w:rsidR="00CE6B9C" w:rsidRPr="00CE6B9C">
          <w:rPr>
            <w:rStyle w:val="Hyperlink"/>
            <w:szCs w:val="24"/>
          </w:rPr>
          <w:t>privind</w:t>
        </w:r>
        <w:r w:rsidR="00007AB3">
          <w:rPr>
            <w:rStyle w:val="Hyperlink"/>
            <w:szCs w:val="24"/>
          </w:rPr>
          <w:t xml:space="preserve"> </w:t>
        </w:r>
        <w:r w:rsidR="00CE6B9C" w:rsidRPr="00CE6B9C">
          <w:rPr>
            <w:rStyle w:val="Hyperlink"/>
            <w:szCs w:val="24"/>
          </w:rPr>
          <w:t>obiectivul</w:t>
        </w:r>
        <w:r w:rsidR="00007AB3">
          <w:rPr>
            <w:rStyle w:val="Hyperlink"/>
            <w:szCs w:val="24"/>
          </w:rPr>
          <w:t xml:space="preserve"> </w:t>
        </w:r>
        <w:r w:rsidR="00CE6B9C" w:rsidRPr="00CE6B9C">
          <w:rPr>
            <w:rStyle w:val="Hyperlink"/>
            <w:szCs w:val="24"/>
          </w:rPr>
          <w:t>climatic</w:t>
        </w:r>
        <w:r w:rsidR="00007AB3">
          <w:rPr>
            <w:rStyle w:val="Hyperlink"/>
            <w:szCs w:val="24"/>
          </w:rPr>
          <w:t xml:space="preserve"> </w:t>
        </w:r>
        <w:r w:rsidR="00CE6B9C" w:rsidRPr="00CE6B9C">
          <w:rPr>
            <w:rStyle w:val="Hyperlink"/>
            <w:szCs w:val="24"/>
          </w:rPr>
          <w:t>pentru</w:t>
        </w:r>
        <w:r w:rsidR="00007AB3">
          <w:rPr>
            <w:rStyle w:val="Hyperlink"/>
            <w:szCs w:val="24"/>
          </w:rPr>
          <w:t xml:space="preserve"> </w:t>
        </w:r>
        <w:r w:rsidR="00CE6B9C" w:rsidRPr="00CE6B9C">
          <w:rPr>
            <w:rStyle w:val="Hyperlink"/>
            <w:szCs w:val="24"/>
          </w:rPr>
          <w:t>2040</w:t>
        </w:r>
      </w:hyperlink>
    </w:p>
    <w:p w14:paraId="0596F2EF" w14:textId="7350E4BF" w:rsidR="00CE6B9C" w:rsidRPr="00CE6B9C" w:rsidRDefault="00BE4464" w:rsidP="00382D10">
      <w:pPr>
        <w:spacing w:before="0"/>
      </w:pPr>
      <w:hyperlink r:id="rId175" w:history="1">
        <w:r w:rsidR="00CE6B9C" w:rsidRPr="00CE6B9C">
          <w:rPr>
            <w:rStyle w:val="Hyperlink"/>
            <w:szCs w:val="24"/>
          </w:rPr>
          <w:t>Captarea,</w:t>
        </w:r>
        <w:r w:rsidR="00007AB3">
          <w:rPr>
            <w:rStyle w:val="Hyperlink"/>
            <w:szCs w:val="24"/>
          </w:rPr>
          <w:t xml:space="preserve"> </w:t>
        </w:r>
        <w:r w:rsidR="00CE6B9C" w:rsidRPr="00CE6B9C">
          <w:rPr>
            <w:rStyle w:val="Hyperlink"/>
            <w:szCs w:val="24"/>
          </w:rPr>
          <w:t>stocarea</w:t>
        </w:r>
        <w:r w:rsidR="00007AB3">
          <w:rPr>
            <w:rStyle w:val="Hyperlink"/>
            <w:szCs w:val="24"/>
          </w:rPr>
          <w:t xml:space="preserve"> </w:t>
        </w:r>
        <w:r w:rsidR="00CE6B9C" w:rsidRPr="00CE6B9C">
          <w:rPr>
            <w:rStyle w:val="Hyperlink"/>
            <w:szCs w:val="24"/>
          </w:rPr>
          <w:t>și</w:t>
        </w:r>
        <w:r w:rsidR="00007AB3">
          <w:rPr>
            <w:rStyle w:val="Hyperlink"/>
            <w:szCs w:val="24"/>
          </w:rPr>
          <w:t xml:space="preserve"> </w:t>
        </w:r>
        <w:r w:rsidR="00CE6B9C" w:rsidRPr="00CE6B9C">
          <w:rPr>
            <w:rStyle w:val="Hyperlink"/>
            <w:szCs w:val="24"/>
          </w:rPr>
          <w:t>utilizarea</w:t>
        </w:r>
        <w:r w:rsidR="00007AB3">
          <w:rPr>
            <w:rStyle w:val="Hyperlink"/>
            <w:szCs w:val="24"/>
          </w:rPr>
          <w:t xml:space="preserve"> </w:t>
        </w:r>
        <w:r w:rsidR="00CE6B9C" w:rsidRPr="00CE6B9C">
          <w:rPr>
            <w:rStyle w:val="Hyperlink"/>
            <w:szCs w:val="24"/>
          </w:rPr>
          <w:t>dioxidului</w:t>
        </w:r>
        <w:r w:rsidR="00007AB3">
          <w:rPr>
            <w:rStyle w:val="Hyperlink"/>
            <w:szCs w:val="24"/>
          </w:rPr>
          <w:t xml:space="preserve"> </w:t>
        </w:r>
        <w:r w:rsidR="00CE6B9C" w:rsidRPr="00CE6B9C">
          <w:rPr>
            <w:rStyle w:val="Hyperlink"/>
            <w:szCs w:val="24"/>
          </w:rPr>
          <w:t>de</w:t>
        </w:r>
        <w:r w:rsidR="00007AB3">
          <w:rPr>
            <w:rStyle w:val="Hyperlink"/>
            <w:szCs w:val="24"/>
          </w:rPr>
          <w:t xml:space="preserve"> </w:t>
        </w:r>
        <w:r w:rsidR="00CE6B9C" w:rsidRPr="00CE6B9C">
          <w:rPr>
            <w:rStyle w:val="Hyperlink"/>
            <w:szCs w:val="24"/>
          </w:rPr>
          <w:t>carbon</w:t>
        </w:r>
      </w:hyperlink>
    </w:p>
    <w:p w14:paraId="0AF26A55" w14:textId="32FDA755" w:rsidR="00CE6B9C" w:rsidRPr="00CE6B9C" w:rsidRDefault="00BE4464" w:rsidP="00382D10">
      <w:pPr>
        <w:spacing w:before="0"/>
      </w:pPr>
      <w:hyperlink r:id="rId176" w:history="1">
        <w:r w:rsidR="00CE6B9C" w:rsidRPr="00CE6B9C">
          <w:rPr>
            <w:rStyle w:val="Hyperlink"/>
            <w:szCs w:val="24"/>
          </w:rPr>
          <w:t>Captarea,</w:t>
        </w:r>
        <w:r w:rsidR="00007AB3">
          <w:rPr>
            <w:rStyle w:val="Hyperlink"/>
            <w:szCs w:val="24"/>
          </w:rPr>
          <w:t xml:space="preserve"> </w:t>
        </w:r>
        <w:r w:rsidR="00CE6B9C" w:rsidRPr="00CE6B9C">
          <w:rPr>
            <w:rStyle w:val="Hyperlink"/>
            <w:szCs w:val="24"/>
          </w:rPr>
          <w:t>utilizarea</w:t>
        </w:r>
        <w:r w:rsidR="00007AB3">
          <w:rPr>
            <w:rStyle w:val="Hyperlink"/>
            <w:szCs w:val="24"/>
          </w:rPr>
          <w:t xml:space="preserve"> </w:t>
        </w:r>
        <w:r w:rsidR="00CE6B9C" w:rsidRPr="00CE6B9C">
          <w:rPr>
            <w:rStyle w:val="Hyperlink"/>
            <w:szCs w:val="24"/>
          </w:rPr>
          <w:t>și</w:t>
        </w:r>
        <w:r w:rsidR="00007AB3">
          <w:rPr>
            <w:rStyle w:val="Hyperlink"/>
            <w:szCs w:val="24"/>
          </w:rPr>
          <w:t xml:space="preserve"> </w:t>
        </w:r>
        <w:r w:rsidR="00CE6B9C" w:rsidRPr="00CE6B9C">
          <w:rPr>
            <w:rStyle w:val="Hyperlink"/>
            <w:szCs w:val="24"/>
          </w:rPr>
          <w:t>stocarea</w:t>
        </w:r>
        <w:r w:rsidR="00007AB3">
          <w:rPr>
            <w:rStyle w:val="Hyperlink"/>
            <w:szCs w:val="24"/>
          </w:rPr>
          <w:t xml:space="preserve"> </w:t>
        </w:r>
        <w:r w:rsidR="00CE6B9C" w:rsidRPr="00CE6B9C">
          <w:rPr>
            <w:rStyle w:val="Hyperlink"/>
            <w:szCs w:val="24"/>
          </w:rPr>
          <w:t>dioxidului</w:t>
        </w:r>
        <w:r w:rsidR="00007AB3">
          <w:rPr>
            <w:rStyle w:val="Hyperlink"/>
            <w:szCs w:val="24"/>
          </w:rPr>
          <w:t xml:space="preserve"> </w:t>
        </w:r>
        <w:r w:rsidR="00CE6B9C" w:rsidRPr="00CE6B9C">
          <w:rPr>
            <w:rStyle w:val="Hyperlink"/>
            <w:szCs w:val="24"/>
          </w:rPr>
          <w:t>de</w:t>
        </w:r>
        <w:r w:rsidR="00007AB3">
          <w:rPr>
            <w:rStyle w:val="Hyperlink"/>
            <w:szCs w:val="24"/>
          </w:rPr>
          <w:t xml:space="preserve"> </w:t>
        </w:r>
        <w:r w:rsidR="00CE6B9C" w:rsidRPr="00CE6B9C">
          <w:rPr>
            <w:rStyle w:val="Hyperlink"/>
            <w:szCs w:val="24"/>
          </w:rPr>
          <w:t>carbon</w:t>
        </w:r>
      </w:hyperlink>
    </w:p>
    <w:p w14:paraId="7ABCF925" w14:textId="3EAF0AAF" w:rsidR="00CE6B9C" w:rsidRPr="00CE6B9C" w:rsidRDefault="00CE6B9C" w:rsidP="00CE6B9C">
      <w:pPr>
        <w:pStyle w:val="separatorarticole"/>
      </w:pPr>
      <w:r>
        <w:t>*</w:t>
      </w:r>
    </w:p>
    <w:p w14:paraId="1CCBA440" w14:textId="22A7D0E5" w:rsidR="002051CE" w:rsidRPr="002051CE" w:rsidRDefault="002051CE" w:rsidP="002051CE">
      <w:pPr>
        <w:pStyle w:val="TitluArticolinINFOUE"/>
      </w:pPr>
      <w:bookmarkStart w:id="175" w:name="_Toc158617952"/>
      <w:r w:rsidRPr="002051CE">
        <w:t>Comisia</w:t>
      </w:r>
      <w:r w:rsidR="00007AB3">
        <w:t xml:space="preserve"> </w:t>
      </w:r>
      <w:r w:rsidRPr="002051CE">
        <w:t>prezintă</w:t>
      </w:r>
      <w:r w:rsidR="00007AB3">
        <w:t xml:space="preserve"> </w:t>
      </w:r>
      <w:r w:rsidRPr="002051CE">
        <w:t>o</w:t>
      </w:r>
      <w:r w:rsidR="00007AB3">
        <w:t xml:space="preserve"> </w:t>
      </w:r>
      <w:r w:rsidRPr="002051CE">
        <w:t>recomandare</w:t>
      </w:r>
      <w:r w:rsidR="00007AB3">
        <w:t xml:space="preserve"> </w:t>
      </w:r>
      <w:r w:rsidRPr="002051CE">
        <w:t>privind</w:t>
      </w:r>
      <w:r w:rsidR="00007AB3">
        <w:t xml:space="preserve"> </w:t>
      </w:r>
      <w:r w:rsidRPr="002051CE">
        <w:t>obiectivul</w:t>
      </w:r>
      <w:r w:rsidR="00007AB3">
        <w:t xml:space="preserve"> </w:t>
      </w:r>
      <w:r w:rsidRPr="002051CE">
        <w:t>de</w:t>
      </w:r>
      <w:r w:rsidR="00007AB3">
        <w:t xml:space="preserve"> </w:t>
      </w:r>
      <w:r w:rsidRPr="002051CE">
        <w:t>reducere</w:t>
      </w:r>
      <w:r w:rsidR="00007AB3">
        <w:t xml:space="preserve"> </w:t>
      </w:r>
      <w:r w:rsidRPr="002051CE">
        <w:t>a</w:t>
      </w:r>
      <w:r w:rsidR="00007AB3">
        <w:t xml:space="preserve"> </w:t>
      </w:r>
      <w:r w:rsidRPr="002051CE">
        <w:t>emisiilor</w:t>
      </w:r>
      <w:r w:rsidR="00007AB3">
        <w:t xml:space="preserve"> </w:t>
      </w:r>
      <w:r w:rsidRPr="002051CE">
        <w:t>pentru</w:t>
      </w:r>
      <w:r w:rsidR="00007AB3">
        <w:t xml:space="preserve"> </w:t>
      </w:r>
      <w:r w:rsidRPr="002051CE">
        <w:t>2040</w:t>
      </w:r>
      <w:r w:rsidR="00007AB3">
        <w:t xml:space="preserve"> </w:t>
      </w:r>
      <w:r w:rsidRPr="002051CE">
        <w:t>pentru</w:t>
      </w:r>
      <w:r w:rsidR="00007AB3">
        <w:t xml:space="preserve"> </w:t>
      </w:r>
      <w:r w:rsidRPr="002051CE">
        <w:t>a</w:t>
      </w:r>
      <w:r w:rsidR="00007AB3">
        <w:t xml:space="preserve"> </w:t>
      </w:r>
      <w:r w:rsidRPr="002051CE">
        <w:t>stabili</w:t>
      </w:r>
      <w:r w:rsidR="00007AB3">
        <w:t xml:space="preserve"> </w:t>
      </w:r>
      <w:r w:rsidRPr="002051CE">
        <w:t>calea</w:t>
      </w:r>
      <w:r w:rsidR="00007AB3">
        <w:t xml:space="preserve"> </w:t>
      </w:r>
      <w:r w:rsidRPr="002051CE">
        <w:t>către</w:t>
      </w:r>
      <w:r w:rsidR="00007AB3">
        <w:t xml:space="preserve"> </w:t>
      </w:r>
      <w:r w:rsidRPr="002051CE">
        <w:t>neutralitatea</w:t>
      </w:r>
      <w:r w:rsidR="00007AB3">
        <w:t xml:space="preserve"> </w:t>
      </w:r>
      <w:r w:rsidRPr="002051CE">
        <w:t>climatică</w:t>
      </w:r>
      <w:r w:rsidR="00007AB3">
        <w:t xml:space="preserve"> </w:t>
      </w:r>
      <w:r w:rsidRPr="002051CE">
        <w:t>până</w:t>
      </w:r>
      <w:r w:rsidR="00007AB3">
        <w:t xml:space="preserve"> </w:t>
      </w:r>
      <w:r w:rsidRPr="002051CE">
        <w:t>în</w:t>
      </w:r>
      <w:r w:rsidR="00007AB3">
        <w:t xml:space="preserve"> </w:t>
      </w:r>
      <w:r w:rsidRPr="002051CE">
        <w:t>2050</w:t>
      </w:r>
      <w:bookmarkEnd w:id="175"/>
    </w:p>
    <w:p w14:paraId="7711EC5B" w14:textId="60DC7BF7" w:rsidR="002051CE" w:rsidRPr="002051CE" w:rsidRDefault="0094589C" w:rsidP="002051CE">
      <w:r>
        <w:rPr>
          <w:noProof/>
          <w:lang w:eastAsia="ro-RO"/>
        </w:rPr>
        <w:drawing>
          <wp:anchor distT="0" distB="0" distL="114300" distR="114300" simplePos="0" relativeHeight="252092416" behindDoc="0" locked="0" layoutInCell="1" allowOverlap="1" wp14:anchorId="2F328AF3" wp14:editId="301F439D">
            <wp:simplePos x="0" y="0"/>
            <wp:positionH relativeFrom="column">
              <wp:posOffset>-635</wp:posOffset>
            </wp:positionH>
            <wp:positionV relativeFrom="paragraph">
              <wp:posOffset>40005</wp:posOffset>
            </wp:positionV>
            <wp:extent cx="1800000" cy="1199372"/>
            <wp:effectExtent l="0" t="0" r="0" b="1270"/>
            <wp:wrapSquare wrapText="bothSides"/>
            <wp:docPr id="2126709503" name="Imagine 9" descr="P-06109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061092/00-14"/>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1800000" cy="1199372"/>
                    </a:xfrm>
                    <a:prstGeom prst="rect">
                      <a:avLst/>
                    </a:prstGeom>
                    <a:noFill/>
                    <a:ln>
                      <a:noFill/>
                    </a:ln>
                  </pic:spPr>
                </pic:pic>
              </a:graphicData>
            </a:graphic>
          </wp:anchor>
        </w:drawing>
      </w:r>
      <w:r w:rsidR="002051CE" w:rsidRPr="002051CE">
        <w:t>Comisia</w:t>
      </w:r>
      <w:r w:rsidR="00007AB3">
        <w:t xml:space="preserve"> </w:t>
      </w:r>
      <w:r w:rsidR="002051CE" w:rsidRPr="002051CE">
        <w:t>a</w:t>
      </w:r>
      <w:r w:rsidR="00007AB3">
        <w:t xml:space="preserve"> </w:t>
      </w:r>
      <w:r w:rsidR="002051CE" w:rsidRPr="002051CE">
        <w:t>publicat</w:t>
      </w:r>
      <w:r w:rsidR="00007AB3">
        <w:t xml:space="preserve"> </w:t>
      </w:r>
      <w:r w:rsidR="002051CE" w:rsidRPr="002051CE">
        <w:t>o</w:t>
      </w:r>
      <w:r w:rsidR="00007AB3">
        <w:t xml:space="preserve"> </w:t>
      </w:r>
      <w:r w:rsidR="002051CE" w:rsidRPr="002051CE">
        <w:t>evaluare</w:t>
      </w:r>
      <w:r w:rsidR="00007AB3">
        <w:t xml:space="preserve"> </w:t>
      </w:r>
      <w:r w:rsidR="002051CE" w:rsidRPr="002051CE">
        <w:t>detaliată</w:t>
      </w:r>
      <w:r w:rsidR="00007AB3">
        <w:t xml:space="preserve"> </w:t>
      </w:r>
      <w:r w:rsidR="002051CE" w:rsidRPr="002051CE">
        <w:t>a</w:t>
      </w:r>
      <w:r w:rsidR="00007AB3">
        <w:t xml:space="preserve"> </w:t>
      </w:r>
      <w:r w:rsidR="002051CE" w:rsidRPr="002051CE">
        <w:t>impactului</w:t>
      </w:r>
      <w:r w:rsidR="00007AB3">
        <w:t xml:space="preserve"> </w:t>
      </w:r>
      <w:r w:rsidR="002051CE" w:rsidRPr="002051CE">
        <w:t>cu</w:t>
      </w:r>
      <w:r w:rsidR="00007AB3">
        <w:t xml:space="preserve"> </w:t>
      </w:r>
      <w:r w:rsidR="002051CE" w:rsidRPr="002051CE">
        <w:t>privire</w:t>
      </w:r>
      <w:r w:rsidR="00007AB3">
        <w:t xml:space="preserve"> </w:t>
      </w:r>
      <w:r w:rsidR="002051CE" w:rsidRPr="002051CE">
        <w:t>la</w:t>
      </w:r>
      <w:r w:rsidR="00007AB3">
        <w:t xml:space="preserve"> </w:t>
      </w:r>
      <w:r w:rsidR="002051CE" w:rsidRPr="002051CE">
        <w:t>posibilele</w:t>
      </w:r>
      <w:r w:rsidR="00007AB3">
        <w:t xml:space="preserve"> </w:t>
      </w:r>
      <w:r w:rsidR="002051CE" w:rsidRPr="002051CE">
        <w:t>căi</w:t>
      </w:r>
      <w:r w:rsidR="00007AB3">
        <w:t xml:space="preserve"> </w:t>
      </w:r>
      <w:r w:rsidR="002051CE" w:rsidRPr="002051CE">
        <w:t>de</w:t>
      </w:r>
      <w:r w:rsidR="00007AB3">
        <w:t xml:space="preserve"> </w:t>
      </w:r>
      <w:r w:rsidR="002051CE" w:rsidRPr="002051CE">
        <w:t>realizare</w:t>
      </w:r>
      <w:r w:rsidR="00007AB3">
        <w:t xml:space="preserve"> </w:t>
      </w:r>
      <w:r w:rsidR="002051CE" w:rsidRPr="002051CE">
        <w:t>a</w:t>
      </w:r>
      <w:r w:rsidR="00007AB3">
        <w:t xml:space="preserve"> </w:t>
      </w:r>
      <w:r w:rsidR="002051CE" w:rsidRPr="002051CE">
        <w:t>obiectivului</w:t>
      </w:r>
      <w:r w:rsidR="00007AB3">
        <w:t xml:space="preserve"> </w:t>
      </w:r>
      <w:r w:rsidR="002051CE" w:rsidRPr="002051CE">
        <w:t>convenit</w:t>
      </w:r>
      <w:r w:rsidR="00007AB3">
        <w:t xml:space="preserve"> </w:t>
      </w:r>
      <w:r w:rsidR="002051CE" w:rsidRPr="002051CE">
        <w:t>de</w:t>
      </w:r>
      <w:r w:rsidR="00007AB3">
        <w:t xml:space="preserve"> </w:t>
      </w:r>
      <w:r w:rsidR="002051CE" w:rsidRPr="002051CE">
        <w:t>a</w:t>
      </w:r>
      <w:r w:rsidR="00007AB3">
        <w:t xml:space="preserve"> </w:t>
      </w:r>
      <w:r w:rsidR="002051CE" w:rsidRPr="002051CE">
        <w:t>face</w:t>
      </w:r>
      <w:r w:rsidR="00007AB3">
        <w:t xml:space="preserve"> </w:t>
      </w:r>
      <w:r w:rsidR="002051CE" w:rsidRPr="002051CE">
        <w:t>Uniunea</w:t>
      </w:r>
      <w:r w:rsidR="00007AB3">
        <w:t xml:space="preserve"> </w:t>
      </w:r>
      <w:r w:rsidR="002051CE" w:rsidRPr="002051CE">
        <w:t>Europeană</w:t>
      </w:r>
      <w:r w:rsidR="00007AB3">
        <w:t xml:space="preserve"> </w:t>
      </w:r>
      <w:r w:rsidR="002051CE" w:rsidRPr="002051CE">
        <w:t>neutră</w:t>
      </w:r>
      <w:r w:rsidR="00007AB3">
        <w:t xml:space="preserve"> </w:t>
      </w:r>
      <w:r w:rsidR="002051CE" w:rsidRPr="002051CE">
        <w:t>din</w:t>
      </w:r>
      <w:r w:rsidR="00007AB3">
        <w:t xml:space="preserve"> </w:t>
      </w:r>
      <w:r w:rsidR="002051CE" w:rsidRPr="002051CE">
        <w:t>punct</w:t>
      </w:r>
      <w:r w:rsidR="00007AB3">
        <w:t xml:space="preserve"> </w:t>
      </w:r>
      <w:r w:rsidR="002051CE" w:rsidRPr="002051CE">
        <w:t>de</w:t>
      </w:r>
      <w:r w:rsidR="00007AB3">
        <w:t xml:space="preserve"> </w:t>
      </w:r>
      <w:r w:rsidR="002051CE" w:rsidRPr="002051CE">
        <w:t>vedere</w:t>
      </w:r>
      <w:r w:rsidR="00007AB3">
        <w:t xml:space="preserve"> </w:t>
      </w:r>
      <w:r w:rsidR="002051CE" w:rsidRPr="002051CE">
        <w:t>climatic</w:t>
      </w:r>
      <w:r w:rsidR="00007AB3">
        <w:t xml:space="preserve"> </w:t>
      </w:r>
      <w:r w:rsidR="002051CE" w:rsidRPr="002051CE">
        <w:t>până</w:t>
      </w:r>
      <w:r w:rsidR="00007AB3">
        <w:t xml:space="preserve"> </w:t>
      </w:r>
      <w:r w:rsidR="002051CE" w:rsidRPr="002051CE">
        <w:t>în</w:t>
      </w:r>
      <w:r w:rsidR="00007AB3">
        <w:t xml:space="preserve"> </w:t>
      </w:r>
      <w:r w:rsidR="002051CE" w:rsidRPr="002051CE">
        <w:t>2050.</w:t>
      </w:r>
      <w:r w:rsidR="00007AB3">
        <w:t xml:space="preserve"> </w:t>
      </w:r>
      <w:r w:rsidR="002051CE" w:rsidRPr="002051CE">
        <w:t>Pe</w:t>
      </w:r>
      <w:r w:rsidR="00007AB3">
        <w:t xml:space="preserve"> </w:t>
      </w:r>
      <w:r w:rsidR="002051CE" w:rsidRPr="002051CE">
        <w:t>baza</w:t>
      </w:r>
      <w:r w:rsidR="00007AB3">
        <w:t xml:space="preserve"> </w:t>
      </w:r>
      <w:r w:rsidR="002051CE" w:rsidRPr="002051CE">
        <w:t>acestei</w:t>
      </w:r>
      <w:r w:rsidR="00007AB3">
        <w:t xml:space="preserve"> </w:t>
      </w:r>
      <w:r w:rsidR="002051CE" w:rsidRPr="002051CE">
        <w:t>evaluări</w:t>
      </w:r>
      <w:r w:rsidR="00007AB3">
        <w:t xml:space="preserve"> </w:t>
      </w:r>
      <w:r w:rsidR="002051CE" w:rsidRPr="002051CE">
        <w:t>a</w:t>
      </w:r>
      <w:r w:rsidR="00007AB3">
        <w:t xml:space="preserve"> </w:t>
      </w:r>
      <w:r w:rsidR="002051CE" w:rsidRPr="002051CE">
        <w:t>impactului,</w:t>
      </w:r>
      <w:r w:rsidR="00007AB3">
        <w:t xml:space="preserve"> </w:t>
      </w:r>
      <w:r w:rsidR="002051CE" w:rsidRPr="002051CE">
        <w:t>Comisia</w:t>
      </w:r>
      <w:r w:rsidR="00007AB3">
        <w:t xml:space="preserve"> </w:t>
      </w:r>
      <w:r w:rsidR="002051CE" w:rsidRPr="002051CE">
        <w:rPr>
          <w:b/>
          <w:bCs/>
        </w:rPr>
        <w:t>recomandă</w:t>
      </w:r>
      <w:r w:rsidR="00007AB3">
        <w:rPr>
          <w:b/>
          <w:bCs/>
        </w:rPr>
        <w:t xml:space="preserve"> </w:t>
      </w:r>
      <w:r w:rsidR="002051CE" w:rsidRPr="002051CE">
        <w:rPr>
          <w:b/>
          <w:bCs/>
        </w:rPr>
        <w:t>o</w:t>
      </w:r>
      <w:r w:rsidR="00007AB3">
        <w:rPr>
          <w:b/>
          <w:bCs/>
        </w:rPr>
        <w:t xml:space="preserve"> </w:t>
      </w:r>
      <w:r w:rsidR="002051CE" w:rsidRPr="002051CE">
        <w:rPr>
          <w:b/>
          <w:bCs/>
        </w:rPr>
        <w:t>reducere</w:t>
      </w:r>
      <w:r w:rsidR="00007AB3">
        <w:rPr>
          <w:b/>
          <w:bCs/>
        </w:rPr>
        <w:t xml:space="preserve"> </w:t>
      </w:r>
      <w:r w:rsidR="002051CE" w:rsidRPr="002051CE">
        <w:rPr>
          <w:b/>
          <w:bCs/>
        </w:rPr>
        <w:t>netă</w:t>
      </w:r>
      <w:r w:rsidR="00007AB3">
        <w:rPr>
          <w:b/>
          <w:bCs/>
        </w:rPr>
        <w:t xml:space="preserve"> </w:t>
      </w:r>
      <w:r w:rsidR="002051CE" w:rsidRPr="002051CE">
        <w:rPr>
          <w:b/>
          <w:bCs/>
        </w:rPr>
        <w:t>cu</w:t>
      </w:r>
      <w:r w:rsidR="00007AB3">
        <w:rPr>
          <w:b/>
          <w:bCs/>
        </w:rPr>
        <w:t xml:space="preserve"> </w:t>
      </w:r>
      <w:r w:rsidR="002051CE" w:rsidRPr="002051CE">
        <w:rPr>
          <w:b/>
          <w:bCs/>
        </w:rPr>
        <w:t>90</w:t>
      </w:r>
      <w:r w:rsidR="00007AB3">
        <w:rPr>
          <w:b/>
          <w:bCs/>
        </w:rPr>
        <w:t xml:space="preserve"> </w:t>
      </w:r>
      <w:r w:rsidR="002051CE" w:rsidRPr="002051CE">
        <w:rPr>
          <w:b/>
          <w:bCs/>
        </w:rPr>
        <w:t>%</w:t>
      </w:r>
      <w:r w:rsidR="00007AB3">
        <w:rPr>
          <w:b/>
          <w:bCs/>
        </w:rPr>
        <w:t xml:space="preserve"> </w:t>
      </w:r>
      <w:r w:rsidR="002051CE" w:rsidRPr="002051CE">
        <w:rPr>
          <w:b/>
          <w:bCs/>
        </w:rPr>
        <w:t>a</w:t>
      </w:r>
      <w:r w:rsidR="00007AB3">
        <w:rPr>
          <w:b/>
          <w:bCs/>
        </w:rPr>
        <w:t xml:space="preserve"> </w:t>
      </w:r>
      <w:r w:rsidR="002051CE" w:rsidRPr="002051CE">
        <w:rPr>
          <w:b/>
          <w:bCs/>
        </w:rPr>
        <w:t>emisiilor</w:t>
      </w:r>
      <w:r w:rsidR="00007AB3">
        <w:rPr>
          <w:b/>
          <w:bCs/>
        </w:rPr>
        <w:t xml:space="preserve"> </w:t>
      </w:r>
      <w:r w:rsidR="002051CE" w:rsidRPr="002051CE">
        <w:rPr>
          <w:b/>
          <w:bCs/>
        </w:rPr>
        <w:t>de</w:t>
      </w:r>
      <w:r w:rsidR="00007AB3">
        <w:rPr>
          <w:b/>
          <w:bCs/>
        </w:rPr>
        <w:t xml:space="preserve"> </w:t>
      </w:r>
      <w:r w:rsidR="002051CE" w:rsidRPr="002051CE">
        <w:rPr>
          <w:b/>
          <w:bCs/>
        </w:rPr>
        <w:t>gaze</w:t>
      </w:r>
      <w:r w:rsidR="00007AB3">
        <w:rPr>
          <w:b/>
          <w:bCs/>
        </w:rPr>
        <w:t xml:space="preserve"> </w:t>
      </w:r>
      <w:r w:rsidR="002051CE" w:rsidRPr="002051CE">
        <w:rPr>
          <w:b/>
          <w:bCs/>
        </w:rPr>
        <w:t>cu</w:t>
      </w:r>
      <w:r w:rsidR="00007AB3">
        <w:rPr>
          <w:b/>
          <w:bCs/>
        </w:rPr>
        <w:t xml:space="preserve"> </w:t>
      </w:r>
      <w:r w:rsidR="002051CE" w:rsidRPr="002051CE">
        <w:rPr>
          <w:b/>
          <w:bCs/>
        </w:rPr>
        <w:t>efect</w:t>
      </w:r>
      <w:r w:rsidR="00007AB3">
        <w:rPr>
          <w:b/>
          <w:bCs/>
        </w:rPr>
        <w:t xml:space="preserve"> </w:t>
      </w:r>
      <w:r w:rsidR="002051CE" w:rsidRPr="002051CE">
        <w:rPr>
          <w:b/>
          <w:bCs/>
        </w:rPr>
        <w:t>de</w:t>
      </w:r>
      <w:r w:rsidR="00007AB3">
        <w:rPr>
          <w:b/>
          <w:bCs/>
        </w:rPr>
        <w:t xml:space="preserve"> </w:t>
      </w:r>
      <w:r w:rsidR="002051CE" w:rsidRPr="002051CE">
        <w:rPr>
          <w:b/>
          <w:bCs/>
        </w:rPr>
        <w:t>seră</w:t>
      </w:r>
      <w:r w:rsidR="00007AB3">
        <w:rPr>
          <w:b/>
          <w:bCs/>
        </w:rPr>
        <w:t xml:space="preserve"> </w:t>
      </w:r>
      <w:r w:rsidR="002051CE" w:rsidRPr="002051CE">
        <w:rPr>
          <w:b/>
          <w:bCs/>
        </w:rPr>
        <w:t>până</w:t>
      </w:r>
      <w:r w:rsidR="00007AB3">
        <w:rPr>
          <w:b/>
          <w:bCs/>
        </w:rPr>
        <w:t xml:space="preserve"> </w:t>
      </w:r>
      <w:r w:rsidR="002051CE" w:rsidRPr="002051CE">
        <w:rPr>
          <w:b/>
          <w:bCs/>
        </w:rPr>
        <w:t>în</w:t>
      </w:r>
      <w:r w:rsidR="00007AB3">
        <w:rPr>
          <w:b/>
          <w:bCs/>
        </w:rPr>
        <w:t xml:space="preserve"> </w:t>
      </w:r>
      <w:r w:rsidR="002051CE" w:rsidRPr="002051CE">
        <w:rPr>
          <w:b/>
          <w:bCs/>
        </w:rPr>
        <w:t>2040</w:t>
      </w:r>
      <w:r w:rsidR="00007AB3">
        <w:t xml:space="preserve"> </w:t>
      </w:r>
      <w:r w:rsidR="002051CE" w:rsidRPr="002051CE">
        <w:t>comparativ</w:t>
      </w:r>
      <w:r w:rsidR="00007AB3">
        <w:t xml:space="preserve"> </w:t>
      </w:r>
      <w:r w:rsidR="002051CE" w:rsidRPr="002051CE">
        <w:t>cu</w:t>
      </w:r>
      <w:r w:rsidR="00007AB3">
        <w:t xml:space="preserve"> </w:t>
      </w:r>
      <w:r w:rsidR="002051CE" w:rsidRPr="002051CE">
        <w:t>nivelurile</w:t>
      </w:r>
      <w:r w:rsidR="00007AB3">
        <w:t xml:space="preserve"> </w:t>
      </w:r>
      <w:r w:rsidR="002051CE" w:rsidRPr="002051CE">
        <w:t>din</w:t>
      </w:r>
      <w:r w:rsidR="00007AB3">
        <w:t xml:space="preserve"> </w:t>
      </w:r>
      <w:r w:rsidR="002051CE" w:rsidRPr="002051CE">
        <w:t>1990,</w:t>
      </w:r>
      <w:r w:rsidR="00007AB3">
        <w:t xml:space="preserve"> </w:t>
      </w:r>
      <w:r w:rsidR="002051CE" w:rsidRPr="002051CE">
        <w:t>lansând</w:t>
      </w:r>
      <w:r w:rsidR="00007AB3">
        <w:t xml:space="preserve"> </w:t>
      </w:r>
      <w:r w:rsidR="002051CE" w:rsidRPr="002051CE">
        <w:t>o</w:t>
      </w:r>
      <w:r w:rsidR="00007AB3">
        <w:t xml:space="preserve"> </w:t>
      </w:r>
      <w:r w:rsidR="002051CE" w:rsidRPr="002051CE">
        <w:t>discuție</w:t>
      </w:r>
      <w:r w:rsidR="00007AB3">
        <w:t xml:space="preserve"> </w:t>
      </w:r>
      <w:r w:rsidR="002051CE" w:rsidRPr="002051CE">
        <w:t>cu</w:t>
      </w:r>
      <w:r w:rsidR="00007AB3">
        <w:t xml:space="preserve"> </w:t>
      </w:r>
      <w:r w:rsidR="002051CE" w:rsidRPr="002051CE">
        <w:t>toate</w:t>
      </w:r>
      <w:r w:rsidR="00007AB3">
        <w:t xml:space="preserve"> </w:t>
      </w:r>
      <w:r w:rsidR="002051CE" w:rsidRPr="002051CE">
        <w:t>părțile</w:t>
      </w:r>
      <w:r w:rsidR="00007AB3">
        <w:t xml:space="preserve"> </w:t>
      </w:r>
      <w:r w:rsidR="002051CE" w:rsidRPr="002051CE">
        <w:t>interesate;</w:t>
      </w:r>
      <w:r w:rsidR="00007AB3">
        <w:t xml:space="preserve"> </w:t>
      </w:r>
      <w:r w:rsidR="002051CE" w:rsidRPr="002051CE">
        <w:rPr>
          <w:b/>
          <w:bCs/>
        </w:rPr>
        <w:t>după</w:t>
      </w:r>
      <w:r w:rsidR="00007AB3">
        <w:rPr>
          <w:b/>
          <w:bCs/>
        </w:rPr>
        <w:t xml:space="preserve"> </w:t>
      </w:r>
      <w:r w:rsidR="002051CE" w:rsidRPr="002051CE">
        <w:rPr>
          <w:b/>
          <w:bCs/>
        </w:rPr>
        <w:t>alegerile</w:t>
      </w:r>
      <w:r w:rsidR="00007AB3">
        <w:rPr>
          <w:b/>
          <w:bCs/>
        </w:rPr>
        <w:t xml:space="preserve"> </w:t>
      </w:r>
      <w:r w:rsidR="002051CE" w:rsidRPr="002051CE">
        <w:rPr>
          <w:b/>
          <w:bCs/>
        </w:rPr>
        <w:t>europene,</w:t>
      </w:r>
      <w:r w:rsidR="00007AB3">
        <w:rPr>
          <w:b/>
          <w:bCs/>
        </w:rPr>
        <w:t xml:space="preserve"> </w:t>
      </w:r>
      <w:r w:rsidR="002051CE" w:rsidRPr="002051CE">
        <w:rPr>
          <w:b/>
          <w:bCs/>
        </w:rPr>
        <w:t>următoarea</w:t>
      </w:r>
      <w:r w:rsidR="00007AB3">
        <w:rPr>
          <w:b/>
          <w:bCs/>
        </w:rPr>
        <w:t xml:space="preserve"> </w:t>
      </w:r>
      <w:r w:rsidR="002051CE" w:rsidRPr="002051CE">
        <w:rPr>
          <w:b/>
          <w:bCs/>
        </w:rPr>
        <w:t>Comisie</w:t>
      </w:r>
      <w:r w:rsidR="00007AB3">
        <w:rPr>
          <w:b/>
          <w:bCs/>
        </w:rPr>
        <w:t xml:space="preserve"> </w:t>
      </w:r>
      <w:r w:rsidR="002051CE" w:rsidRPr="002051CE">
        <w:rPr>
          <w:b/>
          <w:bCs/>
        </w:rPr>
        <w:t>va</w:t>
      </w:r>
      <w:r w:rsidR="00007AB3">
        <w:rPr>
          <w:b/>
          <w:bCs/>
        </w:rPr>
        <w:t xml:space="preserve"> </w:t>
      </w:r>
      <w:r w:rsidR="002051CE" w:rsidRPr="002051CE">
        <w:rPr>
          <w:b/>
          <w:bCs/>
        </w:rPr>
        <w:t>prezenta</w:t>
      </w:r>
      <w:r w:rsidR="00007AB3">
        <w:rPr>
          <w:b/>
          <w:bCs/>
        </w:rPr>
        <w:t xml:space="preserve"> </w:t>
      </w:r>
      <w:r w:rsidR="002051CE" w:rsidRPr="002051CE">
        <w:rPr>
          <w:b/>
          <w:bCs/>
        </w:rPr>
        <w:t>o</w:t>
      </w:r>
      <w:r w:rsidR="00007AB3">
        <w:rPr>
          <w:b/>
          <w:bCs/>
        </w:rPr>
        <w:t xml:space="preserve"> </w:t>
      </w:r>
      <w:r w:rsidR="002051CE" w:rsidRPr="002051CE">
        <w:rPr>
          <w:b/>
          <w:bCs/>
        </w:rPr>
        <w:t>propunere</w:t>
      </w:r>
      <w:r w:rsidR="00007AB3">
        <w:rPr>
          <w:b/>
          <w:bCs/>
        </w:rPr>
        <w:t xml:space="preserve"> </w:t>
      </w:r>
      <w:r w:rsidR="002051CE" w:rsidRPr="002051CE">
        <w:rPr>
          <w:b/>
          <w:bCs/>
        </w:rPr>
        <w:t>legislativă</w:t>
      </w:r>
      <w:r w:rsidR="002051CE" w:rsidRPr="002051CE">
        <w:t>,</w:t>
      </w:r>
      <w:r w:rsidR="00007AB3">
        <w:t xml:space="preserve"> </w:t>
      </w:r>
      <w:r w:rsidR="002051CE" w:rsidRPr="002051CE">
        <w:t>care</w:t>
      </w:r>
      <w:r w:rsidR="00007AB3">
        <w:t xml:space="preserve"> </w:t>
      </w:r>
      <w:r w:rsidR="002051CE" w:rsidRPr="002051CE">
        <w:t>va</w:t>
      </w:r>
      <w:r w:rsidR="00007AB3">
        <w:t xml:space="preserve"> </w:t>
      </w:r>
      <w:r w:rsidR="002051CE" w:rsidRPr="002051CE">
        <w:t>fi</w:t>
      </w:r>
      <w:r w:rsidR="00007AB3">
        <w:t xml:space="preserve"> </w:t>
      </w:r>
      <w:r w:rsidR="002051CE" w:rsidRPr="002051CE">
        <w:t>convenită</w:t>
      </w:r>
      <w:r w:rsidR="00007AB3">
        <w:t xml:space="preserve"> </w:t>
      </w:r>
      <w:r w:rsidR="002051CE" w:rsidRPr="002051CE">
        <w:t>cu</w:t>
      </w:r>
      <w:r w:rsidR="00007AB3">
        <w:t xml:space="preserve"> </w:t>
      </w:r>
      <w:r w:rsidR="002051CE" w:rsidRPr="002051CE">
        <w:t>Parlamentul</w:t>
      </w:r>
      <w:r w:rsidR="00007AB3">
        <w:t xml:space="preserve"> </w:t>
      </w:r>
      <w:r w:rsidR="002051CE" w:rsidRPr="002051CE">
        <w:t>European</w:t>
      </w:r>
      <w:r w:rsidR="00007AB3">
        <w:t xml:space="preserve"> </w:t>
      </w:r>
      <w:r w:rsidR="002051CE" w:rsidRPr="002051CE">
        <w:t>și</w:t>
      </w:r>
      <w:r w:rsidR="00007AB3">
        <w:t xml:space="preserve"> </w:t>
      </w:r>
      <w:r w:rsidR="002051CE" w:rsidRPr="002051CE">
        <w:t>cu</w:t>
      </w:r>
      <w:r w:rsidR="00007AB3">
        <w:t xml:space="preserve"> </w:t>
      </w:r>
      <w:r w:rsidR="002051CE" w:rsidRPr="002051CE">
        <w:t>statele</w:t>
      </w:r>
      <w:r w:rsidR="00007AB3">
        <w:t xml:space="preserve"> </w:t>
      </w:r>
      <w:r w:rsidR="002051CE" w:rsidRPr="002051CE">
        <w:t>membre,</w:t>
      </w:r>
      <w:r w:rsidR="00007AB3">
        <w:t xml:space="preserve"> </w:t>
      </w:r>
      <w:r w:rsidR="002051CE" w:rsidRPr="002051CE">
        <w:t>astfel</w:t>
      </w:r>
      <w:r w:rsidR="00007AB3">
        <w:t xml:space="preserve"> </w:t>
      </w:r>
      <w:r w:rsidR="002051CE" w:rsidRPr="002051CE">
        <w:t>cum</w:t>
      </w:r>
      <w:r w:rsidR="00007AB3">
        <w:t xml:space="preserve"> </w:t>
      </w:r>
      <w:r w:rsidR="002051CE" w:rsidRPr="002051CE">
        <w:t>se</w:t>
      </w:r>
      <w:r w:rsidR="00007AB3">
        <w:t xml:space="preserve"> </w:t>
      </w:r>
      <w:r w:rsidR="002051CE" w:rsidRPr="002051CE">
        <w:t>prevede</w:t>
      </w:r>
      <w:r w:rsidR="00007AB3">
        <w:t xml:space="preserve"> </w:t>
      </w:r>
      <w:r w:rsidR="002051CE" w:rsidRPr="002051CE">
        <w:t>în</w:t>
      </w:r>
      <w:r w:rsidR="00007AB3">
        <w:t xml:space="preserve"> </w:t>
      </w:r>
      <w:hyperlink r:id="rId178" w:history="1">
        <w:r w:rsidR="002051CE" w:rsidRPr="002051CE">
          <w:rPr>
            <w:rStyle w:val="Hyperlink"/>
            <w:szCs w:val="24"/>
          </w:rPr>
          <w:t>Legea</w:t>
        </w:r>
        <w:r w:rsidR="00007AB3">
          <w:rPr>
            <w:rStyle w:val="Hyperlink"/>
            <w:szCs w:val="24"/>
          </w:rPr>
          <w:t xml:space="preserve"> </w:t>
        </w:r>
        <w:r w:rsidR="002051CE" w:rsidRPr="002051CE">
          <w:rPr>
            <w:rStyle w:val="Hyperlink"/>
            <w:szCs w:val="24"/>
          </w:rPr>
          <w:t>europeană</w:t>
        </w:r>
        <w:r w:rsidR="00007AB3">
          <w:rPr>
            <w:rStyle w:val="Hyperlink"/>
            <w:szCs w:val="24"/>
          </w:rPr>
          <w:t xml:space="preserve"> </w:t>
        </w:r>
        <w:r w:rsidR="002051CE" w:rsidRPr="002051CE">
          <w:rPr>
            <w:rStyle w:val="Hyperlink"/>
            <w:szCs w:val="24"/>
          </w:rPr>
          <w:t>a</w:t>
        </w:r>
        <w:r w:rsidR="00007AB3">
          <w:rPr>
            <w:rStyle w:val="Hyperlink"/>
            <w:szCs w:val="24"/>
          </w:rPr>
          <w:t xml:space="preserve"> </w:t>
        </w:r>
        <w:r w:rsidR="002051CE" w:rsidRPr="002051CE">
          <w:rPr>
            <w:rStyle w:val="Hyperlink"/>
            <w:szCs w:val="24"/>
          </w:rPr>
          <w:t>climei</w:t>
        </w:r>
      </w:hyperlink>
      <w:r w:rsidR="002051CE" w:rsidRPr="002051CE">
        <w:t>.</w:t>
      </w:r>
      <w:r w:rsidR="00007AB3">
        <w:t xml:space="preserve"> </w:t>
      </w:r>
      <w:r w:rsidR="002051CE" w:rsidRPr="002051CE">
        <w:t>Prezenta</w:t>
      </w:r>
      <w:r w:rsidR="00007AB3">
        <w:t xml:space="preserve"> </w:t>
      </w:r>
      <w:r w:rsidR="002051CE" w:rsidRPr="002051CE">
        <w:t>recomandare</w:t>
      </w:r>
      <w:r w:rsidR="00007AB3">
        <w:t xml:space="preserve"> </w:t>
      </w:r>
      <w:r w:rsidR="002051CE" w:rsidRPr="002051CE">
        <w:t>este</w:t>
      </w:r>
      <w:r w:rsidR="00007AB3">
        <w:t xml:space="preserve"> </w:t>
      </w:r>
      <w:r w:rsidR="002051CE" w:rsidRPr="002051CE">
        <w:t>conformă</w:t>
      </w:r>
      <w:r w:rsidR="00007AB3">
        <w:t xml:space="preserve"> </w:t>
      </w:r>
      <w:r w:rsidR="002051CE" w:rsidRPr="002051CE">
        <w:t>cu</w:t>
      </w:r>
      <w:r w:rsidR="00007AB3">
        <w:t xml:space="preserve"> </w:t>
      </w:r>
      <w:r w:rsidR="002051CE" w:rsidRPr="002051CE">
        <w:t>avizul</w:t>
      </w:r>
      <w:r w:rsidR="00007AB3">
        <w:t xml:space="preserve"> </w:t>
      </w:r>
      <w:r w:rsidR="002051CE" w:rsidRPr="002051CE">
        <w:t>Consiliului</w:t>
      </w:r>
      <w:r w:rsidR="00007AB3">
        <w:t xml:space="preserve"> </w:t>
      </w:r>
      <w:r w:rsidR="002051CE" w:rsidRPr="002051CE">
        <w:t>științific</w:t>
      </w:r>
      <w:r w:rsidR="00007AB3">
        <w:t xml:space="preserve"> </w:t>
      </w:r>
      <w:r w:rsidR="002051CE" w:rsidRPr="002051CE">
        <w:t>consultativ</w:t>
      </w:r>
      <w:r w:rsidR="00007AB3">
        <w:t xml:space="preserve"> </w:t>
      </w:r>
      <w:r w:rsidR="002051CE" w:rsidRPr="002051CE">
        <w:t>european</w:t>
      </w:r>
      <w:r w:rsidR="00007AB3">
        <w:t xml:space="preserve"> </w:t>
      </w:r>
      <w:r w:rsidR="002051CE" w:rsidRPr="002051CE">
        <w:t>privind</w:t>
      </w:r>
      <w:r w:rsidR="00007AB3">
        <w:t xml:space="preserve"> </w:t>
      </w:r>
      <w:r w:rsidR="002051CE" w:rsidRPr="002051CE">
        <w:t>schimbările</w:t>
      </w:r>
      <w:r w:rsidR="00007AB3">
        <w:t xml:space="preserve"> </w:t>
      </w:r>
      <w:r w:rsidR="002051CE" w:rsidRPr="002051CE">
        <w:t>climatice</w:t>
      </w:r>
      <w:r w:rsidR="00007AB3">
        <w:t xml:space="preserve"> </w:t>
      </w:r>
      <w:r w:rsidR="002051CE" w:rsidRPr="002051CE">
        <w:t>(ESABCC)</w:t>
      </w:r>
      <w:r w:rsidR="00007AB3">
        <w:t xml:space="preserve"> </w:t>
      </w:r>
      <w:r w:rsidR="002051CE" w:rsidRPr="002051CE">
        <w:t>și</w:t>
      </w:r>
      <w:r w:rsidR="00007AB3">
        <w:t xml:space="preserve"> </w:t>
      </w:r>
      <w:r w:rsidR="002051CE" w:rsidRPr="002051CE">
        <w:t>cu</w:t>
      </w:r>
      <w:r w:rsidR="00007AB3">
        <w:t xml:space="preserve"> </w:t>
      </w:r>
      <w:r w:rsidR="002051CE" w:rsidRPr="002051CE">
        <w:t>angajamentele</w:t>
      </w:r>
      <w:r w:rsidR="00007AB3">
        <w:t xml:space="preserve"> </w:t>
      </w:r>
      <w:r w:rsidR="002051CE" w:rsidRPr="002051CE">
        <w:t>asumate</w:t>
      </w:r>
      <w:r w:rsidR="00007AB3">
        <w:t xml:space="preserve"> </w:t>
      </w:r>
      <w:r w:rsidR="002051CE" w:rsidRPr="002051CE">
        <w:t>de</w:t>
      </w:r>
      <w:r w:rsidR="00007AB3">
        <w:t xml:space="preserve"> </w:t>
      </w:r>
      <w:r w:rsidR="002051CE" w:rsidRPr="002051CE">
        <w:t>UE</w:t>
      </w:r>
      <w:r w:rsidR="00007AB3">
        <w:t xml:space="preserve"> </w:t>
      </w:r>
      <w:r w:rsidR="002051CE" w:rsidRPr="002051CE">
        <w:t>în</w:t>
      </w:r>
      <w:r w:rsidR="00007AB3">
        <w:t xml:space="preserve"> </w:t>
      </w:r>
      <w:r w:rsidR="002051CE" w:rsidRPr="002051CE">
        <w:t>cadrul</w:t>
      </w:r>
      <w:r w:rsidR="00007AB3">
        <w:t xml:space="preserve"> </w:t>
      </w:r>
      <w:r w:rsidR="002051CE" w:rsidRPr="002051CE">
        <w:t>Acordului</w:t>
      </w:r>
      <w:r w:rsidR="00007AB3">
        <w:t xml:space="preserve"> </w:t>
      </w:r>
      <w:r w:rsidR="002051CE" w:rsidRPr="002051CE">
        <w:t>de</w:t>
      </w:r>
      <w:r w:rsidR="00007AB3">
        <w:t xml:space="preserve"> </w:t>
      </w:r>
      <w:r w:rsidR="002051CE" w:rsidRPr="002051CE">
        <w:t>la</w:t>
      </w:r>
      <w:r w:rsidR="00007AB3">
        <w:t xml:space="preserve"> </w:t>
      </w:r>
      <w:r w:rsidR="002051CE" w:rsidRPr="002051CE">
        <w:t>Paris.</w:t>
      </w:r>
    </w:p>
    <w:p w14:paraId="05A5670F" w14:textId="20DB118C" w:rsidR="002051CE" w:rsidRPr="002051CE" w:rsidRDefault="002051CE" w:rsidP="002051CE">
      <w:r w:rsidRPr="002051CE">
        <w:t>Comunicarea</w:t>
      </w:r>
      <w:r w:rsidR="00007AB3">
        <w:t xml:space="preserve"> </w:t>
      </w:r>
      <w:r w:rsidRPr="002051CE">
        <w:t>de</w:t>
      </w:r>
      <w:r w:rsidR="00007AB3">
        <w:t xml:space="preserve"> </w:t>
      </w:r>
      <w:r w:rsidRPr="002051CE">
        <w:t>astăzi</w:t>
      </w:r>
      <w:r w:rsidR="00007AB3">
        <w:t xml:space="preserve"> </w:t>
      </w:r>
      <w:r w:rsidRPr="002051CE">
        <w:t>stabilește,</w:t>
      </w:r>
      <w:r w:rsidR="00007AB3">
        <w:t xml:space="preserve"> </w:t>
      </w:r>
      <w:r w:rsidRPr="002051CE">
        <w:t>de</w:t>
      </w:r>
      <w:r w:rsidR="00007AB3">
        <w:t xml:space="preserve"> </w:t>
      </w:r>
      <w:r w:rsidRPr="002051CE">
        <w:t>asemenea,</w:t>
      </w:r>
      <w:r w:rsidR="00007AB3">
        <w:t xml:space="preserve"> </w:t>
      </w:r>
      <w:r w:rsidRPr="002051CE">
        <w:rPr>
          <w:b/>
          <w:bCs/>
        </w:rPr>
        <w:t>o</w:t>
      </w:r>
      <w:r w:rsidR="00007AB3">
        <w:rPr>
          <w:b/>
          <w:bCs/>
        </w:rPr>
        <w:t xml:space="preserve"> </w:t>
      </w:r>
      <w:r w:rsidRPr="002051CE">
        <w:rPr>
          <w:b/>
          <w:bCs/>
        </w:rPr>
        <w:t>serie</w:t>
      </w:r>
      <w:r w:rsidR="00007AB3">
        <w:rPr>
          <w:b/>
          <w:bCs/>
        </w:rPr>
        <w:t xml:space="preserve"> </w:t>
      </w:r>
      <w:r w:rsidRPr="002051CE">
        <w:rPr>
          <w:b/>
          <w:bCs/>
        </w:rPr>
        <w:t>de</w:t>
      </w:r>
      <w:r w:rsidR="00007AB3">
        <w:rPr>
          <w:b/>
          <w:bCs/>
        </w:rPr>
        <w:t xml:space="preserve"> </w:t>
      </w:r>
      <w:r w:rsidRPr="002051CE">
        <w:rPr>
          <w:b/>
          <w:bCs/>
        </w:rPr>
        <w:t>condiții</w:t>
      </w:r>
      <w:r w:rsidR="00007AB3">
        <w:rPr>
          <w:b/>
          <w:bCs/>
        </w:rPr>
        <w:t xml:space="preserve"> </w:t>
      </w:r>
      <w:r w:rsidRPr="002051CE">
        <w:rPr>
          <w:b/>
          <w:bCs/>
        </w:rPr>
        <w:t>de</w:t>
      </w:r>
      <w:r w:rsidR="00007AB3">
        <w:rPr>
          <w:b/>
          <w:bCs/>
        </w:rPr>
        <w:t xml:space="preserve"> </w:t>
      </w:r>
      <w:r w:rsidRPr="002051CE">
        <w:rPr>
          <w:b/>
          <w:bCs/>
        </w:rPr>
        <w:t>politică</w:t>
      </w:r>
      <w:r w:rsidR="00007AB3">
        <w:rPr>
          <w:b/>
          <w:bCs/>
        </w:rPr>
        <w:t xml:space="preserve"> </w:t>
      </w:r>
      <w:r w:rsidRPr="002051CE">
        <w:rPr>
          <w:b/>
          <w:bCs/>
        </w:rPr>
        <w:t>favorizante</w:t>
      </w:r>
      <w:r w:rsidR="00007AB3">
        <w:rPr>
          <w:b/>
          <w:bCs/>
        </w:rPr>
        <w:t xml:space="preserve"> </w:t>
      </w:r>
      <w:r w:rsidRPr="002051CE">
        <w:rPr>
          <w:b/>
          <w:bCs/>
        </w:rPr>
        <w:t>care</w:t>
      </w:r>
      <w:r w:rsidR="00007AB3">
        <w:rPr>
          <w:b/>
          <w:bCs/>
        </w:rPr>
        <w:t xml:space="preserve"> </w:t>
      </w:r>
      <w:r w:rsidRPr="002051CE">
        <w:rPr>
          <w:b/>
          <w:bCs/>
        </w:rPr>
        <w:t>sunt</w:t>
      </w:r>
      <w:r w:rsidR="00007AB3">
        <w:rPr>
          <w:b/>
          <w:bCs/>
        </w:rPr>
        <w:t xml:space="preserve"> </w:t>
      </w:r>
      <w:r w:rsidRPr="002051CE">
        <w:rPr>
          <w:b/>
          <w:bCs/>
        </w:rPr>
        <w:t>necesare</w:t>
      </w:r>
      <w:r w:rsidR="00007AB3">
        <w:rPr>
          <w:b/>
          <w:bCs/>
        </w:rPr>
        <w:t xml:space="preserve"> </w:t>
      </w:r>
      <w:r w:rsidRPr="002051CE">
        <w:rPr>
          <w:b/>
          <w:bCs/>
        </w:rPr>
        <w:t>pentru</w:t>
      </w:r>
      <w:r w:rsidR="00007AB3">
        <w:rPr>
          <w:b/>
          <w:bCs/>
        </w:rPr>
        <w:t xml:space="preserve"> </w:t>
      </w:r>
      <w:r w:rsidRPr="002051CE">
        <w:rPr>
          <w:b/>
          <w:bCs/>
        </w:rPr>
        <w:t>atingerea</w:t>
      </w:r>
      <w:r w:rsidR="00007AB3">
        <w:rPr>
          <w:b/>
          <w:bCs/>
        </w:rPr>
        <w:t xml:space="preserve"> </w:t>
      </w:r>
      <w:r w:rsidRPr="002051CE">
        <w:rPr>
          <w:b/>
          <w:bCs/>
        </w:rPr>
        <w:t>obiectivului</w:t>
      </w:r>
      <w:r w:rsidR="00007AB3">
        <w:rPr>
          <w:b/>
          <w:bCs/>
        </w:rPr>
        <w:t xml:space="preserve"> </w:t>
      </w:r>
      <w:r w:rsidRPr="002051CE">
        <w:rPr>
          <w:b/>
          <w:bCs/>
        </w:rPr>
        <w:t>de</w:t>
      </w:r>
      <w:r w:rsidR="00007AB3">
        <w:rPr>
          <w:b/>
          <w:bCs/>
        </w:rPr>
        <w:t xml:space="preserve"> </w:t>
      </w:r>
      <w:r w:rsidRPr="002051CE">
        <w:rPr>
          <w:b/>
          <w:bCs/>
        </w:rPr>
        <w:t>90</w:t>
      </w:r>
      <w:r w:rsidR="00007AB3">
        <w:rPr>
          <w:b/>
          <w:bCs/>
        </w:rPr>
        <w:t xml:space="preserve"> </w:t>
      </w:r>
      <w:r w:rsidRPr="002051CE">
        <w:rPr>
          <w:b/>
          <w:bCs/>
        </w:rPr>
        <w:t>%</w:t>
      </w:r>
      <w:r w:rsidRPr="002051CE">
        <w:t>.</w:t>
      </w:r>
      <w:r w:rsidR="00007AB3">
        <w:t xml:space="preserve"> </w:t>
      </w:r>
      <w:r w:rsidRPr="002051CE">
        <w:t>Acestea</w:t>
      </w:r>
      <w:r w:rsidR="00007AB3">
        <w:t xml:space="preserve"> </w:t>
      </w:r>
      <w:r w:rsidRPr="002051CE">
        <w:t>includ</w:t>
      </w:r>
      <w:r w:rsidR="00007AB3">
        <w:t xml:space="preserve"> </w:t>
      </w:r>
      <w:r w:rsidRPr="002051CE">
        <w:t>punerea</w:t>
      </w:r>
      <w:r w:rsidR="00007AB3">
        <w:t xml:space="preserve"> </w:t>
      </w:r>
      <w:r w:rsidRPr="002051CE">
        <w:t>în</w:t>
      </w:r>
      <w:r w:rsidR="00007AB3">
        <w:t xml:space="preserve"> </w:t>
      </w:r>
      <w:r w:rsidRPr="002051CE">
        <w:t>aplicare</w:t>
      </w:r>
      <w:r w:rsidR="00007AB3">
        <w:t xml:space="preserve"> </w:t>
      </w:r>
      <w:r w:rsidRPr="002051CE">
        <w:t>deplină</w:t>
      </w:r>
      <w:r w:rsidR="00007AB3">
        <w:t xml:space="preserve"> </w:t>
      </w:r>
      <w:r w:rsidRPr="002051CE">
        <w:t>a</w:t>
      </w:r>
      <w:r w:rsidR="00007AB3">
        <w:t xml:space="preserve"> </w:t>
      </w:r>
      <w:r w:rsidRPr="002051CE">
        <w:t>cadrului</w:t>
      </w:r>
      <w:r w:rsidR="00007AB3">
        <w:t xml:space="preserve"> </w:t>
      </w:r>
      <w:r w:rsidRPr="002051CE">
        <w:t>convenit</w:t>
      </w:r>
      <w:r w:rsidR="00007AB3">
        <w:t xml:space="preserve"> </w:t>
      </w:r>
      <w:r w:rsidRPr="002051CE">
        <w:t>pentru</w:t>
      </w:r>
      <w:r w:rsidR="00007AB3">
        <w:t xml:space="preserve"> </w:t>
      </w:r>
      <w:r w:rsidRPr="002051CE">
        <w:t>2030,</w:t>
      </w:r>
      <w:r w:rsidR="00007AB3">
        <w:t xml:space="preserve"> </w:t>
      </w:r>
      <w:r w:rsidRPr="002051CE">
        <w:t>asigurarea</w:t>
      </w:r>
      <w:r w:rsidR="00007AB3">
        <w:t xml:space="preserve"> </w:t>
      </w:r>
      <w:r w:rsidRPr="002051CE">
        <w:t>competitivității</w:t>
      </w:r>
      <w:r w:rsidR="00007AB3">
        <w:t xml:space="preserve"> </w:t>
      </w:r>
      <w:r w:rsidRPr="002051CE">
        <w:t>industriei</w:t>
      </w:r>
      <w:r w:rsidR="00007AB3">
        <w:t xml:space="preserve"> </w:t>
      </w:r>
      <w:r w:rsidRPr="002051CE">
        <w:t>europene,</w:t>
      </w:r>
      <w:r w:rsidR="00007AB3">
        <w:t xml:space="preserve"> </w:t>
      </w:r>
      <w:r w:rsidRPr="002051CE">
        <w:t>un</w:t>
      </w:r>
      <w:r w:rsidR="00007AB3">
        <w:t xml:space="preserve"> </w:t>
      </w:r>
      <w:r w:rsidRPr="002051CE">
        <w:t>accent</w:t>
      </w:r>
      <w:r w:rsidR="00007AB3">
        <w:t xml:space="preserve"> </w:t>
      </w:r>
      <w:r w:rsidRPr="002051CE">
        <w:t>mai</w:t>
      </w:r>
      <w:r w:rsidR="00007AB3">
        <w:t xml:space="preserve"> </w:t>
      </w:r>
      <w:r w:rsidRPr="002051CE">
        <w:t>mare</w:t>
      </w:r>
      <w:r w:rsidR="00007AB3">
        <w:t xml:space="preserve"> </w:t>
      </w:r>
      <w:r w:rsidRPr="002051CE">
        <w:t>pe</w:t>
      </w:r>
      <w:r w:rsidR="00007AB3">
        <w:t xml:space="preserve"> </w:t>
      </w:r>
      <w:r w:rsidRPr="002051CE">
        <w:t>o</w:t>
      </w:r>
      <w:r w:rsidR="00007AB3">
        <w:t xml:space="preserve"> </w:t>
      </w:r>
      <w:r w:rsidRPr="002051CE">
        <w:t>tranziție</w:t>
      </w:r>
      <w:r w:rsidR="00007AB3">
        <w:t xml:space="preserve"> </w:t>
      </w:r>
      <w:r w:rsidRPr="002051CE">
        <w:t>justă</w:t>
      </w:r>
      <w:r w:rsidR="00007AB3">
        <w:t xml:space="preserve"> </w:t>
      </w:r>
      <w:r w:rsidRPr="002051CE">
        <w:t>care</w:t>
      </w:r>
      <w:r w:rsidR="00007AB3">
        <w:t xml:space="preserve"> </w:t>
      </w:r>
      <w:r w:rsidRPr="002051CE">
        <w:t>să</w:t>
      </w:r>
      <w:r w:rsidR="00007AB3">
        <w:t xml:space="preserve"> </w:t>
      </w:r>
      <w:r w:rsidRPr="002051CE">
        <w:t>nu</w:t>
      </w:r>
      <w:r w:rsidR="00007AB3">
        <w:t xml:space="preserve"> </w:t>
      </w:r>
      <w:r w:rsidRPr="002051CE">
        <w:t>lase</w:t>
      </w:r>
      <w:r w:rsidR="00007AB3">
        <w:t xml:space="preserve"> </w:t>
      </w:r>
      <w:r w:rsidRPr="002051CE">
        <w:t>pe</w:t>
      </w:r>
      <w:r w:rsidR="00007AB3">
        <w:t xml:space="preserve"> </w:t>
      </w:r>
      <w:r w:rsidRPr="002051CE">
        <w:t>nimeni</w:t>
      </w:r>
      <w:r w:rsidR="00007AB3">
        <w:t xml:space="preserve"> </w:t>
      </w:r>
      <w:r w:rsidRPr="002051CE">
        <w:t>în</w:t>
      </w:r>
      <w:r w:rsidR="00007AB3">
        <w:t xml:space="preserve"> </w:t>
      </w:r>
      <w:r w:rsidRPr="002051CE">
        <w:t>urmă,</w:t>
      </w:r>
      <w:r w:rsidR="00007AB3">
        <w:t xml:space="preserve"> </w:t>
      </w:r>
      <w:r w:rsidRPr="002051CE">
        <w:t>condiții</w:t>
      </w:r>
      <w:r w:rsidR="00007AB3">
        <w:t xml:space="preserve"> </w:t>
      </w:r>
      <w:r w:rsidRPr="002051CE">
        <w:t>de</w:t>
      </w:r>
      <w:r w:rsidR="00007AB3">
        <w:t xml:space="preserve"> </w:t>
      </w:r>
      <w:r w:rsidRPr="002051CE">
        <w:t>concurență</w:t>
      </w:r>
      <w:r w:rsidR="00007AB3">
        <w:t xml:space="preserve"> </w:t>
      </w:r>
      <w:r w:rsidRPr="002051CE">
        <w:t>echitabile</w:t>
      </w:r>
      <w:r w:rsidR="00007AB3">
        <w:t xml:space="preserve"> </w:t>
      </w:r>
      <w:r w:rsidRPr="002051CE">
        <w:t>cu</w:t>
      </w:r>
      <w:r w:rsidR="00007AB3">
        <w:t xml:space="preserve"> </w:t>
      </w:r>
      <w:r w:rsidRPr="002051CE">
        <w:t>partenerii</w:t>
      </w:r>
      <w:r w:rsidR="00007AB3">
        <w:t xml:space="preserve"> </w:t>
      </w:r>
      <w:r w:rsidRPr="002051CE">
        <w:t>internaționali</w:t>
      </w:r>
      <w:r w:rsidR="00007AB3">
        <w:t xml:space="preserve"> </w:t>
      </w:r>
      <w:r w:rsidRPr="002051CE">
        <w:t>și</w:t>
      </w:r>
      <w:r w:rsidR="00007AB3">
        <w:t xml:space="preserve"> </w:t>
      </w:r>
      <w:r w:rsidRPr="002051CE">
        <w:t>un</w:t>
      </w:r>
      <w:r w:rsidR="00007AB3">
        <w:t xml:space="preserve"> </w:t>
      </w:r>
      <w:r w:rsidRPr="002051CE">
        <w:t>dialog</w:t>
      </w:r>
      <w:r w:rsidR="00007AB3">
        <w:t xml:space="preserve"> </w:t>
      </w:r>
      <w:r w:rsidRPr="002051CE">
        <w:t>strategic</w:t>
      </w:r>
      <w:r w:rsidR="00007AB3">
        <w:t xml:space="preserve"> </w:t>
      </w:r>
      <w:r w:rsidRPr="002051CE">
        <w:t>privind</w:t>
      </w:r>
      <w:r w:rsidR="00007AB3">
        <w:t xml:space="preserve"> </w:t>
      </w:r>
      <w:r w:rsidRPr="002051CE">
        <w:t>cadrul</w:t>
      </w:r>
      <w:r w:rsidR="00007AB3">
        <w:t xml:space="preserve"> </w:t>
      </w:r>
      <w:r w:rsidRPr="002051CE">
        <w:t>post-2030,</w:t>
      </w:r>
      <w:r w:rsidR="00007AB3">
        <w:t xml:space="preserve"> </w:t>
      </w:r>
      <w:r w:rsidRPr="002051CE">
        <w:t>inclusiv</w:t>
      </w:r>
      <w:r w:rsidR="00007AB3">
        <w:t xml:space="preserve"> </w:t>
      </w:r>
      <w:r w:rsidRPr="002051CE">
        <w:t>cu</w:t>
      </w:r>
      <w:r w:rsidR="00007AB3">
        <w:t xml:space="preserve"> </w:t>
      </w:r>
      <w:r w:rsidRPr="002051CE">
        <w:t>industria</w:t>
      </w:r>
      <w:r w:rsidR="00007AB3">
        <w:t xml:space="preserve"> </w:t>
      </w:r>
      <w:r w:rsidRPr="002051CE">
        <w:t>și</w:t>
      </w:r>
      <w:r w:rsidR="00007AB3">
        <w:t xml:space="preserve"> </w:t>
      </w:r>
      <w:r w:rsidRPr="002051CE">
        <w:t>cu</w:t>
      </w:r>
      <w:r w:rsidR="00007AB3">
        <w:t xml:space="preserve"> </w:t>
      </w:r>
      <w:r w:rsidRPr="002051CE">
        <w:t>sectorul</w:t>
      </w:r>
      <w:r w:rsidR="00007AB3">
        <w:t xml:space="preserve"> </w:t>
      </w:r>
      <w:r w:rsidRPr="002051CE">
        <w:t>agricol.</w:t>
      </w:r>
      <w:r w:rsidR="00007AB3">
        <w:t xml:space="preserve"> </w:t>
      </w:r>
      <w:r w:rsidRPr="002051CE">
        <w:t>Rezultatul</w:t>
      </w:r>
      <w:r w:rsidR="00007AB3">
        <w:t xml:space="preserve"> </w:t>
      </w:r>
      <w:r w:rsidRPr="002051CE">
        <w:t>COP28</w:t>
      </w:r>
      <w:r w:rsidR="00007AB3">
        <w:t xml:space="preserve"> </w:t>
      </w:r>
      <w:r w:rsidRPr="002051CE">
        <w:t>de</w:t>
      </w:r>
      <w:r w:rsidR="00007AB3">
        <w:t xml:space="preserve"> </w:t>
      </w:r>
      <w:r w:rsidRPr="002051CE">
        <w:t>la</w:t>
      </w:r>
      <w:r w:rsidR="00007AB3">
        <w:t xml:space="preserve"> </w:t>
      </w:r>
      <w:r w:rsidRPr="002051CE">
        <w:t>Dubai</w:t>
      </w:r>
      <w:r w:rsidR="00007AB3">
        <w:t xml:space="preserve"> </w:t>
      </w:r>
      <w:r w:rsidRPr="002051CE">
        <w:t>arată</w:t>
      </w:r>
      <w:r w:rsidR="00007AB3">
        <w:t xml:space="preserve"> </w:t>
      </w:r>
      <w:r w:rsidRPr="002051CE">
        <w:t>că</w:t>
      </w:r>
      <w:r w:rsidR="00007AB3">
        <w:t xml:space="preserve"> </w:t>
      </w:r>
      <w:r w:rsidRPr="002051CE">
        <w:t>restul</w:t>
      </w:r>
      <w:r w:rsidR="00007AB3">
        <w:t xml:space="preserve"> </w:t>
      </w:r>
      <w:r w:rsidRPr="002051CE">
        <w:t>lumii</w:t>
      </w:r>
      <w:r w:rsidR="00007AB3">
        <w:t xml:space="preserve"> </w:t>
      </w:r>
      <w:r w:rsidRPr="002051CE">
        <w:t>se</w:t>
      </w:r>
      <w:r w:rsidR="00007AB3">
        <w:t xml:space="preserve"> </w:t>
      </w:r>
      <w:r w:rsidRPr="002051CE">
        <w:t>îndreaptă</w:t>
      </w:r>
      <w:r w:rsidR="00007AB3">
        <w:t xml:space="preserve"> </w:t>
      </w:r>
      <w:r w:rsidRPr="002051CE">
        <w:t>în</w:t>
      </w:r>
      <w:r w:rsidR="00007AB3">
        <w:t xml:space="preserve"> </w:t>
      </w:r>
      <w:r w:rsidRPr="002051CE">
        <w:t>aceeași</w:t>
      </w:r>
      <w:r w:rsidR="00007AB3">
        <w:t xml:space="preserve"> </w:t>
      </w:r>
      <w:r w:rsidRPr="002051CE">
        <w:t>direcție.</w:t>
      </w:r>
      <w:r w:rsidR="00007AB3">
        <w:t xml:space="preserve"> </w:t>
      </w:r>
      <w:r w:rsidRPr="002051CE">
        <w:t>UE</w:t>
      </w:r>
      <w:r w:rsidR="00007AB3">
        <w:t xml:space="preserve"> </w:t>
      </w:r>
      <w:r w:rsidRPr="002051CE">
        <w:t>a</w:t>
      </w:r>
      <w:r w:rsidR="00007AB3">
        <w:t xml:space="preserve"> </w:t>
      </w:r>
      <w:r w:rsidRPr="002051CE">
        <w:t>fost</w:t>
      </w:r>
      <w:r w:rsidR="00007AB3">
        <w:t xml:space="preserve"> </w:t>
      </w:r>
      <w:r w:rsidRPr="002051CE">
        <w:t>deschizătoare</w:t>
      </w:r>
      <w:r w:rsidR="00007AB3">
        <w:t xml:space="preserve"> </w:t>
      </w:r>
      <w:r w:rsidRPr="002051CE">
        <w:t>de</w:t>
      </w:r>
      <w:r w:rsidR="00007AB3">
        <w:t xml:space="preserve"> </w:t>
      </w:r>
      <w:r w:rsidRPr="002051CE">
        <w:t>drumuri</w:t>
      </w:r>
      <w:r w:rsidR="00007AB3">
        <w:t xml:space="preserve"> </w:t>
      </w:r>
      <w:r w:rsidRPr="002051CE">
        <w:t>în</w:t>
      </w:r>
      <w:r w:rsidR="00007AB3">
        <w:t xml:space="preserve"> </w:t>
      </w:r>
      <w:r w:rsidRPr="002051CE">
        <w:t>ceea</w:t>
      </w:r>
      <w:r w:rsidR="00007AB3">
        <w:t xml:space="preserve"> </w:t>
      </w:r>
      <w:r w:rsidRPr="002051CE">
        <w:lastRenderedPageBreak/>
        <w:t>ce</w:t>
      </w:r>
      <w:r w:rsidR="00007AB3">
        <w:t xml:space="preserve"> </w:t>
      </w:r>
      <w:r w:rsidRPr="002051CE">
        <w:t>privește</w:t>
      </w:r>
      <w:r w:rsidR="00007AB3">
        <w:t xml:space="preserve"> </w:t>
      </w:r>
      <w:r w:rsidRPr="002051CE">
        <w:t>acțiunile</w:t>
      </w:r>
      <w:r w:rsidR="00007AB3">
        <w:t xml:space="preserve"> </w:t>
      </w:r>
      <w:r w:rsidRPr="002051CE">
        <w:t>internaționale</w:t>
      </w:r>
      <w:r w:rsidR="00007AB3">
        <w:t xml:space="preserve"> </w:t>
      </w:r>
      <w:r w:rsidRPr="002051CE">
        <w:t>în</w:t>
      </w:r>
      <w:r w:rsidR="00007AB3">
        <w:t xml:space="preserve"> </w:t>
      </w:r>
      <w:r w:rsidRPr="002051CE">
        <w:t>domeniul</w:t>
      </w:r>
      <w:r w:rsidR="00007AB3">
        <w:t xml:space="preserve"> </w:t>
      </w:r>
      <w:r w:rsidRPr="002051CE">
        <w:t>climei</w:t>
      </w:r>
      <w:r w:rsidR="00007AB3">
        <w:t xml:space="preserve"> </w:t>
      </w:r>
      <w:r w:rsidRPr="002051CE">
        <w:t>și</w:t>
      </w:r>
      <w:r w:rsidR="00007AB3">
        <w:t xml:space="preserve"> </w:t>
      </w:r>
      <w:r w:rsidRPr="002051CE">
        <w:t>ar</w:t>
      </w:r>
      <w:r w:rsidR="00007AB3">
        <w:t xml:space="preserve"> </w:t>
      </w:r>
      <w:r w:rsidRPr="002051CE">
        <w:t>trebui</w:t>
      </w:r>
      <w:r w:rsidR="00007AB3">
        <w:t xml:space="preserve"> </w:t>
      </w:r>
      <w:r w:rsidRPr="002051CE">
        <w:t>să</w:t>
      </w:r>
      <w:r w:rsidR="00007AB3">
        <w:t xml:space="preserve"> </w:t>
      </w:r>
      <w:r w:rsidRPr="002051CE">
        <w:t>rămână</w:t>
      </w:r>
      <w:r w:rsidR="00007AB3">
        <w:t xml:space="preserve"> </w:t>
      </w:r>
      <w:r w:rsidRPr="002051CE">
        <w:t>pe</w:t>
      </w:r>
      <w:r w:rsidR="00007AB3">
        <w:t xml:space="preserve"> </w:t>
      </w:r>
      <w:r w:rsidRPr="002051CE">
        <w:t>această</w:t>
      </w:r>
      <w:r w:rsidR="00007AB3">
        <w:t xml:space="preserve"> </w:t>
      </w:r>
      <w:r w:rsidRPr="002051CE">
        <w:t>traiectorie,</w:t>
      </w:r>
      <w:r w:rsidR="00007AB3">
        <w:t xml:space="preserve"> </w:t>
      </w:r>
      <w:r w:rsidRPr="002051CE">
        <w:t>creând</w:t>
      </w:r>
      <w:r w:rsidR="00007AB3">
        <w:t xml:space="preserve"> </w:t>
      </w:r>
      <w:r w:rsidRPr="002051CE">
        <w:t>oportunități</w:t>
      </w:r>
      <w:r w:rsidR="00007AB3">
        <w:t xml:space="preserve"> </w:t>
      </w:r>
      <w:r w:rsidRPr="002051CE">
        <w:t>pentru</w:t>
      </w:r>
      <w:r w:rsidR="00007AB3">
        <w:t xml:space="preserve"> </w:t>
      </w:r>
      <w:r w:rsidRPr="002051CE">
        <w:t>ca</w:t>
      </w:r>
      <w:r w:rsidR="00007AB3">
        <w:t xml:space="preserve"> </w:t>
      </w:r>
      <w:r w:rsidRPr="002051CE">
        <w:t>industria</w:t>
      </w:r>
      <w:r w:rsidR="00007AB3">
        <w:t xml:space="preserve"> </w:t>
      </w:r>
      <w:r w:rsidRPr="002051CE">
        <w:t>europeană</w:t>
      </w:r>
      <w:r w:rsidR="00007AB3">
        <w:t xml:space="preserve"> </w:t>
      </w:r>
      <w:r w:rsidRPr="002051CE">
        <w:t>să</w:t>
      </w:r>
      <w:r w:rsidR="00007AB3">
        <w:t xml:space="preserve"> </w:t>
      </w:r>
      <w:r w:rsidRPr="002051CE">
        <w:t>prospere</w:t>
      </w:r>
      <w:r w:rsidR="00007AB3">
        <w:t xml:space="preserve"> </w:t>
      </w:r>
      <w:r w:rsidRPr="002051CE">
        <w:t>pe</w:t>
      </w:r>
      <w:r w:rsidR="00007AB3">
        <w:t xml:space="preserve"> </w:t>
      </w:r>
      <w:r w:rsidRPr="002051CE">
        <w:t>noi</w:t>
      </w:r>
      <w:r w:rsidR="00007AB3">
        <w:t xml:space="preserve"> </w:t>
      </w:r>
      <w:r w:rsidRPr="002051CE">
        <w:t>piețe</w:t>
      </w:r>
      <w:r w:rsidR="00007AB3">
        <w:t xml:space="preserve"> </w:t>
      </w:r>
      <w:r w:rsidRPr="002051CE">
        <w:t>mondiale</w:t>
      </w:r>
      <w:r w:rsidR="00007AB3">
        <w:t xml:space="preserve"> </w:t>
      </w:r>
      <w:r w:rsidRPr="002051CE">
        <w:t>pentru</w:t>
      </w:r>
      <w:r w:rsidR="00007AB3">
        <w:t xml:space="preserve"> </w:t>
      </w:r>
      <w:r w:rsidRPr="002051CE">
        <w:t>tehnologii</w:t>
      </w:r>
      <w:r w:rsidR="00007AB3">
        <w:t xml:space="preserve"> </w:t>
      </w:r>
      <w:r w:rsidRPr="002051CE">
        <w:t>curate.</w:t>
      </w:r>
    </w:p>
    <w:p w14:paraId="356F51A3" w14:textId="2C0AE8C8" w:rsidR="002051CE" w:rsidRPr="002051CE" w:rsidRDefault="002051CE" w:rsidP="002051CE">
      <w:r w:rsidRPr="002051CE">
        <w:rPr>
          <w:b/>
          <w:bCs/>
        </w:rPr>
        <w:t>Previzibilitate</w:t>
      </w:r>
      <w:r w:rsidR="00007AB3">
        <w:rPr>
          <w:b/>
          <w:bCs/>
        </w:rPr>
        <w:t xml:space="preserve"> </w:t>
      </w:r>
      <w:r w:rsidRPr="002051CE">
        <w:rPr>
          <w:b/>
          <w:bCs/>
        </w:rPr>
        <w:t>și</w:t>
      </w:r>
      <w:r w:rsidR="00007AB3">
        <w:rPr>
          <w:b/>
          <w:bCs/>
        </w:rPr>
        <w:t xml:space="preserve"> </w:t>
      </w:r>
      <w:r w:rsidRPr="002051CE">
        <w:rPr>
          <w:b/>
          <w:bCs/>
        </w:rPr>
        <w:t>durabilitate</w:t>
      </w:r>
      <w:r w:rsidR="00007AB3">
        <w:rPr>
          <w:b/>
          <w:bCs/>
        </w:rPr>
        <w:t xml:space="preserve"> </w:t>
      </w:r>
      <w:r w:rsidRPr="002051CE">
        <w:rPr>
          <w:b/>
          <w:bCs/>
        </w:rPr>
        <w:t>pentru</w:t>
      </w:r>
      <w:r w:rsidR="00007AB3">
        <w:rPr>
          <w:b/>
          <w:bCs/>
        </w:rPr>
        <w:t xml:space="preserve"> </w:t>
      </w:r>
      <w:r w:rsidRPr="002051CE">
        <w:rPr>
          <w:b/>
          <w:bCs/>
        </w:rPr>
        <w:t>economia</w:t>
      </w:r>
      <w:r w:rsidR="00007AB3">
        <w:rPr>
          <w:b/>
          <w:bCs/>
        </w:rPr>
        <w:t xml:space="preserve"> </w:t>
      </w:r>
      <w:r w:rsidRPr="002051CE">
        <w:rPr>
          <w:b/>
          <w:bCs/>
        </w:rPr>
        <w:t>și</w:t>
      </w:r>
      <w:r w:rsidR="00007AB3">
        <w:rPr>
          <w:b/>
          <w:bCs/>
        </w:rPr>
        <w:t xml:space="preserve"> </w:t>
      </w:r>
      <w:r w:rsidRPr="002051CE">
        <w:rPr>
          <w:b/>
          <w:bCs/>
        </w:rPr>
        <w:t>societatea</w:t>
      </w:r>
      <w:r w:rsidR="00007AB3">
        <w:rPr>
          <w:b/>
          <w:bCs/>
        </w:rPr>
        <w:t xml:space="preserve"> </w:t>
      </w:r>
      <w:r w:rsidRPr="002051CE">
        <w:rPr>
          <w:b/>
          <w:bCs/>
        </w:rPr>
        <w:t>noastră</w:t>
      </w:r>
    </w:p>
    <w:p w14:paraId="0A9BB3FC" w14:textId="661F5E9D" w:rsidR="002051CE" w:rsidRPr="002051CE" w:rsidRDefault="002051CE" w:rsidP="002051CE">
      <w:r w:rsidRPr="002051CE">
        <w:t>Stabilirea</w:t>
      </w:r>
      <w:r w:rsidR="00007AB3">
        <w:t xml:space="preserve"> </w:t>
      </w:r>
      <w:r w:rsidRPr="002051CE">
        <w:t>unui</w:t>
      </w:r>
      <w:r w:rsidR="00007AB3">
        <w:t xml:space="preserve"> </w:t>
      </w:r>
      <w:r w:rsidRPr="002051CE">
        <w:t>obiectiv</w:t>
      </w:r>
      <w:r w:rsidR="00007AB3">
        <w:t xml:space="preserve"> </w:t>
      </w:r>
      <w:r w:rsidRPr="002051CE">
        <w:t>climatic</w:t>
      </w:r>
      <w:r w:rsidR="00007AB3">
        <w:t xml:space="preserve"> </w:t>
      </w:r>
      <w:r w:rsidRPr="002051CE">
        <w:t>pentru</w:t>
      </w:r>
      <w:r w:rsidR="00007AB3">
        <w:t xml:space="preserve"> </w:t>
      </w:r>
      <w:r w:rsidRPr="002051CE">
        <w:t>2040</w:t>
      </w:r>
      <w:r w:rsidR="00007AB3">
        <w:t xml:space="preserve"> </w:t>
      </w:r>
      <w:r w:rsidRPr="002051CE">
        <w:t>va</w:t>
      </w:r>
      <w:r w:rsidR="00007AB3">
        <w:t xml:space="preserve"> </w:t>
      </w:r>
      <w:r w:rsidRPr="002051CE">
        <w:rPr>
          <w:b/>
          <w:bCs/>
        </w:rPr>
        <w:t>ajuta</w:t>
      </w:r>
      <w:r w:rsidR="00007AB3">
        <w:rPr>
          <w:b/>
          <w:bCs/>
        </w:rPr>
        <w:t xml:space="preserve"> </w:t>
      </w:r>
      <w:r w:rsidRPr="002051CE">
        <w:rPr>
          <w:b/>
          <w:bCs/>
        </w:rPr>
        <w:t>industria,</w:t>
      </w:r>
      <w:r w:rsidR="00007AB3">
        <w:rPr>
          <w:b/>
          <w:bCs/>
        </w:rPr>
        <w:t xml:space="preserve"> </w:t>
      </w:r>
      <w:r w:rsidRPr="002051CE">
        <w:rPr>
          <w:b/>
          <w:bCs/>
        </w:rPr>
        <w:t>investitorii,</w:t>
      </w:r>
      <w:r w:rsidR="00007AB3">
        <w:rPr>
          <w:b/>
          <w:bCs/>
        </w:rPr>
        <w:t xml:space="preserve"> </w:t>
      </w:r>
      <w:r w:rsidRPr="002051CE">
        <w:rPr>
          <w:b/>
          <w:bCs/>
        </w:rPr>
        <w:t>cetățenii</w:t>
      </w:r>
      <w:r w:rsidR="00007AB3">
        <w:rPr>
          <w:b/>
          <w:bCs/>
        </w:rPr>
        <w:t xml:space="preserve"> </w:t>
      </w:r>
      <w:r w:rsidRPr="002051CE">
        <w:rPr>
          <w:b/>
          <w:bCs/>
        </w:rPr>
        <w:t>și</w:t>
      </w:r>
      <w:r w:rsidR="00007AB3">
        <w:rPr>
          <w:b/>
          <w:bCs/>
        </w:rPr>
        <w:t xml:space="preserve"> </w:t>
      </w:r>
      <w:r w:rsidRPr="002051CE">
        <w:rPr>
          <w:b/>
          <w:bCs/>
        </w:rPr>
        <w:t>guvernele</w:t>
      </w:r>
      <w:r w:rsidR="00007AB3">
        <w:rPr>
          <w:b/>
          <w:bCs/>
        </w:rPr>
        <w:t xml:space="preserve"> </w:t>
      </w:r>
      <w:r w:rsidRPr="002051CE">
        <w:rPr>
          <w:b/>
          <w:bCs/>
        </w:rPr>
        <w:t>europene</w:t>
      </w:r>
      <w:r w:rsidR="00007AB3">
        <w:t xml:space="preserve"> </w:t>
      </w:r>
      <w:r w:rsidRPr="002051CE">
        <w:t>să</w:t>
      </w:r>
      <w:r w:rsidR="00007AB3">
        <w:t xml:space="preserve"> </w:t>
      </w:r>
      <w:r w:rsidRPr="002051CE">
        <w:t>ia,</w:t>
      </w:r>
      <w:r w:rsidR="00007AB3">
        <w:t xml:space="preserve"> </w:t>
      </w:r>
      <w:r w:rsidRPr="002051CE">
        <w:t>în</w:t>
      </w:r>
      <w:r w:rsidR="00007AB3">
        <w:t xml:space="preserve"> </w:t>
      </w:r>
      <w:r w:rsidRPr="002051CE">
        <w:t>acest</w:t>
      </w:r>
      <w:r w:rsidR="00007AB3">
        <w:t xml:space="preserve"> </w:t>
      </w:r>
      <w:r w:rsidRPr="002051CE">
        <w:t>deceniu,</w:t>
      </w:r>
      <w:r w:rsidR="00007AB3">
        <w:t xml:space="preserve"> </w:t>
      </w:r>
      <w:r w:rsidRPr="002051CE">
        <w:t>decizii</w:t>
      </w:r>
      <w:r w:rsidR="00007AB3">
        <w:t xml:space="preserve"> </w:t>
      </w:r>
      <w:r w:rsidRPr="002051CE">
        <w:t>care</w:t>
      </w:r>
      <w:r w:rsidR="00007AB3">
        <w:t xml:space="preserve"> </w:t>
      </w:r>
      <w:r w:rsidRPr="002051CE">
        <w:t>vor</w:t>
      </w:r>
      <w:r w:rsidR="00007AB3">
        <w:t xml:space="preserve"> </w:t>
      </w:r>
      <w:r w:rsidRPr="002051CE">
        <w:t>menține</w:t>
      </w:r>
      <w:r w:rsidR="00007AB3">
        <w:t xml:space="preserve"> </w:t>
      </w:r>
      <w:r w:rsidRPr="002051CE">
        <w:t>UE</w:t>
      </w:r>
      <w:r w:rsidR="00007AB3">
        <w:t xml:space="preserve"> </w:t>
      </w:r>
      <w:r w:rsidRPr="002051CE">
        <w:t>pe</w:t>
      </w:r>
      <w:r w:rsidR="00007AB3">
        <w:t xml:space="preserve"> </w:t>
      </w:r>
      <w:r w:rsidRPr="002051CE">
        <w:t>calea</w:t>
      </w:r>
      <w:r w:rsidR="00007AB3">
        <w:t xml:space="preserve"> </w:t>
      </w:r>
      <w:r w:rsidRPr="002051CE">
        <w:t>cea</w:t>
      </w:r>
      <w:r w:rsidR="00007AB3">
        <w:t xml:space="preserve"> </w:t>
      </w:r>
      <w:r w:rsidRPr="002051CE">
        <w:t>bună</w:t>
      </w:r>
      <w:r w:rsidR="00007AB3">
        <w:t xml:space="preserve"> </w:t>
      </w:r>
      <w:r w:rsidRPr="002051CE">
        <w:t>pentru</w:t>
      </w:r>
      <w:r w:rsidR="00007AB3">
        <w:t xml:space="preserve"> </w:t>
      </w:r>
      <w:r w:rsidRPr="002051CE">
        <w:t>a-și</w:t>
      </w:r>
      <w:r w:rsidR="00007AB3">
        <w:t xml:space="preserve"> </w:t>
      </w:r>
      <w:r w:rsidRPr="002051CE">
        <w:t>îndeplini</w:t>
      </w:r>
      <w:r w:rsidR="00007AB3">
        <w:t xml:space="preserve"> </w:t>
      </w:r>
      <w:r w:rsidRPr="002051CE">
        <w:t>obiectivul</w:t>
      </w:r>
      <w:r w:rsidR="00007AB3">
        <w:t xml:space="preserve"> </w:t>
      </w:r>
      <w:r w:rsidRPr="002051CE">
        <w:t>de</w:t>
      </w:r>
      <w:r w:rsidR="00007AB3">
        <w:t xml:space="preserve"> </w:t>
      </w:r>
      <w:r w:rsidRPr="002051CE">
        <w:t>neutralitate</w:t>
      </w:r>
      <w:r w:rsidR="00007AB3">
        <w:t xml:space="preserve"> </w:t>
      </w:r>
      <w:r w:rsidRPr="002051CE">
        <w:t>climatică</w:t>
      </w:r>
      <w:r w:rsidR="00007AB3">
        <w:t xml:space="preserve"> </w:t>
      </w:r>
      <w:r w:rsidRPr="002051CE">
        <w:t>în</w:t>
      </w:r>
      <w:r w:rsidR="00007AB3">
        <w:t xml:space="preserve"> </w:t>
      </w:r>
      <w:r w:rsidRPr="002051CE">
        <w:t>2050.</w:t>
      </w:r>
      <w:r w:rsidR="00007AB3">
        <w:t xml:space="preserve"> </w:t>
      </w:r>
      <w:r w:rsidRPr="002051CE">
        <w:t>Se</w:t>
      </w:r>
      <w:r w:rsidR="00007AB3">
        <w:t xml:space="preserve"> </w:t>
      </w:r>
      <w:r w:rsidRPr="002051CE">
        <w:t>vor</w:t>
      </w:r>
      <w:r w:rsidR="00007AB3">
        <w:t xml:space="preserve"> </w:t>
      </w:r>
      <w:r w:rsidRPr="002051CE">
        <w:rPr>
          <w:b/>
          <w:bCs/>
        </w:rPr>
        <w:t>transmite</w:t>
      </w:r>
      <w:r w:rsidR="00007AB3">
        <w:rPr>
          <w:b/>
          <w:bCs/>
        </w:rPr>
        <w:t xml:space="preserve"> </w:t>
      </w:r>
      <w:r w:rsidRPr="002051CE">
        <w:rPr>
          <w:b/>
          <w:bCs/>
        </w:rPr>
        <w:t>astfel</w:t>
      </w:r>
      <w:r w:rsidR="00007AB3">
        <w:rPr>
          <w:b/>
          <w:bCs/>
        </w:rPr>
        <w:t xml:space="preserve"> </w:t>
      </w:r>
      <w:r w:rsidRPr="002051CE">
        <w:rPr>
          <w:b/>
          <w:bCs/>
        </w:rPr>
        <w:t>semnale</w:t>
      </w:r>
      <w:r w:rsidR="00007AB3">
        <w:rPr>
          <w:b/>
          <w:bCs/>
        </w:rPr>
        <w:t xml:space="preserve"> </w:t>
      </w:r>
      <w:r w:rsidRPr="002051CE">
        <w:rPr>
          <w:b/>
          <w:bCs/>
        </w:rPr>
        <w:t>importante</w:t>
      </w:r>
      <w:r w:rsidR="00007AB3">
        <w:rPr>
          <w:b/>
          <w:bCs/>
        </w:rPr>
        <w:t xml:space="preserve"> </w:t>
      </w:r>
      <w:r w:rsidRPr="002051CE">
        <w:rPr>
          <w:b/>
          <w:bCs/>
        </w:rPr>
        <w:t>cu</w:t>
      </w:r>
      <w:r w:rsidR="00007AB3">
        <w:rPr>
          <w:b/>
          <w:bCs/>
        </w:rPr>
        <w:t xml:space="preserve"> </w:t>
      </w:r>
      <w:r w:rsidRPr="002051CE">
        <w:rPr>
          <w:b/>
          <w:bCs/>
        </w:rPr>
        <w:t>privire</w:t>
      </w:r>
      <w:r w:rsidR="00007AB3">
        <w:rPr>
          <w:b/>
          <w:bCs/>
        </w:rPr>
        <w:t xml:space="preserve"> </w:t>
      </w:r>
      <w:r w:rsidRPr="002051CE">
        <w:rPr>
          <w:b/>
          <w:bCs/>
        </w:rPr>
        <w:t>la</w:t>
      </w:r>
      <w:r w:rsidR="00007AB3">
        <w:rPr>
          <w:b/>
          <w:bCs/>
        </w:rPr>
        <w:t xml:space="preserve"> </w:t>
      </w:r>
      <w:r w:rsidRPr="002051CE">
        <w:rPr>
          <w:b/>
          <w:bCs/>
        </w:rPr>
        <w:t>modul</w:t>
      </w:r>
      <w:r w:rsidR="00007AB3">
        <w:rPr>
          <w:b/>
          <w:bCs/>
        </w:rPr>
        <w:t xml:space="preserve"> </w:t>
      </w:r>
      <w:r w:rsidRPr="002051CE">
        <w:rPr>
          <w:b/>
          <w:bCs/>
        </w:rPr>
        <w:t>de</w:t>
      </w:r>
      <w:r w:rsidR="00007AB3">
        <w:rPr>
          <w:b/>
          <w:bCs/>
        </w:rPr>
        <w:t xml:space="preserve"> </w:t>
      </w:r>
      <w:r w:rsidRPr="002051CE">
        <w:rPr>
          <w:b/>
          <w:bCs/>
        </w:rPr>
        <w:t>a</w:t>
      </w:r>
      <w:r w:rsidR="00007AB3">
        <w:rPr>
          <w:b/>
          <w:bCs/>
        </w:rPr>
        <w:t xml:space="preserve"> </w:t>
      </w:r>
      <w:r w:rsidRPr="002051CE">
        <w:rPr>
          <w:b/>
          <w:bCs/>
        </w:rPr>
        <w:t>investi</w:t>
      </w:r>
      <w:r w:rsidR="00007AB3">
        <w:rPr>
          <w:b/>
          <w:bCs/>
        </w:rPr>
        <w:t xml:space="preserve"> </w:t>
      </w:r>
      <w:r w:rsidRPr="002051CE">
        <w:rPr>
          <w:b/>
          <w:bCs/>
        </w:rPr>
        <w:t>și</w:t>
      </w:r>
      <w:r w:rsidR="00007AB3">
        <w:rPr>
          <w:b/>
          <w:bCs/>
        </w:rPr>
        <w:t xml:space="preserve"> </w:t>
      </w:r>
      <w:r w:rsidRPr="002051CE">
        <w:rPr>
          <w:b/>
          <w:bCs/>
        </w:rPr>
        <w:t>de</w:t>
      </w:r>
      <w:r w:rsidR="00007AB3">
        <w:rPr>
          <w:b/>
          <w:bCs/>
        </w:rPr>
        <w:t xml:space="preserve"> </w:t>
      </w:r>
      <w:r w:rsidRPr="002051CE">
        <w:rPr>
          <w:b/>
          <w:bCs/>
        </w:rPr>
        <w:t>a</w:t>
      </w:r>
      <w:r w:rsidR="00007AB3">
        <w:rPr>
          <w:b/>
          <w:bCs/>
        </w:rPr>
        <w:t xml:space="preserve"> </w:t>
      </w:r>
      <w:r w:rsidRPr="002051CE">
        <w:rPr>
          <w:b/>
          <w:bCs/>
        </w:rPr>
        <w:t>planifica</w:t>
      </w:r>
      <w:r w:rsidR="00007AB3">
        <w:rPr>
          <w:b/>
          <w:bCs/>
        </w:rPr>
        <w:t xml:space="preserve"> </w:t>
      </w:r>
      <w:r w:rsidRPr="002051CE">
        <w:rPr>
          <w:b/>
          <w:bCs/>
        </w:rPr>
        <w:t>în</w:t>
      </w:r>
      <w:r w:rsidR="00007AB3">
        <w:rPr>
          <w:b/>
          <w:bCs/>
        </w:rPr>
        <w:t xml:space="preserve"> </w:t>
      </w:r>
      <w:r w:rsidRPr="002051CE">
        <w:rPr>
          <w:b/>
          <w:bCs/>
        </w:rPr>
        <w:t>mod</w:t>
      </w:r>
      <w:r w:rsidR="00007AB3">
        <w:rPr>
          <w:b/>
          <w:bCs/>
        </w:rPr>
        <w:t xml:space="preserve"> </w:t>
      </w:r>
      <w:r w:rsidRPr="002051CE">
        <w:rPr>
          <w:b/>
          <w:bCs/>
        </w:rPr>
        <w:t>eficace</w:t>
      </w:r>
      <w:r w:rsidR="00007AB3">
        <w:rPr>
          <w:b/>
          <w:bCs/>
        </w:rPr>
        <w:t xml:space="preserve"> </w:t>
      </w:r>
      <w:r w:rsidRPr="002051CE">
        <w:rPr>
          <w:b/>
          <w:bCs/>
        </w:rPr>
        <w:t>pe</w:t>
      </w:r>
      <w:r w:rsidR="00007AB3">
        <w:rPr>
          <w:b/>
          <w:bCs/>
        </w:rPr>
        <w:t xml:space="preserve"> </w:t>
      </w:r>
      <w:r w:rsidRPr="002051CE">
        <w:rPr>
          <w:b/>
          <w:bCs/>
        </w:rPr>
        <w:t>termen</w:t>
      </w:r>
      <w:r w:rsidR="00007AB3">
        <w:rPr>
          <w:b/>
          <w:bCs/>
        </w:rPr>
        <w:t xml:space="preserve"> </w:t>
      </w:r>
      <w:r w:rsidRPr="002051CE">
        <w:rPr>
          <w:b/>
          <w:bCs/>
        </w:rPr>
        <w:t>lung</w:t>
      </w:r>
      <w:r w:rsidRPr="002051CE">
        <w:t>,</w:t>
      </w:r>
      <w:r w:rsidR="00007AB3">
        <w:t xml:space="preserve"> </w:t>
      </w:r>
      <w:r w:rsidRPr="002051CE">
        <w:t>reducând</w:t>
      </w:r>
      <w:r w:rsidR="00007AB3">
        <w:t xml:space="preserve"> </w:t>
      </w:r>
      <w:r w:rsidRPr="002051CE">
        <w:t>la</w:t>
      </w:r>
      <w:r w:rsidR="00007AB3">
        <w:t xml:space="preserve"> </w:t>
      </w:r>
      <w:r w:rsidRPr="002051CE">
        <w:t>minimum</w:t>
      </w:r>
      <w:r w:rsidR="00007AB3">
        <w:t xml:space="preserve"> </w:t>
      </w:r>
      <w:r w:rsidRPr="002051CE">
        <w:t>riscurile</w:t>
      </w:r>
      <w:r w:rsidR="00007AB3">
        <w:t xml:space="preserve"> </w:t>
      </w:r>
      <w:r w:rsidRPr="002051CE">
        <w:t>de</w:t>
      </w:r>
      <w:r w:rsidR="00007AB3">
        <w:t xml:space="preserve"> </w:t>
      </w:r>
      <w:r w:rsidRPr="002051CE">
        <w:t>depreciere</w:t>
      </w:r>
      <w:r w:rsidR="00007AB3">
        <w:t xml:space="preserve"> </w:t>
      </w:r>
      <w:r w:rsidRPr="002051CE">
        <w:t>a</w:t>
      </w:r>
      <w:r w:rsidR="00007AB3">
        <w:t xml:space="preserve"> </w:t>
      </w:r>
      <w:r w:rsidRPr="002051CE">
        <w:t>activelor.</w:t>
      </w:r>
      <w:r w:rsidR="00007AB3">
        <w:t xml:space="preserve"> </w:t>
      </w:r>
      <w:r w:rsidRPr="002051CE">
        <w:t>Prin</w:t>
      </w:r>
      <w:r w:rsidR="00007AB3">
        <w:t xml:space="preserve"> </w:t>
      </w:r>
      <w:r w:rsidRPr="002051CE">
        <w:t>această</w:t>
      </w:r>
      <w:r w:rsidR="00007AB3">
        <w:t xml:space="preserve"> </w:t>
      </w:r>
      <w:r w:rsidRPr="002051CE">
        <w:t>planificare</w:t>
      </w:r>
      <w:r w:rsidR="00007AB3">
        <w:t xml:space="preserve"> </w:t>
      </w:r>
      <w:r w:rsidRPr="002051CE">
        <w:t>prospectivă,</w:t>
      </w:r>
      <w:r w:rsidR="00007AB3">
        <w:t xml:space="preserve"> </w:t>
      </w:r>
      <w:r w:rsidRPr="002051CE">
        <w:t>este</w:t>
      </w:r>
      <w:r w:rsidR="00007AB3">
        <w:t xml:space="preserve"> </w:t>
      </w:r>
      <w:r w:rsidRPr="002051CE">
        <w:t>posibilă</w:t>
      </w:r>
      <w:r w:rsidR="00007AB3">
        <w:t xml:space="preserve"> </w:t>
      </w:r>
      <w:r w:rsidRPr="002051CE">
        <w:t>conturarea</w:t>
      </w:r>
      <w:r w:rsidR="00007AB3">
        <w:t xml:space="preserve"> </w:t>
      </w:r>
      <w:r w:rsidRPr="002051CE">
        <w:t>unei</w:t>
      </w:r>
      <w:r w:rsidR="00007AB3">
        <w:t xml:space="preserve"> </w:t>
      </w:r>
      <w:r w:rsidRPr="002051CE">
        <w:t>societăți</w:t>
      </w:r>
      <w:r w:rsidR="00007AB3">
        <w:t xml:space="preserve"> </w:t>
      </w:r>
      <w:r w:rsidRPr="002051CE">
        <w:t>prospere,</w:t>
      </w:r>
      <w:r w:rsidR="00007AB3">
        <w:t xml:space="preserve"> </w:t>
      </w:r>
      <w:r w:rsidRPr="002051CE">
        <w:t>competitive</w:t>
      </w:r>
      <w:r w:rsidR="00007AB3">
        <w:t xml:space="preserve"> </w:t>
      </w:r>
      <w:r w:rsidRPr="002051CE">
        <w:t>și</w:t>
      </w:r>
      <w:r w:rsidR="00007AB3">
        <w:t xml:space="preserve"> </w:t>
      </w:r>
      <w:r w:rsidRPr="002051CE">
        <w:t>echitabile,</w:t>
      </w:r>
      <w:r w:rsidR="00007AB3">
        <w:t xml:space="preserve"> </w:t>
      </w:r>
      <w:r w:rsidRPr="002051CE">
        <w:t>decarbonizarea</w:t>
      </w:r>
      <w:r w:rsidR="00007AB3">
        <w:t xml:space="preserve"> </w:t>
      </w:r>
      <w:r w:rsidRPr="002051CE">
        <w:t>industriei</w:t>
      </w:r>
      <w:r w:rsidR="00007AB3">
        <w:t xml:space="preserve"> </w:t>
      </w:r>
      <w:r w:rsidRPr="002051CE">
        <w:t>și</w:t>
      </w:r>
      <w:r w:rsidR="00007AB3">
        <w:t xml:space="preserve"> </w:t>
      </w:r>
      <w:r w:rsidRPr="002051CE">
        <w:t>a</w:t>
      </w:r>
      <w:r w:rsidR="00007AB3">
        <w:t xml:space="preserve"> </w:t>
      </w:r>
      <w:r w:rsidRPr="002051CE">
        <w:t>sistemelor</w:t>
      </w:r>
      <w:r w:rsidR="00007AB3">
        <w:t xml:space="preserve"> </w:t>
      </w:r>
      <w:r w:rsidRPr="002051CE">
        <w:t>energetice</w:t>
      </w:r>
      <w:r w:rsidR="00007AB3">
        <w:t xml:space="preserve"> </w:t>
      </w:r>
      <w:r w:rsidRPr="002051CE">
        <w:t>ale</w:t>
      </w:r>
      <w:r w:rsidR="00007AB3">
        <w:t xml:space="preserve"> </w:t>
      </w:r>
      <w:r w:rsidRPr="002051CE">
        <w:t>UE</w:t>
      </w:r>
      <w:r w:rsidR="00007AB3">
        <w:t xml:space="preserve"> </w:t>
      </w:r>
      <w:r w:rsidRPr="002051CE">
        <w:t>și</w:t>
      </w:r>
      <w:r w:rsidR="00007AB3">
        <w:t xml:space="preserve"> </w:t>
      </w:r>
      <w:r w:rsidRPr="002051CE">
        <w:t>asigurarea</w:t>
      </w:r>
      <w:r w:rsidR="00007AB3">
        <w:t xml:space="preserve"> </w:t>
      </w:r>
      <w:r w:rsidRPr="002051CE">
        <w:t>faptului</w:t>
      </w:r>
      <w:r w:rsidR="00007AB3">
        <w:t xml:space="preserve"> </w:t>
      </w:r>
      <w:r w:rsidRPr="002051CE">
        <w:t>că</w:t>
      </w:r>
      <w:r w:rsidR="00007AB3">
        <w:t xml:space="preserve"> </w:t>
      </w:r>
      <w:r w:rsidRPr="002051CE">
        <w:t>Europa</w:t>
      </w:r>
      <w:r w:rsidR="00007AB3">
        <w:t xml:space="preserve"> </w:t>
      </w:r>
      <w:r w:rsidRPr="002051CE">
        <w:t>este</w:t>
      </w:r>
      <w:r w:rsidR="00007AB3">
        <w:t xml:space="preserve"> </w:t>
      </w:r>
      <w:r w:rsidRPr="002051CE">
        <w:t>o</w:t>
      </w:r>
      <w:r w:rsidR="00007AB3">
        <w:t xml:space="preserve"> </w:t>
      </w:r>
      <w:r w:rsidRPr="002051CE">
        <w:t>destinație</w:t>
      </w:r>
      <w:r w:rsidR="00007AB3">
        <w:t xml:space="preserve"> </w:t>
      </w:r>
      <w:r w:rsidRPr="002051CE">
        <w:t>principală</w:t>
      </w:r>
      <w:r w:rsidR="00007AB3">
        <w:t xml:space="preserve"> </w:t>
      </w:r>
      <w:r w:rsidRPr="002051CE">
        <w:t>pentru</w:t>
      </w:r>
      <w:r w:rsidR="00007AB3">
        <w:t xml:space="preserve"> </w:t>
      </w:r>
      <w:r w:rsidRPr="002051CE">
        <w:t>investiții,</w:t>
      </w:r>
      <w:r w:rsidR="00007AB3">
        <w:t xml:space="preserve"> </w:t>
      </w:r>
      <w:r w:rsidRPr="002051CE">
        <w:t>cu</w:t>
      </w:r>
      <w:r w:rsidR="00007AB3">
        <w:t xml:space="preserve"> </w:t>
      </w:r>
      <w:r w:rsidRPr="002051CE">
        <w:t>locuri</w:t>
      </w:r>
      <w:r w:rsidR="00007AB3">
        <w:t xml:space="preserve"> </w:t>
      </w:r>
      <w:r w:rsidRPr="002051CE">
        <w:t>de</w:t>
      </w:r>
      <w:r w:rsidR="00007AB3">
        <w:t xml:space="preserve"> </w:t>
      </w:r>
      <w:r w:rsidRPr="002051CE">
        <w:t>muncă</w:t>
      </w:r>
      <w:r w:rsidR="00007AB3">
        <w:t xml:space="preserve"> </w:t>
      </w:r>
      <w:r w:rsidRPr="002051CE">
        <w:t>stabile</w:t>
      </w:r>
      <w:r w:rsidR="00007AB3">
        <w:t xml:space="preserve"> </w:t>
      </w:r>
      <w:r w:rsidRPr="002051CE">
        <w:t>și</w:t>
      </w:r>
      <w:r w:rsidR="00007AB3">
        <w:t xml:space="preserve"> </w:t>
      </w:r>
      <w:r w:rsidRPr="002051CE">
        <w:t>adaptate</w:t>
      </w:r>
      <w:r w:rsidR="00007AB3">
        <w:t xml:space="preserve"> </w:t>
      </w:r>
      <w:r w:rsidRPr="002051CE">
        <w:t>exigențelor</w:t>
      </w:r>
      <w:r w:rsidR="00007AB3">
        <w:t xml:space="preserve"> </w:t>
      </w:r>
      <w:r w:rsidRPr="002051CE">
        <w:t>viitorului.</w:t>
      </w:r>
    </w:p>
    <w:p w14:paraId="12546EE4" w14:textId="224D66BA" w:rsidR="002051CE" w:rsidRPr="002051CE" w:rsidRDefault="002051CE" w:rsidP="002051CE">
      <w:r w:rsidRPr="002051CE">
        <w:t>Aceasta</w:t>
      </w:r>
      <w:r w:rsidR="00007AB3">
        <w:t xml:space="preserve"> </w:t>
      </w:r>
      <w:r w:rsidRPr="002051CE">
        <w:rPr>
          <w:b/>
          <w:bCs/>
        </w:rPr>
        <w:t>va</w:t>
      </w:r>
      <w:r w:rsidR="00007AB3">
        <w:rPr>
          <w:b/>
          <w:bCs/>
        </w:rPr>
        <w:t xml:space="preserve"> </w:t>
      </w:r>
      <w:r w:rsidRPr="002051CE">
        <w:rPr>
          <w:b/>
          <w:bCs/>
        </w:rPr>
        <w:t>stimula,</w:t>
      </w:r>
      <w:r w:rsidR="00007AB3">
        <w:rPr>
          <w:b/>
          <w:bCs/>
        </w:rPr>
        <w:t xml:space="preserve"> </w:t>
      </w:r>
      <w:r w:rsidRPr="002051CE">
        <w:rPr>
          <w:b/>
          <w:bCs/>
        </w:rPr>
        <w:t>de</w:t>
      </w:r>
      <w:r w:rsidR="00007AB3">
        <w:rPr>
          <w:b/>
          <w:bCs/>
        </w:rPr>
        <w:t xml:space="preserve"> </w:t>
      </w:r>
      <w:r w:rsidRPr="002051CE">
        <w:rPr>
          <w:b/>
          <w:bCs/>
        </w:rPr>
        <w:t>asemenea,</w:t>
      </w:r>
      <w:r w:rsidR="00007AB3">
        <w:rPr>
          <w:b/>
          <w:bCs/>
        </w:rPr>
        <w:t xml:space="preserve"> </w:t>
      </w:r>
      <w:r w:rsidRPr="002051CE">
        <w:rPr>
          <w:b/>
          <w:bCs/>
        </w:rPr>
        <w:t>reziliența</w:t>
      </w:r>
      <w:r w:rsidR="00007AB3">
        <w:rPr>
          <w:b/>
          <w:bCs/>
        </w:rPr>
        <w:t xml:space="preserve"> </w:t>
      </w:r>
      <w:r w:rsidRPr="002051CE">
        <w:rPr>
          <w:b/>
          <w:bCs/>
        </w:rPr>
        <w:t>Europei</w:t>
      </w:r>
      <w:r w:rsidR="00007AB3">
        <w:rPr>
          <w:b/>
          <w:bCs/>
        </w:rPr>
        <w:t xml:space="preserve"> </w:t>
      </w:r>
      <w:r w:rsidRPr="002051CE">
        <w:rPr>
          <w:b/>
          <w:bCs/>
        </w:rPr>
        <w:t>în</w:t>
      </w:r>
      <w:r w:rsidR="00007AB3">
        <w:rPr>
          <w:b/>
          <w:bCs/>
        </w:rPr>
        <w:t xml:space="preserve"> </w:t>
      </w:r>
      <w:r w:rsidRPr="002051CE">
        <w:rPr>
          <w:b/>
          <w:bCs/>
        </w:rPr>
        <w:t>fața</w:t>
      </w:r>
      <w:r w:rsidR="00007AB3">
        <w:rPr>
          <w:b/>
          <w:bCs/>
        </w:rPr>
        <w:t xml:space="preserve"> </w:t>
      </w:r>
      <w:r w:rsidRPr="002051CE">
        <w:rPr>
          <w:b/>
          <w:bCs/>
        </w:rPr>
        <w:t>crizelor</w:t>
      </w:r>
      <w:r w:rsidR="00007AB3">
        <w:rPr>
          <w:b/>
          <w:bCs/>
        </w:rPr>
        <w:t xml:space="preserve"> </w:t>
      </w:r>
      <w:r w:rsidRPr="002051CE">
        <w:rPr>
          <w:b/>
          <w:bCs/>
        </w:rPr>
        <w:t>viitoare</w:t>
      </w:r>
      <w:r w:rsidR="00007AB3">
        <w:t xml:space="preserve"> </w:t>
      </w:r>
      <w:r w:rsidRPr="002051CE">
        <w:t>și,</w:t>
      </w:r>
      <w:r w:rsidR="00007AB3">
        <w:t xml:space="preserve"> </w:t>
      </w:r>
      <w:r w:rsidRPr="002051CE">
        <w:t>în</w:t>
      </w:r>
      <w:r w:rsidR="00007AB3">
        <w:t xml:space="preserve"> </w:t>
      </w:r>
      <w:r w:rsidRPr="002051CE">
        <w:t>special,</w:t>
      </w:r>
      <w:r w:rsidR="00007AB3">
        <w:t xml:space="preserve"> </w:t>
      </w:r>
      <w:r w:rsidRPr="002051CE">
        <w:t>va</w:t>
      </w:r>
      <w:r w:rsidR="00007AB3">
        <w:t xml:space="preserve"> </w:t>
      </w:r>
      <w:r w:rsidRPr="002051CE">
        <w:t>consolida</w:t>
      </w:r>
      <w:r w:rsidR="00007AB3">
        <w:t xml:space="preserve"> </w:t>
      </w:r>
      <w:r w:rsidRPr="002051CE">
        <w:t>independența</w:t>
      </w:r>
      <w:r w:rsidR="00007AB3">
        <w:t xml:space="preserve"> </w:t>
      </w:r>
      <w:r w:rsidRPr="002051CE">
        <w:t>energetică</w:t>
      </w:r>
      <w:r w:rsidR="00007AB3">
        <w:t xml:space="preserve"> </w:t>
      </w:r>
      <w:r w:rsidRPr="002051CE">
        <w:t>a</w:t>
      </w:r>
      <w:r w:rsidR="00007AB3">
        <w:t xml:space="preserve"> </w:t>
      </w:r>
      <w:r w:rsidRPr="002051CE">
        <w:t>UE</w:t>
      </w:r>
      <w:r w:rsidR="00007AB3">
        <w:t xml:space="preserve"> </w:t>
      </w:r>
      <w:r w:rsidRPr="002051CE">
        <w:t>față</w:t>
      </w:r>
      <w:r w:rsidR="00007AB3">
        <w:t xml:space="preserve"> </w:t>
      </w:r>
      <w:r w:rsidRPr="002051CE">
        <w:t>de</w:t>
      </w:r>
      <w:r w:rsidR="00007AB3">
        <w:t xml:space="preserve"> </w:t>
      </w:r>
      <w:r w:rsidRPr="002051CE">
        <w:t>importurile</w:t>
      </w:r>
      <w:r w:rsidR="00007AB3">
        <w:t xml:space="preserve"> </w:t>
      </w:r>
      <w:r w:rsidRPr="002051CE">
        <w:t>de</w:t>
      </w:r>
      <w:r w:rsidR="00007AB3">
        <w:t xml:space="preserve"> </w:t>
      </w:r>
      <w:r w:rsidRPr="002051CE">
        <w:t>combustibili</w:t>
      </w:r>
      <w:r w:rsidR="00007AB3">
        <w:t xml:space="preserve"> </w:t>
      </w:r>
      <w:r w:rsidRPr="002051CE">
        <w:t>fosili,</w:t>
      </w:r>
      <w:r w:rsidR="00007AB3">
        <w:t xml:space="preserve"> </w:t>
      </w:r>
      <w:r w:rsidRPr="002051CE">
        <w:t>care</w:t>
      </w:r>
      <w:r w:rsidR="00007AB3">
        <w:t xml:space="preserve"> </w:t>
      </w:r>
      <w:r w:rsidRPr="002051CE">
        <w:t>au</w:t>
      </w:r>
      <w:r w:rsidR="00007AB3">
        <w:t xml:space="preserve"> </w:t>
      </w:r>
      <w:r w:rsidRPr="002051CE">
        <w:t>reprezentat</w:t>
      </w:r>
      <w:r w:rsidR="00007AB3">
        <w:t xml:space="preserve"> </w:t>
      </w:r>
      <w:r w:rsidRPr="002051CE">
        <w:t>peste</w:t>
      </w:r>
      <w:r w:rsidR="00007AB3">
        <w:t xml:space="preserve"> </w:t>
      </w:r>
      <w:r w:rsidRPr="002051CE">
        <w:t>4</w:t>
      </w:r>
      <w:r w:rsidR="00007AB3">
        <w:t xml:space="preserve"> </w:t>
      </w:r>
      <w:r w:rsidRPr="002051CE">
        <w:t>%</w:t>
      </w:r>
      <w:r w:rsidR="00007AB3">
        <w:t xml:space="preserve"> </w:t>
      </w:r>
      <w:r w:rsidRPr="002051CE">
        <w:t>din</w:t>
      </w:r>
      <w:r w:rsidR="00007AB3">
        <w:t xml:space="preserve"> </w:t>
      </w:r>
      <w:r w:rsidRPr="002051CE">
        <w:t>PIB</w:t>
      </w:r>
      <w:r w:rsidR="00007AB3">
        <w:t xml:space="preserve"> </w:t>
      </w:r>
      <w:r w:rsidRPr="002051CE">
        <w:t>în</w:t>
      </w:r>
      <w:r w:rsidR="00007AB3">
        <w:t xml:space="preserve"> </w:t>
      </w:r>
      <w:r w:rsidRPr="002051CE">
        <w:t>2022,</w:t>
      </w:r>
      <w:r w:rsidR="00007AB3">
        <w:t xml:space="preserve"> </w:t>
      </w:r>
      <w:r w:rsidRPr="002051CE">
        <w:t>deoarece</w:t>
      </w:r>
      <w:r w:rsidR="00007AB3">
        <w:t xml:space="preserve"> </w:t>
      </w:r>
      <w:r w:rsidRPr="002051CE">
        <w:t>ne-am</w:t>
      </w:r>
      <w:r w:rsidR="00007AB3">
        <w:t xml:space="preserve"> </w:t>
      </w:r>
      <w:r w:rsidRPr="002051CE">
        <w:t>confruntat</w:t>
      </w:r>
      <w:r w:rsidR="00007AB3">
        <w:t xml:space="preserve"> </w:t>
      </w:r>
      <w:r w:rsidRPr="002051CE">
        <w:t>cu</w:t>
      </w:r>
      <w:r w:rsidR="00007AB3">
        <w:t xml:space="preserve"> </w:t>
      </w:r>
      <w:r w:rsidRPr="002051CE">
        <w:t>consecințele</w:t>
      </w:r>
      <w:r w:rsidR="00007AB3">
        <w:t xml:space="preserve"> </w:t>
      </w:r>
      <w:r w:rsidRPr="002051CE">
        <w:t>războiului</w:t>
      </w:r>
      <w:r w:rsidR="00007AB3">
        <w:t xml:space="preserve"> </w:t>
      </w:r>
      <w:r w:rsidRPr="002051CE">
        <w:t>de</w:t>
      </w:r>
      <w:r w:rsidR="00007AB3">
        <w:t xml:space="preserve"> </w:t>
      </w:r>
      <w:r w:rsidRPr="002051CE">
        <w:t>agresiune</w:t>
      </w:r>
      <w:r w:rsidR="00007AB3">
        <w:t xml:space="preserve"> </w:t>
      </w:r>
      <w:r w:rsidRPr="002051CE">
        <w:t>al</w:t>
      </w:r>
      <w:r w:rsidR="00007AB3">
        <w:t xml:space="preserve"> </w:t>
      </w:r>
      <w:r w:rsidRPr="002051CE">
        <w:t>Rusiei</w:t>
      </w:r>
      <w:r w:rsidR="00007AB3">
        <w:t xml:space="preserve"> </w:t>
      </w:r>
      <w:r w:rsidRPr="002051CE">
        <w:t>împotriva</w:t>
      </w:r>
      <w:r w:rsidR="00007AB3">
        <w:t xml:space="preserve"> </w:t>
      </w:r>
      <w:r w:rsidRPr="002051CE">
        <w:t>Ucrainei.</w:t>
      </w:r>
      <w:r w:rsidR="00007AB3">
        <w:t xml:space="preserve"> </w:t>
      </w:r>
      <w:r w:rsidRPr="002051CE">
        <w:rPr>
          <w:b/>
          <w:bCs/>
        </w:rPr>
        <w:t>Costurile</w:t>
      </w:r>
      <w:r w:rsidR="00007AB3">
        <w:rPr>
          <w:b/>
          <w:bCs/>
        </w:rPr>
        <w:t xml:space="preserve"> </w:t>
      </w:r>
      <w:r w:rsidRPr="002051CE">
        <w:rPr>
          <w:b/>
          <w:bCs/>
        </w:rPr>
        <w:t>și</w:t>
      </w:r>
      <w:r w:rsidR="00007AB3">
        <w:rPr>
          <w:b/>
          <w:bCs/>
        </w:rPr>
        <w:t xml:space="preserve"> </w:t>
      </w:r>
      <w:r w:rsidRPr="002051CE">
        <w:rPr>
          <w:b/>
          <w:bCs/>
        </w:rPr>
        <w:t>impactul</w:t>
      </w:r>
      <w:r w:rsidR="00007AB3">
        <w:rPr>
          <w:b/>
          <w:bCs/>
        </w:rPr>
        <w:t xml:space="preserve"> </w:t>
      </w:r>
      <w:r w:rsidRPr="002051CE">
        <w:rPr>
          <w:b/>
          <w:bCs/>
        </w:rPr>
        <w:t>uman</w:t>
      </w:r>
      <w:r w:rsidR="00007AB3">
        <w:rPr>
          <w:b/>
          <w:bCs/>
        </w:rPr>
        <w:t xml:space="preserve"> </w:t>
      </w:r>
      <w:r w:rsidRPr="002051CE">
        <w:rPr>
          <w:b/>
          <w:bCs/>
        </w:rPr>
        <w:t>al</w:t>
      </w:r>
      <w:r w:rsidR="00007AB3">
        <w:rPr>
          <w:b/>
          <w:bCs/>
        </w:rPr>
        <w:t xml:space="preserve"> </w:t>
      </w:r>
      <w:r w:rsidRPr="002051CE">
        <w:rPr>
          <w:b/>
          <w:bCs/>
        </w:rPr>
        <w:t>schimbărilor</w:t>
      </w:r>
      <w:r w:rsidR="00007AB3">
        <w:rPr>
          <w:b/>
          <w:bCs/>
        </w:rPr>
        <w:t xml:space="preserve"> </w:t>
      </w:r>
      <w:r w:rsidRPr="002051CE">
        <w:rPr>
          <w:b/>
          <w:bCs/>
        </w:rPr>
        <w:t>climatice</w:t>
      </w:r>
      <w:r w:rsidR="00007AB3">
        <w:rPr>
          <w:b/>
          <w:bCs/>
        </w:rPr>
        <w:t xml:space="preserve"> </w:t>
      </w:r>
      <w:r w:rsidRPr="002051CE">
        <w:rPr>
          <w:b/>
          <w:bCs/>
        </w:rPr>
        <w:t>sunt</w:t>
      </w:r>
      <w:r w:rsidR="00007AB3">
        <w:rPr>
          <w:b/>
          <w:bCs/>
        </w:rPr>
        <w:t xml:space="preserve"> </w:t>
      </w:r>
      <w:r w:rsidRPr="002051CE">
        <w:rPr>
          <w:b/>
          <w:bCs/>
        </w:rPr>
        <w:t>din</w:t>
      </w:r>
      <w:r w:rsidR="00007AB3">
        <w:rPr>
          <w:b/>
          <w:bCs/>
        </w:rPr>
        <w:t xml:space="preserve"> </w:t>
      </w:r>
      <w:r w:rsidRPr="002051CE">
        <w:rPr>
          <w:b/>
          <w:bCs/>
        </w:rPr>
        <w:t>ce</w:t>
      </w:r>
      <w:r w:rsidR="00007AB3">
        <w:rPr>
          <w:b/>
          <w:bCs/>
        </w:rPr>
        <w:t xml:space="preserve"> </w:t>
      </w:r>
      <w:r w:rsidRPr="002051CE">
        <w:rPr>
          <w:b/>
          <w:bCs/>
        </w:rPr>
        <w:t>în</w:t>
      </w:r>
      <w:r w:rsidR="00007AB3">
        <w:rPr>
          <w:b/>
          <w:bCs/>
        </w:rPr>
        <w:t xml:space="preserve"> </w:t>
      </w:r>
      <w:r w:rsidRPr="002051CE">
        <w:rPr>
          <w:b/>
          <w:bCs/>
        </w:rPr>
        <w:t>ce</w:t>
      </w:r>
      <w:r w:rsidR="00007AB3">
        <w:rPr>
          <w:b/>
          <w:bCs/>
        </w:rPr>
        <w:t xml:space="preserve"> </w:t>
      </w:r>
      <w:r w:rsidRPr="002051CE">
        <w:rPr>
          <w:b/>
          <w:bCs/>
        </w:rPr>
        <w:t>mai</w:t>
      </w:r>
      <w:r w:rsidR="00007AB3">
        <w:rPr>
          <w:b/>
          <w:bCs/>
        </w:rPr>
        <w:t xml:space="preserve"> </w:t>
      </w:r>
      <w:r w:rsidRPr="002051CE">
        <w:rPr>
          <w:b/>
          <w:bCs/>
        </w:rPr>
        <w:t>mari</w:t>
      </w:r>
      <w:r w:rsidR="00007AB3">
        <w:rPr>
          <w:b/>
          <w:bCs/>
        </w:rPr>
        <w:t xml:space="preserve"> </w:t>
      </w:r>
      <w:r w:rsidRPr="002051CE">
        <w:rPr>
          <w:b/>
          <w:bCs/>
        </w:rPr>
        <w:t>și</w:t>
      </w:r>
      <w:r w:rsidR="00007AB3">
        <w:rPr>
          <w:b/>
          <w:bCs/>
        </w:rPr>
        <w:t xml:space="preserve"> </w:t>
      </w:r>
      <w:r w:rsidRPr="002051CE">
        <w:rPr>
          <w:b/>
          <w:bCs/>
        </w:rPr>
        <w:t>mai</w:t>
      </w:r>
      <w:r w:rsidR="00007AB3">
        <w:rPr>
          <w:b/>
          <w:bCs/>
        </w:rPr>
        <w:t xml:space="preserve"> </w:t>
      </w:r>
      <w:r w:rsidRPr="002051CE">
        <w:rPr>
          <w:b/>
          <w:bCs/>
        </w:rPr>
        <w:t>vizibile</w:t>
      </w:r>
      <w:r w:rsidRPr="002051CE">
        <w:t>.</w:t>
      </w:r>
      <w:r w:rsidR="00007AB3">
        <w:t xml:space="preserve"> </w:t>
      </w:r>
      <w:r w:rsidRPr="002051CE">
        <w:t>Numai</w:t>
      </w:r>
      <w:r w:rsidR="00007AB3">
        <w:t xml:space="preserve"> </w:t>
      </w:r>
      <w:r w:rsidRPr="002051CE">
        <w:t>în</w:t>
      </w:r>
      <w:r w:rsidR="00007AB3">
        <w:t xml:space="preserve"> </w:t>
      </w:r>
      <w:r w:rsidRPr="002051CE">
        <w:t>ultimii</w:t>
      </w:r>
      <w:r w:rsidR="00007AB3">
        <w:t xml:space="preserve"> </w:t>
      </w:r>
      <w:r w:rsidRPr="002051CE">
        <w:t>cinci</w:t>
      </w:r>
      <w:r w:rsidR="00007AB3">
        <w:t xml:space="preserve"> </w:t>
      </w:r>
      <w:r w:rsidRPr="002051CE">
        <w:t>ani,</w:t>
      </w:r>
      <w:r w:rsidR="00007AB3">
        <w:t xml:space="preserve"> </w:t>
      </w:r>
      <w:r w:rsidRPr="002051CE">
        <w:t>daunele</w:t>
      </w:r>
      <w:r w:rsidR="00007AB3">
        <w:t xml:space="preserve"> </w:t>
      </w:r>
      <w:r w:rsidRPr="002051CE">
        <w:t>economice</w:t>
      </w:r>
      <w:r w:rsidR="00007AB3">
        <w:t xml:space="preserve"> </w:t>
      </w:r>
      <w:r w:rsidRPr="002051CE">
        <w:t>legate</w:t>
      </w:r>
      <w:r w:rsidR="00007AB3">
        <w:t xml:space="preserve"> </w:t>
      </w:r>
      <w:r w:rsidRPr="002051CE">
        <w:t>de</w:t>
      </w:r>
      <w:r w:rsidR="00007AB3">
        <w:t xml:space="preserve"> </w:t>
      </w:r>
      <w:r w:rsidRPr="002051CE">
        <w:t>climă</w:t>
      </w:r>
      <w:r w:rsidR="00007AB3">
        <w:t xml:space="preserve"> </w:t>
      </w:r>
      <w:r w:rsidRPr="002051CE">
        <w:t>în</w:t>
      </w:r>
      <w:r w:rsidR="00007AB3">
        <w:t xml:space="preserve"> </w:t>
      </w:r>
      <w:r w:rsidRPr="002051CE">
        <w:t>Europa</w:t>
      </w:r>
      <w:r w:rsidR="00007AB3">
        <w:t xml:space="preserve"> </w:t>
      </w:r>
      <w:r w:rsidRPr="002051CE">
        <w:t>sunt</w:t>
      </w:r>
      <w:r w:rsidR="00007AB3">
        <w:t xml:space="preserve"> </w:t>
      </w:r>
      <w:r w:rsidRPr="002051CE">
        <w:t>estimate</w:t>
      </w:r>
      <w:r w:rsidR="00007AB3">
        <w:t xml:space="preserve"> </w:t>
      </w:r>
      <w:r w:rsidRPr="002051CE">
        <w:t>la</w:t>
      </w:r>
      <w:r w:rsidR="00007AB3">
        <w:t xml:space="preserve"> </w:t>
      </w:r>
      <w:r w:rsidRPr="002051CE">
        <w:t>170</w:t>
      </w:r>
      <w:r w:rsidR="00007AB3">
        <w:t xml:space="preserve"> </w:t>
      </w:r>
      <w:r w:rsidRPr="002051CE">
        <w:t>de</w:t>
      </w:r>
      <w:r w:rsidR="00007AB3">
        <w:t xml:space="preserve"> </w:t>
      </w:r>
      <w:r w:rsidRPr="002051CE">
        <w:t>miliarde</w:t>
      </w:r>
      <w:r w:rsidR="00007AB3">
        <w:t xml:space="preserve"> </w:t>
      </w:r>
      <w:r w:rsidRPr="002051CE">
        <w:t>EUR.</w:t>
      </w:r>
      <w:r w:rsidR="00007AB3">
        <w:t xml:space="preserve"> </w:t>
      </w:r>
      <w:r w:rsidRPr="002051CE">
        <w:t>Evaluarea</w:t>
      </w:r>
      <w:r w:rsidR="00007AB3">
        <w:t xml:space="preserve"> </w:t>
      </w:r>
      <w:r w:rsidRPr="002051CE">
        <w:t>impactului</w:t>
      </w:r>
      <w:r w:rsidR="00007AB3">
        <w:t xml:space="preserve"> </w:t>
      </w:r>
      <w:r w:rsidRPr="002051CE">
        <w:t>realizată</w:t>
      </w:r>
      <w:r w:rsidR="00007AB3">
        <w:t xml:space="preserve"> </w:t>
      </w:r>
      <w:r w:rsidRPr="002051CE">
        <w:t>de</w:t>
      </w:r>
      <w:r w:rsidR="00007AB3">
        <w:t xml:space="preserve"> </w:t>
      </w:r>
      <w:r w:rsidRPr="002051CE">
        <w:t>Comisie</w:t>
      </w:r>
      <w:r w:rsidR="00007AB3">
        <w:t xml:space="preserve"> </w:t>
      </w:r>
      <w:r w:rsidRPr="002051CE">
        <w:t>constată</w:t>
      </w:r>
      <w:r w:rsidR="00007AB3">
        <w:t xml:space="preserve"> </w:t>
      </w:r>
      <w:r w:rsidRPr="002051CE">
        <w:t>că,</w:t>
      </w:r>
      <w:r w:rsidR="00007AB3">
        <w:t xml:space="preserve"> </w:t>
      </w:r>
      <w:r w:rsidRPr="002051CE">
        <w:t>chiar</w:t>
      </w:r>
      <w:r w:rsidR="00007AB3">
        <w:t xml:space="preserve"> </w:t>
      </w:r>
      <w:r w:rsidRPr="002051CE">
        <w:t>și</w:t>
      </w:r>
      <w:r w:rsidR="00007AB3">
        <w:t xml:space="preserve"> </w:t>
      </w:r>
      <w:r w:rsidRPr="002051CE">
        <w:t>potrivit</w:t>
      </w:r>
      <w:r w:rsidR="00007AB3">
        <w:t xml:space="preserve"> </w:t>
      </w:r>
      <w:r w:rsidRPr="002051CE">
        <w:t>unor</w:t>
      </w:r>
      <w:r w:rsidR="00007AB3">
        <w:t xml:space="preserve"> </w:t>
      </w:r>
      <w:r w:rsidRPr="002051CE">
        <w:t>estimări</w:t>
      </w:r>
      <w:r w:rsidR="00007AB3">
        <w:t xml:space="preserve"> </w:t>
      </w:r>
      <w:r w:rsidRPr="002051CE">
        <w:t>prudente,</w:t>
      </w:r>
      <w:r w:rsidR="00007AB3">
        <w:t xml:space="preserve"> </w:t>
      </w:r>
      <w:r w:rsidRPr="002051CE">
        <w:t>creșterea</w:t>
      </w:r>
      <w:r w:rsidR="00007AB3">
        <w:t xml:space="preserve"> </w:t>
      </w:r>
      <w:r w:rsidRPr="002051CE">
        <w:t>încălzirii</w:t>
      </w:r>
      <w:r w:rsidR="00007AB3">
        <w:t xml:space="preserve"> </w:t>
      </w:r>
      <w:r w:rsidRPr="002051CE">
        <w:t>globale</w:t>
      </w:r>
      <w:r w:rsidR="00007AB3">
        <w:t xml:space="preserve"> </w:t>
      </w:r>
      <w:r w:rsidRPr="002051CE">
        <w:t>ca</w:t>
      </w:r>
      <w:r w:rsidR="00007AB3">
        <w:t xml:space="preserve"> </w:t>
      </w:r>
      <w:r w:rsidRPr="002051CE">
        <w:t>urmare</w:t>
      </w:r>
      <w:r w:rsidR="00007AB3">
        <w:t xml:space="preserve"> </w:t>
      </w:r>
      <w:r w:rsidRPr="002051CE">
        <w:t>a</w:t>
      </w:r>
      <w:r w:rsidR="00007AB3">
        <w:t xml:space="preserve"> </w:t>
      </w:r>
      <w:r w:rsidRPr="002051CE">
        <w:t>lipsei</w:t>
      </w:r>
      <w:r w:rsidR="00007AB3">
        <w:t xml:space="preserve"> </w:t>
      </w:r>
      <w:r w:rsidRPr="002051CE">
        <w:t>de</w:t>
      </w:r>
      <w:r w:rsidR="00007AB3">
        <w:t xml:space="preserve"> </w:t>
      </w:r>
      <w:r w:rsidRPr="002051CE">
        <w:t>acțiune</w:t>
      </w:r>
      <w:r w:rsidR="00007AB3">
        <w:t xml:space="preserve"> </w:t>
      </w:r>
      <w:r w:rsidRPr="002051CE">
        <w:t>ar</w:t>
      </w:r>
      <w:r w:rsidR="00007AB3">
        <w:t xml:space="preserve"> </w:t>
      </w:r>
      <w:r w:rsidRPr="002051CE">
        <w:t>putea</w:t>
      </w:r>
      <w:r w:rsidR="00007AB3">
        <w:t xml:space="preserve"> </w:t>
      </w:r>
      <w:r w:rsidRPr="002051CE">
        <w:t>reduce</w:t>
      </w:r>
      <w:r w:rsidR="00007AB3">
        <w:t xml:space="preserve"> </w:t>
      </w:r>
      <w:r w:rsidRPr="002051CE">
        <w:t>PIB-ul</w:t>
      </w:r>
      <w:r w:rsidR="00007AB3">
        <w:t xml:space="preserve"> </w:t>
      </w:r>
      <w:r w:rsidRPr="002051CE">
        <w:t>UE</w:t>
      </w:r>
      <w:r w:rsidR="00007AB3">
        <w:t xml:space="preserve"> </w:t>
      </w:r>
      <w:r w:rsidRPr="002051CE">
        <w:t>cu</w:t>
      </w:r>
      <w:r w:rsidR="00007AB3">
        <w:t xml:space="preserve"> </w:t>
      </w:r>
      <w:r w:rsidRPr="002051CE">
        <w:t>aproximativ</w:t>
      </w:r>
      <w:r w:rsidR="00007AB3">
        <w:t xml:space="preserve"> </w:t>
      </w:r>
      <w:r w:rsidRPr="002051CE">
        <w:t>7</w:t>
      </w:r>
      <w:r w:rsidR="00007AB3">
        <w:t xml:space="preserve"> </w:t>
      </w:r>
      <w:r w:rsidRPr="002051CE">
        <w:t>%</w:t>
      </w:r>
      <w:r w:rsidR="00007AB3">
        <w:t xml:space="preserve"> </w:t>
      </w:r>
      <w:r w:rsidRPr="002051CE">
        <w:t>până</w:t>
      </w:r>
      <w:r w:rsidR="00007AB3">
        <w:t xml:space="preserve"> </w:t>
      </w:r>
      <w:r w:rsidRPr="002051CE">
        <w:t>la</w:t>
      </w:r>
      <w:r w:rsidR="00007AB3">
        <w:t xml:space="preserve"> </w:t>
      </w:r>
      <w:r w:rsidRPr="002051CE">
        <w:t>sfârșitul</w:t>
      </w:r>
      <w:r w:rsidR="00007AB3">
        <w:t xml:space="preserve"> </w:t>
      </w:r>
      <w:r w:rsidRPr="002051CE">
        <w:t>secolului.</w:t>
      </w:r>
    </w:p>
    <w:p w14:paraId="4C2ED7FA" w14:textId="785A5F41" w:rsidR="002051CE" w:rsidRPr="002051CE" w:rsidRDefault="002051CE" w:rsidP="002051CE">
      <w:r w:rsidRPr="002051CE">
        <w:rPr>
          <w:b/>
          <w:bCs/>
        </w:rPr>
        <w:t>Stabilirea</w:t>
      </w:r>
      <w:r w:rsidR="00007AB3">
        <w:rPr>
          <w:b/>
          <w:bCs/>
        </w:rPr>
        <w:t xml:space="preserve"> </w:t>
      </w:r>
      <w:r w:rsidRPr="002051CE">
        <w:rPr>
          <w:b/>
          <w:bCs/>
        </w:rPr>
        <w:t>condițiilor</w:t>
      </w:r>
      <w:r w:rsidR="00007AB3">
        <w:rPr>
          <w:b/>
          <w:bCs/>
        </w:rPr>
        <w:t xml:space="preserve"> </w:t>
      </w:r>
      <w:r w:rsidRPr="002051CE">
        <w:rPr>
          <w:b/>
          <w:bCs/>
        </w:rPr>
        <w:t>pentru</w:t>
      </w:r>
      <w:r w:rsidR="00007AB3">
        <w:rPr>
          <w:b/>
          <w:bCs/>
        </w:rPr>
        <w:t xml:space="preserve"> </w:t>
      </w:r>
      <w:r w:rsidRPr="002051CE">
        <w:rPr>
          <w:b/>
          <w:bCs/>
        </w:rPr>
        <w:t>atingerea</w:t>
      </w:r>
      <w:r w:rsidR="00007AB3">
        <w:rPr>
          <w:b/>
          <w:bCs/>
        </w:rPr>
        <w:t xml:space="preserve"> </w:t>
      </w:r>
      <w:r w:rsidRPr="002051CE">
        <w:rPr>
          <w:b/>
          <w:bCs/>
        </w:rPr>
        <w:t>obiectivului</w:t>
      </w:r>
      <w:r w:rsidR="00007AB3">
        <w:rPr>
          <w:b/>
          <w:bCs/>
        </w:rPr>
        <w:t xml:space="preserve"> </w:t>
      </w:r>
      <w:r w:rsidRPr="002051CE">
        <w:rPr>
          <w:b/>
          <w:bCs/>
        </w:rPr>
        <w:t>recomandat</w:t>
      </w:r>
    </w:p>
    <w:p w14:paraId="3C205FAC" w14:textId="541A3F7C" w:rsidR="002051CE" w:rsidRPr="002051CE" w:rsidRDefault="002051CE" w:rsidP="002051CE">
      <w:r w:rsidRPr="002051CE">
        <w:t>Realizarea</w:t>
      </w:r>
      <w:r w:rsidR="00007AB3">
        <w:t xml:space="preserve"> </w:t>
      </w:r>
      <w:r w:rsidRPr="002051CE">
        <w:t>unei</w:t>
      </w:r>
      <w:r w:rsidR="00007AB3">
        <w:t xml:space="preserve"> </w:t>
      </w:r>
      <w:r w:rsidRPr="002051CE">
        <w:t>reduceri</w:t>
      </w:r>
      <w:r w:rsidR="00007AB3">
        <w:t xml:space="preserve"> </w:t>
      </w:r>
      <w:r w:rsidRPr="002051CE">
        <w:t>a</w:t>
      </w:r>
      <w:r w:rsidR="00007AB3">
        <w:t xml:space="preserve"> </w:t>
      </w:r>
      <w:r w:rsidRPr="002051CE">
        <w:t>emisiilor</w:t>
      </w:r>
      <w:r w:rsidR="00007AB3">
        <w:t xml:space="preserve"> </w:t>
      </w:r>
      <w:r w:rsidRPr="002051CE">
        <w:t>cu</w:t>
      </w:r>
      <w:r w:rsidR="00007AB3">
        <w:t xml:space="preserve"> </w:t>
      </w:r>
      <w:r w:rsidRPr="002051CE">
        <w:t>90</w:t>
      </w:r>
      <w:r w:rsidR="00007AB3">
        <w:t xml:space="preserve"> </w:t>
      </w:r>
      <w:r w:rsidRPr="002051CE">
        <w:t>%</w:t>
      </w:r>
      <w:r w:rsidR="00007AB3">
        <w:t xml:space="preserve"> </w:t>
      </w:r>
      <w:r w:rsidRPr="002051CE">
        <w:t>până</w:t>
      </w:r>
      <w:r w:rsidR="00007AB3">
        <w:t xml:space="preserve"> </w:t>
      </w:r>
      <w:r w:rsidRPr="002051CE">
        <w:t>în</w:t>
      </w:r>
      <w:r w:rsidR="00007AB3">
        <w:t xml:space="preserve"> </w:t>
      </w:r>
      <w:r w:rsidRPr="002051CE">
        <w:t>2040</w:t>
      </w:r>
      <w:r w:rsidR="00007AB3">
        <w:t xml:space="preserve"> </w:t>
      </w:r>
      <w:r w:rsidRPr="002051CE">
        <w:t>va</w:t>
      </w:r>
      <w:r w:rsidR="00007AB3">
        <w:t xml:space="preserve"> </w:t>
      </w:r>
      <w:r w:rsidRPr="002051CE">
        <w:t>necesita</w:t>
      </w:r>
      <w:r w:rsidR="00007AB3">
        <w:t xml:space="preserve"> </w:t>
      </w:r>
      <w:r w:rsidRPr="002051CE">
        <w:t>îndeplinirea</w:t>
      </w:r>
      <w:r w:rsidR="00007AB3">
        <w:t xml:space="preserve"> </w:t>
      </w:r>
      <w:r w:rsidRPr="002051CE">
        <w:t>unei</w:t>
      </w:r>
      <w:r w:rsidR="00007AB3">
        <w:t xml:space="preserve"> </w:t>
      </w:r>
      <w:r w:rsidRPr="002051CE">
        <w:t>serii</w:t>
      </w:r>
      <w:r w:rsidR="00007AB3">
        <w:t xml:space="preserve"> </w:t>
      </w:r>
      <w:r w:rsidRPr="002051CE">
        <w:t>de</w:t>
      </w:r>
      <w:r w:rsidR="00007AB3">
        <w:t xml:space="preserve"> </w:t>
      </w:r>
      <w:r w:rsidRPr="002051CE">
        <w:t>condiții</w:t>
      </w:r>
      <w:r w:rsidR="00007AB3">
        <w:t xml:space="preserve"> </w:t>
      </w:r>
      <w:r w:rsidRPr="002051CE">
        <w:t>favorizante.</w:t>
      </w:r>
      <w:r w:rsidR="00007AB3">
        <w:t xml:space="preserve"> </w:t>
      </w:r>
      <w:r w:rsidRPr="002051CE">
        <w:rPr>
          <w:b/>
          <w:bCs/>
        </w:rPr>
        <w:t>Punctul</w:t>
      </w:r>
      <w:r w:rsidR="00007AB3">
        <w:rPr>
          <w:b/>
          <w:bCs/>
        </w:rPr>
        <w:t xml:space="preserve"> </w:t>
      </w:r>
      <w:r w:rsidRPr="002051CE">
        <w:rPr>
          <w:b/>
          <w:bCs/>
        </w:rPr>
        <w:t>de</w:t>
      </w:r>
      <w:r w:rsidR="00007AB3">
        <w:rPr>
          <w:b/>
          <w:bCs/>
        </w:rPr>
        <w:t xml:space="preserve"> </w:t>
      </w:r>
      <w:r w:rsidRPr="002051CE">
        <w:rPr>
          <w:b/>
          <w:bCs/>
        </w:rPr>
        <w:t>plecare</w:t>
      </w:r>
      <w:r w:rsidR="00007AB3">
        <w:rPr>
          <w:b/>
          <w:bCs/>
        </w:rPr>
        <w:t xml:space="preserve"> </w:t>
      </w:r>
      <w:r w:rsidRPr="002051CE">
        <w:rPr>
          <w:b/>
          <w:bCs/>
        </w:rPr>
        <w:t>este</w:t>
      </w:r>
      <w:r w:rsidR="00007AB3">
        <w:rPr>
          <w:b/>
          <w:bCs/>
        </w:rPr>
        <w:t xml:space="preserve"> </w:t>
      </w:r>
      <w:r w:rsidRPr="002051CE">
        <w:rPr>
          <w:b/>
          <w:bCs/>
        </w:rPr>
        <w:t>punerea</w:t>
      </w:r>
      <w:r w:rsidR="00007AB3">
        <w:rPr>
          <w:b/>
          <w:bCs/>
        </w:rPr>
        <w:t xml:space="preserve"> </w:t>
      </w:r>
      <w:r w:rsidRPr="002051CE">
        <w:rPr>
          <w:b/>
          <w:bCs/>
        </w:rPr>
        <w:t>în</w:t>
      </w:r>
      <w:r w:rsidR="00007AB3">
        <w:rPr>
          <w:b/>
          <w:bCs/>
        </w:rPr>
        <w:t xml:space="preserve"> </w:t>
      </w:r>
      <w:r w:rsidRPr="002051CE">
        <w:rPr>
          <w:b/>
          <w:bCs/>
        </w:rPr>
        <w:t>aplicare</w:t>
      </w:r>
      <w:r w:rsidR="00007AB3">
        <w:rPr>
          <w:b/>
          <w:bCs/>
        </w:rPr>
        <w:t xml:space="preserve"> </w:t>
      </w:r>
      <w:r w:rsidRPr="002051CE">
        <w:rPr>
          <w:b/>
          <w:bCs/>
        </w:rPr>
        <w:t>integrală</w:t>
      </w:r>
      <w:r w:rsidR="00007AB3">
        <w:rPr>
          <w:b/>
          <w:bCs/>
        </w:rPr>
        <w:t xml:space="preserve"> </w:t>
      </w:r>
      <w:r w:rsidRPr="002051CE">
        <w:rPr>
          <w:b/>
          <w:bCs/>
        </w:rPr>
        <w:t>a</w:t>
      </w:r>
      <w:r w:rsidR="00007AB3">
        <w:rPr>
          <w:b/>
          <w:bCs/>
        </w:rPr>
        <w:t xml:space="preserve"> </w:t>
      </w:r>
      <w:r w:rsidRPr="002051CE">
        <w:rPr>
          <w:b/>
          <w:bCs/>
        </w:rPr>
        <w:t>legislației</w:t>
      </w:r>
      <w:r w:rsidR="00007AB3">
        <w:rPr>
          <w:b/>
          <w:bCs/>
        </w:rPr>
        <w:t xml:space="preserve"> </w:t>
      </w:r>
      <w:r w:rsidRPr="002051CE">
        <w:rPr>
          <w:b/>
          <w:bCs/>
        </w:rPr>
        <w:t>existente</w:t>
      </w:r>
      <w:r w:rsidR="00007AB3">
        <w:rPr>
          <w:b/>
          <w:bCs/>
        </w:rPr>
        <w:t xml:space="preserve"> </w:t>
      </w:r>
      <w:r w:rsidRPr="002051CE">
        <w:rPr>
          <w:b/>
          <w:bCs/>
        </w:rPr>
        <w:t>pentru</w:t>
      </w:r>
      <w:r w:rsidR="00007AB3">
        <w:rPr>
          <w:b/>
          <w:bCs/>
        </w:rPr>
        <w:t xml:space="preserve"> </w:t>
      </w:r>
      <w:r w:rsidRPr="002051CE">
        <w:rPr>
          <w:b/>
          <w:bCs/>
        </w:rPr>
        <w:t>reducerea</w:t>
      </w:r>
      <w:r w:rsidR="00007AB3">
        <w:rPr>
          <w:b/>
          <w:bCs/>
        </w:rPr>
        <w:t xml:space="preserve"> </w:t>
      </w:r>
      <w:r w:rsidRPr="002051CE">
        <w:rPr>
          <w:b/>
          <w:bCs/>
        </w:rPr>
        <w:t>emisiilor</w:t>
      </w:r>
      <w:r w:rsidR="00007AB3">
        <w:rPr>
          <w:b/>
          <w:bCs/>
        </w:rPr>
        <w:t xml:space="preserve"> </w:t>
      </w:r>
      <w:r w:rsidRPr="002051CE">
        <w:rPr>
          <w:b/>
          <w:bCs/>
        </w:rPr>
        <w:t>cu</w:t>
      </w:r>
      <w:r w:rsidR="00007AB3">
        <w:rPr>
          <w:b/>
          <w:bCs/>
        </w:rPr>
        <w:t xml:space="preserve"> </w:t>
      </w:r>
      <w:r w:rsidRPr="002051CE">
        <w:rPr>
          <w:b/>
          <w:bCs/>
        </w:rPr>
        <w:t>cel</w:t>
      </w:r>
      <w:r w:rsidR="00007AB3">
        <w:rPr>
          <w:b/>
          <w:bCs/>
        </w:rPr>
        <w:t xml:space="preserve"> </w:t>
      </w:r>
      <w:r w:rsidRPr="002051CE">
        <w:rPr>
          <w:b/>
          <w:bCs/>
        </w:rPr>
        <w:t>puțin</w:t>
      </w:r>
      <w:r w:rsidR="00007AB3">
        <w:rPr>
          <w:b/>
          <w:bCs/>
        </w:rPr>
        <w:t xml:space="preserve"> </w:t>
      </w:r>
      <w:r w:rsidRPr="002051CE">
        <w:rPr>
          <w:b/>
          <w:bCs/>
        </w:rPr>
        <w:t>55</w:t>
      </w:r>
      <w:r w:rsidR="00007AB3">
        <w:rPr>
          <w:b/>
          <w:bCs/>
        </w:rPr>
        <w:t xml:space="preserve"> </w:t>
      </w:r>
      <w:r w:rsidRPr="002051CE">
        <w:rPr>
          <w:b/>
          <w:bCs/>
        </w:rPr>
        <w:t>%</w:t>
      </w:r>
      <w:r w:rsidR="00007AB3">
        <w:rPr>
          <w:b/>
          <w:bCs/>
        </w:rPr>
        <w:t xml:space="preserve"> </w:t>
      </w:r>
      <w:r w:rsidRPr="002051CE">
        <w:rPr>
          <w:b/>
          <w:bCs/>
        </w:rPr>
        <w:t>până</w:t>
      </w:r>
      <w:r w:rsidR="00007AB3">
        <w:rPr>
          <w:b/>
          <w:bCs/>
        </w:rPr>
        <w:t xml:space="preserve"> </w:t>
      </w:r>
      <w:r w:rsidRPr="002051CE">
        <w:rPr>
          <w:b/>
          <w:bCs/>
        </w:rPr>
        <w:t>în</w:t>
      </w:r>
      <w:r w:rsidR="00007AB3">
        <w:rPr>
          <w:b/>
          <w:bCs/>
        </w:rPr>
        <w:t xml:space="preserve"> </w:t>
      </w:r>
      <w:r w:rsidRPr="002051CE">
        <w:rPr>
          <w:b/>
          <w:bCs/>
        </w:rPr>
        <w:t>2030.</w:t>
      </w:r>
      <w:r w:rsidR="00007AB3">
        <w:rPr>
          <w:b/>
          <w:bCs/>
        </w:rPr>
        <w:t xml:space="preserve"> </w:t>
      </w:r>
      <w:hyperlink r:id="rId179" w:history="1">
        <w:r w:rsidRPr="002051CE">
          <w:rPr>
            <w:rStyle w:val="Hyperlink"/>
            <w:szCs w:val="24"/>
          </w:rPr>
          <w:t>Actualizarea</w:t>
        </w:r>
        <w:r w:rsidR="00007AB3">
          <w:rPr>
            <w:rStyle w:val="Hyperlink"/>
            <w:szCs w:val="24"/>
          </w:rPr>
          <w:t xml:space="preserve"> </w:t>
        </w:r>
        <w:r w:rsidRPr="002051CE">
          <w:rPr>
            <w:rStyle w:val="Hyperlink"/>
            <w:szCs w:val="24"/>
          </w:rPr>
          <w:t>în</w:t>
        </w:r>
        <w:r w:rsidR="00007AB3">
          <w:rPr>
            <w:rStyle w:val="Hyperlink"/>
            <w:szCs w:val="24"/>
          </w:rPr>
          <w:t xml:space="preserve"> </w:t>
        </w:r>
        <w:r w:rsidRPr="002051CE">
          <w:rPr>
            <w:rStyle w:val="Hyperlink"/>
            <w:szCs w:val="24"/>
          </w:rPr>
          <w:t>curs</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proiectelor</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planuri</w:t>
        </w:r>
        <w:r w:rsidR="00007AB3">
          <w:rPr>
            <w:rStyle w:val="Hyperlink"/>
            <w:szCs w:val="24"/>
          </w:rPr>
          <w:t xml:space="preserve"> </w:t>
        </w:r>
        <w:r w:rsidRPr="002051CE">
          <w:rPr>
            <w:rStyle w:val="Hyperlink"/>
            <w:szCs w:val="24"/>
          </w:rPr>
          <w:t>naționale</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energia</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clima</w:t>
        </w:r>
        <w:r w:rsidR="00007AB3">
          <w:rPr>
            <w:rStyle w:val="Hyperlink"/>
            <w:szCs w:val="24"/>
          </w:rPr>
          <w:t xml:space="preserve"> </w:t>
        </w:r>
        <w:r w:rsidRPr="002051CE">
          <w:rPr>
            <w:rStyle w:val="Hyperlink"/>
            <w:szCs w:val="24"/>
          </w:rPr>
          <w:t>(PNEC)</w:t>
        </w:r>
      </w:hyperlink>
      <w:r w:rsidR="00007AB3">
        <w:t xml:space="preserve"> </w:t>
      </w:r>
      <w:r w:rsidRPr="002051CE">
        <w:t>este</w:t>
      </w:r>
      <w:r w:rsidR="00007AB3">
        <w:t xml:space="preserve"> </w:t>
      </w:r>
      <w:r w:rsidRPr="002051CE">
        <w:t>un</w:t>
      </w:r>
      <w:r w:rsidR="00007AB3">
        <w:t xml:space="preserve"> </w:t>
      </w:r>
      <w:r w:rsidRPr="002051CE">
        <w:t>element-cheie</w:t>
      </w:r>
      <w:r w:rsidR="00007AB3">
        <w:t xml:space="preserve"> </w:t>
      </w:r>
      <w:r w:rsidRPr="002051CE">
        <w:t>în</w:t>
      </w:r>
      <w:r w:rsidR="00007AB3">
        <w:t xml:space="preserve"> </w:t>
      </w:r>
      <w:r w:rsidRPr="002051CE">
        <w:t>monitorizarea</w:t>
      </w:r>
      <w:r w:rsidR="00007AB3">
        <w:t xml:space="preserve"> </w:t>
      </w:r>
      <w:r w:rsidRPr="002051CE">
        <w:t>progreselor,</w:t>
      </w:r>
      <w:r w:rsidR="00007AB3">
        <w:t xml:space="preserve"> </w:t>
      </w:r>
      <w:r w:rsidRPr="002051CE">
        <w:t>iar</w:t>
      </w:r>
      <w:r w:rsidR="00007AB3">
        <w:t xml:space="preserve"> </w:t>
      </w:r>
      <w:r w:rsidRPr="002051CE">
        <w:t>Comisia</w:t>
      </w:r>
      <w:r w:rsidR="00007AB3">
        <w:t xml:space="preserve"> </w:t>
      </w:r>
      <w:r w:rsidRPr="002051CE">
        <w:t>colaborează</w:t>
      </w:r>
      <w:r w:rsidR="00007AB3">
        <w:t xml:space="preserve"> </w:t>
      </w:r>
      <w:r w:rsidRPr="002051CE">
        <w:t>cu</w:t>
      </w:r>
      <w:r w:rsidR="00007AB3">
        <w:t xml:space="preserve"> </w:t>
      </w:r>
      <w:r w:rsidRPr="002051CE">
        <w:t>statele</w:t>
      </w:r>
      <w:r w:rsidR="00007AB3">
        <w:t xml:space="preserve"> </w:t>
      </w:r>
      <w:r w:rsidRPr="002051CE">
        <w:t>membre,</w:t>
      </w:r>
      <w:r w:rsidR="00007AB3">
        <w:t xml:space="preserve"> </w:t>
      </w:r>
      <w:r w:rsidRPr="002051CE">
        <w:t>cu</w:t>
      </w:r>
      <w:r w:rsidR="00007AB3">
        <w:t xml:space="preserve"> </w:t>
      </w:r>
      <w:r w:rsidRPr="002051CE">
        <w:t>industria</w:t>
      </w:r>
      <w:r w:rsidR="00007AB3">
        <w:t xml:space="preserve"> </w:t>
      </w:r>
      <w:r w:rsidRPr="002051CE">
        <w:t>și</w:t>
      </w:r>
      <w:r w:rsidR="00007AB3">
        <w:t xml:space="preserve"> </w:t>
      </w:r>
      <w:r w:rsidRPr="002051CE">
        <w:t>cu</w:t>
      </w:r>
      <w:r w:rsidR="00007AB3">
        <w:t xml:space="preserve"> </w:t>
      </w:r>
      <w:r w:rsidRPr="002051CE">
        <w:t>partenerii</w:t>
      </w:r>
      <w:r w:rsidR="00007AB3">
        <w:t xml:space="preserve"> </w:t>
      </w:r>
      <w:r w:rsidRPr="002051CE">
        <w:t>sociali</w:t>
      </w:r>
      <w:r w:rsidR="00007AB3">
        <w:t xml:space="preserve"> </w:t>
      </w:r>
      <w:r w:rsidRPr="002051CE">
        <w:t>pentru</w:t>
      </w:r>
      <w:r w:rsidR="00007AB3">
        <w:t xml:space="preserve"> </w:t>
      </w:r>
      <w:r w:rsidRPr="002051CE">
        <w:t>a</w:t>
      </w:r>
      <w:r w:rsidR="00007AB3">
        <w:t xml:space="preserve"> </w:t>
      </w:r>
      <w:r w:rsidRPr="002051CE">
        <w:t>facilita</w:t>
      </w:r>
      <w:r w:rsidR="00007AB3">
        <w:t xml:space="preserve"> </w:t>
      </w:r>
      <w:r w:rsidRPr="002051CE">
        <w:t>acțiunile</w:t>
      </w:r>
      <w:r w:rsidR="00007AB3">
        <w:t xml:space="preserve"> </w:t>
      </w:r>
      <w:r w:rsidRPr="002051CE">
        <w:t>necesare.</w:t>
      </w:r>
    </w:p>
    <w:p w14:paraId="410318C2" w14:textId="6EC8D70E" w:rsidR="002051CE" w:rsidRPr="002051CE" w:rsidRDefault="002051CE" w:rsidP="002051CE">
      <w:r w:rsidRPr="002051CE">
        <w:rPr>
          <w:b/>
          <w:bCs/>
        </w:rPr>
        <w:t>Pactul</w:t>
      </w:r>
      <w:r w:rsidR="00007AB3">
        <w:rPr>
          <w:b/>
          <w:bCs/>
        </w:rPr>
        <w:t xml:space="preserve"> </w:t>
      </w:r>
      <w:r w:rsidRPr="002051CE">
        <w:rPr>
          <w:b/>
          <w:bCs/>
        </w:rPr>
        <w:t>verde</w:t>
      </w:r>
      <w:r w:rsidR="00007AB3">
        <w:rPr>
          <w:b/>
          <w:bCs/>
        </w:rPr>
        <w:t xml:space="preserve"> </w:t>
      </w:r>
      <w:r w:rsidRPr="002051CE">
        <w:rPr>
          <w:b/>
          <w:bCs/>
        </w:rPr>
        <w:t>trebuie</w:t>
      </w:r>
      <w:r w:rsidR="00007AB3">
        <w:rPr>
          <w:b/>
          <w:bCs/>
        </w:rPr>
        <w:t xml:space="preserve"> </w:t>
      </w:r>
      <w:r w:rsidRPr="002051CE">
        <w:rPr>
          <w:b/>
          <w:bCs/>
        </w:rPr>
        <w:t>acum</w:t>
      </w:r>
      <w:r w:rsidR="00007AB3">
        <w:rPr>
          <w:b/>
          <w:bCs/>
        </w:rPr>
        <w:t xml:space="preserve"> </w:t>
      </w:r>
      <w:r w:rsidRPr="002051CE">
        <w:rPr>
          <w:b/>
          <w:bCs/>
        </w:rPr>
        <w:t>să</w:t>
      </w:r>
      <w:r w:rsidR="00007AB3">
        <w:rPr>
          <w:b/>
          <w:bCs/>
        </w:rPr>
        <w:t xml:space="preserve"> </w:t>
      </w:r>
      <w:r w:rsidRPr="002051CE">
        <w:rPr>
          <w:b/>
          <w:bCs/>
        </w:rPr>
        <w:t>devină</w:t>
      </w:r>
      <w:r w:rsidR="00007AB3">
        <w:rPr>
          <w:b/>
          <w:bCs/>
        </w:rPr>
        <w:t xml:space="preserve"> </w:t>
      </w:r>
      <w:r w:rsidRPr="002051CE">
        <w:rPr>
          <w:b/>
          <w:bCs/>
        </w:rPr>
        <w:t>un</w:t>
      </w:r>
      <w:r w:rsidR="00007AB3">
        <w:rPr>
          <w:b/>
          <w:bCs/>
        </w:rPr>
        <w:t xml:space="preserve"> </w:t>
      </w:r>
      <w:r w:rsidRPr="002051CE">
        <w:rPr>
          <w:b/>
          <w:bCs/>
        </w:rPr>
        <w:t>pact</w:t>
      </w:r>
      <w:r w:rsidR="00007AB3">
        <w:rPr>
          <w:b/>
          <w:bCs/>
        </w:rPr>
        <w:t xml:space="preserve"> </w:t>
      </w:r>
      <w:r w:rsidRPr="002051CE">
        <w:rPr>
          <w:b/>
          <w:bCs/>
        </w:rPr>
        <w:t>de</w:t>
      </w:r>
      <w:r w:rsidR="00007AB3">
        <w:rPr>
          <w:b/>
          <w:bCs/>
        </w:rPr>
        <w:t xml:space="preserve"> </w:t>
      </w:r>
      <w:r w:rsidRPr="002051CE">
        <w:rPr>
          <w:b/>
          <w:bCs/>
        </w:rPr>
        <w:t>decarbonizare</w:t>
      </w:r>
      <w:r w:rsidR="00007AB3">
        <w:rPr>
          <w:b/>
          <w:bCs/>
        </w:rPr>
        <w:t xml:space="preserve"> </w:t>
      </w:r>
      <w:r w:rsidRPr="002051CE">
        <w:rPr>
          <w:b/>
          <w:bCs/>
        </w:rPr>
        <w:t>industrială</w:t>
      </w:r>
      <w:r w:rsidR="00007AB3">
        <w:t xml:space="preserve"> </w:t>
      </w:r>
      <w:r w:rsidRPr="002051CE">
        <w:t>care</w:t>
      </w:r>
      <w:r w:rsidR="00007AB3">
        <w:t xml:space="preserve"> </w:t>
      </w:r>
      <w:r w:rsidRPr="002051CE">
        <w:t>să</w:t>
      </w:r>
      <w:r w:rsidR="00007AB3">
        <w:t xml:space="preserve"> </w:t>
      </w:r>
      <w:r w:rsidRPr="002051CE">
        <w:t>se</w:t>
      </w:r>
      <w:r w:rsidR="00007AB3">
        <w:t xml:space="preserve"> </w:t>
      </w:r>
      <w:r w:rsidRPr="002051CE">
        <w:t>bazeze</w:t>
      </w:r>
      <w:r w:rsidR="00007AB3">
        <w:t xml:space="preserve"> </w:t>
      </w:r>
      <w:r w:rsidRPr="002051CE">
        <w:t>pe</w:t>
      </w:r>
      <w:r w:rsidR="00007AB3">
        <w:t xml:space="preserve"> </w:t>
      </w:r>
      <w:r w:rsidRPr="002051CE">
        <w:t>punctele</w:t>
      </w:r>
      <w:r w:rsidR="00007AB3">
        <w:t xml:space="preserve"> </w:t>
      </w:r>
      <w:r w:rsidRPr="002051CE">
        <w:t>forte</w:t>
      </w:r>
      <w:r w:rsidR="00007AB3">
        <w:t xml:space="preserve"> </w:t>
      </w:r>
      <w:r w:rsidRPr="002051CE">
        <w:t>industriale</w:t>
      </w:r>
      <w:r w:rsidR="00007AB3">
        <w:t xml:space="preserve"> </w:t>
      </w:r>
      <w:r w:rsidRPr="002051CE">
        <w:t>existente,</w:t>
      </w:r>
      <w:r w:rsidR="00007AB3">
        <w:t xml:space="preserve"> </w:t>
      </w:r>
      <w:r w:rsidRPr="002051CE">
        <w:t>cum</w:t>
      </w:r>
      <w:r w:rsidR="00007AB3">
        <w:t xml:space="preserve"> </w:t>
      </w:r>
      <w:r w:rsidRPr="002051CE">
        <w:t>ar</w:t>
      </w:r>
      <w:r w:rsidR="00007AB3">
        <w:t xml:space="preserve"> </w:t>
      </w:r>
      <w:r w:rsidRPr="002051CE">
        <w:t>fi</w:t>
      </w:r>
      <w:r w:rsidR="00007AB3">
        <w:t xml:space="preserve"> </w:t>
      </w:r>
      <w:r w:rsidRPr="002051CE">
        <w:t>energia</w:t>
      </w:r>
      <w:r w:rsidR="00007AB3">
        <w:t xml:space="preserve"> </w:t>
      </w:r>
      <w:r w:rsidRPr="002051CE">
        <w:t>eoliană,</w:t>
      </w:r>
      <w:r w:rsidR="00007AB3">
        <w:t xml:space="preserve"> </w:t>
      </w:r>
      <w:r w:rsidRPr="002051CE">
        <w:t>hidroenergia</w:t>
      </w:r>
      <w:r w:rsidR="00007AB3">
        <w:t xml:space="preserve"> </w:t>
      </w:r>
      <w:r w:rsidRPr="002051CE">
        <w:t>și</w:t>
      </w:r>
      <w:r w:rsidR="00007AB3">
        <w:t xml:space="preserve"> </w:t>
      </w:r>
      <w:r w:rsidRPr="002051CE">
        <w:t>electrolizoarele,</w:t>
      </w:r>
      <w:r w:rsidR="00007AB3">
        <w:t xml:space="preserve"> </w:t>
      </w:r>
      <w:r w:rsidRPr="002051CE">
        <w:t>și</w:t>
      </w:r>
      <w:r w:rsidR="00007AB3">
        <w:t xml:space="preserve"> </w:t>
      </w:r>
      <w:r w:rsidRPr="002051CE">
        <w:t>să</w:t>
      </w:r>
      <w:r w:rsidR="00007AB3">
        <w:t xml:space="preserve"> </w:t>
      </w:r>
      <w:r w:rsidRPr="002051CE">
        <w:t>continue</w:t>
      </w:r>
      <w:r w:rsidR="00007AB3">
        <w:t xml:space="preserve"> </w:t>
      </w:r>
      <w:r w:rsidRPr="002051CE">
        <w:t>să</w:t>
      </w:r>
      <w:r w:rsidR="00007AB3">
        <w:t xml:space="preserve"> </w:t>
      </w:r>
      <w:r w:rsidRPr="002051CE">
        <w:t>mărească</w:t>
      </w:r>
      <w:r w:rsidR="00007AB3">
        <w:t xml:space="preserve"> </w:t>
      </w:r>
      <w:r w:rsidRPr="002051CE">
        <w:t>capacitatea</w:t>
      </w:r>
      <w:r w:rsidR="00007AB3">
        <w:t xml:space="preserve"> </w:t>
      </w:r>
      <w:r w:rsidRPr="002051CE">
        <w:t>de</w:t>
      </w:r>
      <w:r w:rsidR="00007AB3">
        <w:t xml:space="preserve"> </w:t>
      </w:r>
      <w:r w:rsidRPr="002051CE">
        <w:t>producție</w:t>
      </w:r>
      <w:r w:rsidR="00007AB3">
        <w:t xml:space="preserve"> </w:t>
      </w:r>
      <w:r w:rsidRPr="002051CE">
        <w:t>internă</w:t>
      </w:r>
      <w:r w:rsidR="00007AB3">
        <w:t xml:space="preserve"> </w:t>
      </w:r>
      <w:r w:rsidRPr="002051CE">
        <w:t>în</w:t>
      </w:r>
      <w:r w:rsidR="00007AB3">
        <w:t xml:space="preserve"> </w:t>
      </w:r>
      <w:r w:rsidRPr="002051CE">
        <w:t>sectoare</w:t>
      </w:r>
      <w:r w:rsidR="00007AB3">
        <w:t xml:space="preserve"> </w:t>
      </w:r>
      <w:r w:rsidRPr="002051CE">
        <w:t>de</w:t>
      </w:r>
      <w:r w:rsidR="00007AB3">
        <w:t xml:space="preserve"> </w:t>
      </w:r>
      <w:r w:rsidRPr="002051CE">
        <w:t>creștere</w:t>
      </w:r>
      <w:r w:rsidR="00007AB3">
        <w:t xml:space="preserve"> </w:t>
      </w:r>
      <w:r w:rsidRPr="002051CE">
        <w:t>precum</w:t>
      </w:r>
      <w:r w:rsidR="00007AB3">
        <w:t xml:space="preserve"> </w:t>
      </w:r>
      <w:r w:rsidRPr="002051CE">
        <w:t>bateriile,</w:t>
      </w:r>
      <w:r w:rsidR="00007AB3">
        <w:t xml:space="preserve"> </w:t>
      </w:r>
      <w:r w:rsidRPr="002051CE">
        <w:t>vehiculele</w:t>
      </w:r>
      <w:r w:rsidR="00007AB3">
        <w:t xml:space="preserve"> </w:t>
      </w:r>
      <w:r w:rsidRPr="002051CE">
        <w:t>electrice,</w:t>
      </w:r>
      <w:r w:rsidR="00007AB3">
        <w:t xml:space="preserve"> </w:t>
      </w:r>
      <w:r w:rsidRPr="002051CE">
        <w:t>pompele</w:t>
      </w:r>
      <w:r w:rsidR="00007AB3">
        <w:t xml:space="preserve"> </w:t>
      </w:r>
      <w:r w:rsidRPr="002051CE">
        <w:t>de</w:t>
      </w:r>
      <w:r w:rsidR="00007AB3">
        <w:t xml:space="preserve"> </w:t>
      </w:r>
      <w:r w:rsidRPr="002051CE">
        <w:t>căldură,</w:t>
      </w:r>
      <w:r w:rsidR="00007AB3">
        <w:t xml:space="preserve"> </w:t>
      </w:r>
      <w:r w:rsidRPr="002051CE">
        <w:t>energia</w:t>
      </w:r>
      <w:r w:rsidR="00007AB3">
        <w:t xml:space="preserve"> </w:t>
      </w:r>
      <w:r w:rsidRPr="002051CE">
        <w:t>solară</w:t>
      </w:r>
      <w:r w:rsidR="00007AB3">
        <w:t xml:space="preserve"> </w:t>
      </w:r>
      <w:r w:rsidRPr="002051CE">
        <w:t>fotovoltaică,</w:t>
      </w:r>
      <w:r w:rsidR="00007AB3">
        <w:t xml:space="preserve"> </w:t>
      </w:r>
      <w:r w:rsidRPr="002051CE">
        <w:t>CUC/CSC,</w:t>
      </w:r>
      <w:r w:rsidR="00007AB3">
        <w:t xml:space="preserve"> </w:t>
      </w:r>
      <w:r w:rsidRPr="002051CE">
        <w:t>biogazul</w:t>
      </w:r>
      <w:r w:rsidR="00007AB3">
        <w:t xml:space="preserve"> </w:t>
      </w:r>
      <w:r w:rsidRPr="002051CE">
        <w:t>și</w:t>
      </w:r>
      <w:r w:rsidR="00007AB3">
        <w:t xml:space="preserve"> </w:t>
      </w:r>
      <w:r w:rsidRPr="002051CE">
        <w:t>biometanul</w:t>
      </w:r>
      <w:r w:rsidR="00007AB3">
        <w:t xml:space="preserve"> </w:t>
      </w:r>
      <w:r w:rsidRPr="002051CE">
        <w:t>și</w:t>
      </w:r>
      <w:r w:rsidR="00007AB3">
        <w:t xml:space="preserve"> </w:t>
      </w:r>
      <w:r w:rsidRPr="002051CE">
        <w:t>economia</w:t>
      </w:r>
      <w:r w:rsidR="00007AB3">
        <w:t xml:space="preserve"> </w:t>
      </w:r>
      <w:r w:rsidRPr="002051CE">
        <w:t>circulară.</w:t>
      </w:r>
      <w:r w:rsidR="00007AB3">
        <w:t xml:space="preserve"> </w:t>
      </w:r>
      <w:r w:rsidRPr="002051CE">
        <w:t>Stabilirea</w:t>
      </w:r>
      <w:r w:rsidR="00007AB3">
        <w:t xml:space="preserve"> </w:t>
      </w:r>
      <w:r w:rsidRPr="002051CE">
        <w:t>prețului</w:t>
      </w:r>
      <w:r w:rsidR="00007AB3">
        <w:t xml:space="preserve"> </w:t>
      </w:r>
      <w:r w:rsidRPr="002051CE">
        <w:t>carbonului</w:t>
      </w:r>
      <w:r w:rsidR="00007AB3">
        <w:t xml:space="preserve"> </w:t>
      </w:r>
      <w:r w:rsidRPr="002051CE">
        <w:t>și</w:t>
      </w:r>
      <w:r w:rsidR="00007AB3">
        <w:t xml:space="preserve"> </w:t>
      </w:r>
      <w:r w:rsidRPr="002051CE">
        <w:t>accesul</w:t>
      </w:r>
      <w:r w:rsidR="00007AB3">
        <w:t xml:space="preserve"> </w:t>
      </w:r>
      <w:r w:rsidRPr="002051CE">
        <w:t>la</w:t>
      </w:r>
      <w:r w:rsidR="00007AB3">
        <w:t xml:space="preserve"> </w:t>
      </w:r>
      <w:r w:rsidRPr="002051CE">
        <w:t>finanțare</w:t>
      </w:r>
      <w:r w:rsidR="00007AB3">
        <w:t xml:space="preserve"> </w:t>
      </w:r>
      <w:r w:rsidRPr="002051CE">
        <w:t>sunt,</w:t>
      </w:r>
      <w:r w:rsidR="00007AB3">
        <w:t xml:space="preserve"> </w:t>
      </w:r>
      <w:r w:rsidRPr="002051CE">
        <w:t>de</w:t>
      </w:r>
      <w:r w:rsidR="00007AB3">
        <w:t xml:space="preserve"> </w:t>
      </w:r>
      <w:r w:rsidRPr="002051CE">
        <w:t>asemenea,</w:t>
      </w:r>
      <w:r w:rsidR="00007AB3">
        <w:t xml:space="preserve"> </w:t>
      </w:r>
      <w:r w:rsidRPr="002051CE">
        <w:t>esențiale</w:t>
      </w:r>
      <w:r w:rsidR="00007AB3">
        <w:t xml:space="preserve"> </w:t>
      </w:r>
      <w:r w:rsidRPr="002051CE">
        <w:t>pentru</w:t>
      </w:r>
      <w:r w:rsidR="00007AB3">
        <w:t xml:space="preserve"> </w:t>
      </w:r>
      <w:r w:rsidRPr="002051CE">
        <w:t>realizarea</w:t>
      </w:r>
      <w:r w:rsidR="00007AB3">
        <w:t xml:space="preserve"> </w:t>
      </w:r>
      <w:r w:rsidRPr="002051CE">
        <w:t>obiectivelor</w:t>
      </w:r>
      <w:r w:rsidR="00007AB3">
        <w:t xml:space="preserve"> </w:t>
      </w:r>
      <w:r w:rsidRPr="002051CE">
        <w:t>de</w:t>
      </w:r>
      <w:r w:rsidR="00007AB3">
        <w:t xml:space="preserve"> </w:t>
      </w:r>
      <w:r w:rsidRPr="002051CE">
        <w:t>reducere</w:t>
      </w:r>
      <w:r w:rsidR="00007AB3">
        <w:t xml:space="preserve"> </w:t>
      </w:r>
      <w:r w:rsidRPr="002051CE">
        <w:t>a</w:t>
      </w:r>
      <w:r w:rsidR="00007AB3">
        <w:t xml:space="preserve"> </w:t>
      </w:r>
      <w:r w:rsidRPr="002051CE">
        <w:t>emisiilor</w:t>
      </w:r>
      <w:r w:rsidR="00007AB3">
        <w:t xml:space="preserve"> </w:t>
      </w:r>
      <w:r w:rsidRPr="002051CE">
        <w:t>de</w:t>
      </w:r>
      <w:r w:rsidR="00007AB3">
        <w:t xml:space="preserve"> </w:t>
      </w:r>
      <w:r w:rsidRPr="002051CE">
        <w:t>către</w:t>
      </w:r>
      <w:r w:rsidR="00007AB3">
        <w:t xml:space="preserve"> </w:t>
      </w:r>
      <w:r w:rsidRPr="002051CE">
        <w:t>industria</w:t>
      </w:r>
      <w:r w:rsidR="00007AB3">
        <w:t xml:space="preserve"> </w:t>
      </w:r>
      <w:r w:rsidRPr="002051CE">
        <w:t>europeană.</w:t>
      </w:r>
      <w:r w:rsidR="00007AB3">
        <w:t xml:space="preserve"> </w:t>
      </w:r>
      <w:r w:rsidRPr="002051CE">
        <w:t>Comisia</w:t>
      </w:r>
      <w:r w:rsidR="00007AB3">
        <w:t xml:space="preserve"> </w:t>
      </w:r>
      <w:r w:rsidRPr="002051CE">
        <w:t>va</w:t>
      </w:r>
      <w:r w:rsidR="00007AB3">
        <w:t xml:space="preserve"> </w:t>
      </w:r>
      <w:r w:rsidRPr="002051CE">
        <w:t>institui</w:t>
      </w:r>
      <w:r w:rsidR="00007AB3">
        <w:t xml:space="preserve"> </w:t>
      </w:r>
      <w:r w:rsidRPr="002051CE">
        <w:t>un</w:t>
      </w:r>
      <w:r w:rsidR="00007AB3">
        <w:t xml:space="preserve"> </w:t>
      </w:r>
      <w:r w:rsidRPr="002051CE">
        <w:t>grup</w:t>
      </w:r>
      <w:r w:rsidR="00007AB3">
        <w:t xml:space="preserve"> </w:t>
      </w:r>
      <w:r w:rsidRPr="002051CE">
        <w:t>operativ</w:t>
      </w:r>
      <w:r w:rsidR="00007AB3">
        <w:t xml:space="preserve"> </w:t>
      </w:r>
      <w:r w:rsidRPr="002051CE">
        <w:t>specific</w:t>
      </w:r>
      <w:r w:rsidR="00007AB3">
        <w:t xml:space="preserve"> </w:t>
      </w:r>
      <w:r w:rsidRPr="002051CE">
        <w:t>pentru</w:t>
      </w:r>
      <w:r w:rsidR="00007AB3">
        <w:t xml:space="preserve"> </w:t>
      </w:r>
      <w:r w:rsidRPr="002051CE">
        <w:t>a</w:t>
      </w:r>
      <w:r w:rsidR="00007AB3">
        <w:t xml:space="preserve"> </w:t>
      </w:r>
      <w:r w:rsidRPr="002051CE">
        <w:t>elabora</w:t>
      </w:r>
      <w:r w:rsidR="00007AB3">
        <w:t xml:space="preserve"> </w:t>
      </w:r>
      <w:r w:rsidRPr="002051CE">
        <w:t>o</w:t>
      </w:r>
      <w:r w:rsidR="00007AB3">
        <w:t xml:space="preserve"> </w:t>
      </w:r>
      <w:r w:rsidRPr="002051CE">
        <w:t>abordare</w:t>
      </w:r>
      <w:r w:rsidR="00007AB3">
        <w:t xml:space="preserve"> </w:t>
      </w:r>
      <w:r w:rsidRPr="002051CE">
        <w:t>globală</w:t>
      </w:r>
      <w:r w:rsidR="00007AB3">
        <w:t xml:space="preserve"> </w:t>
      </w:r>
      <w:r w:rsidRPr="002051CE">
        <w:t>a</w:t>
      </w:r>
      <w:r w:rsidR="00007AB3">
        <w:t xml:space="preserve"> </w:t>
      </w:r>
      <w:r w:rsidRPr="002051CE">
        <w:t>stabilirii</w:t>
      </w:r>
      <w:r w:rsidR="00007AB3">
        <w:t xml:space="preserve"> </w:t>
      </w:r>
      <w:r w:rsidRPr="002051CE">
        <w:t>prețului</w:t>
      </w:r>
      <w:r w:rsidR="00007AB3">
        <w:t xml:space="preserve"> </w:t>
      </w:r>
      <w:r w:rsidRPr="002051CE">
        <w:t>carbonului</w:t>
      </w:r>
      <w:r w:rsidR="00007AB3">
        <w:t xml:space="preserve"> </w:t>
      </w:r>
      <w:r w:rsidRPr="002051CE">
        <w:t>și</w:t>
      </w:r>
      <w:r w:rsidR="00007AB3">
        <w:t xml:space="preserve"> </w:t>
      </w:r>
      <w:r w:rsidRPr="002051CE">
        <w:t>a</w:t>
      </w:r>
      <w:r w:rsidR="00007AB3">
        <w:t xml:space="preserve"> </w:t>
      </w:r>
      <w:r w:rsidRPr="002051CE">
        <w:t>piețelor</w:t>
      </w:r>
      <w:r w:rsidR="00007AB3">
        <w:t xml:space="preserve"> </w:t>
      </w:r>
      <w:r w:rsidRPr="002051CE">
        <w:t>carbonului.</w:t>
      </w:r>
      <w:r w:rsidR="00007AB3">
        <w:t xml:space="preserve"> </w:t>
      </w:r>
      <w:r w:rsidRPr="002051CE">
        <w:t>De</w:t>
      </w:r>
      <w:r w:rsidR="00007AB3">
        <w:t xml:space="preserve"> </w:t>
      </w:r>
      <w:r w:rsidRPr="002051CE">
        <w:t>asemenea,</w:t>
      </w:r>
      <w:r w:rsidR="00007AB3">
        <w:t xml:space="preserve"> </w:t>
      </w:r>
      <w:r w:rsidRPr="002051CE">
        <w:t>Europa</w:t>
      </w:r>
      <w:r w:rsidR="00007AB3">
        <w:t xml:space="preserve"> </w:t>
      </w:r>
      <w:r w:rsidRPr="002051CE">
        <w:t>va</w:t>
      </w:r>
      <w:r w:rsidR="00007AB3">
        <w:t xml:space="preserve"> </w:t>
      </w:r>
      <w:r w:rsidRPr="002051CE">
        <w:t>trebui</w:t>
      </w:r>
      <w:r w:rsidR="00007AB3">
        <w:t xml:space="preserve"> </w:t>
      </w:r>
      <w:r w:rsidRPr="002051CE">
        <w:t>să</w:t>
      </w:r>
      <w:r w:rsidR="00007AB3">
        <w:t xml:space="preserve"> </w:t>
      </w:r>
      <w:r w:rsidRPr="002051CE">
        <w:t>mobilizeze</w:t>
      </w:r>
      <w:r w:rsidR="00007AB3">
        <w:t xml:space="preserve"> </w:t>
      </w:r>
      <w:r w:rsidRPr="002051CE">
        <w:t>combinația</w:t>
      </w:r>
      <w:r w:rsidR="00007AB3">
        <w:t xml:space="preserve"> </w:t>
      </w:r>
      <w:r w:rsidRPr="002051CE">
        <w:t>adecvată</w:t>
      </w:r>
      <w:r w:rsidR="00007AB3">
        <w:t xml:space="preserve"> </w:t>
      </w:r>
      <w:r w:rsidRPr="002051CE">
        <w:t>de</w:t>
      </w:r>
      <w:r w:rsidR="00007AB3">
        <w:t xml:space="preserve"> </w:t>
      </w:r>
      <w:r w:rsidRPr="002051CE">
        <w:t>investiții</w:t>
      </w:r>
      <w:r w:rsidR="00007AB3">
        <w:t xml:space="preserve"> </w:t>
      </w:r>
      <w:r w:rsidRPr="002051CE">
        <w:t>în</w:t>
      </w:r>
      <w:r w:rsidR="00007AB3">
        <w:t xml:space="preserve"> </w:t>
      </w:r>
      <w:r w:rsidRPr="002051CE">
        <w:t>sectoarele</w:t>
      </w:r>
      <w:r w:rsidR="00007AB3">
        <w:t xml:space="preserve"> </w:t>
      </w:r>
      <w:r w:rsidRPr="002051CE">
        <w:t>publice</w:t>
      </w:r>
      <w:r w:rsidR="00007AB3">
        <w:t xml:space="preserve"> </w:t>
      </w:r>
      <w:r w:rsidRPr="002051CE">
        <w:t>și</w:t>
      </w:r>
      <w:r w:rsidR="00007AB3">
        <w:t xml:space="preserve"> </w:t>
      </w:r>
      <w:r w:rsidRPr="002051CE">
        <w:t>private</w:t>
      </w:r>
      <w:r w:rsidR="00007AB3">
        <w:t xml:space="preserve"> </w:t>
      </w:r>
      <w:r w:rsidRPr="002051CE">
        <w:t>pentru</w:t>
      </w:r>
      <w:r w:rsidR="00007AB3">
        <w:t xml:space="preserve"> </w:t>
      </w:r>
      <w:r w:rsidRPr="002051CE">
        <w:t>ca</w:t>
      </w:r>
      <w:r w:rsidR="00007AB3">
        <w:t xml:space="preserve"> </w:t>
      </w:r>
      <w:r w:rsidRPr="002051CE">
        <w:t>economia</w:t>
      </w:r>
      <w:r w:rsidR="00007AB3">
        <w:t xml:space="preserve"> </w:t>
      </w:r>
      <w:r w:rsidRPr="002051CE">
        <w:t>noastră</w:t>
      </w:r>
      <w:r w:rsidR="00007AB3">
        <w:t xml:space="preserve"> </w:t>
      </w:r>
      <w:r w:rsidRPr="002051CE">
        <w:t>să</w:t>
      </w:r>
      <w:r w:rsidR="00007AB3">
        <w:t xml:space="preserve"> </w:t>
      </w:r>
      <w:r w:rsidRPr="002051CE">
        <w:t>devină</w:t>
      </w:r>
      <w:r w:rsidR="00007AB3">
        <w:t xml:space="preserve"> </w:t>
      </w:r>
      <w:r w:rsidRPr="002051CE">
        <w:t>durabilă</w:t>
      </w:r>
      <w:r w:rsidR="00007AB3">
        <w:t xml:space="preserve"> </w:t>
      </w:r>
      <w:r w:rsidRPr="002051CE">
        <w:t>și</w:t>
      </w:r>
      <w:r w:rsidR="00007AB3">
        <w:t xml:space="preserve"> </w:t>
      </w:r>
      <w:r w:rsidRPr="002051CE">
        <w:t>competitivă.</w:t>
      </w:r>
      <w:r w:rsidR="00007AB3">
        <w:t xml:space="preserve"> </w:t>
      </w:r>
      <w:r w:rsidRPr="002051CE">
        <w:t>În</w:t>
      </w:r>
      <w:r w:rsidR="00007AB3">
        <w:t xml:space="preserve"> </w:t>
      </w:r>
      <w:r w:rsidRPr="002051CE">
        <w:t>următorii</w:t>
      </w:r>
      <w:r w:rsidR="00007AB3">
        <w:t xml:space="preserve"> </w:t>
      </w:r>
      <w:r w:rsidRPr="002051CE">
        <w:t>ani</w:t>
      </w:r>
      <w:r w:rsidR="00007AB3">
        <w:t xml:space="preserve"> </w:t>
      </w:r>
      <w:r w:rsidRPr="002051CE">
        <w:t>va</w:t>
      </w:r>
      <w:r w:rsidR="00007AB3">
        <w:t xml:space="preserve"> </w:t>
      </w:r>
      <w:r w:rsidRPr="002051CE">
        <w:t>fi</w:t>
      </w:r>
      <w:r w:rsidR="00007AB3">
        <w:t xml:space="preserve"> </w:t>
      </w:r>
      <w:r w:rsidRPr="002051CE">
        <w:t>necesară</w:t>
      </w:r>
      <w:r w:rsidR="00007AB3">
        <w:t xml:space="preserve"> </w:t>
      </w:r>
      <w:r w:rsidRPr="002051CE">
        <w:t>o</w:t>
      </w:r>
      <w:r w:rsidR="00007AB3">
        <w:t xml:space="preserve"> </w:t>
      </w:r>
      <w:r w:rsidRPr="002051CE">
        <w:t>abordare</w:t>
      </w:r>
      <w:r w:rsidR="00007AB3">
        <w:t xml:space="preserve"> </w:t>
      </w:r>
      <w:r w:rsidRPr="002051CE">
        <w:t>europeană</w:t>
      </w:r>
      <w:r w:rsidR="00007AB3">
        <w:t xml:space="preserve"> </w:t>
      </w:r>
      <w:r w:rsidRPr="002051CE">
        <w:t>în</w:t>
      </w:r>
      <w:r w:rsidR="00007AB3">
        <w:t xml:space="preserve"> </w:t>
      </w:r>
      <w:r w:rsidRPr="002051CE">
        <w:t>materie</w:t>
      </w:r>
      <w:r w:rsidR="00007AB3">
        <w:t xml:space="preserve"> </w:t>
      </w:r>
      <w:r w:rsidRPr="002051CE">
        <w:t>de</w:t>
      </w:r>
      <w:r w:rsidR="00007AB3">
        <w:t xml:space="preserve"> </w:t>
      </w:r>
      <w:r w:rsidRPr="002051CE">
        <w:t>finanțare,</w:t>
      </w:r>
      <w:r w:rsidR="00007AB3">
        <w:t xml:space="preserve"> </w:t>
      </w:r>
      <w:r w:rsidRPr="002051CE">
        <w:t>în</w:t>
      </w:r>
      <w:r w:rsidR="00007AB3">
        <w:t xml:space="preserve"> </w:t>
      </w:r>
      <w:r w:rsidRPr="002051CE">
        <w:t>strânsă</w:t>
      </w:r>
      <w:r w:rsidR="00007AB3">
        <w:t xml:space="preserve"> </w:t>
      </w:r>
      <w:r w:rsidRPr="002051CE">
        <w:t>cooperare</w:t>
      </w:r>
      <w:r w:rsidR="00007AB3">
        <w:t xml:space="preserve"> </w:t>
      </w:r>
      <w:r w:rsidRPr="002051CE">
        <w:t>cu</w:t>
      </w:r>
      <w:r w:rsidR="00007AB3">
        <w:t xml:space="preserve"> </w:t>
      </w:r>
      <w:r w:rsidRPr="002051CE">
        <w:t>statele</w:t>
      </w:r>
      <w:r w:rsidR="00007AB3">
        <w:t xml:space="preserve"> </w:t>
      </w:r>
      <w:r w:rsidRPr="002051CE">
        <w:t>membre.</w:t>
      </w:r>
    </w:p>
    <w:p w14:paraId="2ED9AB0F" w14:textId="655C5450" w:rsidR="002051CE" w:rsidRPr="002051CE" w:rsidRDefault="002051CE" w:rsidP="002051CE">
      <w:r w:rsidRPr="002051CE">
        <w:rPr>
          <w:b/>
          <w:bCs/>
        </w:rPr>
        <w:t>Echitatea,</w:t>
      </w:r>
      <w:r w:rsidR="00007AB3">
        <w:rPr>
          <w:b/>
          <w:bCs/>
        </w:rPr>
        <w:t xml:space="preserve"> </w:t>
      </w:r>
      <w:r w:rsidRPr="002051CE">
        <w:rPr>
          <w:b/>
          <w:bCs/>
        </w:rPr>
        <w:t>solidaritatea</w:t>
      </w:r>
      <w:r w:rsidR="00007AB3">
        <w:rPr>
          <w:b/>
          <w:bCs/>
        </w:rPr>
        <w:t xml:space="preserve"> </w:t>
      </w:r>
      <w:r w:rsidRPr="002051CE">
        <w:rPr>
          <w:b/>
          <w:bCs/>
        </w:rPr>
        <w:t>și</w:t>
      </w:r>
      <w:r w:rsidR="00007AB3">
        <w:rPr>
          <w:b/>
          <w:bCs/>
        </w:rPr>
        <w:t xml:space="preserve"> </w:t>
      </w:r>
      <w:r w:rsidRPr="002051CE">
        <w:rPr>
          <w:b/>
          <w:bCs/>
        </w:rPr>
        <w:t>politicile</w:t>
      </w:r>
      <w:r w:rsidR="00007AB3">
        <w:rPr>
          <w:b/>
          <w:bCs/>
        </w:rPr>
        <w:t xml:space="preserve"> </w:t>
      </w:r>
      <w:r w:rsidRPr="002051CE">
        <w:rPr>
          <w:b/>
          <w:bCs/>
        </w:rPr>
        <w:t>sociale</w:t>
      </w:r>
      <w:r w:rsidR="00007AB3">
        <w:t xml:space="preserve"> </w:t>
      </w:r>
      <w:r w:rsidRPr="002051CE">
        <w:t>trebuie</w:t>
      </w:r>
      <w:r w:rsidR="00007AB3">
        <w:t xml:space="preserve"> </w:t>
      </w:r>
      <w:r w:rsidRPr="002051CE">
        <w:t>să</w:t>
      </w:r>
      <w:r w:rsidR="00007AB3">
        <w:t xml:space="preserve"> </w:t>
      </w:r>
      <w:r w:rsidRPr="002051CE">
        <w:t>rămână</w:t>
      </w:r>
      <w:r w:rsidR="00007AB3">
        <w:t xml:space="preserve"> </w:t>
      </w:r>
      <w:r w:rsidRPr="002051CE">
        <w:t>în</w:t>
      </w:r>
      <w:r w:rsidR="00007AB3">
        <w:t xml:space="preserve"> </w:t>
      </w:r>
      <w:r w:rsidRPr="002051CE">
        <w:t>centrul</w:t>
      </w:r>
      <w:r w:rsidR="00007AB3">
        <w:t xml:space="preserve"> </w:t>
      </w:r>
      <w:r w:rsidRPr="002051CE">
        <w:t>tranziției.</w:t>
      </w:r>
      <w:r w:rsidR="00007AB3">
        <w:t xml:space="preserve"> </w:t>
      </w:r>
      <w:r w:rsidRPr="002051CE">
        <w:t>Acțiunile</w:t>
      </w:r>
      <w:r w:rsidR="00007AB3">
        <w:t xml:space="preserve"> </w:t>
      </w:r>
      <w:r w:rsidRPr="002051CE">
        <w:t>climatice</w:t>
      </w:r>
      <w:r w:rsidR="00007AB3">
        <w:t xml:space="preserve"> </w:t>
      </w:r>
      <w:r w:rsidRPr="002051CE">
        <w:t>trebuie</w:t>
      </w:r>
      <w:r w:rsidR="00007AB3">
        <w:t xml:space="preserve"> </w:t>
      </w:r>
      <w:r w:rsidRPr="002051CE">
        <w:t>să</w:t>
      </w:r>
      <w:r w:rsidR="00007AB3">
        <w:t xml:space="preserve"> </w:t>
      </w:r>
      <w:r w:rsidRPr="002051CE">
        <w:t>aducă</w:t>
      </w:r>
      <w:r w:rsidR="00007AB3">
        <w:t xml:space="preserve"> </w:t>
      </w:r>
      <w:r w:rsidRPr="002051CE">
        <w:t>beneficii</w:t>
      </w:r>
      <w:r w:rsidR="00007AB3">
        <w:t xml:space="preserve"> </w:t>
      </w:r>
      <w:r w:rsidRPr="002051CE">
        <w:t>tuturor</w:t>
      </w:r>
      <w:r w:rsidR="00007AB3">
        <w:t xml:space="preserve"> </w:t>
      </w:r>
      <w:r w:rsidRPr="002051CE">
        <w:t>membrilor</w:t>
      </w:r>
      <w:r w:rsidR="00007AB3">
        <w:t xml:space="preserve"> </w:t>
      </w:r>
      <w:r w:rsidRPr="002051CE">
        <w:t>societății</w:t>
      </w:r>
      <w:r w:rsidR="00007AB3">
        <w:t xml:space="preserve"> </w:t>
      </w:r>
      <w:r w:rsidRPr="002051CE">
        <w:t>noastre,</w:t>
      </w:r>
      <w:r w:rsidR="00007AB3">
        <w:t xml:space="preserve"> </w:t>
      </w:r>
      <w:r w:rsidRPr="002051CE">
        <w:t>iar</w:t>
      </w:r>
      <w:r w:rsidR="00007AB3">
        <w:t xml:space="preserve"> </w:t>
      </w:r>
      <w:r w:rsidRPr="002051CE">
        <w:t>politicile</w:t>
      </w:r>
      <w:r w:rsidR="00007AB3">
        <w:t xml:space="preserve"> </w:t>
      </w:r>
      <w:r w:rsidRPr="002051CE">
        <w:t>climatice</w:t>
      </w:r>
      <w:r w:rsidR="00007AB3">
        <w:t xml:space="preserve"> </w:t>
      </w:r>
      <w:r w:rsidRPr="002051CE">
        <w:t>trebuie</w:t>
      </w:r>
      <w:r w:rsidR="00007AB3">
        <w:t xml:space="preserve"> </w:t>
      </w:r>
      <w:r w:rsidRPr="002051CE">
        <w:t>să</w:t>
      </w:r>
      <w:r w:rsidR="00007AB3">
        <w:t xml:space="preserve"> </w:t>
      </w:r>
      <w:r w:rsidRPr="002051CE">
        <w:t>țină</w:t>
      </w:r>
      <w:r w:rsidR="00007AB3">
        <w:t xml:space="preserve"> </w:t>
      </w:r>
      <w:r w:rsidRPr="002051CE">
        <w:t>seama</w:t>
      </w:r>
      <w:r w:rsidR="00007AB3">
        <w:t xml:space="preserve"> </w:t>
      </w:r>
      <w:r w:rsidRPr="002051CE">
        <w:t>de</w:t>
      </w:r>
      <w:r w:rsidR="00007AB3">
        <w:t xml:space="preserve"> </w:t>
      </w:r>
      <w:r w:rsidRPr="002051CE">
        <w:t>persoanele</w:t>
      </w:r>
      <w:r w:rsidR="00007AB3">
        <w:t xml:space="preserve"> </w:t>
      </w:r>
      <w:r w:rsidRPr="002051CE">
        <w:t>cele</w:t>
      </w:r>
      <w:r w:rsidR="00007AB3">
        <w:t xml:space="preserve"> </w:t>
      </w:r>
      <w:r w:rsidRPr="002051CE">
        <w:t>mai</w:t>
      </w:r>
      <w:r w:rsidR="00007AB3">
        <w:t xml:space="preserve"> </w:t>
      </w:r>
      <w:r w:rsidRPr="002051CE">
        <w:t>vulnerabile</w:t>
      </w:r>
      <w:r w:rsidR="00007AB3">
        <w:t xml:space="preserve"> </w:t>
      </w:r>
      <w:r w:rsidRPr="002051CE">
        <w:t>sau</w:t>
      </w:r>
      <w:r w:rsidR="00007AB3">
        <w:t xml:space="preserve"> </w:t>
      </w:r>
      <w:r w:rsidRPr="002051CE">
        <w:t>care</w:t>
      </w:r>
      <w:r w:rsidR="00007AB3">
        <w:t xml:space="preserve"> </w:t>
      </w:r>
      <w:r w:rsidRPr="002051CE">
        <w:t>se</w:t>
      </w:r>
      <w:r w:rsidR="00007AB3">
        <w:t xml:space="preserve"> </w:t>
      </w:r>
      <w:r w:rsidRPr="002051CE">
        <w:t>confruntă</w:t>
      </w:r>
      <w:r w:rsidR="00007AB3">
        <w:t xml:space="preserve"> </w:t>
      </w:r>
      <w:r w:rsidRPr="002051CE">
        <w:t>cu</w:t>
      </w:r>
      <w:r w:rsidR="00007AB3">
        <w:t xml:space="preserve"> </w:t>
      </w:r>
      <w:r w:rsidRPr="002051CE">
        <w:t>cele</w:t>
      </w:r>
      <w:r w:rsidR="00007AB3">
        <w:t xml:space="preserve"> </w:t>
      </w:r>
      <w:r w:rsidRPr="002051CE">
        <w:t>mai</w:t>
      </w:r>
      <w:r w:rsidR="00007AB3">
        <w:t xml:space="preserve"> </w:t>
      </w:r>
      <w:r w:rsidRPr="002051CE">
        <w:t>mari</w:t>
      </w:r>
      <w:r w:rsidR="00007AB3">
        <w:t xml:space="preserve"> </w:t>
      </w:r>
      <w:r w:rsidRPr="002051CE">
        <w:t>provocări</w:t>
      </w:r>
      <w:r w:rsidR="00007AB3">
        <w:t xml:space="preserve"> </w:t>
      </w:r>
      <w:r w:rsidRPr="002051CE">
        <w:t>legate</w:t>
      </w:r>
      <w:r w:rsidR="00007AB3">
        <w:t xml:space="preserve"> </w:t>
      </w:r>
      <w:r w:rsidRPr="002051CE">
        <w:t>de</w:t>
      </w:r>
      <w:r w:rsidR="00007AB3">
        <w:t xml:space="preserve"> </w:t>
      </w:r>
      <w:r w:rsidRPr="002051CE">
        <w:t>adaptare.</w:t>
      </w:r>
      <w:r w:rsidR="00007AB3">
        <w:t xml:space="preserve"> </w:t>
      </w:r>
      <w:hyperlink r:id="rId180" w:history="1">
        <w:r w:rsidRPr="002051CE">
          <w:rPr>
            <w:rStyle w:val="Hyperlink"/>
            <w:szCs w:val="24"/>
          </w:rPr>
          <w:t>Fondul</w:t>
        </w:r>
        <w:r w:rsidR="00007AB3">
          <w:rPr>
            <w:rStyle w:val="Hyperlink"/>
            <w:szCs w:val="24"/>
          </w:rPr>
          <w:t xml:space="preserve"> </w:t>
        </w:r>
        <w:r w:rsidRPr="002051CE">
          <w:rPr>
            <w:rStyle w:val="Hyperlink"/>
            <w:szCs w:val="24"/>
          </w:rPr>
          <w:t>pentru</w:t>
        </w:r>
        <w:r w:rsidR="00007AB3">
          <w:rPr>
            <w:rStyle w:val="Hyperlink"/>
            <w:szCs w:val="24"/>
          </w:rPr>
          <w:t xml:space="preserve"> </w:t>
        </w:r>
        <w:r w:rsidRPr="002051CE">
          <w:rPr>
            <w:rStyle w:val="Hyperlink"/>
            <w:szCs w:val="24"/>
          </w:rPr>
          <w:t>atenuarea</w:t>
        </w:r>
        <w:r w:rsidR="00007AB3">
          <w:rPr>
            <w:rStyle w:val="Hyperlink"/>
            <w:szCs w:val="24"/>
          </w:rPr>
          <w:t xml:space="preserve"> </w:t>
        </w:r>
        <w:r w:rsidRPr="002051CE">
          <w:rPr>
            <w:rStyle w:val="Hyperlink"/>
            <w:szCs w:val="24"/>
          </w:rPr>
          <w:t>impactului</w:t>
        </w:r>
        <w:r w:rsidR="00007AB3">
          <w:rPr>
            <w:rStyle w:val="Hyperlink"/>
            <w:szCs w:val="24"/>
          </w:rPr>
          <w:t xml:space="preserve"> </w:t>
        </w:r>
        <w:r w:rsidRPr="002051CE">
          <w:rPr>
            <w:rStyle w:val="Hyperlink"/>
            <w:szCs w:val="24"/>
          </w:rPr>
          <w:t>social</w:t>
        </w:r>
        <w:r w:rsidR="00007AB3">
          <w:rPr>
            <w:rStyle w:val="Hyperlink"/>
            <w:szCs w:val="24"/>
          </w:rPr>
          <w:t xml:space="preserve"> </w:t>
        </w:r>
        <w:r w:rsidRPr="002051CE">
          <w:rPr>
            <w:rStyle w:val="Hyperlink"/>
            <w:szCs w:val="24"/>
          </w:rPr>
          <w:t>al</w:t>
        </w:r>
        <w:r w:rsidR="00007AB3">
          <w:rPr>
            <w:rStyle w:val="Hyperlink"/>
            <w:szCs w:val="24"/>
          </w:rPr>
          <w:t xml:space="preserve"> </w:t>
        </w:r>
        <w:r w:rsidRPr="002051CE">
          <w:rPr>
            <w:rStyle w:val="Hyperlink"/>
            <w:szCs w:val="24"/>
          </w:rPr>
          <w:t>acțiunilor</w:t>
        </w:r>
        <w:r w:rsidR="00007AB3">
          <w:rPr>
            <w:rStyle w:val="Hyperlink"/>
            <w:szCs w:val="24"/>
          </w:rPr>
          <w:t xml:space="preserve"> </w:t>
        </w:r>
        <w:r w:rsidRPr="002051CE">
          <w:rPr>
            <w:rStyle w:val="Hyperlink"/>
            <w:szCs w:val="24"/>
          </w:rPr>
          <w:t>climatice</w:t>
        </w:r>
      </w:hyperlink>
      <w:r w:rsidR="00007AB3">
        <w:t xml:space="preserve"> </w:t>
      </w:r>
      <w:r w:rsidRPr="002051CE">
        <w:t>și</w:t>
      </w:r>
      <w:r w:rsidR="00007AB3">
        <w:t xml:space="preserve"> </w:t>
      </w:r>
      <w:hyperlink r:id="rId181" w:history="1">
        <w:r w:rsidRPr="002051CE">
          <w:rPr>
            <w:rStyle w:val="Hyperlink"/>
            <w:szCs w:val="24"/>
          </w:rPr>
          <w:t>Fondul</w:t>
        </w:r>
        <w:r w:rsidR="00007AB3">
          <w:rPr>
            <w:rStyle w:val="Hyperlink"/>
            <w:szCs w:val="24"/>
          </w:rPr>
          <w:t xml:space="preserve"> </w:t>
        </w:r>
        <w:r w:rsidRPr="002051CE">
          <w:rPr>
            <w:rStyle w:val="Hyperlink"/>
            <w:szCs w:val="24"/>
          </w:rPr>
          <w:t>pentru</w:t>
        </w:r>
        <w:r w:rsidR="00007AB3">
          <w:rPr>
            <w:rStyle w:val="Hyperlink"/>
            <w:szCs w:val="24"/>
          </w:rPr>
          <w:t xml:space="preserve"> </w:t>
        </w:r>
        <w:r w:rsidRPr="002051CE">
          <w:rPr>
            <w:rStyle w:val="Hyperlink"/>
            <w:szCs w:val="24"/>
          </w:rPr>
          <w:t>o</w:t>
        </w:r>
        <w:r w:rsidR="00007AB3">
          <w:rPr>
            <w:rStyle w:val="Hyperlink"/>
            <w:szCs w:val="24"/>
          </w:rPr>
          <w:t xml:space="preserve"> </w:t>
        </w:r>
        <w:r w:rsidRPr="002051CE">
          <w:rPr>
            <w:rStyle w:val="Hyperlink"/>
            <w:szCs w:val="24"/>
          </w:rPr>
          <w:t>tranziție</w:t>
        </w:r>
        <w:r w:rsidR="00007AB3">
          <w:rPr>
            <w:rStyle w:val="Hyperlink"/>
            <w:szCs w:val="24"/>
          </w:rPr>
          <w:t xml:space="preserve"> </w:t>
        </w:r>
        <w:r w:rsidRPr="002051CE">
          <w:rPr>
            <w:rStyle w:val="Hyperlink"/>
            <w:szCs w:val="24"/>
          </w:rPr>
          <w:t>justă</w:t>
        </w:r>
      </w:hyperlink>
      <w:r w:rsidR="00007AB3">
        <w:t xml:space="preserve"> </w:t>
      </w:r>
      <w:r w:rsidRPr="002051CE">
        <w:t>sunt</w:t>
      </w:r>
      <w:r w:rsidR="00007AB3">
        <w:t xml:space="preserve"> </w:t>
      </w:r>
      <w:r w:rsidRPr="002051CE">
        <w:t>exemple</w:t>
      </w:r>
      <w:r w:rsidR="00007AB3">
        <w:t xml:space="preserve"> </w:t>
      </w:r>
      <w:r w:rsidRPr="002051CE">
        <w:t>de</w:t>
      </w:r>
      <w:r w:rsidR="00007AB3">
        <w:t xml:space="preserve"> </w:t>
      </w:r>
      <w:r w:rsidRPr="002051CE">
        <w:t>astfel</w:t>
      </w:r>
      <w:r w:rsidR="00007AB3">
        <w:t xml:space="preserve"> </w:t>
      </w:r>
      <w:r w:rsidRPr="002051CE">
        <w:t>de</w:t>
      </w:r>
      <w:r w:rsidR="00007AB3">
        <w:t xml:space="preserve"> </w:t>
      </w:r>
      <w:r w:rsidRPr="002051CE">
        <w:t>politici</w:t>
      </w:r>
      <w:r w:rsidR="00007AB3">
        <w:t xml:space="preserve"> </w:t>
      </w:r>
      <w:r w:rsidRPr="002051CE">
        <w:t>care</w:t>
      </w:r>
      <w:r w:rsidR="00007AB3">
        <w:t xml:space="preserve"> </w:t>
      </w:r>
      <w:r w:rsidRPr="002051CE">
        <w:t>ajută</w:t>
      </w:r>
      <w:r w:rsidR="00007AB3">
        <w:t xml:space="preserve"> </w:t>
      </w:r>
      <w:r w:rsidRPr="002051CE">
        <w:t>deja</w:t>
      </w:r>
      <w:r w:rsidR="00007AB3">
        <w:t xml:space="preserve"> </w:t>
      </w:r>
      <w:r w:rsidRPr="002051CE">
        <w:t>cetățenii,</w:t>
      </w:r>
      <w:r w:rsidR="00007AB3">
        <w:t xml:space="preserve"> </w:t>
      </w:r>
      <w:r w:rsidRPr="002051CE">
        <w:t>regiunile,</w:t>
      </w:r>
      <w:r w:rsidR="00007AB3">
        <w:t xml:space="preserve"> </w:t>
      </w:r>
      <w:r w:rsidRPr="002051CE">
        <w:t>întreprinderile</w:t>
      </w:r>
      <w:r w:rsidR="00007AB3">
        <w:t xml:space="preserve"> </w:t>
      </w:r>
      <w:r w:rsidRPr="002051CE">
        <w:t>și</w:t>
      </w:r>
      <w:r w:rsidR="00007AB3">
        <w:t xml:space="preserve"> </w:t>
      </w:r>
      <w:r w:rsidRPr="002051CE">
        <w:t>lucrătorii</w:t>
      </w:r>
      <w:r w:rsidR="00007AB3">
        <w:t xml:space="preserve"> </w:t>
      </w:r>
      <w:r w:rsidRPr="002051CE">
        <w:t>în</w:t>
      </w:r>
      <w:r w:rsidR="00007AB3">
        <w:t xml:space="preserve"> </w:t>
      </w:r>
      <w:r w:rsidRPr="002051CE">
        <w:t>acest</w:t>
      </w:r>
      <w:r w:rsidR="00007AB3">
        <w:t xml:space="preserve"> </w:t>
      </w:r>
      <w:r w:rsidRPr="002051CE">
        <w:t>deceniu.</w:t>
      </w:r>
    </w:p>
    <w:p w14:paraId="6F843D75" w14:textId="417BE69F" w:rsidR="002051CE" w:rsidRPr="002051CE" w:rsidRDefault="002051CE" w:rsidP="002051CE">
      <w:r w:rsidRPr="002051CE">
        <w:t>În</w:t>
      </w:r>
      <w:r w:rsidR="00007AB3">
        <w:t xml:space="preserve"> </w:t>
      </w:r>
      <w:r w:rsidRPr="002051CE">
        <w:t>cele</w:t>
      </w:r>
      <w:r w:rsidR="00007AB3">
        <w:t xml:space="preserve"> </w:t>
      </w:r>
      <w:r w:rsidRPr="002051CE">
        <w:t>din</w:t>
      </w:r>
      <w:r w:rsidR="00007AB3">
        <w:t xml:space="preserve"> </w:t>
      </w:r>
      <w:r w:rsidRPr="002051CE">
        <w:t>urmă,</w:t>
      </w:r>
      <w:r w:rsidR="00007AB3">
        <w:t xml:space="preserve"> </w:t>
      </w:r>
      <w:r w:rsidRPr="002051CE">
        <w:rPr>
          <w:b/>
          <w:bCs/>
        </w:rPr>
        <w:t>dialogul</w:t>
      </w:r>
      <w:r w:rsidR="00007AB3">
        <w:rPr>
          <w:b/>
          <w:bCs/>
        </w:rPr>
        <w:t xml:space="preserve"> </w:t>
      </w:r>
      <w:r w:rsidRPr="002051CE">
        <w:rPr>
          <w:b/>
          <w:bCs/>
        </w:rPr>
        <w:t>deschis</w:t>
      </w:r>
      <w:r w:rsidR="00007AB3">
        <w:rPr>
          <w:b/>
          <w:bCs/>
        </w:rPr>
        <w:t xml:space="preserve"> </w:t>
      </w:r>
      <w:r w:rsidRPr="002051CE">
        <w:rPr>
          <w:b/>
          <w:bCs/>
        </w:rPr>
        <w:t>cu</w:t>
      </w:r>
      <w:r w:rsidR="00007AB3">
        <w:rPr>
          <w:b/>
          <w:bCs/>
        </w:rPr>
        <w:t xml:space="preserve"> </w:t>
      </w:r>
      <w:r w:rsidRPr="002051CE">
        <w:rPr>
          <w:b/>
          <w:bCs/>
        </w:rPr>
        <w:t>toate</w:t>
      </w:r>
      <w:r w:rsidR="00007AB3">
        <w:rPr>
          <w:b/>
          <w:bCs/>
        </w:rPr>
        <w:t xml:space="preserve"> </w:t>
      </w:r>
      <w:r w:rsidRPr="002051CE">
        <w:rPr>
          <w:b/>
          <w:bCs/>
        </w:rPr>
        <w:t>părțile</w:t>
      </w:r>
      <w:r w:rsidR="00007AB3">
        <w:rPr>
          <w:b/>
          <w:bCs/>
        </w:rPr>
        <w:t xml:space="preserve"> </w:t>
      </w:r>
      <w:r w:rsidRPr="002051CE">
        <w:rPr>
          <w:b/>
          <w:bCs/>
        </w:rPr>
        <w:t>interesate</w:t>
      </w:r>
      <w:r w:rsidR="00007AB3">
        <w:t xml:space="preserve"> </w:t>
      </w:r>
      <w:r w:rsidRPr="002051CE">
        <w:t>este</w:t>
      </w:r>
      <w:r w:rsidR="00007AB3">
        <w:t xml:space="preserve"> </w:t>
      </w:r>
      <w:r w:rsidRPr="002051CE">
        <w:t>o</w:t>
      </w:r>
      <w:r w:rsidR="00007AB3">
        <w:t xml:space="preserve"> </w:t>
      </w:r>
      <w:r w:rsidRPr="002051CE">
        <w:t>condiție</w:t>
      </w:r>
      <w:r w:rsidR="00007AB3">
        <w:t xml:space="preserve"> </w:t>
      </w:r>
      <w:r w:rsidRPr="002051CE">
        <w:t>prealabilă</w:t>
      </w:r>
      <w:r w:rsidR="00007AB3">
        <w:t xml:space="preserve"> </w:t>
      </w:r>
      <w:r w:rsidRPr="002051CE">
        <w:t>esențială</w:t>
      </w:r>
      <w:r w:rsidR="00007AB3">
        <w:t xml:space="preserve"> </w:t>
      </w:r>
      <w:r w:rsidRPr="002051CE">
        <w:t>pentru</w:t>
      </w:r>
      <w:r w:rsidR="00007AB3">
        <w:t xml:space="preserve"> </w:t>
      </w:r>
      <w:r w:rsidRPr="002051CE">
        <w:t>realizarea</w:t>
      </w:r>
      <w:r w:rsidR="00007AB3">
        <w:t xml:space="preserve"> </w:t>
      </w:r>
      <w:r w:rsidRPr="002051CE">
        <w:t>tranziției</w:t>
      </w:r>
      <w:r w:rsidR="00007AB3">
        <w:t xml:space="preserve"> </w:t>
      </w:r>
      <w:r w:rsidRPr="002051CE">
        <w:t>către</w:t>
      </w:r>
      <w:r w:rsidR="00007AB3">
        <w:t xml:space="preserve"> </w:t>
      </w:r>
      <w:r w:rsidRPr="002051CE">
        <w:t>o</w:t>
      </w:r>
      <w:r w:rsidR="00007AB3">
        <w:t xml:space="preserve"> </w:t>
      </w:r>
      <w:r w:rsidRPr="002051CE">
        <w:t>energie</w:t>
      </w:r>
      <w:r w:rsidR="00007AB3">
        <w:t xml:space="preserve"> </w:t>
      </w:r>
      <w:r w:rsidRPr="002051CE">
        <w:t>curată.</w:t>
      </w:r>
      <w:r w:rsidR="00007AB3">
        <w:t xml:space="preserve"> </w:t>
      </w:r>
      <w:r w:rsidRPr="002051CE">
        <w:t>Comisia</w:t>
      </w:r>
      <w:r w:rsidR="00007AB3">
        <w:t xml:space="preserve"> </w:t>
      </w:r>
      <w:r w:rsidRPr="002051CE">
        <w:t>a</w:t>
      </w:r>
      <w:r w:rsidR="00007AB3">
        <w:t xml:space="preserve"> </w:t>
      </w:r>
      <w:r w:rsidRPr="002051CE">
        <w:t>stabilit</w:t>
      </w:r>
      <w:r w:rsidR="00007AB3">
        <w:t xml:space="preserve"> </w:t>
      </w:r>
      <w:r w:rsidRPr="002051CE">
        <w:t>deja</w:t>
      </w:r>
      <w:r w:rsidR="00007AB3">
        <w:t xml:space="preserve"> </w:t>
      </w:r>
      <w:r w:rsidRPr="002051CE">
        <w:t>dialoguri</w:t>
      </w:r>
      <w:r w:rsidR="00007AB3">
        <w:t xml:space="preserve"> </w:t>
      </w:r>
      <w:r w:rsidRPr="002051CE">
        <w:t>oficiale</w:t>
      </w:r>
      <w:r w:rsidR="00007AB3">
        <w:t xml:space="preserve"> </w:t>
      </w:r>
      <w:r w:rsidRPr="002051CE">
        <w:t>cu</w:t>
      </w:r>
      <w:r w:rsidR="00007AB3">
        <w:t xml:space="preserve"> </w:t>
      </w:r>
      <w:r w:rsidRPr="002051CE">
        <w:t>părțile</w:t>
      </w:r>
      <w:r w:rsidR="00007AB3">
        <w:t xml:space="preserve"> </w:t>
      </w:r>
      <w:r w:rsidRPr="002051CE">
        <w:t>interesate</w:t>
      </w:r>
      <w:r w:rsidR="00007AB3">
        <w:t xml:space="preserve"> </w:t>
      </w:r>
      <w:r w:rsidRPr="002051CE">
        <w:t>din</w:t>
      </w:r>
      <w:r w:rsidR="00007AB3">
        <w:t xml:space="preserve"> </w:t>
      </w:r>
      <w:r w:rsidRPr="002051CE">
        <w:t>industrie</w:t>
      </w:r>
      <w:r w:rsidR="00007AB3">
        <w:t xml:space="preserve"> </w:t>
      </w:r>
      <w:r w:rsidRPr="002051CE">
        <w:t>și</w:t>
      </w:r>
      <w:r w:rsidR="00007AB3">
        <w:t xml:space="preserve"> </w:t>
      </w:r>
      <w:r w:rsidRPr="002051CE">
        <w:t>agricultură,</w:t>
      </w:r>
      <w:r w:rsidR="00007AB3">
        <w:t xml:space="preserve"> </w:t>
      </w:r>
      <w:r w:rsidRPr="002051CE">
        <w:t>iar</w:t>
      </w:r>
      <w:r w:rsidR="00007AB3">
        <w:t xml:space="preserve"> </w:t>
      </w:r>
      <w:r w:rsidRPr="002051CE">
        <w:t>lunile</w:t>
      </w:r>
      <w:r w:rsidR="00007AB3">
        <w:t xml:space="preserve"> </w:t>
      </w:r>
      <w:r w:rsidRPr="002051CE">
        <w:t>următoare</w:t>
      </w:r>
      <w:r w:rsidR="00007AB3">
        <w:t xml:space="preserve"> </w:t>
      </w:r>
      <w:r w:rsidRPr="002051CE">
        <w:t>de</w:t>
      </w:r>
      <w:r w:rsidR="00007AB3">
        <w:t xml:space="preserve"> </w:t>
      </w:r>
      <w:r w:rsidRPr="002051CE">
        <w:t>dezbatere</w:t>
      </w:r>
      <w:r w:rsidR="00007AB3">
        <w:t xml:space="preserve"> </w:t>
      </w:r>
      <w:r w:rsidRPr="002051CE">
        <w:t>politică</w:t>
      </w:r>
      <w:r w:rsidR="00007AB3">
        <w:t xml:space="preserve"> </w:t>
      </w:r>
      <w:r w:rsidRPr="002051CE">
        <w:t>în</w:t>
      </w:r>
      <w:r w:rsidR="00007AB3">
        <w:t xml:space="preserve"> </w:t>
      </w:r>
      <w:r w:rsidRPr="002051CE">
        <w:t>Europa</w:t>
      </w:r>
      <w:r w:rsidR="00007AB3">
        <w:t xml:space="preserve"> </w:t>
      </w:r>
      <w:r w:rsidRPr="002051CE">
        <w:t>reprezintă</w:t>
      </w:r>
      <w:r w:rsidR="00007AB3">
        <w:t xml:space="preserve"> </w:t>
      </w:r>
      <w:r w:rsidRPr="002051CE">
        <w:t>o</w:t>
      </w:r>
      <w:r w:rsidR="00007AB3">
        <w:t xml:space="preserve"> </w:t>
      </w:r>
      <w:r w:rsidRPr="002051CE">
        <w:t>ocazie</w:t>
      </w:r>
      <w:r w:rsidR="00007AB3">
        <w:t xml:space="preserve"> </w:t>
      </w:r>
      <w:r w:rsidRPr="002051CE">
        <w:t>importantă</w:t>
      </w:r>
      <w:r w:rsidR="00007AB3">
        <w:t xml:space="preserve"> </w:t>
      </w:r>
      <w:r w:rsidRPr="002051CE">
        <w:t>de</w:t>
      </w:r>
      <w:r w:rsidR="00007AB3">
        <w:t xml:space="preserve"> </w:t>
      </w:r>
      <w:r w:rsidRPr="002051CE">
        <w:t>a</w:t>
      </w:r>
      <w:r w:rsidR="00007AB3">
        <w:t xml:space="preserve"> </w:t>
      </w:r>
      <w:r w:rsidRPr="002051CE">
        <w:t>asigura</w:t>
      </w:r>
      <w:r w:rsidR="00007AB3">
        <w:t xml:space="preserve"> </w:t>
      </w:r>
      <w:r w:rsidRPr="002051CE">
        <w:t>implicarea</w:t>
      </w:r>
      <w:r w:rsidR="00007AB3">
        <w:t xml:space="preserve"> </w:t>
      </w:r>
      <w:r w:rsidRPr="002051CE">
        <w:t>publicului</w:t>
      </w:r>
      <w:r w:rsidR="00007AB3">
        <w:t xml:space="preserve"> </w:t>
      </w:r>
      <w:r w:rsidRPr="002051CE">
        <w:t>în</w:t>
      </w:r>
      <w:r w:rsidR="00007AB3">
        <w:t xml:space="preserve"> </w:t>
      </w:r>
      <w:r w:rsidRPr="002051CE">
        <w:t>următoarele</w:t>
      </w:r>
      <w:r w:rsidR="00007AB3">
        <w:t xml:space="preserve"> </w:t>
      </w:r>
      <w:r w:rsidRPr="002051CE">
        <w:t>etape</w:t>
      </w:r>
      <w:r w:rsidR="00007AB3">
        <w:t xml:space="preserve"> </w:t>
      </w:r>
      <w:r w:rsidRPr="002051CE">
        <w:t>și</w:t>
      </w:r>
      <w:r w:rsidR="00007AB3">
        <w:t xml:space="preserve"> </w:t>
      </w:r>
      <w:r w:rsidRPr="002051CE">
        <w:t>opțiuni</w:t>
      </w:r>
      <w:r w:rsidR="00007AB3">
        <w:t xml:space="preserve"> </w:t>
      </w:r>
      <w:r w:rsidRPr="002051CE">
        <w:t>de</w:t>
      </w:r>
      <w:r w:rsidR="00007AB3">
        <w:t xml:space="preserve"> </w:t>
      </w:r>
      <w:r w:rsidRPr="002051CE">
        <w:t>politică.</w:t>
      </w:r>
      <w:r w:rsidR="00007AB3">
        <w:t xml:space="preserve"> </w:t>
      </w:r>
      <w:r w:rsidRPr="002051CE">
        <w:t>Dialogul</w:t>
      </w:r>
      <w:r w:rsidR="00007AB3">
        <w:t xml:space="preserve"> </w:t>
      </w:r>
      <w:r w:rsidRPr="002051CE">
        <w:t>structurat</w:t>
      </w:r>
      <w:r w:rsidR="00007AB3">
        <w:t xml:space="preserve"> </w:t>
      </w:r>
      <w:r w:rsidRPr="002051CE">
        <w:t>cu</w:t>
      </w:r>
      <w:r w:rsidR="00007AB3">
        <w:t xml:space="preserve"> </w:t>
      </w:r>
      <w:r w:rsidRPr="002051CE">
        <w:t>partenerii</w:t>
      </w:r>
      <w:r w:rsidR="00007AB3">
        <w:t xml:space="preserve"> </w:t>
      </w:r>
      <w:r w:rsidRPr="002051CE">
        <w:t>sociali</w:t>
      </w:r>
      <w:r w:rsidR="00007AB3">
        <w:t xml:space="preserve"> </w:t>
      </w:r>
      <w:r w:rsidRPr="002051CE">
        <w:t>ar</w:t>
      </w:r>
      <w:r w:rsidR="00007AB3">
        <w:t xml:space="preserve"> </w:t>
      </w:r>
      <w:r w:rsidRPr="002051CE">
        <w:t>trebui</w:t>
      </w:r>
      <w:r w:rsidR="00007AB3">
        <w:t xml:space="preserve"> </w:t>
      </w:r>
      <w:r w:rsidRPr="002051CE">
        <w:t>consolidat</w:t>
      </w:r>
      <w:r w:rsidR="00007AB3">
        <w:t xml:space="preserve"> </w:t>
      </w:r>
      <w:r w:rsidRPr="002051CE">
        <w:t>pentru</w:t>
      </w:r>
      <w:r w:rsidR="00007AB3">
        <w:t xml:space="preserve"> </w:t>
      </w:r>
      <w:r w:rsidRPr="002051CE">
        <w:t>a</w:t>
      </w:r>
      <w:r w:rsidR="00007AB3">
        <w:t xml:space="preserve"> </w:t>
      </w:r>
      <w:r w:rsidRPr="002051CE">
        <w:t>asigura</w:t>
      </w:r>
      <w:r w:rsidR="00007AB3">
        <w:t xml:space="preserve"> </w:t>
      </w:r>
      <w:r w:rsidRPr="002051CE">
        <w:t>contribuția</w:t>
      </w:r>
      <w:r w:rsidR="00007AB3">
        <w:t xml:space="preserve"> </w:t>
      </w:r>
      <w:r w:rsidRPr="002051CE">
        <w:t>acestora,</w:t>
      </w:r>
      <w:r w:rsidR="00007AB3">
        <w:t xml:space="preserve"> </w:t>
      </w:r>
      <w:r w:rsidRPr="002051CE">
        <w:t>punând</w:t>
      </w:r>
      <w:r w:rsidR="00007AB3">
        <w:t xml:space="preserve"> </w:t>
      </w:r>
      <w:r w:rsidRPr="002051CE">
        <w:t>accentul</w:t>
      </w:r>
      <w:r w:rsidR="00007AB3">
        <w:t xml:space="preserve"> </w:t>
      </w:r>
      <w:r w:rsidRPr="002051CE">
        <w:t>pe</w:t>
      </w:r>
      <w:r w:rsidR="00007AB3">
        <w:t xml:space="preserve"> </w:t>
      </w:r>
      <w:r w:rsidRPr="002051CE">
        <w:t>ocuparea</w:t>
      </w:r>
      <w:r w:rsidR="00007AB3">
        <w:t xml:space="preserve"> </w:t>
      </w:r>
      <w:r w:rsidRPr="002051CE">
        <w:t>forței</w:t>
      </w:r>
      <w:r w:rsidR="00007AB3">
        <w:t xml:space="preserve"> </w:t>
      </w:r>
      <w:r w:rsidRPr="002051CE">
        <w:t>de</w:t>
      </w:r>
      <w:r w:rsidR="00007AB3">
        <w:t xml:space="preserve"> </w:t>
      </w:r>
      <w:r w:rsidRPr="002051CE">
        <w:t>muncă,</w:t>
      </w:r>
      <w:r w:rsidR="00007AB3">
        <w:t xml:space="preserve"> </w:t>
      </w:r>
      <w:r w:rsidRPr="002051CE">
        <w:t>mobilitate,</w:t>
      </w:r>
      <w:r w:rsidR="00007AB3">
        <w:t xml:space="preserve"> </w:t>
      </w:r>
      <w:r w:rsidRPr="002051CE">
        <w:t>calitatea</w:t>
      </w:r>
      <w:r w:rsidR="00007AB3">
        <w:t xml:space="preserve"> </w:t>
      </w:r>
      <w:r w:rsidRPr="002051CE">
        <w:t>locurilor</w:t>
      </w:r>
      <w:r w:rsidR="00007AB3">
        <w:t xml:space="preserve"> </w:t>
      </w:r>
      <w:r w:rsidRPr="002051CE">
        <w:t>de</w:t>
      </w:r>
      <w:r w:rsidR="00007AB3">
        <w:t xml:space="preserve"> </w:t>
      </w:r>
      <w:r w:rsidRPr="002051CE">
        <w:t>muncă,</w:t>
      </w:r>
      <w:r w:rsidR="00007AB3">
        <w:t xml:space="preserve"> </w:t>
      </w:r>
      <w:r w:rsidRPr="002051CE">
        <w:t>investiții</w:t>
      </w:r>
      <w:r w:rsidR="00007AB3">
        <w:t xml:space="preserve"> </w:t>
      </w:r>
      <w:r w:rsidRPr="002051CE">
        <w:t>în</w:t>
      </w:r>
      <w:r w:rsidR="00007AB3">
        <w:t xml:space="preserve"> </w:t>
      </w:r>
      <w:r w:rsidRPr="002051CE">
        <w:t>recalificare</w:t>
      </w:r>
      <w:r w:rsidR="00007AB3">
        <w:t xml:space="preserve"> </w:t>
      </w:r>
      <w:r w:rsidRPr="002051CE">
        <w:t>și</w:t>
      </w:r>
      <w:r w:rsidR="00007AB3">
        <w:t xml:space="preserve"> </w:t>
      </w:r>
      <w:r w:rsidRPr="002051CE">
        <w:t>perfecționare.</w:t>
      </w:r>
      <w:r w:rsidR="00007AB3">
        <w:t xml:space="preserve"> </w:t>
      </w:r>
      <w:r w:rsidRPr="002051CE">
        <w:t>Această</w:t>
      </w:r>
      <w:r w:rsidR="00007AB3">
        <w:t xml:space="preserve"> </w:t>
      </w:r>
      <w:r w:rsidRPr="002051CE">
        <w:t>informare</w:t>
      </w:r>
      <w:r w:rsidR="00007AB3">
        <w:t xml:space="preserve"> </w:t>
      </w:r>
      <w:r w:rsidRPr="002051CE">
        <w:t>continuă</w:t>
      </w:r>
      <w:r w:rsidR="00007AB3">
        <w:t xml:space="preserve"> </w:t>
      </w:r>
      <w:r w:rsidRPr="002051CE">
        <w:rPr>
          <w:b/>
          <w:bCs/>
        </w:rPr>
        <w:t>va</w:t>
      </w:r>
      <w:r w:rsidR="00007AB3">
        <w:rPr>
          <w:b/>
          <w:bCs/>
        </w:rPr>
        <w:t xml:space="preserve"> </w:t>
      </w:r>
      <w:r w:rsidRPr="002051CE">
        <w:rPr>
          <w:b/>
          <w:bCs/>
        </w:rPr>
        <w:t>ajuta</w:t>
      </w:r>
      <w:r w:rsidR="00007AB3">
        <w:rPr>
          <w:b/>
          <w:bCs/>
        </w:rPr>
        <w:t xml:space="preserve"> </w:t>
      </w:r>
      <w:r w:rsidRPr="002051CE">
        <w:rPr>
          <w:b/>
          <w:bCs/>
        </w:rPr>
        <w:t>următoarea</w:t>
      </w:r>
      <w:r w:rsidR="00007AB3">
        <w:rPr>
          <w:b/>
          <w:bCs/>
        </w:rPr>
        <w:t xml:space="preserve"> </w:t>
      </w:r>
      <w:r w:rsidRPr="002051CE">
        <w:rPr>
          <w:b/>
          <w:bCs/>
        </w:rPr>
        <w:t>Comisie</w:t>
      </w:r>
      <w:r w:rsidR="00007AB3">
        <w:rPr>
          <w:b/>
          <w:bCs/>
        </w:rPr>
        <w:t xml:space="preserve"> </w:t>
      </w:r>
      <w:r w:rsidRPr="002051CE">
        <w:rPr>
          <w:b/>
          <w:bCs/>
        </w:rPr>
        <w:t>să</w:t>
      </w:r>
      <w:r w:rsidR="00007AB3">
        <w:rPr>
          <w:b/>
          <w:bCs/>
        </w:rPr>
        <w:t xml:space="preserve"> </w:t>
      </w:r>
      <w:r w:rsidRPr="002051CE">
        <w:rPr>
          <w:b/>
          <w:bCs/>
        </w:rPr>
        <w:t>prezinte</w:t>
      </w:r>
      <w:r w:rsidR="00007AB3">
        <w:rPr>
          <w:b/>
          <w:bCs/>
        </w:rPr>
        <w:t xml:space="preserve"> </w:t>
      </w:r>
      <w:r w:rsidRPr="002051CE">
        <w:rPr>
          <w:b/>
          <w:bCs/>
        </w:rPr>
        <w:t>propuneri</w:t>
      </w:r>
      <w:r w:rsidR="00007AB3">
        <w:rPr>
          <w:b/>
          <w:bCs/>
        </w:rPr>
        <w:t xml:space="preserve"> </w:t>
      </w:r>
      <w:r w:rsidRPr="002051CE">
        <w:rPr>
          <w:b/>
          <w:bCs/>
        </w:rPr>
        <w:t>legislative</w:t>
      </w:r>
      <w:r w:rsidR="00007AB3">
        <w:t xml:space="preserve"> </w:t>
      </w:r>
      <w:r w:rsidRPr="002051CE">
        <w:t>pentru</w:t>
      </w:r>
      <w:r w:rsidR="00007AB3">
        <w:t xml:space="preserve"> </w:t>
      </w:r>
      <w:r w:rsidRPr="002051CE">
        <w:t>cadrul</w:t>
      </w:r>
      <w:r w:rsidR="00007AB3">
        <w:t xml:space="preserve"> </w:t>
      </w:r>
      <w:r w:rsidRPr="002051CE">
        <w:t>de</w:t>
      </w:r>
      <w:r w:rsidR="00007AB3">
        <w:t xml:space="preserve"> </w:t>
      </w:r>
      <w:r w:rsidRPr="002051CE">
        <w:t>politică</w:t>
      </w:r>
      <w:r w:rsidR="00007AB3">
        <w:t xml:space="preserve"> </w:t>
      </w:r>
      <w:r w:rsidRPr="002051CE">
        <w:t>post-2030,</w:t>
      </w:r>
      <w:r w:rsidR="00007AB3">
        <w:t xml:space="preserve"> </w:t>
      </w:r>
      <w:r w:rsidRPr="002051CE">
        <w:t>care</w:t>
      </w:r>
      <w:r w:rsidR="00007AB3">
        <w:t xml:space="preserve"> </w:t>
      </w:r>
      <w:r w:rsidRPr="002051CE">
        <w:t>va</w:t>
      </w:r>
      <w:r w:rsidR="00007AB3">
        <w:t xml:space="preserve"> </w:t>
      </w:r>
      <w:r w:rsidRPr="002051CE">
        <w:t>îndeplini</w:t>
      </w:r>
      <w:r w:rsidR="00007AB3">
        <w:t xml:space="preserve"> </w:t>
      </w:r>
      <w:r w:rsidRPr="002051CE">
        <w:t>obiectivul</w:t>
      </w:r>
      <w:r w:rsidR="00007AB3">
        <w:t xml:space="preserve"> </w:t>
      </w:r>
      <w:r w:rsidRPr="002051CE">
        <w:t>pentru</w:t>
      </w:r>
      <w:r w:rsidR="00007AB3">
        <w:t xml:space="preserve"> </w:t>
      </w:r>
      <w:r w:rsidRPr="002051CE">
        <w:t>2040</w:t>
      </w:r>
      <w:r w:rsidR="00007AB3">
        <w:t xml:space="preserve"> </w:t>
      </w:r>
      <w:r w:rsidRPr="002051CE">
        <w:t>într-un</w:t>
      </w:r>
      <w:r w:rsidR="00007AB3">
        <w:t xml:space="preserve"> </w:t>
      </w:r>
      <w:r w:rsidRPr="002051CE">
        <w:t>mod</w:t>
      </w:r>
      <w:r w:rsidR="00007AB3">
        <w:t xml:space="preserve"> </w:t>
      </w:r>
      <w:r w:rsidRPr="002051CE">
        <w:t>echitabil</w:t>
      </w:r>
      <w:r w:rsidR="00007AB3">
        <w:t xml:space="preserve"> </w:t>
      </w:r>
      <w:r w:rsidRPr="002051CE">
        <w:t>și</w:t>
      </w:r>
      <w:r w:rsidR="00007AB3">
        <w:t xml:space="preserve"> </w:t>
      </w:r>
      <w:r w:rsidRPr="002051CE">
        <w:t>eficient</w:t>
      </w:r>
      <w:r w:rsidR="00007AB3">
        <w:t xml:space="preserve"> </w:t>
      </w:r>
      <w:r w:rsidRPr="002051CE">
        <w:t>din</w:t>
      </w:r>
      <w:r w:rsidR="00007AB3">
        <w:t xml:space="preserve"> </w:t>
      </w:r>
      <w:r w:rsidRPr="002051CE">
        <w:t>punctul</w:t>
      </w:r>
      <w:r w:rsidR="00007AB3">
        <w:t xml:space="preserve"> </w:t>
      </w:r>
      <w:r w:rsidRPr="002051CE">
        <w:t>de</w:t>
      </w:r>
      <w:r w:rsidR="00007AB3">
        <w:t xml:space="preserve"> </w:t>
      </w:r>
      <w:r w:rsidRPr="002051CE">
        <w:t>vedere</w:t>
      </w:r>
      <w:r w:rsidR="00007AB3">
        <w:t xml:space="preserve"> </w:t>
      </w:r>
      <w:r w:rsidRPr="002051CE">
        <w:t>al</w:t>
      </w:r>
      <w:r w:rsidR="00007AB3">
        <w:t xml:space="preserve"> </w:t>
      </w:r>
      <w:r w:rsidRPr="002051CE">
        <w:t>costurilor.</w:t>
      </w:r>
      <w:r w:rsidR="00007AB3">
        <w:t xml:space="preserve"> </w:t>
      </w:r>
      <w:r w:rsidRPr="002051CE">
        <w:t>Ritmul</w:t>
      </w:r>
      <w:r w:rsidR="00007AB3">
        <w:t xml:space="preserve"> </w:t>
      </w:r>
      <w:r w:rsidRPr="002051CE">
        <w:t>decarbonizării</w:t>
      </w:r>
      <w:r w:rsidR="00007AB3">
        <w:t xml:space="preserve"> </w:t>
      </w:r>
      <w:r w:rsidRPr="002051CE">
        <w:t>va</w:t>
      </w:r>
      <w:r w:rsidR="00007AB3">
        <w:t xml:space="preserve"> </w:t>
      </w:r>
      <w:r w:rsidRPr="002051CE">
        <w:t>depinde</w:t>
      </w:r>
      <w:r w:rsidR="00007AB3">
        <w:t xml:space="preserve"> </w:t>
      </w:r>
      <w:r w:rsidRPr="002051CE">
        <w:t>de</w:t>
      </w:r>
      <w:r w:rsidR="00007AB3">
        <w:t xml:space="preserve"> </w:t>
      </w:r>
      <w:r w:rsidRPr="002051CE">
        <w:t>disponibilitatea</w:t>
      </w:r>
      <w:r w:rsidR="00007AB3">
        <w:t xml:space="preserve"> </w:t>
      </w:r>
      <w:r w:rsidRPr="002051CE">
        <w:t>tehnologiilor</w:t>
      </w:r>
      <w:r w:rsidR="00007AB3">
        <w:t xml:space="preserve"> </w:t>
      </w:r>
      <w:r w:rsidRPr="002051CE">
        <w:t>care</w:t>
      </w:r>
      <w:r w:rsidR="00007AB3">
        <w:t xml:space="preserve"> </w:t>
      </w:r>
      <w:r w:rsidRPr="002051CE">
        <w:t>oferă</w:t>
      </w:r>
      <w:r w:rsidR="00007AB3">
        <w:t xml:space="preserve"> </w:t>
      </w:r>
      <w:r w:rsidRPr="002051CE">
        <w:t>soluții</w:t>
      </w:r>
      <w:r w:rsidR="00007AB3">
        <w:t xml:space="preserve"> </w:t>
      </w:r>
      <w:r w:rsidRPr="002051CE">
        <w:t>fără</w:t>
      </w:r>
      <w:r w:rsidR="00007AB3">
        <w:t xml:space="preserve"> </w:t>
      </w:r>
      <w:r w:rsidRPr="002051CE">
        <w:t>emisii</w:t>
      </w:r>
      <w:r w:rsidR="00007AB3">
        <w:t xml:space="preserve"> </w:t>
      </w:r>
      <w:r w:rsidRPr="002051CE">
        <w:t>de</w:t>
      </w:r>
      <w:r w:rsidR="00007AB3">
        <w:t xml:space="preserve"> </w:t>
      </w:r>
      <w:r w:rsidRPr="002051CE">
        <w:t>dioxid</w:t>
      </w:r>
      <w:r w:rsidR="00007AB3">
        <w:t xml:space="preserve"> </w:t>
      </w:r>
      <w:r w:rsidRPr="002051CE">
        <w:t>de</w:t>
      </w:r>
      <w:r w:rsidR="00007AB3">
        <w:t xml:space="preserve"> </w:t>
      </w:r>
      <w:r w:rsidRPr="002051CE">
        <w:t>carbon,</w:t>
      </w:r>
      <w:r w:rsidR="00007AB3">
        <w:t xml:space="preserve"> </w:t>
      </w:r>
      <w:r w:rsidRPr="002051CE">
        <w:t>precum</w:t>
      </w:r>
      <w:r w:rsidR="00007AB3">
        <w:t xml:space="preserve"> </w:t>
      </w:r>
      <w:r w:rsidRPr="002051CE">
        <w:t>și</w:t>
      </w:r>
      <w:r w:rsidR="00007AB3">
        <w:t xml:space="preserve"> </w:t>
      </w:r>
      <w:r w:rsidRPr="002051CE">
        <w:t>de</w:t>
      </w:r>
      <w:r w:rsidR="00007AB3">
        <w:t xml:space="preserve"> </w:t>
      </w:r>
      <w:r w:rsidRPr="002051CE">
        <w:t>utilizarea</w:t>
      </w:r>
      <w:r w:rsidR="00007AB3">
        <w:t xml:space="preserve"> </w:t>
      </w:r>
      <w:r w:rsidRPr="002051CE">
        <w:t>eficientă</w:t>
      </w:r>
      <w:r w:rsidR="00007AB3">
        <w:t xml:space="preserve"> </w:t>
      </w:r>
      <w:r w:rsidRPr="002051CE">
        <w:t>a</w:t>
      </w:r>
      <w:r w:rsidR="00007AB3">
        <w:t xml:space="preserve"> </w:t>
      </w:r>
      <w:r w:rsidRPr="002051CE">
        <w:t>resurselor</w:t>
      </w:r>
      <w:r w:rsidR="00007AB3">
        <w:t xml:space="preserve"> </w:t>
      </w:r>
      <w:r w:rsidRPr="002051CE">
        <w:t>într-o</w:t>
      </w:r>
      <w:r w:rsidR="00007AB3">
        <w:t xml:space="preserve"> </w:t>
      </w:r>
      <w:r w:rsidRPr="002051CE">
        <w:t>economie</w:t>
      </w:r>
      <w:r w:rsidR="00007AB3">
        <w:t xml:space="preserve"> </w:t>
      </w:r>
      <w:r w:rsidRPr="002051CE">
        <w:t>circulară.</w:t>
      </w:r>
    </w:p>
    <w:p w14:paraId="3F3697A2" w14:textId="2911324B" w:rsidR="002051CE" w:rsidRPr="002051CE" w:rsidRDefault="002051CE" w:rsidP="002051CE">
      <w:r w:rsidRPr="002051CE">
        <w:rPr>
          <w:b/>
          <w:bCs/>
        </w:rPr>
        <w:lastRenderedPageBreak/>
        <w:t>Se</w:t>
      </w:r>
      <w:r w:rsidR="00007AB3">
        <w:rPr>
          <w:b/>
          <w:bCs/>
        </w:rPr>
        <w:t xml:space="preserve"> </w:t>
      </w:r>
      <w:r w:rsidRPr="002051CE">
        <w:rPr>
          <w:b/>
          <w:bCs/>
        </w:rPr>
        <w:t>preconizează</w:t>
      </w:r>
      <w:r w:rsidR="00007AB3">
        <w:rPr>
          <w:b/>
          <w:bCs/>
        </w:rPr>
        <w:t xml:space="preserve"> </w:t>
      </w:r>
      <w:r w:rsidRPr="002051CE">
        <w:rPr>
          <w:b/>
          <w:bCs/>
        </w:rPr>
        <w:t>că</w:t>
      </w:r>
      <w:r w:rsidR="00007AB3">
        <w:rPr>
          <w:b/>
          <w:bCs/>
        </w:rPr>
        <w:t xml:space="preserve"> </w:t>
      </w:r>
      <w:r w:rsidRPr="002051CE">
        <w:rPr>
          <w:b/>
          <w:bCs/>
        </w:rPr>
        <w:t>sectorul</w:t>
      </w:r>
      <w:r w:rsidR="00007AB3">
        <w:rPr>
          <w:b/>
          <w:bCs/>
        </w:rPr>
        <w:t xml:space="preserve"> </w:t>
      </w:r>
      <w:r w:rsidRPr="002051CE">
        <w:rPr>
          <w:b/>
          <w:bCs/>
        </w:rPr>
        <w:t>energetic</w:t>
      </w:r>
      <w:r w:rsidR="00007AB3">
        <w:rPr>
          <w:b/>
          <w:bCs/>
        </w:rPr>
        <w:t xml:space="preserve"> </w:t>
      </w:r>
      <w:r w:rsidRPr="002051CE">
        <w:rPr>
          <w:b/>
          <w:bCs/>
        </w:rPr>
        <w:t>va</w:t>
      </w:r>
      <w:r w:rsidR="00007AB3">
        <w:rPr>
          <w:b/>
          <w:bCs/>
        </w:rPr>
        <w:t xml:space="preserve"> </w:t>
      </w:r>
      <w:r w:rsidRPr="002051CE">
        <w:rPr>
          <w:b/>
          <w:bCs/>
        </w:rPr>
        <w:t>realiza</w:t>
      </w:r>
      <w:r w:rsidR="00007AB3">
        <w:rPr>
          <w:b/>
          <w:bCs/>
        </w:rPr>
        <w:t xml:space="preserve"> </w:t>
      </w:r>
      <w:r w:rsidRPr="002051CE">
        <w:rPr>
          <w:b/>
          <w:bCs/>
        </w:rPr>
        <w:t>decarbonizarea</w:t>
      </w:r>
      <w:r w:rsidR="00007AB3">
        <w:rPr>
          <w:b/>
          <w:bCs/>
        </w:rPr>
        <w:t xml:space="preserve"> </w:t>
      </w:r>
      <w:r w:rsidRPr="002051CE">
        <w:rPr>
          <w:b/>
          <w:bCs/>
        </w:rPr>
        <w:t>completă</w:t>
      </w:r>
      <w:r w:rsidR="00007AB3">
        <w:rPr>
          <w:b/>
          <w:bCs/>
        </w:rPr>
        <w:t xml:space="preserve"> </w:t>
      </w:r>
      <w:r w:rsidRPr="002051CE">
        <w:rPr>
          <w:b/>
          <w:bCs/>
        </w:rPr>
        <w:t>la</w:t>
      </w:r>
      <w:r w:rsidR="00007AB3">
        <w:rPr>
          <w:b/>
          <w:bCs/>
        </w:rPr>
        <w:t xml:space="preserve"> </w:t>
      </w:r>
      <w:r w:rsidRPr="002051CE">
        <w:rPr>
          <w:b/>
          <w:bCs/>
        </w:rPr>
        <w:t>scurt</w:t>
      </w:r>
      <w:r w:rsidR="00007AB3">
        <w:rPr>
          <w:b/>
          <w:bCs/>
        </w:rPr>
        <w:t xml:space="preserve"> </w:t>
      </w:r>
      <w:r w:rsidRPr="002051CE">
        <w:rPr>
          <w:b/>
          <w:bCs/>
        </w:rPr>
        <w:t>timp</w:t>
      </w:r>
      <w:r w:rsidR="00007AB3">
        <w:rPr>
          <w:b/>
          <w:bCs/>
        </w:rPr>
        <w:t xml:space="preserve"> </w:t>
      </w:r>
      <w:r w:rsidRPr="002051CE">
        <w:rPr>
          <w:b/>
          <w:bCs/>
        </w:rPr>
        <w:t>după</w:t>
      </w:r>
      <w:r w:rsidR="00007AB3">
        <w:rPr>
          <w:b/>
          <w:bCs/>
        </w:rPr>
        <w:t xml:space="preserve"> </w:t>
      </w:r>
      <w:r w:rsidRPr="002051CE">
        <w:rPr>
          <w:b/>
          <w:bCs/>
        </w:rPr>
        <w:t>2040</w:t>
      </w:r>
      <w:r w:rsidRPr="002051CE">
        <w:t>,</w:t>
      </w:r>
      <w:r w:rsidR="00007AB3">
        <w:t xml:space="preserve"> </w:t>
      </w:r>
      <w:r w:rsidRPr="002051CE">
        <w:t>pe</w:t>
      </w:r>
      <w:r w:rsidR="00007AB3">
        <w:t xml:space="preserve"> </w:t>
      </w:r>
      <w:r w:rsidRPr="002051CE">
        <w:t>baza</w:t>
      </w:r>
      <w:r w:rsidR="00007AB3">
        <w:t xml:space="preserve"> </w:t>
      </w:r>
      <w:r w:rsidRPr="002051CE">
        <w:t>tuturor</w:t>
      </w:r>
      <w:r w:rsidR="00007AB3">
        <w:t xml:space="preserve"> </w:t>
      </w:r>
      <w:r w:rsidRPr="002051CE">
        <w:t>soluțiilor</w:t>
      </w:r>
      <w:r w:rsidR="00007AB3">
        <w:t xml:space="preserve"> </w:t>
      </w:r>
      <w:r w:rsidRPr="002051CE">
        <w:t>energetice</w:t>
      </w:r>
      <w:r w:rsidR="00007AB3">
        <w:t xml:space="preserve"> </w:t>
      </w:r>
      <w:r w:rsidRPr="002051CE">
        <w:t>cu</w:t>
      </w:r>
      <w:r w:rsidR="00007AB3">
        <w:t xml:space="preserve"> </w:t>
      </w:r>
      <w:r w:rsidRPr="002051CE">
        <w:t>emisii</w:t>
      </w:r>
      <w:r w:rsidR="00007AB3">
        <w:t xml:space="preserve"> </w:t>
      </w:r>
      <w:r w:rsidRPr="002051CE">
        <w:t>zero</w:t>
      </w:r>
      <w:r w:rsidR="00007AB3">
        <w:t xml:space="preserve"> </w:t>
      </w:r>
      <w:r w:rsidRPr="002051CE">
        <w:t>și</w:t>
      </w:r>
      <w:r w:rsidR="00007AB3">
        <w:t xml:space="preserve"> </w:t>
      </w:r>
      <w:r w:rsidRPr="002051CE">
        <w:t>cu</w:t>
      </w:r>
      <w:r w:rsidR="00007AB3">
        <w:t xml:space="preserve"> </w:t>
      </w:r>
      <w:r w:rsidRPr="002051CE">
        <w:t>emisii</w:t>
      </w:r>
      <w:r w:rsidR="00007AB3">
        <w:t xml:space="preserve"> </w:t>
      </w:r>
      <w:r w:rsidRPr="002051CE">
        <w:t>scăzute</w:t>
      </w:r>
      <w:r w:rsidR="00007AB3">
        <w:t xml:space="preserve"> </w:t>
      </w:r>
      <w:r w:rsidRPr="002051CE">
        <w:t>de</w:t>
      </w:r>
      <w:r w:rsidR="00007AB3">
        <w:t xml:space="preserve"> </w:t>
      </w:r>
      <w:r w:rsidRPr="002051CE">
        <w:t>dioxid</w:t>
      </w:r>
      <w:r w:rsidR="00007AB3">
        <w:t xml:space="preserve"> </w:t>
      </w:r>
      <w:r w:rsidRPr="002051CE">
        <w:t>de</w:t>
      </w:r>
      <w:r w:rsidR="00007AB3">
        <w:t xml:space="preserve"> </w:t>
      </w:r>
      <w:r w:rsidRPr="002051CE">
        <w:t>carbon,</w:t>
      </w:r>
      <w:r w:rsidR="00007AB3">
        <w:t xml:space="preserve"> </w:t>
      </w:r>
      <w:r w:rsidRPr="002051CE">
        <w:t>inclusiv</w:t>
      </w:r>
      <w:r w:rsidR="00007AB3">
        <w:t xml:space="preserve"> </w:t>
      </w:r>
      <w:r w:rsidRPr="002051CE">
        <w:t>energia</w:t>
      </w:r>
      <w:r w:rsidR="00007AB3">
        <w:t xml:space="preserve"> </w:t>
      </w:r>
      <w:r w:rsidRPr="002051CE">
        <w:t>din</w:t>
      </w:r>
      <w:r w:rsidR="00007AB3">
        <w:t xml:space="preserve"> </w:t>
      </w:r>
      <w:r w:rsidRPr="002051CE">
        <w:t>surse</w:t>
      </w:r>
      <w:r w:rsidR="00007AB3">
        <w:t xml:space="preserve"> </w:t>
      </w:r>
      <w:r w:rsidRPr="002051CE">
        <w:t>regenerabile,</w:t>
      </w:r>
      <w:r w:rsidR="00007AB3">
        <w:t xml:space="preserve"> </w:t>
      </w:r>
      <w:r w:rsidRPr="002051CE">
        <w:t>energia</w:t>
      </w:r>
      <w:r w:rsidR="00007AB3">
        <w:t xml:space="preserve"> </w:t>
      </w:r>
      <w:r w:rsidRPr="002051CE">
        <w:t>nucleară,</w:t>
      </w:r>
      <w:r w:rsidR="00007AB3">
        <w:t xml:space="preserve"> </w:t>
      </w:r>
      <w:r w:rsidRPr="002051CE">
        <w:t>eficiența</w:t>
      </w:r>
      <w:r w:rsidR="00007AB3">
        <w:t xml:space="preserve"> </w:t>
      </w:r>
      <w:r w:rsidRPr="002051CE">
        <w:t>energetică,</w:t>
      </w:r>
      <w:r w:rsidR="00007AB3">
        <w:t xml:space="preserve"> </w:t>
      </w:r>
      <w:r w:rsidRPr="002051CE">
        <w:t>stocarea,</w:t>
      </w:r>
      <w:r w:rsidR="00007AB3">
        <w:t xml:space="preserve"> </w:t>
      </w:r>
      <w:r w:rsidRPr="002051CE">
        <w:t>CSC,</w:t>
      </w:r>
      <w:r w:rsidR="00007AB3">
        <w:t xml:space="preserve"> </w:t>
      </w:r>
      <w:r w:rsidRPr="002051CE">
        <w:t>CUC,</w:t>
      </w:r>
      <w:r w:rsidR="00007AB3">
        <w:t xml:space="preserve"> </w:t>
      </w:r>
      <w:r w:rsidRPr="002051CE">
        <w:t>eliminările</w:t>
      </w:r>
      <w:r w:rsidR="00007AB3">
        <w:t xml:space="preserve"> </w:t>
      </w:r>
      <w:r w:rsidRPr="002051CE">
        <w:t>de</w:t>
      </w:r>
      <w:r w:rsidR="00007AB3">
        <w:t xml:space="preserve"> </w:t>
      </w:r>
      <w:r w:rsidRPr="002051CE">
        <w:t>dioxid</w:t>
      </w:r>
      <w:r w:rsidR="00007AB3">
        <w:t xml:space="preserve"> </w:t>
      </w:r>
      <w:r w:rsidRPr="002051CE">
        <w:t>de</w:t>
      </w:r>
      <w:r w:rsidR="00007AB3">
        <w:t xml:space="preserve"> </w:t>
      </w:r>
      <w:r w:rsidRPr="002051CE">
        <w:t>carbon,</w:t>
      </w:r>
      <w:r w:rsidR="00007AB3">
        <w:t xml:space="preserve"> </w:t>
      </w:r>
      <w:r w:rsidRPr="002051CE">
        <w:t>energia</w:t>
      </w:r>
      <w:r w:rsidR="00007AB3">
        <w:t xml:space="preserve"> </w:t>
      </w:r>
      <w:r w:rsidRPr="002051CE">
        <w:t>geotermală</w:t>
      </w:r>
      <w:r w:rsidR="00007AB3">
        <w:t xml:space="preserve"> </w:t>
      </w:r>
      <w:r w:rsidRPr="002051CE">
        <w:t>și</w:t>
      </w:r>
      <w:r w:rsidR="00007AB3">
        <w:t xml:space="preserve"> </w:t>
      </w:r>
      <w:r w:rsidRPr="002051CE">
        <w:t>hidroelectrică.</w:t>
      </w:r>
      <w:r w:rsidR="00007AB3">
        <w:t xml:space="preserve"> </w:t>
      </w:r>
      <w:r w:rsidRPr="002051CE">
        <w:t>Alianța</w:t>
      </w:r>
      <w:r w:rsidR="00007AB3">
        <w:t xml:space="preserve"> </w:t>
      </w:r>
      <w:r w:rsidRPr="002051CE">
        <w:t>industrială</w:t>
      </w:r>
      <w:r w:rsidR="00007AB3">
        <w:t xml:space="preserve"> </w:t>
      </w:r>
      <w:r w:rsidRPr="002051CE">
        <w:t>pentru</w:t>
      </w:r>
      <w:r w:rsidR="00007AB3">
        <w:t xml:space="preserve"> </w:t>
      </w:r>
      <w:hyperlink r:id="rId182" w:history="1">
        <w:proofErr w:type="spellStart"/>
        <w:r w:rsidRPr="002051CE">
          <w:rPr>
            <w:rStyle w:val="Hyperlink"/>
            <w:szCs w:val="24"/>
          </w:rPr>
          <w:t>reactorii</w:t>
        </w:r>
        <w:proofErr w:type="spellEnd"/>
        <w:r w:rsidR="00007AB3">
          <w:rPr>
            <w:rStyle w:val="Hyperlink"/>
            <w:szCs w:val="24"/>
          </w:rPr>
          <w:t xml:space="preserve"> </w:t>
        </w:r>
        <w:r w:rsidRPr="002051CE">
          <w:rPr>
            <w:rStyle w:val="Hyperlink"/>
            <w:szCs w:val="24"/>
          </w:rPr>
          <w:t>modulari</w:t>
        </w:r>
        <w:r w:rsidR="00007AB3">
          <w:rPr>
            <w:rStyle w:val="Hyperlink"/>
            <w:szCs w:val="24"/>
          </w:rPr>
          <w:t xml:space="preserve"> </w:t>
        </w:r>
        <w:r w:rsidRPr="002051CE">
          <w:rPr>
            <w:rStyle w:val="Hyperlink"/>
            <w:szCs w:val="24"/>
          </w:rPr>
          <w:t>mici</w:t>
        </w:r>
      </w:hyperlink>
      <w:r w:rsidRPr="002051CE">
        <w:t>,</w:t>
      </w:r>
      <w:r w:rsidR="00007AB3">
        <w:t xml:space="preserve"> </w:t>
      </w:r>
      <w:r w:rsidRPr="002051CE">
        <w:t>lansată</w:t>
      </w:r>
      <w:r w:rsidR="00007AB3">
        <w:t xml:space="preserve"> </w:t>
      </w:r>
      <w:r w:rsidRPr="002051CE">
        <w:t>astăzi,</w:t>
      </w:r>
      <w:r w:rsidR="00007AB3">
        <w:t xml:space="preserve"> </w:t>
      </w:r>
      <w:r w:rsidRPr="002051CE">
        <w:t>este</w:t>
      </w:r>
      <w:r w:rsidR="00007AB3">
        <w:t xml:space="preserve"> </w:t>
      </w:r>
      <w:r w:rsidRPr="002051CE">
        <w:t>cea</w:t>
      </w:r>
      <w:r w:rsidR="00007AB3">
        <w:t xml:space="preserve"> </w:t>
      </w:r>
      <w:r w:rsidRPr="002051CE">
        <w:t>mai</w:t>
      </w:r>
      <w:r w:rsidR="00007AB3">
        <w:t xml:space="preserve"> </w:t>
      </w:r>
      <w:r w:rsidRPr="002051CE">
        <w:t>recentă</w:t>
      </w:r>
      <w:r w:rsidR="00007AB3">
        <w:t xml:space="preserve"> </w:t>
      </w:r>
      <w:r w:rsidRPr="002051CE">
        <w:t>inițiativă</w:t>
      </w:r>
      <w:r w:rsidR="00007AB3">
        <w:t xml:space="preserve"> </w:t>
      </w:r>
      <w:r w:rsidRPr="002051CE">
        <w:t>de</w:t>
      </w:r>
      <w:r w:rsidR="00007AB3">
        <w:t xml:space="preserve"> </w:t>
      </w:r>
      <w:r w:rsidRPr="002051CE">
        <w:t>consolidare</w:t>
      </w:r>
      <w:r w:rsidR="00007AB3">
        <w:t xml:space="preserve"> </w:t>
      </w:r>
      <w:r w:rsidRPr="002051CE">
        <w:t>a</w:t>
      </w:r>
      <w:r w:rsidR="00007AB3">
        <w:t xml:space="preserve"> </w:t>
      </w:r>
      <w:r w:rsidRPr="002051CE">
        <w:t>competitivității</w:t>
      </w:r>
      <w:r w:rsidR="00007AB3">
        <w:t xml:space="preserve"> </w:t>
      </w:r>
      <w:r w:rsidRPr="002051CE">
        <w:t>industriale</w:t>
      </w:r>
      <w:r w:rsidR="00007AB3">
        <w:t xml:space="preserve"> </w:t>
      </w:r>
      <w:r w:rsidRPr="002051CE">
        <w:t>și</w:t>
      </w:r>
      <w:r w:rsidR="00007AB3">
        <w:t xml:space="preserve"> </w:t>
      </w:r>
      <w:r w:rsidRPr="002051CE">
        <w:t>de</w:t>
      </w:r>
      <w:r w:rsidR="00007AB3">
        <w:t xml:space="preserve"> </w:t>
      </w:r>
      <w:r w:rsidRPr="002051CE">
        <w:t>asigurare</w:t>
      </w:r>
      <w:r w:rsidR="00007AB3">
        <w:t xml:space="preserve"> </w:t>
      </w:r>
      <w:r w:rsidRPr="002051CE">
        <w:t>a</w:t>
      </w:r>
      <w:r w:rsidR="00007AB3">
        <w:t xml:space="preserve"> </w:t>
      </w:r>
      <w:r w:rsidRPr="002051CE">
        <w:t>unui</w:t>
      </w:r>
      <w:r w:rsidR="00007AB3">
        <w:t xml:space="preserve"> </w:t>
      </w:r>
      <w:r w:rsidRPr="002051CE">
        <w:t>lanț</w:t>
      </w:r>
      <w:r w:rsidR="00007AB3">
        <w:t xml:space="preserve"> </w:t>
      </w:r>
      <w:r w:rsidRPr="002051CE">
        <w:t>de</w:t>
      </w:r>
      <w:r w:rsidR="00007AB3">
        <w:t xml:space="preserve"> </w:t>
      </w:r>
      <w:r w:rsidRPr="002051CE">
        <w:t>aprovizionare</w:t>
      </w:r>
      <w:r w:rsidR="00007AB3">
        <w:t xml:space="preserve"> </w:t>
      </w:r>
      <w:r w:rsidRPr="002051CE">
        <w:t>puternic</w:t>
      </w:r>
      <w:r w:rsidR="00007AB3">
        <w:t xml:space="preserve"> </w:t>
      </w:r>
      <w:r w:rsidRPr="002051CE">
        <w:t>al</w:t>
      </w:r>
      <w:r w:rsidR="00007AB3">
        <w:t xml:space="preserve"> </w:t>
      </w:r>
      <w:r w:rsidRPr="002051CE">
        <w:t>UE</w:t>
      </w:r>
      <w:r w:rsidR="00007AB3">
        <w:t xml:space="preserve"> </w:t>
      </w:r>
      <w:r w:rsidRPr="002051CE">
        <w:t>și</w:t>
      </w:r>
      <w:r w:rsidR="00007AB3">
        <w:t xml:space="preserve"> </w:t>
      </w:r>
      <w:r w:rsidRPr="002051CE">
        <w:t>a</w:t>
      </w:r>
      <w:r w:rsidR="00007AB3">
        <w:t xml:space="preserve"> </w:t>
      </w:r>
      <w:r w:rsidRPr="002051CE">
        <w:t>unei</w:t>
      </w:r>
      <w:r w:rsidR="00007AB3">
        <w:t xml:space="preserve"> </w:t>
      </w:r>
      <w:r w:rsidRPr="002051CE">
        <w:t>forțe</w:t>
      </w:r>
      <w:r w:rsidR="00007AB3">
        <w:t xml:space="preserve"> </w:t>
      </w:r>
      <w:r w:rsidRPr="002051CE">
        <w:t>de</w:t>
      </w:r>
      <w:r w:rsidR="00007AB3">
        <w:t xml:space="preserve"> </w:t>
      </w:r>
      <w:r w:rsidRPr="002051CE">
        <w:t>muncă</w:t>
      </w:r>
      <w:r w:rsidR="00007AB3">
        <w:t xml:space="preserve"> </w:t>
      </w:r>
      <w:r w:rsidRPr="002051CE">
        <w:t>calificate.</w:t>
      </w:r>
      <w:r w:rsidR="00007AB3">
        <w:t xml:space="preserve"> </w:t>
      </w:r>
      <w:r w:rsidRPr="002051CE">
        <w:t>Un</w:t>
      </w:r>
      <w:r w:rsidR="00007AB3">
        <w:t xml:space="preserve"> </w:t>
      </w:r>
      <w:r w:rsidRPr="002051CE">
        <w:t>beneficiu</w:t>
      </w:r>
      <w:r w:rsidR="00007AB3">
        <w:t xml:space="preserve"> </w:t>
      </w:r>
      <w:r w:rsidRPr="002051CE">
        <w:t>important</w:t>
      </w:r>
      <w:r w:rsidR="00007AB3">
        <w:t xml:space="preserve"> </w:t>
      </w:r>
      <w:r w:rsidRPr="002051CE">
        <w:t>al</w:t>
      </w:r>
      <w:r w:rsidR="00007AB3">
        <w:t xml:space="preserve"> </w:t>
      </w:r>
      <w:r w:rsidRPr="002051CE">
        <w:t>acestor</w:t>
      </w:r>
      <w:r w:rsidR="00007AB3">
        <w:t xml:space="preserve"> </w:t>
      </w:r>
      <w:r w:rsidRPr="002051CE">
        <w:t>eforturi</w:t>
      </w:r>
      <w:r w:rsidR="00007AB3">
        <w:t xml:space="preserve"> </w:t>
      </w:r>
      <w:r w:rsidRPr="002051CE">
        <w:t>este</w:t>
      </w:r>
      <w:r w:rsidR="00007AB3">
        <w:t xml:space="preserve"> </w:t>
      </w:r>
      <w:r w:rsidRPr="002051CE">
        <w:rPr>
          <w:b/>
          <w:bCs/>
        </w:rPr>
        <w:t>reducerea</w:t>
      </w:r>
      <w:r w:rsidR="00007AB3">
        <w:rPr>
          <w:b/>
          <w:bCs/>
        </w:rPr>
        <w:t xml:space="preserve"> </w:t>
      </w:r>
      <w:r w:rsidRPr="002051CE">
        <w:rPr>
          <w:b/>
          <w:bCs/>
        </w:rPr>
        <w:t>dependenței</w:t>
      </w:r>
      <w:r w:rsidR="00007AB3">
        <w:rPr>
          <w:b/>
          <w:bCs/>
        </w:rPr>
        <w:t xml:space="preserve"> </w:t>
      </w:r>
      <w:r w:rsidRPr="002051CE">
        <w:rPr>
          <w:b/>
          <w:bCs/>
        </w:rPr>
        <w:t>de</w:t>
      </w:r>
      <w:r w:rsidR="00007AB3">
        <w:rPr>
          <w:b/>
          <w:bCs/>
        </w:rPr>
        <w:t xml:space="preserve"> </w:t>
      </w:r>
      <w:r w:rsidRPr="002051CE">
        <w:rPr>
          <w:b/>
          <w:bCs/>
        </w:rPr>
        <w:t>combustibilii</w:t>
      </w:r>
      <w:r w:rsidR="00007AB3">
        <w:rPr>
          <w:b/>
          <w:bCs/>
        </w:rPr>
        <w:t xml:space="preserve"> </w:t>
      </w:r>
      <w:r w:rsidRPr="002051CE">
        <w:rPr>
          <w:b/>
          <w:bCs/>
        </w:rPr>
        <w:t>fosili</w:t>
      </w:r>
      <w:r w:rsidR="00007AB3">
        <w:t xml:space="preserve"> </w:t>
      </w:r>
      <w:r w:rsidRPr="002051CE">
        <w:t>datorită</w:t>
      </w:r>
      <w:r w:rsidR="00007AB3">
        <w:t xml:space="preserve"> </w:t>
      </w:r>
      <w:r w:rsidRPr="002051CE">
        <w:t>scăderii</w:t>
      </w:r>
      <w:r w:rsidR="00007AB3">
        <w:t xml:space="preserve"> </w:t>
      </w:r>
      <w:r w:rsidRPr="002051CE">
        <w:t>cu</w:t>
      </w:r>
      <w:r w:rsidR="00007AB3">
        <w:t xml:space="preserve"> </w:t>
      </w:r>
      <w:r w:rsidRPr="002051CE">
        <w:t>80</w:t>
      </w:r>
      <w:r w:rsidR="00007AB3">
        <w:t xml:space="preserve"> </w:t>
      </w:r>
      <w:r w:rsidRPr="002051CE">
        <w:t>%</w:t>
      </w:r>
      <w:r w:rsidR="00007AB3">
        <w:t xml:space="preserve"> </w:t>
      </w:r>
      <w:r w:rsidRPr="002051CE">
        <w:t>a</w:t>
      </w:r>
      <w:r w:rsidR="00007AB3">
        <w:t xml:space="preserve"> </w:t>
      </w:r>
      <w:r w:rsidRPr="002051CE">
        <w:t>consumului</w:t>
      </w:r>
      <w:r w:rsidR="00007AB3">
        <w:t xml:space="preserve"> </w:t>
      </w:r>
      <w:r w:rsidRPr="002051CE">
        <w:t>lor</w:t>
      </w:r>
      <w:r w:rsidR="00007AB3">
        <w:t xml:space="preserve"> </w:t>
      </w:r>
      <w:r w:rsidRPr="002051CE">
        <w:t>de</w:t>
      </w:r>
      <w:r w:rsidR="00007AB3">
        <w:t xml:space="preserve"> </w:t>
      </w:r>
      <w:r w:rsidRPr="002051CE">
        <w:t>energie</w:t>
      </w:r>
      <w:r w:rsidR="00007AB3">
        <w:t xml:space="preserve"> </w:t>
      </w:r>
      <w:r w:rsidRPr="002051CE">
        <w:t>în</w:t>
      </w:r>
      <w:r w:rsidR="00007AB3">
        <w:t xml:space="preserve"> </w:t>
      </w:r>
      <w:r w:rsidRPr="002051CE">
        <w:t>perioada</w:t>
      </w:r>
      <w:r w:rsidR="00007AB3">
        <w:t xml:space="preserve"> </w:t>
      </w:r>
      <w:r w:rsidRPr="002051CE">
        <w:t>2021-2040.</w:t>
      </w:r>
      <w:r w:rsidR="00007AB3">
        <w:t xml:space="preserve"> </w:t>
      </w:r>
      <w:r w:rsidRPr="002051CE">
        <w:t>Cadrul</w:t>
      </w:r>
      <w:r w:rsidR="00007AB3">
        <w:t xml:space="preserve"> </w:t>
      </w:r>
      <w:r w:rsidRPr="002051CE">
        <w:t>de</w:t>
      </w:r>
      <w:r w:rsidR="00007AB3">
        <w:t xml:space="preserve"> </w:t>
      </w:r>
      <w:r w:rsidRPr="002051CE">
        <w:t>politică</w:t>
      </w:r>
      <w:r w:rsidR="00007AB3">
        <w:t xml:space="preserve"> </w:t>
      </w:r>
      <w:r w:rsidRPr="002051CE">
        <w:t>post-2030</w:t>
      </w:r>
      <w:r w:rsidR="00007AB3">
        <w:t xml:space="preserve"> </w:t>
      </w:r>
      <w:r w:rsidRPr="002051CE">
        <w:t>va</w:t>
      </w:r>
      <w:r w:rsidR="00007AB3">
        <w:t xml:space="preserve"> </w:t>
      </w:r>
      <w:r w:rsidRPr="002051CE">
        <w:t>reprezenta</w:t>
      </w:r>
      <w:r w:rsidR="00007AB3">
        <w:t xml:space="preserve"> </w:t>
      </w:r>
      <w:r w:rsidRPr="002051CE">
        <w:t>o</w:t>
      </w:r>
      <w:r w:rsidR="00007AB3">
        <w:t xml:space="preserve"> </w:t>
      </w:r>
      <w:r w:rsidRPr="002051CE">
        <w:t>oportunitate</w:t>
      </w:r>
      <w:r w:rsidR="00007AB3">
        <w:t xml:space="preserve"> </w:t>
      </w:r>
      <w:r w:rsidRPr="002051CE">
        <w:t>de</w:t>
      </w:r>
      <w:r w:rsidR="00007AB3">
        <w:t xml:space="preserve"> </w:t>
      </w:r>
      <w:r w:rsidRPr="002051CE">
        <w:t>a</w:t>
      </w:r>
      <w:r w:rsidR="00007AB3">
        <w:t xml:space="preserve"> </w:t>
      </w:r>
      <w:r w:rsidRPr="002051CE">
        <w:t>dezvolta</w:t>
      </w:r>
      <w:r w:rsidR="00007AB3">
        <w:t xml:space="preserve"> </w:t>
      </w:r>
      <w:r w:rsidRPr="002051CE">
        <w:t>în</w:t>
      </w:r>
      <w:r w:rsidR="00007AB3">
        <w:t xml:space="preserve"> </w:t>
      </w:r>
      <w:r w:rsidRPr="002051CE">
        <w:t>continuare</w:t>
      </w:r>
      <w:r w:rsidR="00007AB3">
        <w:t xml:space="preserve"> </w:t>
      </w:r>
      <w:r w:rsidRPr="002051CE">
        <w:t>aceste</w:t>
      </w:r>
      <w:r w:rsidR="00007AB3">
        <w:t xml:space="preserve"> </w:t>
      </w:r>
      <w:r w:rsidRPr="002051CE">
        <w:t>politici</w:t>
      </w:r>
      <w:r w:rsidR="00007AB3">
        <w:t xml:space="preserve"> </w:t>
      </w:r>
      <w:r w:rsidRPr="002051CE">
        <w:t>și</w:t>
      </w:r>
      <w:r w:rsidR="00007AB3">
        <w:t xml:space="preserve"> </w:t>
      </w:r>
      <w:r w:rsidRPr="002051CE">
        <w:t>de</w:t>
      </w:r>
      <w:r w:rsidR="00007AB3">
        <w:t xml:space="preserve"> </w:t>
      </w:r>
      <w:r w:rsidRPr="002051CE">
        <w:t>a</w:t>
      </w:r>
      <w:r w:rsidR="00007AB3">
        <w:t xml:space="preserve"> </w:t>
      </w:r>
      <w:r w:rsidRPr="002051CE">
        <w:t>le</w:t>
      </w:r>
      <w:r w:rsidR="00007AB3">
        <w:t xml:space="preserve"> </w:t>
      </w:r>
      <w:r w:rsidRPr="002051CE">
        <w:t>completa</w:t>
      </w:r>
      <w:r w:rsidR="00007AB3">
        <w:t xml:space="preserve"> </w:t>
      </w:r>
      <w:r w:rsidRPr="002051CE">
        <w:t>cu</w:t>
      </w:r>
      <w:r w:rsidR="00007AB3">
        <w:t xml:space="preserve"> </w:t>
      </w:r>
      <w:r w:rsidRPr="002051CE">
        <w:t>politici</w:t>
      </w:r>
      <w:r w:rsidR="00007AB3">
        <w:t xml:space="preserve"> </w:t>
      </w:r>
      <w:r w:rsidRPr="002051CE">
        <w:t>sociale</w:t>
      </w:r>
      <w:r w:rsidR="00007AB3">
        <w:t xml:space="preserve"> </w:t>
      </w:r>
      <w:r w:rsidRPr="002051CE">
        <w:t>și</w:t>
      </w:r>
      <w:r w:rsidR="00007AB3">
        <w:t xml:space="preserve"> </w:t>
      </w:r>
      <w:r w:rsidRPr="002051CE">
        <w:t>industriale</w:t>
      </w:r>
      <w:r w:rsidR="00007AB3">
        <w:t xml:space="preserve"> </w:t>
      </w:r>
      <w:r w:rsidRPr="002051CE">
        <w:t>pentru</w:t>
      </w:r>
      <w:r w:rsidR="00007AB3">
        <w:t xml:space="preserve"> </w:t>
      </w:r>
      <w:r w:rsidRPr="002051CE">
        <w:t>a</w:t>
      </w:r>
      <w:r w:rsidR="00007AB3">
        <w:t xml:space="preserve"> </w:t>
      </w:r>
      <w:r w:rsidRPr="002051CE">
        <w:t>asigura</w:t>
      </w:r>
      <w:r w:rsidR="00007AB3">
        <w:t xml:space="preserve"> </w:t>
      </w:r>
      <w:r w:rsidRPr="002051CE">
        <w:t>o</w:t>
      </w:r>
      <w:r w:rsidR="00007AB3">
        <w:t xml:space="preserve"> </w:t>
      </w:r>
      <w:r w:rsidRPr="002051CE">
        <w:t>tranziție</w:t>
      </w:r>
      <w:r w:rsidR="00007AB3">
        <w:t xml:space="preserve"> </w:t>
      </w:r>
      <w:r w:rsidRPr="002051CE">
        <w:t>lină</w:t>
      </w:r>
      <w:r w:rsidR="00007AB3">
        <w:t xml:space="preserve"> </w:t>
      </w:r>
      <w:r w:rsidRPr="002051CE">
        <w:t>de</w:t>
      </w:r>
      <w:r w:rsidR="00007AB3">
        <w:t xml:space="preserve"> </w:t>
      </w:r>
      <w:r w:rsidRPr="002051CE">
        <w:t>la</w:t>
      </w:r>
      <w:r w:rsidR="00007AB3">
        <w:t xml:space="preserve"> </w:t>
      </w:r>
      <w:r w:rsidRPr="002051CE">
        <w:t>combustibilii</w:t>
      </w:r>
      <w:r w:rsidR="00007AB3">
        <w:t xml:space="preserve"> </w:t>
      </w:r>
      <w:r w:rsidRPr="002051CE">
        <w:t>fosili.</w:t>
      </w:r>
    </w:p>
    <w:p w14:paraId="2C63EB82" w14:textId="78729DB8" w:rsidR="002051CE" w:rsidRPr="002051CE" w:rsidRDefault="002051CE" w:rsidP="002051CE">
      <w:r w:rsidRPr="002051CE">
        <w:rPr>
          <w:b/>
          <w:bCs/>
        </w:rPr>
        <w:t>Se</w:t>
      </w:r>
      <w:r w:rsidR="00007AB3">
        <w:rPr>
          <w:b/>
          <w:bCs/>
        </w:rPr>
        <w:t xml:space="preserve"> </w:t>
      </w:r>
      <w:r w:rsidRPr="002051CE">
        <w:rPr>
          <w:b/>
          <w:bCs/>
        </w:rPr>
        <w:t>preconizează</w:t>
      </w:r>
      <w:r w:rsidR="00007AB3">
        <w:rPr>
          <w:b/>
          <w:bCs/>
        </w:rPr>
        <w:t xml:space="preserve"> </w:t>
      </w:r>
      <w:r w:rsidRPr="002051CE">
        <w:rPr>
          <w:b/>
          <w:bCs/>
        </w:rPr>
        <w:t>că</w:t>
      </w:r>
      <w:r w:rsidR="00007AB3">
        <w:rPr>
          <w:b/>
          <w:bCs/>
        </w:rPr>
        <w:t xml:space="preserve"> </w:t>
      </w:r>
      <w:r w:rsidRPr="002051CE">
        <w:rPr>
          <w:b/>
          <w:bCs/>
        </w:rPr>
        <w:t>sectorul</w:t>
      </w:r>
      <w:r w:rsidR="00007AB3">
        <w:rPr>
          <w:b/>
          <w:bCs/>
        </w:rPr>
        <w:t xml:space="preserve"> </w:t>
      </w:r>
      <w:r w:rsidRPr="002051CE">
        <w:rPr>
          <w:b/>
          <w:bCs/>
        </w:rPr>
        <w:t>transporturilor</w:t>
      </w:r>
      <w:r w:rsidR="00007AB3">
        <w:rPr>
          <w:b/>
          <w:bCs/>
        </w:rPr>
        <w:t xml:space="preserve"> </w:t>
      </w:r>
      <w:r w:rsidRPr="002051CE">
        <w:rPr>
          <w:b/>
          <w:bCs/>
        </w:rPr>
        <w:t>se</w:t>
      </w:r>
      <w:r w:rsidR="00007AB3">
        <w:rPr>
          <w:b/>
          <w:bCs/>
        </w:rPr>
        <w:t xml:space="preserve"> </w:t>
      </w:r>
      <w:r w:rsidRPr="002051CE">
        <w:rPr>
          <w:b/>
          <w:bCs/>
        </w:rPr>
        <w:t>va</w:t>
      </w:r>
      <w:r w:rsidR="00007AB3">
        <w:rPr>
          <w:b/>
          <w:bCs/>
        </w:rPr>
        <w:t xml:space="preserve"> </w:t>
      </w:r>
      <w:proofErr w:type="spellStart"/>
      <w:r w:rsidRPr="002051CE">
        <w:rPr>
          <w:b/>
          <w:bCs/>
        </w:rPr>
        <w:t>decarboniza</w:t>
      </w:r>
      <w:proofErr w:type="spellEnd"/>
      <w:r w:rsidR="00007AB3">
        <w:rPr>
          <w:b/>
          <w:bCs/>
        </w:rPr>
        <w:t xml:space="preserve"> </w:t>
      </w:r>
      <w:r w:rsidRPr="002051CE">
        <w:rPr>
          <w:b/>
          <w:bCs/>
        </w:rPr>
        <w:t>printr-o</w:t>
      </w:r>
      <w:r w:rsidR="00007AB3">
        <w:rPr>
          <w:b/>
          <w:bCs/>
        </w:rPr>
        <w:t xml:space="preserve"> </w:t>
      </w:r>
      <w:r w:rsidRPr="002051CE">
        <w:rPr>
          <w:b/>
          <w:bCs/>
        </w:rPr>
        <w:t>combinație</w:t>
      </w:r>
      <w:r w:rsidR="00007AB3">
        <w:rPr>
          <w:b/>
          <w:bCs/>
        </w:rPr>
        <w:t xml:space="preserve"> </w:t>
      </w:r>
      <w:r w:rsidRPr="002051CE">
        <w:rPr>
          <w:b/>
          <w:bCs/>
        </w:rPr>
        <w:t>de</w:t>
      </w:r>
      <w:r w:rsidR="00007AB3">
        <w:rPr>
          <w:b/>
          <w:bCs/>
        </w:rPr>
        <w:t xml:space="preserve"> </w:t>
      </w:r>
      <w:r w:rsidRPr="002051CE">
        <w:rPr>
          <w:b/>
          <w:bCs/>
        </w:rPr>
        <w:t>soluții</w:t>
      </w:r>
      <w:r w:rsidR="00007AB3">
        <w:rPr>
          <w:b/>
          <w:bCs/>
        </w:rPr>
        <w:t xml:space="preserve"> </w:t>
      </w:r>
      <w:r w:rsidRPr="002051CE">
        <w:rPr>
          <w:b/>
          <w:bCs/>
        </w:rPr>
        <w:t>tehnologice</w:t>
      </w:r>
      <w:r w:rsidR="00007AB3">
        <w:rPr>
          <w:b/>
          <w:bCs/>
        </w:rPr>
        <w:t xml:space="preserve"> </w:t>
      </w:r>
      <w:r w:rsidRPr="002051CE">
        <w:rPr>
          <w:b/>
          <w:bCs/>
        </w:rPr>
        <w:t>și</w:t>
      </w:r>
      <w:r w:rsidR="00007AB3">
        <w:rPr>
          <w:b/>
          <w:bCs/>
        </w:rPr>
        <w:t xml:space="preserve"> </w:t>
      </w:r>
      <w:r w:rsidRPr="002051CE">
        <w:rPr>
          <w:b/>
          <w:bCs/>
        </w:rPr>
        <w:t>stabilirea</w:t>
      </w:r>
      <w:r w:rsidR="00007AB3">
        <w:rPr>
          <w:b/>
          <w:bCs/>
        </w:rPr>
        <w:t xml:space="preserve"> </w:t>
      </w:r>
      <w:r w:rsidRPr="002051CE">
        <w:rPr>
          <w:b/>
          <w:bCs/>
        </w:rPr>
        <w:t>prețului</w:t>
      </w:r>
      <w:r w:rsidR="00007AB3">
        <w:rPr>
          <w:b/>
          <w:bCs/>
        </w:rPr>
        <w:t xml:space="preserve"> </w:t>
      </w:r>
      <w:r w:rsidRPr="002051CE">
        <w:rPr>
          <w:b/>
          <w:bCs/>
        </w:rPr>
        <w:t>carbonului</w:t>
      </w:r>
      <w:r w:rsidRPr="002051CE">
        <w:t>.</w:t>
      </w:r>
      <w:r w:rsidR="00007AB3">
        <w:t xml:space="preserve"> </w:t>
      </w:r>
      <w:r w:rsidRPr="002051CE">
        <w:t>Prin</w:t>
      </w:r>
      <w:r w:rsidR="00007AB3">
        <w:t xml:space="preserve"> </w:t>
      </w:r>
      <w:r w:rsidRPr="002051CE">
        <w:t>politici</w:t>
      </w:r>
      <w:r w:rsidR="00007AB3">
        <w:t xml:space="preserve"> </w:t>
      </w:r>
      <w:r w:rsidRPr="002051CE">
        <w:t>și</w:t>
      </w:r>
      <w:r w:rsidR="00007AB3">
        <w:t xml:space="preserve"> </w:t>
      </w:r>
      <w:r w:rsidRPr="002051CE">
        <w:t>sprijin</w:t>
      </w:r>
      <w:r w:rsidR="00007AB3">
        <w:t xml:space="preserve"> </w:t>
      </w:r>
      <w:r w:rsidRPr="002051CE">
        <w:t>adecvate,</w:t>
      </w:r>
      <w:r w:rsidR="00007AB3">
        <w:t xml:space="preserve"> </w:t>
      </w:r>
      <w:r w:rsidRPr="002051CE">
        <w:rPr>
          <w:b/>
          <w:bCs/>
        </w:rPr>
        <w:t>sectorul</w:t>
      </w:r>
      <w:r w:rsidR="00007AB3">
        <w:rPr>
          <w:b/>
          <w:bCs/>
        </w:rPr>
        <w:t xml:space="preserve"> </w:t>
      </w:r>
      <w:r w:rsidRPr="002051CE">
        <w:rPr>
          <w:b/>
          <w:bCs/>
        </w:rPr>
        <w:t>agricol</w:t>
      </w:r>
      <w:r w:rsidR="00007AB3">
        <w:rPr>
          <w:b/>
          <w:bCs/>
        </w:rPr>
        <w:t xml:space="preserve"> </w:t>
      </w:r>
      <w:r w:rsidRPr="002051CE">
        <w:rPr>
          <w:b/>
          <w:bCs/>
        </w:rPr>
        <w:t>poate</w:t>
      </w:r>
      <w:r w:rsidR="00007AB3">
        <w:rPr>
          <w:b/>
          <w:bCs/>
        </w:rPr>
        <w:t xml:space="preserve"> </w:t>
      </w:r>
      <w:r w:rsidRPr="002051CE">
        <w:rPr>
          <w:b/>
          <w:bCs/>
        </w:rPr>
        <w:t>juca,</w:t>
      </w:r>
      <w:r w:rsidR="00007AB3">
        <w:rPr>
          <w:b/>
          <w:bCs/>
        </w:rPr>
        <w:t xml:space="preserve"> </w:t>
      </w:r>
      <w:r w:rsidRPr="002051CE">
        <w:rPr>
          <w:b/>
          <w:bCs/>
        </w:rPr>
        <w:t>de</w:t>
      </w:r>
      <w:r w:rsidR="00007AB3">
        <w:rPr>
          <w:b/>
          <w:bCs/>
        </w:rPr>
        <w:t xml:space="preserve"> </w:t>
      </w:r>
      <w:r w:rsidRPr="002051CE">
        <w:rPr>
          <w:b/>
          <w:bCs/>
        </w:rPr>
        <w:t>asemenea,</w:t>
      </w:r>
      <w:r w:rsidR="00007AB3">
        <w:rPr>
          <w:b/>
          <w:bCs/>
        </w:rPr>
        <w:t xml:space="preserve"> </w:t>
      </w:r>
      <w:r w:rsidRPr="002051CE">
        <w:rPr>
          <w:b/>
          <w:bCs/>
        </w:rPr>
        <w:t>un</w:t>
      </w:r>
      <w:r w:rsidR="00007AB3">
        <w:rPr>
          <w:b/>
          <w:bCs/>
        </w:rPr>
        <w:t xml:space="preserve"> </w:t>
      </w:r>
      <w:r w:rsidRPr="002051CE">
        <w:rPr>
          <w:b/>
          <w:bCs/>
        </w:rPr>
        <w:t>rol</w:t>
      </w:r>
      <w:r w:rsidR="00007AB3">
        <w:rPr>
          <w:b/>
          <w:bCs/>
        </w:rPr>
        <w:t xml:space="preserve"> </w:t>
      </w:r>
      <w:r w:rsidRPr="002051CE">
        <w:rPr>
          <w:b/>
          <w:bCs/>
        </w:rPr>
        <w:t>în</w:t>
      </w:r>
      <w:r w:rsidR="00007AB3">
        <w:rPr>
          <w:b/>
          <w:bCs/>
        </w:rPr>
        <w:t xml:space="preserve"> </w:t>
      </w:r>
      <w:r w:rsidRPr="002051CE">
        <w:rPr>
          <w:b/>
          <w:bCs/>
        </w:rPr>
        <w:t>tranziție,</w:t>
      </w:r>
      <w:r w:rsidR="00007AB3">
        <w:rPr>
          <w:b/>
          <w:bCs/>
        </w:rPr>
        <w:t xml:space="preserve"> </w:t>
      </w:r>
      <w:r w:rsidRPr="002051CE">
        <w:rPr>
          <w:b/>
          <w:bCs/>
        </w:rPr>
        <w:t>asigurând</w:t>
      </w:r>
      <w:r w:rsidR="00007AB3">
        <w:rPr>
          <w:b/>
          <w:bCs/>
        </w:rPr>
        <w:t xml:space="preserve"> </w:t>
      </w:r>
      <w:r w:rsidRPr="002051CE">
        <w:rPr>
          <w:b/>
          <w:bCs/>
        </w:rPr>
        <w:t>în</w:t>
      </w:r>
      <w:r w:rsidR="00007AB3">
        <w:rPr>
          <w:b/>
          <w:bCs/>
        </w:rPr>
        <w:t xml:space="preserve"> </w:t>
      </w:r>
      <w:r w:rsidRPr="002051CE">
        <w:rPr>
          <w:b/>
          <w:bCs/>
        </w:rPr>
        <w:t>același</w:t>
      </w:r>
      <w:r w:rsidR="00007AB3">
        <w:rPr>
          <w:b/>
          <w:bCs/>
        </w:rPr>
        <w:t xml:space="preserve"> </w:t>
      </w:r>
      <w:r w:rsidRPr="002051CE">
        <w:rPr>
          <w:b/>
          <w:bCs/>
        </w:rPr>
        <w:t>timp</w:t>
      </w:r>
      <w:r w:rsidR="00007AB3">
        <w:rPr>
          <w:b/>
          <w:bCs/>
        </w:rPr>
        <w:t xml:space="preserve"> </w:t>
      </w:r>
      <w:r w:rsidRPr="002051CE">
        <w:rPr>
          <w:b/>
          <w:bCs/>
        </w:rPr>
        <w:t>o</w:t>
      </w:r>
      <w:r w:rsidR="00007AB3">
        <w:rPr>
          <w:b/>
          <w:bCs/>
        </w:rPr>
        <w:t xml:space="preserve"> </w:t>
      </w:r>
      <w:r w:rsidRPr="002051CE">
        <w:rPr>
          <w:b/>
          <w:bCs/>
        </w:rPr>
        <w:t>producție</w:t>
      </w:r>
      <w:r w:rsidR="00007AB3">
        <w:rPr>
          <w:b/>
          <w:bCs/>
        </w:rPr>
        <w:t xml:space="preserve"> </w:t>
      </w:r>
      <w:r w:rsidRPr="002051CE">
        <w:rPr>
          <w:b/>
          <w:bCs/>
        </w:rPr>
        <w:t>alimentară</w:t>
      </w:r>
      <w:r w:rsidR="00007AB3">
        <w:rPr>
          <w:b/>
          <w:bCs/>
        </w:rPr>
        <w:t xml:space="preserve"> </w:t>
      </w:r>
      <w:r w:rsidRPr="002051CE">
        <w:rPr>
          <w:b/>
          <w:bCs/>
        </w:rPr>
        <w:t>suficientă</w:t>
      </w:r>
      <w:r w:rsidR="00007AB3">
        <w:rPr>
          <w:b/>
          <w:bCs/>
        </w:rPr>
        <w:t xml:space="preserve"> </w:t>
      </w:r>
      <w:r w:rsidRPr="002051CE">
        <w:rPr>
          <w:b/>
          <w:bCs/>
        </w:rPr>
        <w:t>în</w:t>
      </w:r>
      <w:r w:rsidR="00007AB3">
        <w:rPr>
          <w:b/>
          <w:bCs/>
        </w:rPr>
        <w:t xml:space="preserve"> </w:t>
      </w:r>
      <w:r w:rsidRPr="002051CE">
        <w:rPr>
          <w:b/>
          <w:bCs/>
        </w:rPr>
        <w:t>Europa,</w:t>
      </w:r>
      <w:r w:rsidR="00007AB3">
        <w:rPr>
          <w:b/>
          <w:bCs/>
        </w:rPr>
        <w:t xml:space="preserve"> </w:t>
      </w:r>
      <w:r w:rsidRPr="002051CE">
        <w:rPr>
          <w:b/>
          <w:bCs/>
        </w:rPr>
        <w:t>asigurând</w:t>
      </w:r>
      <w:r w:rsidR="00007AB3">
        <w:rPr>
          <w:b/>
          <w:bCs/>
        </w:rPr>
        <w:t xml:space="preserve"> </w:t>
      </w:r>
      <w:r w:rsidRPr="002051CE">
        <w:rPr>
          <w:b/>
          <w:bCs/>
        </w:rPr>
        <w:t>venituri</w:t>
      </w:r>
      <w:r w:rsidR="00007AB3">
        <w:rPr>
          <w:b/>
          <w:bCs/>
        </w:rPr>
        <w:t xml:space="preserve"> </w:t>
      </w:r>
      <w:r w:rsidRPr="002051CE">
        <w:rPr>
          <w:b/>
          <w:bCs/>
        </w:rPr>
        <w:t>echitabile</w:t>
      </w:r>
      <w:r w:rsidR="00007AB3">
        <w:t xml:space="preserve"> </w:t>
      </w:r>
      <w:r w:rsidRPr="002051CE">
        <w:t>și</w:t>
      </w:r>
      <w:r w:rsidR="00007AB3">
        <w:t xml:space="preserve"> </w:t>
      </w:r>
      <w:r w:rsidRPr="002051CE">
        <w:t>furnizând</w:t>
      </w:r>
      <w:r w:rsidR="00007AB3">
        <w:t xml:space="preserve"> </w:t>
      </w:r>
      <w:r w:rsidRPr="002051CE">
        <w:t>alte</w:t>
      </w:r>
      <w:r w:rsidR="00007AB3">
        <w:t xml:space="preserve"> </w:t>
      </w:r>
      <w:r w:rsidRPr="002051CE">
        <w:t>servicii</w:t>
      </w:r>
      <w:r w:rsidR="00007AB3">
        <w:t xml:space="preserve"> </w:t>
      </w:r>
      <w:r w:rsidRPr="002051CE">
        <w:t>vitale,</w:t>
      </w:r>
      <w:r w:rsidR="00007AB3">
        <w:t xml:space="preserve"> </w:t>
      </w:r>
      <w:r w:rsidRPr="002051CE">
        <w:t>cum</w:t>
      </w:r>
      <w:r w:rsidR="00007AB3">
        <w:t xml:space="preserve"> </w:t>
      </w:r>
      <w:r w:rsidRPr="002051CE">
        <w:t>ar</w:t>
      </w:r>
      <w:r w:rsidR="00007AB3">
        <w:t xml:space="preserve"> </w:t>
      </w:r>
      <w:r w:rsidRPr="002051CE">
        <w:t>fi</w:t>
      </w:r>
      <w:r w:rsidR="00007AB3">
        <w:t xml:space="preserve"> </w:t>
      </w:r>
      <w:r w:rsidRPr="002051CE">
        <w:t>consolidarea</w:t>
      </w:r>
      <w:r w:rsidR="00007AB3">
        <w:t xml:space="preserve"> </w:t>
      </w:r>
      <w:r w:rsidRPr="002051CE">
        <w:t>capacității</w:t>
      </w:r>
      <w:r w:rsidR="00007AB3">
        <w:t xml:space="preserve"> </w:t>
      </w:r>
      <w:r w:rsidRPr="002051CE">
        <w:t>solurilor</w:t>
      </w:r>
      <w:r w:rsidR="00007AB3">
        <w:t xml:space="preserve"> </w:t>
      </w:r>
      <w:r w:rsidRPr="002051CE">
        <w:t>și</w:t>
      </w:r>
      <w:r w:rsidR="00007AB3">
        <w:t xml:space="preserve"> </w:t>
      </w:r>
      <w:r w:rsidRPr="002051CE">
        <w:t>a</w:t>
      </w:r>
      <w:r w:rsidR="00007AB3">
        <w:t xml:space="preserve"> </w:t>
      </w:r>
      <w:r w:rsidRPr="002051CE">
        <w:t>pădurilor</w:t>
      </w:r>
      <w:r w:rsidR="00007AB3">
        <w:t xml:space="preserve"> </w:t>
      </w:r>
      <w:r w:rsidRPr="002051CE">
        <w:t>de</w:t>
      </w:r>
      <w:r w:rsidR="00007AB3">
        <w:t xml:space="preserve"> </w:t>
      </w:r>
      <w:r w:rsidRPr="002051CE">
        <w:t>a</w:t>
      </w:r>
      <w:r w:rsidR="00007AB3">
        <w:t xml:space="preserve"> </w:t>
      </w:r>
      <w:r w:rsidRPr="002051CE">
        <w:t>stoca</w:t>
      </w:r>
      <w:r w:rsidR="00007AB3">
        <w:t xml:space="preserve"> </w:t>
      </w:r>
      <w:r w:rsidRPr="002051CE">
        <w:t>mai</w:t>
      </w:r>
      <w:r w:rsidR="00007AB3">
        <w:t xml:space="preserve"> </w:t>
      </w:r>
      <w:r w:rsidRPr="002051CE">
        <w:t>mult</w:t>
      </w:r>
      <w:r w:rsidR="00007AB3">
        <w:t xml:space="preserve"> </w:t>
      </w:r>
      <w:r w:rsidRPr="002051CE">
        <w:t>carbon.</w:t>
      </w:r>
      <w:r w:rsidR="00007AB3">
        <w:t xml:space="preserve"> </w:t>
      </w:r>
      <w:r w:rsidRPr="002051CE">
        <w:t>Un</w:t>
      </w:r>
      <w:r w:rsidR="00007AB3">
        <w:t xml:space="preserve"> </w:t>
      </w:r>
      <w:r w:rsidRPr="002051CE">
        <w:t>dialog</w:t>
      </w:r>
      <w:r w:rsidR="00007AB3">
        <w:t xml:space="preserve"> </w:t>
      </w:r>
      <w:r w:rsidRPr="002051CE">
        <w:t>global</w:t>
      </w:r>
      <w:r w:rsidR="00007AB3">
        <w:t xml:space="preserve"> </w:t>
      </w:r>
      <w:r w:rsidRPr="002051CE">
        <w:t>cu</w:t>
      </w:r>
      <w:r w:rsidR="00007AB3">
        <w:t xml:space="preserve"> </w:t>
      </w:r>
      <w:r w:rsidRPr="002051CE">
        <w:t>industria</w:t>
      </w:r>
      <w:r w:rsidR="00007AB3">
        <w:t xml:space="preserve"> </w:t>
      </w:r>
      <w:r w:rsidRPr="002051CE">
        <w:t>alimentară</w:t>
      </w:r>
      <w:r w:rsidR="00007AB3">
        <w:t xml:space="preserve"> </w:t>
      </w:r>
      <w:r w:rsidRPr="002051CE">
        <w:t>în</w:t>
      </w:r>
      <w:r w:rsidR="00007AB3">
        <w:t xml:space="preserve"> </w:t>
      </w:r>
      <w:r w:rsidRPr="002051CE">
        <w:t>sens</w:t>
      </w:r>
      <w:r w:rsidR="00007AB3">
        <w:t xml:space="preserve"> </w:t>
      </w:r>
      <w:r w:rsidRPr="002051CE">
        <w:t>larg,</w:t>
      </w:r>
      <w:r w:rsidR="00007AB3">
        <w:t xml:space="preserve"> </w:t>
      </w:r>
      <w:r w:rsidRPr="002051CE">
        <w:t>inclusiv</w:t>
      </w:r>
      <w:r w:rsidR="00007AB3">
        <w:t xml:space="preserve"> </w:t>
      </w:r>
      <w:r w:rsidRPr="002051CE">
        <w:t>dincolo</w:t>
      </w:r>
      <w:r w:rsidR="00007AB3">
        <w:t xml:space="preserve"> </w:t>
      </w:r>
      <w:r w:rsidRPr="002051CE">
        <w:t>de</w:t>
      </w:r>
      <w:r w:rsidR="00007AB3">
        <w:t xml:space="preserve"> </w:t>
      </w:r>
      <w:r w:rsidRPr="002051CE">
        <w:t>limitele</w:t>
      </w:r>
      <w:r w:rsidR="00007AB3">
        <w:t xml:space="preserve"> </w:t>
      </w:r>
      <w:r w:rsidRPr="002051CE">
        <w:t>exploatației</w:t>
      </w:r>
      <w:r w:rsidR="00007AB3">
        <w:t xml:space="preserve"> </w:t>
      </w:r>
      <w:r w:rsidRPr="002051CE">
        <w:t>agricole,</w:t>
      </w:r>
      <w:r w:rsidR="00007AB3">
        <w:t xml:space="preserve"> </w:t>
      </w:r>
      <w:r w:rsidRPr="002051CE">
        <w:t>este</w:t>
      </w:r>
      <w:r w:rsidR="00007AB3">
        <w:t xml:space="preserve"> </w:t>
      </w:r>
      <w:r w:rsidRPr="002051CE">
        <w:t>esențial</w:t>
      </w:r>
      <w:r w:rsidR="00007AB3">
        <w:t xml:space="preserve"> </w:t>
      </w:r>
      <w:r w:rsidRPr="002051CE">
        <w:t>pentru</w:t>
      </w:r>
      <w:r w:rsidR="00007AB3">
        <w:t xml:space="preserve"> </w:t>
      </w:r>
      <w:r w:rsidRPr="002051CE">
        <w:t>succesul</w:t>
      </w:r>
      <w:r w:rsidR="00007AB3">
        <w:t xml:space="preserve"> </w:t>
      </w:r>
      <w:r w:rsidRPr="002051CE">
        <w:t>în</w:t>
      </w:r>
      <w:r w:rsidR="00007AB3">
        <w:t xml:space="preserve"> </w:t>
      </w:r>
      <w:r w:rsidRPr="002051CE">
        <w:t>acest</w:t>
      </w:r>
      <w:r w:rsidR="00007AB3">
        <w:t xml:space="preserve"> </w:t>
      </w:r>
      <w:r w:rsidRPr="002051CE">
        <w:t>domeniu</w:t>
      </w:r>
      <w:r w:rsidR="00007AB3">
        <w:t xml:space="preserve"> </w:t>
      </w:r>
      <w:r w:rsidRPr="002051CE">
        <w:t>și</w:t>
      </w:r>
      <w:r w:rsidR="00007AB3">
        <w:t xml:space="preserve"> </w:t>
      </w:r>
      <w:r w:rsidRPr="002051CE">
        <w:t>pentru</w:t>
      </w:r>
      <w:r w:rsidR="00007AB3">
        <w:t xml:space="preserve"> </w:t>
      </w:r>
      <w:r w:rsidRPr="002051CE">
        <w:t>dezvoltarea</w:t>
      </w:r>
      <w:r w:rsidR="00007AB3">
        <w:t xml:space="preserve"> </w:t>
      </w:r>
      <w:r w:rsidRPr="002051CE">
        <w:t>unor</w:t>
      </w:r>
      <w:r w:rsidR="00007AB3">
        <w:t xml:space="preserve"> </w:t>
      </w:r>
      <w:r w:rsidRPr="002051CE">
        <w:t>practici</w:t>
      </w:r>
      <w:r w:rsidR="00007AB3">
        <w:t xml:space="preserve"> </w:t>
      </w:r>
      <w:r w:rsidRPr="002051CE">
        <w:t>și</w:t>
      </w:r>
      <w:r w:rsidR="00007AB3">
        <w:t xml:space="preserve"> </w:t>
      </w:r>
      <w:r w:rsidRPr="002051CE">
        <w:t>modele</w:t>
      </w:r>
      <w:r w:rsidR="00007AB3">
        <w:t xml:space="preserve"> </w:t>
      </w:r>
      <w:r w:rsidRPr="002051CE">
        <w:t>de</w:t>
      </w:r>
      <w:r w:rsidR="00007AB3">
        <w:t xml:space="preserve"> </w:t>
      </w:r>
      <w:r w:rsidRPr="002051CE">
        <w:t>afaceri</w:t>
      </w:r>
      <w:r w:rsidR="00007AB3">
        <w:t xml:space="preserve"> </w:t>
      </w:r>
      <w:r w:rsidRPr="002051CE">
        <w:t>durabile.</w:t>
      </w:r>
    </w:p>
    <w:p w14:paraId="104EA2E9" w14:textId="0175BE1E" w:rsidR="002051CE" w:rsidRPr="002051CE" w:rsidRDefault="002051CE" w:rsidP="002051CE">
      <w:r w:rsidRPr="002051CE">
        <w:t>UE</w:t>
      </w:r>
      <w:r w:rsidR="00007AB3">
        <w:t xml:space="preserve"> </w:t>
      </w:r>
      <w:r w:rsidRPr="002051CE">
        <w:t>va</w:t>
      </w:r>
      <w:r w:rsidR="00007AB3">
        <w:t xml:space="preserve"> </w:t>
      </w:r>
      <w:r w:rsidRPr="002051CE">
        <w:rPr>
          <w:b/>
          <w:bCs/>
        </w:rPr>
        <w:t>continua</w:t>
      </w:r>
      <w:r w:rsidR="00007AB3">
        <w:rPr>
          <w:b/>
          <w:bCs/>
        </w:rPr>
        <w:t xml:space="preserve"> </w:t>
      </w:r>
      <w:r w:rsidRPr="002051CE">
        <w:rPr>
          <w:b/>
          <w:bCs/>
        </w:rPr>
        <w:t>să</w:t>
      </w:r>
      <w:r w:rsidR="00007AB3">
        <w:rPr>
          <w:b/>
          <w:bCs/>
        </w:rPr>
        <w:t xml:space="preserve"> </w:t>
      </w:r>
      <w:r w:rsidRPr="002051CE">
        <w:rPr>
          <w:b/>
          <w:bCs/>
        </w:rPr>
        <w:t>dezvolte</w:t>
      </w:r>
      <w:r w:rsidR="00007AB3">
        <w:rPr>
          <w:b/>
          <w:bCs/>
        </w:rPr>
        <w:t xml:space="preserve"> </w:t>
      </w:r>
      <w:r w:rsidRPr="002051CE">
        <w:rPr>
          <w:b/>
          <w:bCs/>
        </w:rPr>
        <w:t>condițiile-cadru</w:t>
      </w:r>
      <w:r w:rsidR="00007AB3">
        <w:rPr>
          <w:b/>
          <w:bCs/>
        </w:rPr>
        <w:t xml:space="preserve"> </w:t>
      </w:r>
      <w:r w:rsidRPr="002051CE">
        <w:rPr>
          <w:b/>
          <w:bCs/>
        </w:rPr>
        <w:t>adecvate</w:t>
      </w:r>
      <w:r w:rsidR="00007AB3">
        <w:rPr>
          <w:b/>
          <w:bCs/>
        </w:rPr>
        <w:t xml:space="preserve"> </w:t>
      </w:r>
      <w:r w:rsidRPr="002051CE">
        <w:rPr>
          <w:b/>
          <w:bCs/>
        </w:rPr>
        <w:t>pentru</w:t>
      </w:r>
      <w:r w:rsidR="00007AB3">
        <w:rPr>
          <w:b/>
          <w:bCs/>
        </w:rPr>
        <w:t xml:space="preserve"> </w:t>
      </w:r>
      <w:r w:rsidRPr="002051CE">
        <w:rPr>
          <w:b/>
          <w:bCs/>
        </w:rPr>
        <w:t>a</w:t>
      </w:r>
      <w:r w:rsidR="00007AB3">
        <w:rPr>
          <w:b/>
          <w:bCs/>
        </w:rPr>
        <w:t xml:space="preserve"> </w:t>
      </w:r>
      <w:r w:rsidRPr="002051CE">
        <w:rPr>
          <w:b/>
          <w:bCs/>
        </w:rPr>
        <w:t>atrage</w:t>
      </w:r>
      <w:r w:rsidR="00007AB3">
        <w:rPr>
          <w:b/>
          <w:bCs/>
        </w:rPr>
        <w:t xml:space="preserve"> </w:t>
      </w:r>
      <w:r w:rsidRPr="002051CE">
        <w:rPr>
          <w:b/>
          <w:bCs/>
        </w:rPr>
        <w:t>investiții</w:t>
      </w:r>
      <w:r w:rsidR="00007AB3">
        <w:rPr>
          <w:b/>
          <w:bCs/>
        </w:rPr>
        <w:t xml:space="preserve"> </w:t>
      </w:r>
      <w:r w:rsidRPr="002051CE">
        <w:rPr>
          <w:b/>
          <w:bCs/>
        </w:rPr>
        <w:t>și</w:t>
      </w:r>
      <w:r w:rsidR="00007AB3">
        <w:rPr>
          <w:b/>
          <w:bCs/>
        </w:rPr>
        <w:t xml:space="preserve"> </w:t>
      </w:r>
      <w:r w:rsidRPr="002051CE">
        <w:rPr>
          <w:b/>
          <w:bCs/>
        </w:rPr>
        <w:t>producție</w:t>
      </w:r>
      <w:r w:rsidRPr="002051CE">
        <w:t>.</w:t>
      </w:r>
      <w:r w:rsidR="00007AB3">
        <w:t xml:space="preserve"> </w:t>
      </w:r>
      <w:r w:rsidRPr="002051CE">
        <w:t>O</w:t>
      </w:r>
      <w:r w:rsidR="00007AB3">
        <w:t xml:space="preserve"> </w:t>
      </w:r>
      <w:r w:rsidRPr="002051CE">
        <w:t>tranziție</w:t>
      </w:r>
      <w:r w:rsidR="00007AB3">
        <w:t xml:space="preserve"> </w:t>
      </w:r>
      <w:r w:rsidRPr="002051CE">
        <w:t>climatică</w:t>
      </w:r>
      <w:r w:rsidR="00007AB3">
        <w:t xml:space="preserve"> </w:t>
      </w:r>
      <w:r w:rsidRPr="002051CE">
        <w:t>de</w:t>
      </w:r>
      <w:r w:rsidR="00007AB3">
        <w:t xml:space="preserve"> </w:t>
      </w:r>
      <w:r w:rsidRPr="002051CE">
        <w:t>succes</w:t>
      </w:r>
      <w:r w:rsidR="00007AB3">
        <w:t xml:space="preserve"> </w:t>
      </w:r>
      <w:r w:rsidRPr="002051CE">
        <w:t>ar</w:t>
      </w:r>
      <w:r w:rsidR="00007AB3">
        <w:t xml:space="preserve"> </w:t>
      </w:r>
      <w:r w:rsidRPr="002051CE">
        <w:t>trebui</w:t>
      </w:r>
      <w:r w:rsidR="00007AB3">
        <w:t xml:space="preserve"> </w:t>
      </w:r>
      <w:r w:rsidRPr="002051CE">
        <w:t>să</w:t>
      </w:r>
      <w:r w:rsidR="00007AB3">
        <w:t xml:space="preserve"> </w:t>
      </w:r>
      <w:r w:rsidRPr="002051CE">
        <w:t>meargă</w:t>
      </w:r>
      <w:r w:rsidR="00007AB3">
        <w:t xml:space="preserve"> </w:t>
      </w:r>
      <w:r w:rsidRPr="002051CE">
        <w:t>mână</w:t>
      </w:r>
      <w:r w:rsidR="00007AB3">
        <w:t xml:space="preserve"> </w:t>
      </w:r>
      <w:r w:rsidRPr="002051CE">
        <w:t>în</w:t>
      </w:r>
      <w:r w:rsidR="00007AB3">
        <w:t xml:space="preserve"> </w:t>
      </w:r>
      <w:r w:rsidRPr="002051CE">
        <w:t>mână</w:t>
      </w:r>
      <w:r w:rsidR="00007AB3">
        <w:t xml:space="preserve"> </w:t>
      </w:r>
      <w:r w:rsidRPr="002051CE">
        <w:t>cu</w:t>
      </w:r>
      <w:r w:rsidR="00007AB3">
        <w:t xml:space="preserve"> </w:t>
      </w:r>
      <w:r w:rsidRPr="002051CE">
        <w:rPr>
          <w:b/>
          <w:bCs/>
        </w:rPr>
        <w:t>consolidarea</w:t>
      </w:r>
      <w:r w:rsidR="00007AB3">
        <w:rPr>
          <w:b/>
          <w:bCs/>
        </w:rPr>
        <w:t xml:space="preserve"> </w:t>
      </w:r>
      <w:r w:rsidRPr="002051CE">
        <w:rPr>
          <w:b/>
          <w:bCs/>
        </w:rPr>
        <w:t>competitivității</w:t>
      </w:r>
      <w:r w:rsidR="00007AB3">
        <w:rPr>
          <w:b/>
          <w:bCs/>
        </w:rPr>
        <w:t xml:space="preserve"> </w:t>
      </w:r>
      <w:r w:rsidRPr="002051CE">
        <w:rPr>
          <w:b/>
          <w:bCs/>
        </w:rPr>
        <w:t>industriale,</w:t>
      </w:r>
      <w:r w:rsidR="00007AB3">
        <w:rPr>
          <w:b/>
          <w:bCs/>
        </w:rPr>
        <w:t xml:space="preserve"> </w:t>
      </w:r>
      <w:r w:rsidRPr="002051CE">
        <w:rPr>
          <w:b/>
          <w:bCs/>
        </w:rPr>
        <w:t>în</w:t>
      </w:r>
      <w:r w:rsidR="00007AB3">
        <w:rPr>
          <w:b/>
          <w:bCs/>
        </w:rPr>
        <w:t xml:space="preserve"> </w:t>
      </w:r>
      <w:r w:rsidRPr="002051CE">
        <w:rPr>
          <w:b/>
          <w:bCs/>
        </w:rPr>
        <w:t>special</w:t>
      </w:r>
      <w:r w:rsidR="00007AB3">
        <w:rPr>
          <w:b/>
          <w:bCs/>
        </w:rPr>
        <w:t xml:space="preserve"> </w:t>
      </w:r>
      <w:r w:rsidRPr="002051CE">
        <w:rPr>
          <w:b/>
          <w:bCs/>
        </w:rPr>
        <w:t>în</w:t>
      </w:r>
      <w:r w:rsidR="00007AB3">
        <w:rPr>
          <w:b/>
          <w:bCs/>
        </w:rPr>
        <w:t xml:space="preserve"> </w:t>
      </w:r>
      <w:r w:rsidRPr="002051CE">
        <w:rPr>
          <w:b/>
          <w:bCs/>
        </w:rPr>
        <w:t>sectoarele</w:t>
      </w:r>
      <w:r w:rsidR="00007AB3">
        <w:rPr>
          <w:b/>
          <w:bCs/>
        </w:rPr>
        <w:t xml:space="preserve"> </w:t>
      </w:r>
      <w:r w:rsidRPr="002051CE">
        <w:rPr>
          <w:b/>
          <w:bCs/>
        </w:rPr>
        <w:t>tehnologiilor</w:t>
      </w:r>
      <w:r w:rsidR="00007AB3">
        <w:rPr>
          <w:b/>
          <w:bCs/>
        </w:rPr>
        <w:t xml:space="preserve"> </w:t>
      </w:r>
      <w:r w:rsidRPr="002051CE">
        <w:rPr>
          <w:b/>
          <w:bCs/>
        </w:rPr>
        <w:t>curate</w:t>
      </w:r>
      <w:r w:rsidRPr="002051CE">
        <w:t>.</w:t>
      </w:r>
      <w:r w:rsidR="00007AB3">
        <w:t xml:space="preserve"> </w:t>
      </w:r>
      <w:r w:rsidRPr="002051CE">
        <w:t>Un</w:t>
      </w:r>
      <w:r w:rsidR="00007AB3">
        <w:t xml:space="preserve"> </w:t>
      </w:r>
      <w:r w:rsidRPr="002051CE">
        <w:t>viitor</w:t>
      </w:r>
      <w:r w:rsidR="00007AB3">
        <w:t xml:space="preserve"> </w:t>
      </w:r>
      <w:r w:rsidRPr="002051CE">
        <w:t>cadru</w:t>
      </w:r>
      <w:r w:rsidR="00007AB3">
        <w:t xml:space="preserve"> </w:t>
      </w:r>
      <w:r w:rsidRPr="002051CE">
        <w:t>favorabil</w:t>
      </w:r>
      <w:r w:rsidR="00007AB3">
        <w:t xml:space="preserve"> </w:t>
      </w:r>
      <w:r w:rsidRPr="002051CE">
        <w:t>decarbonizării</w:t>
      </w:r>
      <w:r w:rsidR="00007AB3">
        <w:t xml:space="preserve"> </w:t>
      </w:r>
      <w:r w:rsidRPr="002051CE">
        <w:t>industriei</w:t>
      </w:r>
      <w:r w:rsidR="00007AB3">
        <w:t xml:space="preserve"> </w:t>
      </w:r>
      <w:r w:rsidRPr="002051CE">
        <w:t>ar</w:t>
      </w:r>
      <w:r w:rsidR="00007AB3">
        <w:t xml:space="preserve"> </w:t>
      </w:r>
      <w:r w:rsidRPr="002051CE">
        <w:t>trebui</w:t>
      </w:r>
      <w:r w:rsidR="00007AB3">
        <w:t xml:space="preserve"> </w:t>
      </w:r>
      <w:r w:rsidRPr="002051CE">
        <w:t>să</w:t>
      </w:r>
      <w:r w:rsidR="00007AB3">
        <w:t xml:space="preserve"> </w:t>
      </w:r>
      <w:r w:rsidRPr="002051CE">
        <w:t>se</w:t>
      </w:r>
      <w:r w:rsidR="00007AB3">
        <w:t xml:space="preserve"> </w:t>
      </w:r>
      <w:r w:rsidRPr="002051CE">
        <w:t>bazeze</w:t>
      </w:r>
      <w:r w:rsidR="00007AB3">
        <w:t xml:space="preserve"> </w:t>
      </w:r>
      <w:r w:rsidRPr="002051CE">
        <w:t>pe</w:t>
      </w:r>
      <w:r w:rsidR="00007AB3">
        <w:t xml:space="preserve"> </w:t>
      </w:r>
      <w:hyperlink r:id="rId183" w:history="1">
        <w:r w:rsidRPr="002051CE">
          <w:rPr>
            <w:rStyle w:val="Hyperlink"/>
            <w:szCs w:val="24"/>
          </w:rPr>
          <w:t>Planul</w:t>
        </w:r>
        <w:r w:rsidR="00007AB3">
          <w:rPr>
            <w:rStyle w:val="Hyperlink"/>
            <w:szCs w:val="24"/>
          </w:rPr>
          <w:t xml:space="preserve"> </w:t>
        </w:r>
        <w:r w:rsidRPr="002051CE">
          <w:rPr>
            <w:rStyle w:val="Hyperlink"/>
            <w:szCs w:val="24"/>
          </w:rPr>
          <w:t>industrial</w:t>
        </w:r>
        <w:r w:rsidR="00007AB3">
          <w:rPr>
            <w:rStyle w:val="Hyperlink"/>
            <w:szCs w:val="24"/>
          </w:rPr>
          <w:t xml:space="preserve"> </w:t>
        </w:r>
        <w:r w:rsidRPr="002051CE">
          <w:rPr>
            <w:rStyle w:val="Hyperlink"/>
            <w:szCs w:val="24"/>
          </w:rPr>
          <w:t>existent</w:t>
        </w:r>
        <w:r w:rsidR="00007AB3">
          <w:rPr>
            <w:rStyle w:val="Hyperlink"/>
            <w:szCs w:val="24"/>
          </w:rPr>
          <w:t xml:space="preserve"> </w:t>
        </w:r>
        <w:r w:rsidRPr="002051CE">
          <w:rPr>
            <w:rStyle w:val="Hyperlink"/>
            <w:szCs w:val="24"/>
          </w:rPr>
          <w:t>al</w:t>
        </w:r>
        <w:r w:rsidR="00007AB3">
          <w:rPr>
            <w:rStyle w:val="Hyperlink"/>
            <w:szCs w:val="24"/>
          </w:rPr>
          <w:t xml:space="preserve"> </w:t>
        </w:r>
        <w:r w:rsidRPr="002051CE">
          <w:rPr>
            <w:rStyle w:val="Hyperlink"/>
            <w:szCs w:val="24"/>
          </w:rPr>
          <w:t>Pactului</w:t>
        </w:r>
        <w:r w:rsidR="00007AB3">
          <w:rPr>
            <w:rStyle w:val="Hyperlink"/>
            <w:szCs w:val="24"/>
          </w:rPr>
          <w:t xml:space="preserve"> </w:t>
        </w:r>
        <w:r w:rsidRPr="002051CE">
          <w:rPr>
            <w:rStyle w:val="Hyperlink"/>
            <w:szCs w:val="24"/>
          </w:rPr>
          <w:t>verde</w:t>
        </w:r>
        <w:r w:rsidR="00007AB3">
          <w:rPr>
            <w:rStyle w:val="Hyperlink"/>
            <w:szCs w:val="24"/>
          </w:rPr>
          <w:t xml:space="preserve"> </w:t>
        </w:r>
        <w:r w:rsidRPr="002051CE">
          <w:rPr>
            <w:rStyle w:val="Hyperlink"/>
            <w:szCs w:val="24"/>
          </w:rPr>
          <w:t>european</w:t>
        </w:r>
      </w:hyperlink>
      <w:r w:rsidRPr="002051CE">
        <w:t>.</w:t>
      </w:r>
      <w:r w:rsidR="00007AB3">
        <w:t xml:space="preserve"> </w:t>
      </w:r>
      <w:r w:rsidRPr="002051CE">
        <w:rPr>
          <w:b/>
          <w:bCs/>
        </w:rPr>
        <w:t>Investițiile</w:t>
      </w:r>
      <w:r w:rsidR="00007AB3">
        <w:rPr>
          <w:b/>
          <w:bCs/>
        </w:rPr>
        <w:t xml:space="preserve"> </w:t>
      </w:r>
      <w:r w:rsidRPr="002051CE">
        <w:rPr>
          <w:b/>
          <w:bCs/>
        </w:rPr>
        <w:t>publice</w:t>
      </w:r>
      <w:r w:rsidR="00007AB3">
        <w:t xml:space="preserve"> </w:t>
      </w:r>
      <w:r w:rsidRPr="002051CE">
        <w:t>ar</w:t>
      </w:r>
      <w:r w:rsidR="00007AB3">
        <w:t xml:space="preserve"> </w:t>
      </w:r>
      <w:r w:rsidRPr="002051CE">
        <w:t>trebui</w:t>
      </w:r>
      <w:r w:rsidR="00007AB3">
        <w:t xml:space="preserve"> </w:t>
      </w:r>
      <w:r w:rsidRPr="002051CE">
        <w:t>să</w:t>
      </w:r>
      <w:r w:rsidR="00007AB3">
        <w:t xml:space="preserve"> </w:t>
      </w:r>
      <w:r w:rsidRPr="002051CE">
        <w:t>fie</w:t>
      </w:r>
      <w:r w:rsidR="00007AB3">
        <w:t xml:space="preserve"> </w:t>
      </w:r>
      <w:r w:rsidRPr="002051CE">
        <w:t>bine</w:t>
      </w:r>
      <w:r w:rsidR="00007AB3">
        <w:t xml:space="preserve"> </w:t>
      </w:r>
      <w:r w:rsidRPr="002051CE">
        <w:t>direcționate,</w:t>
      </w:r>
      <w:r w:rsidR="00007AB3">
        <w:t xml:space="preserve"> </w:t>
      </w:r>
      <w:r w:rsidRPr="002051CE">
        <w:t>cu</w:t>
      </w:r>
      <w:r w:rsidR="00007AB3">
        <w:t xml:space="preserve"> </w:t>
      </w:r>
      <w:r w:rsidRPr="002051CE">
        <w:t>combinația</w:t>
      </w:r>
      <w:r w:rsidR="00007AB3">
        <w:t xml:space="preserve"> </w:t>
      </w:r>
      <w:r w:rsidRPr="002051CE">
        <w:t>adecvată</w:t>
      </w:r>
      <w:r w:rsidR="00007AB3">
        <w:t xml:space="preserve"> </w:t>
      </w:r>
      <w:r w:rsidRPr="002051CE">
        <w:t>de</w:t>
      </w:r>
      <w:r w:rsidR="00007AB3">
        <w:t xml:space="preserve"> </w:t>
      </w:r>
      <w:r w:rsidRPr="002051CE">
        <w:t>granturi,</w:t>
      </w:r>
      <w:r w:rsidR="00007AB3">
        <w:t xml:space="preserve"> </w:t>
      </w:r>
      <w:r w:rsidRPr="002051CE">
        <w:t>împrumuturi,</w:t>
      </w:r>
      <w:r w:rsidR="00007AB3">
        <w:t xml:space="preserve"> </w:t>
      </w:r>
      <w:r w:rsidRPr="002051CE">
        <w:t>capitaluri</w:t>
      </w:r>
      <w:r w:rsidR="00007AB3">
        <w:t xml:space="preserve"> </w:t>
      </w:r>
      <w:r w:rsidRPr="002051CE">
        <w:t>proprii,</w:t>
      </w:r>
      <w:r w:rsidR="00007AB3">
        <w:t xml:space="preserve"> </w:t>
      </w:r>
      <w:r w:rsidRPr="002051CE">
        <w:t>garanții,</w:t>
      </w:r>
      <w:r w:rsidR="00007AB3">
        <w:t xml:space="preserve"> </w:t>
      </w:r>
      <w:r w:rsidRPr="002051CE">
        <w:t>servicii</w:t>
      </w:r>
      <w:r w:rsidR="00007AB3">
        <w:t xml:space="preserve"> </w:t>
      </w:r>
      <w:r w:rsidRPr="002051CE">
        <w:t>de</w:t>
      </w:r>
      <w:r w:rsidR="00007AB3">
        <w:t xml:space="preserve"> </w:t>
      </w:r>
      <w:r w:rsidRPr="002051CE">
        <w:t>consiliere</w:t>
      </w:r>
      <w:r w:rsidR="00007AB3">
        <w:t xml:space="preserve"> </w:t>
      </w:r>
      <w:r w:rsidRPr="002051CE">
        <w:t>și</w:t>
      </w:r>
      <w:r w:rsidR="00007AB3">
        <w:t xml:space="preserve"> </w:t>
      </w:r>
      <w:r w:rsidRPr="002051CE">
        <w:t>alte</w:t>
      </w:r>
      <w:r w:rsidR="00007AB3">
        <w:t xml:space="preserve"> </w:t>
      </w:r>
      <w:r w:rsidRPr="002051CE">
        <w:t>tipuri</w:t>
      </w:r>
      <w:r w:rsidR="00007AB3">
        <w:t xml:space="preserve"> </w:t>
      </w:r>
      <w:r w:rsidRPr="002051CE">
        <w:t>de</w:t>
      </w:r>
      <w:r w:rsidR="00007AB3">
        <w:t xml:space="preserve"> </w:t>
      </w:r>
      <w:r w:rsidRPr="002051CE">
        <w:t>sprijin</w:t>
      </w:r>
      <w:r w:rsidR="00007AB3">
        <w:t xml:space="preserve"> </w:t>
      </w:r>
      <w:r w:rsidRPr="002051CE">
        <w:t>public.</w:t>
      </w:r>
      <w:r w:rsidR="00007AB3">
        <w:t xml:space="preserve"> </w:t>
      </w:r>
      <w:r w:rsidRPr="002051CE">
        <w:rPr>
          <w:b/>
          <w:bCs/>
        </w:rPr>
        <w:t>Stabilirea</w:t>
      </w:r>
      <w:r w:rsidR="00007AB3">
        <w:rPr>
          <w:b/>
          <w:bCs/>
        </w:rPr>
        <w:t xml:space="preserve"> </w:t>
      </w:r>
      <w:r w:rsidRPr="002051CE">
        <w:rPr>
          <w:b/>
          <w:bCs/>
        </w:rPr>
        <w:t>prețului</w:t>
      </w:r>
      <w:r w:rsidR="00007AB3">
        <w:rPr>
          <w:b/>
          <w:bCs/>
        </w:rPr>
        <w:t xml:space="preserve"> </w:t>
      </w:r>
      <w:r w:rsidRPr="002051CE">
        <w:rPr>
          <w:b/>
          <w:bCs/>
        </w:rPr>
        <w:t>carbonului</w:t>
      </w:r>
      <w:r w:rsidR="00007AB3">
        <w:t xml:space="preserve"> </w:t>
      </w:r>
      <w:r w:rsidRPr="002051CE">
        <w:t>ar</w:t>
      </w:r>
      <w:r w:rsidR="00007AB3">
        <w:t xml:space="preserve"> </w:t>
      </w:r>
      <w:r w:rsidRPr="002051CE">
        <w:t>trebui</w:t>
      </w:r>
      <w:r w:rsidR="00007AB3">
        <w:t xml:space="preserve"> </w:t>
      </w:r>
      <w:r w:rsidRPr="002051CE">
        <w:t>să</w:t>
      </w:r>
      <w:r w:rsidR="00007AB3">
        <w:t xml:space="preserve"> </w:t>
      </w:r>
      <w:r w:rsidRPr="002051CE">
        <w:t>joace</w:t>
      </w:r>
      <w:r w:rsidR="00007AB3">
        <w:t xml:space="preserve"> </w:t>
      </w:r>
      <w:r w:rsidRPr="002051CE">
        <w:t>în</w:t>
      </w:r>
      <w:r w:rsidR="00007AB3">
        <w:t xml:space="preserve"> </w:t>
      </w:r>
      <w:r w:rsidRPr="002051CE">
        <w:t>continuare</w:t>
      </w:r>
      <w:r w:rsidR="00007AB3">
        <w:t xml:space="preserve"> </w:t>
      </w:r>
      <w:r w:rsidRPr="002051CE">
        <w:t>un</w:t>
      </w:r>
      <w:r w:rsidR="00007AB3">
        <w:t xml:space="preserve"> </w:t>
      </w:r>
      <w:r w:rsidRPr="002051CE">
        <w:t>rol</w:t>
      </w:r>
      <w:r w:rsidR="00007AB3">
        <w:t xml:space="preserve"> </w:t>
      </w:r>
      <w:r w:rsidRPr="002051CE">
        <w:t>important</w:t>
      </w:r>
      <w:r w:rsidR="00007AB3">
        <w:t xml:space="preserve"> </w:t>
      </w:r>
      <w:r w:rsidRPr="002051CE">
        <w:t>în</w:t>
      </w:r>
      <w:r w:rsidR="00007AB3">
        <w:t xml:space="preserve"> </w:t>
      </w:r>
      <w:r w:rsidRPr="002051CE">
        <w:t>stimularea</w:t>
      </w:r>
      <w:r w:rsidR="00007AB3">
        <w:t xml:space="preserve"> </w:t>
      </w:r>
      <w:r w:rsidRPr="002051CE">
        <w:t>investițiilor</w:t>
      </w:r>
      <w:r w:rsidR="00007AB3">
        <w:t xml:space="preserve"> </w:t>
      </w:r>
      <w:r w:rsidRPr="002051CE">
        <w:t>în</w:t>
      </w:r>
      <w:r w:rsidR="00007AB3">
        <w:t xml:space="preserve"> </w:t>
      </w:r>
      <w:r w:rsidRPr="002051CE">
        <w:t>tehnologii</w:t>
      </w:r>
      <w:r w:rsidR="00007AB3">
        <w:t xml:space="preserve"> </w:t>
      </w:r>
      <w:r w:rsidRPr="002051CE">
        <w:t>curate</w:t>
      </w:r>
      <w:r w:rsidR="00007AB3">
        <w:t xml:space="preserve"> </w:t>
      </w:r>
      <w:r w:rsidRPr="002051CE">
        <w:t>și</w:t>
      </w:r>
      <w:r w:rsidR="00007AB3">
        <w:t xml:space="preserve"> </w:t>
      </w:r>
      <w:r w:rsidRPr="002051CE">
        <w:t>în</w:t>
      </w:r>
      <w:r w:rsidR="00007AB3">
        <w:t xml:space="preserve"> </w:t>
      </w:r>
      <w:r w:rsidRPr="002051CE">
        <w:t>generarea</w:t>
      </w:r>
      <w:r w:rsidR="00007AB3">
        <w:t xml:space="preserve"> </w:t>
      </w:r>
      <w:r w:rsidRPr="002051CE">
        <w:t>de</w:t>
      </w:r>
      <w:r w:rsidR="00007AB3">
        <w:t xml:space="preserve"> </w:t>
      </w:r>
      <w:r w:rsidRPr="002051CE">
        <w:t>venituri</w:t>
      </w:r>
      <w:r w:rsidR="00007AB3">
        <w:t xml:space="preserve"> </w:t>
      </w:r>
      <w:r w:rsidRPr="002051CE">
        <w:t>care</w:t>
      </w:r>
      <w:r w:rsidR="00007AB3">
        <w:t xml:space="preserve"> </w:t>
      </w:r>
      <w:r w:rsidRPr="002051CE">
        <w:t>să</w:t>
      </w:r>
      <w:r w:rsidR="00007AB3">
        <w:t xml:space="preserve"> </w:t>
      </w:r>
      <w:r w:rsidRPr="002051CE">
        <w:t>fie</w:t>
      </w:r>
      <w:r w:rsidR="00007AB3">
        <w:t xml:space="preserve"> </w:t>
      </w:r>
      <w:r w:rsidRPr="002051CE">
        <w:t>cheltuite</w:t>
      </w:r>
      <w:r w:rsidR="00007AB3">
        <w:t xml:space="preserve"> </w:t>
      </w:r>
      <w:r w:rsidRPr="002051CE">
        <w:t>pentru</w:t>
      </w:r>
      <w:r w:rsidR="00007AB3">
        <w:t xml:space="preserve"> </w:t>
      </w:r>
      <w:r w:rsidRPr="002051CE">
        <w:t>acțiuni</w:t>
      </w:r>
      <w:r w:rsidR="00007AB3">
        <w:t xml:space="preserve"> </w:t>
      </w:r>
      <w:r w:rsidRPr="002051CE">
        <w:t>climatice</w:t>
      </w:r>
      <w:r w:rsidR="00007AB3">
        <w:t xml:space="preserve"> </w:t>
      </w:r>
      <w:r w:rsidRPr="002051CE">
        <w:t>și</w:t>
      </w:r>
      <w:r w:rsidR="00007AB3">
        <w:t xml:space="preserve"> </w:t>
      </w:r>
      <w:r w:rsidRPr="002051CE">
        <w:t>sprijin</w:t>
      </w:r>
      <w:r w:rsidR="00007AB3">
        <w:t xml:space="preserve"> </w:t>
      </w:r>
      <w:r w:rsidRPr="002051CE">
        <w:t>social</w:t>
      </w:r>
      <w:r w:rsidR="00007AB3">
        <w:t xml:space="preserve"> </w:t>
      </w:r>
      <w:r w:rsidRPr="002051CE">
        <w:t>pentru</w:t>
      </w:r>
      <w:r w:rsidR="00007AB3">
        <w:t xml:space="preserve"> </w:t>
      </w:r>
      <w:r w:rsidRPr="002051CE">
        <w:t>tranziție.</w:t>
      </w:r>
    </w:p>
    <w:p w14:paraId="33CC7F77" w14:textId="5D947135" w:rsidR="002051CE" w:rsidRPr="002051CE" w:rsidRDefault="002051CE" w:rsidP="002051CE">
      <w:r w:rsidRPr="002051CE">
        <w:t>Atingerea</w:t>
      </w:r>
      <w:r w:rsidR="00007AB3">
        <w:t xml:space="preserve"> </w:t>
      </w:r>
      <w:r w:rsidRPr="002051CE">
        <w:t>obiectivului</w:t>
      </w:r>
      <w:r w:rsidR="00007AB3">
        <w:t xml:space="preserve"> </w:t>
      </w:r>
      <w:r w:rsidRPr="002051CE">
        <w:t>recomandat</w:t>
      </w:r>
      <w:r w:rsidR="00007AB3">
        <w:t xml:space="preserve"> </w:t>
      </w:r>
      <w:r w:rsidRPr="002051CE">
        <w:t>de</w:t>
      </w:r>
      <w:r w:rsidR="00007AB3">
        <w:t xml:space="preserve"> </w:t>
      </w:r>
      <w:r w:rsidRPr="002051CE">
        <w:t>90</w:t>
      </w:r>
      <w:r w:rsidR="00007AB3">
        <w:t xml:space="preserve"> </w:t>
      </w:r>
      <w:r w:rsidRPr="002051CE">
        <w:t>%</w:t>
      </w:r>
      <w:r w:rsidR="00007AB3">
        <w:t xml:space="preserve"> </w:t>
      </w:r>
      <w:r w:rsidRPr="002051CE">
        <w:t>va</w:t>
      </w:r>
      <w:r w:rsidR="00007AB3">
        <w:t xml:space="preserve"> </w:t>
      </w:r>
      <w:r w:rsidRPr="002051CE">
        <w:t>implica</w:t>
      </w:r>
      <w:r w:rsidR="00007AB3">
        <w:t xml:space="preserve"> </w:t>
      </w:r>
      <w:r w:rsidRPr="002051CE">
        <w:t>atât</w:t>
      </w:r>
      <w:r w:rsidR="00007AB3">
        <w:t xml:space="preserve"> </w:t>
      </w:r>
      <w:r w:rsidRPr="002051CE">
        <w:t>reducerea</w:t>
      </w:r>
      <w:r w:rsidR="00007AB3">
        <w:t xml:space="preserve"> </w:t>
      </w:r>
      <w:r w:rsidRPr="002051CE">
        <w:t>emisiilor,</w:t>
      </w:r>
      <w:r w:rsidR="00007AB3">
        <w:t xml:space="preserve"> </w:t>
      </w:r>
      <w:r w:rsidRPr="002051CE">
        <w:t>cât</w:t>
      </w:r>
      <w:r w:rsidR="00007AB3">
        <w:t xml:space="preserve"> </w:t>
      </w:r>
      <w:r w:rsidRPr="002051CE">
        <w:t>și</w:t>
      </w:r>
      <w:r w:rsidR="00007AB3">
        <w:t xml:space="preserve"> </w:t>
      </w:r>
      <w:r w:rsidRPr="002051CE">
        <w:t>eliminarea</w:t>
      </w:r>
      <w:r w:rsidR="00007AB3">
        <w:t xml:space="preserve"> </w:t>
      </w:r>
      <w:r w:rsidRPr="002051CE">
        <w:t>dioxidului</w:t>
      </w:r>
      <w:r w:rsidR="00007AB3">
        <w:t xml:space="preserve"> </w:t>
      </w:r>
      <w:r w:rsidRPr="002051CE">
        <w:t>de</w:t>
      </w:r>
      <w:r w:rsidR="00007AB3">
        <w:t xml:space="preserve"> </w:t>
      </w:r>
      <w:r w:rsidRPr="002051CE">
        <w:t>carbon.</w:t>
      </w:r>
      <w:r w:rsidR="00007AB3">
        <w:t xml:space="preserve"> </w:t>
      </w:r>
      <w:r w:rsidRPr="002051CE">
        <w:t>Aceasta</w:t>
      </w:r>
      <w:r w:rsidR="00007AB3">
        <w:t xml:space="preserve"> </w:t>
      </w:r>
      <w:r w:rsidRPr="002051CE">
        <w:t>va</w:t>
      </w:r>
      <w:r w:rsidR="00007AB3">
        <w:t xml:space="preserve"> </w:t>
      </w:r>
      <w:r w:rsidRPr="002051CE">
        <w:rPr>
          <w:b/>
          <w:bCs/>
        </w:rPr>
        <w:t>necesita</w:t>
      </w:r>
      <w:r w:rsidR="00007AB3">
        <w:rPr>
          <w:b/>
          <w:bCs/>
        </w:rPr>
        <w:t xml:space="preserve"> </w:t>
      </w:r>
      <w:r w:rsidRPr="002051CE">
        <w:rPr>
          <w:b/>
          <w:bCs/>
        </w:rPr>
        <w:t>implementarea</w:t>
      </w:r>
      <w:r w:rsidR="00007AB3">
        <w:rPr>
          <w:b/>
          <w:bCs/>
        </w:rPr>
        <w:t xml:space="preserve"> </w:t>
      </w:r>
      <w:r w:rsidRPr="002051CE">
        <w:rPr>
          <w:b/>
          <w:bCs/>
        </w:rPr>
        <w:t>tehnologiilor</w:t>
      </w:r>
      <w:r w:rsidR="00007AB3">
        <w:rPr>
          <w:b/>
          <w:bCs/>
        </w:rPr>
        <w:t xml:space="preserve"> </w:t>
      </w:r>
      <w:r w:rsidRPr="002051CE">
        <w:rPr>
          <w:b/>
          <w:bCs/>
        </w:rPr>
        <w:t>de</w:t>
      </w:r>
      <w:r w:rsidR="00007AB3">
        <w:rPr>
          <w:b/>
          <w:bCs/>
        </w:rPr>
        <w:t xml:space="preserve"> </w:t>
      </w:r>
      <w:r w:rsidRPr="002051CE">
        <w:rPr>
          <w:b/>
          <w:bCs/>
        </w:rPr>
        <w:t>captare</w:t>
      </w:r>
      <w:r w:rsidR="00007AB3">
        <w:t xml:space="preserve"> </w:t>
      </w:r>
      <w:r w:rsidRPr="002051CE">
        <w:t>și</w:t>
      </w:r>
      <w:r w:rsidR="00007AB3">
        <w:t xml:space="preserve"> </w:t>
      </w:r>
      <w:r w:rsidRPr="002051CE">
        <w:t>stocare</w:t>
      </w:r>
      <w:r w:rsidR="00007AB3">
        <w:t xml:space="preserve"> </w:t>
      </w:r>
      <w:r w:rsidRPr="002051CE">
        <w:t>a</w:t>
      </w:r>
      <w:r w:rsidR="00007AB3">
        <w:t xml:space="preserve"> </w:t>
      </w:r>
      <w:r w:rsidRPr="002051CE">
        <w:t>dioxidului</w:t>
      </w:r>
      <w:r w:rsidR="00007AB3">
        <w:t xml:space="preserve"> </w:t>
      </w:r>
      <w:r w:rsidRPr="002051CE">
        <w:t>de</w:t>
      </w:r>
      <w:r w:rsidR="00007AB3">
        <w:t xml:space="preserve"> </w:t>
      </w:r>
      <w:r w:rsidRPr="002051CE">
        <w:t>carbon,</w:t>
      </w:r>
      <w:r w:rsidR="00007AB3">
        <w:t xml:space="preserve"> </w:t>
      </w:r>
      <w:r w:rsidRPr="002051CE">
        <w:t>precum</w:t>
      </w:r>
      <w:r w:rsidR="00007AB3">
        <w:t xml:space="preserve"> </w:t>
      </w:r>
      <w:r w:rsidRPr="002051CE">
        <w:t>și</w:t>
      </w:r>
      <w:r w:rsidR="00007AB3">
        <w:t xml:space="preserve"> </w:t>
      </w:r>
      <w:r w:rsidRPr="002051CE">
        <w:t>utilizarea</w:t>
      </w:r>
      <w:r w:rsidR="00007AB3">
        <w:t xml:space="preserve"> </w:t>
      </w:r>
      <w:r w:rsidRPr="002051CE">
        <w:t>carbonului</w:t>
      </w:r>
      <w:r w:rsidR="00007AB3">
        <w:t xml:space="preserve"> </w:t>
      </w:r>
      <w:r w:rsidRPr="002051CE">
        <w:t>captat</w:t>
      </w:r>
      <w:r w:rsidR="00007AB3">
        <w:t xml:space="preserve"> </w:t>
      </w:r>
      <w:r w:rsidRPr="002051CE">
        <w:t>în</w:t>
      </w:r>
      <w:r w:rsidR="00007AB3">
        <w:t xml:space="preserve"> </w:t>
      </w:r>
      <w:r w:rsidRPr="002051CE">
        <w:t>industrie.</w:t>
      </w:r>
      <w:r w:rsidR="00007AB3">
        <w:t xml:space="preserve"> </w:t>
      </w:r>
      <w:hyperlink r:id="rId184" w:history="1">
        <w:r w:rsidRPr="002051CE">
          <w:rPr>
            <w:rStyle w:val="Hyperlink"/>
            <w:szCs w:val="24"/>
          </w:rPr>
          <w:t>Strategia</w:t>
        </w:r>
        <w:r w:rsidR="00007AB3">
          <w:rPr>
            <w:rStyle w:val="Hyperlink"/>
            <w:szCs w:val="24"/>
          </w:rPr>
          <w:t xml:space="preserve"> </w:t>
        </w:r>
        <w:r w:rsidRPr="002051CE">
          <w:rPr>
            <w:rStyle w:val="Hyperlink"/>
            <w:szCs w:val="24"/>
          </w:rPr>
          <w:t>UE</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gestionare</w:t>
        </w:r>
        <w:r w:rsidR="00007AB3">
          <w:rPr>
            <w:rStyle w:val="Hyperlink"/>
            <w:szCs w:val="24"/>
          </w:rPr>
          <w:t xml:space="preserve"> </w:t>
        </w:r>
        <w:r w:rsidRPr="002051CE">
          <w:rPr>
            <w:rStyle w:val="Hyperlink"/>
            <w:szCs w:val="24"/>
          </w:rPr>
          <w:t>industrială</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emisiilor</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dioxid</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carbon</w:t>
        </w:r>
      </w:hyperlink>
      <w:r w:rsidR="00007AB3">
        <w:t xml:space="preserve"> </w:t>
      </w:r>
      <w:r w:rsidRPr="002051CE">
        <w:t>va</w:t>
      </w:r>
      <w:r w:rsidR="00007AB3">
        <w:t xml:space="preserve"> </w:t>
      </w:r>
      <w:r w:rsidRPr="002051CE">
        <w:t>sprijini</w:t>
      </w:r>
      <w:r w:rsidR="00007AB3">
        <w:t xml:space="preserve"> </w:t>
      </w:r>
      <w:r w:rsidRPr="002051CE">
        <w:t>dezvoltarea</w:t>
      </w:r>
      <w:r w:rsidR="00007AB3">
        <w:t xml:space="preserve"> </w:t>
      </w:r>
      <w:r w:rsidRPr="002051CE">
        <w:t>lanțurilor</w:t>
      </w:r>
      <w:r w:rsidR="00007AB3">
        <w:t xml:space="preserve"> </w:t>
      </w:r>
      <w:r w:rsidRPr="002051CE">
        <w:t>de</w:t>
      </w:r>
      <w:r w:rsidR="00007AB3">
        <w:t xml:space="preserve"> </w:t>
      </w:r>
      <w:r w:rsidRPr="002051CE">
        <w:t>aprovizionare</w:t>
      </w:r>
      <w:r w:rsidR="00007AB3">
        <w:t xml:space="preserve"> </w:t>
      </w:r>
      <w:r w:rsidRPr="002051CE">
        <w:t>cu</w:t>
      </w:r>
      <w:r w:rsidR="00007AB3">
        <w:t xml:space="preserve"> </w:t>
      </w:r>
      <w:r w:rsidRPr="002051CE">
        <w:t>CO2</w:t>
      </w:r>
      <w:r w:rsidR="00007AB3">
        <w:t xml:space="preserve"> </w:t>
      </w:r>
      <w:r w:rsidRPr="002051CE">
        <w:t>și</w:t>
      </w:r>
      <w:r w:rsidR="00007AB3">
        <w:t xml:space="preserve"> </w:t>
      </w:r>
      <w:r w:rsidRPr="002051CE">
        <w:t>a</w:t>
      </w:r>
      <w:r w:rsidR="00007AB3">
        <w:t xml:space="preserve"> </w:t>
      </w:r>
      <w:r w:rsidRPr="002051CE">
        <w:t>infrastructurii</w:t>
      </w:r>
      <w:r w:rsidR="00007AB3">
        <w:t xml:space="preserve"> </w:t>
      </w:r>
      <w:r w:rsidRPr="002051CE">
        <w:t>necesare</w:t>
      </w:r>
      <w:r w:rsidR="00007AB3">
        <w:t xml:space="preserve"> </w:t>
      </w:r>
      <w:r w:rsidRPr="002051CE">
        <w:t>de</w:t>
      </w:r>
      <w:r w:rsidR="00007AB3">
        <w:t xml:space="preserve"> </w:t>
      </w:r>
      <w:r w:rsidRPr="002051CE">
        <w:t>transport</w:t>
      </w:r>
      <w:r w:rsidR="00007AB3">
        <w:t xml:space="preserve"> </w:t>
      </w:r>
      <w:r w:rsidRPr="002051CE">
        <w:t>al</w:t>
      </w:r>
      <w:r w:rsidR="00007AB3">
        <w:t xml:space="preserve"> </w:t>
      </w:r>
      <w:r w:rsidRPr="002051CE">
        <w:t>CO2.</w:t>
      </w:r>
      <w:r w:rsidR="00007AB3">
        <w:t xml:space="preserve"> </w:t>
      </w:r>
      <w:r w:rsidRPr="002051CE">
        <w:t>Captarea</w:t>
      </w:r>
      <w:r w:rsidR="00007AB3">
        <w:t xml:space="preserve"> </w:t>
      </w:r>
      <w:r w:rsidRPr="002051CE">
        <w:t>carbonului</w:t>
      </w:r>
      <w:r w:rsidR="00007AB3">
        <w:t xml:space="preserve"> </w:t>
      </w:r>
      <w:r w:rsidRPr="002051CE">
        <w:t>ar</w:t>
      </w:r>
      <w:r w:rsidR="00007AB3">
        <w:t xml:space="preserve"> </w:t>
      </w:r>
      <w:r w:rsidRPr="002051CE">
        <w:t>trebui</w:t>
      </w:r>
      <w:r w:rsidR="00007AB3">
        <w:t xml:space="preserve"> </w:t>
      </w:r>
      <w:r w:rsidRPr="002051CE">
        <w:t>să</w:t>
      </w:r>
      <w:r w:rsidR="00007AB3">
        <w:t xml:space="preserve"> </w:t>
      </w:r>
      <w:r w:rsidRPr="002051CE">
        <w:t>vizeze</w:t>
      </w:r>
      <w:r w:rsidR="00007AB3">
        <w:t xml:space="preserve"> </w:t>
      </w:r>
      <w:r w:rsidRPr="002051CE">
        <w:t>sectoarele</w:t>
      </w:r>
      <w:r w:rsidR="00007AB3">
        <w:t xml:space="preserve"> </w:t>
      </w:r>
      <w:r w:rsidRPr="002051CE">
        <w:t>în</w:t>
      </w:r>
      <w:r w:rsidR="00007AB3">
        <w:t xml:space="preserve"> </w:t>
      </w:r>
      <w:r w:rsidRPr="002051CE">
        <w:t>care</w:t>
      </w:r>
      <w:r w:rsidR="00007AB3">
        <w:t xml:space="preserve"> </w:t>
      </w:r>
      <w:r w:rsidRPr="002051CE">
        <w:t>reducerea</w:t>
      </w:r>
      <w:r w:rsidR="00007AB3">
        <w:t xml:space="preserve"> </w:t>
      </w:r>
      <w:r w:rsidRPr="002051CE">
        <w:t>emisiilor</w:t>
      </w:r>
      <w:r w:rsidR="00007AB3">
        <w:t xml:space="preserve"> </w:t>
      </w:r>
      <w:r w:rsidRPr="002051CE">
        <w:t>este</w:t>
      </w:r>
      <w:r w:rsidR="00007AB3">
        <w:t xml:space="preserve"> </w:t>
      </w:r>
      <w:r w:rsidRPr="002051CE">
        <w:t>dificilă,</w:t>
      </w:r>
      <w:r w:rsidR="00007AB3">
        <w:t xml:space="preserve"> </w:t>
      </w:r>
      <w:r w:rsidRPr="002051CE">
        <w:t>în</w:t>
      </w:r>
      <w:r w:rsidR="00007AB3">
        <w:t xml:space="preserve"> </w:t>
      </w:r>
      <w:r w:rsidRPr="002051CE">
        <w:t>care</w:t>
      </w:r>
      <w:r w:rsidR="00007AB3">
        <w:t xml:space="preserve"> </w:t>
      </w:r>
      <w:r w:rsidRPr="002051CE">
        <w:t>alternativele</w:t>
      </w:r>
      <w:r w:rsidR="00007AB3">
        <w:t xml:space="preserve"> </w:t>
      </w:r>
      <w:r w:rsidRPr="002051CE">
        <w:t>sunt</w:t>
      </w:r>
      <w:r w:rsidR="00007AB3">
        <w:t xml:space="preserve"> </w:t>
      </w:r>
      <w:r w:rsidRPr="002051CE">
        <w:t>mai</w:t>
      </w:r>
      <w:r w:rsidR="00007AB3">
        <w:t xml:space="preserve"> </w:t>
      </w:r>
      <w:r w:rsidRPr="002051CE">
        <w:t>puțin</w:t>
      </w:r>
      <w:r w:rsidR="00007AB3">
        <w:t xml:space="preserve"> </w:t>
      </w:r>
      <w:r w:rsidRPr="002051CE">
        <w:t>viabile</w:t>
      </w:r>
      <w:r w:rsidR="00007AB3">
        <w:t xml:space="preserve"> </w:t>
      </w:r>
      <w:r w:rsidRPr="002051CE">
        <w:t>din</w:t>
      </w:r>
      <w:r w:rsidR="00007AB3">
        <w:t xml:space="preserve"> </w:t>
      </w:r>
      <w:r w:rsidRPr="002051CE">
        <w:t>punct</w:t>
      </w:r>
      <w:r w:rsidR="00007AB3">
        <w:t xml:space="preserve"> </w:t>
      </w:r>
      <w:r w:rsidRPr="002051CE">
        <w:t>de</w:t>
      </w:r>
      <w:r w:rsidR="00007AB3">
        <w:t xml:space="preserve"> </w:t>
      </w:r>
      <w:r w:rsidRPr="002051CE">
        <w:t>vedere</w:t>
      </w:r>
      <w:r w:rsidR="00007AB3">
        <w:t xml:space="preserve"> </w:t>
      </w:r>
      <w:r w:rsidRPr="002051CE">
        <w:t>economic.</w:t>
      </w:r>
      <w:r w:rsidR="00007AB3">
        <w:t xml:space="preserve"> </w:t>
      </w:r>
      <w:r w:rsidRPr="002051CE">
        <w:t>Eliminarea</w:t>
      </w:r>
      <w:r w:rsidR="00007AB3">
        <w:t xml:space="preserve"> </w:t>
      </w:r>
      <w:r w:rsidRPr="002051CE">
        <w:t>dioxidului</w:t>
      </w:r>
      <w:r w:rsidR="00007AB3">
        <w:t xml:space="preserve"> </w:t>
      </w:r>
      <w:r w:rsidRPr="002051CE">
        <w:t>de</w:t>
      </w:r>
      <w:r w:rsidR="00007AB3">
        <w:t xml:space="preserve"> </w:t>
      </w:r>
      <w:r w:rsidRPr="002051CE">
        <w:t>carbon</w:t>
      </w:r>
      <w:r w:rsidR="00007AB3">
        <w:t xml:space="preserve"> </w:t>
      </w:r>
      <w:r w:rsidRPr="002051CE">
        <w:t>va</w:t>
      </w:r>
      <w:r w:rsidR="00007AB3">
        <w:t xml:space="preserve"> </w:t>
      </w:r>
      <w:r w:rsidRPr="002051CE">
        <w:t>fi,</w:t>
      </w:r>
      <w:r w:rsidR="00007AB3">
        <w:t xml:space="preserve"> </w:t>
      </w:r>
      <w:r w:rsidRPr="002051CE">
        <w:t>de</w:t>
      </w:r>
      <w:r w:rsidR="00007AB3">
        <w:t xml:space="preserve"> </w:t>
      </w:r>
      <w:r w:rsidRPr="002051CE">
        <w:t>asemenea,</w:t>
      </w:r>
      <w:r w:rsidR="00007AB3">
        <w:t xml:space="preserve"> </w:t>
      </w:r>
      <w:r w:rsidRPr="002051CE">
        <w:t>necesară</w:t>
      </w:r>
      <w:r w:rsidR="00007AB3">
        <w:t xml:space="preserve"> </w:t>
      </w:r>
      <w:r w:rsidRPr="002051CE">
        <w:t>pentru</w:t>
      </w:r>
      <w:r w:rsidR="00007AB3">
        <w:t xml:space="preserve"> </w:t>
      </w:r>
      <w:r w:rsidRPr="002051CE">
        <w:t>a</w:t>
      </w:r>
      <w:r w:rsidR="00007AB3">
        <w:t xml:space="preserve"> </w:t>
      </w:r>
      <w:r w:rsidRPr="002051CE">
        <w:t>genera</w:t>
      </w:r>
      <w:r w:rsidR="00007AB3">
        <w:t xml:space="preserve"> </w:t>
      </w:r>
      <w:r w:rsidRPr="002051CE">
        <w:t>emisii</w:t>
      </w:r>
      <w:r w:rsidR="00007AB3">
        <w:t xml:space="preserve"> </w:t>
      </w:r>
      <w:r w:rsidRPr="002051CE">
        <w:t>negative</w:t>
      </w:r>
      <w:r w:rsidR="00007AB3">
        <w:t xml:space="preserve"> </w:t>
      </w:r>
      <w:r w:rsidRPr="002051CE">
        <w:t>după</w:t>
      </w:r>
      <w:r w:rsidR="00007AB3">
        <w:t xml:space="preserve"> </w:t>
      </w:r>
      <w:r w:rsidRPr="002051CE">
        <w:t>2050.</w:t>
      </w:r>
    </w:p>
    <w:p w14:paraId="4742C242" w14:textId="77777777" w:rsidR="002051CE" w:rsidRPr="002051CE" w:rsidRDefault="002051CE" w:rsidP="002051CE">
      <w:r w:rsidRPr="002051CE">
        <w:rPr>
          <w:b/>
          <w:bCs/>
        </w:rPr>
        <w:t>Context</w:t>
      </w:r>
    </w:p>
    <w:p w14:paraId="6723497F" w14:textId="49A11AE5" w:rsidR="002051CE" w:rsidRPr="002051CE" w:rsidRDefault="002051CE" w:rsidP="002051CE">
      <w:r w:rsidRPr="002051CE">
        <w:t>O</w:t>
      </w:r>
      <w:r w:rsidR="00007AB3">
        <w:t xml:space="preserve"> </w:t>
      </w:r>
      <w:r w:rsidRPr="002051CE">
        <w:t>accelerare</w:t>
      </w:r>
      <w:r w:rsidR="00007AB3">
        <w:t xml:space="preserve"> </w:t>
      </w:r>
      <w:r w:rsidRPr="002051CE">
        <w:t>record</w:t>
      </w:r>
      <w:r w:rsidR="00007AB3">
        <w:t xml:space="preserve"> </w:t>
      </w:r>
      <w:r w:rsidRPr="002051CE">
        <w:t>a</w:t>
      </w:r>
      <w:r w:rsidR="00007AB3">
        <w:t xml:space="preserve"> </w:t>
      </w:r>
      <w:r w:rsidRPr="002051CE">
        <w:t>perturbărilor</w:t>
      </w:r>
      <w:r w:rsidR="00007AB3">
        <w:t xml:space="preserve"> </w:t>
      </w:r>
      <w:r w:rsidRPr="002051CE">
        <w:t>climatice</w:t>
      </w:r>
      <w:r w:rsidR="00007AB3">
        <w:t xml:space="preserve"> </w:t>
      </w:r>
      <w:r w:rsidRPr="002051CE">
        <w:t>în</w:t>
      </w:r>
      <w:r w:rsidR="00007AB3">
        <w:t xml:space="preserve"> </w:t>
      </w:r>
      <w:r w:rsidRPr="002051CE">
        <w:t>2023</w:t>
      </w:r>
      <w:r w:rsidR="00007AB3">
        <w:t xml:space="preserve"> </w:t>
      </w:r>
      <w:r w:rsidRPr="002051CE">
        <w:t>a</w:t>
      </w:r>
      <w:r w:rsidR="00007AB3">
        <w:t xml:space="preserve"> </w:t>
      </w:r>
      <w:r w:rsidRPr="002051CE">
        <w:t>condus</w:t>
      </w:r>
      <w:r w:rsidR="00007AB3">
        <w:t xml:space="preserve"> </w:t>
      </w:r>
      <w:r w:rsidRPr="002051CE">
        <w:t>la</w:t>
      </w:r>
      <w:r w:rsidR="00007AB3">
        <w:t xml:space="preserve"> </w:t>
      </w:r>
      <w:r w:rsidRPr="002051CE">
        <w:t>o</w:t>
      </w:r>
      <w:r w:rsidR="00007AB3">
        <w:t xml:space="preserve"> </w:t>
      </w:r>
      <w:r w:rsidRPr="002051CE">
        <w:t>încălzire</w:t>
      </w:r>
      <w:r w:rsidR="00007AB3">
        <w:t xml:space="preserve"> </w:t>
      </w:r>
      <w:r w:rsidRPr="002051CE">
        <w:t>globală</w:t>
      </w:r>
      <w:r w:rsidR="00007AB3">
        <w:t xml:space="preserve"> </w:t>
      </w:r>
      <w:r w:rsidRPr="002051CE">
        <w:t>cu</w:t>
      </w:r>
      <w:r w:rsidR="00007AB3">
        <w:t xml:space="preserve"> </w:t>
      </w:r>
      <w:r w:rsidRPr="002051CE">
        <w:t>1,48</w:t>
      </w:r>
      <w:r w:rsidR="00007AB3">
        <w:t xml:space="preserve"> </w:t>
      </w:r>
      <w:r w:rsidRPr="002051CE">
        <w:t>°C</w:t>
      </w:r>
      <w:r w:rsidR="00007AB3">
        <w:t xml:space="preserve"> </w:t>
      </w:r>
      <w:r w:rsidRPr="002051CE">
        <w:t>peste</w:t>
      </w:r>
      <w:r w:rsidR="00007AB3">
        <w:t xml:space="preserve"> </w:t>
      </w:r>
      <w:r w:rsidRPr="002051CE">
        <w:t>nivelurile</w:t>
      </w:r>
      <w:r w:rsidR="00007AB3">
        <w:t xml:space="preserve"> </w:t>
      </w:r>
      <w:r w:rsidRPr="002051CE">
        <w:t>preindustriale,</w:t>
      </w:r>
      <w:r w:rsidR="00007AB3">
        <w:t xml:space="preserve"> </w:t>
      </w:r>
      <w:r w:rsidRPr="002051CE">
        <w:t>și</w:t>
      </w:r>
      <w:r w:rsidR="00007AB3">
        <w:t xml:space="preserve"> </w:t>
      </w:r>
      <w:r w:rsidRPr="002051CE">
        <w:t>la</w:t>
      </w:r>
      <w:r w:rsidR="00007AB3">
        <w:t xml:space="preserve"> </w:t>
      </w:r>
      <w:r w:rsidRPr="002051CE">
        <w:t>o</w:t>
      </w:r>
      <w:r w:rsidR="00007AB3">
        <w:t xml:space="preserve"> </w:t>
      </w:r>
      <w:r w:rsidRPr="002051CE">
        <w:t>creștere</w:t>
      </w:r>
      <w:r w:rsidR="00007AB3">
        <w:t xml:space="preserve"> </w:t>
      </w:r>
      <w:r w:rsidRPr="002051CE">
        <w:t>a</w:t>
      </w:r>
      <w:r w:rsidR="00007AB3">
        <w:t xml:space="preserve"> </w:t>
      </w:r>
      <w:r w:rsidRPr="002051CE">
        <w:t>temperaturii</w:t>
      </w:r>
      <w:r w:rsidR="00007AB3">
        <w:t xml:space="preserve"> </w:t>
      </w:r>
      <w:r w:rsidRPr="002051CE">
        <w:t>oceanelor</w:t>
      </w:r>
      <w:r w:rsidR="00007AB3">
        <w:t xml:space="preserve"> </w:t>
      </w:r>
      <w:r w:rsidRPr="002051CE">
        <w:t>și</w:t>
      </w:r>
      <w:r w:rsidR="00007AB3">
        <w:t xml:space="preserve"> </w:t>
      </w:r>
      <w:r w:rsidRPr="002051CE">
        <w:t>la</w:t>
      </w:r>
      <w:r w:rsidR="00007AB3">
        <w:t xml:space="preserve"> </w:t>
      </w:r>
      <w:r w:rsidRPr="002051CE">
        <w:t>pierderi</w:t>
      </w:r>
      <w:r w:rsidR="00007AB3">
        <w:t xml:space="preserve"> </w:t>
      </w:r>
      <w:r w:rsidRPr="002051CE">
        <w:t>de</w:t>
      </w:r>
      <w:r w:rsidR="00007AB3">
        <w:t xml:space="preserve"> </w:t>
      </w:r>
      <w:r w:rsidRPr="002051CE">
        <w:t>gheață</w:t>
      </w:r>
      <w:r w:rsidR="00007AB3">
        <w:t xml:space="preserve"> </w:t>
      </w:r>
      <w:r w:rsidRPr="002051CE">
        <w:t>în</w:t>
      </w:r>
      <w:r w:rsidR="00007AB3">
        <w:t xml:space="preserve"> </w:t>
      </w:r>
      <w:r w:rsidRPr="002051CE">
        <w:t>Oceanul</w:t>
      </w:r>
      <w:r w:rsidR="00007AB3">
        <w:t xml:space="preserve"> </w:t>
      </w:r>
      <w:r w:rsidRPr="002051CE">
        <w:t>Antarctic</w:t>
      </w:r>
      <w:r w:rsidR="00007AB3">
        <w:t xml:space="preserve"> </w:t>
      </w:r>
      <w:r w:rsidRPr="002051CE">
        <w:t>care</w:t>
      </w:r>
      <w:r w:rsidR="00007AB3">
        <w:t xml:space="preserve"> </w:t>
      </w:r>
      <w:r w:rsidRPr="002051CE">
        <w:t>au</w:t>
      </w:r>
      <w:r w:rsidR="00007AB3">
        <w:t xml:space="preserve"> </w:t>
      </w:r>
      <w:r w:rsidRPr="002051CE">
        <w:t>depășit</w:t>
      </w:r>
      <w:r w:rsidR="00007AB3">
        <w:t xml:space="preserve"> </w:t>
      </w:r>
      <w:r w:rsidRPr="002051CE">
        <w:t>toate</w:t>
      </w:r>
      <w:r w:rsidR="00007AB3">
        <w:t xml:space="preserve"> </w:t>
      </w:r>
      <w:r w:rsidRPr="002051CE">
        <w:t>recordurile.</w:t>
      </w:r>
      <w:r w:rsidR="00007AB3">
        <w:t xml:space="preserve"> </w:t>
      </w:r>
      <w:r w:rsidRPr="002051CE">
        <w:t>Temperatura</w:t>
      </w:r>
      <w:r w:rsidR="00007AB3">
        <w:t xml:space="preserve"> </w:t>
      </w:r>
      <w:r w:rsidRPr="002051CE">
        <w:t>aerului</w:t>
      </w:r>
      <w:r w:rsidR="00007AB3">
        <w:t xml:space="preserve"> </w:t>
      </w:r>
      <w:r w:rsidRPr="002051CE">
        <w:t>de</w:t>
      </w:r>
      <w:r w:rsidR="00007AB3">
        <w:t xml:space="preserve"> </w:t>
      </w:r>
      <w:r w:rsidRPr="002051CE">
        <w:t>suprafață</w:t>
      </w:r>
      <w:r w:rsidR="00007AB3">
        <w:t xml:space="preserve"> </w:t>
      </w:r>
      <w:r w:rsidRPr="002051CE">
        <w:t>a</w:t>
      </w:r>
      <w:r w:rsidR="00007AB3">
        <w:t xml:space="preserve"> </w:t>
      </w:r>
      <w:r w:rsidRPr="002051CE">
        <w:t>crescut</w:t>
      </w:r>
      <w:r w:rsidR="00007AB3">
        <w:t xml:space="preserve"> </w:t>
      </w:r>
      <w:r w:rsidRPr="002051CE">
        <w:t>și</w:t>
      </w:r>
      <w:r w:rsidR="00007AB3">
        <w:t xml:space="preserve"> </w:t>
      </w:r>
      <w:r w:rsidRPr="002051CE">
        <w:t>mai</w:t>
      </w:r>
      <w:r w:rsidR="00007AB3">
        <w:t xml:space="preserve"> </w:t>
      </w:r>
      <w:r w:rsidRPr="002051CE">
        <w:t>mult</w:t>
      </w:r>
      <w:r w:rsidR="00007AB3">
        <w:t xml:space="preserve"> </w:t>
      </w:r>
      <w:r w:rsidRPr="002051CE">
        <w:t>în</w:t>
      </w:r>
      <w:r w:rsidR="00007AB3">
        <w:t xml:space="preserve"> </w:t>
      </w:r>
      <w:r w:rsidRPr="002051CE">
        <w:t>Europa,</w:t>
      </w:r>
      <w:r w:rsidR="00007AB3">
        <w:t xml:space="preserve"> </w:t>
      </w:r>
      <w:r w:rsidRPr="002051CE">
        <w:t>cea</w:t>
      </w:r>
      <w:r w:rsidR="00007AB3">
        <w:t xml:space="preserve"> </w:t>
      </w:r>
      <w:r w:rsidRPr="002051CE">
        <w:t>mai</w:t>
      </w:r>
      <w:r w:rsidR="00007AB3">
        <w:t xml:space="preserve"> </w:t>
      </w:r>
      <w:r w:rsidRPr="002051CE">
        <w:t>recentă</w:t>
      </w:r>
      <w:r w:rsidR="00007AB3">
        <w:t xml:space="preserve"> </w:t>
      </w:r>
      <w:r w:rsidRPr="002051CE">
        <w:t>medie</w:t>
      </w:r>
      <w:r w:rsidR="00007AB3">
        <w:t xml:space="preserve"> </w:t>
      </w:r>
      <w:r w:rsidRPr="002051CE">
        <w:t>pe</w:t>
      </w:r>
      <w:r w:rsidR="00007AB3">
        <w:t xml:space="preserve"> </w:t>
      </w:r>
      <w:r w:rsidRPr="002051CE">
        <w:t>cinci</w:t>
      </w:r>
      <w:r w:rsidR="00007AB3">
        <w:t xml:space="preserve"> </w:t>
      </w:r>
      <w:r w:rsidRPr="002051CE">
        <w:t>ani</w:t>
      </w:r>
      <w:r w:rsidR="00007AB3">
        <w:t xml:space="preserve"> </w:t>
      </w:r>
      <w:r w:rsidRPr="002051CE">
        <w:t>situându-se</w:t>
      </w:r>
      <w:r w:rsidR="00007AB3">
        <w:t xml:space="preserve"> </w:t>
      </w:r>
      <w:r w:rsidRPr="002051CE">
        <w:t>la</w:t>
      </w:r>
      <w:r w:rsidR="00007AB3">
        <w:t xml:space="preserve"> </w:t>
      </w:r>
      <w:r w:rsidRPr="002051CE">
        <w:t>2,2</w:t>
      </w:r>
      <w:r w:rsidR="00007AB3">
        <w:t xml:space="preserve"> </w:t>
      </w:r>
      <w:r w:rsidRPr="002051CE">
        <w:t>°C</w:t>
      </w:r>
      <w:r w:rsidR="00007AB3">
        <w:t xml:space="preserve"> </w:t>
      </w:r>
      <w:r w:rsidRPr="002051CE">
        <w:t>peste</w:t>
      </w:r>
      <w:r w:rsidR="00007AB3">
        <w:t xml:space="preserve"> </w:t>
      </w:r>
      <w:r w:rsidRPr="002051CE">
        <w:t>era</w:t>
      </w:r>
      <w:r w:rsidR="00007AB3">
        <w:t xml:space="preserve"> </w:t>
      </w:r>
      <w:r w:rsidRPr="002051CE">
        <w:t>preindustrială.</w:t>
      </w:r>
      <w:r w:rsidR="00007AB3">
        <w:t xml:space="preserve"> </w:t>
      </w:r>
      <w:r w:rsidRPr="002051CE">
        <w:t>Se</w:t>
      </w:r>
      <w:r w:rsidR="00007AB3">
        <w:t xml:space="preserve"> </w:t>
      </w:r>
      <w:r w:rsidRPr="002051CE">
        <w:t>preconizează</w:t>
      </w:r>
      <w:r w:rsidR="00007AB3">
        <w:t xml:space="preserve"> </w:t>
      </w:r>
      <w:r w:rsidRPr="002051CE">
        <w:t>că</w:t>
      </w:r>
      <w:r w:rsidR="00007AB3">
        <w:t xml:space="preserve"> </w:t>
      </w:r>
      <w:r w:rsidRPr="002051CE">
        <w:t>incendiile</w:t>
      </w:r>
      <w:r w:rsidR="00007AB3">
        <w:t xml:space="preserve"> </w:t>
      </w:r>
      <w:r w:rsidRPr="002051CE">
        <w:t>forestiere,</w:t>
      </w:r>
      <w:r w:rsidR="00007AB3">
        <w:t xml:space="preserve"> </w:t>
      </w:r>
      <w:r w:rsidRPr="002051CE">
        <w:t>inundațiile,</w:t>
      </w:r>
      <w:r w:rsidR="00007AB3">
        <w:t xml:space="preserve"> </w:t>
      </w:r>
      <w:r w:rsidRPr="002051CE">
        <w:t>secetele</w:t>
      </w:r>
      <w:r w:rsidR="00007AB3">
        <w:t xml:space="preserve"> </w:t>
      </w:r>
      <w:r w:rsidRPr="002051CE">
        <w:t>și</w:t>
      </w:r>
      <w:r w:rsidR="00007AB3">
        <w:t xml:space="preserve"> </w:t>
      </w:r>
      <w:r w:rsidRPr="002051CE">
        <w:t>valurile</w:t>
      </w:r>
      <w:r w:rsidR="00007AB3">
        <w:t xml:space="preserve"> </w:t>
      </w:r>
      <w:r w:rsidRPr="002051CE">
        <w:t>de</w:t>
      </w:r>
      <w:r w:rsidR="00007AB3">
        <w:t xml:space="preserve"> </w:t>
      </w:r>
      <w:r w:rsidRPr="002051CE">
        <w:t>căldură</w:t>
      </w:r>
      <w:r w:rsidR="00007AB3">
        <w:t xml:space="preserve"> </w:t>
      </w:r>
      <w:r w:rsidRPr="002051CE">
        <w:t>vor</w:t>
      </w:r>
      <w:r w:rsidR="00007AB3">
        <w:t xml:space="preserve"> </w:t>
      </w:r>
      <w:r w:rsidRPr="002051CE">
        <w:t>crește,</w:t>
      </w:r>
      <w:r w:rsidR="00007AB3">
        <w:t xml:space="preserve"> </w:t>
      </w:r>
      <w:r w:rsidRPr="002051CE">
        <w:t>iar</w:t>
      </w:r>
      <w:r w:rsidR="00007AB3">
        <w:t xml:space="preserve"> </w:t>
      </w:r>
      <w:r w:rsidRPr="002051CE">
        <w:t>reducerea</w:t>
      </w:r>
      <w:r w:rsidR="00007AB3">
        <w:t xml:space="preserve"> </w:t>
      </w:r>
      <w:r w:rsidRPr="002051CE">
        <w:t>emisiilor</w:t>
      </w:r>
      <w:r w:rsidR="00007AB3">
        <w:t xml:space="preserve"> </w:t>
      </w:r>
      <w:r w:rsidRPr="002051CE">
        <w:t>și</w:t>
      </w:r>
      <w:r w:rsidR="00007AB3">
        <w:t xml:space="preserve"> </w:t>
      </w:r>
      <w:r w:rsidRPr="002051CE">
        <w:t>intensificarea</w:t>
      </w:r>
      <w:r w:rsidR="00007AB3">
        <w:t xml:space="preserve"> </w:t>
      </w:r>
      <w:r w:rsidRPr="002051CE">
        <w:t>acțiunilor</w:t>
      </w:r>
      <w:r w:rsidR="00007AB3">
        <w:t xml:space="preserve"> </w:t>
      </w:r>
      <w:r w:rsidRPr="002051CE">
        <w:t>de</w:t>
      </w:r>
      <w:r w:rsidR="00007AB3">
        <w:t xml:space="preserve"> </w:t>
      </w:r>
      <w:r w:rsidRPr="002051CE">
        <w:t>adaptare</w:t>
      </w:r>
      <w:r w:rsidR="00007AB3">
        <w:t xml:space="preserve"> </w:t>
      </w:r>
      <w:r w:rsidRPr="002051CE">
        <w:t>reprezintă</w:t>
      </w:r>
      <w:r w:rsidR="00007AB3">
        <w:t xml:space="preserve"> </w:t>
      </w:r>
      <w:r w:rsidRPr="002051CE">
        <w:t>singura</w:t>
      </w:r>
      <w:r w:rsidR="00007AB3">
        <w:t xml:space="preserve"> </w:t>
      </w:r>
      <w:r w:rsidRPr="002051CE">
        <w:t>modalitate</w:t>
      </w:r>
      <w:r w:rsidR="00007AB3">
        <w:t xml:space="preserve"> </w:t>
      </w:r>
      <w:r w:rsidRPr="002051CE">
        <w:t>de</w:t>
      </w:r>
      <w:r w:rsidR="00007AB3">
        <w:t xml:space="preserve"> </w:t>
      </w:r>
      <w:r w:rsidRPr="002051CE">
        <w:t>a</w:t>
      </w:r>
      <w:r w:rsidR="00007AB3">
        <w:t xml:space="preserve"> </w:t>
      </w:r>
      <w:r w:rsidRPr="002051CE">
        <w:t>evita</w:t>
      </w:r>
      <w:r w:rsidR="00007AB3">
        <w:t xml:space="preserve"> </w:t>
      </w:r>
      <w:r w:rsidRPr="002051CE">
        <w:t>cele</w:t>
      </w:r>
      <w:r w:rsidR="00007AB3">
        <w:t xml:space="preserve"> </w:t>
      </w:r>
      <w:r w:rsidRPr="002051CE">
        <w:t>mai</w:t>
      </w:r>
      <w:r w:rsidR="00007AB3">
        <w:t xml:space="preserve"> </w:t>
      </w:r>
      <w:r w:rsidRPr="002051CE">
        <w:t>grave</w:t>
      </w:r>
      <w:r w:rsidR="00007AB3">
        <w:t xml:space="preserve"> </w:t>
      </w:r>
      <w:r w:rsidRPr="002051CE">
        <w:t>rezultate</w:t>
      </w:r>
      <w:r w:rsidR="00007AB3">
        <w:t xml:space="preserve"> </w:t>
      </w:r>
      <w:r w:rsidRPr="002051CE">
        <w:t>ale</w:t>
      </w:r>
      <w:r w:rsidR="00007AB3">
        <w:t xml:space="preserve"> </w:t>
      </w:r>
      <w:r w:rsidRPr="002051CE">
        <w:t>schimbărilor</w:t>
      </w:r>
      <w:r w:rsidR="00007AB3">
        <w:t xml:space="preserve"> </w:t>
      </w:r>
      <w:r w:rsidRPr="002051CE">
        <w:t>climatice</w:t>
      </w:r>
      <w:r w:rsidR="00007AB3">
        <w:t xml:space="preserve"> </w:t>
      </w:r>
      <w:r w:rsidRPr="002051CE">
        <w:t>și</w:t>
      </w:r>
      <w:r w:rsidR="00007AB3">
        <w:t xml:space="preserve"> </w:t>
      </w:r>
      <w:r w:rsidRPr="002051CE">
        <w:t>de</w:t>
      </w:r>
      <w:r w:rsidR="00007AB3">
        <w:t xml:space="preserve"> </w:t>
      </w:r>
      <w:r w:rsidRPr="002051CE">
        <w:t>a</w:t>
      </w:r>
      <w:r w:rsidR="00007AB3">
        <w:t xml:space="preserve"> </w:t>
      </w:r>
      <w:r w:rsidRPr="002051CE">
        <w:t>proteja</w:t>
      </w:r>
      <w:r w:rsidR="00007AB3">
        <w:t xml:space="preserve"> </w:t>
      </w:r>
      <w:r w:rsidRPr="002051CE">
        <w:t>viețile,</w:t>
      </w:r>
      <w:r w:rsidR="00007AB3">
        <w:t xml:space="preserve"> </w:t>
      </w:r>
      <w:r w:rsidRPr="002051CE">
        <w:t>sănătatea,</w:t>
      </w:r>
      <w:r w:rsidR="00007AB3">
        <w:t xml:space="preserve"> </w:t>
      </w:r>
      <w:r w:rsidRPr="002051CE">
        <w:t>economia</w:t>
      </w:r>
      <w:r w:rsidR="00007AB3">
        <w:t xml:space="preserve"> </w:t>
      </w:r>
      <w:r w:rsidRPr="002051CE">
        <w:t>și</w:t>
      </w:r>
      <w:r w:rsidR="00007AB3">
        <w:t xml:space="preserve"> </w:t>
      </w:r>
      <w:r w:rsidRPr="002051CE">
        <w:t>ecosistemele.</w:t>
      </w:r>
    </w:p>
    <w:p w14:paraId="4FC78013" w14:textId="0EBCD75F" w:rsidR="002051CE" w:rsidRPr="002051CE" w:rsidRDefault="00BE4464" w:rsidP="002051CE">
      <w:hyperlink r:id="rId185" w:history="1">
        <w:r w:rsidR="002051CE" w:rsidRPr="002051CE">
          <w:rPr>
            <w:rStyle w:val="Hyperlink"/>
            <w:szCs w:val="24"/>
          </w:rPr>
          <w:t>Legea</w:t>
        </w:r>
        <w:r w:rsidR="00007AB3">
          <w:rPr>
            <w:rStyle w:val="Hyperlink"/>
            <w:szCs w:val="24"/>
          </w:rPr>
          <w:t xml:space="preserve"> </w:t>
        </w:r>
        <w:r w:rsidR="002051CE" w:rsidRPr="002051CE">
          <w:rPr>
            <w:rStyle w:val="Hyperlink"/>
            <w:szCs w:val="24"/>
          </w:rPr>
          <w:t>europeană</w:t>
        </w:r>
        <w:r w:rsidR="00007AB3">
          <w:rPr>
            <w:rStyle w:val="Hyperlink"/>
            <w:szCs w:val="24"/>
          </w:rPr>
          <w:t xml:space="preserve"> </w:t>
        </w:r>
        <w:r w:rsidR="002051CE" w:rsidRPr="002051CE">
          <w:rPr>
            <w:rStyle w:val="Hyperlink"/>
            <w:szCs w:val="24"/>
          </w:rPr>
          <w:t>a</w:t>
        </w:r>
        <w:r w:rsidR="00007AB3">
          <w:rPr>
            <w:rStyle w:val="Hyperlink"/>
            <w:szCs w:val="24"/>
          </w:rPr>
          <w:t xml:space="preserve"> </w:t>
        </w:r>
        <w:r w:rsidR="002051CE" w:rsidRPr="002051CE">
          <w:rPr>
            <w:rStyle w:val="Hyperlink"/>
            <w:szCs w:val="24"/>
          </w:rPr>
          <w:t>climei</w:t>
        </w:r>
      </w:hyperlink>
      <w:r w:rsidR="002051CE" w:rsidRPr="002051CE">
        <w:t>,</w:t>
      </w:r>
      <w:r w:rsidR="00007AB3">
        <w:t xml:space="preserve"> </w:t>
      </w:r>
      <w:r w:rsidR="002051CE" w:rsidRPr="002051CE">
        <w:t>care</w:t>
      </w:r>
      <w:r w:rsidR="00007AB3">
        <w:t xml:space="preserve"> </w:t>
      </w:r>
      <w:r w:rsidR="002051CE" w:rsidRPr="002051CE">
        <w:t>a</w:t>
      </w:r>
      <w:r w:rsidR="00007AB3">
        <w:t xml:space="preserve"> </w:t>
      </w:r>
      <w:r w:rsidR="002051CE" w:rsidRPr="002051CE">
        <w:t>intrat</w:t>
      </w:r>
      <w:r w:rsidR="00007AB3">
        <w:t xml:space="preserve"> </w:t>
      </w:r>
      <w:r w:rsidR="002051CE" w:rsidRPr="002051CE">
        <w:t>în</w:t>
      </w:r>
      <w:r w:rsidR="00007AB3">
        <w:t xml:space="preserve"> </w:t>
      </w:r>
      <w:r w:rsidR="002051CE" w:rsidRPr="002051CE">
        <w:t>vigoare</w:t>
      </w:r>
      <w:r w:rsidR="00007AB3">
        <w:t xml:space="preserve"> </w:t>
      </w:r>
      <w:r w:rsidR="002051CE" w:rsidRPr="002051CE">
        <w:t>în</w:t>
      </w:r>
      <w:r w:rsidR="00007AB3">
        <w:t xml:space="preserve"> </w:t>
      </w:r>
      <w:r w:rsidR="002051CE" w:rsidRPr="002051CE">
        <w:t>iulie</w:t>
      </w:r>
      <w:r w:rsidR="00007AB3">
        <w:t xml:space="preserve"> </w:t>
      </w:r>
      <w:r w:rsidR="002051CE" w:rsidRPr="002051CE">
        <w:t>2021,</w:t>
      </w:r>
      <w:r w:rsidR="00007AB3">
        <w:t xml:space="preserve"> </w:t>
      </w:r>
      <w:r w:rsidR="002051CE" w:rsidRPr="002051CE">
        <w:t>consacră</w:t>
      </w:r>
      <w:r w:rsidR="00007AB3">
        <w:t xml:space="preserve"> </w:t>
      </w:r>
      <w:r w:rsidR="002051CE" w:rsidRPr="002051CE">
        <w:t>angajamentul</w:t>
      </w:r>
      <w:r w:rsidR="00007AB3">
        <w:t xml:space="preserve"> </w:t>
      </w:r>
      <w:r w:rsidR="002051CE" w:rsidRPr="002051CE">
        <w:t>UE</w:t>
      </w:r>
      <w:r w:rsidR="00007AB3">
        <w:t xml:space="preserve"> </w:t>
      </w:r>
      <w:r w:rsidR="002051CE" w:rsidRPr="002051CE">
        <w:t>de</w:t>
      </w:r>
      <w:r w:rsidR="00007AB3">
        <w:t xml:space="preserve"> </w:t>
      </w:r>
      <w:r w:rsidR="002051CE" w:rsidRPr="002051CE">
        <w:t>a</w:t>
      </w:r>
      <w:r w:rsidR="00007AB3">
        <w:t xml:space="preserve"> </w:t>
      </w:r>
      <w:r w:rsidR="002051CE" w:rsidRPr="002051CE">
        <w:t>atinge</w:t>
      </w:r>
      <w:r w:rsidR="00007AB3">
        <w:t xml:space="preserve"> </w:t>
      </w:r>
      <w:r w:rsidR="002051CE" w:rsidRPr="002051CE">
        <w:t>neutralitatea</w:t>
      </w:r>
      <w:r w:rsidR="00007AB3">
        <w:t xml:space="preserve"> </w:t>
      </w:r>
      <w:r w:rsidR="002051CE" w:rsidRPr="002051CE">
        <w:t>climatică</w:t>
      </w:r>
      <w:r w:rsidR="00007AB3">
        <w:t xml:space="preserve"> </w:t>
      </w:r>
      <w:r w:rsidR="002051CE" w:rsidRPr="002051CE">
        <w:t>până</w:t>
      </w:r>
      <w:r w:rsidR="00007AB3">
        <w:t xml:space="preserve"> </w:t>
      </w:r>
      <w:r w:rsidR="002051CE" w:rsidRPr="002051CE">
        <w:t>în</w:t>
      </w:r>
      <w:r w:rsidR="00007AB3">
        <w:t xml:space="preserve"> </w:t>
      </w:r>
      <w:r w:rsidR="002051CE" w:rsidRPr="002051CE">
        <w:t>2050</w:t>
      </w:r>
      <w:r w:rsidR="00007AB3">
        <w:t xml:space="preserve"> </w:t>
      </w:r>
      <w:r w:rsidR="002051CE" w:rsidRPr="002051CE">
        <w:t>și</w:t>
      </w:r>
      <w:r w:rsidR="00007AB3">
        <w:t xml:space="preserve"> </w:t>
      </w:r>
      <w:r w:rsidR="002051CE" w:rsidRPr="002051CE">
        <w:t>obiectivul</w:t>
      </w:r>
      <w:r w:rsidR="00007AB3">
        <w:t xml:space="preserve"> </w:t>
      </w:r>
      <w:r w:rsidR="002051CE" w:rsidRPr="002051CE">
        <w:t>intermediar</w:t>
      </w:r>
      <w:r w:rsidR="00007AB3">
        <w:t xml:space="preserve"> </w:t>
      </w:r>
      <w:r w:rsidR="002051CE" w:rsidRPr="002051CE">
        <w:t>de</w:t>
      </w:r>
      <w:r w:rsidR="00007AB3">
        <w:t xml:space="preserve"> </w:t>
      </w:r>
      <w:r w:rsidR="002051CE" w:rsidRPr="002051CE">
        <w:t>reducere</w:t>
      </w:r>
      <w:r w:rsidR="00007AB3">
        <w:t xml:space="preserve"> </w:t>
      </w:r>
      <w:r w:rsidR="002051CE" w:rsidRPr="002051CE">
        <w:t>a</w:t>
      </w:r>
      <w:r w:rsidR="00007AB3">
        <w:t xml:space="preserve"> </w:t>
      </w:r>
      <w:r w:rsidR="002051CE" w:rsidRPr="002051CE">
        <w:t>emisiilor</w:t>
      </w:r>
      <w:r w:rsidR="00007AB3">
        <w:t xml:space="preserve"> </w:t>
      </w:r>
      <w:r w:rsidR="002051CE" w:rsidRPr="002051CE">
        <w:t>nete</w:t>
      </w:r>
      <w:r w:rsidR="00007AB3">
        <w:t xml:space="preserve"> </w:t>
      </w:r>
      <w:r w:rsidR="002051CE" w:rsidRPr="002051CE">
        <w:t>de</w:t>
      </w:r>
      <w:r w:rsidR="00007AB3">
        <w:t xml:space="preserve"> </w:t>
      </w:r>
      <w:r w:rsidR="002051CE" w:rsidRPr="002051CE">
        <w:t>gaze</w:t>
      </w:r>
      <w:r w:rsidR="00007AB3">
        <w:t xml:space="preserve"> </w:t>
      </w:r>
      <w:r w:rsidR="002051CE" w:rsidRPr="002051CE">
        <w:t>cu</w:t>
      </w:r>
      <w:r w:rsidR="00007AB3">
        <w:t xml:space="preserve"> </w:t>
      </w:r>
      <w:r w:rsidR="002051CE" w:rsidRPr="002051CE">
        <w:t>efect</w:t>
      </w:r>
      <w:r w:rsidR="00007AB3">
        <w:t xml:space="preserve"> </w:t>
      </w:r>
      <w:r w:rsidR="002051CE" w:rsidRPr="002051CE">
        <w:t>de</w:t>
      </w:r>
      <w:r w:rsidR="00007AB3">
        <w:t xml:space="preserve"> </w:t>
      </w:r>
      <w:r w:rsidR="002051CE" w:rsidRPr="002051CE">
        <w:t>seră</w:t>
      </w:r>
      <w:r w:rsidR="00007AB3">
        <w:t xml:space="preserve"> </w:t>
      </w:r>
      <w:r w:rsidR="002051CE" w:rsidRPr="002051CE">
        <w:t>cu</w:t>
      </w:r>
      <w:r w:rsidR="00007AB3">
        <w:t xml:space="preserve"> </w:t>
      </w:r>
      <w:r w:rsidR="002051CE" w:rsidRPr="002051CE">
        <w:t>cel</w:t>
      </w:r>
      <w:r w:rsidR="00007AB3">
        <w:t xml:space="preserve"> </w:t>
      </w:r>
      <w:r w:rsidR="002051CE" w:rsidRPr="002051CE">
        <w:t>puțin</w:t>
      </w:r>
      <w:r w:rsidR="00007AB3">
        <w:t xml:space="preserve"> </w:t>
      </w:r>
      <w:r w:rsidR="002051CE" w:rsidRPr="002051CE">
        <w:t>55</w:t>
      </w:r>
      <w:r w:rsidR="00007AB3">
        <w:t xml:space="preserve"> </w:t>
      </w:r>
      <w:r w:rsidR="002051CE" w:rsidRPr="002051CE">
        <w:t>%</w:t>
      </w:r>
      <w:r w:rsidR="00007AB3">
        <w:t xml:space="preserve"> </w:t>
      </w:r>
      <w:r w:rsidR="002051CE" w:rsidRPr="002051CE">
        <w:t>până</w:t>
      </w:r>
      <w:r w:rsidR="00007AB3">
        <w:t xml:space="preserve"> </w:t>
      </w:r>
      <w:r w:rsidR="002051CE" w:rsidRPr="002051CE">
        <w:t>în</w:t>
      </w:r>
      <w:r w:rsidR="00007AB3">
        <w:t xml:space="preserve"> </w:t>
      </w:r>
      <w:r w:rsidR="002051CE" w:rsidRPr="002051CE">
        <w:t>2030,</w:t>
      </w:r>
      <w:r w:rsidR="00007AB3">
        <w:t xml:space="preserve"> </w:t>
      </w:r>
      <w:r w:rsidR="002051CE" w:rsidRPr="002051CE">
        <w:t>comparativ</w:t>
      </w:r>
      <w:r w:rsidR="00007AB3">
        <w:t xml:space="preserve"> </w:t>
      </w:r>
      <w:r w:rsidR="002051CE" w:rsidRPr="002051CE">
        <w:t>cu</w:t>
      </w:r>
      <w:r w:rsidR="00007AB3">
        <w:t xml:space="preserve"> </w:t>
      </w:r>
      <w:r w:rsidR="002051CE" w:rsidRPr="002051CE">
        <w:t>nivelurile</w:t>
      </w:r>
      <w:r w:rsidR="00007AB3">
        <w:t xml:space="preserve"> </w:t>
      </w:r>
      <w:r w:rsidR="002051CE" w:rsidRPr="002051CE">
        <w:t>din</w:t>
      </w:r>
      <w:r w:rsidR="00007AB3">
        <w:t xml:space="preserve"> </w:t>
      </w:r>
      <w:r w:rsidR="002051CE" w:rsidRPr="002051CE">
        <w:t>1990.</w:t>
      </w:r>
      <w:r w:rsidR="00007AB3">
        <w:t xml:space="preserve"> </w:t>
      </w:r>
      <w:r w:rsidR="002051CE" w:rsidRPr="002051CE">
        <w:t>Între</w:t>
      </w:r>
      <w:r w:rsidR="00007AB3">
        <w:t xml:space="preserve"> </w:t>
      </w:r>
      <w:r w:rsidR="002051CE" w:rsidRPr="002051CE">
        <w:t>timp,</w:t>
      </w:r>
      <w:r w:rsidR="00007AB3">
        <w:t xml:space="preserve"> </w:t>
      </w:r>
      <w:r w:rsidR="002051CE" w:rsidRPr="002051CE">
        <w:t>UE</w:t>
      </w:r>
      <w:r w:rsidR="00007AB3">
        <w:t xml:space="preserve"> </w:t>
      </w:r>
      <w:r w:rsidR="002051CE" w:rsidRPr="002051CE">
        <w:t>a</w:t>
      </w:r>
      <w:r w:rsidR="00007AB3">
        <w:t xml:space="preserve"> </w:t>
      </w:r>
      <w:r w:rsidR="002051CE" w:rsidRPr="002051CE">
        <w:t>adoptat</w:t>
      </w:r>
      <w:r w:rsidR="00007AB3">
        <w:t xml:space="preserve"> </w:t>
      </w:r>
      <w:r w:rsidR="002051CE" w:rsidRPr="002051CE">
        <w:t>un</w:t>
      </w:r>
      <w:r w:rsidR="00007AB3">
        <w:t xml:space="preserve"> </w:t>
      </w:r>
      <w:r w:rsidR="002051CE" w:rsidRPr="002051CE">
        <w:t>pachet</w:t>
      </w:r>
      <w:r w:rsidR="00007AB3">
        <w:t xml:space="preserve"> </w:t>
      </w:r>
      <w:r w:rsidR="002051CE" w:rsidRPr="002051CE">
        <w:t>legislativ</w:t>
      </w:r>
      <w:r w:rsidR="00007AB3">
        <w:t xml:space="preserve"> </w:t>
      </w:r>
      <w:r w:rsidR="002051CE" w:rsidRPr="002051CE">
        <w:t>cunoscut</w:t>
      </w:r>
      <w:r w:rsidR="00007AB3">
        <w:t xml:space="preserve"> </w:t>
      </w:r>
      <w:r w:rsidR="002051CE" w:rsidRPr="002051CE">
        <w:t>sub</w:t>
      </w:r>
      <w:r w:rsidR="00007AB3">
        <w:t xml:space="preserve"> </w:t>
      </w:r>
      <w:r w:rsidR="002051CE" w:rsidRPr="002051CE">
        <w:t>denumirea</w:t>
      </w:r>
      <w:r w:rsidR="00007AB3">
        <w:t xml:space="preserve"> </w:t>
      </w:r>
      <w:r w:rsidR="002051CE" w:rsidRPr="002051CE">
        <w:t>de</w:t>
      </w:r>
      <w:r w:rsidR="00007AB3">
        <w:t xml:space="preserve"> </w:t>
      </w:r>
      <w:hyperlink r:id="rId186" w:history="1">
        <w:r w:rsidR="002051CE" w:rsidRPr="002051CE">
          <w:rPr>
            <w:rStyle w:val="Hyperlink"/>
            <w:szCs w:val="24"/>
          </w:rPr>
          <w:t>„Pregătiți</w:t>
        </w:r>
        <w:r w:rsidR="00007AB3">
          <w:rPr>
            <w:rStyle w:val="Hyperlink"/>
            <w:szCs w:val="24"/>
          </w:rPr>
          <w:t xml:space="preserve"> </w:t>
        </w:r>
        <w:r w:rsidR="002051CE" w:rsidRPr="002051CE">
          <w:rPr>
            <w:rStyle w:val="Hyperlink"/>
            <w:szCs w:val="24"/>
          </w:rPr>
          <w:t>pentru</w:t>
        </w:r>
        <w:r w:rsidR="00007AB3">
          <w:rPr>
            <w:rStyle w:val="Hyperlink"/>
            <w:szCs w:val="24"/>
          </w:rPr>
          <w:t xml:space="preserve"> </w:t>
        </w:r>
        <w:r w:rsidR="002051CE" w:rsidRPr="002051CE">
          <w:rPr>
            <w:rStyle w:val="Hyperlink"/>
            <w:szCs w:val="24"/>
          </w:rPr>
          <w:t>55”</w:t>
        </w:r>
      </w:hyperlink>
      <w:r w:rsidR="002051CE" w:rsidRPr="002051CE">
        <w:t>,</w:t>
      </w:r>
      <w:r w:rsidR="00007AB3">
        <w:t xml:space="preserve"> </w:t>
      </w:r>
      <w:r w:rsidR="002051CE" w:rsidRPr="002051CE">
        <w:t>care</w:t>
      </w:r>
      <w:r w:rsidR="00007AB3">
        <w:t xml:space="preserve"> </w:t>
      </w:r>
      <w:r w:rsidR="002051CE" w:rsidRPr="002051CE">
        <w:t>va</w:t>
      </w:r>
      <w:r w:rsidR="00007AB3">
        <w:t xml:space="preserve"> </w:t>
      </w:r>
      <w:r w:rsidR="002051CE" w:rsidRPr="002051CE">
        <w:t>permite</w:t>
      </w:r>
      <w:r w:rsidR="00007AB3">
        <w:t xml:space="preserve"> </w:t>
      </w:r>
      <w:r w:rsidR="002051CE" w:rsidRPr="002051CE">
        <w:t>realizarea</w:t>
      </w:r>
      <w:r w:rsidR="00007AB3">
        <w:t xml:space="preserve"> </w:t>
      </w:r>
      <w:r w:rsidR="002051CE" w:rsidRPr="002051CE">
        <w:t>obiectivelor</w:t>
      </w:r>
      <w:r w:rsidR="00007AB3">
        <w:t xml:space="preserve"> </w:t>
      </w:r>
      <w:r w:rsidR="002051CE" w:rsidRPr="002051CE">
        <w:t>pentru</w:t>
      </w:r>
      <w:r w:rsidR="00007AB3">
        <w:t xml:space="preserve"> </w:t>
      </w:r>
      <w:r w:rsidR="002051CE" w:rsidRPr="002051CE">
        <w:t>2030.</w:t>
      </w:r>
      <w:r w:rsidR="00007AB3">
        <w:t xml:space="preserve"> </w:t>
      </w:r>
      <w:r w:rsidR="002051CE" w:rsidRPr="002051CE">
        <w:t>Legea</w:t>
      </w:r>
      <w:r w:rsidR="00007AB3">
        <w:t xml:space="preserve"> </w:t>
      </w:r>
      <w:r w:rsidR="002051CE" w:rsidRPr="002051CE">
        <w:t>climei</w:t>
      </w:r>
      <w:r w:rsidR="00007AB3">
        <w:t xml:space="preserve"> </w:t>
      </w:r>
      <w:r w:rsidR="002051CE" w:rsidRPr="002051CE">
        <w:t>impune,</w:t>
      </w:r>
      <w:r w:rsidR="00007AB3">
        <w:t xml:space="preserve"> </w:t>
      </w:r>
      <w:r w:rsidR="002051CE" w:rsidRPr="002051CE">
        <w:t>de</w:t>
      </w:r>
      <w:r w:rsidR="00007AB3">
        <w:t xml:space="preserve"> </w:t>
      </w:r>
      <w:r w:rsidR="002051CE" w:rsidRPr="002051CE">
        <w:t>asemenea,</w:t>
      </w:r>
      <w:r w:rsidR="00007AB3">
        <w:t xml:space="preserve"> </w:t>
      </w:r>
      <w:r w:rsidR="002051CE" w:rsidRPr="002051CE">
        <w:t>Comisiei</w:t>
      </w:r>
      <w:r w:rsidR="00007AB3">
        <w:t xml:space="preserve"> </w:t>
      </w:r>
      <w:r w:rsidR="002051CE" w:rsidRPr="002051CE">
        <w:t>Europene</w:t>
      </w:r>
      <w:r w:rsidR="00007AB3">
        <w:t xml:space="preserve"> </w:t>
      </w:r>
      <w:r w:rsidR="002051CE" w:rsidRPr="002051CE">
        <w:t>să</w:t>
      </w:r>
      <w:r w:rsidR="00007AB3">
        <w:t xml:space="preserve"> </w:t>
      </w:r>
      <w:r w:rsidR="002051CE" w:rsidRPr="002051CE">
        <w:t>propună</w:t>
      </w:r>
      <w:r w:rsidR="00007AB3">
        <w:t xml:space="preserve"> </w:t>
      </w:r>
      <w:r w:rsidR="002051CE" w:rsidRPr="002051CE">
        <w:t>un</w:t>
      </w:r>
      <w:r w:rsidR="00007AB3">
        <w:t xml:space="preserve"> </w:t>
      </w:r>
      <w:r w:rsidR="002051CE" w:rsidRPr="002051CE">
        <w:t>obiectiv</w:t>
      </w:r>
      <w:r w:rsidR="00007AB3">
        <w:t xml:space="preserve"> </w:t>
      </w:r>
      <w:r w:rsidR="002051CE" w:rsidRPr="002051CE">
        <w:t>climatic</w:t>
      </w:r>
      <w:r w:rsidR="00007AB3">
        <w:t xml:space="preserve"> </w:t>
      </w:r>
      <w:r w:rsidR="002051CE" w:rsidRPr="002051CE">
        <w:t>pentru</w:t>
      </w:r>
      <w:r w:rsidR="00007AB3">
        <w:t xml:space="preserve"> </w:t>
      </w:r>
      <w:r w:rsidR="002051CE" w:rsidRPr="002051CE">
        <w:t>2040</w:t>
      </w:r>
      <w:r w:rsidR="00007AB3">
        <w:t xml:space="preserve"> </w:t>
      </w:r>
      <w:r w:rsidR="002051CE" w:rsidRPr="002051CE">
        <w:t>în</w:t>
      </w:r>
      <w:r w:rsidR="00007AB3">
        <w:t xml:space="preserve"> </w:t>
      </w:r>
      <w:r w:rsidR="002051CE" w:rsidRPr="002051CE">
        <w:t>termen</w:t>
      </w:r>
      <w:r w:rsidR="00007AB3">
        <w:t xml:space="preserve"> </w:t>
      </w:r>
      <w:r w:rsidR="002051CE" w:rsidRPr="002051CE">
        <w:t>de</w:t>
      </w:r>
      <w:r w:rsidR="00007AB3">
        <w:t xml:space="preserve"> </w:t>
      </w:r>
      <w:r w:rsidR="002051CE" w:rsidRPr="002051CE">
        <w:t>șase</w:t>
      </w:r>
      <w:r w:rsidR="00007AB3">
        <w:t xml:space="preserve"> </w:t>
      </w:r>
      <w:r w:rsidR="002051CE" w:rsidRPr="002051CE">
        <w:t>luni</w:t>
      </w:r>
      <w:r w:rsidR="00007AB3">
        <w:t xml:space="preserve"> </w:t>
      </w:r>
      <w:r w:rsidR="002051CE" w:rsidRPr="002051CE">
        <w:t>de</w:t>
      </w:r>
      <w:r w:rsidR="00007AB3">
        <w:t xml:space="preserve"> </w:t>
      </w:r>
      <w:r w:rsidR="002051CE" w:rsidRPr="002051CE">
        <w:t>la</w:t>
      </w:r>
      <w:r w:rsidR="00007AB3">
        <w:t xml:space="preserve"> </w:t>
      </w:r>
      <w:r w:rsidR="002051CE" w:rsidRPr="002051CE">
        <w:t>prima</w:t>
      </w:r>
      <w:r w:rsidR="00007AB3">
        <w:t xml:space="preserve"> </w:t>
      </w:r>
      <w:r w:rsidR="002051CE" w:rsidRPr="002051CE">
        <w:t>evaluare</w:t>
      </w:r>
      <w:r w:rsidR="00007AB3">
        <w:t xml:space="preserve"> </w:t>
      </w:r>
      <w:r w:rsidR="002051CE" w:rsidRPr="002051CE">
        <w:t>la</w:t>
      </w:r>
      <w:r w:rsidR="00007AB3">
        <w:t xml:space="preserve"> </w:t>
      </w:r>
      <w:r w:rsidR="002051CE" w:rsidRPr="002051CE">
        <w:t>nivel</w:t>
      </w:r>
      <w:r w:rsidR="00007AB3">
        <w:t xml:space="preserve"> </w:t>
      </w:r>
      <w:r w:rsidR="002051CE" w:rsidRPr="002051CE">
        <w:t>mondial</w:t>
      </w:r>
      <w:r w:rsidR="00007AB3">
        <w:t xml:space="preserve"> </w:t>
      </w:r>
      <w:r w:rsidR="002051CE" w:rsidRPr="002051CE">
        <w:t>a</w:t>
      </w:r>
      <w:r w:rsidR="00007AB3">
        <w:t xml:space="preserve"> </w:t>
      </w:r>
      <w:r w:rsidR="002051CE" w:rsidRPr="002051CE">
        <w:t>Acordului</w:t>
      </w:r>
      <w:r w:rsidR="00007AB3">
        <w:t xml:space="preserve"> </w:t>
      </w:r>
      <w:r w:rsidR="002051CE" w:rsidRPr="002051CE">
        <w:t>de</w:t>
      </w:r>
      <w:r w:rsidR="00007AB3">
        <w:t xml:space="preserve"> </w:t>
      </w:r>
      <w:r w:rsidR="002051CE" w:rsidRPr="002051CE">
        <w:t>la</w:t>
      </w:r>
      <w:r w:rsidR="00007AB3">
        <w:t xml:space="preserve"> </w:t>
      </w:r>
      <w:r w:rsidR="002051CE" w:rsidRPr="002051CE">
        <w:t>Paris,</w:t>
      </w:r>
      <w:r w:rsidR="00007AB3">
        <w:t xml:space="preserve"> </w:t>
      </w:r>
      <w:r w:rsidR="002051CE" w:rsidRPr="002051CE">
        <w:t>care</w:t>
      </w:r>
      <w:r w:rsidR="00007AB3">
        <w:t xml:space="preserve"> </w:t>
      </w:r>
      <w:r w:rsidR="002051CE" w:rsidRPr="002051CE">
        <w:t>a</w:t>
      </w:r>
      <w:r w:rsidR="00007AB3">
        <w:t xml:space="preserve"> </w:t>
      </w:r>
      <w:r w:rsidR="002051CE" w:rsidRPr="002051CE">
        <w:t>avut</w:t>
      </w:r>
      <w:r w:rsidR="00007AB3">
        <w:t xml:space="preserve"> </w:t>
      </w:r>
      <w:r w:rsidR="002051CE" w:rsidRPr="002051CE">
        <w:t>loc</w:t>
      </w:r>
      <w:r w:rsidR="00007AB3">
        <w:t xml:space="preserve"> </w:t>
      </w:r>
      <w:r w:rsidR="002051CE" w:rsidRPr="002051CE">
        <w:t>în</w:t>
      </w:r>
      <w:r w:rsidR="00007AB3">
        <w:t xml:space="preserve"> </w:t>
      </w:r>
      <w:hyperlink r:id="rId187" w:history="1">
        <w:r w:rsidR="002051CE" w:rsidRPr="002051CE">
          <w:rPr>
            <w:rStyle w:val="Hyperlink"/>
            <w:szCs w:val="24"/>
          </w:rPr>
          <w:t>decembrie</w:t>
        </w:r>
        <w:r w:rsidR="00007AB3">
          <w:rPr>
            <w:rStyle w:val="Hyperlink"/>
            <w:szCs w:val="24"/>
          </w:rPr>
          <w:t xml:space="preserve"> </w:t>
        </w:r>
        <w:r w:rsidR="002051CE" w:rsidRPr="002051CE">
          <w:rPr>
            <w:rStyle w:val="Hyperlink"/>
            <w:szCs w:val="24"/>
          </w:rPr>
          <w:t>2023</w:t>
        </w:r>
      </w:hyperlink>
      <w:r w:rsidR="002051CE" w:rsidRPr="002051CE">
        <w:t>.</w:t>
      </w:r>
      <w:r w:rsidR="00007AB3">
        <w:t xml:space="preserve"> </w:t>
      </w:r>
      <w:r w:rsidR="002051CE" w:rsidRPr="002051CE">
        <w:t>După</w:t>
      </w:r>
      <w:r w:rsidR="00007AB3">
        <w:t xml:space="preserve"> </w:t>
      </w:r>
      <w:r w:rsidR="002051CE" w:rsidRPr="002051CE">
        <w:t>adoptarea</w:t>
      </w:r>
      <w:r w:rsidR="00007AB3">
        <w:t xml:space="preserve"> </w:t>
      </w:r>
      <w:r w:rsidR="002051CE" w:rsidRPr="002051CE">
        <w:t>obiectivului</w:t>
      </w:r>
      <w:r w:rsidR="00007AB3">
        <w:t xml:space="preserve"> </w:t>
      </w:r>
      <w:r w:rsidR="002051CE" w:rsidRPr="002051CE">
        <w:t>climatic</w:t>
      </w:r>
      <w:r w:rsidR="00007AB3">
        <w:t xml:space="preserve"> </w:t>
      </w:r>
      <w:r w:rsidR="002051CE" w:rsidRPr="002051CE">
        <w:t>pentru</w:t>
      </w:r>
      <w:r w:rsidR="00007AB3">
        <w:t xml:space="preserve"> </w:t>
      </w:r>
      <w:r w:rsidR="002051CE" w:rsidRPr="002051CE">
        <w:t>2040,</w:t>
      </w:r>
      <w:r w:rsidR="00007AB3">
        <w:t xml:space="preserve"> </w:t>
      </w:r>
      <w:r w:rsidR="002051CE" w:rsidRPr="002051CE">
        <w:t>în</w:t>
      </w:r>
      <w:r w:rsidR="00007AB3">
        <w:t xml:space="preserve"> </w:t>
      </w:r>
      <w:r w:rsidR="002051CE" w:rsidRPr="002051CE">
        <w:t>cadrul</w:t>
      </w:r>
      <w:r w:rsidR="00007AB3">
        <w:t xml:space="preserve"> </w:t>
      </w:r>
      <w:r w:rsidR="002051CE" w:rsidRPr="002051CE">
        <w:t>următoarei</w:t>
      </w:r>
      <w:r w:rsidR="00007AB3">
        <w:t xml:space="preserve"> </w:t>
      </w:r>
      <w:r w:rsidR="002051CE" w:rsidRPr="002051CE">
        <w:t>Comisii,</w:t>
      </w:r>
      <w:r w:rsidR="00007AB3">
        <w:t xml:space="preserve"> </w:t>
      </w:r>
      <w:r w:rsidR="002051CE" w:rsidRPr="002051CE">
        <w:t>acest</w:t>
      </w:r>
      <w:r w:rsidR="00007AB3">
        <w:t xml:space="preserve"> </w:t>
      </w:r>
      <w:r w:rsidR="002051CE" w:rsidRPr="002051CE">
        <w:t>obiectiv</w:t>
      </w:r>
      <w:r w:rsidR="00007AB3">
        <w:t xml:space="preserve"> </w:t>
      </w:r>
      <w:r w:rsidR="002051CE" w:rsidRPr="002051CE">
        <w:t>va</w:t>
      </w:r>
      <w:r w:rsidR="00007AB3">
        <w:t xml:space="preserve"> </w:t>
      </w:r>
      <w:r w:rsidR="002051CE" w:rsidRPr="002051CE">
        <w:t>constitui</w:t>
      </w:r>
      <w:r w:rsidR="00007AB3">
        <w:t xml:space="preserve"> </w:t>
      </w:r>
      <w:r w:rsidR="002051CE" w:rsidRPr="002051CE">
        <w:t>baza</w:t>
      </w:r>
      <w:r w:rsidR="00007AB3">
        <w:t xml:space="preserve"> </w:t>
      </w:r>
      <w:r w:rsidR="002051CE" w:rsidRPr="002051CE">
        <w:t>pentru</w:t>
      </w:r>
      <w:r w:rsidR="00007AB3">
        <w:t xml:space="preserve"> </w:t>
      </w:r>
      <w:r w:rsidR="002051CE" w:rsidRPr="002051CE">
        <w:t>noua</w:t>
      </w:r>
      <w:r w:rsidR="00007AB3">
        <w:t xml:space="preserve"> </w:t>
      </w:r>
      <w:r w:rsidR="002051CE" w:rsidRPr="002051CE">
        <w:t>contribuție</w:t>
      </w:r>
      <w:r w:rsidR="00007AB3">
        <w:t xml:space="preserve"> </w:t>
      </w:r>
      <w:r w:rsidR="002051CE" w:rsidRPr="002051CE">
        <w:t>stabilită</w:t>
      </w:r>
      <w:r w:rsidR="00007AB3">
        <w:t xml:space="preserve"> </w:t>
      </w:r>
      <w:r w:rsidR="002051CE" w:rsidRPr="002051CE">
        <w:t>la</w:t>
      </w:r>
      <w:r w:rsidR="00007AB3">
        <w:t xml:space="preserve"> </w:t>
      </w:r>
      <w:r w:rsidR="002051CE" w:rsidRPr="002051CE">
        <w:t>nivel</w:t>
      </w:r>
      <w:r w:rsidR="00007AB3">
        <w:t xml:space="preserve"> </w:t>
      </w:r>
      <w:r w:rsidR="002051CE" w:rsidRPr="002051CE">
        <w:t>național</w:t>
      </w:r>
      <w:r w:rsidR="00007AB3">
        <w:t xml:space="preserve"> </w:t>
      </w:r>
      <w:r w:rsidR="002051CE" w:rsidRPr="002051CE">
        <w:t>a</w:t>
      </w:r>
      <w:r w:rsidR="00007AB3">
        <w:t xml:space="preserve"> </w:t>
      </w:r>
      <w:r w:rsidR="002051CE" w:rsidRPr="002051CE">
        <w:t>UE</w:t>
      </w:r>
      <w:r w:rsidR="00007AB3">
        <w:t xml:space="preserve"> </w:t>
      </w:r>
      <w:r w:rsidR="002051CE" w:rsidRPr="002051CE">
        <w:t>în</w:t>
      </w:r>
      <w:r w:rsidR="00007AB3">
        <w:t xml:space="preserve"> </w:t>
      </w:r>
      <w:r w:rsidR="002051CE" w:rsidRPr="002051CE">
        <w:t>temeiul</w:t>
      </w:r>
      <w:r w:rsidR="00007AB3">
        <w:t xml:space="preserve"> </w:t>
      </w:r>
      <w:r w:rsidR="002051CE" w:rsidRPr="002051CE">
        <w:t>Acordului</w:t>
      </w:r>
      <w:r w:rsidR="00007AB3">
        <w:t xml:space="preserve"> </w:t>
      </w:r>
      <w:r w:rsidR="002051CE" w:rsidRPr="002051CE">
        <w:t>de</w:t>
      </w:r>
      <w:r w:rsidR="00007AB3">
        <w:t xml:space="preserve"> </w:t>
      </w:r>
      <w:r w:rsidR="002051CE" w:rsidRPr="002051CE">
        <w:t>la</w:t>
      </w:r>
      <w:r w:rsidR="00007AB3">
        <w:t xml:space="preserve"> </w:t>
      </w:r>
      <w:r w:rsidR="002051CE" w:rsidRPr="002051CE">
        <w:t>Paris,</w:t>
      </w:r>
      <w:r w:rsidR="00007AB3">
        <w:t xml:space="preserve"> </w:t>
      </w:r>
      <w:r w:rsidR="002051CE" w:rsidRPr="002051CE">
        <w:t>care</w:t>
      </w:r>
      <w:r w:rsidR="00007AB3">
        <w:t xml:space="preserve"> </w:t>
      </w:r>
      <w:r w:rsidR="002051CE" w:rsidRPr="002051CE">
        <w:t>trebuie</w:t>
      </w:r>
      <w:r w:rsidR="00007AB3">
        <w:t xml:space="preserve"> </w:t>
      </w:r>
      <w:r w:rsidR="002051CE" w:rsidRPr="002051CE">
        <w:t>comunicată</w:t>
      </w:r>
      <w:r w:rsidR="00007AB3">
        <w:t xml:space="preserve"> </w:t>
      </w:r>
      <w:r w:rsidR="002051CE" w:rsidRPr="002051CE">
        <w:t>CCONUSC</w:t>
      </w:r>
      <w:r w:rsidR="00007AB3">
        <w:t xml:space="preserve"> </w:t>
      </w:r>
      <w:r w:rsidR="002051CE" w:rsidRPr="002051CE">
        <w:t>în</w:t>
      </w:r>
      <w:r w:rsidR="00007AB3">
        <w:t xml:space="preserve"> </w:t>
      </w:r>
      <w:r w:rsidR="002051CE" w:rsidRPr="002051CE">
        <w:t>2025.</w:t>
      </w:r>
    </w:p>
    <w:p w14:paraId="33894B2B" w14:textId="454A5C59" w:rsidR="002051CE" w:rsidRPr="002051CE" w:rsidRDefault="002051CE" w:rsidP="002051CE">
      <w:r w:rsidRPr="002051CE">
        <w:t>Stabilirea</w:t>
      </w:r>
      <w:r w:rsidR="00007AB3">
        <w:t xml:space="preserve"> </w:t>
      </w:r>
      <w:r w:rsidRPr="002051CE">
        <w:t>unui</w:t>
      </w:r>
      <w:r w:rsidR="00007AB3">
        <w:t xml:space="preserve"> </w:t>
      </w:r>
      <w:r w:rsidRPr="002051CE">
        <w:t>obiectiv</w:t>
      </w:r>
      <w:r w:rsidR="00007AB3">
        <w:t xml:space="preserve"> </w:t>
      </w:r>
      <w:r w:rsidRPr="002051CE">
        <w:t>climatic</w:t>
      </w:r>
      <w:r w:rsidR="00007AB3">
        <w:t xml:space="preserve"> </w:t>
      </w:r>
      <w:r w:rsidRPr="002051CE">
        <w:t>pentru</w:t>
      </w:r>
      <w:r w:rsidR="00007AB3">
        <w:t xml:space="preserve"> </w:t>
      </w:r>
      <w:r w:rsidRPr="002051CE">
        <w:t>2040</w:t>
      </w:r>
      <w:r w:rsidR="00007AB3">
        <w:t xml:space="preserve"> </w:t>
      </w:r>
      <w:r w:rsidRPr="002051CE">
        <w:t>va</w:t>
      </w:r>
      <w:r w:rsidR="00007AB3">
        <w:t xml:space="preserve"> </w:t>
      </w:r>
      <w:r w:rsidRPr="002051CE">
        <w:t>aduce</w:t>
      </w:r>
      <w:r w:rsidR="00007AB3">
        <w:t xml:space="preserve"> </w:t>
      </w:r>
      <w:r w:rsidRPr="002051CE">
        <w:t>nu</w:t>
      </w:r>
      <w:r w:rsidR="00007AB3">
        <w:t xml:space="preserve"> </w:t>
      </w:r>
      <w:r w:rsidRPr="002051CE">
        <w:t>doar</w:t>
      </w:r>
      <w:r w:rsidR="00007AB3">
        <w:t xml:space="preserve"> </w:t>
      </w:r>
      <w:r w:rsidRPr="002051CE">
        <w:t>beneficii</w:t>
      </w:r>
      <w:r w:rsidR="00007AB3">
        <w:t xml:space="preserve"> </w:t>
      </w:r>
      <w:r w:rsidRPr="002051CE">
        <w:t>economice</w:t>
      </w:r>
      <w:r w:rsidR="00007AB3">
        <w:t xml:space="preserve"> </w:t>
      </w:r>
      <w:r w:rsidRPr="002051CE">
        <w:t>clare</w:t>
      </w:r>
      <w:r w:rsidR="00007AB3">
        <w:t xml:space="preserve"> </w:t>
      </w:r>
      <w:r w:rsidRPr="002051CE">
        <w:t>ca</w:t>
      </w:r>
      <w:r w:rsidR="00007AB3">
        <w:t xml:space="preserve"> </w:t>
      </w:r>
      <w:r w:rsidRPr="002051CE">
        <w:t>urmare</w:t>
      </w:r>
      <w:r w:rsidR="00007AB3">
        <w:t xml:space="preserve"> </w:t>
      </w:r>
      <w:r w:rsidRPr="002051CE">
        <w:t>a</w:t>
      </w:r>
      <w:r w:rsidR="00007AB3">
        <w:t xml:space="preserve"> </w:t>
      </w:r>
      <w:r w:rsidRPr="002051CE">
        <w:t>reducerii</w:t>
      </w:r>
      <w:r w:rsidR="00007AB3">
        <w:t xml:space="preserve"> </w:t>
      </w:r>
      <w:r w:rsidRPr="002051CE">
        <w:t>riscurilor</w:t>
      </w:r>
      <w:r w:rsidR="00007AB3">
        <w:t xml:space="preserve"> </w:t>
      </w:r>
      <w:r w:rsidRPr="002051CE">
        <w:t>de</w:t>
      </w:r>
      <w:r w:rsidR="00007AB3">
        <w:t xml:space="preserve"> </w:t>
      </w:r>
      <w:r w:rsidRPr="002051CE">
        <w:t>fenomene</w:t>
      </w:r>
      <w:r w:rsidR="00007AB3">
        <w:t xml:space="preserve"> </w:t>
      </w:r>
      <w:r w:rsidRPr="002051CE">
        <w:t>meteorologice</w:t>
      </w:r>
      <w:r w:rsidR="00007AB3">
        <w:t xml:space="preserve"> </w:t>
      </w:r>
      <w:r w:rsidRPr="002051CE">
        <w:t>extreme</w:t>
      </w:r>
      <w:r w:rsidR="00007AB3">
        <w:t xml:space="preserve"> </w:t>
      </w:r>
      <w:r w:rsidRPr="002051CE">
        <w:t>și</w:t>
      </w:r>
      <w:r w:rsidR="00007AB3">
        <w:t xml:space="preserve"> </w:t>
      </w:r>
      <w:r w:rsidRPr="002051CE">
        <w:t>a</w:t>
      </w:r>
      <w:r w:rsidR="00007AB3">
        <w:t xml:space="preserve"> </w:t>
      </w:r>
      <w:r w:rsidRPr="002051CE">
        <w:t>pierderilor</w:t>
      </w:r>
      <w:r w:rsidR="00007AB3">
        <w:t xml:space="preserve"> </w:t>
      </w:r>
      <w:r w:rsidRPr="002051CE">
        <w:t>aferente</w:t>
      </w:r>
      <w:r w:rsidR="00007AB3">
        <w:t xml:space="preserve"> </w:t>
      </w:r>
      <w:r w:rsidRPr="002051CE">
        <w:t>acestora,</w:t>
      </w:r>
      <w:r w:rsidR="00007AB3">
        <w:t xml:space="preserve"> </w:t>
      </w:r>
      <w:r w:rsidRPr="002051CE">
        <w:t>ci</w:t>
      </w:r>
      <w:r w:rsidR="00007AB3">
        <w:t xml:space="preserve"> </w:t>
      </w:r>
      <w:r w:rsidRPr="002051CE">
        <w:t>și</w:t>
      </w:r>
      <w:r w:rsidR="00007AB3">
        <w:t xml:space="preserve"> </w:t>
      </w:r>
      <w:r w:rsidRPr="002051CE">
        <w:t>o</w:t>
      </w:r>
      <w:r w:rsidR="00007AB3">
        <w:t xml:space="preserve"> </w:t>
      </w:r>
      <w:r w:rsidRPr="002051CE">
        <w:t>serie</w:t>
      </w:r>
      <w:r w:rsidR="00007AB3">
        <w:t xml:space="preserve"> </w:t>
      </w:r>
      <w:r w:rsidRPr="002051CE">
        <w:t>de</w:t>
      </w:r>
      <w:r w:rsidR="00007AB3">
        <w:t xml:space="preserve"> </w:t>
      </w:r>
      <w:r w:rsidRPr="002051CE">
        <w:t>beneficii</w:t>
      </w:r>
      <w:r w:rsidR="00007AB3">
        <w:t xml:space="preserve"> </w:t>
      </w:r>
      <w:r w:rsidRPr="002051CE">
        <w:t>conexe,</w:t>
      </w:r>
      <w:r w:rsidR="00007AB3">
        <w:t xml:space="preserve"> </w:t>
      </w:r>
      <w:r w:rsidRPr="002051CE">
        <w:t>inclusiv</w:t>
      </w:r>
      <w:r w:rsidR="00007AB3">
        <w:t xml:space="preserve"> </w:t>
      </w:r>
      <w:r w:rsidRPr="002051CE">
        <w:t>îmbunătățirea</w:t>
      </w:r>
      <w:r w:rsidR="00007AB3">
        <w:t xml:space="preserve"> </w:t>
      </w:r>
      <w:r w:rsidRPr="002051CE">
        <w:t>calității</w:t>
      </w:r>
      <w:r w:rsidR="00007AB3">
        <w:t xml:space="preserve"> </w:t>
      </w:r>
      <w:r w:rsidRPr="002051CE">
        <w:t>aerului</w:t>
      </w:r>
      <w:r w:rsidR="00007AB3">
        <w:t xml:space="preserve"> </w:t>
      </w:r>
      <w:r w:rsidRPr="002051CE">
        <w:t>și,</w:t>
      </w:r>
      <w:r w:rsidR="00007AB3">
        <w:t xml:space="preserve"> </w:t>
      </w:r>
      <w:r w:rsidRPr="002051CE">
        <w:t>drept</w:t>
      </w:r>
      <w:r w:rsidR="00007AB3">
        <w:t xml:space="preserve"> </w:t>
      </w:r>
      <w:r w:rsidRPr="002051CE">
        <w:t>urmare,</w:t>
      </w:r>
      <w:r w:rsidR="00007AB3">
        <w:t xml:space="preserve"> </w:t>
      </w:r>
      <w:r w:rsidRPr="002051CE">
        <w:t>beneficii</w:t>
      </w:r>
      <w:r w:rsidR="00007AB3">
        <w:t xml:space="preserve"> </w:t>
      </w:r>
      <w:r w:rsidRPr="002051CE">
        <w:t>pentru</w:t>
      </w:r>
      <w:r w:rsidR="00007AB3">
        <w:t xml:space="preserve"> </w:t>
      </w:r>
      <w:r w:rsidRPr="002051CE">
        <w:t>sănătate,</w:t>
      </w:r>
      <w:r w:rsidR="00007AB3">
        <w:t xml:space="preserve"> </w:t>
      </w:r>
      <w:r w:rsidRPr="002051CE">
        <w:t>o</w:t>
      </w:r>
      <w:r w:rsidR="00007AB3">
        <w:t xml:space="preserve"> </w:t>
      </w:r>
      <w:r w:rsidRPr="002051CE">
        <w:t>dependență</w:t>
      </w:r>
      <w:r w:rsidR="00007AB3">
        <w:t xml:space="preserve"> </w:t>
      </w:r>
      <w:r w:rsidRPr="002051CE">
        <w:t>redusă</w:t>
      </w:r>
      <w:r w:rsidR="00007AB3">
        <w:t xml:space="preserve"> </w:t>
      </w:r>
      <w:r w:rsidRPr="002051CE">
        <w:t>de</w:t>
      </w:r>
      <w:r w:rsidR="00007AB3">
        <w:t xml:space="preserve"> </w:t>
      </w:r>
      <w:r w:rsidRPr="002051CE">
        <w:t>combustibilii</w:t>
      </w:r>
      <w:r w:rsidR="00007AB3">
        <w:t xml:space="preserve"> </w:t>
      </w:r>
      <w:r w:rsidRPr="002051CE">
        <w:t>fosili</w:t>
      </w:r>
      <w:r w:rsidR="00007AB3">
        <w:t xml:space="preserve"> </w:t>
      </w:r>
      <w:r w:rsidRPr="002051CE">
        <w:t>importați</w:t>
      </w:r>
      <w:r w:rsidR="00007AB3">
        <w:t xml:space="preserve"> </w:t>
      </w:r>
      <w:r w:rsidRPr="002051CE">
        <w:t>și</w:t>
      </w:r>
      <w:r w:rsidR="00007AB3">
        <w:t xml:space="preserve"> </w:t>
      </w:r>
      <w:r w:rsidRPr="002051CE">
        <w:t>beneficii</w:t>
      </w:r>
      <w:r w:rsidR="00007AB3">
        <w:t xml:space="preserve"> </w:t>
      </w:r>
      <w:r w:rsidRPr="002051CE">
        <w:t>pentru</w:t>
      </w:r>
      <w:r w:rsidR="00007AB3">
        <w:t xml:space="preserve"> </w:t>
      </w:r>
      <w:r w:rsidRPr="002051CE">
        <w:t>biodiversitate.</w:t>
      </w:r>
      <w:r w:rsidR="00007AB3">
        <w:t xml:space="preserve"> </w:t>
      </w:r>
      <w:r w:rsidRPr="002051CE">
        <w:t>Schimbările</w:t>
      </w:r>
      <w:r w:rsidR="00007AB3">
        <w:t xml:space="preserve"> </w:t>
      </w:r>
      <w:r w:rsidRPr="002051CE">
        <w:t>climatice</w:t>
      </w:r>
      <w:r w:rsidR="00007AB3">
        <w:t xml:space="preserve"> </w:t>
      </w:r>
      <w:r w:rsidRPr="002051CE">
        <w:lastRenderedPageBreak/>
        <w:t>cauzează</w:t>
      </w:r>
      <w:r w:rsidR="00007AB3">
        <w:t xml:space="preserve"> </w:t>
      </w:r>
      <w:r w:rsidRPr="002051CE">
        <w:t>fenomene</w:t>
      </w:r>
      <w:r w:rsidR="00007AB3">
        <w:t xml:space="preserve"> </w:t>
      </w:r>
      <w:r w:rsidRPr="002051CE">
        <w:t>meteorologice</w:t>
      </w:r>
      <w:r w:rsidR="00007AB3">
        <w:t xml:space="preserve"> </w:t>
      </w:r>
      <w:r w:rsidRPr="002051CE">
        <w:t>extreme</w:t>
      </w:r>
      <w:r w:rsidR="00007AB3">
        <w:t xml:space="preserve"> </w:t>
      </w:r>
      <w:r w:rsidRPr="002051CE">
        <w:t>mai</w:t>
      </w:r>
      <w:r w:rsidR="00007AB3">
        <w:t xml:space="preserve"> </w:t>
      </w:r>
      <w:r w:rsidRPr="002051CE">
        <w:t>frecvente</w:t>
      </w:r>
      <w:r w:rsidR="00007AB3">
        <w:t xml:space="preserve"> </w:t>
      </w:r>
      <w:r w:rsidRPr="002051CE">
        <w:t>și</w:t>
      </w:r>
      <w:r w:rsidR="00007AB3">
        <w:t xml:space="preserve"> </w:t>
      </w:r>
      <w:r w:rsidRPr="002051CE">
        <w:t>mai</w:t>
      </w:r>
      <w:r w:rsidR="00007AB3">
        <w:t xml:space="preserve"> </w:t>
      </w:r>
      <w:r w:rsidRPr="002051CE">
        <w:t>grave,</w:t>
      </w:r>
      <w:r w:rsidR="00007AB3">
        <w:t xml:space="preserve"> </w:t>
      </w:r>
      <w:r w:rsidRPr="002051CE">
        <w:t>care</w:t>
      </w:r>
      <w:r w:rsidR="00007AB3">
        <w:t xml:space="preserve"> </w:t>
      </w:r>
      <w:r w:rsidRPr="002051CE">
        <w:t>conduc</w:t>
      </w:r>
      <w:r w:rsidR="00007AB3">
        <w:t xml:space="preserve"> </w:t>
      </w:r>
      <w:r w:rsidRPr="002051CE">
        <w:t>la</w:t>
      </w:r>
      <w:r w:rsidR="00007AB3">
        <w:t xml:space="preserve"> </w:t>
      </w:r>
      <w:r w:rsidRPr="002051CE">
        <w:t>efecte</w:t>
      </w:r>
      <w:r w:rsidR="00007AB3">
        <w:t xml:space="preserve"> </w:t>
      </w:r>
      <w:r w:rsidRPr="002051CE">
        <w:t>sociale</w:t>
      </w:r>
      <w:r w:rsidR="00007AB3">
        <w:t xml:space="preserve"> </w:t>
      </w:r>
      <w:r w:rsidRPr="002051CE">
        <w:t>și</w:t>
      </w:r>
      <w:r w:rsidR="00007AB3">
        <w:t xml:space="preserve"> </w:t>
      </w:r>
      <w:r w:rsidRPr="002051CE">
        <w:t>daune</w:t>
      </w:r>
      <w:r w:rsidR="00007AB3">
        <w:t xml:space="preserve"> </w:t>
      </w:r>
      <w:r w:rsidRPr="002051CE">
        <w:t>economice</w:t>
      </w:r>
      <w:r w:rsidR="00007AB3">
        <w:t xml:space="preserve"> </w:t>
      </w:r>
      <w:r w:rsidRPr="002051CE">
        <w:t>semnificative</w:t>
      </w:r>
      <w:r w:rsidR="00007AB3">
        <w:t xml:space="preserve"> </w:t>
      </w:r>
      <w:r w:rsidRPr="002051CE">
        <w:t>și</w:t>
      </w:r>
      <w:r w:rsidR="00007AB3">
        <w:t xml:space="preserve"> </w:t>
      </w:r>
      <w:r w:rsidRPr="002051CE">
        <w:t>din</w:t>
      </w:r>
      <w:r w:rsidR="00007AB3">
        <w:t xml:space="preserve"> </w:t>
      </w:r>
      <w:r w:rsidRPr="002051CE">
        <w:t>ce</w:t>
      </w:r>
      <w:r w:rsidR="00007AB3">
        <w:t xml:space="preserve"> </w:t>
      </w:r>
      <w:r w:rsidRPr="002051CE">
        <w:t>în</w:t>
      </w:r>
      <w:r w:rsidR="00007AB3">
        <w:t xml:space="preserve"> </w:t>
      </w:r>
      <w:r w:rsidRPr="002051CE">
        <w:t>ce</w:t>
      </w:r>
      <w:r w:rsidR="00007AB3">
        <w:t xml:space="preserve"> </w:t>
      </w:r>
      <w:r w:rsidRPr="002051CE">
        <w:t>mai</w:t>
      </w:r>
      <w:r w:rsidR="00007AB3">
        <w:t xml:space="preserve"> </w:t>
      </w:r>
      <w:r w:rsidRPr="002051CE">
        <w:t>mari.</w:t>
      </w:r>
      <w:r w:rsidR="00007AB3">
        <w:t xml:space="preserve"> </w:t>
      </w:r>
      <w:r w:rsidRPr="002051CE">
        <w:t>Aceste</w:t>
      </w:r>
      <w:r w:rsidR="00007AB3">
        <w:t xml:space="preserve"> </w:t>
      </w:r>
      <w:r w:rsidRPr="002051CE">
        <w:t>pierderi</w:t>
      </w:r>
      <w:r w:rsidR="00007AB3">
        <w:t xml:space="preserve"> </w:t>
      </w:r>
      <w:r w:rsidRPr="002051CE">
        <w:t>economice</w:t>
      </w:r>
      <w:r w:rsidR="00007AB3">
        <w:t xml:space="preserve"> </w:t>
      </w:r>
      <w:r w:rsidRPr="002051CE">
        <w:t>depășesc</w:t>
      </w:r>
      <w:r w:rsidR="00007AB3">
        <w:t xml:space="preserve"> </w:t>
      </w:r>
      <w:r w:rsidRPr="002051CE">
        <w:t>cu</w:t>
      </w:r>
      <w:r w:rsidR="00007AB3">
        <w:t xml:space="preserve"> </w:t>
      </w:r>
      <w:r w:rsidRPr="002051CE">
        <w:t>mult</w:t>
      </w:r>
      <w:r w:rsidR="00007AB3">
        <w:t xml:space="preserve"> </w:t>
      </w:r>
      <w:r w:rsidRPr="002051CE">
        <w:t>costul</w:t>
      </w:r>
      <w:r w:rsidR="00007AB3">
        <w:t xml:space="preserve"> </w:t>
      </w:r>
      <w:r w:rsidRPr="002051CE">
        <w:t>acțiunilor</w:t>
      </w:r>
      <w:r w:rsidR="00007AB3">
        <w:t xml:space="preserve"> </w:t>
      </w:r>
      <w:r w:rsidRPr="002051CE">
        <w:t>climatice.</w:t>
      </w:r>
      <w:r w:rsidR="00007AB3">
        <w:t xml:space="preserve"> </w:t>
      </w:r>
    </w:p>
    <w:p w14:paraId="35158A89" w14:textId="76009EB9" w:rsidR="002051CE" w:rsidRPr="002051CE" w:rsidRDefault="002051CE" w:rsidP="00382D10">
      <w:pPr>
        <w:spacing w:before="0"/>
      </w:pPr>
      <w:r w:rsidRPr="002051CE">
        <w:rPr>
          <w:b/>
          <w:bCs/>
        </w:rPr>
        <w:t>Pentru</w:t>
      </w:r>
      <w:r w:rsidR="00007AB3">
        <w:rPr>
          <w:b/>
          <w:bCs/>
        </w:rPr>
        <w:t xml:space="preserve"> </w:t>
      </w:r>
      <w:r w:rsidRPr="002051CE">
        <w:rPr>
          <w:b/>
          <w:bCs/>
        </w:rPr>
        <w:t>informații</w:t>
      </w:r>
      <w:r w:rsidR="00007AB3">
        <w:rPr>
          <w:b/>
          <w:bCs/>
        </w:rPr>
        <w:t xml:space="preserve"> </w:t>
      </w:r>
      <w:r w:rsidRPr="002051CE">
        <w:rPr>
          <w:b/>
          <w:bCs/>
        </w:rPr>
        <w:t>suplimentare</w:t>
      </w:r>
    </w:p>
    <w:p w14:paraId="1670826A" w14:textId="6D1517D2" w:rsidR="002051CE" w:rsidRPr="002051CE" w:rsidRDefault="00BE4464" w:rsidP="00382D10">
      <w:pPr>
        <w:spacing w:before="0"/>
      </w:pPr>
      <w:hyperlink r:id="rId188" w:history="1">
        <w:r w:rsidR="002051CE" w:rsidRPr="002051CE">
          <w:rPr>
            <w:rStyle w:val="Hyperlink"/>
            <w:szCs w:val="24"/>
          </w:rPr>
          <w:t>Comunicare</w:t>
        </w:r>
        <w:r w:rsidR="00007AB3">
          <w:rPr>
            <w:rStyle w:val="Hyperlink"/>
            <w:szCs w:val="24"/>
          </w:rPr>
          <w:t xml:space="preserve"> </w:t>
        </w:r>
        <w:r w:rsidR="002051CE" w:rsidRPr="002051CE">
          <w:rPr>
            <w:rStyle w:val="Hyperlink"/>
            <w:szCs w:val="24"/>
          </w:rPr>
          <w:t>privind</w:t>
        </w:r>
        <w:r w:rsidR="00007AB3">
          <w:rPr>
            <w:rStyle w:val="Hyperlink"/>
            <w:szCs w:val="24"/>
          </w:rPr>
          <w:t xml:space="preserve"> </w:t>
        </w:r>
        <w:r w:rsidR="002051CE" w:rsidRPr="002051CE">
          <w:rPr>
            <w:rStyle w:val="Hyperlink"/>
            <w:szCs w:val="24"/>
          </w:rPr>
          <w:t>obiectivul</w:t>
        </w:r>
        <w:r w:rsidR="00007AB3">
          <w:rPr>
            <w:rStyle w:val="Hyperlink"/>
            <w:szCs w:val="24"/>
          </w:rPr>
          <w:t xml:space="preserve"> </w:t>
        </w:r>
        <w:r w:rsidR="002051CE" w:rsidRPr="002051CE">
          <w:rPr>
            <w:rStyle w:val="Hyperlink"/>
            <w:szCs w:val="24"/>
          </w:rPr>
          <w:t>recomandat</w:t>
        </w:r>
        <w:r w:rsidR="00007AB3">
          <w:rPr>
            <w:rStyle w:val="Hyperlink"/>
            <w:szCs w:val="24"/>
          </w:rPr>
          <w:t xml:space="preserve"> </w:t>
        </w:r>
        <w:r w:rsidR="002051CE" w:rsidRPr="002051CE">
          <w:rPr>
            <w:rStyle w:val="Hyperlink"/>
            <w:szCs w:val="24"/>
          </w:rPr>
          <w:t>de</w:t>
        </w:r>
        <w:r w:rsidR="00007AB3">
          <w:rPr>
            <w:rStyle w:val="Hyperlink"/>
            <w:szCs w:val="24"/>
          </w:rPr>
          <w:t xml:space="preserve"> </w:t>
        </w:r>
        <w:r w:rsidR="002051CE" w:rsidRPr="002051CE">
          <w:rPr>
            <w:rStyle w:val="Hyperlink"/>
            <w:szCs w:val="24"/>
          </w:rPr>
          <w:t>reducere</w:t>
        </w:r>
        <w:r w:rsidR="00007AB3">
          <w:rPr>
            <w:rStyle w:val="Hyperlink"/>
            <w:szCs w:val="24"/>
          </w:rPr>
          <w:t xml:space="preserve"> </w:t>
        </w:r>
        <w:r w:rsidR="002051CE" w:rsidRPr="002051CE">
          <w:rPr>
            <w:rStyle w:val="Hyperlink"/>
            <w:szCs w:val="24"/>
          </w:rPr>
          <w:t>a</w:t>
        </w:r>
        <w:r w:rsidR="00007AB3">
          <w:rPr>
            <w:rStyle w:val="Hyperlink"/>
            <w:szCs w:val="24"/>
          </w:rPr>
          <w:t xml:space="preserve"> </w:t>
        </w:r>
        <w:r w:rsidR="002051CE" w:rsidRPr="002051CE">
          <w:rPr>
            <w:rStyle w:val="Hyperlink"/>
            <w:szCs w:val="24"/>
          </w:rPr>
          <w:t>emisiilor</w:t>
        </w:r>
        <w:r w:rsidR="00007AB3">
          <w:rPr>
            <w:rStyle w:val="Hyperlink"/>
            <w:szCs w:val="24"/>
          </w:rPr>
          <w:t xml:space="preserve"> </w:t>
        </w:r>
        <w:r w:rsidR="002051CE" w:rsidRPr="002051CE">
          <w:rPr>
            <w:rStyle w:val="Hyperlink"/>
            <w:szCs w:val="24"/>
          </w:rPr>
          <w:t>pentru</w:t>
        </w:r>
        <w:r w:rsidR="00007AB3">
          <w:rPr>
            <w:rStyle w:val="Hyperlink"/>
            <w:szCs w:val="24"/>
          </w:rPr>
          <w:t xml:space="preserve"> </w:t>
        </w:r>
        <w:r w:rsidR="002051CE" w:rsidRPr="002051CE">
          <w:rPr>
            <w:rStyle w:val="Hyperlink"/>
            <w:szCs w:val="24"/>
          </w:rPr>
          <w:t>2040</w:t>
        </w:r>
      </w:hyperlink>
    </w:p>
    <w:p w14:paraId="7547CB69" w14:textId="73C1249B" w:rsidR="002051CE" w:rsidRPr="002051CE" w:rsidRDefault="00BE4464" w:rsidP="00382D10">
      <w:pPr>
        <w:spacing w:before="0"/>
      </w:pPr>
      <w:hyperlink r:id="rId189" w:history="1">
        <w:r w:rsidR="002051CE" w:rsidRPr="002051CE">
          <w:rPr>
            <w:rStyle w:val="Hyperlink"/>
            <w:szCs w:val="24"/>
          </w:rPr>
          <w:t>Evaluarea</w:t>
        </w:r>
        <w:r w:rsidR="00007AB3">
          <w:rPr>
            <w:rStyle w:val="Hyperlink"/>
            <w:szCs w:val="24"/>
          </w:rPr>
          <w:t xml:space="preserve"> </w:t>
        </w:r>
        <w:r w:rsidR="002051CE" w:rsidRPr="002051CE">
          <w:rPr>
            <w:rStyle w:val="Hyperlink"/>
            <w:szCs w:val="24"/>
          </w:rPr>
          <w:t>impactului</w:t>
        </w:r>
      </w:hyperlink>
    </w:p>
    <w:p w14:paraId="5E53701B" w14:textId="45DFBD52" w:rsidR="002051CE" w:rsidRPr="002051CE" w:rsidRDefault="00BE4464" w:rsidP="00382D10">
      <w:pPr>
        <w:spacing w:before="0"/>
      </w:pPr>
      <w:hyperlink r:id="rId190" w:history="1">
        <w:r w:rsidR="002051CE" w:rsidRPr="002051CE">
          <w:rPr>
            <w:rStyle w:val="Hyperlink"/>
            <w:szCs w:val="24"/>
          </w:rPr>
          <w:t>Întrebări</w:t>
        </w:r>
        <w:r w:rsidR="00007AB3">
          <w:rPr>
            <w:rStyle w:val="Hyperlink"/>
            <w:szCs w:val="24"/>
          </w:rPr>
          <w:t xml:space="preserve"> </w:t>
        </w:r>
        <w:r w:rsidR="002051CE" w:rsidRPr="002051CE">
          <w:rPr>
            <w:rStyle w:val="Hyperlink"/>
            <w:szCs w:val="24"/>
          </w:rPr>
          <w:t>și</w:t>
        </w:r>
        <w:r w:rsidR="00007AB3">
          <w:rPr>
            <w:rStyle w:val="Hyperlink"/>
            <w:szCs w:val="24"/>
          </w:rPr>
          <w:t xml:space="preserve"> </w:t>
        </w:r>
        <w:r w:rsidR="002051CE" w:rsidRPr="002051CE">
          <w:rPr>
            <w:rStyle w:val="Hyperlink"/>
            <w:szCs w:val="24"/>
          </w:rPr>
          <w:t>răspunsuri</w:t>
        </w:r>
      </w:hyperlink>
    </w:p>
    <w:p w14:paraId="4200AA7A" w14:textId="3BC158C4" w:rsidR="002051CE" w:rsidRPr="002051CE" w:rsidRDefault="00BE4464" w:rsidP="00382D10">
      <w:pPr>
        <w:spacing w:before="0"/>
      </w:pPr>
      <w:hyperlink r:id="rId191" w:history="1">
        <w:r w:rsidR="002051CE" w:rsidRPr="002051CE">
          <w:rPr>
            <w:rStyle w:val="Hyperlink"/>
            <w:szCs w:val="24"/>
          </w:rPr>
          <w:t>Fișă</w:t>
        </w:r>
        <w:r w:rsidR="00007AB3">
          <w:rPr>
            <w:rStyle w:val="Hyperlink"/>
            <w:szCs w:val="24"/>
          </w:rPr>
          <w:t xml:space="preserve"> </w:t>
        </w:r>
        <w:r w:rsidR="002051CE" w:rsidRPr="002051CE">
          <w:rPr>
            <w:rStyle w:val="Hyperlink"/>
            <w:szCs w:val="24"/>
          </w:rPr>
          <w:t>informativă</w:t>
        </w:r>
      </w:hyperlink>
    </w:p>
    <w:p w14:paraId="2E98EF06" w14:textId="26EB01F2" w:rsidR="002051CE" w:rsidRPr="002051CE" w:rsidRDefault="00BE4464" w:rsidP="00382D10">
      <w:pPr>
        <w:spacing w:before="0"/>
      </w:pPr>
      <w:hyperlink r:id="rId192" w:history="1">
        <w:r w:rsidR="002051CE" w:rsidRPr="002051CE">
          <w:rPr>
            <w:rStyle w:val="Hyperlink"/>
            <w:szCs w:val="24"/>
          </w:rPr>
          <w:t>Pagina</w:t>
        </w:r>
        <w:r w:rsidR="00007AB3">
          <w:rPr>
            <w:rStyle w:val="Hyperlink"/>
            <w:szCs w:val="24"/>
          </w:rPr>
          <w:t xml:space="preserve"> </w:t>
        </w:r>
        <w:r w:rsidR="002051CE" w:rsidRPr="002051CE">
          <w:rPr>
            <w:rStyle w:val="Hyperlink"/>
            <w:szCs w:val="24"/>
          </w:rPr>
          <w:t>web</w:t>
        </w:r>
        <w:r w:rsidR="00007AB3">
          <w:rPr>
            <w:rStyle w:val="Hyperlink"/>
            <w:szCs w:val="24"/>
          </w:rPr>
          <w:t xml:space="preserve"> </w:t>
        </w:r>
        <w:r w:rsidR="002051CE" w:rsidRPr="002051CE">
          <w:rPr>
            <w:rStyle w:val="Hyperlink"/>
            <w:szCs w:val="24"/>
          </w:rPr>
          <w:t>-</w:t>
        </w:r>
        <w:r w:rsidR="00007AB3">
          <w:rPr>
            <w:rStyle w:val="Hyperlink"/>
            <w:szCs w:val="24"/>
          </w:rPr>
          <w:t xml:space="preserve"> </w:t>
        </w:r>
        <w:r w:rsidR="002051CE" w:rsidRPr="002051CE">
          <w:rPr>
            <w:rStyle w:val="Hyperlink"/>
            <w:szCs w:val="24"/>
          </w:rPr>
          <w:t>Obiectivul</w:t>
        </w:r>
        <w:r w:rsidR="00007AB3">
          <w:rPr>
            <w:rStyle w:val="Hyperlink"/>
            <w:szCs w:val="24"/>
          </w:rPr>
          <w:t xml:space="preserve"> </w:t>
        </w:r>
        <w:r w:rsidR="002051CE" w:rsidRPr="002051CE">
          <w:rPr>
            <w:rStyle w:val="Hyperlink"/>
            <w:szCs w:val="24"/>
          </w:rPr>
          <w:t>climatic</w:t>
        </w:r>
        <w:r w:rsidR="00007AB3">
          <w:rPr>
            <w:rStyle w:val="Hyperlink"/>
            <w:szCs w:val="24"/>
          </w:rPr>
          <w:t xml:space="preserve"> </w:t>
        </w:r>
        <w:r w:rsidR="002051CE" w:rsidRPr="002051CE">
          <w:rPr>
            <w:rStyle w:val="Hyperlink"/>
            <w:szCs w:val="24"/>
          </w:rPr>
          <w:t>pentru</w:t>
        </w:r>
        <w:r w:rsidR="00007AB3">
          <w:rPr>
            <w:rStyle w:val="Hyperlink"/>
            <w:szCs w:val="24"/>
          </w:rPr>
          <w:t xml:space="preserve"> </w:t>
        </w:r>
        <w:r w:rsidR="002051CE" w:rsidRPr="002051CE">
          <w:rPr>
            <w:rStyle w:val="Hyperlink"/>
            <w:szCs w:val="24"/>
          </w:rPr>
          <w:t>2040</w:t>
        </w:r>
      </w:hyperlink>
    </w:p>
    <w:p w14:paraId="3C1697D1" w14:textId="134A96B8" w:rsidR="002051CE" w:rsidRPr="002051CE" w:rsidRDefault="00BE4464" w:rsidP="00382D10">
      <w:pPr>
        <w:spacing w:before="0"/>
      </w:pPr>
      <w:hyperlink r:id="rId193" w:history="1">
        <w:r w:rsidR="002051CE" w:rsidRPr="002051CE">
          <w:rPr>
            <w:rStyle w:val="Hyperlink"/>
            <w:szCs w:val="24"/>
          </w:rPr>
          <w:t>Pactul</w:t>
        </w:r>
        <w:r w:rsidR="00007AB3">
          <w:rPr>
            <w:rStyle w:val="Hyperlink"/>
            <w:szCs w:val="24"/>
          </w:rPr>
          <w:t xml:space="preserve"> </w:t>
        </w:r>
        <w:r w:rsidR="002051CE" w:rsidRPr="002051CE">
          <w:rPr>
            <w:rStyle w:val="Hyperlink"/>
            <w:szCs w:val="24"/>
          </w:rPr>
          <w:t>verde</w:t>
        </w:r>
        <w:r w:rsidR="00007AB3">
          <w:rPr>
            <w:rStyle w:val="Hyperlink"/>
            <w:szCs w:val="24"/>
          </w:rPr>
          <w:t xml:space="preserve"> </w:t>
        </w:r>
        <w:r w:rsidR="002051CE" w:rsidRPr="002051CE">
          <w:rPr>
            <w:rStyle w:val="Hyperlink"/>
            <w:szCs w:val="24"/>
          </w:rPr>
          <w:t>european</w:t>
        </w:r>
      </w:hyperlink>
    </w:p>
    <w:p w14:paraId="6FA1B14D" w14:textId="291BC498" w:rsidR="002051CE" w:rsidRPr="002051CE" w:rsidRDefault="002051CE" w:rsidP="002051CE">
      <w:pPr>
        <w:pStyle w:val="separatorarticole"/>
      </w:pPr>
      <w:r>
        <w:t>*</w:t>
      </w:r>
    </w:p>
    <w:p w14:paraId="47945BD1" w14:textId="11E6F89F" w:rsidR="002051CE" w:rsidRPr="002051CE" w:rsidRDefault="002051CE" w:rsidP="002051CE">
      <w:pPr>
        <w:pStyle w:val="TitluArticolinINFOUE"/>
      </w:pPr>
      <w:bookmarkStart w:id="176" w:name="_Toc158617953"/>
      <w:r w:rsidRPr="002051CE">
        <w:t>Comisia</w:t>
      </w:r>
      <w:r w:rsidR="00007AB3">
        <w:t xml:space="preserve"> </w:t>
      </w:r>
      <w:r w:rsidRPr="002051CE">
        <w:t>face</w:t>
      </w:r>
      <w:r w:rsidR="00007AB3">
        <w:t xml:space="preserve"> </w:t>
      </w:r>
      <w:r w:rsidRPr="002051CE">
        <w:t>un</w:t>
      </w:r>
      <w:r w:rsidR="00007AB3">
        <w:t xml:space="preserve"> </w:t>
      </w:r>
      <w:r w:rsidRPr="002051CE">
        <w:t>apel</w:t>
      </w:r>
      <w:r w:rsidR="00007AB3">
        <w:t xml:space="preserve"> </w:t>
      </w:r>
      <w:r w:rsidRPr="002051CE">
        <w:t>la</w:t>
      </w:r>
      <w:r w:rsidR="00007AB3">
        <w:t xml:space="preserve"> </w:t>
      </w:r>
      <w:r w:rsidRPr="002051CE">
        <w:t>eradicarea</w:t>
      </w:r>
      <w:r w:rsidR="00007AB3">
        <w:t xml:space="preserve"> </w:t>
      </w:r>
      <w:r w:rsidRPr="002051CE">
        <w:t>mutilării</w:t>
      </w:r>
      <w:r w:rsidR="00007AB3">
        <w:t xml:space="preserve"> </w:t>
      </w:r>
      <w:r w:rsidRPr="002051CE">
        <w:t>genitale</w:t>
      </w:r>
      <w:r w:rsidR="00007AB3">
        <w:t xml:space="preserve"> </w:t>
      </w:r>
      <w:r w:rsidRPr="002051CE">
        <w:t>a</w:t>
      </w:r>
      <w:r w:rsidR="00007AB3">
        <w:t xml:space="preserve"> </w:t>
      </w:r>
      <w:r w:rsidRPr="002051CE">
        <w:t>femeilor</w:t>
      </w:r>
      <w:r w:rsidR="00007AB3">
        <w:t xml:space="preserve"> </w:t>
      </w:r>
      <w:r w:rsidRPr="002051CE">
        <w:t>la</w:t>
      </w:r>
      <w:r w:rsidR="00007AB3">
        <w:t xml:space="preserve"> </w:t>
      </w:r>
      <w:r w:rsidRPr="002051CE">
        <w:t>nivel</w:t>
      </w:r>
      <w:r w:rsidR="00007AB3">
        <w:t xml:space="preserve"> </w:t>
      </w:r>
      <w:r w:rsidRPr="002051CE">
        <w:t>mondial</w:t>
      </w:r>
      <w:bookmarkEnd w:id="176"/>
    </w:p>
    <w:p w14:paraId="3D8935AC" w14:textId="59845178" w:rsidR="002051CE" w:rsidRPr="002051CE" w:rsidRDefault="002051CE" w:rsidP="002051CE">
      <w:r w:rsidRPr="002051CE">
        <w:t>În</w:t>
      </w:r>
      <w:r w:rsidR="00007AB3">
        <w:t xml:space="preserve"> </w:t>
      </w:r>
      <w:r w:rsidRPr="002051CE">
        <w:t>contextul</w:t>
      </w:r>
      <w:r w:rsidR="00007AB3">
        <w:t xml:space="preserve"> </w:t>
      </w:r>
      <w:r w:rsidRPr="002051CE">
        <w:t>zilei</w:t>
      </w:r>
      <w:r w:rsidR="00007AB3">
        <w:t xml:space="preserve"> </w:t>
      </w:r>
      <w:r w:rsidRPr="002051CE">
        <w:t>de</w:t>
      </w:r>
      <w:r w:rsidR="00007AB3">
        <w:t xml:space="preserve"> </w:t>
      </w:r>
      <w:r w:rsidRPr="002051CE">
        <w:t>6</w:t>
      </w:r>
      <w:r w:rsidR="00007AB3">
        <w:t xml:space="preserve"> </w:t>
      </w:r>
      <w:r w:rsidRPr="002051CE">
        <w:t>februarie</w:t>
      </w:r>
      <w:r w:rsidR="00007AB3">
        <w:t xml:space="preserve"> </w:t>
      </w:r>
      <w:r w:rsidRPr="002051CE">
        <w:t>2024,</w:t>
      </w:r>
      <w:r w:rsidR="00007AB3">
        <w:t xml:space="preserve"> </w:t>
      </w:r>
      <w:r w:rsidRPr="002051CE">
        <w:t>când</w:t>
      </w:r>
      <w:r w:rsidR="00007AB3">
        <w:t xml:space="preserve"> </w:t>
      </w:r>
      <w:r w:rsidRPr="002051CE">
        <w:t>este</w:t>
      </w:r>
      <w:r w:rsidR="00007AB3">
        <w:t xml:space="preserve"> </w:t>
      </w:r>
      <w:r w:rsidRPr="002051CE">
        <w:t>Ziua</w:t>
      </w:r>
      <w:r w:rsidR="00007AB3">
        <w:t xml:space="preserve"> </w:t>
      </w:r>
      <w:r w:rsidRPr="002051CE">
        <w:t>Internațională</w:t>
      </w:r>
      <w:r w:rsidR="00007AB3">
        <w:t xml:space="preserve"> </w:t>
      </w:r>
      <w:r w:rsidRPr="002051CE">
        <w:t>a</w:t>
      </w:r>
      <w:r w:rsidR="00007AB3">
        <w:t xml:space="preserve"> </w:t>
      </w:r>
      <w:r w:rsidRPr="002051CE">
        <w:t>Toleranței</w:t>
      </w:r>
      <w:r w:rsidR="00007AB3">
        <w:t xml:space="preserve"> </w:t>
      </w:r>
      <w:r w:rsidRPr="002051CE">
        <w:t>Zero</w:t>
      </w:r>
      <w:r w:rsidR="00007AB3">
        <w:t xml:space="preserve"> </w:t>
      </w:r>
      <w:r w:rsidRPr="002051CE">
        <w:t>față</w:t>
      </w:r>
      <w:r w:rsidR="00007AB3">
        <w:t xml:space="preserve"> </w:t>
      </w:r>
      <w:r w:rsidRPr="002051CE">
        <w:t>de</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Femeilor,</w:t>
      </w:r>
      <w:r w:rsidR="00007AB3">
        <w:t xml:space="preserve"> </w:t>
      </w:r>
      <w:r w:rsidRPr="002051CE">
        <w:t>Comisia</w:t>
      </w:r>
      <w:r w:rsidR="00007AB3">
        <w:t xml:space="preserve"> </w:t>
      </w:r>
      <w:r w:rsidRPr="002051CE">
        <w:t>Europeană</w:t>
      </w:r>
      <w:r w:rsidR="00007AB3">
        <w:t xml:space="preserve"> </w:t>
      </w:r>
      <w:r w:rsidRPr="002051CE">
        <w:t>și</w:t>
      </w:r>
      <w:r w:rsidR="00007AB3">
        <w:t xml:space="preserve"> </w:t>
      </w:r>
      <w:r w:rsidRPr="002051CE">
        <w:t>Înaltul</w:t>
      </w:r>
      <w:r w:rsidR="00007AB3">
        <w:t xml:space="preserve"> </w:t>
      </w:r>
      <w:r w:rsidRPr="002051CE">
        <w:t>Reprezentant/Vicepreședintele</w:t>
      </w:r>
      <w:r w:rsidR="00007AB3">
        <w:t xml:space="preserve"> </w:t>
      </w:r>
      <w:r w:rsidRPr="002051CE">
        <w:t>reafirmă</w:t>
      </w:r>
      <w:r w:rsidR="00007AB3">
        <w:t xml:space="preserve"> </w:t>
      </w:r>
      <w:r w:rsidRPr="002051CE">
        <w:t>angajamentul</w:t>
      </w:r>
      <w:r w:rsidR="00007AB3">
        <w:t xml:space="preserve"> </w:t>
      </w:r>
      <w:r w:rsidRPr="002051CE">
        <w:t>ferm</w:t>
      </w:r>
      <w:r w:rsidR="00007AB3">
        <w:t xml:space="preserve"> </w:t>
      </w:r>
      <w:r w:rsidRPr="002051CE">
        <w:t>al</w:t>
      </w:r>
      <w:r w:rsidR="00007AB3">
        <w:t xml:space="preserve"> </w:t>
      </w:r>
      <w:r w:rsidRPr="002051CE">
        <w:t>UE</w:t>
      </w:r>
      <w:r w:rsidR="00007AB3">
        <w:t xml:space="preserve"> </w:t>
      </w:r>
      <w:r w:rsidRPr="002051CE">
        <w:t>de</w:t>
      </w:r>
      <w:r w:rsidR="00007AB3">
        <w:t xml:space="preserve"> </w:t>
      </w:r>
      <w:r w:rsidRPr="002051CE">
        <w:t>a</w:t>
      </w:r>
      <w:r w:rsidR="00007AB3">
        <w:t xml:space="preserve"> </w:t>
      </w:r>
      <w:r w:rsidRPr="002051CE">
        <w:t>eradica</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femeilor</w:t>
      </w:r>
      <w:r w:rsidR="00007AB3">
        <w:t xml:space="preserve"> </w:t>
      </w:r>
      <w:r w:rsidRPr="002051CE">
        <w:t>în</w:t>
      </w:r>
      <w:r w:rsidR="00007AB3">
        <w:t xml:space="preserve"> </w:t>
      </w:r>
      <w:r w:rsidRPr="002051CE">
        <w:t>întreaga</w:t>
      </w:r>
      <w:r w:rsidR="00007AB3">
        <w:t xml:space="preserve"> </w:t>
      </w:r>
      <w:r w:rsidRPr="002051CE">
        <w:t>lume:</w:t>
      </w:r>
    </w:p>
    <w:p w14:paraId="53DCE8F7" w14:textId="4FC009A1" w:rsidR="002051CE" w:rsidRPr="002051CE" w:rsidRDefault="002051CE" w:rsidP="002051CE">
      <w:r w:rsidRPr="002051CE">
        <w:rPr>
          <w:i/>
          <w:iCs/>
        </w:rPr>
        <w:t>„Mutilarea</w:t>
      </w:r>
      <w:r w:rsidR="00007AB3">
        <w:rPr>
          <w:i/>
          <w:iCs/>
        </w:rPr>
        <w:t xml:space="preserve"> </w:t>
      </w:r>
      <w:r w:rsidRPr="002051CE">
        <w:rPr>
          <w:i/>
          <w:iCs/>
        </w:rPr>
        <w:t>genitală</w:t>
      </w:r>
      <w:r w:rsidR="00007AB3">
        <w:rPr>
          <w:i/>
          <w:iCs/>
        </w:rPr>
        <w:t xml:space="preserve"> </w:t>
      </w:r>
      <w:r w:rsidRPr="002051CE">
        <w:rPr>
          <w:i/>
          <w:iCs/>
        </w:rPr>
        <w:t>a</w:t>
      </w:r>
      <w:r w:rsidR="00007AB3">
        <w:rPr>
          <w:i/>
          <w:iCs/>
        </w:rPr>
        <w:t xml:space="preserve"> </w:t>
      </w:r>
      <w:r w:rsidRPr="002051CE">
        <w:rPr>
          <w:i/>
          <w:iCs/>
        </w:rPr>
        <w:t>femeilor</w:t>
      </w:r>
      <w:r w:rsidR="00007AB3">
        <w:rPr>
          <w:i/>
          <w:iCs/>
        </w:rPr>
        <w:t xml:space="preserve"> </w:t>
      </w:r>
      <w:r w:rsidRPr="002051CE">
        <w:rPr>
          <w:i/>
          <w:iCs/>
        </w:rPr>
        <w:t>este</w:t>
      </w:r>
      <w:r w:rsidR="00007AB3">
        <w:rPr>
          <w:i/>
          <w:iCs/>
        </w:rPr>
        <w:t xml:space="preserve"> </w:t>
      </w:r>
      <w:r w:rsidRPr="002051CE">
        <w:rPr>
          <w:i/>
          <w:iCs/>
        </w:rPr>
        <w:t>o</w:t>
      </w:r>
      <w:r w:rsidR="00007AB3">
        <w:rPr>
          <w:i/>
          <w:iCs/>
        </w:rPr>
        <w:t xml:space="preserve"> </w:t>
      </w:r>
      <w:r w:rsidRPr="002051CE">
        <w:rPr>
          <w:i/>
          <w:iCs/>
        </w:rPr>
        <w:t>încălcare</w:t>
      </w:r>
      <w:r w:rsidR="00007AB3">
        <w:rPr>
          <w:i/>
          <w:iCs/>
        </w:rPr>
        <w:t xml:space="preserve"> </w:t>
      </w:r>
      <w:r w:rsidRPr="002051CE">
        <w:rPr>
          <w:i/>
          <w:iCs/>
        </w:rPr>
        <w:t>a</w:t>
      </w:r>
      <w:r w:rsidR="00007AB3">
        <w:rPr>
          <w:i/>
          <w:iCs/>
        </w:rPr>
        <w:t xml:space="preserve"> </w:t>
      </w:r>
      <w:r w:rsidRPr="002051CE">
        <w:rPr>
          <w:i/>
          <w:iCs/>
        </w:rPr>
        <w:t>drepturilor</w:t>
      </w:r>
      <w:r w:rsidR="00007AB3">
        <w:rPr>
          <w:i/>
          <w:iCs/>
        </w:rPr>
        <w:t xml:space="preserve"> </w:t>
      </w:r>
      <w:r w:rsidRPr="002051CE">
        <w:rPr>
          <w:i/>
          <w:iCs/>
        </w:rPr>
        <w:t>omului</w:t>
      </w:r>
      <w:r w:rsidR="00007AB3">
        <w:rPr>
          <w:i/>
          <w:iCs/>
        </w:rPr>
        <w:t xml:space="preserve"> </w:t>
      </w:r>
      <w:r w:rsidRPr="002051CE">
        <w:rPr>
          <w:i/>
          <w:iCs/>
        </w:rPr>
        <w:t>și</w:t>
      </w:r>
      <w:r w:rsidR="00007AB3">
        <w:rPr>
          <w:i/>
          <w:iCs/>
        </w:rPr>
        <w:t xml:space="preserve"> </w:t>
      </w:r>
      <w:r w:rsidRPr="002051CE">
        <w:rPr>
          <w:i/>
          <w:iCs/>
        </w:rPr>
        <w:t>o</w:t>
      </w:r>
      <w:r w:rsidR="00007AB3">
        <w:rPr>
          <w:i/>
          <w:iCs/>
        </w:rPr>
        <w:t xml:space="preserve"> </w:t>
      </w:r>
      <w:r w:rsidRPr="002051CE">
        <w:rPr>
          <w:i/>
          <w:iCs/>
        </w:rPr>
        <w:t>formă</w:t>
      </w:r>
      <w:r w:rsidR="00007AB3">
        <w:rPr>
          <w:i/>
          <w:iCs/>
        </w:rPr>
        <w:t xml:space="preserve"> </w:t>
      </w:r>
      <w:r w:rsidRPr="002051CE">
        <w:rPr>
          <w:i/>
          <w:iCs/>
        </w:rPr>
        <w:t>de</w:t>
      </w:r>
      <w:r w:rsidR="00007AB3">
        <w:rPr>
          <w:i/>
          <w:iCs/>
        </w:rPr>
        <w:t xml:space="preserve"> </w:t>
      </w:r>
      <w:r w:rsidRPr="002051CE">
        <w:rPr>
          <w:i/>
          <w:iCs/>
        </w:rPr>
        <w:t>violență</w:t>
      </w:r>
      <w:r w:rsidR="00007AB3">
        <w:rPr>
          <w:i/>
          <w:iCs/>
        </w:rPr>
        <w:t xml:space="preserve"> </w:t>
      </w:r>
      <w:r w:rsidRPr="002051CE">
        <w:rPr>
          <w:i/>
          <w:iCs/>
        </w:rPr>
        <w:t>împotriva</w:t>
      </w:r>
      <w:r w:rsidR="00007AB3">
        <w:rPr>
          <w:i/>
          <w:iCs/>
        </w:rPr>
        <w:t xml:space="preserve"> </w:t>
      </w:r>
      <w:r w:rsidRPr="002051CE">
        <w:rPr>
          <w:i/>
          <w:iCs/>
        </w:rPr>
        <w:t>fetelor</w:t>
      </w:r>
      <w:r w:rsidR="00007AB3">
        <w:rPr>
          <w:i/>
          <w:iCs/>
        </w:rPr>
        <w:t xml:space="preserve"> </w:t>
      </w:r>
      <w:r w:rsidRPr="002051CE">
        <w:rPr>
          <w:i/>
          <w:iCs/>
        </w:rPr>
        <w:t>și</w:t>
      </w:r>
      <w:r w:rsidR="00007AB3">
        <w:rPr>
          <w:i/>
          <w:iCs/>
        </w:rPr>
        <w:t xml:space="preserve"> </w:t>
      </w:r>
      <w:r w:rsidRPr="002051CE">
        <w:rPr>
          <w:i/>
          <w:iCs/>
        </w:rPr>
        <w:t>femeilor.</w:t>
      </w:r>
      <w:r w:rsidR="00007AB3">
        <w:rPr>
          <w:i/>
          <w:iCs/>
        </w:rPr>
        <w:t xml:space="preserve"> </w:t>
      </w:r>
      <w:r w:rsidRPr="002051CE">
        <w:rPr>
          <w:i/>
          <w:iCs/>
        </w:rPr>
        <w:t>Să</w:t>
      </w:r>
      <w:r w:rsidR="00007AB3">
        <w:rPr>
          <w:i/>
          <w:iCs/>
        </w:rPr>
        <w:t xml:space="preserve"> </w:t>
      </w:r>
      <w:r w:rsidRPr="002051CE">
        <w:rPr>
          <w:i/>
          <w:iCs/>
        </w:rPr>
        <w:t>fie</w:t>
      </w:r>
      <w:r w:rsidR="00007AB3">
        <w:rPr>
          <w:i/>
          <w:iCs/>
        </w:rPr>
        <w:t xml:space="preserve"> </w:t>
      </w:r>
      <w:r w:rsidRPr="002051CE">
        <w:rPr>
          <w:i/>
          <w:iCs/>
        </w:rPr>
        <w:t>clar:</w:t>
      </w:r>
      <w:r w:rsidR="00007AB3">
        <w:rPr>
          <w:i/>
          <w:iCs/>
        </w:rPr>
        <w:t xml:space="preserve"> </w:t>
      </w:r>
      <w:r w:rsidRPr="002051CE">
        <w:rPr>
          <w:i/>
          <w:iCs/>
        </w:rPr>
        <w:t>aceste</w:t>
      </w:r>
      <w:r w:rsidR="00007AB3">
        <w:rPr>
          <w:i/>
          <w:iCs/>
        </w:rPr>
        <w:t xml:space="preserve"> </w:t>
      </w:r>
      <w:r w:rsidRPr="002051CE">
        <w:rPr>
          <w:i/>
          <w:iCs/>
        </w:rPr>
        <w:t>proceduri</w:t>
      </w:r>
      <w:r w:rsidR="00007AB3">
        <w:rPr>
          <w:i/>
          <w:iCs/>
        </w:rPr>
        <w:t xml:space="preserve"> </w:t>
      </w:r>
      <w:r w:rsidRPr="002051CE">
        <w:rPr>
          <w:i/>
          <w:iCs/>
        </w:rPr>
        <w:t>nu</w:t>
      </w:r>
      <w:r w:rsidR="00007AB3">
        <w:rPr>
          <w:i/>
          <w:iCs/>
        </w:rPr>
        <w:t xml:space="preserve"> </w:t>
      </w:r>
      <w:r w:rsidRPr="002051CE">
        <w:rPr>
          <w:i/>
          <w:iCs/>
        </w:rPr>
        <w:t>au</w:t>
      </w:r>
      <w:r w:rsidR="00007AB3">
        <w:rPr>
          <w:i/>
          <w:iCs/>
        </w:rPr>
        <w:t xml:space="preserve"> </w:t>
      </w:r>
      <w:r w:rsidRPr="002051CE">
        <w:rPr>
          <w:i/>
          <w:iCs/>
        </w:rPr>
        <w:t>loc</w:t>
      </w:r>
      <w:r w:rsidR="00007AB3">
        <w:rPr>
          <w:i/>
          <w:iCs/>
        </w:rPr>
        <w:t xml:space="preserve"> </w:t>
      </w:r>
      <w:r w:rsidRPr="002051CE">
        <w:rPr>
          <w:i/>
          <w:iCs/>
        </w:rPr>
        <w:t>din</w:t>
      </w:r>
      <w:r w:rsidR="00007AB3">
        <w:rPr>
          <w:i/>
          <w:iCs/>
        </w:rPr>
        <w:t xml:space="preserve"> </w:t>
      </w:r>
      <w:r w:rsidRPr="002051CE">
        <w:rPr>
          <w:i/>
          <w:iCs/>
        </w:rPr>
        <w:t>motive</w:t>
      </w:r>
      <w:r w:rsidR="00007AB3">
        <w:rPr>
          <w:i/>
          <w:iCs/>
        </w:rPr>
        <w:t xml:space="preserve"> </w:t>
      </w:r>
      <w:r w:rsidRPr="002051CE">
        <w:rPr>
          <w:i/>
          <w:iCs/>
        </w:rPr>
        <w:t>medicale.</w:t>
      </w:r>
      <w:r w:rsidR="00007AB3">
        <w:rPr>
          <w:i/>
          <w:iCs/>
        </w:rPr>
        <w:t xml:space="preserve"> </w:t>
      </w:r>
      <w:r w:rsidRPr="002051CE">
        <w:rPr>
          <w:i/>
          <w:iCs/>
        </w:rPr>
        <w:t>Viața</w:t>
      </w:r>
      <w:r w:rsidR="00007AB3">
        <w:rPr>
          <w:i/>
          <w:iCs/>
        </w:rPr>
        <w:t xml:space="preserve"> </w:t>
      </w:r>
      <w:r w:rsidRPr="002051CE">
        <w:rPr>
          <w:i/>
          <w:iCs/>
        </w:rPr>
        <w:t>fetelor</w:t>
      </w:r>
      <w:r w:rsidR="00007AB3">
        <w:rPr>
          <w:i/>
          <w:iCs/>
        </w:rPr>
        <w:t xml:space="preserve"> </w:t>
      </w:r>
      <w:r w:rsidRPr="002051CE">
        <w:rPr>
          <w:i/>
          <w:iCs/>
        </w:rPr>
        <w:t>le</w:t>
      </w:r>
      <w:r w:rsidR="00007AB3">
        <w:rPr>
          <w:i/>
          <w:iCs/>
        </w:rPr>
        <w:t xml:space="preserve"> </w:t>
      </w:r>
      <w:r w:rsidRPr="002051CE">
        <w:rPr>
          <w:i/>
          <w:iCs/>
        </w:rPr>
        <w:t>este</w:t>
      </w:r>
      <w:r w:rsidR="00007AB3">
        <w:rPr>
          <w:i/>
          <w:iCs/>
        </w:rPr>
        <w:t xml:space="preserve"> </w:t>
      </w:r>
      <w:r w:rsidRPr="002051CE">
        <w:rPr>
          <w:i/>
          <w:iCs/>
        </w:rPr>
        <w:t>pusă</w:t>
      </w:r>
      <w:r w:rsidR="00007AB3">
        <w:rPr>
          <w:i/>
          <w:iCs/>
        </w:rPr>
        <w:t xml:space="preserve"> </w:t>
      </w:r>
      <w:r w:rsidRPr="002051CE">
        <w:rPr>
          <w:i/>
          <w:iCs/>
        </w:rPr>
        <w:t>în</w:t>
      </w:r>
      <w:r w:rsidR="00007AB3">
        <w:rPr>
          <w:i/>
          <w:iCs/>
        </w:rPr>
        <w:t xml:space="preserve"> </w:t>
      </w:r>
      <w:r w:rsidRPr="002051CE">
        <w:rPr>
          <w:i/>
          <w:iCs/>
        </w:rPr>
        <w:t>pericol,</w:t>
      </w:r>
      <w:r w:rsidR="00007AB3">
        <w:rPr>
          <w:i/>
          <w:iCs/>
        </w:rPr>
        <w:t xml:space="preserve"> </w:t>
      </w:r>
      <w:r w:rsidRPr="002051CE">
        <w:rPr>
          <w:i/>
          <w:iCs/>
        </w:rPr>
        <w:t>drepturile</w:t>
      </w:r>
      <w:r w:rsidR="00007AB3">
        <w:rPr>
          <w:i/>
          <w:iCs/>
        </w:rPr>
        <w:t xml:space="preserve"> </w:t>
      </w:r>
      <w:r w:rsidRPr="002051CE">
        <w:rPr>
          <w:i/>
          <w:iCs/>
        </w:rPr>
        <w:t>le</w:t>
      </w:r>
      <w:r w:rsidR="00007AB3">
        <w:rPr>
          <w:i/>
          <w:iCs/>
        </w:rPr>
        <w:t xml:space="preserve"> </w:t>
      </w:r>
      <w:r w:rsidRPr="002051CE">
        <w:rPr>
          <w:i/>
          <w:iCs/>
        </w:rPr>
        <w:t>sunt</w:t>
      </w:r>
      <w:r w:rsidR="00007AB3">
        <w:rPr>
          <w:i/>
          <w:iCs/>
        </w:rPr>
        <w:t xml:space="preserve"> </w:t>
      </w:r>
      <w:r w:rsidRPr="002051CE">
        <w:rPr>
          <w:i/>
          <w:iCs/>
        </w:rPr>
        <w:t>încălcate</w:t>
      </w:r>
      <w:r w:rsidR="00007AB3">
        <w:rPr>
          <w:i/>
          <w:iCs/>
        </w:rPr>
        <w:t xml:space="preserve"> </w:t>
      </w:r>
      <w:r w:rsidRPr="002051CE">
        <w:rPr>
          <w:i/>
          <w:iCs/>
        </w:rPr>
        <w:t>și</w:t>
      </w:r>
      <w:r w:rsidR="00007AB3">
        <w:rPr>
          <w:i/>
          <w:iCs/>
        </w:rPr>
        <w:t xml:space="preserve"> </w:t>
      </w:r>
      <w:r w:rsidRPr="002051CE">
        <w:rPr>
          <w:i/>
          <w:iCs/>
        </w:rPr>
        <w:t>acestea</w:t>
      </w:r>
      <w:r w:rsidR="00007AB3">
        <w:rPr>
          <w:i/>
          <w:iCs/>
        </w:rPr>
        <w:t xml:space="preserve"> </w:t>
      </w:r>
      <w:r w:rsidRPr="002051CE">
        <w:rPr>
          <w:i/>
          <w:iCs/>
        </w:rPr>
        <w:t>suferă</w:t>
      </w:r>
      <w:r w:rsidR="00007AB3">
        <w:rPr>
          <w:i/>
          <w:iCs/>
        </w:rPr>
        <w:t xml:space="preserve"> </w:t>
      </w:r>
      <w:r w:rsidRPr="002051CE">
        <w:rPr>
          <w:i/>
          <w:iCs/>
        </w:rPr>
        <w:t>traume</w:t>
      </w:r>
      <w:r w:rsidR="00007AB3">
        <w:rPr>
          <w:i/>
          <w:iCs/>
        </w:rPr>
        <w:t xml:space="preserve"> </w:t>
      </w:r>
      <w:r w:rsidRPr="002051CE">
        <w:rPr>
          <w:i/>
          <w:iCs/>
        </w:rPr>
        <w:t>fizice</w:t>
      </w:r>
      <w:r w:rsidR="00007AB3">
        <w:rPr>
          <w:i/>
          <w:iCs/>
        </w:rPr>
        <w:t xml:space="preserve"> </w:t>
      </w:r>
      <w:r w:rsidRPr="002051CE">
        <w:rPr>
          <w:i/>
          <w:iCs/>
        </w:rPr>
        <w:t>și</w:t>
      </w:r>
      <w:r w:rsidR="00007AB3">
        <w:rPr>
          <w:i/>
          <w:iCs/>
        </w:rPr>
        <w:t xml:space="preserve"> </w:t>
      </w:r>
      <w:r w:rsidRPr="002051CE">
        <w:rPr>
          <w:i/>
          <w:iCs/>
        </w:rPr>
        <w:t>psihologice</w:t>
      </w:r>
      <w:r w:rsidR="00007AB3">
        <w:rPr>
          <w:i/>
          <w:iCs/>
        </w:rPr>
        <w:t xml:space="preserve"> </w:t>
      </w:r>
      <w:r w:rsidRPr="002051CE">
        <w:rPr>
          <w:i/>
          <w:iCs/>
        </w:rPr>
        <w:t>de</w:t>
      </w:r>
      <w:r w:rsidR="00007AB3">
        <w:rPr>
          <w:i/>
          <w:iCs/>
        </w:rPr>
        <w:t xml:space="preserve"> </w:t>
      </w:r>
      <w:r w:rsidRPr="002051CE">
        <w:rPr>
          <w:i/>
          <w:iCs/>
        </w:rPr>
        <w:t>durată.</w:t>
      </w:r>
      <w:r w:rsidR="00007AB3">
        <w:rPr>
          <w:i/>
          <w:iCs/>
        </w:rPr>
        <w:t xml:space="preserve"> </w:t>
      </w:r>
      <w:r w:rsidRPr="002051CE">
        <w:rPr>
          <w:i/>
          <w:iCs/>
        </w:rPr>
        <w:t>Pur</w:t>
      </w:r>
      <w:r w:rsidR="00007AB3">
        <w:rPr>
          <w:i/>
          <w:iCs/>
        </w:rPr>
        <w:t xml:space="preserve"> </w:t>
      </w:r>
      <w:r w:rsidRPr="002051CE">
        <w:rPr>
          <w:i/>
          <w:iCs/>
        </w:rPr>
        <w:t>și</w:t>
      </w:r>
      <w:r w:rsidR="00007AB3">
        <w:rPr>
          <w:i/>
          <w:iCs/>
        </w:rPr>
        <w:t xml:space="preserve"> </w:t>
      </w:r>
      <w:r w:rsidRPr="002051CE">
        <w:rPr>
          <w:i/>
          <w:iCs/>
        </w:rPr>
        <w:t>simplu,</w:t>
      </w:r>
      <w:r w:rsidR="00007AB3">
        <w:rPr>
          <w:i/>
          <w:iCs/>
        </w:rPr>
        <w:t xml:space="preserve"> </w:t>
      </w:r>
      <w:r w:rsidRPr="002051CE">
        <w:rPr>
          <w:i/>
          <w:iCs/>
        </w:rPr>
        <w:t>nu</w:t>
      </w:r>
      <w:r w:rsidR="00007AB3">
        <w:rPr>
          <w:i/>
          <w:iCs/>
        </w:rPr>
        <w:t xml:space="preserve"> </w:t>
      </w:r>
      <w:r w:rsidRPr="002051CE">
        <w:rPr>
          <w:i/>
          <w:iCs/>
        </w:rPr>
        <w:t>există</w:t>
      </w:r>
      <w:r w:rsidR="00007AB3">
        <w:rPr>
          <w:i/>
          <w:iCs/>
        </w:rPr>
        <w:t xml:space="preserve"> </w:t>
      </w:r>
      <w:r w:rsidRPr="002051CE">
        <w:rPr>
          <w:i/>
          <w:iCs/>
        </w:rPr>
        <w:t>nicio</w:t>
      </w:r>
      <w:r w:rsidR="00007AB3">
        <w:rPr>
          <w:i/>
          <w:iCs/>
        </w:rPr>
        <w:t xml:space="preserve"> </w:t>
      </w:r>
      <w:r w:rsidRPr="002051CE">
        <w:rPr>
          <w:i/>
          <w:iCs/>
        </w:rPr>
        <w:t>justificare</w:t>
      </w:r>
      <w:r w:rsidR="00007AB3">
        <w:rPr>
          <w:i/>
          <w:iCs/>
        </w:rPr>
        <w:t xml:space="preserve"> </w:t>
      </w:r>
      <w:r w:rsidRPr="002051CE">
        <w:rPr>
          <w:i/>
          <w:iCs/>
        </w:rPr>
        <w:t>pentru</w:t>
      </w:r>
      <w:r w:rsidR="00007AB3">
        <w:rPr>
          <w:i/>
          <w:iCs/>
        </w:rPr>
        <w:t xml:space="preserve"> </w:t>
      </w:r>
      <w:r w:rsidRPr="002051CE">
        <w:rPr>
          <w:i/>
          <w:iCs/>
        </w:rPr>
        <w:t>mutilarea</w:t>
      </w:r>
      <w:r w:rsidR="00007AB3">
        <w:rPr>
          <w:i/>
          <w:iCs/>
        </w:rPr>
        <w:t xml:space="preserve"> </w:t>
      </w:r>
      <w:r w:rsidRPr="002051CE">
        <w:rPr>
          <w:i/>
          <w:iCs/>
        </w:rPr>
        <w:t>genitală</w:t>
      </w:r>
      <w:r w:rsidR="00007AB3">
        <w:rPr>
          <w:i/>
          <w:iCs/>
        </w:rPr>
        <w:t xml:space="preserve"> </w:t>
      </w:r>
      <w:r w:rsidRPr="002051CE">
        <w:rPr>
          <w:i/>
          <w:iCs/>
        </w:rPr>
        <w:t>a</w:t>
      </w:r>
      <w:r w:rsidR="00007AB3">
        <w:rPr>
          <w:i/>
          <w:iCs/>
        </w:rPr>
        <w:t xml:space="preserve"> </w:t>
      </w:r>
      <w:r w:rsidRPr="002051CE">
        <w:rPr>
          <w:i/>
          <w:iCs/>
        </w:rPr>
        <w:t>femeilor.</w:t>
      </w:r>
    </w:p>
    <w:p w14:paraId="5CE231A2" w14:textId="28B7D629" w:rsidR="002051CE" w:rsidRPr="002051CE" w:rsidRDefault="002051CE" w:rsidP="002051CE">
      <w:r w:rsidRPr="002051CE">
        <w:rPr>
          <w:i/>
          <w:iCs/>
        </w:rPr>
        <w:t>Comunitățile,</w:t>
      </w:r>
      <w:r w:rsidR="00007AB3">
        <w:rPr>
          <w:i/>
          <w:iCs/>
        </w:rPr>
        <w:t xml:space="preserve"> </w:t>
      </w:r>
      <w:r w:rsidRPr="002051CE">
        <w:rPr>
          <w:i/>
          <w:iCs/>
        </w:rPr>
        <w:t>guvernele,</w:t>
      </w:r>
      <w:r w:rsidR="00007AB3">
        <w:rPr>
          <w:i/>
          <w:iCs/>
        </w:rPr>
        <w:t xml:space="preserve"> </w:t>
      </w:r>
      <w:r w:rsidRPr="002051CE">
        <w:rPr>
          <w:i/>
          <w:iCs/>
        </w:rPr>
        <w:t>organizațiile</w:t>
      </w:r>
      <w:r w:rsidR="00007AB3">
        <w:rPr>
          <w:i/>
          <w:iCs/>
        </w:rPr>
        <w:t xml:space="preserve"> </w:t>
      </w:r>
      <w:r w:rsidRPr="002051CE">
        <w:rPr>
          <w:i/>
          <w:iCs/>
        </w:rPr>
        <w:t>și</w:t>
      </w:r>
      <w:r w:rsidR="00007AB3">
        <w:rPr>
          <w:i/>
          <w:iCs/>
        </w:rPr>
        <w:t xml:space="preserve"> </w:t>
      </w:r>
      <w:r w:rsidRPr="002051CE">
        <w:rPr>
          <w:i/>
          <w:iCs/>
        </w:rPr>
        <w:t>partenerii</w:t>
      </w:r>
      <w:r w:rsidR="00007AB3">
        <w:rPr>
          <w:i/>
          <w:iCs/>
        </w:rPr>
        <w:t xml:space="preserve"> </w:t>
      </w:r>
      <w:r w:rsidRPr="002051CE">
        <w:rPr>
          <w:i/>
          <w:iCs/>
        </w:rPr>
        <w:t>internaționali</w:t>
      </w:r>
      <w:r w:rsidR="00007AB3">
        <w:rPr>
          <w:i/>
          <w:iCs/>
        </w:rPr>
        <w:t xml:space="preserve"> </w:t>
      </w:r>
      <w:r w:rsidRPr="002051CE">
        <w:rPr>
          <w:i/>
          <w:iCs/>
        </w:rPr>
        <w:t>trebuie</w:t>
      </w:r>
      <w:r w:rsidR="00007AB3">
        <w:rPr>
          <w:i/>
          <w:iCs/>
        </w:rPr>
        <w:t xml:space="preserve"> </w:t>
      </w:r>
      <w:r w:rsidRPr="002051CE">
        <w:rPr>
          <w:i/>
          <w:iCs/>
        </w:rPr>
        <w:t>să</w:t>
      </w:r>
      <w:r w:rsidR="00007AB3">
        <w:rPr>
          <w:i/>
          <w:iCs/>
        </w:rPr>
        <w:t xml:space="preserve"> </w:t>
      </w:r>
      <w:r w:rsidRPr="002051CE">
        <w:rPr>
          <w:i/>
          <w:iCs/>
        </w:rPr>
        <w:t>se</w:t>
      </w:r>
      <w:r w:rsidR="00007AB3">
        <w:rPr>
          <w:i/>
          <w:iCs/>
        </w:rPr>
        <w:t xml:space="preserve"> </w:t>
      </w:r>
      <w:r w:rsidRPr="002051CE">
        <w:rPr>
          <w:i/>
          <w:iCs/>
        </w:rPr>
        <w:t>unească</w:t>
      </w:r>
      <w:r w:rsidR="00007AB3">
        <w:rPr>
          <w:i/>
          <w:iCs/>
        </w:rPr>
        <w:t xml:space="preserve"> </w:t>
      </w:r>
      <w:r w:rsidRPr="002051CE">
        <w:rPr>
          <w:i/>
          <w:iCs/>
        </w:rPr>
        <w:t>pentru</w:t>
      </w:r>
      <w:r w:rsidR="00007AB3">
        <w:rPr>
          <w:i/>
          <w:iCs/>
        </w:rPr>
        <w:t xml:space="preserve"> </w:t>
      </w:r>
      <w:r w:rsidRPr="002051CE">
        <w:rPr>
          <w:i/>
          <w:iCs/>
        </w:rPr>
        <w:t>a</w:t>
      </w:r>
      <w:r w:rsidR="00007AB3">
        <w:rPr>
          <w:i/>
          <w:iCs/>
        </w:rPr>
        <w:t xml:space="preserve"> </w:t>
      </w:r>
      <w:r w:rsidRPr="002051CE">
        <w:rPr>
          <w:i/>
          <w:iCs/>
        </w:rPr>
        <w:t>proteja</w:t>
      </w:r>
      <w:r w:rsidR="00007AB3">
        <w:rPr>
          <w:i/>
          <w:iCs/>
        </w:rPr>
        <w:t xml:space="preserve"> </w:t>
      </w:r>
      <w:r w:rsidRPr="002051CE">
        <w:rPr>
          <w:i/>
          <w:iCs/>
        </w:rPr>
        <w:t>drepturile</w:t>
      </w:r>
      <w:r w:rsidR="00007AB3">
        <w:rPr>
          <w:i/>
          <w:iCs/>
        </w:rPr>
        <w:t xml:space="preserve"> </w:t>
      </w:r>
      <w:r w:rsidRPr="002051CE">
        <w:rPr>
          <w:i/>
          <w:iCs/>
        </w:rPr>
        <w:t>omului,</w:t>
      </w:r>
      <w:r w:rsidR="00007AB3">
        <w:rPr>
          <w:i/>
          <w:iCs/>
        </w:rPr>
        <w:t xml:space="preserve"> </w:t>
      </w:r>
      <w:r w:rsidRPr="002051CE">
        <w:rPr>
          <w:i/>
          <w:iCs/>
        </w:rPr>
        <w:t>demnitatea</w:t>
      </w:r>
      <w:r w:rsidR="00007AB3">
        <w:rPr>
          <w:i/>
          <w:iCs/>
        </w:rPr>
        <w:t xml:space="preserve"> </w:t>
      </w:r>
      <w:r w:rsidRPr="002051CE">
        <w:rPr>
          <w:i/>
          <w:iCs/>
        </w:rPr>
        <w:t>și</w:t>
      </w:r>
      <w:r w:rsidR="00007AB3">
        <w:rPr>
          <w:i/>
          <w:iCs/>
        </w:rPr>
        <w:t xml:space="preserve"> </w:t>
      </w:r>
      <w:r w:rsidRPr="002051CE">
        <w:rPr>
          <w:i/>
          <w:iCs/>
        </w:rPr>
        <w:t>sănătatea</w:t>
      </w:r>
      <w:r w:rsidR="00007AB3">
        <w:rPr>
          <w:i/>
          <w:iCs/>
        </w:rPr>
        <w:t xml:space="preserve"> </w:t>
      </w:r>
      <w:r w:rsidRPr="002051CE">
        <w:rPr>
          <w:i/>
          <w:iCs/>
        </w:rPr>
        <w:t>femeilor</w:t>
      </w:r>
      <w:r w:rsidR="00007AB3">
        <w:rPr>
          <w:i/>
          <w:iCs/>
        </w:rPr>
        <w:t xml:space="preserve"> </w:t>
      </w:r>
      <w:r w:rsidRPr="002051CE">
        <w:rPr>
          <w:i/>
          <w:iCs/>
        </w:rPr>
        <w:t>și</w:t>
      </w:r>
      <w:r w:rsidR="00007AB3">
        <w:rPr>
          <w:i/>
          <w:iCs/>
        </w:rPr>
        <w:t xml:space="preserve"> </w:t>
      </w:r>
      <w:r w:rsidRPr="002051CE">
        <w:rPr>
          <w:i/>
          <w:iCs/>
        </w:rPr>
        <w:t>fetelor.</w:t>
      </w:r>
      <w:r w:rsidR="00007AB3">
        <w:rPr>
          <w:i/>
          <w:iCs/>
        </w:rPr>
        <w:t xml:space="preserve"> </w:t>
      </w:r>
      <w:r w:rsidRPr="002051CE">
        <w:rPr>
          <w:i/>
          <w:iCs/>
        </w:rPr>
        <w:t>Uniunea</w:t>
      </w:r>
      <w:r w:rsidR="00007AB3">
        <w:rPr>
          <w:i/>
          <w:iCs/>
        </w:rPr>
        <w:t xml:space="preserve"> </w:t>
      </w:r>
      <w:r w:rsidRPr="002051CE">
        <w:rPr>
          <w:i/>
          <w:iCs/>
        </w:rPr>
        <w:t>Europeană</w:t>
      </w:r>
      <w:r w:rsidR="00007AB3">
        <w:rPr>
          <w:i/>
          <w:iCs/>
        </w:rPr>
        <w:t xml:space="preserve"> </w:t>
      </w:r>
      <w:r w:rsidRPr="002051CE">
        <w:rPr>
          <w:i/>
          <w:iCs/>
        </w:rPr>
        <w:t>va</w:t>
      </w:r>
      <w:r w:rsidR="00007AB3">
        <w:rPr>
          <w:i/>
          <w:iCs/>
        </w:rPr>
        <w:t xml:space="preserve"> </w:t>
      </w:r>
      <w:r w:rsidRPr="002051CE">
        <w:rPr>
          <w:i/>
          <w:iCs/>
        </w:rPr>
        <w:t>continua</w:t>
      </w:r>
      <w:r w:rsidR="00007AB3">
        <w:rPr>
          <w:i/>
          <w:iCs/>
        </w:rPr>
        <w:t xml:space="preserve"> </w:t>
      </w:r>
      <w:r w:rsidRPr="002051CE">
        <w:rPr>
          <w:i/>
          <w:iCs/>
        </w:rPr>
        <w:t>să</w:t>
      </w:r>
      <w:r w:rsidR="00007AB3">
        <w:rPr>
          <w:i/>
          <w:iCs/>
        </w:rPr>
        <w:t xml:space="preserve"> </w:t>
      </w:r>
      <w:r w:rsidRPr="002051CE">
        <w:rPr>
          <w:i/>
          <w:iCs/>
        </w:rPr>
        <w:t>coopereze</w:t>
      </w:r>
      <w:r w:rsidR="00007AB3">
        <w:rPr>
          <w:i/>
          <w:iCs/>
        </w:rPr>
        <w:t xml:space="preserve"> </w:t>
      </w:r>
      <w:r w:rsidRPr="002051CE">
        <w:rPr>
          <w:i/>
          <w:iCs/>
        </w:rPr>
        <w:t>cu</w:t>
      </w:r>
      <w:r w:rsidR="00007AB3">
        <w:rPr>
          <w:i/>
          <w:iCs/>
        </w:rPr>
        <w:t xml:space="preserve"> </w:t>
      </w:r>
      <w:r w:rsidRPr="002051CE">
        <w:rPr>
          <w:i/>
          <w:iCs/>
        </w:rPr>
        <w:t>partenerii</w:t>
      </w:r>
      <w:r w:rsidR="00007AB3">
        <w:rPr>
          <w:i/>
          <w:iCs/>
        </w:rPr>
        <w:t xml:space="preserve"> </w:t>
      </w:r>
      <w:r w:rsidRPr="002051CE">
        <w:rPr>
          <w:i/>
          <w:iCs/>
        </w:rPr>
        <w:t>internaționali,</w:t>
      </w:r>
      <w:r w:rsidR="00007AB3">
        <w:rPr>
          <w:i/>
          <w:iCs/>
        </w:rPr>
        <w:t xml:space="preserve"> </w:t>
      </w:r>
      <w:r w:rsidRPr="002051CE">
        <w:rPr>
          <w:i/>
          <w:iCs/>
        </w:rPr>
        <w:t>cu</w:t>
      </w:r>
      <w:r w:rsidR="00007AB3">
        <w:rPr>
          <w:i/>
          <w:iCs/>
        </w:rPr>
        <w:t xml:space="preserve"> </w:t>
      </w:r>
      <w:r w:rsidRPr="002051CE">
        <w:rPr>
          <w:i/>
          <w:iCs/>
        </w:rPr>
        <w:t>toleranță</w:t>
      </w:r>
      <w:r w:rsidR="00007AB3">
        <w:rPr>
          <w:i/>
          <w:iCs/>
        </w:rPr>
        <w:t xml:space="preserve"> </w:t>
      </w:r>
      <w:r w:rsidRPr="002051CE">
        <w:rPr>
          <w:i/>
          <w:iCs/>
        </w:rPr>
        <w:t>zero</w:t>
      </w:r>
      <w:r w:rsidR="00007AB3">
        <w:rPr>
          <w:i/>
          <w:iCs/>
        </w:rPr>
        <w:t xml:space="preserve"> </w:t>
      </w:r>
      <w:r w:rsidRPr="002051CE">
        <w:rPr>
          <w:i/>
          <w:iCs/>
        </w:rPr>
        <w:t>față</w:t>
      </w:r>
      <w:r w:rsidR="00007AB3">
        <w:rPr>
          <w:i/>
          <w:iCs/>
        </w:rPr>
        <w:t xml:space="preserve"> </w:t>
      </w:r>
      <w:r w:rsidRPr="002051CE">
        <w:rPr>
          <w:i/>
          <w:iCs/>
        </w:rPr>
        <w:t>de</w:t>
      </w:r>
      <w:r w:rsidR="00007AB3">
        <w:rPr>
          <w:i/>
          <w:iCs/>
        </w:rPr>
        <w:t xml:space="preserve"> </w:t>
      </w:r>
      <w:r w:rsidRPr="002051CE">
        <w:rPr>
          <w:i/>
          <w:iCs/>
        </w:rPr>
        <w:t>mutilarea</w:t>
      </w:r>
      <w:r w:rsidR="00007AB3">
        <w:rPr>
          <w:i/>
          <w:iCs/>
        </w:rPr>
        <w:t xml:space="preserve"> </w:t>
      </w:r>
      <w:r w:rsidRPr="002051CE">
        <w:rPr>
          <w:i/>
          <w:iCs/>
        </w:rPr>
        <w:t>genitală</w:t>
      </w:r>
      <w:r w:rsidR="00007AB3">
        <w:rPr>
          <w:i/>
          <w:iCs/>
        </w:rPr>
        <w:t xml:space="preserve"> </w:t>
      </w:r>
      <w:r w:rsidRPr="002051CE">
        <w:rPr>
          <w:i/>
          <w:iCs/>
        </w:rPr>
        <w:t>a</w:t>
      </w:r>
      <w:r w:rsidR="00007AB3">
        <w:rPr>
          <w:i/>
          <w:iCs/>
        </w:rPr>
        <w:t xml:space="preserve"> </w:t>
      </w:r>
      <w:r w:rsidRPr="002051CE">
        <w:rPr>
          <w:i/>
          <w:iCs/>
        </w:rPr>
        <w:t>femeilor,</w:t>
      </w:r>
      <w:r w:rsidR="00007AB3">
        <w:rPr>
          <w:i/>
          <w:iCs/>
        </w:rPr>
        <w:t xml:space="preserve"> </w:t>
      </w:r>
      <w:r w:rsidRPr="002051CE">
        <w:rPr>
          <w:i/>
          <w:iCs/>
        </w:rPr>
        <w:t>pentru</w:t>
      </w:r>
      <w:r w:rsidR="00007AB3">
        <w:rPr>
          <w:i/>
          <w:iCs/>
        </w:rPr>
        <w:t xml:space="preserve"> </w:t>
      </w:r>
      <w:r w:rsidRPr="002051CE">
        <w:rPr>
          <w:i/>
          <w:iCs/>
        </w:rPr>
        <w:t>a</w:t>
      </w:r>
      <w:r w:rsidR="00007AB3">
        <w:rPr>
          <w:i/>
          <w:iCs/>
        </w:rPr>
        <w:t xml:space="preserve"> </w:t>
      </w:r>
      <w:r w:rsidRPr="002051CE">
        <w:rPr>
          <w:i/>
          <w:iCs/>
        </w:rPr>
        <w:t>depune</w:t>
      </w:r>
      <w:r w:rsidR="00007AB3">
        <w:rPr>
          <w:i/>
          <w:iCs/>
        </w:rPr>
        <w:t xml:space="preserve"> </w:t>
      </w:r>
      <w:r w:rsidRPr="002051CE">
        <w:rPr>
          <w:i/>
          <w:iCs/>
        </w:rPr>
        <w:t>eforturi</w:t>
      </w:r>
      <w:r w:rsidR="00007AB3">
        <w:rPr>
          <w:i/>
          <w:iCs/>
        </w:rPr>
        <w:t xml:space="preserve"> </w:t>
      </w:r>
      <w:r w:rsidRPr="002051CE">
        <w:rPr>
          <w:i/>
          <w:iCs/>
        </w:rPr>
        <w:t>astfel</w:t>
      </w:r>
      <w:r w:rsidR="00007AB3">
        <w:rPr>
          <w:i/>
          <w:iCs/>
        </w:rPr>
        <w:t xml:space="preserve"> </w:t>
      </w:r>
      <w:r w:rsidRPr="002051CE">
        <w:rPr>
          <w:i/>
          <w:iCs/>
        </w:rPr>
        <w:t>încât</w:t>
      </w:r>
      <w:r w:rsidR="00007AB3">
        <w:rPr>
          <w:i/>
          <w:iCs/>
        </w:rPr>
        <w:t xml:space="preserve"> </w:t>
      </w:r>
      <w:r w:rsidRPr="002051CE">
        <w:rPr>
          <w:i/>
          <w:iCs/>
        </w:rPr>
        <w:t>nicio</w:t>
      </w:r>
      <w:r w:rsidR="00007AB3">
        <w:rPr>
          <w:i/>
          <w:iCs/>
        </w:rPr>
        <w:t xml:space="preserve"> </w:t>
      </w:r>
      <w:r w:rsidRPr="002051CE">
        <w:rPr>
          <w:i/>
          <w:iCs/>
        </w:rPr>
        <w:t>fată</w:t>
      </w:r>
      <w:r w:rsidR="00007AB3">
        <w:rPr>
          <w:i/>
          <w:iCs/>
        </w:rPr>
        <w:t xml:space="preserve"> </w:t>
      </w:r>
      <w:r w:rsidRPr="002051CE">
        <w:rPr>
          <w:i/>
          <w:iCs/>
        </w:rPr>
        <w:t>și</w:t>
      </w:r>
      <w:r w:rsidR="00007AB3">
        <w:rPr>
          <w:i/>
          <w:iCs/>
        </w:rPr>
        <w:t xml:space="preserve"> </w:t>
      </w:r>
      <w:r w:rsidRPr="002051CE">
        <w:rPr>
          <w:i/>
          <w:iCs/>
        </w:rPr>
        <w:t>nicio</w:t>
      </w:r>
      <w:r w:rsidR="00007AB3">
        <w:rPr>
          <w:i/>
          <w:iCs/>
        </w:rPr>
        <w:t xml:space="preserve"> </w:t>
      </w:r>
      <w:r w:rsidRPr="002051CE">
        <w:rPr>
          <w:i/>
          <w:iCs/>
        </w:rPr>
        <w:t>femeie</w:t>
      </w:r>
      <w:r w:rsidR="00007AB3">
        <w:rPr>
          <w:i/>
          <w:iCs/>
        </w:rPr>
        <w:t xml:space="preserve"> </w:t>
      </w:r>
      <w:r w:rsidRPr="002051CE">
        <w:rPr>
          <w:i/>
          <w:iCs/>
        </w:rPr>
        <w:t>să</w:t>
      </w:r>
      <w:r w:rsidR="00007AB3">
        <w:rPr>
          <w:i/>
          <w:iCs/>
        </w:rPr>
        <w:t xml:space="preserve"> </w:t>
      </w:r>
      <w:r w:rsidRPr="002051CE">
        <w:rPr>
          <w:i/>
          <w:iCs/>
        </w:rPr>
        <w:t>nu</w:t>
      </w:r>
      <w:r w:rsidR="00007AB3">
        <w:rPr>
          <w:i/>
          <w:iCs/>
        </w:rPr>
        <w:t xml:space="preserve"> </w:t>
      </w:r>
      <w:r w:rsidRPr="002051CE">
        <w:rPr>
          <w:i/>
          <w:iCs/>
        </w:rPr>
        <w:t>fie</w:t>
      </w:r>
      <w:r w:rsidR="00007AB3">
        <w:rPr>
          <w:i/>
          <w:iCs/>
        </w:rPr>
        <w:t xml:space="preserve"> </w:t>
      </w:r>
      <w:r w:rsidRPr="002051CE">
        <w:rPr>
          <w:i/>
          <w:iCs/>
        </w:rPr>
        <w:t>supusă</w:t>
      </w:r>
      <w:r w:rsidR="00007AB3">
        <w:rPr>
          <w:i/>
          <w:iCs/>
        </w:rPr>
        <w:t xml:space="preserve"> </w:t>
      </w:r>
      <w:r w:rsidRPr="002051CE">
        <w:rPr>
          <w:i/>
          <w:iCs/>
        </w:rPr>
        <w:t>niciunei</w:t>
      </w:r>
      <w:r w:rsidR="00007AB3">
        <w:rPr>
          <w:i/>
          <w:iCs/>
        </w:rPr>
        <w:t xml:space="preserve"> </w:t>
      </w:r>
      <w:r w:rsidRPr="002051CE">
        <w:rPr>
          <w:i/>
          <w:iCs/>
        </w:rPr>
        <w:t>forme</w:t>
      </w:r>
      <w:r w:rsidR="00007AB3">
        <w:rPr>
          <w:i/>
          <w:iCs/>
        </w:rPr>
        <w:t xml:space="preserve"> </w:t>
      </w:r>
      <w:r w:rsidRPr="002051CE">
        <w:rPr>
          <w:i/>
          <w:iCs/>
        </w:rPr>
        <w:t>de</w:t>
      </w:r>
      <w:r w:rsidR="00007AB3">
        <w:rPr>
          <w:i/>
          <w:iCs/>
        </w:rPr>
        <w:t xml:space="preserve"> </w:t>
      </w:r>
      <w:r w:rsidRPr="002051CE">
        <w:rPr>
          <w:i/>
          <w:iCs/>
        </w:rPr>
        <w:t>violență.</w:t>
      </w:r>
    </w:p>
    <w:p w14:paraId="6C96EEE3" w14:textId="1BB4C666" w:rsidR="002051CE" w:rsidRPr="002051CE" w:rsidRDefault="002051CE" w:rsidP="002051CE">
      <w:r w:rsidRPr="002051CE">
        <w:rPr>
          <w:i/>
          <w:iCs/>
        </w:rPr>
        <w:t>Anul</w:t>
      </w:r>
      <w:r w:rsidR="00007AB3">
        <w:rPr>
          <w:i/>
          <w:iCs/>
        </w:rPr>
        <w:t xml:space="preserve"> </w:t>
      </w:r>
      <w:r w:rsidRPr="002051CE">
        <w:rPr>
          <w:i/>
          <w:iCs/>
        </w:rPr>
        <w:t>trecut,</w:t>
      </w:r>
      <w:r w:rsidR="00007AB3">
        <w:rPr>
          <w:i/>
          <w:iCs/>
        </w:rPr>
        <w:t xml:space="preserve"> </w:t>
      </w:r>
      <w:r w:rsidRPr="002051CE">
        <w:rPr>
          <w:i/>
          <w:iCs/>
        </w:rPr>
        <w:t>Uniunea</w:t>
      </w:r>
      <w:r w:rsidR="00007AB3">
        <w:rPr>
          <w:i/>
          <w:iCs/>
        </w:rPr>
        <w:t xml:space="preserve"> </w:t>
      </w:r>
      <w:r w:rsidRPr="002051CE">
        <w:rPr>
          <w:i/>
          <w:iCs/>
        </w:rPr>
        <w:t>Europeană</w:t>
      </w:r>
      <w:r w:rsidR="00007AB3">
        <w:rPr>
          <w:i/>
          <w:iCs/>
        </w:rPr>
        <w:t xml:space="preserve"> </w:t>
      </w:r>
      <w:r w:rsidRPr="002051CE">
        <w:rPr>
          <w:i/>
          <w:iCs/>
        </w:rPr>
        <w:t>a</w:t>
      </w:r>
      <w:r w:rsidR="00007AB3">
        <w:rPr>
          <w:i/>
          <w:iCs/>
        </w:rPr>
        <w:t xml:space="preserve"> </w:t>
      </w:r>
      <w:r w:rsidRPr="002051CE">
        <w:rPr>
          <w:i/>
          <w:iCs/>
        </w:rPr>
        <w:t>ratificat</w:t>
      </w:r>
      <w:r w:rsidR="00007AB3">
        <w:rPr>
          <w:i/>
          <w:iCs/>
        </w:rPr>
        <w:t xml:space="preserve"> </w:t>
      </w:r>
      <w:r w:rsidRPr="002051CE">
        <w:rPr>
          <w:i/>
          <w:iCs/>
        </w:rPr>
        <w:t>Convenția</w:t>
      </w:r>
      <w:r w:rsidR="00007AB3">
        <w:rPr>
          <w:i/>
          <w:iCs/>
        </w:rPr>
        <w:t xml:space="preserve"> </w:t>
      </w:r>
      <w:r w:rsidRPr="002051CE">
        <w:rPr>
          <w:i/>
          <w:iCs/>
        </w:rPr>
        <w:t>de</w:t>
      </w:r>
      <w:r w:rsidR="00007AB3">
        <w:rPr>
          <w:i/>
          <w:iCs/>
        </w:rPr>
        <w:t xml:space="preserve"> </w:t>
      </w:r>
      <w:r w:rsidRPr="002051CE">
        <w:rPr>
          <w:i/>
          <w:iCs/>
        </w:rPr>
        <w:t>la</w:t>
      </w:r>
      <w:r w:rsidR="00007AB3">
        <w:rPr>
          <w:i/>
          <w:iCs/>
        </w:rPr>
        <w:t xml:space="preserve"> </w:t>
      </w:r>
      <w:r w:rsidRPr="002051CE">
        <w:rPr>
          <w:i/>
          <w:iCs/>
        </w:rPr>
        <w:t>Istanbul.</w:t>
      </w:r>
      <w:r w:rsidR="00007AB3">
        <w:rPr>
          <w:i/>
          <w:iCs/>
        </w:rPr>
        <w:t xml:space="preserve"> </w:t>
      </w:r>
      <w:r w:rsidRPr="002051CE">
        <w:rPr>
          <w:i/>
          <w:iCs/>
        </w:rPr>
        <w:t>Acesta</w:t>
      </w:r>
      <w:r w:rsidR="00007AB3">
        <w:rPr>
          <w:i/>
          <w:iCs/>
        </w:rPr>
        <w:t xml:space="preserve"> </w:t>
      </w:r>
      <w:r w:rsidRPr="002051CE">
        <w:rPr>
          <w:i/>
          <w:iCs/>
        </w:rPr>
        <w:t>este</w:t>
      </w:r>
      <w:r w:rsidR="00007AB3">
        <w:rPr>
          <w:i/>
          <w:iCs/>
        </w:rPr>
        <w:t xml:space="preserve"> </w:t>
      </w:r>
      <w:r w:rsidRPr="002051CE">
        <w:rPr>
          <w:i/>
          <w:iCs/>
        </w:rPr>
        <w:t>un</w:t>
      </w:r>
      <w:r w:rsidR="00007AB3">
        <w:rPr>
          <w:i/>
          <w:iCs/>
        </w:rPr>
        <w:t xml:space="preserve"> </w:t>
      </w:r>
      <w:r w:rsidRPr="002051CE">
        <w:rPr>
          <w:i/>
          <w:iCs/>
        </w:rPr>
        <w:t>pas</w:t>
      </w:r>
      <w:r w:rsidR="00007AB3">
        <w:rPr>
          <w:i/>
          <w:iCs/>
        </w:rPr>
        <w:t xml:space="preserve"> </w:t>
      </w:r>
      <w:r w:rsidRPr="002051CE">
        <w:rPr>
          <w:i/>
          <w:iCs/>
        </w:rPr>
        <w:t>crucial</w:t>
      </w:r>
      <w:r w:rsidR="00007AB3">
        <w:rPr>
          <w:i/>
          <w:iCs/>
        </w:rPr>
        <w:t xml:space="preserve"> </w:t>
      </w:r>
      <w:r w:rsidRPr="002051CE">
        <w:rPr>
          <w:i/>
          <w:iCs/>
        </w:rPr>
        <w:t>care</w:t>
      </w:r>
      <w:r w:rsidR="00007AB3">
        <w:rPr>
          <w:i/>
          <w:iCs/>
        </w:rPr>
        <w:t xml:space="preserve"> </w:t>
      </w:r>
      <w:r w:rsidRPr="002051CE">
        <w:rPr>
          <w:i/>
          <w:iCs/>
        </w:rPr>
        <w:t>subliniază</w:t>
      </w:r>
      <w:r w:rsidR="00007AB3">
        <w:rPr>
          <w:i/>
          <w:iCs/>
        </w:rPr>
        <w:t xml:space="preserve"> </w:t>
      </w:r>
      <w:r w:rsidRPr="002051CE">
        <w:rPr>
          <w:i/>
          <w:iCs/>
        </w:rPr>
        <w:t>faptul</w:t>
      </w:r>
      <w:r w:rsidR="00007AB3">
        <w:rPr>
          <w:i/>
          <w:iCs/>
        </w:rPr>
        <w:t xml:space="preserve"> </w:t>
      </w:r>
      <w:r w:rsidRPr="002051CE">
        <w:rPr>
          <w:i/>
          <w:iCs/>
        </w:rPr>
        <w:t>că</w:t>
      </w:r>
      <w:r w:rsidR="00007AB3">
        <w:rPr>
          <w:i/>
          <w:iCs/>
        </w:rPr>
        <w:t xml:space="preserve"> </w:t>
      </w:r>
      <w:r w:rsidRPr="002051CE">
        <w:rPr>
          <w:i/>
          <w:iCs/>
        </w:rPr>
        <w:t>violența</w:t>
      </w:r>
      <w:r w:rsidR="00007AB3">
        <w:rPr>
          <w:i/>
          <w:iCs/>
        </w:rPr>
        <w:t xml:space="preserve"> </w:t>
      </w:r>
      <w:r w:rsidRPr="002051CE">
        <w:rPr>
          <w:i/>
          <w:iCs/>
        </w:rPr>
        <w:t>împotriva</w:t>
      </w:r>
      <w:r w:rsidR="00007AB3">
        <w:rPr>
          <w:i/>
          <w:iCs/>
        </w:rPr>
        <w:t xml:space="preserve"> </w:t>
      </w:r>
      <w:r w:rsidRPr="002051CE">
        <w:rPr>
          <w:i/>
          <w:iCs/>
        </w:rPr>
        <w:t>femeilor</w:t>
      </w:r>
      <w:r w:rsidR="00007AB3">
        <w:rPr>
          <w:i/>
          <w:iCs/>
        </w:rPr>
        <w:t xml:space="preserve"> </w:t>
      </w:r>
      <w:r w:rsidRPr="002051CE">
        <w:rPr>
          <w:i/>
          <w:iCs/>
        </w:rPr>
        <w:t>este</w:t>
      </w:r>
      <w:r w:rsidR="00007AB3">
        <w:rPr>
          <w:i/>
          <w:iCs/>
        </w:rPr>
        <w:t xml:space="preserve"> </w:t>
      </w:r>
      <w:r w:rsidRPr="002051CE">
        <w:rPr>
          <w:i/>
          <w:iCs/>
        </w:rPr>
        <w:t>o</w:t>
      </w:r>
      <w:r w:rsidR="00007AB3">
        <w:rPr>
          <w:i/>
          <w:iCs/>
        </w:rPr>
        <w:t xml:space="preserve"> </w:t>
      </w:r>
      <w:r w:rsidRPr="002051CE">
        <w:rPr>
          <w:i/>
          <w:iCs/>
        </w:rPr>
        <w:t>încălcare</w:t>
      </w:r>
      <w:r w:rsidR="00007AB3">
        <w:rPr>
          <w:i/>
          <w:iCs/>
        </w:rPr>
        <w:t xml:space="preserve"> </w:t>
      </w:r>
      <w:r w:rsidRPr="002051CE">
        <w:rPr>
          <w:i/>
          <w:iCs/>
        </w:rPr>
        <w:t>a</w:t>
      </w:r>
      <w:r w:rsidR="00007AB3">
        <w:rPr>
          <w:i/>
          <w:iCs/>
        </w:rPr>
        <w:t xml:space="preserve"> </w:t>
      </w:r>
      <w:r w:rsidRPr="002051CE">
        <w:rPr>
          <w:i/>
          <w:iCs/>
        </w:rPr>
        <w:t>drepturilor</w:t>
      </w:r>
      <w:r w:rsidR="00007AB3">
        <w:rPr>
          <w:i/>
          <w:iCs/>
        </w:rPr>
        <w:t xml:space="preserve"> </w:t>
      </w:r>
      <w:r w:rsidRPr="002051CE">
        <w:rPr>
          <w:i/>
          <w:iCs/>
        </w:rPr>
        <w:t>omului.</w:t>
      </w:r>
      <w:r w:rsidR="00007AB3">
        <w:rPr>
          <w:i/>
          <w:iCs/>
        </w:rPr>
        <w:t xml:space="preserve"> </w:t>
      </w:r>
      <w:r w:rsidRPr="002051CE">
        <w:rPr>
          <w:i/>
          <w:iCs/>
        </w:rPr>
        <w:t>Un</w:t>
      </w:r>
      <w:r w:rsidR="00007AB3">
        <w:rPr>
          <w:i/>
          <w:iCs/>
        </w:rPr>
        <w:t xml:space="preserve"> </w:t>
      </w:r>
      <w:r w:rsidRPr="002051CE">
        <w:rPr>
          <w:i/>
          <w:iCs/>
        </w:rPr>
        <w:t>alt</w:t>
      </w:r>
      <w:r w:rsidR="00007AB3">
        <w:rPr>
          <w:i/>
          <w:iCs/>
        </w:rPr>
        <w:t xml:space="preserve"> </w:t>
      </w:r>
      <w:r w:rsidRPr="002051CE">
        <w:rPr>
          <w:i/>
          <w:iCs/>
        </w:rPr>
        <w:t>pas</w:t>
      </w:r>
      <w:r w:rsidR="00007AB3">
        <w:rPr>
          <w:i/>
          <w:iCs/>
        </w:rPr>
        <w:t xml:space="preserve"> </w:t>
      </w:r>
      <w:r w:rsidRPr="002051CE">
        <w:rPr>
          <w:i/>
          <w:iCs/>
        </w:rPr>
        <w:t>important</w:t>
      </w:r>
      <w:r w:rsidR="00007AB3">
        <w:rPr>
          <w:i/>
          <w:iCs/>
        </w:rPr>
        <w:t xml:space="preserve"> </w:t>
      </w:r>
      <w:r w:rsidRPr="002051CE">
        <w:rPr>
          <w:i/>
          <w:iCs/>
        </w:rPr>
        <w:t>va</w:t>
      </w:r>
      <w:r w:rsidR="00007AB3">
        <w:rPr>
          <w:i/>
          <w:iCs/>
        </w:rPr>
        <w:t xml:space="preserve"> </w:t>
      </w:r>
      <w:r w:rsidRPr="002051CE">
        <w:rPr>
          <w:i/>
          <w:iCs/>
        </w:rPr>
        <w:t>fi</w:t>
      </w:r>
      <w:r w:rsidR="00007AB3">
        <w:rPr>
          <w:i/>
          <w:iCs/>
        </w:rPr>
        <w:t xml:space="preserve"> </w:t>
      </w:r>
      <w:r w:rsidRPr="002051CE">
        <w:rPr>
          <w:i/>
          <w:iCs/>
        </w:rPr>
        <w:t>consacrarea</w:t>
      </w:r>
      <w:r w:rsidR="00007AB3">
        <w:rPr>
          <w:i/>
          <w:iCs/>
        </w:rPr>
        <w:t xml:space="preserve"> </w:t>
      </w:r>
      <w:r w:rsidRPr="002051CE">
        <w:rPr>
          <w:i/>
          <w:iCs/>
        </w:rPr>
        <w:t>incriminării</w:t>
      </w:r>
      <w:r w:rsidR="00007AB3">
        <w:rPr>
          <w:i/>
          <w:iCs/>
        </w:rPr>
        <w:t xml:space="preserve"> </w:t>
      </w:r>
      <w:r w:rsidRPr="002051CE">
        <w:rPr>
          <w:i/>
          <w:iCs/>
        </w:rPr>
        <w:t>efective</w:t>
      </w:r>
      <w:r w:rsidR="00007AB3">
        <w:rPr>
          <w:i/>
          <w:iCs/>
        </w:rPr>
        <w:t xml:space="preserve"> </w:t>
      </w:r>
      <w:r w:rsidRPr="002051CE">
        <w:rPr>
          <w:i/>
          <w:iCs/>
        </w:rPr>
        <w:t>a</w:t>
      </w:r>
      <w:r w:rsidR="00007AB3">
        <w:rPr>
          <w:i/>
          <w:iCs/>
        </w:rPr>
        <w:t xml:space="preserve"> </w:t>
      </w:r>
      <w:r w:rsidRPr="002051CE">
        <w:rPr>
          <w:i/>
          <w:iCs/>
        </w:rPr>
        <w:t>mutilării</w:t>
      </w:r>
      <w:r w:rsidR="00007AB3">
        <w:rPr>
          <w:i/>
          <w:iCs/>
        </w:rPr>
        <w:t xml:space="preserve"> </w:t>
      </w:r>
      <w:r w:rsidRPr="002051CE">
        <w:rPr>
          <w:i/>
          <w:iCs/>
        </w:rPr>
        <w:t>genitale</w:t>
      </w:r>
      <w:r w:rsidR="00007AB3">
        <w:rPr>
          <w:i/>
          <w:iCs/>
        </w:rPr>
        <w:t xml:space="preserve"> </w:t>
      </w:r>
      <w:r w:rsidRPr="002051CE">
        <w:rPr>
          <w:i/>
          <w:iCs/>
        </w:rPr>
        <w:t>a</w:t>
      </w:r>
      <w:r w:rsidR="00007AB3">
        <w:rPr>
          <w:i/>
          <w:iCs/>
        </w:rPr>
        <w:t xml:space="preserve"> </w:t>
      </w:r>
      <w:r w:rsidRPr="002051CE">
        <w:rPr>
          <w:i/>
          <w:iCs/>
        </w:rPr>
        <w:t>femeilor</w:t>
      </w:r>
      <w:r w:rsidR="00007AB3">
        <w:rPr>
          <w:i/>
          <w:iCs/>
        </w:rPr>
        <w:t xml:space="preserve"> </w:t>
      </w:r>
      <w:r w:rsidRPr="002051CE">
        <w:rPr>
          <w:i/>
          <w:iCs/>
        </w:rPr>
        <w:t>în</w:t>
      </w:r>
      <w:r w:rsidR="00007AB3">
        <w:rPr>
          <w:i/>
          <w:iCs/>
        </w:rPr>
        <w:t xml:space="preserve"> </w:t>
      </w:r>
      <w:r w:rsidRPr="002051CE">
        <w:rPr>
          <w:i/>
          <w:iCs/>
        </w:rPr>
        <w:t>legislația</w:t>
      </w:r>
      <w:r w:rsidR="00007AB3">
        <w:rPr>
          <w:i/>
          <w:iCs/>
        </w:rPr>
        <w:t xml:space="preserve"> </w:t>
      </w:r>
      <w:r w:rsidRPr="002051CE">
        <w:rPr>
          <w:i/>
          <w:iCs/>
        </w:rPr>
        <w:t>UE.</w:t>
      </w:r>
      <w:r w:rsidR="00007AB3">
        <w:rPr>
          <w:i/>
          <w:iCs/>
        </w:rPr>
        <w:t xml:space="preserve"> </w:t>
      </w:r>
      <w:r w:rsidRPr="002051CE">
        <w:rPr>
          <w:i/>
          <w:iCs/>
        </w:rPr>
        <w:t>Lucrăm</w:t>
      </w:r>
      <w:r w:rsidR="00007AB3">
        <w:rPr>
          <w:i/>
          <w:iCs/>
        </w:rPr>
        <w:t xml:space="preserve"> </w:t>
      </w:r>
      <w:r w:rsidRPr="002051CE">
        <w:rPr>
          <w:i/>
          <w:iCs/>
        </w:rPr>
        <w:t>la</w:t>
      </w:r>
      <w:r w:rsidR="00007AB3">
        <w:rPr>
          <w:i/>
          <w:iCs/>
        </w:rPr>
        <w:t xml:space="preserve"> </w:t>
      </w:r>
      <w:r w:rsidRPr="002051CE">
        <w:rPr>
          <w:i/>
          <w:iCs/>
        </w:rPr>
        <w:t>aceste</w:t>
      </w:r>
      <w:r w:rsidR="00007AB3">
        <w:rPr>
          <w:i/>
          <w:iCs/>
        </w:rPr>
        <w:t xml:space="preserve"> </w:t>
      </w:r>
      <w:r w:rsidRPr="002051CE">
        <w:rPr>
          <w:i/>
          <w:iCs/>
        </w:rPr>
        <w:t>norme,</w:t>
      </w:r>
      <w:r w:rsidR="00007AB3">
        <w:rPr>
          <w:i/>
          <w:iCs/>
        </w:rPr>
        <w:t xml:space="preserve"> </w:t>
      </w:r>
      <w:r w:rsidRPr="002051CE">
        <w:rPr>
          <w:i/>
          <w:iCs/>
        </w:rPr>
        <w:t>care</w:t>
      </w:r>
      <w:r w:rsidR="00007AB3">
        <w:rPr>
          <w:i/>
          <w:iCs/>
        </w:rPr>
        <w:t xml:space="preserve"> </w:t>
      </w:r>
      <w:r w:rsidRPr="002051CE">
        <w:rPr>
          <w:i/>
          <w:iCs/>
        </w:rPr>
        <w:t>vor</w:t>
      </w:r>
      <w:r w:rsidR="00007AB3">
        <w:rPr>
          <w:i/>
          <w:iCs/>
        </w:rPr>
        <w:t xml:space="preserve"> </w:t>
      </w:r>
      <w:r w:rsidRPr="002051CE">
        <w:rPr>
          <w:i/>
          <w:iCs/>
        </w:rPr>
        <w:t>face</w:t>
      </w:r>
      <w:r w:rsidR="00007AB3">
        <w:rPr>
          <w:i/>
          <w:iCs/>
        </w:rPr>
        <w:t xml:space="preserve"> </w:t>
      </w:r>
      <w:r w:rsidRPr="002051CE">
        <w:rPr>
          <w:i/>
          <w:iCs/>
        </w:rPr>
        <w:t>parte</w:t>
      </w:r>
      <w:r w:rsidR="00007AB3">
        <w:rPr>
          <w:i/>
          <w:iCs/>
        </w:rPr>
        <w:t xml:space="preserve"> </w:t>
      </w:r>
      <w:r w:rsidRPr="002051CE">
        <w:rPr>
          <w:i/>
          <w:iCs/>
        </w:rPr>
        <w:t>dintr-un</w:t>
      </w:r>
      <w:r w:rsidR="00007AB3">
        <w:rPr>
          <w:i/>
          <w:iCs/>
        </w:rPr>
        <w:t xml:space="preserve"> </w:t>
      </w:r>
      <w:r w:rsidRPr="002051CE">
        <w:rPr>
          <w:i/>
          <w:iCs/>
        </w:rPr>
        <w:t>cadru</w:t>
      </w:r>
      <w:r w:rsidR="00007AB3">
        <w:rPr>
          <w:i/>
          <w:iCs/>
        </w:rPr>
        <w:t xml:space="preserve"> </w:t>
      </w:r>
      <w:r w:rsidRPr="002051CE">
        <w:rPr>
          <w:i/>
          <w:iCs/>
        </w:rPr>
        <w:t>juridic</w:t>
      </w:r>
      <w:r w:rsidR="00007AB3">
        <w:rPr>
          <w:i/>
          <w:iCs/>
        </w:rPr>
        <w:t xml:space="preserve"> </w:t>
      </w:r>
      <w:r w:rsidRPr="002051CE">
        <w:rPr>
          <w:i/>
          <w:iCs/>
        </w:rPr>
        <w:t>mai</w:t>
      </w:r>
      <w:r w:rsidR="00007AB3">
        <w:rPr>
          <w:i/>
          <w:iCs/>
        </w:rPr>
        <w:t xml:space="preserve"> </w:t>
      </w:r>
      <w:r w:rsidRPr="002051CE">
        <w:rPr>
          <w:i/>
          <w:iCs/>
        </w:rPr>
        <w:t>larg</w:t>
      </w:r>
      <w:r w:rsidR="00007AB3">
        <w:rPr>
          <w:i/>
          <w:iCs/>
        </w:rPr>
        <w:t xml:space="preserve"> </w:t>
      </w:r>
      <w:r w:rsidRPr="002051CE">
        <w:rPr>
          <w:i/>
          <w:iCs/>
        </w:rPr>
        <w:t>de</w:t>
      </w:r>
      <w:r w:rsidR="00007AB3">
        <w:rPr>
          <w:i/>
          <w:iCs/>
        </w:rPr>
        <w:t xml:space="preserve"> </w:t>
      </w:r>
      <w:r w:rsidRPr="002051CE">
        <w:rPr>
          <w:i/>
          <w:iCs/>
        </w:rPr>
        <w:t>combatere</w:t>
      </w:r>
      <w:r w:rsidR="00007AB3">
        <w:rPr>
          <w:i/>
          <w:iCs/>
        </w:rPr>
        <w:t xml:space="preserve"> </w:t>
      </w:r>
      <w:r w:rsidRPr="002051CE">
        <w:rPr>
          <w:i/>
          <w:iCs/>
        </w:rPr>
        <w:t>a</w:t>
      </w:r>
      <w:r w:rsidR="00007AB3">
        <w:rPr>
          <w:i/>
          <w:iCs/>
        </w:rPr>
        <w:t xml:space="preserve"> </w:t>
      </w:r>
      <w:r w:rsidRPr="002051CE">
        <w:rPr>
          <w:i/>
          <w:iCs/>
        </w:rPr>
        <w:t>tuturor</w:t>
      </w:r>
      <w:r w:rsidR="00007AB3">
        <w:rPr>
          <w:i/>
          <w:iCs/>
        </w:rPr>
        <w:t xml:space="preserve"> </w:t>
      </w:r>
      <w:r w:rsidRPr="002051CE">
        <w:rPr>
          <w:i/>
          <w:iCs/>
        </w:rPr>
        <w:t>formelor</w:t>
      </w:r>
      <w:r w:rsidR="00007AB3">
        <w:rPr>
          <w:i/>
          <w:iCs/>
        </w:rPr>
        <w:t xml:space="preserve"> </w:t>
      </w:r>
      <w:r w:rsidRPr="002051CE">
        <w:rPr>
          <w:i/>
          <w:iCs/>
        </w:rPr>
        <w:t>de</w:t>
      </w:r>
      <w:r w:rsidR="00007AB3">
        <w:rPr>
          <w:i/>
          <w:iCs/>
        </w:rPr>
        <w:t xml:space="preserve"> </w:t>
      </w:r>
      <w:r w:rsidRPr="002051CE">
        <w:rPr>
          <w:i/>
          <w:iCs/>
        </w:rPr>
        <w:t>violență</w:t>
      </w:r>
      <w:r w:rsidR="00007AB3">
        <w:rPr>
          <w:i/>
          <w:iCs/>
        </w:rPr>
        <w:t xml:space="preserve"> </w:t>
      </w:r>
      <w:r w:rsidRPr="002051CE">
        <w:rPr>
          <w:i/>
          <w:iCs/>
        </w:rPr>
        <w:t>împotriva</w:t>
      </w:r>
      <w:r w:rsidR="00007AB3">
        <w:rPr>
          <w:i/>
          <w:iCs/>
        </w:rPr>
        <w:t xml:space="preserve"> </w:t>
      </w:r>
      <w:r w:rsidRPr="002051CE">
        <w:rPr>
          <w:i/>
          <w:iCs/>
        </w:rPr>
        <w:t>femeilor.</w:t>
      </w:r>
      <w:r w:rsidR="00007AB3">
        <w:rPr>
          <w:i/>
          <w:iCs/>
        </w:rPr>
        <w:t xml:space="preserve"> </w:t>
      </w:r>
      <w:r w:rsidRPr="002051CE">
        <w:rPr>
          <w:i/>
          <w:iCs/>
        </w:rPr>
        <w:t>În</w:t>
      </w:r>
      <w:r w:rsidR="00007AB3">
        <w:rPr>
          <w:i/>
          <w:iCs/>
        </w:rPr>
        <w:t xml:space="preserve"> </w:t>
      </w:r>
      <w:hyperlink r:id="rId194" w:history="1">
        <w:r w:rsidRPr="002051CE">
          <w:rPr>
            <w:rStyle w:val="Hyperlink"/>
            <w:i/>
            <w:iCs/>
            <w:szCs w:val="24"/>
          </w:rPr>
          <w:t>propunerea</w:t>
        </w:r>
        <w:r w:rsidR="00007AB3">
          <w:rPr>
            <w:rStyle w:val="Hyperlink"/>
            <w:i/>
            <w:iCs/>
            <w:szCs w:val="24"/>
          </w:rPr>
          <w:t xml:space="preserve"> </w:t>
        </w:r>
        <w:r w:rsidRPr="002051CE">
          <w:rPr>
            <w:rStyle w:val="Hyperlink"/>
            <w:i/>
            <w:iCs/>
            <w:szCs w:val="24"/>
          </w:rPr>
          <w:t>noastră</w:t>
        </w:r>
        <w:r w:rsidR="00007AB3">
          <w:rPr>
            <w:rStyle w:val="Hyperlink"/>
            <w:i/>
            <w:iCs/>
            <w:szCs w:val="24"/>
          </w:rPr>
          <w:t xml:space="preserve"> </w:t>
        </w:r>
        <w:r w:rsidRPr="002051CE">
          <w:rPr>
            <w:rStyle w:val="Hyperlink"/>
            <w:i/>
            <w:iCs/>
            <w:szCs w:val="24"/>
          </w:rPr>
          <w:t>de</w:t>
        </w:r>
        <w:r w:rsidR="00007AB3">
          <w:rPr>
            <w:rStyle w:val="Hyperlink"/>
            <w:i/>
            <w:iCs/>
            <w:szCs w:val="24"/>
          </w:rPr>
          <w:t xml:space="preserve"> </w:t>
        </w:r>
        <w:r w:rsidRPr="002051CE">
          <w:rPr>
            <w:rStyle w:val="Hyperlink"/>
            <w:i/>
            <w:iCs/>
            <w:szCs w:val="24"/>
          </w:rPr>
          <w:t>prevenire</w:t>
        </w:r>
        <w:r w:rsidR="00007AB3">
          <w:rPr>
            <w:rStyle w:val="Hyperlink"/>
            <w:i/>
            <w:iCs/>
            <w:szCs w:val="24"/>
          </w:rPr>
          <w:t xml:space="preserve"> </w:t>
        </w:r>
        <w:r w:rsidRPr="002051CE">
          <w:rPr>
            <w:rStyle w:val="Hyperlink"/>
            <w:i/>
            <w:iCs/>
            <w:szCs w:val="24"/>
          </w:rPr>
          <w:t>și</w:t>
        </w:r>
        <w:r w:rsidR="00007AB3">
          <w:rPr>
            <w:rStyle w:val="Hyperlink"/>
            <w:i/>
            <w:iCs/>
            <w:szCs w:val="24"/>
          </w:rPr>
          <w:t xml:space="preserve"> </w:t>
        </w:r>
        <w:r w:rsidRPr="002051CE">
          <w:rPr>
            <w:rStyle w:val="Hyperlink"/>
            <w:i/>
            <w:iCs/>
            <w:szCs w:val="24"/>
          </w:rPr>
          <w:t>combatere</w:t>
        </w:r>
        <w:r w:rsidR="00007AB3">
          <w:rPr>
            <w:rStyle w:val="Hyperlink"/>
            <w:i/>
            <w:iCs/>
            <w:szCs w:val="24"/>
          </w:rPr>
          <w:t xml:space="preserve"> </w:t>
        </w:r>
        <w:r w:rsidRPr="002051CE">
          <w:rPr>
            <w:rStyle w:val="Hyperlink"/>
            <w:i/>
            <w:iCs/>
            <w:szCs w:val="24"/>
          </w:rPr>
          <w:t>a</w:t>
        </w:r>
        <w:r w:rsidR="00007AB3">
          <w:rPr>
            <w:rStyle w:val="Hyperlink"/>
            <w:i/>
            <w:iCs/>
            <w:szCs w:val="24"/>
          </w:rPr>
          <w:t xml:space="preserve"> </w:t>
        </w:r>
        <w:r w:rsidRPr="002051CE">
          <w:rPr>
            <w:rStyle w:val="Hyperlink"/>
            <w:i/>
            <w:iCs/>
            <w:szCs w:val="24"/>
          </w:rPr>
          <w:t>violenței</w:t>
        </w:r>
        <w:r w:rsidR="00007AB3">
          <w:rPr>
            <w:rStyle w:val="Hyperlink"/>
            <w:i/>
            <w:iCs/>
            <w:szCs w:val="24"/>
          </w:rPr>
          <w:t xml:space="preserve"> </w:t>
        </w:r>
        <w:r w:rsidRPr="002051CE">
          <w:rPr>
            <w:rStyle w:val="Hyperlink"/>
            <w:i/>
            <w:iCs/>
            <w:szCs w:val="24"/>
          </w:rPr>
          <w:t>împotriva</w:t>
        </w:r>
        <w:r w:rsidR="00007AB3">
          <w:rPr>
            <w:rStyle w:val="Hyperlink"/>
            <w:i/>
            <w:iCs/>
            <w:szCs w:val="24"/>
          </w:rPr>
          <w:t xml:space="preserve"> </w:t>
        </w:r>
        <w:r w:rsidRPr="002051CE">
          <w:rPr>
            <w:rStyle w:val="Hyperlink"/>
            <w:i/>
            <w:iCs/>
            <w:szCs w:val="24"/>
          </w:rPr>
          <w:t>femeilor</w:t>
        </w:r>
        <w:r w:rsidR="00007AB3">
          <w:rPr>
            <w:rStyle w:val="Hyperlink"/>
            <w:i/>
            <w:iCs/>
            <w:szCs w:val="24"/>
          </w:rPr>
          <w:t xml:space="preserve"> </w:t>
        </w:r>
        <w:r w:rsidRPr="002051CE">
          <w:rPr>
            <w:rStyle w:val="Hyperlink"/>
            <w:i/>
            <w:iCs/>
            <w:szCs w:val="24"/>
          </w:rPr>
          <w:t>și</w:t>
        </w:r>
        <w:r w:rsidR="00007AB3">
          <w:rPr>
            <w:rStyle w:val="Hyperlink"/>
            <w:i/>
            <w:iCs/>
            <w:szCs w:val="24"/>
          </w:rPr>
          <w:t xml:space="preserve"> </w:t>
        </w:r>
        <w:r w:rsidRPr="002051CE">
          <w:rPr>
            <w:rStyle w:val="Hyperlink"/>
            <w:i/>
            <w:iCs/>
            <w:szCs w:val="24"/>
          </w:rPr>
          <w:t>a</w:t>
        </w:r>
        <w:r w:rsidR="00007AB3">
          <w:rPr>
            <w:rStyle w:val="Hyperlink"/>
            <w:i/>
            <w:iCs/>
            <w:szCs w:val="24"/>
          </w:rPr>
          <w:t xml:space="preserve"> </w:t>
        </w:r>
        <w:r w:rsidRPr="002051CE">
          <w:rPr>
            <w:rStyle w:val="Hyperlink"/>
            <w:i/>
            <w:iCs/>
            <w:szCs w:val="24"/>
          </w:rPr>
          <w:t>violenței</w:t>
        </w:r>
        <w:r w:rsidR="00007AB3">
          <w:rPr>
            <w:rStyle w:val="Hyperlink"/>
            <w:i/>
            <w:iCs/>
            <w:szCs w:val="24"/>
          </w:rPr>
          <w:t xml:space="preserve"> </w:t>
        </w:r>
        <w:r w:rsidRPr="002051CE">
          <w:rPr>
            <w:rStyle w:val="Hyperlink"/>
            <w:i/>
            <w:iCs/>
            <w:szCs w:val="24"/>
          </w:rPr>
          <w:t>domestice</w:t>
        </w:r>
      </w:hyperlink>
      <w:r w:rsidR="00007AB3">
        <w:rPr>
          <w:i/>
          <w:iCs/>
        </w:rPr>
        <w:t xml:space="preserve"> </w:t>
      </w:r>
      <w:r w:rsidRPr="002051CE">
        <w:rPr>
          <w:i/>
          <w:iCs/>
        </w:rPr>
        <w:t>mutilarea</w:t>
      </w:r>
      <w:r w:rsidR="00007AB3">
        <w:rPr>
          <w:i/>
          <w:iCs/>
        </w:rPr>
        <w:t xml:space="preserve"> </w:t>
      </w:r>
      <w:r w:rsidRPr="002051CE">
        <w:rPr>
          <w:i/>
          <w:iCs/>
        </w:rPr>
        <w:t>genitală</w:t>
      </w:r>
      <w:r w:rsidR="00007AB3">
        <w:rPr>
          <w:i/>
          <w:iCs/>
        </w:rPr>
        <w:t xml:space="preserve"> </w:t>
      </w:r>
      <w:r w:rsidRPr="002051CE">
        <w:rPr>
          <w:i/>
          <w:iCs/>
        </w:rPr>
        <w:t>a</w:t>
      </w:r>
      <w:r w:rsidR="00007AB3">
        <w:rPr>
          <w:i/>
          <w:iCs/>
        </w:rPr>
        <w:t xml:space="preserve"> </w:t>
      </w:r>
      <w:r w:rsidRPr="002051CE">
        <w:rPr>
          <w:i/>
          <w:iCs/>
        </w:rPr>
        <w:t>femeilor</w:t>
      </w:r>
      <w:r w:rsidR="00007AB3">
        <w:rPr>
          <w:i/>
          <w:iCs/>
        </w:rPr>
        <w:t xml:space="preserve"> </w:t>
      </w:r>
      <w:r w:rsidRPr="002051CE">
        <w:rPr>
          <w:i/>
          <w:iCs/>
        </w:rPr>
        <w:t>este</w:t>
      </w:r>
      <w:r w:rsidR="00007AB3">
        <w:rPr>
          <w:i/>
          <w:iCs/>
        </w:rPr>
        <w:t xml:space="preserve"> </w:t>
      </w:r>
      <w:r w:rsidRPr="002051CE">
        <w:rPr>
          <w:i/>
          <w:iCs/>
        </w:rPr>
        <w:t>incriminată</w:t>
      </w:r>
      <w:r w:rsidR="00007AB3">
        <w:rPr>
          <w:i/>
          <w:iCs/>
        </w:rPr>
        <w:t xml:space="preserve"> </w:t>
      </w:r>
      <w:r w:rsidRPr="002051CE">
        <w:rPr>
          <w:i/>
          <w:iCs/>
        </w:rPr>
        <w:t>ca</w:t>
      </w:r>
      <w:r w:rsidR="00007AB3">
        <w:rPr>
          <w:i/>
          <w:iCs/>
        </w:rPr>
        <w:t xml:space="preserve"> </w:t>
      </w:r>
      <w:r w:rsidRPr="002051CE">
        <w:rPr>
          <w:i/>
          <w:iCs/>
        </w:rPr>
        <w:t>infracțiune</w:t>
      </w:r>
      <w:r w:rsidR="00007AB3">
        <w:rPr>
          <w:i/>
          <w:iCs/>
        </w:rPr>
        <w:t xml:space="preserve"> </w:t>
      </w:r>
      <w:r w:rsidRPr="002051CE">
        <w:rPr>
          <w:i/>
          <w:iCs/>
        </w:rPr>
        <w:t>de</w:t>
      </w:r>
      <w:r w:rsidR="00007AB3">
        <w:rPr>
          <w:i/>
          <w:iCs/>
        </w:rPr>
        <w:t xml:space="preserve"> </w:t>
      </w:r>
      <w:r w:rsidRPr="002051CE">
        <w:rPr>
          <w:i/>
          <w:iCs/>
        </w:rPr>
        <w:t>sine</w:t>
      </w:r>
      <w:r w:rsidR="00007AB3">
        <w:rPr>
          <w:i/>
          <w:iCs/>
        </w:rPr>
        <w:t xml:space="preserve"> </w:t>
      </w:r>
      <w:r w:rsidRPr="002051CE">
        <w:rPr>
          <w:i/>
          <w:iCs/>
        </w:rPr>
        <w:t>stătătoare.</w:t>
      </w:r>
      <w:r w:rsidR="00007AB3">
        <w:rPr>
          <w:i/>
          <w:iCs/>
        </w:rPr>
        <w:t xml:space="preserve"> </w:t>
      </w:r>
      <w:r w:rsidRPr="002051CE">
        <w:rPr>
          <w:i/>
          <w:iCs/>
        </w:rPr>
        <w:t>Propunerea</w:t>
      </w:r>
      <w:r w:rsidR="00007AB3">
        <w:rPr>
          <w:i/>
          <w:iCs/>
        </w:rPr>
        <w:t xml:space="preserve"> </w:t>
      </w:r>
      <w:r w:rsidRPr="002051CE">
        <w:rPr>
          <w:i/>
          <w:iCs/>
        </w:rPr>
        <w:t>este</w:t>
      </w:r>
      <w:r w:rsidR="00007AB3">
        <w:rPr>
          <w:i/>
          <w:iCs/>
        </w:rPr>
        <w:t xml:space="preserve"> </w:t>
      </w:r>
      <w:r w:rsidRPr="002051CE">
        <w:rPr>
          <w:i/>
          <w:iCs/>
        </w:rPr>
        <w:t>în</w:t>
      </w:r>
      <w:r w:rsidR="00007AB3">
        <w:rPr>
          <w:i/>
          <w:iCs/>
        </w:rPr>
        <w:t xml:space="preserve"> </w:t>
      </w:r>
      <w:r w:rsidRPr="002051CE">
        <w:rPr>
          <w:i/>
          <w:iCs/>
        </w:rPr>
        <w:t>prezent</w:t>
      </w:r>
      <w:r w:rsidR="00007AB3">
        <w:rPr>
          <w:i/>
          <w:iCs/>
        </w:rPr>
        <w:t xml:space="preserve"> </w:t>
      </w:r>
      <w:r w:rsidRPr="002051CE">
        <w:rPr>
          <w:i/>
          <w:iCs/>
        </w:rPr>
        <w:t>în</w:t>
      </w:r>
      <w:r w:rsidR="00007AB3">
        <w:rPr>
          <w:i/>
          <w:iCs/>
        </w:rPr>
        <w:t xml:space="preserve"> </w:t>
      </w:r>
      <w:r w:rsidRPr="002051CE">
        <w:rPr>
          <w:i/>
          <w:iCs/>
        </w:rPr>
        <w:t>curs</w:t>
      </w:r>
      <w:r w:rsidR="00007AB3">
        <w:rPr>
          <w:i/>
          <w:iCs/>
        </w:rPr>
        <w:t xml:space="preserve"> </w:t>
      </w:r>
      <w:r w:rsidRPr="002051CE">
        <w:rPr>
          <w:i/>
          <w:iCs/>
        </w:rPr>
        <w:t>de</w:t>
      </w:r>
      <w:r w:rsidR="00007AB3">
        <w:rPr>
          <w:i/>
          <w:iCs/>
        </w:rPr>
        <w:t xml:space="preserve"> </w:t>
      </w:r>
      <w:r w:rsidRPr="002051CE">
        <w:rPr>
          <w:i/>
          <w:iCs/>
        </w:rPr>
        <w:t>negociere.</w:t>
      </w:r>
      <w:r w:rsidR="00007AB3">
        <w:rPr>
          <w:i/>
          <w:iCs/>
        </w:rPr>
        <w:t xml:space="preserve">  </w:t>
      </w:r>
      <w:r w:rsidRPr="002051CE">
        <w:rPr>
          <w:i/>
          <w:iCs/>
        </w:rPr>
        <w:t>Vom</w:t>
      </w:r>
      <w:r w:rsidR="00007AB3">
        <w:rPr>
          <w:i/>
          <w:iCs/>
        </w:rPr>
        <w:t xml:space="preserve"> </w:t>
      </w:r>
      <w:r w:rsidRPr="002051CE">
        <w:rPr>
          <w:i/>
          <w:iCs/>
        </w:rPr>
        <w:t>prezenta</w:t>
      </w:r>
      <w:r w:rsidR="00007AB3">
        <w:rPr>
          <w:i/>
          <w:iCs/>
        </w:rPr>
        <w:t xml:space="preserve"> </w:t>
      </w:r>
      <w:r w:rsidRPr="002051CE">
        <w:rPr>
          <w:i/>
          <w:iCs/>
        </w:rPr>
        <w:t>și</w:t>
      </w:r>
      <w:r w:rsidR="00007AB3">
        <w:rPr>
          <w:i/>
          <w:iCs/>
        </w:rPr>
        <w:t xml:space="preserve"> </w:t>
      </w:r>
      <w:r w:rsidRPr="002051CE">
        <w:rPr>
          <w:i/>
          <w:iCs/>
        </w:rPr>
        <w:t>o</w:t>
      </w:r>
      <w:r w:rsidR="00007AB3">
        <w:rPr>
          <w:i/>
          <w:iCs/>
        </w:rPr>
        <w:t xml:space="preserve"> </w:t>
      </w:r>
      <w:r w:rsidRPr="002051CE">
        <w:rPr>
          <w:i/>
          <w:iCs/>
        </w:rPr>
        <w:t>recomandare</w:t>
      </w:r>
      <w:r w:rsidR="00007AB3">
        <w:rPr>
          <w:i/>
          <w:iCs/>
        </w:rPr>
        <w:t xml:space="preserve"> </w:t>
      </w:r>
      <w:r w:rsidRPr="002051CE">
        <w:rPr>
          <w:i/>
          <w:iCs/>
        </w:rPr>
        <w:t>privind</w:t>
      </w:r>
      <w:r w:rsidR="00007AB3">
        <w:rPr>
          <w:i/>
          <w:iCs/>
        </w:rPr>
        <w:t xml:space="preserve"> </w:t>
      </w:r>
      <w:r w:rsidRPr="002051CE">
        <w:rPr>
          <w:i/>
          <w:iCs/>
        </w:rPr>
        <w:t>modul</w:t>
      </w:r>
      <w:r w:rsidR="00007AB3">
        <w:rPr>
          <w:i/>
          <w:iCs/>
        </w:rPr>
        <w:t xml:space="preserve"> </w:t>
      </w:r>
      <w:r w:rsidRPr="002051CE">
        <w:rPr>
          <w:i/>
          <w:iCs/>
        </w:rPr>
        <w:t>de</w:t>
      </w:r>
      <w:r w:rsidR="00007AB3">
        <w:rPr>
          <w:i/>
          <w:iCs/>
        </w:rPr>
        <w:t xml:space="preserve"> </w:t>
      </w:r>
      <w:r w:rsidRPr="002051CE">
        <w:rPr>
          <w:i/>
          <w:iCs/>
        </w:rPr>
        <w:t>prevenire</w:t>
      </w:r>
      <w:r w:rsidR="00007AB3">
        <w:rPr>
          <w:i/>
          <w:iCs/>
        </w:rPr>
        <w:t xml:space="preserve"> </w:t>
      </w:r>
      <w:r w:rsidRPr="002051CE">
        <w:rPr>
          <w:i/>
          <w:iCs/>
        </w:rPr>
        <w:t>a</w:t>
      </w:r>
      <w:r w:rsidR="00007AB3">
        <w:rPr>
          <w:i/>
          <w:iCs/>
        </w:rPr>
        <w:t xml:space="preserve"> </w:t>
      </w:r>
      <w:r w:rsidRPr="002051CE">
        <w:rPr>
          <w:i/>
          <w:iCs/>
        </w:rPr>
        <w:t>practicilor</w:t>
      </w:r>
      <w:r w:rsidR="00007AB3">
        <w:rPr>
          <w:i/>
          <w:iCs/>
        </w:rPr>
        <w:t xml:space="preserve"> </w:t>
      </w:r>
      <w:r w:rsidRPr="002051CE">
        <w:rPr>
          <w:i/>
          <w:iCs/>
        </w:rPr>
        <w:t>vătămătoare</w:t>
      </w:r>
      <w:r w:rsidR="00007AB3">
        <w:rPr>
          <w:i/>
          <w:iCs/>
        </w:rPr>
        <w:t xml:space="preserve"> </w:t>
      </w:r>
      <w:r w:rsidRPr="002051CE">
        <w:rPr>
          <w:i/>
          <w:iCs/>
        </w:rPr>
        <w:t>împotriva</w:t>
      </w:r>
      <w:r w:rsidR="00007AB3">
        <w:rPr>
          <w:i/>
          <w:iCs/>
        </w:rPr>
        <w:t xml:space="preserve"> </w:t>
      </w:r>
      <w:r w:rsidRPr="002051CE">
        <w:rPr>
          <w:i/>
          <w:iCs/>
        </w:rPr>
        <w:t>femeilor</w:t>
      </w:r>
      <w:r w:rsidR="00007AB3">
        <w:rPr>
          <w:i/>
          <w:iCs/>
        </w:rPr>
        <w:t xml:space="preserve"> </w:t>
      </w:r>
      <w:r w:rsidRPr="002051CE">
        <w:rPr>
          <w:i/>
          <w:iCs/>
        </w:rPr>
        <w:t>și</w:t>
      </w:r>
      <w:r w:rsidR="00007AB3">
        <w:rPr>
          <w:i/>
          <w:iCs/>
        </w:rPr>
        <w:t xml:space="preserve"> </w:t>
      </w:r>
      <w:r w:rsidRPr="002051CE">
        <w:rPr>
          <w:i/>
          <w:iCs/>
        </w:rPr>
        <w:t>a</w:t>
      </w:r>
      <w:r w:rsidR="00007AB3">
        <w:rPr>
          <w:i/>
          <w:iCs/>
        </w:rPr>
        <w:t xml:space="preserve"> </w:t>
      </w:r>
      <w:r w:rsidRPr="002051CE">
        <w:rPr>
          <w:i/>
          <w:iCs/>
        </w:rPr>
        <w:t>fetelor.</w:t>
      </w:r>
      <w:r w:rsidR="00007AB3">
        <w:rPr>
          <w:i/>
          <w:iCs/>
        </w:rPr>
        <w:t xml:space="preserve"> </w:t>
      </w:r>
      <w:r w:rsidRPr="002051CE">
        <w:rPr>
          <w:i/>
          <w:iCs/>
        </w:rPr>
        <w:t>În</w:t>
      </w:r>
      <w:r w:rsidR="00007AB3">
        <w:rPr>
          <w:i/>
          <w:iCs/>
        </w:rPr>
        <w:t xml:space="preserve"> </w:t>
      </w:r>
      <w:r w:rsidRPr="002051CE">
        <w:rPr>
          <w:i/>
          <w:iCs/>
        </w:rPr>
        <w:t>Europa</w:t>
      </w:r>
      <w:r w:rsidR="00007AB3">
        <w:rPr>
          <w:i/>
          <w:iCs/>
        </w:rPr>
        <w:t xml:space="preserve"> </w:t>
      </w:r>
      <w:r w:rsidRPr="002051CE">
        <w:rPr>
          <w:i/>
          <w:iCs/>
        </w:rPr>
        <w:t>și</w:t>
      </w:r>
      <w:r w:rsidR="00007AB3">
        <w:rPr>
          <w:i/>
          <w:iCs/>
        </w:rPr>
        <w:t xml:space="preserve"> </w:t>
      </w:r>
      <w:r w:rsidRPr="002051CE">
        <w:rPr>
          <w:i/>
          <w:iCs/>
        </w:rPr>
        <w:t>în</w:t>
      </w:r>
      <w:r w:rsidR="00007AB3">
        <w:rPr>
          <w:i/>
          <w:iCs/>
        </w:rPr>
        <w:t xml:space="preserve"> </w:t>
      </w:r>
      <w:r w:rsidRPr="002051CE">
        <w:rPr>
          <w:i/>
          <w:iCs/>
        </w:rPr>
        <w:t>întreaga</w:t>
      </w:r>
      <w:r w:rsidR="00007AB3">
        <w:rPr>
          <w:i/>
          <w:iCs/>
        </w:rPr>
        <w:t xml:space="preserve"> </w:t>
      </w:r>
      <w:r w:rsidRPr="002051CE">
        <w:rPr>
          <w:i/>
          <w:iCs/>
        </w:rPr>
        <w:t>lume,</w:t>
      </w:r>
      <w:r w:rsidR="00007AB3">
        <w:rPr>
          <w:i/>
          <w:iCs/>
        </w:rPr>
        <w:t xml:space="preserve"> </w:t>
      </w:r>
      <w:r w:rsidRPr="002051CE">
        <w:rPr>
          <w:i/>
          <w:iCs/>
        </w:rPr>
        <w:t>trebuie</w:t>
      </w:r>
      <w:r w:rsidR="00007AB3">
        <w:rPr>
          <w:i/>
          <w:iCs/>
        </w:rPr>
        <w:t xml:space="preserve"> </w:t>
      </w:r>
      <w:r w:rsidRPr="002051CE">
        <w:rPr>
          <w:i/>
          <w:iCs/>
        </w:rPr>
        <w:t>să</w:t>
      </w:r>
      <w:r w:rsidR="00007AB3">
        <w:rPr>
          <w:i/>
          <w:iCs/>
        </w:rPr>
        <w:t xml:space="preserve"> </w:t>
      </w:r>
      <w:r w:rsidRPr="002051CE">
        <w:rPr>
          <w:i/>
          <w:iCs/>
        </w:rPr>
        <w:t>înceteze</w:t>
      </w:r>
      <w:r w:rsidR="00007AB3">
        <w:rPr>
          <w:i/>
          <w:iCs/>
        </w:rPr>
        <w:t xml:space="preserve"> </w:t>
      </w:r>
      <w:r w:rsidRPr="002051CE">
        <w:rPr>
          <w:i/>
          <w:iCs/>
        </w:rPr>
        <w:t>practicile</w:t>
      </w:r>
      <w:r w:rsidR="00007AB3">
        <w:rPr>
          <w:i/>
          <w:iCs/>
        </w:rPr>
        <w:t xml:space="preserve"> </w:t>
      </w:r>
      <w:r w:rsidRPr="002051CE">
        <w:rPr>
          <w:i/>
          <w:iCs/>
        </w:rPr>
        <w:t>de</w:t>
      </w:r>
      <w:r w:rsidR="00007AB3">
        <w:rPr>
          <w:i/>
          <w:iCs/>
        </w:rPr>
        <w:t xml:space="preserve"> </w:t>
      </w:r>
      <w:r w:rsidRPr="002051CE">
        <w:rPr>
          <w:i/>
          <w:iCs/>
        </w:rPr>
        <w:t>mutilare</w:t>
      </w:r>
      <w:r w:rsidR="00007AB3">
        <w:rPr>
          <w:i/>
          <w:iCs/>
        </w:rPr>
        <w:t xml:space="preserve"> </w:t>
      </w:r>
      <w:r w:rsidRPr="002051CE">
        <w:rPr>
          <w:i/>
          <w:iCs/>
        </w:rPr>
        <w:t>genitală</w:t>
      </w:r>
      <w:r w:rsidR="00007AB3">
        <w:rPr>
          <w:i/>
          <w:iCs/>
        </w:rPr>
        <w:t xml:space="preserve"> </w:t>
      </w:r>
      <w:r w:rsidRPr="002051CE">
        <w:rPr>
          <w:i/>
          <w:iCs/>
        </w:rPr>
        <w:t>feminină</w:t>
      </w:r>
      <w:r w:rsidR="00007AB3">
        <w:rPr>
          <w:i/>
          <w:iCs/>
        </w:rPr>
        <w:t xml:space="preserve"> </w:t>
      </w:r>
      <w:r w:rsidRPr="002051CE">
        <w:rPr>
          <w:i/>
          <w:iCs/>
        </w:rPr>
        <w:t>și</w:t>
      </w:r>
      <w:r w:rsidR="00007AB3">
        <w:rPr>
          <w:i/>
          <w:iCs/>
        </w:rPr>
        <w:t xml:space="preserve"> </w:t>
      </w:r>
      <w:r w:rsidRPr="002051CE">
        <w:rPr>
          <w:i/>
          <w:iCs/>
        </w:rPr>
        <w:t>orice</w:t>
      </w:r>
      <w:r w:rsidR="00007AB3">
        <w:rPr>
          <w:i/>
          <w:iCs/>
        </w:rPr>
        <w:t xml:space="preserve"> </w:t>
      </w:r>
      <w:r w:rsidRPr="002051CE">
        <w:rPr>
          <w:i/>
          <w:iCs/>
        </w:rPr>
        <w:t>alte</w:t>
      </w:r>
      <w:r w:rsidR="00007AB3">
        <w:rPr>
          <w:i/>
          <w:iCs/>
        </w:rPr>
        <w:t xml:space="preserve"> </w:t>
      </w:r>
      <w:r w:rsidRPr="002051CE">
        <w:rPr>
          <w:i/>
          <w:iCs/>
        </w:rPr>
        <w:t>forme</w:t>
      </w:r>
      <w:r w:rsidR="00007AB3">
        <w:rPr>
          <w:i/>
          <w:iCs/>
        </w:rPr>
        <w:t xml:space="preserve"> </w:t>
      </w:r>
      <w:r w:rsidRPr="002051CE">
        <w:rPr>
          <w:i/>
          <w:iCs/>
        </w:rPr>
        <w:t>de</w:t>
      </w:r>
      <w:r w:rsidR="00007AB3">
        <w:rPr>
          <w:i/>
          <w:iCs/>
        </w:rPr>
        <w:t xml:space="preserve"> </w:t>
      </w:r>
      <w:r w:rsidRPr="002051CE">
        <w:rPr>
          <w:i/>
          <w:iCs/>
        </w:rPr>
        <w:t>violență</w:t>
      </w:r>
      <w:r w:rsidR="00007AB3">
        <w:rPr>
          <w:i/>
          <w:iCs/>
        </w:rPr>
        <w:t xml:space="preserve"> </w:t>
      </w:r>
      <w:r w:rsidRPr="002051CE">
        <w:rPr>
          <w:i/>
          <w:iCs/>
        </w:rPr>
        <w:t>asupra</w:t>
      </w:r>
      <w:r w:rsidR="00007AB3">
        <w:rPr>
          <w:i/>
          <w:iCs/>
        </w:rPr>
        <w:t xml:space="preserve"> </w:t>
      </w:r>
      <w:r w:rsidRPr="002051CE">
        <w:rPr>
          <w:i/>
          <w:iCs/>
        </w:rPr>
        <w:t>fetelor</w:t>
      </w:r>
      <w:r w:rsidR="00007AB3">
        <w:rPr>
          <w:i/>
          <w:iCs/>
        </w:rPr>
        <w:t xml:space="preserve"> </w:t>
      </w:r>
      <w:r w:rsidRPr="002051CE">
        <w:rPr>
          <w:i/>
          <w:iCs/>
        </w:rPr>
        <w:t>și</w:t>
      </w:r>
      <w:r w:rsidR="00007AB3">
        <w:rPr>
          <w:i/>
          <w:iCs/>
        </w:rPr>
        <w:t xml:space="preserve"> </w:t>
      </w:r>
      <w:r w:rsidRPr="002051CE">
        <w:rPr>
          <w:i/>
          <w:iCs/>
        </w:rPr>
        <w:t>femeilor.”</w:t>
      </w:r>
    </w:p>
    <w:p w14:paraId="75576EE7" w14:textId="77777777" w:rsidR="002051CE" w:rsidRPr="002051CE" w:rsidRDefault="002051CE" w:rsidP="002051CE">
      <w:r w:rsidRPr="002051CE">
        <w:rPr>
          <w:b/>
          <w:bCs/>
        </w:rPr>
        <w:t>Context</w:t>
      </w:r>
    </w:p>
    <w:p w14:paraId="3646783F" w14:textId="66EDE6B6" w:rsidR="002051CE" w:rsidRPr="002051CE" w:rsidRDefault="002051CE" w:rsidP="002051CE">
      <w:bookmarkStart w:id="177" w:name="_Hlk157169764"/>
      <w:bookmarkEnd w:id="177"/>
      <w:r w:rsidRPr="002051CE">
        <w:t>Mutilarea</w:t>
      </w:r>
      <w:r w:rsidR="00007AB3">
        <w:t xml:space="preserve"> </w:t>
      </w:r>
      <w:r w:rsidRPr="002051CE">
        <w:t>genitală</w:t>
      </w:r>
      <w:r w:rsidR="00007AB3">
        <w:t xml:space="preserve"> </w:t>
      </w:r>
      <w:r w:rsidRPr="002051CE">
        <w:t>a</w:t>
      </w:r>
      <w:r w:rsidR="00007AB3">
        <w:t xml:space="preserve"> </w:t>
      </w:r>
      <w:r w:rsidRPr="002051CE">
        <w:t>femeilor</w:t>
      </w:r>
      <w:r w:rsidR="00007AB3">
        <w:t xml:space="preserve"> </w:t>
      </w:r>
      <w:r w:rsidRPr="002051CE">
        <w:t>cuprinde</w:t>
      </w:r>
      <w:r w:rsidR="00007AB3">
        <w:t xml:space="preserve"> </w:t>
      </w:r>
      <w:r w:rsidRPr="002051CE">
        <w:t>toate</w:t>
      </w:r>
      <w:r w:rsidR="00007AB3">
        <w:t xml:space="preserve"> </w:t>
      </w:r>
      <w:r w:rsidRPr="002051CE">
        <w:t>procedurile</w:t>
      </w:r>
      <w:r w:rsidR="00007AB3">
        <w:t xml:space="preserve"> </w:t>
      </w:r>
      <w:r w:rsidRPr="002051CE">
        <w:t>care</w:t>
      </w:r>
      <w:r w:rsidR="00007AB3">
        <w:t xml:space="preserve"> </w:t>
      </w:r>
      <w:r w:rsidRPr="002051CE">
        <w:t>implică</w:t>
      </w:r>
      <w:r w:rsidR="00007AB3">
        <w:t xml:space="preserve"> </w:t>
      </w:r>
      <w:r w:rsidRPr="002051CE">
        <w:t>îndepărtarea</w:t>
      </w:r>
      <w:r w:rsidR="00007AB3">
        <w:t xml:space="preserve"> </w:t>
      </w:r>
      <w:r w:rsidRPr="002051CE">
        <w:t>parțială</w:t>
      </w:r>
      <w:r w:rsidR="00007AB3">
        <w:t xml:space="preserve"> </w:t>
      </w:r>
      <w:r w:rsidRPr="002051CE">
        <w:t>sau</w:t>
      </w:r>
      <w:r w:rsidR="00007AB3">
        <w:t xml:space="preserve"> </w:t>
      </w:r>
      <w:r w:rsidRPr="002051CE">
        <w:t>totală</w:t>
      </w:r>
      <w:r w:rsidR="00007AB3">
        <w:t xml:space="preserve"> </w:t>
      </w:r>
      <w:r w:rsidRPr="002051CE">
        <w:t>a</w:t>
      </w:r>
      <w:r w:rsidR="00007AB3">
        <w:t xml:space="preserve"> </w:t>
      </w:r>
      <w:r w:rsidRPr="002051CE">
        <w:t>organelor</w:t>
      </w:r>
      <w:r w:rsidR="00007AB3">
        <w:t xml:space="preserve"> </w:t>
      </w:r>
      <w:r w:rsidRPr="002051CE">
        <w:t>genitale</w:t>
      </w:r>
      <w:r w:rsidR="00007AB3">
        <w:t xml:space="preserve"> </w:t>
      </w:r>
      <w:r w:rsidRPr="002051CE">
        <w:t>feminine</w:t>
      </w:r>
      <w:r w:rsidR="00007AB3">
        <w:t xml:space="preserve"> </w:t>
      </w:r>
      <w:r w:rsidRPr="002051CE">
        <w:t>externe</w:t>
      </w:r>
      <w:r w:rsidR="00007AB3">
        <w:t xml:space="preserve"> </w:t>
      </w:r>
      <w:r w:rsidRPr="002051CE">
        <w:t>sau</w:t>
      </w:r>
      <w:r w:rsidR="00007AB3">
        <w:t xml:space="preserve"> </w:t>
      </w:r>
      <w:r w:rsidRPr="002051CE">
        <w:t>alte</w:t>
      </w:r>
      <w:r w:rsidR="00007AB3">
        <w:t xml:space="preserve"> </w:t>
      </w:r>
      <w:r w:rsidRPr="002051CE">
        <w:t>leziuni</w:t>
      </w:r>
      <w:r w:rsidR="00007AB3">
        <w:t xml:space="preserve"> </w:t>
      </w:r>
      <w:r w:rsidRPr="002051CE">
        <w:t>asupra</w:t>
      </w:r>
      <w:r w:rsidR="00007AB3">
        <w:t xml:space="preserve"> </w:t>
      </w:r>
      <w:r w:rsidRPr="002051CE">
        <w:t>organelor</w:t>
      </w:r>
      <w:r w:rsidR="00007AB3">
        <w:t xml:space="preserve"> </w:t>
      </w:r>
      <w:r w:rsidRPr="002051CE">
        <w:t>genitale</w:t>
      </w:r>
      <w:r w:rsidR="00007AB3">
        <w:t xml:space="preserve"> </w:t>
      </w:r>
      <w:r w:rsidRPr="002051CE">
        <w:t>feminine</w:t>
      </w:r>
      <w:r w:rsidR="00007AB3">
        <w:t xml:space="preserve"> </w:t>
      </w:r>
      <w:r w:rsidRPr="002051CE">
        <w:t>din</w:t>
      </w:r>
      <w:r w:rsidR="00007AB3">
        <w:t xml:space="preserve"> </w:t>
      </w:r>
      <w:r w:rsidRPr="002051CE">
        <w:t>alte</w:t>
      </w:r>
      <w:r w:rsidR="00007AB3">
        <w:t xml:space="preserve"> </w:t>
      </w:r>
      <w:r w:rsidRPr="002051CE">
        <w:t>motive</w:t>
      </w:r>
      <w:r w:rsidR="00007AB3">
        <w:t xml:space="preserve"> </w:t>
      </w:r>
      <w:r w:rsidRPr="002051CE">
        <w:t>decât</w:t>
      </w:r>
      <w:r w:rsidR="00007AB3">
        <w:t xml:space="preserve"> </w:t>
      </w:r>
      <w:r w:rsidRPr="002051CE">
        <w:t>cele</w:t>
      </w:r>
      <w:r w:rsidR="00007AB3">
        <w:t xml:space="preserve"> </w:t>
      </w:r>
      <w:r w:rsidRPr="002051CE">
        <w:t>de</w:t>
      </w:r>
      <w:r w:rsidR="00007AB3">
        <w:t xml:space="preserve"> </w:t>
      </w:r>
      <w:r w:rsidRPr="002051CE">
        <w:t>natură</w:t>
      </w:r>
      <w:r w:rsidR="00007AB3">
        <w:t xml:space="preserve"> </w:t>
      </w:r>
      <w:r w:rsidRPr="002051CE">
        <w:t>medicală,</w:t>
      </w:r>
      <w:r w:rsidR="00007AB3">
        <w:t xml:space="preserve"> </w:t>
      </w:r>
      <w:r w:rsidRPr="002051CE">
        <w:t>astfel</w:t>
      </w:r>
      <w:r w:rsidR="00007AB3">
        <w:t xml:space="preserve"> </w:t>
      </w:r>
      <w:r w:rsidRPr="002051CE">
        <w:t>cum</w:t>
      </w:r>
      <w:r w:rsidR="00007AB3">
        <w:t xml:space="preserve"> </w:t>
      </w:r>
      <w:r w:rsidRPr="002051CE">
        <w:t>sunt</w:t>
      </w:r>
      <w:r w:rsidR="00007AB3">
        <w:t xml:space="preserve"> </w:t>
      </w:r>
      <w:r w:rsidRPr="002051CE">
        <w:t>definite</w:t>
      </w:r>
      <w:r w:rsidR="00007AB3">
        <w:t xml:space="preserve"> </w:t>
      </w:r>
      <w:r w:rsidRPr="002051CE">
        <w:t>de</w:t>
      </w:r>
      <w:r w:rsidR="00007AB3">
        <w:t xml:space="preserve"> </w:t>
      </w:r>
      <w:r w:rsidRPr="002051CE">
        <w:t>Organizația</w:t>
      </w:r>
      <w:r w:rsidR="00007AB3">
        <w:t xml:space="preserve"> </w:t>
      </w:r>
      <w:r w:rsidRPr="002051CE">
        <w:t>Mondială</w:t>
      </w:r>
      <w:r w:rsidR="00007AB3">
        <w:t xml:space="preserve"> </w:t>
      </w:r>
      <w:r w:rsidRPr="002051CE">
        <w:t>a</w:t>
      </w:r>
      <w:r w:rsidR="00007AB3">
        <w:t xml:space="preserve"> </w:t>
      </w:r>
      <w:r w:rsidRPr="002051CE">
        <w:t>Sănătății.</w:t>
      </w:r>
      <w:r w:rsidR="00007AB3">
        <w:t xml:space="preserve"> </w:t>
      </w:r>
      <w:r w:rsidRPr="002051CE">
        <w:t>Este</w:t>
      </w:r>
      <w:r w:rsidR="00007AB3">
        <w:t xml:space="preserve"> </w:t>
      </w:r>
      <w:r w:rsidRPr="002051CE">
        <w:t>o</w:t>
      </w:r>
      <w:r w:rsidR="00007AB3">
        <w:t xml:space="preserve"> </w:t>
      </w:r>
      <w:r w:rsidRPr="002051CE">
        <w:t>formă</w:t>
      </w:r>
      <w:r w:rsidR="00007AB3">
        <w:t xml:space="preserve"> </w:t>
      </w:r>
      <w:r w:rsidRPr="002051CE">
        <w:t>de</w:t>
      </w:r>
      <w:r w:rsidR="00007AB3">
        <w:t xml:space="preserve"> </w:t>
      </w:r>
      <w:r w:rsidRPr="002051CE">
        <w:t>violență</w:t>
      </w:r>
      <w:r w:rsidR="00007AB3">
        <w:t xml:space="preserve"> </w:t>
      </w:r>
      <w:r w:rsidRPr="002051CE">
        <w:t>împotriva</w:t>
      </w:r>
      <w:r w:rsidR="00007AB3">
        <w:t xml:space="preserve"> </w:t>
      </w:r>
      <w:r w:rsidRPr="002051CE">
        <w:t>femeilor</w:t>
      </w:r>
      <w:r w:rsidR="00007AB3">
        <w:t xml:space="preserve"> </w:t>
      </w:r>
      <w:r w:rsidRPr="002051CE">
        <w:t>și</w:t>
      </w:r>
      <w:r w:rsidR="00007AB3">
        <w:t xml:space="preserve"> </w:t>
      </w:r>
      <w:r w:rsidRPr="002051CE">
        <w:t>fetelor</w:t>
      </w:r>
      <w:r w:rsidR="00007AB3">
        <w:t xml:space="preserve"> </w:t>
      </w:r>
      <w:r w:rsidRPr="002051CE">
        <w:t>cu</w:t>
      </w:r>
      <w:r w:rsidR="00007AB3">
        <w:t xml:space="preserve"> </w:t>
      </w:r>
      <w:r w:rsidRPr="002051CE">
        <w:t>consecințe</w:t>
      </w:r>
      <w:r w:rsidR="00007AB3">
        <w:t xml:space="preserve"> </w:t>
      </w:r>
      <w:r w:rsidRPr="002051CE">
        <w:t>fizice</w:t>
      </w:r>
      <w:r w:rsidR="00007AB3">
        <w:t xml:space="preserve"> </w:t>
      </w:r>
      <w:r w:rsidRPr="002051CE">
        <w:t>și</w:t>
      </w:r>
      <w:r w:rsidR="00007AB3">
        <w:t xml:space="preserve"> </w:t>
      </w:r>
      <w:r w:rsidRPr="002051CE">
        <w:t>psihologice</w:t>
      </w:r>
      <w:r w:rsidR="00007AB3">
        <w:t xml:space="preserve"> </w:t>
      </w:r>
      <w:r w:rsidRPr="002051CE">
        <w:t>grave</w:t>
      </w:r>
      <w:r w:rsidR="00007AB3">
        <w:t xml:space="preserve"> </w:t>
      </w:r>
      <w:r w:rsidRPr="002051CE">
        <w:t>pe</w:t>
      </w:r>
      <w:r w:rsidR="00007AB3">
        <w:t xml:space="preserve"> </w:t>
      </w:r>
      <w:r w:rsidRPr="002051CE">
        <w:t>tot</w:t>
      </w:r>
      <w:r w:rsidR="00007AB3">
        <w:t xml:space="preserve"> </w:t>
      </w:r>
      <w:r w:rsidRPr="002051CE">
        <w:t>parcursul</w:t>
      </w:r>
      <w:r w:rsidR="00007AB3">
        <w:t xml:space="preserve"> </w:t>
      </w:r>
      <w:r w:rsidRPr="002051CE">
        <w:t>vieții.</w:t>
      </w:r>
      <w:r w:rsidR="00007AB3">
        <w:t xml:space="preserve"> </w:t>
      </w:r>
      <w:r w:rsidRPr="002051CE">
        <w:t>Se</w:t>
      </w:r>
      <w:r w:rsidR="00007AB3">
        <w:t xml:space="preserve"> </w:t>
      </w:r>
      <w:r w:rsidRPr="002051CE">
        <w:t>estimează</w:t>
      </w:r>
      <w:r w:rsidR="00007AB3">
        <w:t xml:space="preserve"> </w:t>
      </w:r>
      <w:r w:rsidRPr="002051CE">
        <w:t>că</w:t>
      </w:r>
      <w:r w:rsidR="00007AB3">
        <w:t xml:space="preserve"> </w:t>
      </w:r>
      <w:r w:rsidRPr="002051CE">
        <w:t>190</w:t>
      </w:r>
      <w:r w:rsidR="00007AB3">
        <w:t xml:space="preserve"> </w:t>
      </w:r>
      <w:r w:rsidRPr="002051CE">
        <w:t>000</w:t>
      </w:r>
      <w:r w:rsidR="00007AB3">
        <w:t xml:space="preserve"> </w:t>
      </w:r>
      <w:r w:rsidRPr="002051CE">
        <w:t>de</w:t>
      </w:r>
      <w:r w:rsidR="00007AB3">
        <w:t xml:space="preserve"> </w:t>
      </w:r>
      <w:r w:rsidRPr="002051CE">
        <w:t>fete</w:t>
      </w:r>
      <w:r w:rsidR="00007AB3">
        <w:t xml:space="preserve"> </w:t>
      </w:r>
      <w:r w:rsidRPr="002051CE">
        <w:t>din</w:t>
      </w:r>
      <w:r w:rsidR="00007AB3">
        <w:t xml:space="preserve"> </w:t>
      </w:r>
      <w:r w:rsidRPr="002051CE">
        <w:t>17</w:t>
      </w:r>
      <w:r w:rsidR="00007AB3">
        <w:t xml:space="preserve"> </w:t>
      </w:r>
      <w:r w:rsidRPr="002051CE">
        <w:t>țări</w:t>
      </w:r>
      <w:r w:rsidR="00007AB3">
        <w:t xml:space="preserve"> </w:t>
      </w:r>
      <w:r w:rsidRPr="002051CE">
        <w:t>europene</w:t>
      </w:r>
      <w:r w:rsidR="00007AB3">
        <w:t xml:space="preserve"> </w:t>
      </w:r>
      <w:r w:rsidRPr="002051CE">
        <w:t>sunt</w:t>
      </w:r>
      <w:r w:rsidR="00007AB3">
        <w:t xml:space="preserve"> </w:t>
      </w:r>
      <w:r w:rsidRPr="002051CE">
        <w:t>expuse</w:t>
      </w:r>
      <w:r w:rsidR="00007AB3">
        <w:t xml:space="preserve"> </w:t>
      </w:r>
      <w:r w:rsidRPr="002051CE">
        <w:t>riscului</w:t>
      </w:r>
      <w:r w:rsidR="00007AB3">
        <w:t xml:space="preserve"> </w:t>
      </w:r>
      <w:r w:rsidRPr="002051CE">
        <w:t>de</w:t>
      </w:r>
      <w:r w:rsidR="00007AB3">
        <w:t xml:space="preserve"> </w:t>
      </w:r>
      <w:r w:rsidRPr="002051CE">
        <w:t>a</w:t>
      </w:r>
      <w:r w:rsidR="00007AB3">
        <w:t xml:space="preserve"> </w:t>
      </w:r>
      <w:r w:rsidRPr="002051CE">
        <w:t>fi</w:t>
      </w:r>
      <w:r w:rsidR="00007AB3">
        <w:t xml:space="preserve"> </w:t>
      </w:r>
      <w:r w:rsidRPr="002051CE">
        <w:t>mutilate,</w:t>
      </w:r>
      <w:r w:rsidR="00007AB3">
        <w:t xml:space="preserve"> </w:t>
      </w:r>
      <w:r w:rsidRPr="002051CE">
        <w:t>iar</w:t>
      </w:r>
      <w:r w:rsidR="00007AB3">
        <w:t xml:space="preserve"> </w:t>
      </w:r>
      <w:hyperlink r:id="rId195" w:history="1">
        <w:r w:rsidRPr="002051CE">
          <w:rPr>
            <w:rStyle w:val="Hyperlink"/>
            <w:szCs w:val="24"/>
          </w:rPr>
          <w:t>600</w:t>
        </w:r>
        <w:r w:rsidR="00007AB3">
          <w:rPr>
            <w:rStyle w:val="Hyperlink"/>
            <w:szCs w:val="24"/>
          </w:rPr>
          <w:t xml:space="preserve"> </w:t>
        </w:r>
        <w:r w:rsidRPr="002051CE">
          <w:rPr>
            <w:rStyle w:val="Hyperlink"/>
            <w:szCs w:val="24"/>
          </w:rPr>
          <w:t>000</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femei</w:t>
        </w:r>
        <w:r w:rsidR="00007AB3">
          <w:rPr>
            <w:rStyle w:val="Hyperlink"/>
            <w:szCs w:val="24"/>
          </w:rPr>
          <w:t xml:space="preserve"> </w:t>
        </w:r>
        <w:r w:rsidRPr="002051CE">
          <w:rPr>
            <w:rStyle w:val="Hyperlink"/>
            <w:szCs w:val="24"/>
          </w:rPr>
          <w:t>trăiesc</w:t>
        </w:r>
        <w:r w:rsidR="00007AB3">
          <w:rPr>
            <w:rStyle w:val="Hyperlink"/>
            <w:szCs w:val="24"/>
          </w:rPr>
          <w:t xml:space="preserve"> </w:t>
        </w:r>
        <w:r w:rsidRPr="002051CE">
          <w:rPr>
            <w:rStyle w:val="Hyperlink"/>
            <w:szCs w:val="24"/>
          </w:rPr>
          <w:t>cu</w:t>
        </w:r>
        <w:r w:rsidR="00007AB3">
          <w:rPr>
            <w:rStyle w:val="Hyperlink"/>
            <w:szCs w:val="24"/>
          </w:rPr>
          <w:t xml:space="preserve"> </w:t>
        </w:r>
        <w:r w:rsidRPr="002051CE">
          <w:rPr>
            <w:rStyle w:val="Hyperlink"/>
            <w:szCs w:val="24"/>
          </w:rPr>
          <w:t>consecințele</w:t>
        </w:r>
        <w:r w:rsidR="00007AB3">
          <w:rPr>
            <w:rStyle w:val="Hyperlink"/>
            <w:szCs w:val="24"/>
          </w:rPr>
          <w:t xml:space="preserve"> </w:t>
        </w:r>
        <w:r w:rsidRPr="002051CE">
          <w:rPr>
            <w:rStyle w:val="Hyperlink"/>
            <w:szCs w:val="24"/>
          </w:rPr>
          <w:t>mutilării</w:t>
        </w:r>
        <w:r w:rsidR="00007AB3">
          <w:rPr>
            <w:rStyle w:val="Hyperlink"/>
            <w:szCs w:val="24"/>
          </w:rPr>
          <w:t xml:space="preserve"> </w:t>
        </w:r>
        <w:r w:rsidRPr="002051CE">
          <w:rPr>
            <w:rStyle w:val="Hyperlink"/>
            <w:szCs w:val="24"/>
          </w:rPr>
          <w:t>genitale</w:t>
        </w:r>
      </w:hyperlink>
      <w:r w:rsidR="00007AB3">
        <w:t xml:space="preserve"> </w:t>
      </w:r>
      <w:r w:rsidRPr="002051CE">
        <w:t>în</w:t>
      </w:r>
      <w:r w:rsidR="00007AB3">
        <w:t xml:space="preserve"> </w:t>
      </w:r>
      <w:r w:rsidRPr="002051CE">
        <w:t>Europa.</w:t>
      </w:r>
      <w:r w:rsidR="00007AB3">
        <w:t xml:space="preserve"> </w:t>
      </w:r>
      <w:r w:rsidRPr="002051CE">
        <w:t>În</w:t>
      </w:r>
      <w:r w:rsidR="00007AB3">
        <w:t xml:space="preserve"> </w:t>
      </w:r>
      <w:r w:rsidRPr="002051CE">
        <w:t>fiecare</w:t>
      </w:r>
      <w:r w:rsidR="00007AB3">
        <w:t xml:space="preserve"> </w:t>
      </w:r>
      <w:r w:rsidRPr="002051CE">
        <w:t>an,</w:t>
      </w:r>
      <w:r w:rsidR="00007AB3">
        <w:t xml:space="preserve"> </w:t>
      </w:r>
      <w:r w:rsidRPr="002051CE">
        <w:t>cel</w:t>
      </w:r>
      <w:r w:rsidR="00007AB3">
        <w:t xml:space="preserve"> </w:t>
      </w:r>
      <w:r w:rsidRPr="002051CE">
        <w:t>puțin</w:t>
      </w:r>
      <w:r w:rsidR="00007AB3">
        <w:t xml:space="preserve"> </w:t>
      </w:r>
      <w:r w:rsidRPr="002051CE">
        <w:t>20</w:t>
      </w:r>
      <w:r w:rsidR="00007AB3">
        <w:t xml:space="preserve"> </w:t>
      </w:r>
      <w:r w:rsidRPr="002051CE">
        <w:t>000</w:t>
      </w:r>
      <w:r w:rsidR="00007AB3">
        <w:t xml:space="preserve"> </w:t>
      </w:r>
      <w:r w:rsidRPr="002051CE">
        <w:t>de</w:t>
      </w:r>
      <w:r w:rsidR="00007AB3">
        <w:t xml:space="preserve"> </w:t>
      </w:r>
      <w:r w:rsidRPr="002051CE">
        <w:t>femei</w:t>
      </w:r>
      <w:r w:rsidR="00007AB3">
        <w:t xml:space="preserve"> </w:t>
      </w:r>
      <w:r w:rsidRPr="002051CE">
        <w:t>și</w:t>
      </w:r>
      <w:r w:rsidR="00007AB3">
        <w:t xml:space="preserve"> </w:t>
      </w:r>
      <w:r w:rsidRPr="002051CE">
        <w:t>fete</w:t>
      </w:r>
      <w:r w:rsidR="00007AB3">
        <w:t xml:space="preserve"> </w:t>
      </w:r>
      <w:r w:rsidRPr="002051CE">
        <w:t>solicită</w:t>
      </w:r>
      <w:r w:rsidR="00007AB3">
        <w:t xml:space="preserve"> </w:t>
      </w:r>
      <w:r w:rsidRPr="002051CE">
        <w:t>azil</w:t>
      </w:r>
      <w:r w:rsidR="00007AB3">
        <w:t xml:space="preserve"> </w:t>
      </w:r>
      <w:r w:rsidRPr="002051CE">
        <w:t>în</w:t>
      </w:r>
      <w:r w:rsidR="00007AB3">
        <w:t xml:space="preserve"> </w:t>
      </w:r>
      <w:r w:rsidRPr="002051CE">
        <w:t>Europa</w:t>
      </w:r>
      <w:r w:rsidR="00007AB3">
        <w:t xml:space="preserve"> </w:t>
      </w:r>
      <w:r w:rsidRPr="002051CE">
        <w:t>provenind</w:t>
      </w:r>
      <w:r w:rsidR="00007AB3">
        <w:t xml:space="preserve"> </w:t>
      </w:r>
      <w:r w:rsidRPr="002051CE">
        <w:t>din</w:t>
      </w:r>
      <w:r w:rsidR="00007AB3">
        <w:t xml:space="preserve"> </w:t>
      </w:r>
      <w:r w:rsidRPr="002051CE">
        <w:t>țări</w:t>
      </w:r>
      <w:r w:rsidR="00007AB3">
        <w:t xml:space="preserve"> </w:t>
      </w:r>
      <w:r w:rsidRPr="002051CE">
        <w:t>în</w:t>
      </w:r>
      <w:r w:rsidR="00007AB3">
        <w:t xml:space="preserve"> </w:t>
      </w:r>
      <w:r w:rsidRPr="002051CE">
        <w:t>care</w:t>
      </w:r>
      <w:r w:rsidR="00007AB3">
        <w:t xml:space="preserve"> </w:t>
      </w:r>
      <w:r w:rsidRPr="002051CE">
        <w:t>există</w:t>
      </w:r>
      <w:r w:rsidR="00007AB3">
        <w:t xml:space="preserve"> </w:t>
      </w:r>
      <w:r w:rsidRPr="002051CE">
        <w:t>riscul</w:t>
      </w:r>
      <w:r w:rsidR="00007AB3">
        <w:t xml:space="preserve"> </w:t>
      </w:r>
      <w:r w:rsidRPr="002051CE">
        <w:t>de</w:t>
      </w:r>
      <w:r w:rsidR="00007AB3">
        <w:t xml:space="preserve"> </w:t>
      </w:r>
      <w:r w:rsidRPr="002051CE">
        <w:t>a</w:t>
      </w:r>
      <w:r w:rsidR="00007AB3">
        <w:t xml:space="preserve"> </w:t>
      </w:r>
      <w:r w:rsidRPr="002051CE">
        <w:t>fi</w:t>
      </w:r>
      <w:r w:rsidR="00007AB3">
        <w:t xml:space="preserve"> </w:t>
      </w:r>
      <w:r w:rsidRPr="002051CE">
        <w:t>victime</w:t>
      </w:r>
      <w:r w:rsidR="00007AB3">
        <w:t xml:space="preserve"> </w:t>
      </w:r>
      <w:r w:rsidRPr="002051CE">
        <w:t>ale</w:t>
      </w:r>
      <w:r w:rsidR="00007AB3">
        <w:t xml:space="preserve"> </w:t>
      </w:r>
      <w:r w:rsidRPr="002051CE">
        <w:t>mutilării</w:t>
      </w:r>
      <w:r w:rsidR="00007AB3">
        <w:t xml:space="preserve"> </w:t>
      </w:r>
      <w:r w:rsidRPr="002051CE">
        <w:t>genitale.</w:t>
      </w:r>
    </w:p>
    <w:p w14:paraId="487FEB1E" w14:textId="3C56A673" w:rsidR="002051CE" w:rsidRPr="002051CE" w:rsidRDefault="002051CE" w:rsidP="002051CE">
      <w:r w:rsidRPr="002051CE">
        <w:t>Comisia</w:t>
      </w:r>
      <w:r w:rsidR="00007AB3">
        <w:t xml:space="preserve"> </w:t>
      </w:r>
      <w:r w:rsidRPr="002051CE">
        <w:t>Europeană</w:t>
      </w:r>
      <w:r w:rsidR="00007AB3">
        <w:t xml:space="preserve"> </w:t>
      </w:r>
      <w:r w:rsidRPr="002051CE">
        <w:t>se</w:t>
      </w:r>
      <w:r w:rsidR="00007AB3">
        <w:t xml:space="preserve"> </w:t>
      </w:r>
      <w:r w:rsidRPr="002051CE">
        <w:t>angajează</w:t>
      </w:r>
      <w:r w:rsidR="00007AB3">
        <w:t xml:space="preserve"> </w:t>
      </w:r>
      <w:r w:rsidRPr="002051CE">
        <w:t>ferm</w:t>
      </w:r>
      <w:r w:rsidR="00007AB3">
        <w:t xml:space="preserve"> </w:t>
      </w:r>
      <w:r w:rsidRPr="002051CE">
        <w:t>să</w:t>
      </w:r>
      <w:r w:rsidR="00007AB3">
        <w:t xml:space="preserve"> </w:t>
      </w:r>
      <w:r w:rsidRPr="002051CE">
        <w:t>pună</w:t>
      </w:r>
      <w:r w:rsidR="00007AB3">
        <w:t xml:space="preserve"> </w:t>
      </w:r>
      <w:r w:rsidRPr="002051CE">
        <w:t>capăt</w:t>
      </w:r>
      <w:r w:rsidR="00007AB3">
        <w:t xml:space="preserve"> </w:t>
      </w:r>
      <w:r w:rsidRPr="002051CE">
        <w:t>tuturor</w:t>
      </w:r>
      <w:r w:rsidR="00007AB3">
        <w:t xml:space="preserve"> </w:t>
      </w:r>
      <w:r w:rsidRPr="002051CE">
        <w:t>formelor</w:t>
      </w:r>
      <w:r w:rsidR="00007AB3">
        <w:t xml:space="preserve"> </w:t>
      </w:r>
      <w:r w:rsidRPr="002051CE">
        <w:t>de</w:t>
      </w:r>
      <w:r w:rsidR="00007AB3">
        <w:t xml:space="preserve"> </w:t>
      </w:r>
      <w:r w:rsidRPr="002051CE">
        <w:t>violență</w:t>
      </w:r>
      <w:r w:rsidR="00007AB3">
        <w:t xml:space="preserve"> </w:t>
      </w:r>
      <w:r w:rsidRPr="002051CE">
        <w:t>de</w:t>
      </w:r>
      <w:r w:rsidR="00007AB3">
        <w:t xml:space="preserve"> </w:t>
      </w:r>
      <w:r w:rsidRPr="002051CE">
        <w:t>gen,</w:t>
      </w:r>
      <w:r w:rsidR="00007AB3">
        <w:t xml:space="preserve"> </w:t>
      </w:r>
      <w:r w:rsidRPr="002051CE">
        <w:t>inclusiv</w:t>
      </w:r>
      <w:r w:rsidR="00007AB3">
        <w:t xml:space="preserve"> </w:t>
      </w:r>
      <w:r w:rsidRPr="002051CE">
        <w:t>mutilării</w:t>
      </w:r>
      <w:r w:rsidR="00007AB3">
        <w:t xml:space="preserve"> </w:t>
      </w:r>
      <w:r w:rsidRPr="002051CE">
        <w:t>genitale</w:t>
      </w:r>
      <w:r w:rsidR="00007AB3">
        <w:t xml:space="preserve"> </w:t>
      </w:r>
      <w:r w:rsidRPr="002051CE">
        <w:t>feminine,</w:t>
      </w:r>
      <w:r w:rsidR="00007AB3">
        <w:t xml:space="preserve"> </w:t>
      </w:r>
      <w:r w:rsidRPr="002051CE">
        <w:t>atât</w:t>
      </w:r>
      <w:r w:rsidR="00007AB3">
        <w:t xml:space="preserve"> </w:t>
      </w:r>
      <w:r w:rsidRPr="002051CE">
        <w:t>în</w:t>
      </w:r>
      <w:r w:rsidR="00007AB3">
        <w:t xml:space="preserve"> </w:t>
      </w:r>
      <w:r w:rsidRPr="002051CE">
        <w:t>interiorul,</w:t>
      </w:r>
      <w:r w:rsidR="00007AB3">
        <w:t xml:space="preserve"> </w:t>
      </w:r>
      <w:r w:rsidRPr="002051CE">
        <w:t>cât</w:t>
      </w:r>
      <w:r w:rsidR="00007AB3">
        <w:t xml:space="preserve"> </w:t>
      </w:r>
      <w:r w:rsidRPr="002051CE">
        <w:t>și</w:t>
      </w:r>
      <w:r w:rsidR="00007AB3">
        <w:t xml:space="preserve"> </w:t>
      </w:r>
      <w:r w:rsidRPr="002051CE">
        <w:t>în</w:t>
      </w:r>
      <w:r w:rsidR="00007AB3">
        <w:t xml:space="preserve"> </w:t>
      </w:r>
      <w:r w:rsidRPr="002051CE">
        <w:t>afara</w:t>
      </w:r>
      <w:r w:rsidR="00007AB3">
        <w:t xml:space="preserve"> </w:t>
      </w:r>
      <w:r w:rsidRPr="002051CE">
        <w:t>UE,</w:t>
      </w:r>
      <w:r w:rsidR="00007AB3">
        <w:t xml:space="preserve"> </w:t>
      </w:r>
      <w:r w:rsidRPr="002051CE">
        <w:t>astfel</w:t>
      </w:r>
      <w:r w:rsidR="00007AB3">
        <w:t xml:space="preserve"> </w:t>
      </w:r>
      <w:r w:rsidRPr="002051CE">
        <w:t>cum</w:t>
      </w:r>
      <w:r w:rsidR="00007AB3">
        <w:t xml:space="preserve"> </w:t>
      </w:r>
      <w:r w:rsidRPr="002051CE">
        <w:t>se</w:t>
      </w:r>
      <w:r w:rsidR="00007AB3">
        <w:t xml:space="preserve"> </w:t>
      </w:r>
      <w:r w:rsidRPr="002051CE">
        <w:t>subliniază</w:t>
      </w:r>
      <w:r w:rsidR="00007AB3">
        <w:t xml:space="preserve"> </w:t>
      </w:r>
      <w:r w:rsidRPr="002051CE">
        <w:t>în</w:t>
      </w:r>
      <w:r w:rsidR="00007AB3">
        <w:t xml:space="preserve"> </w:t>
      </w:r>
      <w:hyperlink r:id="rId196" w:history="1">
        <w:r w:rsidRPr="002051CE">
          <w:rPr>
            <w:rStyle w:val="Hyperlink"/>
            <w:szCs w:val="24"/>
          </w:rPr>
          <w:t>Planul</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acțiune</w:t>
        </w:r>
        <w:r w:rsidR="00007AB3">
          <w:rPr>
            <w:rStyle w:val="Hyperlink"/>
            <w:szCs w:val="24"/>
          </w:rPr>
          <w:t xml:space="preserve"> </w:t>
        </w:r>
        <w:r w:rsidRPr="002051CE">
          <w:rPr>
            <w:rStyle w:val="Hyperlink"/>
            <w:szCs w:val="24"/>
          </w:rPr>
          <w:t>al</w:t>
        </w:r>
        <w:r w:rsidR="00007AB3">
          <w:rPr>
            <w:rStyle w:val="Hyperlink"/>
            <w:szCs w:val="24"/>
          </w:rPr>
          <w:t xml:space="preserve"> </w:t>
        </w:r>
        <w:r w:rsidRPr="002051CE">
          <w:rPr>
            <w:rStyle w:val="Hyperlink"/>
            <w:szCs w:val="24"/>
          </w:rPr>
          <w:t>UE</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drepturile</w:t>
        </w:r>
        <w:r w:rsidR="00007AB3">
          <w:rPr>
            <w:rStyle w:val="Hyperlink"/>
            <w:szCs w:val="24"/>
          </w:rPr>
          <w:t xml:space="preserve"> </w:t>
        </w:r>
        <w:r w:rsidRPr="002051CE">
          <w:rPr>
            <w:rStyle w:val="Hyperlink"/>
            <w:szCs w:val="24"/>
          </w:rPr>
          <w:t>omului</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democrația</w:t>
        </w:r>
        <w:r w:rsidR="00007AB3">
          <w:rPr>
            <w:rStyle w:val="Hyperlink"/>
            <w:szCs w:val="24"/>
          </w:rPr>
          <w:t xml:space="preserve"> </w:t>
        </w:r>
        <w:r w:rsidRPr="002051CE">
          <w:rPr>
            <w:rStyle w:val="Hyperlink"/>
            <w:szCs w:val="24"/>
          </w:rPr>
          <w:t>2020-2024</w:t>
        </w:r>
      </w:hyperlink>
      <w:r w:rsidRPr="002051CE">
        <w:t>,</w:t>
      </w:r>
      <w:r w:rsidR="00007AB3">
        <w:t xml:space="preserve"> </w:t>
      </w:r>
      <w:r w:rsidRPr="002051CE">
        <w:t>în</w:t>
      </w:r>
      <w:r w:rsidR="00007AB3">
        <w:t xml:space="preserve"> </w:t>
      </w:r>
      <w:hyperlink r:id="rId197" w:history="1">
        <w:r w:rsidRPr="002051CE">
          <w:rPr>
            <w:rStyle w:val="Hyperlink"/>
            <w:szCs w:val="24"/>
          </w:rPr>
          <w:t>Strategia</w:t>
        </w:r>
        <w:r w:rsidR="00007AB3">
          <w:rPr>
            <w:rStyle w:val="Hyperlink"/>
            <w:szCs w:val="24"/>
          </w:rPr>
          <w:t xml:space="preserve"> </w:t>
        </w:r>
        <w:r w:rsidRPr="002051CE">
          <w:rPr>
            <w:rStyle w:val="Hyperlink"/>
            <w:szCs w:val="24"/>
          </w:rPr>
          <w:t>UE</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egalitatea</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gen</w:t>
        </w:r>
        <w:r w:rsidR="00007AB3">
          <w:rPr>
            <w:rStyle w:val="Hyperlink"/>
            <w:szCs w:val="24"/>
          </w:rPr>
          <w:t xml:space="preserve"> </w:t>
        </w:r>
        <w:r w:rsidRPr="002051CE">
          <w:rPr>
            <w:rStyle w:val="Hyperlink"/>
            <w:szCs w:val="24"/>
          </w:rPr>
          <w:t>2020-2025</w:t>
        </w:r>
      </w:hyperlink>
      <w:r w:rsidRPr="002051CE">
        <w:t>,</w:t>
      </w:r>
      <w:r w:rsidR="00007AB3">
        <w:t xml:space="preserve"> </w:t>
      </w:r>
      <w:r w:rsidRPr="002051CE">
        <w:t>în</w:t>
      </w:r>
      <w:r w:rsidR="00007AB3">
        <w:t xml:space="preserve"> </w:t>
      </w:r>
      <w:hyperlink r:id="rId198" w:history="1">
        <w:r w:rsidRPr="002051CE">
          <w:rPr>
            <w:rStyle w:val="Hyperlink"/>
            <w:szCs w:val="24"/>
          </w:rPr>
          <w:t>Planul</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acțiune</w:t>
        </w:r>
        <w:r w:rsidR="00007AB3">
          <w:rPr>
            <w:rStyle w:val="Hyperlink"/>
            <w:szCs w:val="24"/>
          </w:rPr>
          <w:t xml:space="preserve"> </w:t>
        </w:r>
        <w:r w:rsidRPr="002051CE">
          <w:rPr>
            <w:rStyle w:val="Hyperlink"/>
            <w:szCs w:val="24"/>
          </w:rPr>
          <w:t>al</w:t>
        </w:r>
        <w:r w:rsidR="00007AB3">
          <w:rPr>
            <w:rStyle w:val="Hyperlink"/>
            <w:szCs w:val="24"/>
          </w:rPr>
          <w:t xml:space="preserve"> </w:t>
        </w:r>
        <w:r w:rsidRPr="002051CE">
          <w:rPr>
            <w:rStyle w:val="Hyperlink"/>
            <w:szCs w:val="24"/>
          </w:rPr>
          <w:t>UE</w:t>
        </w:r>
        <w:r w:rsidR="00007AB3">
          <w:rPr>
            <w:rStyle w:val="Hyperlink"/>
            <w:szCs w:val="24"/>
          </w:rPr>
          <w:t xml:space="preserve"> </w:t>
        </w:r>
        <w:r w:rsidRPr="002051CE">
          <w:rPr>
            <w:rStyle w:val="Hyperlink"/>
            <w:szCs w:val="24"/>
          </w:rPr>
          <w:t>pentru</w:t>
        </w:r>
        <w:r w:rsidR="00007AB3">
          <w:rPr>
            <w:rStyle w:val="Hyperlink"/>
            <w:szCs w:val="24"/>
          </w:rPr>
          <w:t xml:space="preserve"> </w:t>
        </w:r>
        <w:r w:rsidRPr="002051CE">
          <w:rPr>
            <w:rStyle w:val="Hyperlink"/>
            <w:szCs w:val="24"/>
          </w:rPr>
          <w:t>egalitatea</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gen</w:t>
        </w:r>
        <w:r w:rsidR="00007AB3">
          <w:rPr>
            <w:rStyle w:val="Hyperlink"/>
            <w:szCs w:val="24"/>
          </w:rPr>
          <w:t xml:space="preserve"> </w:t>
        </w:r>
        <w:r w:rsidRPr="002051CE">
          <w:rPr>
            <w:rStyle w:val="Hyperlink"/>
            <w:szCs w:val="24"/>
          </w:rPr>
          <w:t>III</w:t>
        </w:r>
      </w:hyperlink>
      <w:r w:rsidR="00007AB3">
        <w:t xml:space="preserve"> </w:t>
      </w:r>
      <w:r w:rsidRPr="002051CE">
        <w:t>și</w:t>
      </w:r>
      <w:r w:rsidR="00007AB3">
        <w:t xml:space="preserve"> </w:t>
      </w:r>
      <w:r w:rsidRPr="002051CE">
        <w:t>în</w:t>
      </w:r>
      <w:r w:rsidR="00007AB3">
        <w:t xml:space="preserve"> </w:t>
      </w:r>
      <w:hyperlink r:id="rId199" w:history="1">
        <w:r w:rsidRPr="002051CE">
          <w:rPr>
            <w:rStyle w:val="Hyperlink"/>
            <w:szCs w:val="24"/>
          </w:rPr>
          <w:t>Strategia</w:t>
        </w:r>
        <w:r w:rsidR="00007AB3">
          <w:rPr>
            <w:rStyle w:val="Hyperlink"/>
            <w:szCs w:val="24"/>
          </w:rPr>
          <w:t xml:space="preserve"> </w:t>
        </w:r>
        <w:r w:rsidRPr="002051CE">
          <w:rPr>
            <w:rStyle w:val="Hyperlink"/>
            <w:szCs w:val="24"/>
          </w:rPr>
          <w:t>UE</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drepturile</w:t>
        </w:r>
        <w:r w:rsidR="00007AB3">
          <w:rPr>
            <w:rStyle w:val="Hyperlink"/>
            <w:szCs w:val="24"/>
          </w:rPr>
          <w:t xml:space="preserve"> </w:t>
        </w:r>
        <w:r w:rsidRPr="002051CE">
          <w:rPr>
            <w:rStyle w:val="Hyperlink"/>
            <w:szCs w:val="24"/>
          </w:rPr>
          <w:t>copilului</w:t>
        </w:r>
      </w:hyperlink>
      <w:r w:rsidRPr="002051CE">
        <w:t>,</w:t>
      </w:r>
      <w:r w:rsidR="00007AB3">
        <w:t xml:space="preserve"> </w:t>
      </w:r>
      <w:r w:rsidRPr="002051CE">
        <w:t>care</w:t>
      </w:r>
      <w:r w:rsidR="00007AB3">
        <w:t xml:space="preserve"> </w:t>
      </w:r>
      <w:r w:rsidRPr="002051CE">
        <w:t>urmărește</w:t>
      </w:r>
      <w:r w:rsidR="00007AB3">
        <w:t xml:space="preserve"> </w:t>
      </w:r>
      <w:r w:rsidRPr="002051CE">
        <w:t>să</w:t>
      </w:r>
      <w:r w:rsidR="00007AB3">
        <w:t xml:space="preserve"> </w:t>
      </w:r>
      <w:r w:rsidRPr="002051CE">
        <w:t>pună</w:t>
      </w:r>
      <w:r w:rsidR="00007AB3">
        <w:t xml:space="preserve"> </w:t>
      </w:r>
      <w:r w:rsidRPr="002051CE">
        <w:t>capăt</w:t>
      </w:r>
      <w:r w:rsidR="00007AB3">
        <w:t xml:space="preserve"> </w:t>
      </w:r>
      <w:r w:rsidRPr="002051CE">
        <w:t>violenței</w:t>
      </w:r>
      <w:r w:rsidR="00007AB3">
        <w:t xml:space="preserve"> </w:t>
      </w:r>
      <w:r w:rsidRPr="002051CE">
        <w:t>împotriva</w:t>
      </w:r>
      <w:r w:rsidR="00007AB3">
        <w:t xml:space="preserve"> </w:t>
      </w:r>
      <w:r w:rsidRPr="002051CE">
        <w:t>copiilor.</w:t>
      </w:r>
      <w:r w:rsidR="00007AB3">
        <w:t xml:space="preserve"> </w:t>
      </w:r>
      <w:r w:rsidRPr="002051CE">
        <w:t>În</w:t>
      </w:r>
      <w:r w:rsidR="00007AB3">
        <w:t xml:space="preserve"> </w:t>
      </w:r>
      <w:r w:rsidRPr="002051CE">
        <w:t>conformitate</w:t>
      </w:r>
      <w:r w:rsidR="00007AB3">
        <w:t xml:space="preserve"> </w:t>
      </w:r>
      <w:r w:rsidRPr="002051CE">
        <w:t>cu</w:t>
      </w:r>
      <w:r w:rsidR="00007AB3">
        <w:t xml:space="preserve"> </w:t>
      </w:r>
      <w:r w:rsidRPr="002051CE">
        <w:t>aceste</w:t>
      </w:r>
      <w:r w:rsidR="00007AB3">
        <w:t xml:space="preserve"> </w:t>
      </w:r>
      <w:r w:rsidRPr="002051CE">
        <w:t>politici</w:t>
      </w:r>
      <w:r w:rsidR="00007AB3">
        <w:t xml:space="preserve"> </w:t>
      </w:r>
      <w:r w:rsidRPr="002051CE">
        <w:t>și</w:t>
      </w:r>
      <w:r w:rsidR="00007AB3">
        <w:t xml:space="preserve"> </w:t>
      </w:r>
      <w:r w:rsidRPr="002051CE">
        <w:t>cu</w:t>
      </w:r>
      <w:r w:rsidR="00007AB3">
        <w:t xml:space="preserve"> </w:t>
      </w:r>
      <w:r w:rsidRPr="002051CE">
        <w:t>angajamentul</w:t>
      </w:r>
      <w:r w:rsidR="00007AB3">
        <w:t xml:space="preserve"> </w:t>
      </w:r>
      <w:r w:rsidRPr="002051CE">
        <w:t>nostru</w:t>
      </w:r>
      <w:r w:rsidR="00007AB3">
        <w:t xml:space="preserve"> </w:t>
      </w:r>
      <w:r w:rsidRPr="002051CE">
        <w:t>de</w:t>
      </w:r>
      <w:r w:rsidR="00007AB3">
        <w:t xml:space="preserve"> </w:t>
      </w:r>
      <w:r w:rsidRPr="002051CE">
        <w:t>a</w:t>
      </w:r>
      <w:r w:rsidR="00007AB3">
        <w:t xml:space="preserve"> </w:t>
      </w:r>
      <w:r w:rsidRPr="002051CE">
        <w:t>pune</w:t>
      </w:r>
      <w:r w:rsidR="00007AB3">
        <w:t xml:space="preserve"> </w:t>
      </w:r>
      <w:r w:rsidRPr="002051CE">
        <w:t>capăt</w:t>
      </w:r>
      <w:r w:rsidR="00007AB3">
        <w:t xml:space="preserve"> </w:t>
      </w:r>
      <w:r w:rsidRPr="002051CE">
        <w:t>mutilării</w:t>
      </w:r>
      <w:r w:rsidR="00007AB3">
        <w:t xml:space="preserve"> </w:t>
      </w:r>
      <w:r w:rsidRPr="002051CE">
        <w:t>genitale</w:t>
      </w:r>
      <w:r w:rsidR="00007AB3">
        <w:t xml:space="preserve"> </w:t>
      </w:r>
      <w:r w:rsidRPr="002051CE">
        <w:t>feminine</w:t>
      </w:r>
      <w:r w:rsidR="00007AB3">
        <w:t xml:space="preserve"> </w:t>
      </w:r>
      <w:r w:rsidRPr="002051CE">
        <w:t>în</w:t>
      </w:r>
      <w:r w:rsidR="00007AB3">
        <w:t xml:space="preserve"> </w:t>
      </w:r>
      <w:r w:rsidRPr="002051CE">
        <w:t>Europa</w:t>
      </w:r>
      <w:r w:rsidR="00007AB3">
        <w:t xml:space="preserve"> </w:t>
      </w:r>
      <w:r w:rsidRPr="002051CE">
        <w:t>și</w:t>
      </w:r>
      <w:r w:rsidR="00007AB3">
        <w:t xml:space="preserve"> </w:t>
      </w:r>
      <w:r w:rsidRPr="002051CE">
        <w:t>la</w:t>
      </w:r>
      <w:r w:rsidR="00007AB3">
        <w:t xml:space="preserve"> </w:t>
      </w:r>
      <w:r w:rsidRPr="002051CE">
        <w:t>nivel</w:t>
      </w:r>
      <w:r w:rsidR="00007AB3">
        <w:t xml:space="preserve"> </w:t>
      </w:r>
      <w:r w:rsidRPr="002051CE">
        <w:t>mondial,</w:t>
      </w:r>
      <w:r w:rsidR="00007AB3">
        <w:t xml:space="preserve"> </w:t>
      </w:r>
      <w:r w:rsidRPr="002051CE">
        <w:t>le</w:t>
      </w:r>
      <w:r w:rsidR="00007AB3">
        <w:t xml:space="preserve"> </w:t>
      </w:r>
      <w:r w:rsidRPr="002051CE">
        <w:t>oferim</w:t>
      </w:r>
      <w:r w:rsidR="00007AB3">
        <w:t xml:space="preserve"> </w:t>
      </w:r>
      <w:r w:rsidRPr="002051CE">
        <w:t>sprijin</w:t>
      </w:r>
      <w:r w:rsidR="00007AB3">
        <w:t xml:space="preserve"> </w:t>
      </w:r>
      <w:r w:rsidRPr="002051CE">
        <w:t>supraviețuitorilor,</w:t>
      </w:r>
      <w:r w:rsidR="00007AB3">
        <w:t xml:space="preserve"> </w:t>
      </w:r>
      <w:r w:rsidRPr="002051CE">
        <w:t>familiilor</w:t>
      </w:r>
      <w:r w:rsidR="00007AB3">
        <w:t xml:space="preserve"> </w:t>
      </w:r>
      <w:r w:rsidRPr="002051CE">
        <w:t>și</w:t>
      </w:r>
      <w:r w:rsidR="00007AB3">
        <w:t xml:space="preserve"> </w:t>
      </w:r>
      <w:r w:rsidRPr="002051CE">
        <w:t>comunităților</w:t>
      </w:r>
      <w:r w:rsidR="00007AB3">
        <w:t xml:space="preserve"> </w:t>
      </w:r>
      <w:r w:rsidRPr="002051CE">
        <w:t>afectate,</w:t>
      </w:r>
      <w:r w:rsidR="00007AB3">
        <w:t xml:space="preserve"> </w:t>
      </w:r>
      <w:r w:rsidRPr="002051CE">
        <w:t>experților</w:t>
      </w:r>
      <w:r w:rsidR="00007AB3">
        <w:t xml:space="preserve"> </w:t>
      </w:r>
      <w:r w:rsidRPr="002051CE">
        <w:t>și</w:t>
      </w:r>
      <w:r w:rsidR="00007AB3">
        <w:t xml:space="preserve"> </w:t>
      </w:r>
      <w:r w:rsidRPr="002051CE">
        <w:t>factorilor</w:t>
      </w:r>
      <w:r w:rsidR="00007AB3">
        <w:t xml:space="preserve"> </w:t>
      </w:r>
      <w:r w:rsidRPr="002051CE">
        <w:t>de</w:t>
      </w:r>
      <w:r w:rsidR="00007AB3">
        <w:t xml:space="preserve"> </w:t>
      </w:r>
      <w:r w:rsidRPr="002051CE">
        <w:t>decizie</w:t>
      </w:r>
      <w:r w:rsidR="00007AB3">
        <w:t xml:space="preserve"> </w:t>
      </w:r>
      <w:r w:rsidRPr="002051CE">
        <w:t>și</w:t>
      </w:r>
      <w:r w:rsidR="00007AB3">
        <w:t xml:space="preserve"> </w:t>
      </w:r>
      <w:r w:rsidRPr="002051CE">
        <w:t>cooperăm</w:t>
      </w:r>
      <w:r w:rsidR="00007AB3">
        <w:t xml:space="preserve"> </w:t>
      </w:r>
      <w:r w:rsidRPr="002051CE">
        <w:t>cu</w:t>
      </w:r>
      <w:r w:rsidR="00007AB3">
        <w:t xml:space="preserve"> </w:t>
      </w:r>
      <w:r w:rsidRPr="002051CE">
        <w:t>aceștia.</w:t>
      </w:r>
    </w:p>
    <w:p w14:paraId="6E6BBCC1" w14:textId="07C896BF" w:rsidR="002051CE" w:rsidRPr="002051CE" w:rsidRDefault="002051CE" w:rsidP="002051CE">
      <w:bookmarkStart w:id="178" w:name="_Hlk157162112"/>
      <w:bookmarkEnd w:id="178"/>
      <w:r w:rsidRPr="002051CE">
        <w:t>Incriminarea</w:t>
      </w:r>
      <w:r w:rsidR="00007AB3">
        <w:t xml:space="preserve"> </w:t>
      </w:r>
      <w:r w:rsidRPr="002051CE">
        <w:t>mutilării</w:t>
      </w:r>
      <w:r w:rsidR="00007AB3">
        <w:t xml:space="preserve"> </w:t>
      </w:r>
      <w:r w:rsidRPr="002051CE">
        <w:t>genitale</w:t>
      </w:r>
      <w:r w:rsidR="00007AB3">
        <w:t xml:space="preserve"> </w:t>
      </w:r>
      <w:r w:rsidRPr="002051CE">
        <w:t>a</w:t>
      </w:r>
      <w:r w:rsidR="00007AB3">
        <w:t xml:space="preserve"> </w:t>
      </w:r>
      <w:r w:rsidRPr="002051CE">
        <w:t>femeilor</w:t>
      </w:r>
      <w:r w:rsidR="00007AB3">
        <w:t xml:space="preserve"> </w:t>
      </w:r>
      <w:r w:rsidRPr="002051CE">
        <w:t>este</w:t>
      </w:r>
      <w:r w:rsidR="00007AB3">
        <w:t xml:space="preserve"> </w:t>
      </w:r>
      <w:r w:rsidRPr="002051CE">
        <w:t>o</w:t>
      </w:r>
      <w:r w:rsidR="00007AB3">
        <w:t xml:space="preserve"> </w:t>
      </w:r>
      <w:r w:rsidRPr="002051CE">
        <w:t>obligație</w:t>
      </w:r>
      <w:r w:rsidR="00007AB3">
        <w:t xml:space="preserve"> </w:t>
      </w:r>
      <w:r w:rsidRPr="002051CE">
        <w:t>prevăzută</w:t>
      </w:r>
      <w:r w:rsidR="00007AB3">
        <w:t xml:space="preserve"> </w:t>
      </w:r>
      <w:r w:rsidRPr="002051CE">
        <w:t>în</w:t>
      </w:r>
      <w:r w:rsidR="00007AB3">
        <w:t xml:space="preserve"> </w:t>
      </w:r>
      <w:hyperlink r:id="rId200" w:history="1">
        <w:r w:rsidRPr="002051CE">
          <w:rPr>
            <w:rStyle w:val="Hyperlink"/>
            <w:szCs w:val="24"/>
          </w:rPr>
          <w:t>Convenția</w:t>
        </w:r>
        <w:r w:rsidR="00007AB3">
          <w:rPr>
            <w:rStyle w:val="Hyperlink"/>
            <w:szCs w:val="24"/>
          </w:rPr>
          <w:t xml:space="preserve"> </w:t>
        </w:r>
        <w:r w:rsidRPr="002051CE">
          <w:rPr>
            <w:rStyle w:val="Hyperlink"/>
            <w:szCs w:val="24"/>
          </w:rPr>
          <w:t>Consiliului</w:t>
        </w:r>
        <w:r w:rsidR="00007AB3">
          <w:rPr>
            <w:rStyle w:val="Hyperlink"/>
            <w:szCs w:val="24"/>
          </w:rPr>
          <w:t xml:space="preserve"> </w:t>
        </w:r>
        <w:r w:rsidRPr="002051CE">
          <w:rPr>
            <w:rStyle w:val="Hyperlink"/>
            <w:szCs w:val="24"/>
          </w:rPr>
          <w:t>Europei</w:t>
        </w:r>
      </w:hyperlink>
      <w:r w:rsidR="00007AB3">
        <w:t xml:space="preserve"> </w:t>
      </w:r>
      <w:r w:rsidRPr="002051CE">
        <w:t>privind</w:t>
      </w:r>
      <w:r w:rsidR="00007AB3">
        <w:t xml:space="preserve"> </w:t>
      </w:r>
      <w:r w:rsidRPr="002051CE">
        <w:t>prevenirea</w:t>
      </w:r>
      <w:r w:rsidR="00007AB3">
        <w:t xml:space="preserve"> </w:t>
      </w:r>
      <w:r w:rsidRPr="002051CE">
        <w:t>și</w:t>
      </w:r>
      <w:r w:rsidR="00007AB3">
        <w:t xml:space="preserve"> </w:t>
      </w:r>
      <w:r w:rsidRPr="002051CE">
        <w:t>combaterea</w:t>
      </w:r>
      <w:r w:rsidR="00007AB3">
        <w:t xml:space="preserve"> </w:t>
      </w:r>
      <w:r w:rsidRPr="002051CE">
        <w:t>violenței</w:t>
      </w:r>
      <w:r w:rsidR="00007AB3">
        <w:t xml:space="preserve"> </w:t>
      </w:r>
      <w:r w:rsidRPr="002051CE">
        <w:t>împotriva</w:t>
      </w:r>
      <w:r w:rsidR="00007AB3">
        <w:t xml:space="preserve"> </w:t>
      </w:r>
      <w:r w:rsidRPr="002051CE">
        <w:t>femeilor</w:t>
      </w:r>
      <w:r w:rsidR="00007AB3">
        <w:t xml:space="preserve"> </w:t>
      </w:r>
      <w:r w:rsidRPr="002051CE">
        <w:t>și</w:t>
      </w:r>
      <w:r w:rsidR="00007AB3">
        <w:t xml:space="preserve"> </w:t>
      </w:r>
      <w:r w:rsidRPr="002051CE">
        <w:t>a</w:t>
      </w:r>
      <w:r w:rsidR="00007AB3">
        <w:t xml:space="preserve"> </w:t>
      </w:r>
      <w:r w:rsidRPr="002051CE">
        <w:t>violenței</w:t>
      </w:r>
      <w:r w:rsidR="00007AB3">
        <w:t xml:space="preserve"> </w:t>
      </w:r>
      <w:r w:rsidRPr="002051CE">
        <w:t>domestice</w:t>
      </w:r>
      <w:r w:rsidR="00007AB3">
        <w:t xml:space="preserve"> </w:t>
      </w:r>
      <w:r w:rsidRPr="002051CE">
        <w:t>(„Convenția</w:t>
      </w:r>
      <w:r w:rsidR="00007AB3">
        <w:t xml:space="preserve"> </w:t>
      </w:r>
      <w:r w:rsidRPr="002051CE">
        <w:t>de</w:t>
      </w:r>
      <w:r w:rsidR="00007AB3">
        <w:t xml:space="preserve"> </w:t>
      </w:r>
      <w:r w:rsidRPr="002051CE">
        <w:t>la</w:t>
      </w:r>
      <w:r w:rsidR="00007AB3">
        <w:t xml:space="preserve"> </w:t>
      </w:r>
      <w:r w:rsidRPr="002051CE">
        <w:t>Istanbul”).</w:t>
      </w:r>
      <w:r w:rsidR="00007AB3">
        <w:t xml:space="preserve"> </w:t>
      </w:r>
      <w:r w:rsidRPr="002051CE">
        <w:lastRenderedPageBreak/>
        <w:t>Convenția</w:t>
      </w:r>
      <w:r w:rsidR="00007AB3">
        <w:t xml:space="preserve"> </w:t>
      </w:r>
      <w:r w:rsidRPr="002051CE">
        <w:t>a</w:t>
      </w:r>
      <w:r w:rsidR="00007AB3">
        <w:t xml:space="preserve"> </w:t>
      </w:r>
      <w:r w:rsidRPr="002051CE">
        <w:t>fost</w:t>
      </w:r>
      <w:r w:rsidR="00007AB3">
        <w:t xml:space="preserve"> </w:t>
      </w:r>
      <w:r w:rsidRPr="002051CE">
        <w:t>semnată</w:t>
      </w:r>
      <w:r w:rsidR="00007AB3">
        <w:t xml:space="preserve"> </w:t>
      </w:r>
      <w:r w:rsidRPr="002051CE">
        <w:t>de</w:t>
      </w:r>
      <w:r w:rsidR="00007AB3">
        <w:t xml:space="preserve"> </w:t>
      </w:r>
      <w:r w:rsidRPr="002051CE">
        <w:t>toate</w:t>
      </w:r>
      <w:r w:rsidR="00007AB3">
        <w:t xml:space="preserve"> </w:t>
      </w:r>
      <w:r w:rsidRPr="002051CE">
        <w:t>statele</w:t>
      </w:r>
      <w:r w:rsidR="00007AB3">
        <w:t xml:space="preserve"> </w:t>
      </w:r>
      <w:r w:rsidRPr="002051CE">
        <w:t>membre</w:t>
      </w:r>
      <w:r w:rsidR="00007AB3">
        <w:t xml:space="preserve"> </w:t>
      </w:r>
      <w:r w:rsidRPr="002051CE">
        <w:t>ale</w:t>
      </w:r>
      <w:r w:rsidR="00007AB3">
        <w:t xml:space="preserve"> </w:t>
      </w:r>
      <w:r w:rsidRPr="002051CE">
        <w:t>UE</w:t>
      </w:r>
      <w:r w:rsidR="00007AB3">
        <w:t xml:space="preserve"> </w:t>
      </w:r>
      <w:r w:rsidRPr="002051CE">
        <w:t>și</w:t>
      </w:r>
      <w:r w:rsidR="00007AB3">
        <w:t xml:space="preserve"> </w:t>
      </w:r>
      <w:r w:rsidRPr="002051CE">
        <w:t>a</w:t>
      </w:r>
      <w:r w:rsidR="00007AB3">
        <w:t xml:space="preserve"> </w:t>
      </w:r>
      <w:r w:rsidRPr="002051CE">
        <w:t>fost</w:t>
      </w:r>
      <w:r w:rsidR="00007AB3">
        <w:t xml:space="preserve"> </w:t>
      </w:r>
      <w:r w:rsidRPr="002051CE">
        <w:t>ratificată</w:t>
      </w:r>
      <w:r w:rsidR="00007AB3">
        <w:t xml:space="preserve"> </w:t>
      </w:r>
      <w:r w:rsidRPr="002051CE">
        <w:t>până</w:t>
      </w:r>
      <w:r w:rsidR="00007AB3">
        <w:t xml:space="preserve"> </w:t>
      </w:r>
      <w:r w:rsidRPr="002051CE">
        <w:t>în</w:t>
      </w:r>
      <w:r w:rsidR="00007AB3">
        <w:t xml:space="preserve"> </w:t>
      </w:r>
      <w:r w:rsidRPr="002051CE">
        <w:t>prezent</w:t>
      </w:r>
      <w:r w:rsidR="00007AB3">
        <w:t xml:space="preserve"> </w:t>
      </w:r>
      <w:r w:rsidRPr="002051CE">
        <w:t>de</w:t>
      </w:r>
      <w:r w:rsidR="00007AB3">
        <w:t xml:space="preserve"> </w:t>
      </w:r>
      <w:r w:rsidRPr="002051CE">
        <w:t>22</w:t>
      </w:r>
      <w:r w:rsidR="00007AB3">
        <w:t xml:space="preserve"> </w:t>
      </w:r>
      <w:r w:rsidRPr="002051CE">
        <w:t>de</w:t>
      </w:r>
      <w:r w:rsidR="00007AB3">
        <w:t xml:space="preserve"> </w:t>
      </w:r>
      <w:r w:rsidRPr="002051CE">
        <w:t>state</w:t>
      </w:r>
      <w:r w:rsidR="00007AB3">
        <w:t xml:space="preserve"> </w:t>
      </w:r>
      <w:r w:rsidRPr="002051CE">
        <w:t>membre,</w:t>
      </w:r>
      <w:r w:rsidR="00007AB3">
        <w:t xml:space="preserve"> </w:t>
      </w:r>
      <w:r w:rsidRPr="002051CE">
        <w:t>intrând</w:t>
      </w:r>
      <w:r w:rsidR="00007AB3">
        <w:t xml:space="preserve"> </w:t>
      </w:r>
      <w:r w:rsidRPr="002051CE">
        <w:t>în</w:t>
      </w:r>
      <w:r w:rsidR="00007AB3">
        <w:t xml:space="preserve"> </w:t>
      </w:r>
      <w:r w:rsidRPr="002051CE">
        <w:t>vigoare,</w:t>
      </w:r>
      <w:r w:rsidR="00007AB3">
        <w:t xml:space="preserve"> </w:t>
      </w:r>
      <w:r w:rsidRPr="002051CE">
        <w:t>pentru</w:t>
      </w:r>
      <w:r w:rsidR="00007AB3">
        <w:t xml:space="preserve"> </w:t>
      </w:r>
      <w:r w:rsidRPr="002051CE">
        <w:t>UE,</w:t>
      </w:r>
      <w:r w:rsidR="00007AB3">
        <w:t xml:space="preserve"> </w:t>
      </w:r>
      <w:r w:rsidRPr="002051CE">
        <w:t>la</w:t>
      </w:r>
      <w:r w:rsidR="00007AB3">
        <w:t xml:space="preserve"> </w:t>
      </w:r>
      <w:r w:rsidRPr="002051CE">
        <w:t>1</w:t>
      </w:r>
      <w:r w:rsidR="00007AB3">
        <w:t xml:space="preserve"> </w:t>
      </w:r>
      <w:r w:rsidRPr="002051CE">
        <w:t>octombrie</w:t>
      </w:r>
      <w:r w:rsidR="00007AB3">
        <w:t xml:space="preserve"> </w:t>
      </w:r>
      <w:r w:rsidRPr="002051CE">
        <w:t>2023.</w:t>
      </w:r>
      <w:r w:rsidR="00007AB3">
        <w:t xml:space="preserve"> </w:t>
      </w:r>
      <w:r w:rsidRPr="002051CE">
        <w:t>Ca</w:t>
      </w:r>
      <w:r w:rsidR="00007AB3">
        <w:t xml:space="preserve"> </w:t>
      </w:r>
      <w:r w:rsidRPr="002051CE">
        <w:t>urmare,</w:t>
      </w:r>
      <w:r w:rsidR="00007AB3">
        <w:t xml:space="preserve"> </w:t>
      </w:r>
      <w:r w:rsidRPr="002051CE">
        <w:t>UE</w:t>
      </w:r>
      <w:r w:rsidR="00007AB3">
        <w:t xml:space="preserve"> </w:t>
      </w:r>
      <w:r w:rsidRPr="002051CE">
        <w:t>trebuie</w:t>
      </w:r>
      <w:r w:rsidR="00007AB3">
        <w:t xml:space="preserve"> </w:t>
      </w:r>
      <w:r w:rsidRPr="002051CE">
        <w:t>să</w:t>
      </w:r>
      <w:r w:rsidR="00007AB3">
        <w:t xml:space="preserve"> </w:t>
      </w:r>
      <w:r w:rsidRPr="002051CE">
        <w:t>respecte</w:t>
      </w:r>
      <w:r w:rsidR="00007AB3">
        <w:t xml:space="preserve"> </w:t>
      </w:r>
      <w:r w:rsidRPr="002051CE">
        <w:t>standarde</w:t>
      </w:r>
      <w:r w:rsidR="00007AB3">
        <w:t xml:space="preserve"> </w:t>
      </w:r>
      <w:r w:rsidRPr="002051CE">
        <w:t>ambițioase</w:t>
      </w:r>
      <w:r w:rsidR="00007AB3">
        <w:t xml:space="preserve"> </w:t>
      </w:r>
      <w:r w:rsidRPr="002051CE">
        <w:t>și</w:t>
      </w:r>
      <w:r w:rsidR="00007AB3">
        <w:t xml:space="preserve"> </w:t>
      </w:r>
      <w:r w:rsidRPr="002051CE">
        <w:t>cuprinzătoare</w:t>
      </w:r>
      <w:r w:rsidR="00007AB3">
        <w:t xml:space="preserve"> </w:t>
      </w:r>
      <w:r w:rsidRPr="002051CE">
        <w:t>de</w:t>
      </w:r>
      <w:r w:rsidR="00007AB3">
        <w:t xml:space="preserve"> </w:t>
      </w:r>
      <w:r w:rsidRPr="002051CE">
        <w:t>prevenire</w:t>
      </w:r>
      <w:r w:rsidR="00007AB3">
        <w:t xml:space="preserve"> </w:t>
      </w:r>
      <w:r w:rsidRPr="002051CE">
        <w:t>și</w:t>
      </w:r>
      <w:r w:rsidR="00007AB3">
        <w:t xml:space="preserve"> </w:t>
      </w:r>
      <w:r w:rsidRPr="002051CE">
        <w:t>combatere</w:t>
      </w:r>
      <w:r w:rsidR="00007AB3">
        <w:t xml:space="preserve"> </w:t>
      </w:r>
      <w:r w:rsidRPr="002051CE">
        <w:t>a</w:t>
      </w:r>
      <w:r w:rsidR="00007AB3">
        <w:t xml:space="preserve"> </w:t>
      </w:r>
      <w:r w:rsidRPr="002051CE">
        <w:t>violenței</w:t>
      </w:r>
      <w:r w:rsidR="00007AB3">
        <w:t xml:space="preserve"> </w:t>
      </w:r>
      <w:r w:rsidRPr="002051CE">
        <w:t>împotriva</w:t>
      </w:r>
      <w:r w:rsidR="00007AB3">
        <w:t xml:space="preserve"> </w:t>
      </w:r>
      <w:r w:rsidRPr="002051CE">
        <w:t>femeilor</w:t>
      </w:r>
      <w:r w:rsidR="00007AB3">
        <w:t xml:space="preserve"> </w:t>
      </w:r>
      <w:r w:rsidRPr="002051CE">
        <w:t>în</w:t>
      </w:r>
      <w:r w:rsidR="00007AB3">
        <w:t xml:space="preserve"> </w:t>
      </w:r>
      <w:r w:rsidRPr="002051CE">
        <w:t>domeniul</w:t>
      </w:r>
      <w:r w:rsidR="00007AB3">
        <w:t xml:space="preserve"> </w:t>
      </w:r>
      <w:r w:rsidRPr="002051CE">
        <w:t>cooperării</w:t>
      </w:r>
      <w:r w:rsidR="00007AB3">
        <w:t xml:space="preserve"> </w:t>
      </w:r>
      <w:r w:rsidRPr="002051CE">
        <w:t>judiciare</w:t>
      </w:r>
      <w:r w:rsidR="00007AB3">
        <w:t xml:space="preserve"> </w:t>
      </w:r>
      <w:r w:rsidRPr="002051CE">
        <w:t>în</w:t>
      </w:r>
      <w:r w:rsidR="00007AB3">
        <w:t xml:space="preserve"> </w:t>
      </w:r>
      <w:r w:rsidRPr="002051CE">
        <w:t>materie</w:t>
      </w:r>
      <w:r w:rsidR="00007AB3">
        <w:t xml:space="preserve"> </w:t>
      </w:r>
      <w:r w:rsidRPr="002051CE">
        <w:t>penală,</w:t>
      </w:r>
      <w:r w:rsidR="00007AB3">
        <w:t xml:space="preserve"> </w:t>
      </w:r>
      <w:r w:rsidRPr="002051CE">
        <w:t>al</w:t>
      </w:r>
      <w:r w:rsidR="00007AB3">
        <w:t xml:space="preserve"> </w:t>
      </w:r>
      <w:r w:rsidRPr="002051CE">
        <w:t>azilului</w:t>
      </w:r>
      <w:r w:rsidR="00007AB3">
        <w:t xml:space="preserve"> </w:t>
      </w:r>
      <w:r w:rsidRPr="002051CE">
        <w:t>și</w:t>
      </w:r>
      <w:r w:rsidR="00007AB3">
        <w:t xml:space="preserve"> </w:t>
      </w:r>
      <w:r w:rsidRPr="002051CE">
        <w:t>al</w:t>
      </w:r>
      <w:r w:rsidR="00007AB3">
        <w:t xml:space="preserve"> </w:t>
      </w:r>
      <w:r w:rsidRPr="002051CE">
        <w:t>nereturnării</w:t>
      </w:r>
      <w:r w:rsidR="00007AB3">
        <w:t xml:space="preserve"> </w:t>
      </w:r>
      <w:r w:rsidRPr="002051CE">
        <w:t>și</w:t>
      </w:r>
      <w:r w:rsidR="00007AB3">
        <w:t xml:space="preserve"> </w:t>
      </w:r>
      <w:r w:rsidRPr="002051CE">
        <w:t>al</w:t>
      </w:r>
      <w:r w:rsidR="00007AB3">
        <w:t xml:space="preserve"> </w:t>
      </w:r>
      <w:r w:rsidRPr="002051CE">
        <w:t>administrației</w:t>
      </w:r>
      <w:r w:rsidR="00007AB3">
        <w:t xml:space="preserve"> </w:t>
      </w:r>
      <w:r w:rsidRPr="002051CE">
        <w:t>sale</w:t>
      </w:r>
      <w:r w:rsidR="00007AB3">
        <w:t xml:space="preserve"> </w:t>
      </w:r>
      <w:r w:rsidRPr="002051CE">
        <w:t>publice.</w:t>
      </w:r>
    </w:p>
    <w:p w14:paraId="363536AB" w14:textId="7B57A631" w:rsidR="002051CE" w:rsidRPr="002051CE" w:rsidRDefault="002051CE" w:rsidP="002051CE">
      <w:bookmarkStart w:id="179" w:name="_Hlk157679621"/>
      <w:bookmarkEnd w:id="179"/>
      <w:r w:rsidRPr="002051CE">
        <w:t>În</w:t>
      </w:r>
      <w:r w:rsidR="00007AB3">
        <w:t xml:space="preserve"> </w:t>
      </w:r>
      <w:r w:rsidRPr="002051CE">
        <w:t>martie</w:t>
      </w:r>
      <w:r w:rsidR="00007AB3">
        <w:t xml:space="preserve"> </w:t>
      </w:r>
      <w:r w:rsidRPr="002051CE">
        <w:t>2022,</w:t>
      </w:r>
      <w:r w:rsidR="00007AB3">
        <w:t xml:space="preserve"> </w:t>
      </w:r>
      <w:r w:rsidRPr="002051CE">
        <w:t>Comisia</w:t>
      </w:r>
      <w:r w:rsidR="00007AB3">
        <w:t xml:space="preserve"> </w:t>
      </w:r>
      <w:r w:rsidRPr="002051CE">
        <w:t>a</w:t>
      </w:r>
      <w:r w:rsidR="00007AB3">
        <w:t xml:space="preserve"> </w:t>
      </w:r>
      <w:r w:rsidRPr="002051CE">
        <w:t>prezentat</w:t>
      </w:r>
      <w:r w:rsidR="00007AB3">
        <w:t xml:space="preserve"> </w:t>
      </w:r>
      <w:hyperlink r:id="rId201" w:history="1">
        <w:r w:rsidRPr="002051CE">
          <w:rPr>
            <w:rStyle w:val="Hyperlink"/>
            <w:szCs w:val="24"/>
          </w:rPr>
          <w:t>o</w:t>
        </w:r>
        <w:r w:rsidR="00007AB3">
          <w:rPr>
            <w:rStyle w:val="Hyperlink"/>
            <w:szCs w:val="24"/>
          </w:rPr>
          <w:t xml:space="preserve"> </w:t>
        </w:r>
        <w:r w:rsidRPr="002051CE">
          <w:rPr>
            <w:rStyle w:val="Hyperlink"/>
            <w:szCs w:val="24"/>
          </w:rPr>
          <w:t>propunere</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prevenire</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combatere</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violenței</w:t>
        </w:r>
        <w:r w:rsidR="00007AB3">
          <w:rPr>
            <w:rStyle w:val="Hyperlink"/>
            <w:szCs w:val="24"/>
          </w:rPr>
          <w:t xml:space="preserve"> </w:t>
        </w:r>
        <w:r w:rsidRPr="002051CE">
          <w:rPr>
            <w:rStyle w:val="Hyperlink"/>
            <w:szCs w:val="24"/>
          </w:rPr>
          <w:t>împotriva</w:t>
        </w:r>
        <w:r w:rsidR="00007AB3">
          <w:rPr>
            <w:rStyle w:val="Hyperlink"/>
            <w:szCs w:val="24"/>
          </w:rPr>
          <w:t xml:space="preserve"> </w:t>
        </w:r>
        <w:r w:rsidRPr="002051CE">
          <w:rPr>
            <w:rStyle w:val="Hyperlink"/>
            <w:szCs w:val="24"/>
          </w:rPr>
          <w:t>femeilor</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violenței</w:t>
        </w:r>
        <w:r w:rsidR="00007AB3">
          <w:rPr>
            <w:rStyle w:val="Hyperlink"/>
            <w:szCs w:val="24"/>
          </w:rPr>
          <w:t xml:space="preserve"> </w:t>
        </w:r>
        <w:r w:rsidRPr="002051CE">
          <w:rPr>
            <w:rStyle w:val="Hyperlink"/>
            <w:szCs w:val="24"/>
          </w:rPr>
          <w:t>domestice</w:t>
        </w:r>
      </w:hyperlink>
      <w:r w:rsidRPr="002051CE">
        <w:t>,</w:t>
      </w:r>
      <w:r w:rsidR="00007AB3">
        <w:t xml:space="preserve"> </w:t>
      </w:r>
      <w:r w:rsidRPr="002051CE">
        <w:t>care</w:t>
      </w:r>
      <w:r w:rsidR="00007AB3">
        <w:t xml:space="preserve"> </w:t>
      </w:r>
      <w:r w:rsidRPr="002051CE">
        <w:t>incriminează</w:t>
      </w:r>
      <w:r w:rsidR="00007AB3">
        <w:t xml:space="preserve"> </w:t>
      </w:r>
      <w:r w:rsidRPr="002051CE">
        <w:t>în</w:t>
      </w:r>
      <w:r w:rsidR="00007AB3">
        <w:t xml:space="preserve"> </w:t>
      </w:r>
      <w:r w:rsidRPr="002051CE">
        <w:t>mod</w:t>
      </w:r>
      <w:r w:rsidR="00007AB3">
        <w:t xml:space="preserve"> </w:t>
      </w:r>
      <w:r w:rsidRPr="002051CE">
        <w:t>specific</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femeilor</w:t>
      </w:r>
      <w:r w:rsidR="00007AB3">
        <w:t xml:space="preserve"> </w:t>
      </w:r>
      <w:r w:rsidRPr="002051CE">
        <w:t>ca</w:t>
      </w:r>
      <w:r w:rsidR="00007AB3">
        <w:t xml:space="preserve"> </w:t>
      </w:r>
      <w:r w:rsidRPr="002051CE">
        <w:t>infracțiune</w:t>
      </w:r>
      <w:r w:rsidR="00007AB3">
        <w:t xml:space="preserve"> </w:t>
      </w:r>
      <w:r w:rsidRPr="002051CE">
        <w:t>de</w:t>
      </w:r>
      <w:r w:rsidR="00007AB3">
        <w:t xml:space="preserve"> </w:t>
      </w:r>
      <w:r w:rsidRPr="002051CE">
        <w:t>sine</w:t>
      </w:r>
      <w:r w:rsidR="00007AB3">
        <w:t xml:space="preserve"> </w:t>
      </w:r>
      <w:r w:rsidRPr="002051CE">
        <w:t>stătătoare.</w:t>
      </w:r>
      <w:r w:rsidR="00007AB3">
        <w:t xml:space="preserve"> </w:t>
      </w:r>
      <w:r w:rsidRPr="002051CE">
        <w:t>Propunerea</w:t>
      </w:r>
      <w:r w:rsidR="00007AB3">
        <w:t xml:space="preserve"> </w:t>
      </w:r>
      <w:r w:rsidRPr="002051CE">
        <w:t>este</w:t>
      </w:r>
      <w:r w:rsidR="00007AB3">
        <w:t xml:space="preserve"> </w:t>
      </w:r>
      <w:r w:rsidRPr="002051CE">
        <w:t>în</w:t>
      </w:r>
      <w:r w:rsidR="00007AB3">
        <w:t xml:space="preserve"> </w:t>
      </w:r>
      <w:r w:rsidRPr="002051CE">
        <w:t>prezent</w:t>
      </w:r>
      <w:r w:rsidR="00007AB3">
        <w:t xml:space="preserve"> </w:t>
      </w:r>
      <w:r w:rsidRPr="002051CE">
        <w:t>în</w:t>
      </w:r>
      <w:r w:rsidR="00007AB3">
        <w:t xml:space="preserve"> </w:t>
      </w:r>
      <w:r w:rsidRPr="002051CE">
        <w:t>curs</w:t>
      </w:r>
      <w:r w:rsidR="00007AB3">
        <w:t xml:space="preserve"> </w:t>
      </w:r>
      <w:r w:rsidRPr="002051CE">
        <w:t>de</w:t>
      </w:r>
      <w:r w:rsidR="00007AB3">
        <w:t xml:space="preserve"> </w:t>
      </w:r>
      <w:r w:rsidRPr="002051CE">
        <w:t>negociere.</w:t>
      </w:r>
      <w:r w:rsidR="00007AB3">
        <w:t xml:space="preserve"> </w:t>
      </w:r>
      <w:r w:rsidRPr="002051CE">
        <w:t>De</w:t>
      </w:r>
      <w:r w:rsidR="00007AB3">
        <w:t xml:space="preserve"> </w:t>
      </w:r>
      <w:r w:rsidRPr="002051CE">
        <w:t>asemenea,</w:t>
      </w:r>
      <w:r w:rsidR="00007AB3">
        <w:t xml:space="preserve"> </w:t>
      </w:r>
      <w:r w:rsidRPr="002051CE">
        <w:t>Comisia</w:t>
      </w:r>
      <w:r w:rsidR="00007AB3">
        <w:t xml:space="preserve"> </w:t>
      </w:r>
      <w:r w:rsidRPr="002051CE">
        <w:t>va</w:t>
      </w:r>
      <w:r w:rsidR="00007AB3">
        <w:t xml:space="preserve"> </w:t>
      </w:r>
      <w:r w:rsidRPr="002051CE">
        <w:t>adopta</w:t>
      </w:r>
      <w:r w:rsidR="00007AB3">
        <w:t xml:space="preserve"> </w:t>
      </w:r>
      <w:r w:rsidRPr="002051CE">
        <w:t>în</w:t>
      </w:r>
      <w:r w:rsidR="00007AB3">
        <w:t xml:space="preserve"> </w:t>
      </w:r>
      <w:r w:rsidRPr="002051CE">
        <w:t>curând</w:t>
      </w:r>
      <w:r w:rsidR="00007AB3">
        <w:t xml:space="preserve"> </w:t>
      </w:r>
      <w:r w:rsidRPr="002051CE">
        <w:t>o</w:t>
      </w:r>
      <w:r w:rsidR="00007AB3">
        <w:t xml:space="preserve"> </w:t>
      </w:r>
      <w:r w:rsidRPr="002051CE">
        <w:t>recomandare</w:t>
      </w:r>
      <w:r w:rsidR="00007AB3">
        <w:t xml:space="preserve"> </w:t>
      </w:r>
      <w:r w:rsidRPr="002051CE">
        <w:t>specifică</w:t>
      </w:r>
      <w:r w:rsidR="00007AB3">
        <w:t xml:space="preserve"> </w:t>
      </w:r>
      <w:r w:rsidRPr="002051CE">
        <w:t>privind</w:t>
      </w:r>
      <w:r w:rsidR="00007AB3">
        <w:t xml:space="preserve"> </w:t>
      </w:r>
      <w:r w:rsidRPr="002051CE">
        <w:t>prevenirea</w:t>
      </w:r>
      <w:r w:rsidR="00007AB3">
        <w:t xml:space="preserve"> </w:t>
      </w:r>
      <w:r w:rsidRPr="002051CE">
        <w:t>și</w:t>
      </w:r>
      <w:r w:rsidR="00007AB3">
        <w:t xml:space="preserve"> </w:t>
      </w:r>
      <w:r w:rsidRPr="002051CE">
        <w:t>combaterea</w:t>
      </w:r>
      <w:r w:rsidR="00007AB3">
        <w:t xml:space="preserve"> </w:t>
      </w:r>
      <w:r w:rsidRPr="002051CE">
        <w:t>practicilor</w:t>
      </w:r>
      <w:r w:rsidR="00007AB3">
        <w:t xml:space="preserve"> </w:t>
      </w:r>
      <w:r w:rsidRPr="002051CE">
        <w:t>vătămătoare</w:t>
      </w:r>
      <w:r w:rsidR="00007AB3">
        <w:t xml:space="preserve"> </w:t>
      </w:r>
      <w:r w:rsidRPr="002051CE">
        <w:t>împotriva</w:t>
      </w:r>
      <w:r w:rsidR="00007AB3">
        <w:t xml:space="preserve"> </w:t>
      </w:r>
      <w:r w:rsidRPr="002051CE">
        <w:t>femeilor</w:t>
      </w:r>
      <w:r w:rsidR="00007AB3">
        <w:t xml:space="preserve"> </w:t>
      </w:r>
      <w:r w:rsidRPr="002051CE">
        <w:t>și</w:t>
      </w:r>
      <w:r w:rsidR="00007AB3">
        <w:t xml:space="preserve"> </w:t>
      </w:r>
      <w:r w:rsidRPr="002051CE">
        <w:t>fetelor,</w:t>
      </w:r>
      <w:r w:rsidR="00007AB3">
        <w:t xml:space="preserve"> </w:t>
      </w:r>
      <w:r w:rsidRPr="002051CE">
        <w:t>inclusiv</w:t>
      </w:r>
      <w:r w:rsidR="00007AB3">
        <w:t xml:space="preserve"> </w:t>
      </w:r>
      <w:r w:rsidRPr="002051CE">
        <w:t>a</w:t>
      </w:r>
      <w:r w:rsidR="00007AB3">
        <w:t xml:space="preserve"> </w:t>
      </w:r>
      <w:r w:rsidRPr="002051CE">
        <w:t>mutilării</w:t>
      </w:r>
      <w:r w:rsidR="00007AB3">
        <w:t xml:space="preserve"> </w:t>
      </w:r>
      <w:r w:rsidRPr="002051CE">
        <w:t>genitale</w:t>
      </w:r>
      <w:r w:rsidR="00007AB3">
        <w:t xml:space="preserve"> </w:t>
      </w:r>
      <w:r w:rsidRPr="002051CE">
        <w:t>feminine,</w:t>
      </w:r>
      <w:r w:rsidR="00007AB3">
        <w:t xml:space="preserve"> </w:t>
      </w:r>
      <w:r w:rsidRPr="002051CE">
        <w:t>în</w:t>
      </w:r>
      <w:r w:rsidR="00007AB3">
        <w:t xml:space="preserve"> </w:t>
      </w:r>
      <w:r w:rsidRPr="002051CE">
        <w:t>2024.</w:t>
      </w:r>
      <w:r w:rsidR="00007AB3">
        <w:t xml:space="preserve"> </w:t>
      </w:r>
      <w:r w:rsidRPr="002051CE">
        <w:t>Aceasta</w:t>
      </w:r>
      <w:r w:rsidR="00007AB3">
        <w:t xml:space="preserve"> </w:t>
      </w:r>
      <w:r w:rsidRPr="002051CE">
        <w:t>ar</w:t>
      </w:r>
      <w:r w:rsidR="00007AB3">
        <w:t xml:space="preserve"> </w:t>
      </w:r>
      <w:r w:rsidRPr="002051CE">
        <w:t>urma</w:t>
      </w:r>
      <w:r w:rsidR="00007AB3">
        <w:t xml:space="preserve"> </w:t>
      </w:r>
      <w:r w:rsidRPr="002051CE">
        <w:t>să</w:t>
      </w:r>
      <w:r w:rsidR="00007AB3">
        <w:t xml:space="preserve"> </w:t>
      </w:r>
      <w:r w:rsidRPr="002051CE">
        <w:t>includă</w:t>
      </w:r>
      <w:r w:rsidR="00007AB3">
        <w:t xml:space="preserve"> </w:t>
      </w:r>
      <w:r w:rsidRPr="002051CE">
        <w:t>recomandări</w:t>
      </w:r>
      <w:r w:rsidR="00007AB3">
        <w:t xml:space="preserve"> </w:t>
      </w:r>
      <w:r w:rsidRPr="002051CE">
        <w:t>de</w:t>
      </w:r>
      <w:r w:rsidR="00007AB3">
        <w:t xml:space="preserve"> </w:t>
      </w:r>
      <w:r w:rsidRPr="002051CE">
        <w:t>acțiuni</w:t>
      </w:r>
      <w:r w:rsidR="00007AB3">
        <w:t xml:space="preserve"> </w:t>
      </w:r>
      <w:r w:rsidRPr="002051CE">
        <w:t>specifice</w:t>
      </w:r>
      <w:r w:rsidR="00007AB3">
        <w:t xml:space="preserve"> </w:t>
      </w:r>
      <w:r w:rsidRPr="002051CE">
        <w:t>adresate</w:t>
      </w:r>
      <w:r w:rsidR="00007AB3">
        <w:t xml:space="preserve"> </w:t>
      </w:r>
      <w:r w:rsidRPr="002051CE">
        <w:t>statelor</w:t>
      </w:r>
      <w:r w:rsidR="00007AB3">
        <w:t xml:space="preserve"> </w:t>
      </w:r>
      <w:r w:rsidRPr="002051CE">
        <w:t>membre</w:t>
      </w:r>
      <w:r w:rsidR="00007AB3">
        <w:t xml:space="preserve"> </w:t>
      </w:r>
      <w:r w:rsidRPr="002051CE">
        <w:t>și</w:t>
      </w:r>
      <w:r w:rsidR="00007AB3">
        <w:t xml:space="preserve"> </w:t>
      </w:r>
      <w:r w:rsidRPr="002051CE">
        <w:t>sprijin</w:t>
      </w:r>
      <w:r w:rsidR="00007AB3">
        <w:t xml:space="preserve"> </w:t>
      </w:r>
      <w:r w:rsidRPr="002051CE">
        <w:t>suplimentar</w:t>
      </w:r>
      <w:r w:rsidR="00007AB3">
        <w:t xml:space="preserve"> </w:t>
      </w:r>
      <w:r w:rsidRPr="002051CE">
        <w:t>și</w:t>
      </w:r>
      <w:r w:rsidR="00007AB3">
        <w:t xml:space="preserve"> </w:t>
      </w:r>
      <w:r w:rsidRPr="002051CE">
        <w:t>specializat</w:t>
      </w:r>
      <w:r w:rsidR="00007AB3">
        <w:t xml:space="preserve"> </w:t>
      </w:r>
      <w:r w:rsidRPr="002051CE">
        <w:t>pentru</w:t>
      </w:r>
      <w:r w:rsidR="00007AB3">
        <w:t xml:space="preserve"> </w:t>
      </w:r>
      <w:r w:rsidRPr="002051CE">
        <w:t>protecția</w:t>
      </w:r>
      <w:r w:rsidR="00007AB3">
        <w:t xml:space="preserve"> </w:t>
      </w:r>
      <w:r w:rsidRPr="002051CE">
        <w:t>victimelor</w:t>
      </w:r>
      <w:r w:rsidR="00007AB3">
        <w:t xml:space="preserve"> </w:t>
      </w:r>
      <w:r w:rsidRPr="002051CE">
        <w:t>acestor</w:t>
      </w:r>
      <w:r w:rsidR="00007AB3">
        <w:t xml:space="preserve"> </w:t>
      </w:r>
      <w:r w:rsidRPr="002051CE">
        <w:t>practici</w:t>
      </w:r>
      <w:r w:rsidR="00007AB3">
        <w:t xml:space="preserve"> </w:t>
      </w:r>
      <w:r w:rsidRPr="002051CE">
        <w:t>vătămătoare,</w:t>
      </w:r>
      <w:r w:rsidR="00007AB3">
        <w:t xml:space="preserve"> </w:t>
      </w:r>
      <w:r w:rsidRPr="002051CE">
        <w:t>precum</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femeilor.</w:t>
      </w:r>
    </w:p>
    <w:p w14:paraId="327F1005" w14:textId="59BF8373" w:rsidR="002051CE" w:rsidRPr="002051CE" w:rsidRDefault="002051CE" w:rsidP="002051CE">
      <w:r w:rsidRPr="002051CE">
        <w:t>Programul</w:t>
      </w:r>
      <w:r w:rsidR="00007AB3">
        <w:t xml:space="preserve"> </w:t>
      </w:r>
      <w:r w:rsidRPr="002051CE">
        <w:t>Comisiei</w:t>
      </w:r>
      <w:r w:rsidR="00007AB3">
        <w:t xml:space="preserve"> </w:t>
      </w:r>
      <w:hyperlink r:id="rId202" w:history="1">
        <w:r w:rsidRPr="002051CE">
          <w:rPr>
            <w:rStyle w:val="Hyperlink"/>
            <w:szCs w:val="24"/>
          </w:rPr>
          <w:t>„Cetățeni,</w:t>
        </w:r>
        <w:r w:rsidR="00007AB3">
          <w:rPr>
            <w:rStyle w:val="Hyperlink"/>
            <w:szCs w:val="24"/>
          </w:rPr>
          <w:t xml:space="preserve"> </w:t>
        </w:r>
        <w:r w:rsidRPr="002051CE">
          <w:rPr>
            <w:rStyle w:val="Hyperlink"/>
            <w:szCs w:val="24"/>
          </w:rPr>
          <w:t>egalitate,</w:t>
        </w:r>
        <w:r w:rsidR="00007AB3">
          <w:rPr>
            <w:rStyle w:val="Hyperlink"/>
            <w:szCs w:val="24"/>
          </w:rPr>
          <w:t xml:space="preserve"> </w:t>
        </w:r>
        <w:r w:rsidRPr="002051CE">
          <w:rPr>
            <w:rStyle w:val="Hyperlink"/>
            <w:szCs w:val="24"/>
          </w:rPr>
          <w:t>drepturi</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valori”</w:t>
        </w:r>
        <w:r w:rsidR="00007AB3">
          <w:rPr>
            <w:rStyle w:val="Hyperlink"/>
            <w:szCs w:val="24"/>
          </w:rPr>
          <w:t xml:space="preserve"> </w:t>
        </w:r>
        <w:r w:rsidRPr="002051CE">
          <w:rPr>
            <w:rStyle w:val="Hyperlink"/>
            <w:szCs w:val="24"/>
          </w:rPr>
          <w:t>(CERV)</w:t>
        </w:r>
      </w:hyperlink>
      <w:r w:rsidR="00007AB3">
        <w:t xml:space="preserve"> </w:t>
      </w:r>
      <w:r w:rsidRPr="002051CE">
        <w:t>oferă</w:t>
      </w:r>
      <w:r w:rsidR="00007AB3">
        <w:t xml:space="preserve"> </w:t>
      </w:r>
      <w:r w:rsidRPr="002051CE">
        <w:t>finanțare</w:t>
      </w:r>
      <w:r w:rsidR="00007AB3">
        <w:t xml:space="preserve"> </w:t>
      </w:r>
      <w:r w:rsidRPr="002051CE">
        <w:t>pentru</w:t>
      </w:r>
      <w:r w:rsidR="00007AB3">
        <w:t xml:space="preserve"> </w:t>
      </w:r>
      <w:r w:rsidRPr="002051CE">
        <w:t>proiecte</w:t>
      </w:r>
      <w:r w:rsidR="00007AB3">
        <w:t xml:space="preserve"> </w:t>
      </w:r>
      <w:r w:rsidRPr="002051CE">
        <w:t>de</w:t>
      </w:r>
      <w:r w:rsidR="00007AB3">
        <w:t xml:space="preserve"> </w:t>
      </w:r>
      <w:r w:rsidRPr="002051CE">
        <w:t>combatere</w:t>
      </w:r>
      <w:r w:rsidR="00007AB3">
        <w:t xml:space="preserve"> </w:t>
      </w:r>
      <w:r w:rsidRPr="002051CE">
        <w:t>a</w:t>
      </w:r>
      <w:r w:rsidR="00007AB3">
        <w:t xml:space="preserve"> </w:t>
      </w:r>
      <w:r w:rsidRPr="002051CE">
        <w:t>violenței</w:t>
      </w:r>
      <w:r w:rsidR="00007AB3">
        <w:t xml:space="preserve"> </w:t>
      </w:r>
      <w:r w:rsidRPr="002051CE">
        <w:t>bazate</w:t>
      </w:r>
      <w:r w:rsidR="00007AB3">
        <w:t xml:space="preserve"> </w:t>
      </w:r>
      <w:r w:rsidRPr="002051CE">
        <w:t>pe</w:t>
      </w:r>
      <w:r w:rsidR="00007AB3">
        <w:t xml:space="preserve"> </w:t>
      </w:r>
      <w:r w:rsidRPr="002051CE">
        <w:t>gen,</w:t>
      </w:r>
      <w:r w:rsidR="00007AB3">
        <w:t xml:space="preserve"> </w:t>
      </w:r>
      <w:r w:rsidRPr="002051CE">
        <w:t>inclusiv</w:t>
      </w:r>
      <w:r w:rsidR="00007AB3">
        <w:t xml:space="preserve"> </w:t>
      </w:r>
      <w:r w:rsidRPr="002051CE">
        <w:t>a</w:t>
      </w:r>
      <w:r w:rsidR="00007AB3">
        <w:t xml:space="preserve"> </w:t>
      </w:r>
      <w:r w:rsidRPr="002051CE">
        <w:t>mutilării</w:t>
      </w:r>
      <w:r w:rsidR="00007AB3">
        <w:t xml:space="preserve"> </w:t>
      </w:r>
      <w:r w:rsidRPr="002051CE">
        <w:t>genitale</w:t>
      </w:r>
      <w:r w:rsidR="00007AB3">
        <w:t xml:space="preserve"> </w:t>
      </w:r>
      <w:r w:rsidRPr="002051CE">
        <w:t>feminine.</w:t>
      </w:r>
      <w:r w:rsidR="00007AB3">
        <w:t xml:space="preserve"> </w:t>
      </w:r>
      <w:r w:rsidRPr="002051CE">
        <w:t>În</w:t>
      </w:r>
      <w:r w:rsidR="00007AB3">
        <w:t xml:space="preserve"> </w:t>
      </w:r>
      <w:r w:rsidRPr="002051CE">
        <w:t>noiembrie</w:t>
      </w:r>
      <w:r w:rsidR="00007AB3">
        <w:t xml:space="preserve"> </w:t>
      </w:r>
      <w:r w:rsidRPr="002051CE">
        <w:t>2023,</w:t>
      </w:r>
      <w:r w:rsidR="00007AB3">
        <w:t xml:space="preserve"> </w:t>
      </w:r>
      <w:r w:rsidRPr="002051CE">
        <w:t>Comisia</w:t>
      </w:r>
      <w:r w:rsidR="00007AB3">
        <w:t xml:space="preserve"> </w:t>
      </w:r>
      <w:r w:rsidRPr="002051CE">
        <w:t>a</w:t>
      </w:r>
      <w:r w:rsidR="00007AB3">
        <w:t xml:space="preserve"> </w:t>
      </w:r>
      <w:r w:rsidRPr="002051CE">
        <w:t>publicat</w:t>
      </w:r>
      <w:r w:rsidR="00007AB3">
        <w:t xml:space="preserve"> </w:t>
      </w:r>
      <w:hyperlink r:id="rId203" w:history="1">
        <w:r w:rsidRPr="002051CE">
          <w:rPr>
            <w:rStyle w:val="Hyperlink"/>
            <w:szCs w:val="24"/>
          </w:rPr>
          <w:t>o</w:t>
        </w:r>
        <w:r w:rsidR="00007AB3">
          <w:rPr>
            <w:rStyle w:val="Hyperlink"/>
            <w:szCs w:val="24"/>
          </w:rPr>
          <w:t xml:space="preserve"> </w:t>
        </w:r>
        <w:r w:rsidRPr="002051CE">
          <w:rPr>
            <w:rStyle w:val="Hyperlink"/>
            <w:szCs w:val="24"/>
          </w:rPr>
          <w:t>nouă</w:t>
        </w:r>
        <w:r w:rsidR="00007AB3">
          <w:rPr>
            <w:rStyle w:val="Hyperlink"/>
            <w:szCs w:val="24"/>
          </w:rPr>
          <w:t xml:space="preserve"> </w:t>
        </w:r>
        <w:r w:rsidRPr="002051CE">
          <w:rPr>
            <w:rStyle w:val="Hyperlink"/>
            <w:szCs w:val="24"/>
          </w:rPr>
          <w:t>cerere</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propuneri</w:t>
        </w:r>
      </w:hyperlink>
      <w:r w:rsidR="00007AB3">
        <w:t xml:space="preserve"> </w:t>
      </w:r>
      <w:r w:rsidRPr="002051CE">
        <w:t>pentru</w:t>
      </w:r>
      <w:r w:rsidR="00007AB3">
        <w:t xml:space="preserve"> </w:t>
      </w:r>
      <w:r w:rsidRPr="002051CE">
        <w:t>prevenirea</w:t>
      </w:r>
      <w:r w:rsidR="00007AB3">
        <w:t xml:space="preserve"> </w:t>
      </w:r>
      <w:r w:rsidRPr="002051CE">
        <w:t>și</w:t>
      </w:r>
      <w:r w:rsidR="00007AB3">
        <w:t xml:space="preserve"> </w:t>
      </w:r>
      <w:r w:rsidRPr="002051CE">
        <w:t>combaterea</w:t>
      </w:r>
      <w:r w:rsidR="00007AB3">
        <w:t xml:space="preserve"> </w:t>
      </w:r>
      <w:r w:rsidRPr="002051CE">
        <w:t>violenței</w:t>
      </w:r>
      <w:r w:rsidR="00007AB3">
        <w:t xml:space="preserve"> </w:t>
      </w:r>
      <w:r w:rsidRPr="002051CE">
        <w:t>bazate</w:t>
      </w:r>
      <w:r w:rsidR="00007AB3">
        <w:t xml:space="preserve"> </w:t>
      </w:r>
      <w:r w:rsidRPr="002051CE">
        <w:t>pe</w:t>
      </w:r>
      <w:r w:rsidR="00007AB3">
        <w:t xml:space="preserve"> </w:t>
      </w:r>
      <w:r w:rsidRPr="002051CE">
        <w:t>gen.</w:t>
      </w:r>
      <w:r w:rsidR="00007AB3">
        <w:t xml:space="preserve"> </w:t>
      </w:r>
      <w:r w:rsidRPr="002051CE">
        <w:t>Proiectele</w:t>
      </w:r>
      <w:r w:rsidR="00007AB3">
        <w:t xml:space="preserve"> </w:t>
      </w:r>
      <w:r w:rsidRPr="002051CE">
        <w:t>pot</w:t>
      </w:r>
      <w:r w:rsidR="00007AB3">
        <w:t xml:space="preserve"> </w:t>
      </w:r>
      <w:r w:rsidRPr="002051CE">
        <w:t>fi</w:t>
      </w:r>
      <w:r w:rsidR="00007AB3">
        <w:t xml:space="preserve"> </w:t>
      </w:r>
      <w:r w:rsidRPr="002051CE">
        <w:t>depuse</w:t>
      </w:r>
      <w:r w:rsidR="00007AB3">
        <w:t xml:space="preserve"> </w:t>
      </w:r>
      <w:r w:rsidRPr="002051CE">
        <w:t>până</w:t>
      </w:r>
      <w:r w:rsidR="00007AB3">
        <w:t xml:space="preserve"> </w:t>
      </w:r>
      <w:r w:rsidRPr="002051CE">
        <w:t>la</w:t>
      </w:r>
      <w:r w:rsidR="00007AB3">
        <w:t xml:space="preserve"> </w:t>
      </w:r>
      <w:r w:rsidRPr="002051CE">
        <w:t>24</w:t>
      </w:r>
      <w:r w:rsidR="00007AB3">
        <w:t xml:space="preserve"> </w:t>
      </w:r>
      <w:r w:rsidRPr="002051CE">
        <w:t>aprilie</w:t>
      </w:r>
      <w:r w:rsidR="00007AB3">
        <w:t xml:space="preserve"> </w:t>
      </w:r>
      <w:r w:rsidRPr="002051CE">
        <w:t>2024.</w:t>
      </w:r>
      <w:r w:rsidR="00007AB3">
        <w:t xml:space="preserve"> </w:t>
      </w:r>
      <w:r w:rsidRPr="002051CE">
        <w:t>Practicile</w:t>
      </w:r>
      <w:r w:rsidR="00007AB3">
        <w:t xml:space="preserve"> </w:t>
      </w:r>
      <w:r w:rsidRPr="002051CE">
        <w:t>vătămătoare</w:t>
      </w:r>
      <w:r w:rsidR="00007AB3">
        <w:t xml:space="preserve"> </w:t>
      </w:r>
      <w:r w:rsidRPr="002051CE">
        <w:t>se</w:t>
      </w:r>
      <w:r w:rsidR="00007AB3">
        <w:t xml:space="preserve"> </w:t>
      </w:r>
      <w:r w:rsidRPr="002051CE">
        <w:t>numără</w:t>
      </w:r>
      <w:r w:rsidR="00007AB3">
        <w:t xml:space="preserve"> </w:t>
      </w:r>
      <w:r w:rsidRPr="002051CE">
        <w:t>printre</w:t>
      </w:r>
      <w:r w:rsidR="00007AB3">
        <w:t xml:space="preserve"> </w:t>
      </w:r>
      <w:r w:rsidRPr="002051CE">
        <w:t>prioritățile</w:t>
      </w:r>
      <w:r w:rsidR="00007AB3">
        <w:t xml:space="preserve"> </w:t>
      </w:r>
      <w:r w:rsidRPr="002051CE">
        <w:t>cererii</w:t>
      </w:r>
      <w:r w:rsidR="00007AB3">
        <w:t xml:space="preserve"> </w:t>
      </w:r>
      <w:r w:rsidRPr="002051CE">
        <w:t>de</w:t>
      </w:r>
      <w:r w:rsidR="00007AB3">
        <w:t xml:space="preserve"> </w:t>
      </w:r>
      <w:r w:rsidRPr="002051CE">
        <w:t>propuneri,</w:t>
      </w:r>
      <w:r w:rsidR="00007AB3">
        <w:t xml:space="preserve"> </w:t>
      </w:r>
      <w:r w:rsidRPr="002051CE">
        <w:t>cu</w:t>
      </w:r>
      <w:r w:rsidR="00007AB3">
        <w:t xml:space="preserve"> </w:t>
      </w:r>
      <w:r w:rsidRPr="002051CE">
        <w:t>referire</w:t>
      </w:r>
      <w:r w:rsidR="00007AB3">
        <w:t xml:space="preserve"> </w:t>
      </w:r>
      <w:r w:rsidRPr="002051CE">
        <w:t>la</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femeilor,</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persoanelor</w:t>
      </w:r>
      <w:r w:rsidR="00007AB3">
        <w:t xml:space="preserve"> </w:t>
      </w:r>
      <w:r w:rsidRPr="002051CE">
        <w:t>intersexuale,</w:t>
      </w:r>
      <w:r w:rsidR="00007AB3">
        <w:t xml:space="preserve"> </w:t>
      </w:r>
      <w:r w:rsidRPr="002051CE">
        <w:t>avortul</w:t>
      </w:r>
      <w:r w:rsidR="00007AB3">
        <w:t xml:space="preserve"> </w:t>
      </w:r>
      <w:r w:rsidRPr="002051CE">
        <w:t>forțat,</w:t>
      </w:r>
      <w:r w:rsidR="00007AB3">
        <w:t xml:space="preserve"> </w:t>
      </w:r>
      <w:r w:rsidRPr="002051CE">
        <w:t>sterilizarea</w:t>
      </w:r>
      <w:r w:rsidR="00007AB3">
        <w:t xml:space="preserve"> </w:t>
      </w:r>
      <w:r w:rsidRPr="002051CE">
        <w:t>forțată,</w:t>
      </w:r>
      <w:r w:rsidR="00007AB3">
        <w:t xml:space="preserve"> </w:t>
      </w:r>
      <w:r w:rsidRPr="002051CE">
        <w:t>căsătoria</w:t>
      </w:r>
      <w:r w:rsidR="00007AB3">
        <w:t xml:space="preserve"> </w:t>
      </w:r>
      <w:r w:rsidRPr="002051CE">
        <w:t>copiilor</w:t>
      </w:r>
      <w:r w:rsidR="00007AB3">
        <w:t xml:space="preserve"> </w:t>
      </w:r>
      <w:r w:rsidRPr="002051CE">
        <w:t>și</w:t>
      </w:r>
      <w:r w:rsidR="00007AB3">
        <w:t xml:space="preserve"> </w:t>
      </w:r>
      <w:r w:rsidRPr="002051CE">
        <w:t>căsătoria</w:t>
      </w:r>
      <w:r w:rsidR="00007AB3">
        <w:t xml:space="preserve"> </w:t>
      </w:r>
      <w:r w:rsidRPr="002051CE">
        <w:t>forțată</w:t>
      </w:r>
      <w:r w:rsidR="00007AB3">
        <w:t xml:space="preserve"> </w:t>
      </w:r>
      <w:r w:rsidRPr="002051CE">
        <w:t>sau</w:t>
      </w:r>
      <w:r w:rsidR="00007AB3">
        <w:t xml:space="preserve"> </w:t>
      </w:r>
      <w:r w:rsidRPr="002051CE">
        <w:t>violența</w:t>
      </w:r>
      <w:r w:rsidR="00007AB3">
        <w:t xml:space="preserve"> </w:t>
      </w:r>
      <w:r w:rsidRPr="002051CE">
        <w:t>legată</w:t>
      </w:r>
      <w:r w:rsidR="00007AB3">
        <w:t xml:space="preserve"> </w:t>
      </w:r>
      <w:r w:rsidRPr="002051CE">
        <w:t>de</w:t>
      </w:r>
      <w:r w:rsidR="00007AB3">
        <w:t xml:space="preserve"> </w:t>
      </w:r>
      <w:r w:rsidRPr="002051CE">
        <w:t>onoare.</w:t>
      </w:r>
    </w:p>
    <w:p w14:paraId="4F9657BF" w14:textId="5021C5AD" w:rsidR="002051CE" w:rsidRPr="002051CE" w:rsidRDefault="00BE4464" w:rsidP="002051CE">
      <w:hyperlink r:id="rId204" w:history="1">
        <w:r w:rsidR="002051CE" w:rsidRPr="002051CE">
          <w:rPr>
            <w:rStyle w:val="Hyperlink"/>
            <w:szCs w:val="24"/>
          </w:rPr>
          <w:t>Convenția</w:t>
        </w:r>
        <w:r w:rsidR="00007AB3">
          <w:rPr>
            <w:rStyle w:val="Hyperlink"/>
            <w:szCs w:val="24"/>
          </w:rPr>
          <w:t xml:space="preserve"> </w:t>
        </w:r>
        <w:r w:rsidR="002051CE" w:rsidRPr="002051CE">
          <w:rPr>
            <w:rStyle w:val="Hyperlink"/>
            <w:szCs w:val="24"/>
          </w:rPr>
          <w:t>ONU</w:t>
        </w:r>
        <w:r w:rsidR="00007AB3">
          <w:rPr>
            <w:rStyle w:val="Hyperlink"/>
            <w:szCs w:val="24"/>
          </w:rPr>
          <w:t xml:space="preserve"> </w:t>
        </w:r>
        <w:r w:rsidR="002051CE" w:rsidRPr="002051CE">
          <w:rPr>
            <w:rStyle w:val="Hyperlink"/>
            <w:szCs w:val="24"/>
          </w:rPr>
          <w:t>din</w:t>
        </w:r>
        <w:r w:rsidR="00007AB3">
          <w:rPr>
            <w:rStyle w:val="Hyperlink"/>
            <w:szCs w:val="24"/>
          </w:rPr>
          <w:t xml:space="preserve"> </w:t>
        </w:r>
        <w:r w:rsidR="002051CE" w:rsidRPr="002051CE">
          <w:rPr>
            <w:rStyle w:val="Hyperlink"/>
            <w:szCs w:val="24"/>
          </w:rPr>
          <w:t>1989</w:t>
        </w:r>
        <w:r w:rsidR="00007AB3">
          <w:rPr>
            <w:rStyle w:val="Hyperlink"/>
            <w:szCs w:val="24"/>
          </w:rPr>
          <w:t xml:space="preserve"> </w:t>
        </w:r>
        <w:r w:rsidR="002051CE" w:rsidRPr="002051CE">
          <w:rPr>
            <w:rStyle w:val="Hyperlink"/>
            <w:szCs w:val="24"/>
          </w:rPr>
          <w:t>privind</w:t>
        </w:r>
        <w:r w:rsidR="00007AB3">
          <w:rPr>
            <w:rStyle w:val="Hyperlink"/>
            <w:szCs w:val="24"/>
          </w:rPr>
          <w:t xml:space="preserve"> </w:t>
        </w:r>
        <w:r w:rsidR="002051CE" w:rsidRPr="002051CE">
          <w:rPr>
            <w:rStyle w:val="Hyperlink"/>
            <w:szCs w:val="24"/>
          </w:rPr>
          <w:t>drepturile</w:t>
        </w:r>
        <w:r w:rsidR="00007AB3">
          <w:rPr>
            <w:rStyle w:val="Hyperlink"/>
            <w:szCs w:val="24"/>
          </w:rPr>
          <w:t xml:space="preserve"> </w:t>
        </w:r>
        <w:r w:rsidR="002051CE" w:rsidRPr="002051CE">
          <w:rPr>
            <w:rStyle w:val="Hyperlink"/>
            <w:szCs w:val="24"/>
          </w:rPr>
          <w:t>copilului</w:t>
        </w:r>
      </w:hyperlink>
      <w:r w:rsidR="002051CE" w:rsidRPr="002051CE">
        <w:t>,</w:t>
      </w:r>
      <w:r w:rsidR="00007AB3">
        <w:t xml:space="preserve"> </w:t>
      </w:r>
      <w:r w:rsidR="002051CE" w:rsidRPr="002051CE">
        <w:t>la</w:t>
      </w:r>
      <w:r w:rsidR="00007AB3">
        <w:t xml:space="preserve"> </w:t>
      </w:r>
      <w:r w:rsidR="002051CE" w:rsidRPr="002051CE">
        <w:t>care</w:t>
      </w:r>
      <w:r w:rsidR="00007AB3">
        <w:t xml:space="preserve"> </w:t>
      </w:r>
      <w:r w:rsidR="002051CE" w:rsidRPr="002051CE">
        <w:t>toate</w:t>
      </w:r>
      <w:r w:rsidR="00007AB3">
        <w:t xml:space="preserve"> </w:t>
      </w:r>
      <w:r w:rsidR="002051CE" w:rsidRPr="002051CE">
        <w:t>statele</w:t>
      </w:r>
      <w:r w:rsidR="00007AB3">
        <w:t xml:space="preserve"> </w:t>
      </w:r>
      <w:r w:rsidR="002051CE" w:rsidRPr="002051CE">
        <w:t>membre</w:t>
      </w:r>
      <w:r w:rsidR="00007AB3">
        <w:t xml:space="preserve"> </w:t>
      </w:r>
      <w:r w:rsidR="002051CE" w:rsidRPr="002051CE">
        <w:t>ale</w:t>
      </w:r>
      <w:r w:rsidR="00007AB3">
        <w:t xml:space="preserve"> </w:t>
      </w:r>
      <w:r w:rsidR="002051CE" w:rsidRPr="002051CE">
        <w:t>UE</w:t>
      </w:r>
      <w:r w:rsidR="00007AB3">
        <w:t xml:space="preserve"> </w:t>
      </w:r>
      <w:r w:rsidR="002051CE" w:rsidRPr="002051CE">
        <w:t>sunt</w:t>
      </w:r>
      <w:r w:rsidR="00007AB3">
        <w:t xml:space="preserve"> </w:t>
      </w:r>
      <w:r w:rsidR="002051CE" w:rsidRPr="002051CE">
        <w:t>parte,</w:t>
      </w:r>
      <w:r w:rsidR="00007AB3">
        <w:t xml:space="preserve"> </w:t>
      </w:r>
      <w:r w:rsidR="002051CE" w:rsidRPr="002051CE">
        <w:t>condamnă,</w:t>
      </w:r>
      <w:r w:rsidR="00007AB3">
        <w:t xml:space="preserve"> </w:t>
      </w:r>
      <w:r w:rsidR="002051CE" w:rsidRPr="002051CE">
        <w:t>la</w:t>
      </w:r>
      <w:r w:rsidR="00007AB3">
        <w:t xml:space="preserve"> </w:t>
      </w:r>
      <w:r w:rsidR="002051CE" w:rsidRPr="002051CE">
        <w:t>rândul</w:t>
      </w:r>
      <w:r w:rsidR="00007AB3">
        <w:t xml:space="preserve"> </w:t>
      </w:r>
      <w:r w:rsidR="002051CE" w:rsidRPr="002051CE">
        <w:t>ei,</w:t>
      </w:r>
      <w:r w:rsidR="00007AB3">
        <w:t xml:space="preserve"> </w:t>
      </w:r>
      <w:r w:rsidR="002051CE" w:rsidRPr="002051CE">
        <w:t>violența</w:t>
      </w:r>
      <w:r w:rsidR="00007AB3">
        <w:t xml:space="preserve"> </w:t>
      </w:r>
      <w:r w:rsidR="002051CE" w:rsidRPr="002051CE">
        <w:t>împotriva</w:t>
      </w:r>
      <w:r w:rsidR="00007AB3">
        <w:t xml:space="preserve"> </w:t>
      </w:r>
      <w:r w:rsidR="002051CE" w:rsidRPr="002051CE">
        <w:t>copiilor.</w:t>
      </w:r>
      <w:r w:rsidR="00007AB3">
        <w:t xml:space="preserve"> </w:t>
      </w:r>
      <w:r w:rsidR="002051CE" w:rsidRPr="002051CE">
        <w:t>În</w:t>
      </w:r>
      <w:r w:rsidR="00007AB3">
        <w:t xml:space="preserve"> </w:t>
      </w:r>
      <w:r w:rsidR="002051CE" w:rsidRPr="002051CE">
        <w:t>2021,</w:t>
      </w:r>
      <w:r w:rsidR="00007AB3">
        <w:t xml:space="preserve"> </w:t>
      </w:r>
      <w:r w:rsidR="002051CE" w:rsidRPr="002051CE">
        <w:t>Comisia</w:t>
      </w:r>
      <w:r w:rsidR="00007AB3">
        <w:t xml:space="preserve"> </w:t>
      </w:r>
      <w:r w:rsidR="002051CE" w:rsidRPr="002051CE">
        <w:t>a</w:t>
      </w:r>
      <w:r w:rsidR="00007AB3">
        <w:t xml:space="preserve"> </w:t>
      </w:r>
      <w:r w:rsidR="002051CE" w:rsidRPr="002051CE">
        <w:t>adoptat</w:t>
      </w:r>
      <w:r w:rsidR="00007AB3">
        <w:t xml:space="preserve"> </w:t>
      </w:r>
      <w:r w:rsidR="002051CE" w:rsidRPr="002051CE">
        <w:t>o</w:t>
      </w:r>
      <w:r w:rsidR="00007AB3">
        <w:t xml:space="preserve"> </w:t>
      </w:r>
      <w:hyperlink r:id="rId205" w:history="1">
        <w:r w:rsidR="002051CE" w:rsidRPr="002051CE">
          <w:rPr>
            <w:rStyle w:val="Hyperlink"/>
            <w:szCs w:val="24"/>
          </w:rPr>
          <w:t>strategie</w:t>
        </w:r>
        <w:r w:rsidR="00007AB3">
          <w:rPr>
            <w:rStyle w:val="Hyperlink"/>
            <w:szCs w:val="24"/>
          </w:rPr>
          <w:t xml:space="preserve"> </w:t>
        </w:r>
        <w:r w:rsidR="002051CE" w:rsidRPr="002051CE">
          <w:rPr>
            <w:rStyle w:val="Hyperlink"/>
            <w:szCs w:val="24"/>
          </w:rPr>
          <w:t>cuprinzătoare</w:t>
        </w:r>
        <w:r w:rsidR="00007AB3">
          <w:rPr>
            <w:rStyle w:val="Hyperlink"/>
            <w:szCs w:val="24"/>
          </w:rPr>
          <w:t xml:space="preserve"> </w:t>
        </w:r>
        <w:r w:rsidR="002051CE" w:rsidRPr="002051CE">
          <w:rPr>
            <w:rStyle w:val="Hyperlink"/>
            <w:szCs w:val="24"/>
          </w:rPr>
          <w:t>a</w:t>
        </w:r>
        <w:r w:rsidR="00007AB3">
          <w:rPr>
            <w:rStyle w:val="Hyperlink"/>
            <w:szCs w:val="24"/>
          </w:rPr>
          <w:t xml:space="preserve"> </w:t>
        </w:r>
        <w:r w:rsidR="002051CE" w:rsidRPr="002051CE">
          <w:rPr>
            <w:rStyle w:val="Hyperlink"/>
            <w:szCs w:val="24"/>
          </w:rPr>
          <w:t>UE</w:t>
        </w:r>
        <w:r w:rsidR="00007AB3">
          <w:rPr>
            <w:rStyle w:val="Hyperlink"/>
            <w:szCs w:val="24"/>
          </w:rPr>
          <w:t xml:space="preserve"> </w:t>
        </w:r>
        <w:r w:rsidR="002051CE" w:rsidRPr="002051CE">
          <w:rPr>
            <w:rStyle w:val="Hyperlink"/>
            <w:szCs w:val="24"/>
          </w:rPr>
          <w:t>privind</w:t>
        </w:r>
        <w:r w:rsidR="00007AB3">
          <w:rPr>
            <w:rStyle w:val="Hyperlink"/>
            <w:szCs w:val="24"/>
          </w:rPr>
          <w:t xml:space="preserve"> </w:t>
        </w:r>
        <w:r w:rsidR="002051CE" w:rsidRPr="002051CE">
          <w:rPr>
            <w:rStyle w:val="Hyperlink"/>
            <w:szCs w:val="24"/>
          </w:rPr>
          <w:t>drepturile</w:t>
        </w:r>
        <w:r w:rsidR="00007AB3">
          <w:rPr>
            <w:rStyle w:val="Hyperlink"/>
            <w:szCs w:val="24"/>
          </w:rPr>
          <w:t xml:space="preserve"> </w:t>
        </w:r>
        <w:r w:rsidR="002051CE" w:rsidRPr="002051CE">
          <w:rPr>
            <w:rStyle w:val="Hyperlink"/>
            <w:szCs w:val="24"/>
          </w:rPr>
          <w:t>copilului</w:t>
        </w:r>
      </w:hyperlink>
      <w:r w:rsidR="00007AB3">
        <w:t xml:space="preserve"> </w:t>
      </w:r>
      <w:r w:rsidR="002051CE" w:rsidRPr="002051CE">
        <w:t>pentru</w:t>
      </w:r>
      <w:r w:rsidR="00007AB3">
        <w:t xml:space="preserve"> </w:t>
      </w:r>
      <w:r w:rsidR="002051CE" w:rsidRPr="002051CE">
        <w:t>a</w:t>
      </w:r>
      <w:r w:rsidR="00007AB3">
        <w:t xml:space="preserve"> </w:t>
      </w:r>
      <w:r w:rsidR="002051CE" w:rsidRPr="002051CE">
        <w:t>consolida</w:t>
      </w:r>
      <w:r w:rsidR="00007AB3">
        <w:t xml:space="preserve"> </w:t>
      </w:r>
      <w:r w:rsidR="002051CE" w:rsidRPr="002051CE">
        <w:t>angajamentul</w:t>
      </w:r>
      <w:r w:rsidR="00007AB3">
        <w:t xml:space="preserve"> </w:t>
      </w:r>
      <w:r w:rsidR="002051CE" w:rsidRPr="002051CE">
        <w:t>UE</w:t>
      </w:r>
      <w:r w:rsidR="00007AB3">
        <w:t xml:space="preserve"> </w:t>
      </w:r>
      <w:r w:rsidR="002051CE" w:rsidRPr="002051CE">
        <w:t>de</w:t>
      </w:r>
      <w:r w:rsidR="00007AB3">
        <w:t xml:space="preserve"> </w:t>
      </w:r>
      <w:r w:rsidR="002051CE" w:rsidRPr="002051CE">
        <w:t>a</w:t>
      </w:r>
      <w:r w:rsidR="00007AB3">
        <w:t xml:space="preserve"> </w:t>
      </w:r>
      <w:r w:rsidR="002051CE" w:rsidRPr="002051CE">
        <w:t>proteja</w:t>
      </w:r>
      <w:r w:rsidR="00007AB3">
        <w:t xml:space="preserve"> </w:t>
      </w:r>
      <w:r w:rsidR="002051CE" w:rsidRPr="002051CE">
        <w:t>copiii</w:t>
      </w:r>
      <w:r w:rsidR="00007AB3">
        <w:t xml:space="preserve"> </w:t>
      </w:r>
      <w:r w:rsidR="002051CE" w:rsidRPr="002051CE">
        <w:t>împotriva</w:t>
      </w:r>
      <w:r w:rsidR="00007AB3">
        <w:t xml:space="preserve"> </w:t>
      </w:r>
      <w:r w:rsidR="002051CE" w:rsidRPr="002051CE">
        <w:t>mutilării</w:t>
      </w:r>
      <w:r w:rsidR="00007AB3">
        <w:t xml:space="preserve"> </w:t>
      </w:r>
      <w:r w:rsidR="002051CE" w:rsidRPr="002051CE">
        <w:t>genitale</w:t>
      </w:r>
      <w:r w:rsidR="00007AB3">
        <w:t xml:space="preserve"> </w:t>
      </w:r>
      <w:r w:rsidR="002051CE" w:rsidRPr="002051CE">
        <w:t>în</w:t>
      </w:r>
      <w:r w:rsidR="00007AB3">
        <w:t xml:space="preserve"> </w:t>
      </w:r>
      <w:r w:rsidR="002051CE" w:rsidRPr="002051CE">
        <w:t>statele</w:t>
      </w:r>
      <w:r w:rsidR="00007AB3">
        <w:t xml:space="preserve"> </w:t>
      </w:r>
      <w:r w:rsidR="002051CE" w:rsidRPr="002051CE">
        <w:t>membre</w:t>
      </w:r>
      <w:r w:rsidR="00007AB3">
        <w:t xml:space="preserve"> </w:t>
      </w:r>
      <w:r w:rsidR="002051CE" w:rsidRPr="002051CE">
        <w:t>ale</w:t>
      </w:r>
      <w:r w:rsidR="00007AB3">
        <w:t xml:space="preserve"> </w:t>
      </w:r>
      <w:r w:rsidR="002051CE" w:rsidRPr="002051CE">
        <w:t>UE</w:t>
      </w:r>
      <w:r w:rsidR="00007AB3">
        <w:t xml:space="preserve"> </w:t>
      </w:r>
      <w:r w:rsidR="002051CE" w:rsidRPr="002051CE">
        <w:t>și</w:t>
      </w:r>
      <w:r w:rsidR="00007AB3">
        <w:t xml:space="preserve"> </w:t>
      </w:r>
      <w:r w:rsidR="002051CE" w:rsidRPr="002051CE">
        <w:t>la</w:t>
      </w:r>
      <w:r w:rsidR="00007AB3">
        <w:t xml:space="preserve"> </w:t>
      </w:r>
      <w:r w:rsidR="002051CE" w:rsidRPr="002051CE">
        <w:t>nivel</w:t>
      </w:r>
      <w:r w:rsidR="00007AB3">
        <w:t xml:space="preserve"> </w:t>
      </w:r>
      <w:r w:rsidR="002051CE" w:rsidRPr="002051CE">
        <w:t>mondial</w:t>
      </w:r>
      <w:r w:rsidR="00007AB3">
        <w:t xml:space="preserve"> </w:t>
      </w:r>
      <w:r w:rsidR="002051CE" w:rsidRPr="002051CE">
        <w:t>și</w:t>
      </w:r>
      <w:r w:rsidR="00007AB3">
        <w:t xml:space="preserve"> </w:t>
      </w:r>
      <w:r w:rsidR="002051CE" w:rsidRPr="002051CE">
        <w:t>pentru</w:t>
      </w:r>
      <w:r w:rsidR="00007AB3">
        <w:t xml:space="preserve"> </w:t>
      </w:r>
      <w:r w:rsidR="002051CE" w:rsidRPr="002051CE">
        <w:t>a</w:t>
      </w:r>
      <w:r w:rsidR="00007AB3">
        <w:t xml:space="preserve"> </w:t>
      </w:r>
      <w:r w:rsidR="002051CE" w:rsidRPr="002051CE">
        <w:t>sublinia</w:t>
      </w:r>
      <w:r w:rsidR="00007AB3">
        <w:t xml:space="preserve"> </w:t>
      </w:r>
      <w:r w:rsidR="002051CE" w:rsidRPr="002051CE">
        <w:t>importanța</w:t>
      </w:r>
      <w:r w:rsidR="00007AB3">
        <w:t xml:space="preserve"> </w:t>
      </w:r>
      <w:r w:rsidR="002051CE" w:rsidRPr="002051CE">
        <w:t>educației,</w:t>
      </w:r>
      <w:r w:rsidR="00007AB3">
        <w:t xml:space="preserve"> </w:t>
      </w:r>
      <w:r w:rsidR="002051CE" w:rsidRPr="002051CE">
        <w:t>a</w:t>
      </w:r>
      <w:r w:rsidR="00007AB3">
        <w:t xml:space="preserve"> </w:t>
      </w:r>
      <w:r w:rsidR="002051CE" w:rsidRPr="002051CE">
        <w:t>sensibilizării</w:t>
      </w:r>
      <w:r w:rsidR="00007AB3">
        <w:t xml:space="preserve"> </w:t>
      </w:r>
      <w:r w:rsidR="002051CE" w:rsidRPr="002051CE">
        <w:t>și</w:t>
      </w:r>
      <w:r w:rsidR="00007AB3">
        <w:t xml:space="preserve"> </w:t>
      </w:r>
      <w:r w:rsidR="002051CE" w:rsidRPr="002051CE">
        <w:t>a</w:t>
      </w:r>
      <w:r w:rsidR="00007AB3">
        <w:t xml:space="preserve"> </w:t>
      </w:r>
      <w:r w:rsidR="002051CE" w:rsidRPr="002051CE">
        <w:t>măsurilor</w:t>
      </w:r>
      <w:r w:rsidR="00007AB3">
        <w:t xml:space="preserve"> </w:t>
      </w:r>
      <w:r w:rsidR="002051CE" w:rsidRPr="002051CE">
        <w:t>juridice</w:t>
      </w:r>
      <w:r w:rsidR="00007AB3">
        <w:t xml:space="preserve"> </w:t>
      </w:r>
      <w:r w:rsidR="002051CE" w:rsidRPr="002051CE">
        <w:t>de</w:t>
      </w:r>
      <w:r w:rsidR="00007AB3">
        <w:t xml:space="preserve"> </w:t>
      </w:r>
      <w:r w:rsidR="002051CE" w:rsidRPr="002051CE">
        <w:t>eradicare</w:t>
      </w:r>
      <w:r w:rsidR="00007AB3">
        <w:t xml:space="preserve"> </w:t>
      </w:r>
      <w:r w:rsidR="002051CE" w:rsidRPr="002051CE">
        <w:t>a</w:t>
      </w:r>
      <w:r w:rsidR="00007AB3">
        <w:t xml:space="preserve"> </w:t>
      </w:r>
      <w:r w:rsidR="002051CE" w:rsidRPr="002051CE">
        <w:t>acestor</w:t>
      </w:r>
      <w:r w:rsidR="00007AB3">
        <w:t xml:space="preserve"> </w:t>
      </w:r>
      <w:r w:rsidR="002051CE" w:rsidRPr="002051CE">
        <w:t>practici,</w:t>
      </w:r>
      <w:r w:rsidR="00007AB3">
        <w:t xml:space="preserve"> </w:t>
      </w:r>
      <w:r w:rsidR="002051CE" w:rsidRPr="002051CE">
        <w:t>cu</w:t>
      </w:r>
      <w:r w:rsidR="00007AB3">
        <w:t xml:space="preserve"> </w:t>
      </w:r>
      <w:r w:rsidR="002051CE" w:rsidRPr="002051CE">
        <w:t>acțiuni</w:t>
      </w:r>
      <w:r w:rsidR="00007AB3">
        <w:t xml:space="preserve"> </w:t>
      </w:r>
      <w:r w:rsidR="002051CE" w:rsidRPr="002051CE">
        <w:t>concrete</w:t>
      </w:r>
      <w:r w:rsidR="00007AB3">
        <w:t xml:space="preserve"> </w:t>
      </w:r>
      <w:r w:rsidR="002051CE" w:rsidRPr="002051CE">
        <w:t>și</w:t>
      </w:r>
      <w:r w:rsidR="00007AB3">
        <w:t xml:space="preserve"> </w:t>
      </w:r>
      <w:r w:rsidR="002051CE" w:rsidRPr="002051CE">
        <w:t>recomandări</w:t>
      </w:r>
      <w:r w:rsidR="00007AB3">
        <w:t xml:space="preserve"> </w:t>
      </w:r>
      <w:r w:rsidR="002051CE" w:rsidRPr="002051CE">
        <w:t>pentru</w:t>
      </w:r>
      <w:r w:rsidR="00007AB3">
        <w:t xml:space="preserve"> </w:t>
      </w:r>
      <w:r w:rsidR="002051CE" w:rsidRPr="002051CE">
        <w:t>a</w:t>
      </w:r>
      <w:r w:rsidR="00007AB3">
        <w:t xml:space="preserve"> </w:t>
      </w:r>
      <w:r w:rsidR="002051CE" w:rsidRPr="002051CE">
        <w:t>pune</w:t>
      </w:r>
      <w:r w:rsidR="00007AB3">
        <w:t xml:space="preserve"> </w:t>
      </w:r>
      <w:r w:rsidR="002051CE" w:rsidRPr="002051CE">
        <w:t>capăt</w:t>
      </w:r>
      <w:r w:rsidR="00007AB3">
        <w:t xml:space="preserve"> </w:t>
      </w:r>
      <w:r w:rsidR="002051CE" w:rsidRPr="002051CE">
        <w:t>tuturor</w:t>
      </w:r>
      <w:r w:rsidR="00007AB3">
        <w:t xml:space="preserve"> </w:t>
      </w:r>
      <w:r w:rsidR="002051CE" w:rsidRPr="002051CE">
        <w:t>formelor</w:t>
      </w:r>
      <w:r w:rsidR="00007AB3">
        <w:t xml:space="preserve"> </w:t>
      </w:r>
      <w:r w:rsidR="002051CE" w:rsidRPr="002051CE">
        <w:t>de</w:t>
      </w:r>
      <w:r w:rsidR="00007AB3">
        <w:t xml:space="preserve"> </w:t>
      </w:r>
      <w:r w:rsidR="002051CE" w:rsidRPr="002051CE">
        <w:t>violență</w:t>
      </w:r>
      <w:r w:rsidR="00007AB3">
        <w:t xml:space="preserve"> </w:t>
      </w:r>
      <w:r w:rsidR="002051CE" w:rsidRPr="002051CE">
        <w:t>împotriva</w:t>
      </w:r>
      <w:r w:rsidR="00007AB3">
        <w:t xml:space="preserve"> </w:t>
      </w:r>
      <w:r w:rsidR="002051CE" w:rsidRPr="002051CE">
        <w:t>copiilor.</w:t>
      </w:r>
    </w:p>
    <w:p w14:paraId="55B1229C" w14:textId="1C84666A" w:rsidR="002051CE" w:rsidRPr="002051CE" w:rsidRDefault="002051CE" w:rsidP="002051CE">
      <w:r w:rsidRPr="002051CE">
        <w:t>În</w:t>
      </w:r>
      <w:r w:rsidR="00007AB3">
        <w:t xml:space="preserve"> </w:t>
      </w:r>
      <w:r w:rsidRPr="002051CE">
        <w:t>contextul</w:t>
      </w:r>
      <w:r w:rsidR="00007AB3">
        <w:t xml:space="preserve"> </w:t>
      </w:r>
      <w:r w:rsidRPr="002051CE">
        <w:t>acțiunii</w:t>
      </w:r>
      <w:r w:rsidR="00007AB3">
        <w:t xml:space="preserve"> </w:t>
      </w:r>
      <w:r w:rsidRPr="002051CE">
        <w:t>externe</w:t>
      </w:r>
      <w:r w:rsidR="00007AB3">
        <w:t xml:space="preserve"> </w:t>
      </w:r>
      <w:r w:rsidRPr="002051CE">
        <w:t>și</w:t>
      </w:r>
      <w:r w:rsidR="00007AB3">
        <w:t xml:space="preserve"> </w:t>
      </w:r>
      <w:r w:rsidRPr="002051CE">
        <w:t>al</w:t>
      </w:r>
      <w:r w:rsidR="00007AB3">
        <w:t xml:space="preserve"> </w:t>
      </w:r>
      <w:r w:rsidRPr="002051CE">
        <w:t>cooperării</w:t>
      </w:r>
      <w:r w:rsidR="00007AB3">
        <w:t xml:space="preserve"> </w:t>
      </w:r>
      <w:r w:rsidRPr="002051CE">
        <w:t>pentru</w:t>
      </w:r>
      <w:r w:rsidR="00007AB3">
        <w:t xml:space="preserve"> </w:t>
      </w:r>
      <w:r w:rsidRPr="002051CE">
        <w:t>dezvoltare,</w:t>
      </w:r>
      <w:r w:rsidR="00007AB3">
        <w:t xml:space="preserve"> </w:t>
      </w:r>
      <w:r w:rsidRPr="002051CE">
        <w:t>eradicarea</w:t>
      </w:r>
      <w:r w:rsidR="00007AB3">
        <w:t xml:space="preserve"> </w:t>
      </w:r>
      <w:r w:rsidRPr="002051CE">
        <w:t>mutilării</w:t>
      </w:r>
      <w:r w:rsidR="00007AB3">
        <w:t xml:space="preserve"> </w:t>
      </w:r>
      <w:r w:rsidRPr="002051CE">
        <w:t>genitale</w:t>
      </w:r>
      <w:r w:rsidR="00007AB3">
        <w:t xml:space="preserve"> </w:t>
      </w:r>
      <w:r w:rsidRPr="002051CE">
        <w:t>a</w:t>
      </w:r>
      <w:r w:rsidR="00007AB3">
        <w:t xml:space="preserve"> </w:t>
      </w:r>
      <w:r w:rsidRPr="002051CE">
        <w:t>femeilor</w:t>
      </w:r>
      <w:r w:rsidR="00007AB3">
        <w:t xml:space="preserve"> </w:t>
      </w:r>
      <w:r w:rsidRPr="002051CE">
        <w:t>continuă</w:t>
      </w:r>
      <w:r w:rsidR="00007AB3">
        <w:t xml:space="preserve"> </w:t>
      </w:r>
      <w:r w:rsidRPr="002051CE">
        <w:t>să</w:t>
      </w:r>
      <w:r w:rsidR="00007AB3">
        <w:t xml:space="preserve"> </w:t>
      </w:r>
      <w:r w:rsidRPr="002051CE">
        <w:t>fie</w:t>
      </w:r>
      <w:r w:rsidR="00007AB3">
        <w:t xml:space="preserve"> </w:t>
      </w:r>
      <w:r w:rsidRPr="002051CE">
        <w:t>o</w:t>
      </w:r>
      <w:r w:rsidR="00007AB3">
        <w:t xml:space="preserve"> </w:t>
      </w:r>
      <w:r w:rsidRPr="002051CE">
        <w:t>acțiune-cheie</w:t>
      </w:r>
      <w:r w:rsidR="00007AB3">
        <w:t xml:space="preserve"> </w:t>
      </w:r>
      <w:r w:rsidRPr="002051CE">
        <w:t>în</w:t>
      </w:r>
      <w:r w:rsidR="00007AB3">
        <w:t xml:space="preserve"> </w:t>
      </w:r>
      <w:r w:rsidRPr="002051CE">
        <w:t>cadrul</w:t>
      </w:r>
      <w:r w:rsidR="00007AB3">
        <w:t xml:space="preserve"> </w:t>
      </w:r>
      <w:hyperlink r:id="rId206" w:history="1">
        <w:r w:rsidRPr="002051CE">
          <w:rPr>
            <w:rStyle w:val="Hyperlink"/>
            <w:szCs w:val="24"/>
          </w:rPr>
          <w:t>Planului</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acțiune</w:t>
        </w:r>
        <w:r w:rsidR="00007AB3">
          <w:rPr>
            <w:rStyle w:val="Hyperlink"/>
            <w:szCs w:val="24"/>
          </w:rPr>
          <w:t xml:space="preserve"> </w:t>
        </w:r>
        <w:r w:rsidRPr="002051CE">
          <w:rPr>
            <w:rStyle w:val="Hyperlink"/>
            <w:szCs w:val="24"/>
          </w:rPr>
          <w:t>al</w:t>
        </w:r>
        <w:r w:rsidR="00007AB3">
          <w:rPr>
            <w:rStyle w:val="Hyperlink"/>
            <w:szCs w:val="24"/>
          </w:rPr>
          <w:t xml:space="preserve"> </w:t>
        </w:r>
        <w:r w:rsidRPr="002051CE">
          <w:rPr>
            <w:rStyle w:val="Hyperlink"/>
            <w:szCs w:val="24"/>
          </w:rPr>
          <w:t>UE</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drepturile</w:t>
        </w:r>
        <w:r w:rsidR="00007AB3">
          <w:rPr>
            <w:rStyle w:val="Hyperlink"/>
            <w:szCs w:val="24"/>
          </w:rPr>
          <w:t xml:space="preserve"> </w:t>
        </w:r>
        <w:r w:rsidRPr="002051CE">
          <w:rPr>
            <w:rStyle w:val="Hyperlink"/>
            <w:szCs w:val="24"/>
          </w:rPr>
          <w:t>omului</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democrația</w:t>
        </w:r>
        <w:r w:rsidR="00007AB3">
          <w:rPr>
            <w:rStyle w:val="Hyperlink"/>
            <w:szCs w:val="24"/>
          </w:rPr>
          <w:t xml:space="preserve"> </w:t>
        </w:r>
        <w:r w:rsidRPr="002051CE">
          <w:rPr>
            <w:rStyle w:val="Hyperlink"/>
            <w:szCs w:val="24"/>
          </w:rPr>
          <w:t>pentru</w:t>
        </w:r>
        <w:r w:rsidR="00007AB3">
          <w:rPr>
            <w:rStyle w:val="Hyperlink"/>
            <w:szCs w:val="24"/>
          </w:rPr>
          <w:t xml:space="preserve"> </w:t>
        </w:r>
        <w:r w:rsidRPr="002051CE">
          <w:rPr>
            <w:rStyle w:val="Hyperlink"/>
            <w:szCs w:val="24"/>
          </w:rPr>
          <w:t>perioada</w:t>
        </w:r>
        <w:r w:rsidR="00007AB3">
          <w:rPr>
            <w:rStyle w:val="Hyperlink"/>
            <w:szCs w:val="24"/>
          </w:rPr>
          <w:t xml:space="preserve"> </w:t>
        </w:r>
        <w:r w:rsidRPr="002051CE">
          <w:rPr>
            <w:rStyle w:val="Hyperlink"/>
            <w:szCs w:val="24"/>
          </w:rPr>
          <w:t>2020-2024</w:t>
        </w:r>
      </w:hyperlink>
      <w:r w:rsidR="00007AB3">
        <w:t xml:space="preserve"> </w:t>
      </w:r>
      <w:r w:rsidRPr="002051CE">
        <w:t>și</w:t>
      </w:r>
      <w:r w:rsidR="00007AB3">
        <w:t xml:space="preserve"> </w:t>
      </w:r>
      <w:r w:rsidRPr="002051CE">
        <w:t>al</w:t>
      </w:r>
      <w:r w:rsidR="00007AB3">
        <w:t xml:space="preserve"> </w:t>
      </w:r>
      <w:hyperlink r:id="rId207" w:history="1">
        <w:r w:rsidRPr="002051CE">
          <w:rPr>
            <w:rStyle w:val="Hyperlink"/>
            <w:szCs w:val="24"/>
          </w:rPr>
          <w:t>Planului</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acțiune</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egalitatea</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gen</w:t>
        </w:r>
        <w:r w:rsidR="00007AB3">
          <w:rPr>
            <w:rStyle w:val="Hyperlink"/>
            <w:szCs w:val="24"/>
          </w:rPr>
          <w:t xml:space="preserve"> </w:t>
        </w:r>
        <w:r w:rsidRPr="002051CE">
          <w:rPr>
            <w:rStyle w:val="Hyperlink"/>
            <w:szCs w:val="24"/>
          </w:rPr>
          <w:t>pentru</w:t>
        </w:r>
        <w:r w:rsidR="00007AB3">
          <w:rPr>
            <w:rStyle w:val="Hyperlink"/>
            <w:szCs w:val="24"/>
          </w:rPr>
          <w:t xml:space="preserve"> </w:t>
        </w:r>
        <w:r w:rsidRPr="002051CE">
          <w:rPr>
            <w:rStyle w:val="Hyperlink"/>
            <w:szCs w:val="24"/>
          </w:rPr>
          <w:t>perioada</w:t>
        </w:r>
        <w:r w:rsidR="00007AB3">
          <w:rPr>
            <w:rStyle w:val="Hyperlink"/>
            <w:szCs w:val="24"/>
          </w:rPr>
          <w:t xml:space="preserve"> </w:t>
        </w:r>
        <w:r w:rsidRPr="002051CE">
          <w:rPr>
            <w:rStyle w:val="Hyperlink"/>
            <w:szCs w:val="24"/>
          </w:rPr>
          <w:t>2021-2025</w:t>
        </w:r>
      </w:hyperlink>
      <w:r w:rsidRPr="002051CE">
        <w:t>.</w:t>
      </w:r>
      <w:r w:rsidR="00007AB3">
        <w:t xml:space="preserve"> </w:t>
      </w:r>
      <w:r w:rsidRPr="002051CE">
        <w:t>Acest</w:t>
      </w:r>
      <w:r w:rsidR="00007AB3">
        <w:t xml:space="preserve"> </w:t>
      </w:r>
      <w:r w:rsidRPr="002051CE">
        <w:t>lucru</w:t>
      </w:r>
      <w:r w:rsidR="00007AB3">
        <w:t xml:space="preserve"> </w:t>
      </w:r>
      <w:r w:rsidRPr="002051CE">
        <w:t>se</w:t>
      </w:r>
      <w:r w:rsidR="00007AB3">
        <w:t xml:space="preserve"> </w:t>
      </w:r>
      <w:r w:rsidRPr="002051CE">
        <w:t>reflectă</w:t>
      </w:r>
      <w:r w:rsidR="00007AB3">
        <w:t xml:space="preserve"> </w:t>
      </w:r>
      <w:r w:rsidRPr="002051CE">
        <w:t>în</w:t>
      </w:r>
      <w:r w:rsidR="00007AB3">
        <w:t xml:space="preserve"> </w:t>
      </w:r>
      <w:r w:rsidRPr="002051CE">
        <w:t>dialogurile</w:t>
      </w:r>
      <w:r w:rsidR="00007AB3">
        <w:t xml:space="preserve"> </w:t>
      </w:r>
      <w:r w:rsidRPr="002051CE">
        <w:t>politice,</w:t>
      </w:r>
      <w:r w:rsidR="00007AB3">
        <w:t xml:space="preserve"> </w:t>
      </w:r>
      <w:r w:rsidRPr="002051CE">
        <w:t>precum</w:t>
      </w:r>
      <w:r w:rsidR="00007AB3">
        <w:t xml:space="preserve"> </w:t>
      </w:r>
      <w:r w:rsidRPr="002051CE">
        <w:t>și</w:t>
      </w:r>
      <w:r w:rsidR="00007AB3">
        <w:t xml:space="preserve"> </w:t>
      </w:r>
      <w:r w:rsidRPr="002051CE">
        <w:t>în</w:t>
      </w:r>
      <w:r w:rsidR="00007AB3">
        <w:t xml:space="preserve"> </w:t>
      </w:r>
      <w:r w:rsidRPr="002051CE">
        <w:t>acțiuni</w:t>
      </w:r>
      <w:r w:rsidR="00007AB3">
        <w:t xml:space="preserve"> </w:t>
      </w:r>
      <w:r w:rsidRPr="002051CE">
        <w:t>concrete.</w:t>
      </w:r>
      <w:r w:rsidR="00007AB3">
        <w:t xml:space="preserve">  </w:t>
      </w:r>
      <w:r w:rsidRPr="002051CE">
        <w:t>UE</w:t>
      </w:r>
      <w:r w:rsidR="00007AB3">
        <w:t xml:space="preserve"> </w:t>
      </w:r>
      <w:r w:rsidRPr="002051CE">
        <w:t>și</w:t>
      </w:r>
      <w:r w:rsidR="00007AB3">
        <w:t xml:space="preserve"> </w:t>
      </w:r>
      <w:r w:rsidRPr="002051CE">
        <w:t>statele</w:t>
      </w:r>
      <w:r w:rsidR="00007AB3">
        <w:t xml:space="preserve"> </w:t>
      </w:r>
      <w:r w:rsidRPr="002051CE">
        <w:t>sale</w:t>
      </w:r>
      <w:r w:rsidR="00007AB3">
        <w:t xml:space="preserve"> </w:t>
      </w:r>
      <w:r w:rsidRPr="002051CE">
        <w:t>membre</w:t>
      </w:r>
      <w:r w:rsidR="00007AB3">
        <w:t xml:space="preserve"> </w:t>
      </w:r>
      <w:r w:rsidRPr="002051CE">
        <w:t>sunt</w:t>
      </w:r>
      <w:r w:rsidR="00007AB3">
        <w:t xml:space="preserve"> </w:t>
      </w:r>
      <w:r w:rsidRPr="002051CE">
        <w:t>donatori</w:t>
      </w:r>
      <w:r w:rsidR="00007AB3">
        <w:t xml:space="preserve"> </w:t>
      </w:r>
      <w:r w:rsidRPr="002051CE">
        <w:t>de</w:t>
      </w:r>
      <w:r w:rsidR="00007AB3">
        <w:t xml:space="preserve"> </w:t>
      </w:r>
      <w:r w:rsidRPr="002051CE">
        <w:t>frunte</w:t>
      </w:r>
      <w:r w:rsidR="00007AB3">
        <w:t xml:space="preserve"> </w:t>
      </w:r>
      <w:r w:rsidRPr="002051CE">
        <w:t>ai</w:t>
      </w:r>
      <w:r w:rsidR="00007AB3">
        <w:t xml:space="preserve"> </w:t>
      </w:r>
      <w:hyperlink r:id="rId208" w:history="1">
        <w:r w:rsidRPr="002051CE">
          <w:rPr>
            <w:rStyle w:val="Hyperlink"/>
            <w:szCs w:val="24"/>
          </w:rPr>
          <w:t>Programului</w:t>
        </w:r>
        <w:r w:rsidR="00007AB3">
          <w:rPr>
            <w:rStyle w:val="Hyperlink"/>
            <w:szCs w:val="24"/>
          </w:rPr>
          <w:t xml:space="preserve"> </w:t>
        </w:r>
        <w:r w:rsidRPr="002051CE">
          <w:rPr>
            <w:rStyle w:val="Hyperlink"/>
            <w:szCs w:val="24"/>
          </w:rPr>
          <w:t>comun</w:t>
        </w:r>
        <w:r w:rsidR="00007AB3">
          <w:rPr>
            <w:rStyle w:val="Hyperlink"/>
            <w:szCs w:val="24"/>
          </w:rPr>
          <w:t xml:space="preserve"> </w:t>
        </w:r>
        <w:r w:rsidRPr="002051CE">
          <w:rPr>
            <w:rStyle w:val="Hyperlink"/>
            <w:szCs w:val="24"/>
          </w:rPr>
          <w:t>UNFPA-UNICEF</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eliminarea</w:t>
        </w:r>
        <w:r w:rsidR="00007AB3">
          <w:rPr>
            <w:rStyle w:val="Hyperlink"/>
            <w:szCs w:val="24"/>
          </w:rPr>
          <w:t xml:space="preserve"> </w:t>
        </w:r>
        <w:r w:rsidRPr="002051CE">
          <w:rPr>
            <w:rStyle w:val="Hyperlink"/>
            <w:szCs w:val="24"/>
          </w:rPr>
          <w:t>mutilării</w:t>
        </w:r>
        <w:r w:rsidR="00007AB3">
          <w:rPr>
            <w:rStyle w:val="Hyperlink"/>
            <w:szCs w:val="24"/>
          </w:rPr>
          <w:t xml:space="preserve"> </w:t>
        </w:r>
        <w:r w:rsidRPr="002051CE">
          <w:rPr>
            <w:rStyle w:val="Hyperlink"/>
            <w:szCs w:val="24"/>
          </w:rPr>
          <w:t>genitale</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femeilor</w:t>
        </w:r>
      </w:hyperlink>
      <w:r w:rsidRPr="002051CE">
        <w:t>,</w:t>
      </w:r>
      <w:r w:rsidR="00007AB3">
        <w:t xml:space="preserve"> </w:t>
      </w:r>
      <w:r w:rsidRPr="002051CE">
        <w:t>la</w:t>
      </w:r>
      <w:r w:rsidR="00007AB3">
        <w:t xml:space="preserve"> </w:t>
      </w:r>
      <w:r w:rsidRPr="002051CE">
        <w:t>care</w:t>
      </w:r>
      <w:r w:rsidR="00007AB3">
        <w:t xml:space="preserve"> </w:t>
      </w:r>
      <w:r w:rsidRPr="002051CE">
        <w:t>au</w:t>
      </w:r>
      <w:r w:rsidR="00007AB3">
        <w:t xml:space="preserve"> </w:t>
      </w:r>
      <w:r w:rsidRPr="002051CE">
        <w:t>contribuit</w:t>
      </w:r>
      <w:r w:rsidR="00007AB3">
        <w:t xml:space="preserve"> </w:t>
      </w:r>
      <w:r w:rsidRPr="002051CE">
        <w:t>cu</w:t>
      </w:r>
      <w:r w:rsidR="00007AB3">
        <w:t xml:space="preserve"> </w:t>
      </w:r>
      <w:r w:rsidRPr="002051CE">
        <w:t>18,5</w:t>
      </w:r>
      <w:r w:rsidR="00007AB3">
        <w:t xml:space="preserve"> </w:t>
      </w:r>
      <w:r w:rsidRPr="002051CE">
        <w:t>milioane</w:t>
      </w:r>
      <w:r w:rsidR="00007AB3">
        <w:t xml:space="preserve"> </w:t>
      </w:r>
      <w:r w:rsidRPr="002051CE">
        <w:t>EUR</w:t>
      </w:r>
      <w:r w:rsidR="00007AB3">
        <w:t xml:space="preserve"> </w:t>
      </w:r>
      <w:r w:rsidRPr="002051CE">
        <w:t>începând</w:t>
      </w:r>
      <w:r w:rsidR="00007AB3">
        <w:t xml:space="preserve"> </w:t>
      </w:r>
      <w:r w:rsidRPr="002051CE">
        <w:t>din</w:t>
      </w:r>
      <w:r w:rsidR="00007AB3">
        <w:t xml:space="preserve"> </w:t>
      </w:r>
      <w:r w:rsidRPr="002051CE">
        <w:t>2016.</w:t>
      </w:r>
      <w:r w:rsidR="00007AB3">
        <w:t xml:space="preserve"> </w:t>
      </w:r>
      <w:r w:rsidRPr="002051CE">
        <w:t>UE</w:t>
      </w:r>
      <w:r w:rsidR="00007AB3">
        <w:t xml:space="preserve"> </w:t>
      </w:r>
      <w:r w:rsidRPr="002051CE">
        <w:t>a</w:t>
      </w:r>
      <w:r w:rsidR="00007AB3">
        <w:t xml:space="preserve"> </w:t>
      </w:r>
      <w:r w:rsidRPr="002051CE">
        <w:t>contribuit</w:t>
      </w:r>
      <w:r w:rsidR="00007AB3">
        <w:t xml:space="preserve"> </w:t>
      </w:r>
      <w:r w:rsidRPr="002051CE">
        <w:t>cu</w:t>
      </w:r>
      <w:r w:rsidR="00007AB3">
        <w:t xml:space="preserve"> </w:t>
      </w:r>
      <w:r w:rsidRPr="002051CE">
        <w:t>60</w:t>
      </w:r>
      <w:r w:rsidR="00007AB3">
        <w:t xml:space="preserve"> </w:t>
      </w:r>
      <w:r w:rsidRPr="002051CE">
        <w:t>de</w:t>
      </w:r>
      <w:r w:rsidR="00007AB3">
        <w:t xml:space="preserve"> </w:t>
      </w:r>
      <w:r w:rsidRPr="002051CE">
        <w:t>milioane</w:t>
      </w:r>
      <w:r w:rsidR="00007AB3">
        <w:t xml:space="preserve"> </w:t>
      </w:r>
      <w:r w:rsidRPr="002051CE">
        <w:t>EUR</w:t>
      </w:r>
      <w:r w:rsidR="00007AB3">
        <w:t xml:space="preserve"> </w:t>
      </w:r>
      <w:r w:rsidRPr="002051CE">
        <w:t>pentru</w:t>
      </w:r>
      <w:r w:rsidR="00007AB3">
        <w:t xml:space="preserve"> </w:t>
      </w:r>
      <w:r w:rsidRPr="002051CE">
        <w:t>a</w:t>
      </w:r>
      <w:r w:rsidR="00007AB3">
        <w:t xml:space="preserve"> </w:t>
      </w:r>
      <w:r w:rsidRPr="002051CE">
        <w:t>sprijini</w:t>
      </w:r>
      <w:r w:rsidR="00007AB3">
        <w:t xml:space="preserve"> </w:t>
      </w:r>
      <w:hyperlink r:id="rId209" w:history="1">
        <w:r w:rsidRPr="002051CE">
          <w:rPr>
            <w:rStyle w:val="Hyperlink"/>
            <w:szCs w:val="24"/>
          </w:rPr>
          <w:t>inițiativa</w:t>
        </w:r>
        <w:r w:rsidR="00007AB3">
          <w:rPr>
            <w:rStyle w:val="Hyperlink"/>
            <w:szCs w:val="24"/>
          </w:rPr>
          <w:t xml:space="preserve"> </w:t>
        </w:r>
        <w:r w:rsidRPr="002051CE">
          <w:rPr>
            <w:rStyle w:val="Hyperlink"/>
            <w:szCs w:val="24"/>
          </w:rPr>
          <w:t>Echipei</w:t>
        </w:r>
        <w:r w:rsidR="00007AB3">
          <w:rPr>
            <w:rStyle w:val="Hyperlink"/>
            <w:szCs w:val="24"/>
          </w:rPr>
          <w:t xml:space="preserve"> </w:t>
        </w:r>
        <w:r w:rsidRPr="002051CE">
          <w:rPr>
            <w:rStyle w:val="Hyperlink"/>
            <w:szCs w:val="24"/>
          </w:rPr>
          <w:t>Europa</w:t>
        </w:r>
        <w:r w:rsidR="00007AB3">
          <w:rPr>
            <w:rStyle w:val="Hyperlink"/>
            <w:szCs w:val="24"/>
          </w:rPr>
          <w:t xml:space="preserve"> </w:t>
        </w:r>
        <w:r w:rsidRPr="002051CE">
          <w:rPr>
            <w:rStyle w:val="Hyperlink"/>
            <w:szCs w:val="24"/>
          </w:rPr>
          <w:t>privind</w:t>
        </w:r>
        <w:r w:rsidR="00007AB3">
          <w:rPr>
            <w:rStyle w:val="Hyperlink"/>
            <w:szCs w:val="24"/>
          </w:rPr>
          <w:t xml:space="preserve"> </w:t>
        </w:r>
        <w:r w:rsidRPr="002051CE">
          <w:rPr>
            <w:rStyle w:val="Hyperlink"/>
            <w:szCs w:val="24"/>
          </w:rPr>
          <w:t>sănătatea</w:t>
        </w:r>
        <w:r w:rsidR="00007AB3">
          <w:rPr>
            <w:rStyle w:val="Hyperlink"/>
            <w:szCs w:val="24"/>
          </w:rPr>
          <w:t xml:space="preserve"> </w:t>
        </w:r>
        <w:r w:rsidRPr="002051CE">
          <w:rPr>
            <w:rStyle w:val="Hyperlink"/>
            <w:szCs w:val="24"/>
          </w:rPr>
          <w:t>sexuală</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reproductivă</w:t>
        </w:r>
        <w:r w:rsidR="00007AB3">
          <w:rPr>
            <w:rStyle w:val="Hyperlink"/>
            <w:szCs w:val="24"/>
          </w:rPr>
          <w:t xml:space="preserve"> </w:t>
        </w:r>
        <w:r w:rsidRPr="002051CE">
          <w:rPr>
            <w:rStyle w:val="Hyperlink"/>
            <w:szCs w:val="24"/>
          </w:rPr>
          <w:t>și</w:t>
        </w:r>
        <w:r w:rsidR="00007AB3">
          <w:rPr>
            <w:rStyle w:val="Hyperlink"/>
            <w:szCs w:val="24"/>
          </w:rPr>
          <w:t xml:space="preserve"> </w:t>
        </w:r>
        <w:r w:rsidRPr="002051CE">
          <w:rPr>
            <w:rStyle w:val="Hyperlink"/>
            <w:szCs w:val="24"/>
          </w:rPr>
          <w:t>drepturile</w:t>
        </w:r>
        <w:r w:rsidR="00007AB3">
          <w:rPr>
            <w:rStyle w:val="Hyperlink"/>
            <w:szCs w:val="24"/>
          </w:rPr>
          <w:t xml:space="preserve"> </w:t>
        </w:r>
        <w:r w:rsidRPr="002051CE">
          <w:rPr>
            <w:rStyle w:val="Hyperlink"/>
            <w:szCs w:val="24"/>
          </w:rPr>
          <w:t>aferente</w:t>
        </w:r>
        <w:r w:rsidR="00007AB3">
          <w:rPr>
            <w:rStyle w:val="Hyperlink"/>
            <w:szCs w:val="24"/>
          </w:rPr>
          <w:t xml:space="preserve"> </w:t>
        </w:r>
        <w:r w:rsidRPr="002051CE">
          <w:rPr>
            <w:rStyle w:val="Hyperlink"/>
            <w:szCs w:val="24"/>
          </w:rPr>
          <w:t>în</w:t>
        </w:r>
        <w:r w:rsidR="00007AB3">
          <w:rPr>
            <w:rStyle w:val="Hyperlink"/>
            <w:szCs w:val="24"/>
          </w:rPr>
          <w:t xml:space="preserve"> </w:t>
        </w:r>
        <w:r w:rsidRPr="002051CE">
          <w:rPr>
            <w:rStyle w:val="Hyperlink"/>
            <w:szCs w:val="24"/>
          </w:rPr>
          <w:t>Africa</w:t>
        </w:r>
      </w:hyperlink>
      <w:r w:rsidR="00007AB3">
        <w:t xml:space="preserve"> </w:t>
      </w:r>
      <w:r w:rsidRPr="002051CE">
        <w:t>și</w:t>
      </w:r>
      <w:r w:rsidR="00007AB3">
        <w:t xml:space="preserve"> </w:t>
      </w:r>
      <w:r w:rsidRPr="002051CE">
        <w:t>cu</w:t>
      </w:r>
      <w:r w:rsidR="00007AB3">
        <w:t xml:space="preserve"> </w:t>
      </w:r>
      <w:r w:rsidRPr="002051CE">
        <w:t>23,5</w:t>
      </w:r>
      <w:r w:rsidR="00007AB3">
        <w:t xml:space="preserve"> </w:t>
      </w:r>
      <w:r w:rsidRPr="002051CE">
        <w:t>milioane</w:t>
      </w:r>
      <w:r w:rsidR="00007AB3">
        <w:t xml:space="preserve"> </w:t>
      </w:r>
      <w:r w:rsidRPr="002051CE">
        <w:t>EUR</w:t>
      </w:r>
      <w:r w:rsidR="00007AB3">
        <w:t xml:space="preserve"> </w:t>
      </w:r>
      <w:r w:rsidRPr="002051CE">
        <w:t>la</w:t>
      </w:r>
      <w:r w:rsidR="00007AB3">
        <w:t xml:space="preserve"> </w:t>
      </w:r>
      <w:hyperlink r:id="rId210" w:history="1">
        <w:r w:rsidRPr="002051CE">
          <w:rPr>
            <w:rStyle w:val="Hyperlink"/>
            <w:szCs w:val="24"/>
          </w:rPr>
          <w:t>Programul</w:t>
        </w:r>
        <w:r w:rsidR="00007AB3">
          <w:rPr>
            <w:rStyle w:val="Hyperlink"/>
            <w:szCs w:val="24"/>
          </w:rPr>
          <w:t xml:space="preserve"> </w:t>
        </w:r>
        <w:r w:rsidRPr="002051CE">
          <w:rPr>
            <w:rStyle w:val="Hyperlink"/>
            <w:szCs w:val="24"/>
          </w:rPr>
          <w:t>regional</w:t>
        </w:r>
        <w:r w:rsidR="00007AB3">
          <w:rPr>
            <w:rStyle w:val="Hyperlink"/>
            <w:szCs w:val="24"/>
          </w:rPr>
          <w:t xml:space="preserve"> </w:t>
        </w:r>
        <w:proofErr w:type="spellStart"/>
        <w:r w:rsidRPr="002051CE">
          <w:rPr>
            <w:rStyle w:val="Hyperlink"/>
            <w:szCs w:val="24"/>
          </w:rPr>
          <w:t>Spotlight</w:t>
        </w:r>
        <w:proofErr w:type="spellEnd"/>
        <w:r w:rsidR="00007AB3">
          <w:rPr>
            <w:rStyle w:val="Hyperlink"/>
            <w:szCs w:val="24"/>
          </w:rPr>
          <w:t xml:space="preserve"> </w:t>
        </w:r>
        <w:r w:rsidRPr="002051CE">
          <w:rPr>
            <w:rStyle w:val="Hyperlink"/>
            <w:szCs w:val="24"/>
          </w:rPr>
          <w:t>Africa</w:t>
        </w:r>
      </w:hyperlink>
      <w:r w:rsidRPr="002051CE">
        <w:t>,</w:t>
      </w:r>
      <w:r w:rsidR="00007AB3">
        <w:t xml:space="preserve"> </w:t>
      </w:r>
      <w:r w:rsidRPr="002051CE">
        <w:t>care</w:t>
      </w:r>
      <w:r w:rsidR="00007AB3">
        <w:t xml:space="preserve"> </w:t>
      </w:r>
      <w:r w:rsidRPr="002051CE">
        <w:t>combate</w:t>
      </w:r>
      <w:r w:rsidR="00007AB3">
        <w:t xml:space="preserve"> </w:t>
      </w:r>
      <w:r w:rsidRPr="002051CE">
        <w:t>violența</w:t>
      </w:r>
      <w:r w:rsidR="00007AB3">
        <w:t xml:space="preserve"> </w:t>
      </w:r>
      <w:r w:rsidRPr="002051CE">
        <w:t>bazată</w:t>
      </w:r>
      <w:r w:rsidR="00007AB3">
        <w:t xml:space="preserve"> </w:t>
      </w:r>
      <w:r w:rsidRPr="002051CE">
        <w:t>pe</w:t>
      </w:r>
      <w:r w:rsidR="00007AB3">
        <w:t xml:space="preserve"> </w:t>
      </w:r>
      <w:r w:rsidRPr="002051CE">
        <w:t>gen,</w:t>
      </w:r>
      <w:r w:rsidR="00007AB3">
        <w:t xml:space="preserve"> </w:t>
      </w:r>
      <w:r w:rsidRPr="002051CE">
        <w:t>inclusiv</w:t>
      </w:r>
      <w:r w:rsidR="00007AB3">
        <w:t xml:space="preserve"> </w:t>
      </w:r>
      <w:r w:rsidRPr="002051CE">
        <w:t>mutilarea</w:t>
      </w:r>
      <w:r w:rsidR="00007AB3">
        <w:t xml:space="preserve"> </w:t>
      </w:r>
      <w:r w:rsidRPr="002051CE">
        <w:t>genitală</w:t>
      </w:r>
      <w:r w:rsidR="00007AB3">
        <w:t xml:space="preserve"> </w:t>
      </w:r>
      <w:r w:rsidRPr="002051CE">
        <w:t>a</w:t>
      </w:r>
      <w:r w:rsidR="00007AB3">
        <w:t xml:space="preserve"> </w:t>
      </w:r>
      <w:r w:rsidRPr="002051CE">
        <w:t>femeilor,</w:t>
      </w:r>
      <w:r w:rsidR="00007AB3">
        <w:t xml:space="preserve"> </w:t>
      </w:r>
      <w:r w:rsidRPr="002051CE">
        <w:t>în</w:t>
      </w:r>
      <w:r w:rsidR="00007AB3">
        <w:t xml:space="preserve"> </w:t>
      </w:r>
      <w:r w:rsidRPr="002051CE">
        <w:t>18</w:t>
      </w:r>
      <w:r w:rsidR="00007AB3">
        <w:t xml:space="preserve"> </w:t>
      </w:r>
      <w:r w:rsidRPr="002051CE">
        <w:t>țări</w:t>
      </w:r>
      <w:r w:rsidR="00007AB3">
        <w:t xml:space="preserve"> </w:t>
      </w:r>
      <w:r w:rsidRPr="002051CE">
        <w:t>partenere.</w:t>
      </w:r>
    </w:p>
    <w:p w14:paraId="0789ADEA" w14:textId="02E7ED49" w:rsidR="002051CE" w:rsidRPr="002051CE" w:rsidRDefault="002051CE" w:rsidP="002051CE">
      <w:r w:rsidRPr="002051CE">
        <w:t>UE</w:t>
      </w:r>
      <w:r w:rsidR="00007AB3">
        <w:t xml:space="preserve"> </w:t>
      </w:r>
      <w:r w:rsidRPr="002051CE">
        <w:t>face</w:t>
      </w:r>
      <w:r w:rsidR="00007AB3">
        <w:t xml:space="preserve"> </w:t>
      </w:r>
      <w:r w:rsidRPr="002051CE">
        <w:t>eforturi</w:t>
      </w:r>
      <w:r w:rsidR="00007AB3">
        <w:t xml:space="preserve"> </w:t>
      </w:r>
      <w:r w:rsidRPr="002051CE">
        <w:t>pentru</w:t>
      </w:r>
      <w:r w:rsidR="00007AB3">
        <w:t xml:space="preserve"> </w:t>
      </w:r>
      <w:r w:rsidRPr="002051CE">
        <w:t>a</w:t>
      </w:r>
      <w:r w:rsidR="00007AB3">
        <w:t xml:space="preserve"> </w:t>
      </w:r>
      <w:r w:rsidRPr="002051CE">
        <w:t>face</w:t>
      </w:r>
      <w:r w:rsidR="00007AB3">
        <w:t xml:space="preserve"> </w:t>
      </w:r>
      <w:r w:rsidRPr="002051CE">
        <w:t>o</w:t>
      </w:r>
      <w:r w:rsidR="00007AB3">
        <w:t xml:space="preserve"> </w:t>
      </w:r>
      <w:r w:rsidRPr="002051CE">
        <w:t>schimbare</w:t>
      </w:r>
      <w:r w:rsidR="00007AB3">
        <w:t xml:space="preserve"> </w:t>
      </w:r>
      <w:r w:rsidRPr="002051CE">
        <w:t>la</w:t>
      </w:r>
      <w:r w:rsidR="00007AB3">
        <w:t xml:space="preserve"> </w:t>
      </w:r>
      <w:r w:rsidRPr="002051CE">
        <w:t>nivelul</w:t>
      </w:r>
      <w:r w:rsidR="00007AB3">
        <w:t xml:space="preserve"> </w:t>
      </w:r>
      <w:r w:rsidRPr="002051CE">
        <w:t>normelor</w:t>
      </w:r>
      <w:r w:rsidR="00007AB3">
        <w:t xml:space="preserve"> </w:t>
      </w:r>
      <w:r w:rsidRPr="002051CE">
        <w:t>sociale</w:t>
      </w:r>
      <w:r w:rsidR="00007AB3">
        <w:t xml:space="preserve"> </w:t>
      </w:r>
      <w:r w:rsidRPr="002051CE">
        <w:t>și</w:t>
      </w:r>
      <w:r w:rsidR="00007AB3">
        <w:t xml:space="preserve"> </w:t>
      </w:r>
      <w:r w:rsidRPr="002051CE">
        <w:t>de</w:t>
      </w:r>
      <w:r w:rsidR="00007AB3">
        <w:t xml:space="preserve"> </w:t>
      </w:r>
      <w:r w:rsidRPr="002051CE">
        <w:t>gen</w:t>
      </w:r>
      <w:r w:rsidR="00007AB3">
        <w:t xml:space="preserve"> </w:t>
      </w:r>
      <w:r w:rsidRPr="002051CE">
        <w:t>prin</w:t>
      </w:r>
      <w:r w:rsidR="00007AB3">
        <w:t xml:space="preserve"> </w:t>
      </w:r>
      <w:r w:rsidRPr="002051CE">
        <w:t>crearea</w:t>
      </w:r>
      <w:r w:rsidR="00007AB3">
        <w:t xml:space="preserve"> </w:t>
      </w:r>
      <w:r w:rsidRPr="002051CE">
        <w:t>de</w:t>
      </w:r>
      <w:r w:rsidR="00007AB3">
        <w:t xml:space="preserve"> </w:t>
      </w:r>
      <w:r w:rsidRPr="002051CE">
        <w:t>parteneriate</w:t>
      </w:r>
      <w:r w:rsidR="00007AB3">
        <w:t xml:space="preserve"> </w:t>
      </w:r>
      <w:r w:rsidRPr="002051CE">
        <w:t>cu</w:t>
      </w:r>
      <w:r w:rsidR="00007AB3">
        <w:t xml:space="preserve"> </w:t>
      </w:r>
      <w:r w:rsidRPr="002051CE">
        <w:t>bărbații</w:t>
      </w:r>
      <w:r w:rsidR="00007AB3">
        <w:t xml:space="preserve"> </w:t>
      </w:r>
      <w:r w:rsidRPr="002051CE">
        <w:t>și</w:t>
      </w:r>
      <w:r w:rsidR="00007AB3">
        <w:t xml:space="preserve"> </w:t>
      </w:r>
      <w:r w:rsidRPr="002051CE">
        <w:t>băieții,</w:t>
      </w:r>
      <w:r w:rsidR="00007AB3">
        <w:t xml:space="preserve"> </w:t>
      </w:r>
      <w:r w:rsidRPr="002051CE">
        <w:t>care</w:t>
      </w:r>
      <w:r w:rsidR="00007AB3">
        <w:t xml:space="preserve"> </w:t>
      </w:r>
      <w:r w:rsidRPr="002051CE">
        <w:t>sunt</w:t>
      </w:r>
      <w:r w:rsidR="00007AB3">
        <w:t xml:space="preserve"> </w:t>
      </w:r>
      <w:r w:rsidRPr="002051CE">
        <w:t>esențiale</w:t>
      </w:r>
      <w:r w:rsidR="00007AB3">
        <w:t xml:space="preserve"> </w:t>
      </w:r>
      <w:r w:rsidRPr="002051CE">
        <w:t>pentru</w:t>
      </w:r>
      <w:r w:rsidR="00007AB3">
        <w:t xml:space="preserve"> </w:t>
      </w:r>
      <w:r w:rsidRPr="002051CE">
        <w:t>a</w:t>
      </w:r>
      <w:r w:rsidR="00007AB3">
        <w:t xml:space="preserve"> </w:t>
      </w:r>
      <w:r w:rsidRPr="002051CE">
        <w:t>pune</w:t>
      </w:r>
      <w:r w:rsidR="00007AB3">
        <w:t xml:space="preserve"> </w:t>
      </w:r>
      <w:r w:rsidRPr="002051CE">
        <w:t>capăt</w:t>
      </w:r>
      <w:r w:rsidR="00007AB3">
        <w:t xml:space="preserve"> </w:t>
      </w:r>
      <w:r w:rsidRPr="002051CE">
        <w:t>mutilării</w:t>
      </w:r>
      <w:r w:rsidR="00007AB3">
        <w:t xml:space="preserve"> </w:t>
      </w:r>
      <w:r w:rsidRPr="002051CE">
        <w:t>genitale</w:t>
      </w:r>
      <w:r w:rsidR="00007AB3">
        <w:t xml:space="preserve"> </w:t>
      </w:r>
      <w:r w:rsidRPr="002051CE">
        <w:t>feminine</w:t>
      </w:r>
      <w:r w:rsidR="00007AB3">
        <w:t xml:space="preserve"> </w:t>
      </w:r>
      <w:r w:rsidRPr="002051CE">
        <w:t>și</w:t>
      </w:r>
      <w:r w:rsidR="00007AB3">
        <w:t xml:space="preserve"> </w:t>
      </w:r>
      <w:r w:rsidRPr="002051CE">
        <w:t>căsătoriilor</w:t>
      </w:r>
      <w:r w:rsidR="00007AB3">
        <w:t xml:space="preserve"> </w:t>
      </w:r>
      <w:r w:rsidRPr="002051CE">
        <w:t>timpurii.</w:t>
      </w:r>
      <w:r w:rsidR="00007AB3">
        <w:t xml:space="preserve"> </w:t>
      </w:r>
      <w:r w:rsidRPr="002051CE">
        <w:t>Până</w:t>
      </w:r>
      <w:r w:rsidR="00007AB3">
        <w:t xml:space="preserve"> </w:t>
      </w:r>
      <w:r w:rsidRPr="002051CE">
        <w:t>în</w:t>
      </w:r>
      <w:r w:rsidR="00007AB3">
        <w:t xml:space="preserve"> </w:t>
      </w:r>
      <w:r w:rsidRPr="002051CE">
        <w:t>2023,</w:t>
      </w:r>
      <w:r w:rsidR="00007AB3">
        <w:t xml:space="preserve"> </w:t>
      </w:r>
      <w:r w:rsidRPr="002051CE">
        <w:t>peste</w:t>
      </w:r>
      <w:r w:rsidR="00007AB3">
        <w:t xml:space="preserve"> </w:t>
      </w:r>
      <w:r w:rsidRPr="002051CE">
        <w:t>6</w:t>
      </w:r>
      <w:r w:rsidR="00007AB3">
        <w:t xml:space="preserve"> </w:t>
      </w:r>
      <w:r w:rsidRPr="002051CE">
        <w:t>milioane</w:t>
      </w:r>
      <w:r w:rsidR="00007AB3">
        <w:t xml:space="preserve"> </w:t>
      </w:r>
      <w:r w:rsidRPr="002051CE">
        <w:t>de</w:t>
      </w:r>
      <w:r w:rsidR="00007AB3">
        <w:t xml:space="preserve"> </w:t>
      </w:r>
      <w:r w:rsidRPr="002051CE">
        <w:t>băieți</w:t>
      </w:r>
      <w:r w:rsidR="00007AB3">
        <w:t xml:space="preserve"> </w:t>
      </w:r>
      <w:r w:rsidRPr="002051CE">
        <w:t>și</w:t>
      </w:r>
      <w:r w:rsidR="00007AB3">
        <w:t xml:space="preserve"> </w:t>
      </w:r>
      <w:r w:rsidRPr="002051CE">
        <w:t>bărbați</w:t>
      </w:r>
      <w:r w:rsidR="00007AB3">
        <w:t xml:space="preserve"> </w:t>
      </w:r>
      <w:r w:rsidRPr="002051CE">
        <w:t>au</w:t>
      </w:r>
      <w:r w:rsidR="00007AB3">
        <w:t xml:space="preserve"> </w:t>
      </w:r>
      <w:r w:rsidRPr="002051CE">
        <w:t>participat</w:t>
      </w:r>
      <w:r w:rsidR="00007AB3">
        <w:t xml:space="preserve"> </w:t>
      </w:r>
      <w:r w:rsidRPr="002051CE">
        <w:t>la</w:t>
      </w:r>
      <w:r w:rsidR="00007AB3">
        <w:t xml:space="preserve"> </w:t>
      </w:r>
      <w:r w:rsidRPr="002051CE">
        <w:t>sesiuni</w:t>
      </w:r>
      <w:r w:rsidR="00007AB3">
        <w:t xml:space="preserve"> </w:t>
      </w:r>
      <w:r w:rsidRPr="002051CE">
        <w:t>de</w:t>
      </w:r>
      <w:r w:rsidR="00007AB3">
        <w:t xml:space="preserve"> </w:t>
      </w:r>
      <w:r w:rsidRPr="002051CE">
        <w:t>dialog</w:t>
      </w:r>
      <w:r w:rsidR="00007AB3">
        <w:t xml:space="preserve"> </w:t>
      </w:r>
      <w:r w:rsidRPr="002051CE">
        <w:t>și</w:t>
      </w:r>
      <w:r w:rsidR="00007AB3">
        <w:t xml:space="preserve"> </w:t>
      </w:r>
      <w:r w:rsidRPr="002051CE">
        <w:t>de</w:t>
      </w:r>
      <w:r w:rsidR="00007AB3">
        <w:t xml:space="preserve"> </w:t>
      </w:r>
      <w:r w:rsidRPr="002051CE">
        <w:t>educare</w:t>
      </w:r>
      <w:r w:rsidR="00007AB3">
        <w:t xml:space="preserve"> </w:t>
      </w:r>
      <w:r w:rsidRPr="002051CE">
        <w:t>care</w:t>
      </w:r>
      <w:r w:rsidR="00007AB3">
        <w:t xml:space="preserve"> </w:t>
      </w:r>
      <w:r w:rsidRPr="002051CE">
        <w:t>consolidează</w:t>
      </w:r>
      <w:r w:rsidR="00007AB3">
        <w:t xml:space="preserve"> </w:t>
      </w:r>
      <w:r w:rsidRPr="002051CE">
        <w:t>masculinitatea</w:t>
      </w:r>
      <w:r w:rsidR="00007AB3">
        <w:t xml:space="preserve"> </w:t>
      </w:r>
      <w:r w:rsidRPr="002051CE">
        <w:t>pozitivă</w:t>
      </w:r>
      <w:r w:rsidR="00007AB3">
        <w:t xml:space="preserve"> </w:t>
      </w:r>
      <w:r w:rsidRPr="002051CE">
        <w:t>și</w:t>
      </w:r>
      <w:r w:rsidR="00007AB3">
        <w:t xml:space="preserve"> </w:t>
      </w:r>
      <w:r w:rsidRPr="002051CE">
        <w:t>implicarea</w:t>
      </w:r>
      <w:r w:rsidR="00007AB3">
        <w:t xml:space="preserve"> </w:t>
      </w:r>
      <w:r w:rsidRPr="002051CE">
        <w:t>bărbaților</w:t>
      </w:r>
      <w:r w:rsidR="00007AB3">
        <w:t xml:space="preserve"> </w:t>
      </w:r>
      <w:r w:rsidRPr="002051CE">
        <w:t>pentru</w:t>
      </w:r>
      <w:r w:rsidR="00007AB3">
        <w:t xml:space="preserve"> </w:t>
      </w:r>
      <w:r w:rsidRPr="002051CE">
        <w:t>a</w:t>
      </w:r>
      <w:r w:rsidR="00007AB3">
        <w:t xml:space="preserve"> </w:t>
      </w:r>
      <w:r w:rsidRPr="002051CE">
        <w:t>preveni</w:t>
      </w:r>
      <w:r w:rsidR="00007AB3">
        <w:t xml:space="preserve"> </w:t>
      </w:r>
      <w:r w:rsidRPr="002051CE">
        <w:t>practicile</w:t>
      </w:r>
      <w:r w:rsidR="00007AB3">
        <w:t xml:space="preserve"> </w:t>
      </w:r>
      <w:r w:rsidRPr="002051CE">
        <w:t>vătămătoare</w:t>
      </w:r>
      <w:r w:rsidR="00007AB3">
        <w:t xml:space="preserve"> </w:t>
      </w:r>
      <w:r w:rsidRPr="002051CE">
        <w:t>și</w:t>
      </w:r>
      <w:r w:rsidR="00007AB3">
        <w:t xml:space="preserve"> </w:t>
      </w:r>
      <w:r w:rsidRPr="002051CE">
        <w:t>a</w:t>
      </w:r>
      <w:r w:rsidR="00007AB3">
        <w:t xml:space="preserve"> </w:t>
      </w:r>
      <w:r w:rsidRPr="002051CE">
        <w:t>capacita</w:t>
      </w:r>
      <w:r w:rsidR="00007AB3">
        <w:t xml:space="preserve"> </w:t>
      </w:r>
      <w:r w:rsidRPr="002051CE">
        <w:t>fetele.</w:t>
      </w:r>
      <w:r w:rsidR="00007AB3">
        <w:t xml:space="preserve"> </w:t>
      </w:r>
      <w:r w:rsidRPr="002051CE">
        <w:t>Aceste</w:t>
      </w:r>
      <w:r w:rsidR="00007AB3">
        <w:t xml:space="preserve"> </w:t>
      </w:r>
      <w:r w:rsidRPr="002051CE">
        <w:t>sesiuni</w:t>
      </w:r>
      <w:r w:rsidR="00007AB3">
        <w:t xml:space="preserve"> </w:t>
      </w:r>
      <w:r w:rsidRPr="002051CE">
        <w:t>au</w:t>
      </w:r>
      <w:r w:rsidR="00007AB3">
        <w:t xml:space="preserve"> </w:t>
      </w:r>
      <w:r w:rsidRPr="002051CE">
        <w:t>fost</w:t>
      </w:r>
      <w:r w:rsidR="00007AB3">
        <w:t xml:space="preserve"> </w:t>
      </w:r>
      <w:r w:rsidRPr="002051CE">
        <w:t>facilitate</w:t>
      </w:r>
      <w:r w:rsidR="00007AB3">
        <w:t xml:space="preserve"> </w:t>
      </w:r>
      <w:r w:rsidRPr="002051CE">
        <w:t>de</w:t>
      </w:r>
      <w:r w:rsidR="00007AB3">
        <w:t xml:space="preserve"> </w:t>
      </w:r>
      <w:r w:rsidRPr="002051CE">
        <w:t>aproape</w:t>
      </w:r>
      <w:r w:rsidR="00007AB3">
        <w:t xml:space="preserve"> </w:t>
      </w:r>
      <w:r w:rsidRPr="002051CE">
        <w:t>900</w:t>
      </w:r>
      <w:r w:rsidR="00007AB3">
        <w:t xml:space="preserve"> </w:t>
      </w:r>
      <w:r w:rsidRPr="002051CE">
        <w:t>000</w:t>
      </w:r>
      <w:r w:rsidR="00007AB3">
        <w:t xml:space="preserve"> </w:t>
      </w:r>
      <w:r w:rsidRPr="002051CE">
        <w:t>de</w:t>
      </w:r>
      <w:r w:rsidR="00007AB3">
        <w:t xml:space="preserve"> </w:t>
      </w:r>
      <w:r w:rsidRPr="002051CE">
        <w:t>lideri</w:t>
      </w:r>
      <w:r w:rsidR="00007AB3">
        <w:t xml:space="preserve"> </w:t>
      </w:r>
      <w:r w:rsidRPr="002051CE">
        <w:t>religioși,</w:t>
      </w:r>
      <w:r w:rsidR="00007AB3">
        <w:t xml:space="preserve"> </w:t>
      </w:r>
      <w:r w:rsidRPr="002051CE">
        <w:t>tradiționali</w:t>
      </w:r>
      <w:r w:rsidR="00007AB3">
        <w:t xml:space="preserve"> </w:t>
      </w:r>
      <w:r w:rsidRPr="002051CE">
        <w:t>și</w:t>
      </w:r>
      <w:r w:rsidR="00007AB3">
        <w:t xml:space="preserve"> </w:t>
      </w:r>
      <w:r w:rsidRPr="002051CE">
        <w:t>comunitari</w:t>
      </w:r>
      <w:r w:rsidR="00007AB3">
        <w:t xml:space="preserve"> </w:t>
      </w:r>
      <w:r w:rsidRPr="002051CE">
        <w:t>mobilizați</w:t>
      </w:r>
      <w:r w:rsidR="00007AB3">
        <w:t xml:space="preserve"> </w:t>
      </w:r>
      <w:r w:rsidRPr="002051CE">
        <w:t>în</w:t>
      </w:r>
      <w:r w:rsidR="00007AB3">
        <w:t xml:space="preserve"> </w:t>
      </w:r>
      <w:r w:rsidRPr="002051CE">
        <w:t>acest</w:t>
      </w:r>
      <w:r w:rsidR="00007AB3">
        <w:t xml:space="preserve"> </w:t>
      </w:r>
      <w:r w:rsidRPr="002051CE">
        <w:t>program.</w:t>
      </w:r>
    </w:p>
    <w:p w14:paraId="47E1AB6C" w14:textId="4AF629D6" w:rsidR="002051CE" w:rsidRPr="002051CE" w:rsidRDefault="002051CE" w:rsidP="002051CE">
      <w:r w:rsidRPr="002051CE">
        <w:rPr>
          <w:b/>
          <w:bCs/>
        </w:rPr>
        <w:t>Informații</w:t>
      </w:r>
      <w:r w:rsidR="00007AB3">
        <w:rPr>
          <w:b/>
          <w:bCs/>
        </w:rPr>
        <w:t xml:space="preserve"> </w:t>
      </w:r>
      <w:r w:rsidRPr="002051CE">
        <w:rPr>
          <w:b/>
          <w:bCs/>
        </w:rPr>
        <w:t>suplimentare</w:t>
      </w:r>
    </w:p>
    <w:p w14:paraId="377A17AA" w14:textId="1064891B" w:rsidR="002051CE" w:rsidRPr="002051CE" w:rsidRDefault="002051CE" w:rsidP="002051CE">
      <w:r w:rsidRPr="002051CE">
        <w:t>Paginile</w:t>
      </w:r>
      <w:r w:rsidR="00007AB3">
        <w:t xml:space="preserve"> </w:t>
      </w:r>
      <w:r w:rsidRPr="002051CE">
        <w:t>de</w:t>
      </w:r>
      <w:r w:rsidR="00007AB3">
        <w:t xml:space="preserve"> </w:t>
      </w:r>
      <w:r w:rsidRPr="002051CE">
        <w:t>internet</w:t>
      </w:r>
      <w:r w:rsidR="00007AB3">
        <w:t xml:space="preserve"> </w:t>
      </w:r>
      <w:r w:rsidRPr="002051CE">
        <w:t>ale</w:t>
      </w:r>
      <w:r w:rsidR="00007AB3">
        <w:t xml:space="preserve"> </w:t>
      </w:r>
      <w:r w:rsidRPr="002051CE">
        <w:t>Comisiei</w:t>
      </w:r>
      <w:r w:rsidR="00007AB3">
        <w:t xml:space="preserve"> </w:t>
      </w:r>
      <w:r w:rsidRPr="002051CE">
        <w:t>Europene</w:t>
      </w:r>
      <w:r w:rsidR="00007AB3">
        <w:t xml:space="preserve"> </w:t>
      </w:r>
      <w:r w:rsidRPr="002051CE">
        <w:t>privind</w:t>
      </w:r>
      <w:r w:rsidR="00007AB3">
        <w:t xml:space="preserve"> </w:t>
      </w:r>
      <w:hyperlink r:id="rId211" w:history="1">
        <w:r w:rsidRPr="002051CE">
          <w:rPr>
            <w:rStyle w:val="Hyperlink"/>
            <w:szCs w:val="24"/>
          </w:rPr>
          <w:t>eradicarea</w:t>
        </w:r>
        <w:r w:rsidR="00007AB3">
          <w:rPr>
            <w:rStyle w:val="Hyperlink"/>
            <w:szCs w:val="24"/>
          </w:rPr>
          <w:t xml:space="preserve"> </w:t>
        </w:r>
        <w:r w:rsidRPr="002051CE">
          <w:rPr>
            <w:rStyle w:val="Hyperlink"/>
            <w:szCs w:val="24"/>
          </w:rPr>
          <w:t>violenței</w:t>
        </w:r>
        <w:r w:rsidR="00007AB3">
          <w:rPr>
            <w:rStyle w:val="Hyperlink"/>
            <w:szCs w:val="24"/>
          </w:rPr>
          <w:t xml:space="preserve"> </w:t>
        </w:r>
        <w:r w:rsidRPr="002051CE">
          <w:rPr>
            <w:rStyle w:val="Hyperlink"/>
            <w:szCs w:val="24"/>
          </w:rPr>
          <w:t>de</w:t>
        </w:r>
        <w:r w:rsidR="00007AB3">
          <w:rPr>
            <w:rStyle w:val="Hyperlink"/>
            <w:szCs w:val="24"/>
          </w:rPr>
          <w:t xml:space="preserve"> </w:t>
        </w:r>
        <w:r w:rsidRPr="002051CE">
          <w:rPr>
            <w:rStyle w:val="Hyperlink"/>
            <w:szCs w:val="24"/>
          </w:rPr>
          <w:t>gen</w:t>
        </w:r>
      </w:hyperlink>
    </w:p>
    <w:p w14:paraId="61EAAEE5" w14:textId="4F430D7C" w:rsidR="002051CE" w:rsidRPr="002051CE" w:rsidRDefault="002051CE" w:rsidP="002051CE">
      <w:r w:rsidRPr="002051CE">
        <w:t>Fișă</w:t>
      </w:r>
      <w:r w:rsidR="00007AB3">
        <w:t xml:space="preserve"> </w:t>
      </w:r>
      <w:r w:rsidRPr="002051CE">
        <w:t>informativă</w:t>
      </w:r>
      <w:r w:rsidR="00007AB3">
        <w:t xml:space="preserve"> </w:t>
      </w:r>
      <w:r w:rsidRPr="002051CE">
        <w:t>–</w:t>
      </w:r>
      <w:r w:rsidR="00007AB3">
        <w:t xml:space="preserve"> </w:t>
      </w:r>
      <w:hyperlink r:id="rId212" w:history="1">
        <w:r w:rsidRPr="002051CE">
          <w:rPr>
            <w:rStyle w:val="Hyperlink"/>
            <w:szCs w:val="24"/>
          </w:rPr>
          <w:t>Combaterea</w:t>
        </w:r>
        <w:r w:rsidR="00007AB3">
          <w:rPr>
            <w:rStyle w:val="Hyperlink"/>
            <w:szCs w:val="24"/>
          </w:rPr>
          <w:t xml:space="preserve"> </w:t>
        </w:r>
        <w:r w:rsidRPr="002051CE">
          <w:rPr>
            <w:rStyle w:val="Hyperlink"/>
            <w:szCs w:val="24"/>
          </w:rPr>
          <w:t>mitului</w:t>
        </w:r>
        <w:r w:rsidR="00007AB3">
          <w:rPr>
            <w:rStyle w:val="Hyperlink"/>
            <w:szCs w:val="24"/>
          </w:rPr>
          <w:t xml:space="preserve"> </w:t>
        </w:r>
        <w:r w:rsidRPr="002051CE">
          <w:rPr>
            <w:rStyle w:val="Hyperlink"/>
            <w:szCs w:val="24"/>
          </w:rPr>
          <w:t>mutilării</w:t>
        </w:r>
        <w:r w:rsidR="00007AB3">
          <w:rPr>
            <w:rStyle w:val="Hyperlink"/>
            <w:szCs w:val="24"/>
          </w:rPr>
          <w:t xml:space="preserve"> </w:t>
        </w:r>
        <w:r w:rsidRPr="002051CE">
          <w:rPr>
            <w:rStyle w:val="Hyperlink"/>
            <w:szCs w:val="24"/>
          </w:rPr>
          <w:t>genitale</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femeilor</w:t>
        </w:r>
        <w:r w:rsidR="00007AB3">
          <w:rPr>
            <w:rStyle w:val="Hyperlink"/>
            <w:szCs w:val="24"/>
          </w:rPr>
          <w:t xml:space="preserve"> </w:t>
        </w:r>
        <w:r w:rsidRPr="002051CE">
          <w:rPr>
            <w:rStyle w:val="Hyperlink"/>
            <w:szCs w:val="24"/>
          </w:rPr>
          <w:t>(MGF)</w:t>
        </w:r>
        <w:r w:rsidR="00007AB3">
          <w:rPr>
            <w:rStyle w:val="Hyperlink"/>
            <w:szCs w:val="24"/>
          </w:rPr>
          <w:t xml:space="preserve"> </w:t>
        </w:r>
      </w:hyperlink>
    </w:p>
    <w:p w14:paraId="034474BE" w14:textId="31C33506" w:rsidR="002051CE" w:rsidRPr="002051CE" w:rsidRDefault="002051CE" w:rsidP="002051CE">
      <w:r w:rsidRPr="002051CE">
        <w:t>Studiu</w:t>
      </w:r>
      <w:r w:rsidR="00007AB3">
        <w:t xml:space="preserve"> </w:t>
      </w:r>
      <w:r w:rsidRPr="002051CE">
        <w:t>realizat</w:t>
      </w:r>
      <w:r w:rsidR="00007AB3">
        <w:t xml:space="preserve"> </w:t>
      </w:r>
      <w:r w:rsidRPr="002051CE">
        <w:t>de</w:t>
      </w:r>
      <w:r w:rsidR="00007AB3">
        <w:t xml:space="preserve"> </w:t>
      </w:r>
      <w:r w:rsidRPr="002051CE">
        <w:t>Institutul</w:t>
      </w:r>
      <w:r w:rsidR="00007AB3">
        <w:t xml:space="preserve"> </w:t>
      </w:r>
      <w:r w:rsidRPr="002051CE">
        <w:t>European</w:t>
      </w:r>
      <w:r w:rsidR="00007AB3">
        <w:t xml:space="preserve"> </w:t>
      </w:r>
      <w:r w:rsidRPr="002051CE">
        <w:t>pentru</w:t>
      </w:r>
      <w:r w:rsidR="00007AB3">
        <w:t xml:space="preserve"> </w:t>
      </w:r>
      <w:r w:rsidRPr="002051CE">
        <w:t>Egalitatea</w:t>
      </w:r>
      <w:r w:rsidR="00007AB3">
        <w:t xml:space="preserve"> </w:t>
      </w:r>
      <w:r w:rsidRPr="002051CE">
        <w:t>de</w:t>
      </w:r>
      <w:r w:rsidR="00007AB3">
        <w:t xml:space="preserve"> </w:t>
      </w:r>
      <w:r w:rsidRPr="002051CE">
        <w:t>Șanse</w:t>
      </w:r>
      <w:r w:rsidR="00007AB3">
        <w:t xml:space="preserve"> </w:t>
      </w:r>
      <w:r w:rsidRPr="002051CE">
        <w:t>între</w:t>
      </w:r>
      <w:r w:rsidR="00007AB3">
        <w:t xml:space="preserve"> </w:t>
      </w:r>
      <w:r w:rsidRPr="002051CE">
        <w:t>Femei</w:t>
      </w:r>
      <w:r w:rsidR="00007AB3">
        <w:t xml:space="preserve"> </w:t>
      </w:r>
      <w:r w:rsidRPr="002051CE">
        <w:t>și</w:t>
      </w:r>
      <w:r w:rsidR="00007AB3">
        <w:t xml:space="preserve"> </w:t>
      </w:r>
      <w:r w:rsidRPr="002051CE">
        <w:t>Bărbați</w:t>
      </w:r>
      <w:r w:rsidR="00007AB3">
        <w:t xml:space="preserve"> </w:t>
      </w:r>
      <w:r w:rsidRPr="002051CE">
        <w:t>privind</w:t>
      </w:r>
      <w:r w:rsidR="00007AB3">
        <w:t xml:space="preserve"> </w:t>
      </w:r>
      <w:hyperlink r:id="rId213" w:history="1">
        <w:r w:rsidRPr="002051CE">
          <w:rPr>
            <w:rStyle w:val="Hyperlink"/>
            <w:szCs w:val="24"/>
          </w:rPr>
          <w:t>prevalența</w:t>
        </w:r>
        <w:r w:rsidR="00007AB3">
          <w:rPr>
            <w:rStyle w:val="Hyperlink"/>
            <w:szCs w:val="24"/>
          </w:rPr>
          <w:t xml:space="preserve"> </w:t>
        </w:r>
        <w:r w:rsidRPr="002051CE">
          <w:rPr>
            <w:rStyle w:val="Hyperlink"/>
            <w:szCs w:val="24"/>
          </w:rPr>
          <w:t>mutilării</w:t>
        </w:r>
        <w:r w:rsidR="00007AB3">
          <w:rPr>
            <w:rStyle w:val="Hyperlink"/>
            <w:szCs w:val="24"/>
          </w:rPr>
          <w:t xml:space="preserve"> </w:t>
        </w:r>
        <w:r w:rsidRPr="002051CE">
          <w:rPr>
            <w:rStyle w:val="Hyperlink"/>
            <w:szCs w:val="24"/>
          </w:rPr>
          <w:t>genitale</w:t>
        </w:r>
        <w:r w:rsidR="00007AB3">
          <w:rPr>
            <w:rStyle w:val="Hyperlink"/>
            <w:szCs w:val="24"/>
          </w:rPr>
          <w:t xml:space="preserve"> </w:t>
        </w:r>
        <w:r w:rsidRPr="002051CE">
          <w:rPr>
            <w:rStyle w:val="Hyperlink"/>
            <w:szCs w:val="24"/>
          </w:rPr>
          <w:t>a</w:t>
        </w:r>
        <w:r w:rsidR="00007AB3">
          <w:rPr>
            <w:rStyle w:val="Hyperlink"/>
            <w:szCs w:val="24"/>
          </w:rPr>
          <w:t xml:space="preserve"> </w:t>
        </w:r>
        <w:r w:rsidRPr="002051CE">
          <w:rPr>
            <w:rStyle w:val="Hyperlink"/>
            <w:szCs w:val="24"/>
          </w:rPr>
          <w:t>femeilor</w:t>
        </w:r>
      </w:hyperlink>
    </w:p>
    <w:p w14:paraId="00E0296E" w14:textId="4524A4A8" w:rsidR="00A771E4" w:rsidRDefault="008E6DC9" w:rsidP="008E6DC9">
      <w:pPr>
        <w:pStyle w:val="Stilsursa"/>
        <w:rPr>
          <w:rFonts w:eastAsiaTheme="minorHAnsi"/>
        </w:rPr>
      </w:pPr>
      <w:r w:rsidRPr="00E74641">
        <w:rPr>
          <w:rFonts w:eastAsiaTheme="minorHAnsi"/>
        </w:rPr>
        <w:t>Sursa:</w:t>
      </w:r>
      <w:r w:rsidR="00007AB3">
        <w:rPr>
          <w:rFonts w:eastAsiaTheme="minorHAnsi"/>
        </w:rPr>
        <w:t xml:space="preserve"> </w:t>
      </w:r>
      <w:r w:rsidR="00A771E4">
        <w:rPr>
          <w:rFonts w:eastAsiaTheme="minorHAnsi"/>
        </w:rPr>
        <w:t>1.</w:t>
      </w:r>
      <w:r w:rsidR="00007AB3">
        <w:rPr>
          <w:rFonts w:eastAsiaTheme="minorHAnsi"/>
        </w:rPr>
        <w:t xml:space="preserve"> </w:t>
      </w:r>
      <w:hyperlink r:id="rId214" w:history="1">
        <w:r w:rsidR="00A46EE9" w:rsidRPr="00276CAD">
          <w:rPr>
            <w:rStyle w:val="Hyperlink"/>
            <w:rFonts w:eastAsiaTheme="minorHAnsi"/>
            <w:sz w:val="14"/>
            <w:szCs w:val="24"/>
          </w:rPr>
          <w:t>https://romania.representation.ec.europa.eu/index_ro</w:t>
        </w:r>
      </w:hyperlink>
      <w:r w:rsidR="00007AB3">
        <w:rPr>
          <w:rFonts w:eastAsiaTheme="minorHAnsi"/>
        </w:rPr>
        <w:t xml:space="preserve"> </w:t>
      </w:r>
    </w:p>
    <w:p w14:paraId="103DBDB6" w14:textId="4E344045" w:rsidR="008E6DC9" w:rsidRDefault="00A771E4" w:rsidP="008E6DC9">
      <w:pPr>
        <w:pStyle w:val="Stilsursa"/>
        <w:rPr>
          <w:rFonts w:eastAsiaTheme="minorHAnsi"/>
        </w:rPr>
      </w:pPr>
      <w:r>
        <w:rPr>
          <w:rFonts w:eastAsiaTheme="minorHAnsi"/>
        </w:rPr>
        <w:t>2.</w:t>
      </w:r>
      <w:r w:rsidR="00007AB3">
        <w:rPr>
          <w:rFonts w:eastAsiaTheme="minorHAnsi"/>
        </w:rPr>
        <w:t xml:space="preserve"> </w:t>
      </w:r>
      <w:hyperlink r:id="rId215" w:history="1">
        <w:r w:rsidR="00A46EE9" w:rsidRPr="00276CAD">
          <w:rPr>
            <w:rStyle w:val="Hyperlink"/>
            <w:rFonts w:eastAsiaTheme="minorHAnsi"/>
            <w:sz w:val="14"/>
            <w:szCs w:val="24"/>
          </w:rPr>
          <w:t>https://www.consilium.europa.eu/</w:t>
        </w:r>
      </w:hyperlink>
    </w:p>
    <w:p w14:paraId="397488D2" w14:textId="2171DE62" w:rsidR="008E6DC9" w:rsidRDefault="00A771E4" w:rsidP="00E221BA">
      <w:pPr>
        <w:pStyle w:val="Stilsursa"/>
        <w:rPr>
          <w:rStyle w:val="Hyperlink"/>
          <w:rFonts w:eastAsiaTheme="minorHAnsi"/>
          <w:sz w:val="14"/>
          <w:szCs w:val="24"/>
        </w:rPr>
      </w:pPr>
      <w:r>
        <w:rPr>
          <w:rFonts w:eastAsiaTheme="minorHAnsi"/>
        </w:rPr>
        <w:t>3.</w:t>
      </w:r>
      <w:r w:rsidR="00007AB3">
        <w:t xml:space="preserve"> </w:t>
      </w:r>
      <w:hyperlink r:id="rId216"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80" w:name="_Hlk96338715"/>
            <w:bookmarkStart w:id="181" w:name="_Hlk96338547"/>
            <w:r w:rsidRPr="00E74641">
              <w:rPr>
                <w:rFonts w:cs="Arial"/>
                <w:b/>
                <w:bCs/>
                <w:noProof/>
                <w:color w:val="003399"/>
                <w:sz w:val="15"/>
                <w:szCs w:val="15"/>
                <w:lang w:eastAsia="ro-RO"/>
              </w:rPr>
              <w:lastRenderedPageBreak/>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7"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5D0BA4B1"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007AB3">
              <w:rPr>
                <w:rFonts w:cs="Arial"/>
                <w:bCs/>
                <w:color w:val="003399"/>
                <w:sz w:val="15"/>
                <w:szCs w:val="15"/>
              </w:rPr>
              <w:t xml:space="preserve"> </w:t>
            </w:r>
            <w:r w:rsidRPr="00E74641">
              <w:rPr>
                <w:rFonts w:cs="Arial"/>
                <w:bCs/>
                <w:color w:val="003399"/>
                <w:sz w:val="15"/>
                <w:szCs w:val="15"/>
              </w:rPr>
              <w:t>la</w:t>
            </w:r>
            <w:r w:rsidR="00007AB3">
              <w:rPr>
                <w:rFonts w:cs="Arial"/>
                <w:bCs/>
                <w:color w:val="003399"/>
                <w:sz w:val="15"/>
                <w:szCs w:val="15"/>
              </w:rPr>
              <w:t xml:space="preserve"> </w:t>
            </w:r>
            <w:r w:rsidRPr="00E74641">
              <w:rPr>
                <w:rFonts w:cs="Arial"/>
                <w:bCs/>
                <w:color w:val="003399"/>
                <w:sz w:val="15"/>
                <w:szCs w:val="15"/>
              </w:rPr>
              <w:t>numărul</w:t>
            </w:r>
            <w:r w:rsidR="00007AB3">
              <w:rPr>
                <w:rFonts w:cs="Arial"/>
                <w:bCs/>
                <w:color w:val="003399"/>
                <w:sz w:val="15"/>
                <w:szCs w:val="15"/>
              </w:rPr>
              <w:t xml:space="preserve"> </w:t>
            </w:r>
            <w:r w:rsidRPr="00E74641">
              <w:rPr>
                <w:rFonts w:cs="Arial"/>
                <w:bCs/>
                <w:color w:val="003399"/>
                <w:sz w:val="15"/>
                <w:szCs w:val="15"/>
              </w:rPr>
              <w:t>gratuit*</w:t>
            </w:r>
            <w:r w:rsidR="00007AB3">
              <w:rPr>
                <w:rFonts w:cs="Arial"/>
                <w:bCs/>
                <w:color w:val="003399"/>
                <w:sz w:val="15"/>
                <w:szCs w:val="15"/>
              </w:rPr>
              <w:t xml:space="preserve"> </w:t>
            </w:r>
            <w:r w:rsidRPr="00E74641">
              <w:rPr>
                <w:rFonts w:cs="Arial"/>
                <w:bCs/>
                <w:color w:val="003399"/>
                <w:sz w:val="15"/>
                <w:szCs w:val="15"/>
              </w:rPr>
              <w:t>valabil</w:t>
            </w:r>
            <w:r w:rsidR="00007AB3">
              <w:rPr>
                <w:rFonts w:cs="Arial"/>
                <w:bCs/>
                <w:color w:val="003399"/>
                <w:sz w:val="15"/>
                <w:szCs w:val="15"/>
              </w:rPr>
              <w:t xml:space="preserve"> </w:t>
            </w:r>
            <w:r w:rsidRPr="00E74641">
              <w:rPr>
                <w:rFonts w:cs="Arial"/>
                <w:bCs/>
                <w:color w:val="003399"/>
                <w:sz w:val="15"/>
                <w:szCs w:val="15"/>
              </w:rPr>
              <w:t>pentru</w:t>
            </w:r>
            <w:r w:rsidR="00007AB3">
              <w:rPr>
                <w:rFonts w:cs="Arial"/>
                <w:bCs/>
                <w:color w:val="003399"/>
                <w:sz w:val="15"/>
                <w:szCs w:val="15"/>
              </w:rPr>
              <w:t xml:space="preserve"> </w:t>
            </w:r>
            <w:r w:rsidRPr="00E74641">
              <w:rPr>
                <w:rFonts w:cs="Arial"/>
                <w:bCs/>
                <w:color w:val="003399"/>
                <w:sz w:val="15"/>
                <w:szCs w:val="15"/>
              </w:rPr>
              <w:t>toate</w:t>
            </w:r>
            <w:r w:rsidR="00007AB3">
              <w:rPr>
                <w:rFonts w:cs="Arial"/>
                <w:bCs/>
                <w:color w:val="003399"/>
                <w:sz w:val="15"/>
                <w:szCs w:val="15"/>
              </w:rPr>
              <w:t xml:space="preserve"> </w:t>
            </w:r>
            <w:r w:rsidRPr="00E74641">
              <w:rPr>
                <w:rFonts w:cs="Arial"/>
                <w:bCs/>
                <w:color w:val="003399"/>
                <w:sz w:val="15"/>
                <w:szCs w:val="15"/>
              </w:rPr>
              <w:t>cele</w:t>
            </w:r>
            <w:r w:rsidR="00007AB3">
              <w:rPr>
                <w:rFonts w:cs="Arial"/>
                <w:bCs/>
                <w:color w:val="003399"/>
                <w:sz w:val="15"/>
                <w:szCs w:val="15"/>
              </w:rPr>
              <w:t xml:space="preserve"> </w:t>
            </w:r>
            <w:r w:rsidRPr="00E74641">
              <w:rPr>
                <w:rFonts w:cs="Arial"/>
                <w:bCs/>
                <w:color w:val="003399"/>
                <w:sz w:val="15"/>
                <w:szCs w:val="15"/>
              </w:rPr>
              <w:t>27</w:t>
            </w:r>
            <w:r w:rsidR="00007AB3">
              <w:rPr>
                <w:rFonts w:cs="Arial"/>
                <w:bCs/>
                <w:color w:val="003399"/>
                <w:sz w:val="15"/>
                <w:szCs w:val="15"/>
              </w:rPr>
              <w:t xml:space="preserve"> </w:t>
            </w:r>
            <w:r w:rsidRPr="00E74641">
              <w:rPr>
                <w:rFonts w:cs="Arial"/>
                <w:bCs/>
                <w:color w:val="003399"/>
                <w:sz w:val="15"/>
                <w:szCs w:val="15"/>
              </w:rPr>
              <w:t>de</w:t>
            </w:r>
            <w:r w:rsidR="00007AB3">
              <w:rPr>
                <w:rFonts w:cs="Arial"/>
                <w:bCs/>
                <w:color w:val="003399"/>
                <w:sz w:val="15"/>
                <w:szCs w:val="15"/>
              </w:rPr>
              <w:t xml:space="preserve"> </w:t>
            </w:r>
            <w:r w:rsidRPr="00E74641">
              <w:rPr>
                <w:rFonts w:cs="Arial"/>
                <w:bCs/>
                <w:color w:val="003399"/>
                <w:sz w:val="15"/>
                <w:szCs w:val="15"/>
              </w:rPr>
              <w:t>state-membre</w:t>
            </w:r>
            <w:r w:rsidR="00007AB3">
              <w:rPr>
                <w:rFonts w:cs="Arial"/>
                <w:bCs/>
                <w:color w:val="003399"/>
                <w:sz w:val="15"/>
                <w:szCs w:val="15"/>
              </w:rPr>
              <w:t xml:space="preserve"> </w:t>
            </w:r>
            <w:r w:rsidRPr="00E74641">
              <w:rPr>
                <w:rFonts w:cs="Arial"/>
                <w:bCs/>
                <w:color w:val="003399"/>
                <w:sz w:val="15"/>
                <w:szCs w:val="15"/>
              </w:rPr>
              <w:t>în</w:t>
            </w:r>
            <w:r w:rsidR="00007AB3">
              <w:rPr>
                <w:rFonts w:cs="Arial"/>
                <w:bCs/>
                <w:color w:val="003399"/>
                <w:sz w:val="15"/>
                <w:szCs w:val="15"/>
              </w:rPr>
              <w:t xml:space="preserve"> </w:t>
            </w:r>
            <w:r w:rsidRPr="00E74641">
              <w:rPr>
                <w:rFonts w:cs="Arial"/>
                <w:bCs/>
                <w:color w:val="003399"/>
                <w:sz w:val="15"/>
                <w:szCs w:val="15"/>
              </w:rPr>
              <w:t>cursul</w:t>
            </w:r>
            <w:r w:rsidR="00007AB3">
              <w:rPr>
                <w:rFonts w:cs="Arial"/>
                <w:bCs/>
                <w:color w:val="003399"/>
                <w:sz w:val="15"/>
                <w:szCs w:val="15"/>
              </w:rPr>
              <w:t xml:space="preserve"> </w:t>
            </w:r>
            <w:r w:rsidRPr="00E74641">
              <w:rPr>
                <w:rFonts w:cs="Arial"/>
                <w:bCs/>
                <w:color w:val="003399"/>
                <w:sz w:val="15"/>
                <w:szCs w:val="15"/>
              </w:rPr>
              <w:t>orelor</w:t>
            </w:r>
            <w:r w:rsidR="00007AB3">
              <w:rPr>
                <w:rFonts w:cs="Arial"/>
                <w:bCs/>
                <w:color w:val="003399"/>
                <w:sz w:val="15"/>
                <w:szCs w:val="15"/>
              </w:rPr>
              <w:t xml:space="preserve"> </w:t>
            </w:r>
            <w:r w:rsidRPr="00E74641">
              <w:rPr>
                <w:rFonts w:cs="Arial"/>
                <w:bCs/>
                <w:color w:val="003399"/>
                <w:sz w:val="15"/>
                <w:szCs w:val="15"/>
              </w:rPr>
              <w:t>de</w:t>
            </w:r>
            <w:r w:rsidR="00007AB3">
              <w:rPr>
                <w:rFonts w:cs="Arial"/>
                <w:bCs/>
                <w:color w:val="003399"/>
                <w:sz w:val="15"/>
                <w:szCs w:val="15"/>
              </w:rPr>
              <w:t xml:space="preserve"> </w:t>
            </w:r>
            <w:r w:rsidRPr="00E74641">
              <w:rPr>
                <w:rFonts w:cs="Arial"/>
                <w:bCs/>
                <w:color w:val="003399"/>
                <w:sz w:val="15"/>
                <w:szCs w:val="15"/>
              </w:rPr>
              <w:t>lucru</w:t>
            </w:r>
          </w:p>
          <w:p w14:paraId="1D957372" w14:textId="13084426"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007AB3">
              <w:rPr>
                <w:rFonts w:cs="Arial"/>
                <w:bCs/>
                <w:color w:val="003399"/>
                <w:sz w:val="15"/>
                <w:szCs w:val="15"/>
              </w:rPr>
              <w:t xml:space="preserve"> </w:t>
            </w:r>
            <w:r w:rsidRPr="00E74641">
              <w:rPr>
                <w:rFonts w:cs="Arial"/>
                <w:bCs/>
                <w:color w:val="003399"/>
                <w:sz w:val="15"/>
                <w:szCs w:val="15"/>
              </w:rPr>
              <w:t>CET</w:t>
            </w:r>
            <w:r w:rsidR="00007AB3">
              <w:rPr>
                <w:rFonts w:cs="Arial"/>
                <w:bCs/>
                <w:color w:val="003399"/>
                <w:sz w:val="15"/>
                <w:szCs w:val="15"/>
              </w:rPr>
              <w:t xml:space="preserve"> </w:t>
            </w:r>
            <w:r w:rsidRPr="00E74641">
              <w:rPr>
                <w:rFonts w:cs="Arial"/>
                <w:bCs/>
                <w:color w:val="003399"/>
                <w:sz w:val="15"/>
                <w:szCs w:val="15"/>
              </w:rPr>
              <w:t>în</w:t>
            </w:r>
            <w:r w:rsidR="00007AB3">
              <w:rPr>
                <w:rFonts w:cs="Arial"/>
                <w:bCs/>
                <w:color w:val="003399"/>
                <w:sz w:val="15"/>
                <w:szCs w:val="15"/>
              </w:rPr>
              <w:t xml:space="preserve"> </w:t>
            </w:r>
            <w:r w:rsidRPr="00E74641">
              <w:rPr>
                <w:rFonts w:cs="Arial"/>
                <w:bCs/>
                <w:color w:val="003399"/>
                <w:sz w:val="15"/>
                <w:szCs w:val="15"/>
              </w:rPr>
              <w:t>timpul</w:t>
            </w:r>
            <w:r w:rsidR="00007AB3">
              <w:rPr>
                <w:rFonts w:cs="Arial"/>
                <w:bCs/>
                <w:color w:val="003399"/>
                <w:sz w:val="15"/>
                <w:szCs w:val="15"/>
              </w:rPr>
              <w:t xml:space="preserve"> </w:t>
            </w:r>
            <w:r w:rsidRPr="00E74641">
              <w:rPr>
                <w:rFonts w:cs="Arial"/>
                <w:bCs/>
                <w:color w:val="003399"/>
                <w:sz w:val="15"/>
                <w:szCs w:val="15"/>
              </w:rPr>
              <w:t>săptămânii)</w:t>
            </w:r>
            <w:r w:rsidR="00007AB3">
              <w:rPr>
                <w:rFonts w:cs="Arial"/>
                <w:bCs/>
                <w:color w:val="003399"/>
                <w:sz w:val="15"/>
                <w:szCs w:val="15"/>
              </w:rPr>
              <w:t xml:space="preserve"> </w:t>
            </w:r>
            <w:r w:rsidRPr="00E74641">
              <w:rPr>
                <w:rFonts w:cs="Arial"/>
                <w:bCs/>
                <w:color w:val="003399"/>
                <w:sz w:val="15"/>
                <w:szCs w:val="15"/>
              </w:rPr>
              <w:t>00</w:t>
            </w:r>
            <w:r w:rsidR="00007AB3">
              <w:rPr>
                <w:rFonts w:cs="Arial"/>
                <w:bCs/>
                <w:color w:val="003399"/>
                <w:sz w:val="15"/>
                <w:szCs w:val="15"/>
              </w:rPr>
              <w:t xml:space="preserve"> </w:t>
            </w:r>
            <w:r w:rsidRPr="00E74641">
              <w:rPr>
                <w:rFonts w:cs="Arial"/>
                <w:bCs/>
                <w:color w:val="003399"/>
                <w:sz w:val="15"/>
                <w:szCs w:val="15"/>
              </w:rPr>
              <w:t>800</w:t>
            </w:r>
            <w:r w:rsidR="00007AB3">
              <w:rPr>
                <w:rFonts w:cs="Arial"/>
                <w:bCs/>
                <w:color w:val="003399"/>
                <w:sz w:val="15"/>
                <w:szCs w:val="15"/>
              </w:rPr>
              <w:t xml:space="preserve"> </w:t>
            </w:r>
            <w:r w:rsidRPr="00E74641">
              <w:rPr>
                <w:rFonts w:cs="Arial"/>
                <w:bCs/>
                <w:color w:val="003399"/>
                <w:sz w:val="15"/>
                <w:szCs w:val="15"/>
              </w:rPr>
              <w:t>6</w:t>
            </w:r>
            <w:r w:rsidR="00007AB3">
              <w:rPr>
                <w:rFonts w:cs="Arial"/>
                <w:bCs/>
                <w:color w:val="003399"/>
                <w:sz w:val="15"/>
                <w:szCs w:val="15"/>
              </w:rPr>
              <w:t xml:space="preserve"> </w:t>
            </w:r>
            <w:r w:rsidRPr="00E74641">
              <w:rPr>
                <w:rFonts w:cs="Arial"/>
                <w:bCs/>
                <w:color w:val="003399"/>
                <w:sz w:val="15"/>
                <w:szCs w:val="15"/>
              </w:rPr>
              <w:t>7</w:t>
            </w:r>
            <w:r w:rsidR="00007AB3">
              <w:rPr>
                <w:rFonts w:cs="Arial"/>
                <w:bCs/>
                <w:color w:val="003399"/>
                <w:sz w:val="15"/>
                <w:szCs w:val="15"/>
              </w:rPr>
              <w:t xml:space="preserve"> </w:t>
            </w:r>
            <w:r w:rsidRPr="00E74641">
              <w:rPr>
                <w:rFonts w:cs="Arial"/>
                <w:bCs/>
                <w:color w:val="003399"/>
                <w:sz w:val="15"/>
                <w:szCs w:val="15"/>
              </w:rPr>
              <w:t>8</w:t>
            </w:r>
            <w:r w:rsidR="00007AB3">
              <w:rPr>
                <w:rFonts w:cs="Arial"/>
                <w:bCs/>
                <w:color w:val="003399"/>
                <w:sz w:val="15"/>
                <w:szCs w:val="15"/>
              </w:rPr>
              <w:t xml:space="preserve"> </w:t>
            </w:r>
            <w:r w:rsidRPr="00E74641">
              <w:rPr>
                <w:rFonts w:cs="Arial"/>
                <w:bCs/>
                <w:color w:val="003399"/>
                <w:sz w:val="15"/>
                <w:szCs w:val="15"/>
              </w:rPr>
              <w:t>9</w:t>
            </w:r>
            <w:r w:rsidR="00007AB3">
              <w:rPr>
                <w:rFonts w:cs="Arial"/>
                <w:bCs/>
                <w:color w:val="003399"/>
                <w:sz w:val="15"/>
                <w:szCs w:val="15"/>
              </w:rPr>
              <w:t xml:space="preserve"> </w:t>
            </w:r>
            <w:r w:rsidRPr="00E74641">
              <w:rPr>
                <w:rFonts w:cs="Arial"/>
                <w:bCs/>
                <w:color w:val="003399"/>
                <w:sz w:val="15"/>
                <w:szCs w:val="15"/>
              </w:rPr>
              <w:t>10</w:t>
            </w:r>
            <w:r w:rsidR="00007AB3">
              <w:rPr>
                <w:rFonts w:cs="Arial"/>
                <w:bCs/>
                <w:color w:val="003399"/>
                <w:sz w:val="15"/>
                <w:szCs w:val="15"/>
              </w:rPr>
              <w:t xml:space="preserve"> </w:t>
            </w:r>
            <w:r w:rsidRPr="00E74641">
              <w:rPr>
                <w:rFonts w:cs="Arial"/>
                <w:bCs/>
                <w:color w:val="003399"/>
                <w:sz w:val="15"/>
                <w:szCs w:val="15"/>
              </w:rPr>
              <w:t>11</w:t>
            </w:r>
          </w:p>
          <w:p w14:paraId="097A9F54" w14:textId="08DA2E80"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007AB3">
              <w:rPr>
                <w:rFonts w:cs="Arial"/>
                <w:color w:val="003399"/>
                <w:sz w:val="15"/>
                <w:szCs w:val="15"/>
              </w:rPr>
              <w:t xml:space="preserve"> </w:t>
            </w:r>
            <w:proofErr w:type="spellStart"/>
            <w:r w:rsidRPr="00E74641">
              <w:rPr>
                <w:rFonts w:cs="Arial"/>
                <w:color w:val="003399"/>
                <w:sz w:val="15"/>
                <w:szCs w:val="15"/>
              </w:rPr>
              <w:t>sunaţi</w:t>
            </w:r>
            <w:proofErr w:type="spellEnd"/>
            <w:r w:rsidR="00007AB3">
              <w:rPr>
                <w:rFonts w:cs="Arial"/>
                <w:color w:val="003399"/>
                <w:sz w:val="15"/>
                <w:szCs w:val="15"/>
              </w:rPr>
              <w:t xml:space="preserve"> </w:t>
            </w:r>
            <w:r w:rsidRPr="00E74641">
              <w:rPr>
                <w:rFonts w:cs="Arial"/>
                <w:color w:val="003399"/>
                <w:sz w:val="15"/>
                <w:szCs w:val="15"/>
              </w:rPr>
              <w:t>la</w:t>
            </w:r>
            <w:r w:rsidR="00007AB3">
              <w:rPr>
                <w:rFonts w:cs="Arial"/>
                <w:color w:val="003399"/>
                <w:sz w:val="15"/>
                <w:szCs w:val="15"/>
              </w:rPr>
              <w:t xml:space="preserve"> </w:t>
            </w:r>
            <w:r w:rsidRPr="00E74641">
              <w:rPr>
                <w:rFonts w:cs="Arial"/>
                <w:color w:val="003399"/>
                <w:sz w:val="15"/>
                <w:szCs w:val="15"/>
              </w:rPr>
              <w:t>numărul</w:t>
            </w:r>
            <w:r w:rsidR="00007AB3">
              <w:rPr>
                <w:rFonts w:cs="Arial"/>
                <w:color w:val="003399"/>
                <w:sz w:val="15"/>
                <w:szCs w:val="15"/>
              </w:rPr>
              <w:t xml:space="preserve"> </w:t>
            </w:r>
            <w:r w:rsidRPr="00E74641">
              <w:rPr>
                <w:rFonts w:cs="Arial"/>
                <w:color w:val="003399"/>
                <w:sz w:val="15"/>
                <w:szCs w:val="15"/>
              </w:rPr>
              <w:t>de</w:t>
            </w:r>
            <w:r w:rsidR="00007AB3">
              <w:rPr>
                <w:rFonts w:cs="Arial"/>
                <w:color w:val="003399"/>
                <w:sz w:val="15"/>
                <w:szCs w:val="15"/>
              </w:rPr>
              <w:t xml:space="preserve"> </w:t>
            </w:r>
            <w:r w:rsidRPr="00E74641">
              <w:rPr>
                <w:rFonts w:cs="Arial"/>
                <w:color w:val="003399"/>
                <w:sz w:val="15"/>
                <w:szCs w:val="15"/>
              </w:rPr>
              <w:t>telefon</w:t>
            </w:r>
            <w:r w:rsidR="00007AB3">
              <w:rPr>
                <w:rFonts w:cs="Arial"/>
                <w:color w:val="003399"/>
                <w:sz w:val="15"/>
                <w:szCs w:val="15"/>
              </w:rPr>
              <w:t xml:space="preserve"> </w:t>
            </w:r>
            <w:r w:rsidRPr="00E74641">
              <w:rPr>
                <w:rFonts w:cs="Arial"/>
                <w:color w:val="003399"/>
                <w:sz w:val="15"/>
                <w:szCs w:val="15"/>
              </w:rPr>
              <w:t>+</w:t>
            </w:r>
            <w:r w:rsidR="00007AB3">
              <w:rPr>
                <w:rFonts w:cs="Arial"/>
                <w:color w:val="003399"/>
                <w:sz w:val="15"/>
                <w:szCs w:val="15"/>
              </w:rPr>
              <w:t xml:space="preserve"> </w:t>
            </w:r>
            <w:r w:rsidRPr="00E74641">
              <w:rPr>
                <w:rFonts w:cs="Arial"/>
                <w:color w:val="003399"/>
                <w:sz w:val="15"/>
                <w:szCs w:val="15"/>
              </w:rPr>
              <w:t>32-2-299.96.96</w:t>
            </w:r>
            <w:r w:rsidR="00007AB3">
              <w:rPr>
                <w:rFonts w:cs="Arial"/>
                <w:color w:val="003399"/>
                <w:sz w:val="15"/>
                <w:szCs w:val="15"/>
              </w:rPr>
              <w:t xml:space="preserve"> </w:t>
            </w:r>
            <w:r w:rsidRPr="00E74641">
              <w:rPr>
                <w:rFonts w:cs="Arial"/>
                <w:color w:val="003399"/>
                <w:sz w:val="15"/>
                <w:szCs w:val="15"/>
              </w:rPr>
              <w:t>accesibil</w:t>
            </w:r>
            <w:r w:rsidR="00007AB3">
              <w:rPr>
                <w:rFonts w:cs="Arial"/>
                <w:color w:val="003399"/>
                <w:sz w:val="15"/>
                <w:szCs w:val="15"/>
              </w:rPr>
              <w:t xml:space="preserve"> </w:t>
            </w:r>
            <w:r w:rsidRPr="00E74641">
              <w:rPr>
                <w:rFonts w:cs="Arial"/>
                <w:color w:val="003399"/>
                <w:sz w:val="15"/>
                <w:szCs w:val="15"/>
              </w:rPr>
              <w:t>de</w:t>
            </w:r>
            <w:r w:rsidR="00007AB3">
              <w:rPr>
                <w:rFonts w:cs="Arial"/>
                <w:color w:val="003399"/>
                <w:sz w:val="15"/>
                <w:szCs w:val="15"/>
              </w:rPr>
              <w:t xml:space="preserve"> </w:t>
            </w:r>
            <w:r w:rsidRPr="00E74641">
              <w:rPr>
                <w:rFonts w:cs="Arial"/>
                <w:color w:val="003399"/>
                <w:sz w:val="15"/>
                <w:szCs w:val="15"/>
              </w:rPr>
              <w:t>oriunde</w:t>
            </w:r>
            <w:r w:rsidR="00007AB3">
              <w:rPr>
                <w:rFonts w:cs="Arial"/>
                <w:color w:val="003399"/>
                <w:sz w:val="15"/>
                <w:szCs w:val="15"/>
              </w:rPr>
              <w:t xml:space="preserve"> </w:t>
            </w:r>
            <w:r w:rsidRPr="00E74641">
              <w:rPr>
                <w:rFonts w:cs="Arial"/>
                <w:color w:val="003399"/>
                <w:sz w:val="15"/>
                <w:szCs w:val="15"/>
              </w:rPr>
              <w:t>din</w:t>
            </w:r>
            <w:r w:rsidR="00007AB3">
              <w:rPr>
                <w:rFonts w:cs="Arial"/>
                <w:color w:val="003399"/>
                <w:sz w:val="15"/>
                <w:szCs w:val="15"/>
              </w:rPr>
              <w:t xml:space="preserve"> </w:t>
            </w:r>
            <w:r w:rsidRPr="00E74641">
              <w:rPr>
                <w:rFonts w:cs="Arial"/>
                <w:color w:val="003399"/>
                <w:sz w:val="15"/>
                <w:szCs w:val="15"/>
              </w:rPr>
              <w:t>lume</w:t>
            </w:r>
            <w:r w:rsidR="00007AB3">
              <w:rPr>
                <w:rFonts w:cs="Arial"/>
                <w:color w:val="003399"/>
                <w:sz w:val="15"/>
                <w:szCs w:val="15"/>
              </w:rPr>
              <w:t xml:space="preserve"> </w:t>
            </w:r>
            <w:r w:rsidRPr="00E74641">
              <w:rPr>
                <w:rFonts w:cs="Arial"/>
                <w:color w:val="003399"/>
                <w:sz w:val="15"/>
                <w:szCs w:val="15"/>
              </w:rPr>
              <w:t>(tarif</w:t>
            </w:r>
            <w:r w:rsidR="00007AB3">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6D0C54A2"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007AB3">
              <w:rPr>
                <w:i/>
                <w:spacing w:val="-6"/>
                <w:sz w:val="14"/>
                <w:szCs w:val="14"/>
              </w:rPr>
              <w:t xml:space="preserve"> </w:t>
            </w:r>
            <w:r w:rsidRPr="00E74641">
              <w:rPr>
                <w:i/>
                <w:spacing w:val="-6"/>
                <w:sz w:val="14"/>
                <w:szCs w:val="14"/>
              </w:rPr>
              <w:t>operatori</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telefonie</w:t>
            </w:r>
            <w:r w:rsidR="00007AB3">
              <w:rPr>
                <w:i/>
                <w:spacing w:val="-6"/>
                <w:sz w:val="14"/>
                <w:szCs w:val="14"/>
              </w:rPr>
              <w:t xml:space="preserve"> </w:t>
            </w:r>
            <w:r w:rsidRPr="00E74641">
              <w:rPr>
                <w:i/>
                <w:spacing w:val="-6"/>
                <w:sz w:val="14"/>
                <w:szCs w:val="14"/>
              </w:rPr>
              <w:t>mobilă</w:t>
            </w:r>
            <w:r w:rsidR="00007AB3">
              <w:rPr>
                <w:i/>
                <w:spacing w:val="-6"/>
                <w:sz w:val="14"/>
                <w:szCs w:val="14"/>
              </w:rPr>
              <w:t xml:space="preserve"> </w:t>
            </w:r>
            <w:r w:rsidRPr="00E74641">
              <w:rPr>
                <w:i/>
                <w:spacing w:val="-6"/>
                <w:sz w:val="14"/>
                <w:szCs w:val="14"/>
              </w:rPr>
              <w:t>nu</w:t>
            </w:r>
            <w:r w:rsidR="00007AB3">
              <w:rPr>
                <w:i/>
                <w:spacing w:val="-6"/>
                <w:sz w:val="14"/>
                <w:szCs w:val="14"/>
              </w:rPr>
              <w:t xml:space="preserve"> </w:t>
            </w:r>
            <w:r w:rsidRPr="00E74641">
              <w:rPr>
                <w:i/>
                <w:spacing w:val="-6"/>
                <w:sz w:val="14"/>
                <w:szCs w:val="14"/>
              </w:rPr>
              <w:t>permit</w:t>
            </w:r>
            <w:r w:rsidR="00007AB3">
              <w:rPr>
                <w:i/>
                <w:spacing w:val="-6"/>
                <w:sz w:val="14"/>
                <w:szCs w:val="14"/>
              </w:rPr>
              <w:t xml:space="preserve"> </w:t>
            </w:r>
            <w:r w:rsidRPr="00E74641">
              <w:rPr>
                <w:i/>
                <w:spacing w:val="-6"/>
                <w:sz w:val="14"/>
                <w:szCs w:val="14"/>
              </w:rPr>
              <w:t>accesul</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numerele</w:t>
            </w:r>
            <w:r w:rsidR="00007AB3">
              <w:rPr>
                <w:i/>
                <w:spacing w:val="-6"/>
                <w:sz w:val="14"/>
                <w:szCs w:val="14"/>
              </w:rPr>
              <w:t xml:space="preserve"> </w:t>
            </w:r>
            <w:r w:rsidRPr="00E74641">
              <w:rPr>
                <w:i/>
                <w:spacing w:val="-6"/>
                <w:sz w:val="14"/>
                <w:szCs w:val="14"/>
              </w:rPr>
              <w:t>cu</w:t>
            </w:r>
            <w:r w:rsidR="00007AB3">
              <w:rPr>
                <w:i/>
                <w:spacing w:val="-6"/>
                <w:sz w:val="14"/>
                <w:szCs w:val="14"/>
              </w:rPr>
              <w:t xml:space="preserve"> </w:t>
            </w:r>
            <w:r w:rsidRPr="00E74641">
              <w:rPr>
                <w:i/>
                <w:spacing w:val="-6"/>
                <w:sz w:val="14"/>
                <w:szCs w:val="14"/>
              </w:rPr>
              <w:t>prefixul</w:t>
            </w:r>
            <w:r w:rsidR="00007AB3">
              <w:rPr>
                <w:i/>
                <w:spacing w:val="-6"/>
                <w:sz w:val="14"/>
                <w:szCs w:val="14"/>
              </w:rPr>
              <w:t xml:space="preserve"> </w:t>
            </w:r>
            <w:r w:rsidRPr="00E74641">
              <w:rPr>
                <w:i/>
                <w:spacing w:val="-6"/>
                <w:sz w:val="14"/>
                <w:szCs w:val="14"/>
              </w:rPr>
              <w:t>00800</w:t>
            </w:r>
            <w:r w:rsidR="00007AB3">
              <w:rPr>
                <w:i/>
                <w:spacing w:val="-6"/>
                <w:sz w:val="14"/>
                <w:szCs w:val="14"/>
              </w:rPr>
              <w:t xml:space="preserve"> </w:t>
            </w:r>
            <w:r w:rsidRPr="00E74641">
              <w:rPr>
                <w:i/>
                <w:spacing w:val="-6"/>
                <w:sz w:val="14"/>
                <w:szCs w:val="14"/>
              </w:rPr>
              <w:t>sau</w:t>
            </w:r>
            <w:r w:rsidR="00007AB3">
              <w:rPr>
                <w:i/>
                <w:spacing w:val="-6"/>
                <w:sz w:val="14"/>
                <w:szCs w:val="14"/>
              </w:rPr>
              <w:t xml:space="preserve"> </w:t>
            </w:r>
            <w:r w:rsidRPr="00E74641">
              <w:rPr>
                <w:i/>
                <w:spacing w:val="-6"/>
                <w:sz w:val="14"/>
                <w:szCs w:val="14"/>
              </w:rPr>
              <w:t>taxează</w:t>
            </w:r>
            <w:r w:rsidR="00007AB3">
              <w:rPr>
                <w:i/>
                <w:spacing w:val="-6"/>
                <w:sz w:val="14"/>
                <w:szCs w:val="14"/>
              </w:rPr>
              <w:t xml:space="preserve"> </w:t>
            </w:r>
            <w:r w:rsidRPr="00E74641">
              <w:rPr>
                <w:i/>
                <w:spacing w:val="-6"/>
                <w:sz w:val="14"/>
                <w:szCs w:val="14"/>
              </w:rPr>
              <w:t>aceste</w:t>
            </w:r>
            <w:r w:rsidR="00007AB3">
              <w:rPr>
                <w:i/>
                <w:spacing w:val="-6"/>
                <w:sz w:val="14"/>
                <w:szCs w:val="14"/>
              </w:rPr>
              <w:t xml:space="preserve"> </w:t>
            </w:r>
            <w:r w:rsidRPr="00E74641">
              <w:rPr>
                <w:i/>
                <w:spacing w:val="-6"/>
                <w:sz w:val="14"/>
                <w:szCs w:val="14"/>
              </w:rPr>
              <w:t>apeluri.</w:t>
            </w:r>
            <w:r w:rsidR="00007AB3">
              <w:rPr>
                <w:i/>
                <w:spacing w:val="-6"/>
                <w:sz w:val="14"/>
                <w:szCs w:val="14"/>
              </w:rPr>
              <w:t xml:space="preserve"> </w:t>
            </w:r>
            <w:r w:rsidRPr="00E74641">
              <w:rPr>
                <w:i/>
                <w:spacing w:val="-6"/>
                <w:sz w:val="14"/>
                <w:szCs w:val="14"/>
              </w:rPr>
              <w:t>În</w:t>
            </w:r>
            <w:r w:rsidR="00007AB3">
              <w:rPr>
                <w:i/>
                <w:spacing w:val="-6"/>
                <w:sz w:val="14"/>
                <w:szCs w:val="14"/>
              </w:rPr>
              <w:t xml:space="preserve"> </w:t>
            </w:r>
            <w:r w:rsidRPr="00E74641">
              <w:rPr>
                <w:i/>
                <w:spacing w:val="-6"/>
                <w:sz w:val="14"/>
                <w:szCs w:val="14"/>
              </w:rPr>
              <w:t>unele</w:t>
            </w:r>
            <w:r w:rsidR="00007AB3">
              <w:rPr>
                <w:i/>
                <w:spacing w:val="-6"/>
                <w:sz w:val="14"/>
                <w:szCs w:val="14"/>
              </w:rPr>
              <w:t xml:space="preserve"> </w:t>
            </w:r>
            <w:r w:rsidRPr="00E74641">
              <w:rPr>
                <w:i/>
                <w:spacing w:val="-6"/>
                <w:sz w:val="14"/>
                <w:szCs w:val="14"/>
              </w:rPr>
              <w:t>cazuri,</w:t>
            </w:r>
            <w:r w:rsidR="00007AB3">
              <w:rPr>
                <w:i/>
                <w:spacing w:val="-6"/>
                <w:sz w:val="14"/>
                <w:szCs w:val="14"/>
              </w:rPr>
              <w:t xml:space="preserve"> </w:t>
            </w:r>
            <w:r w:rsidRPr="00E74641">
              <w:rPr>
                <w:i/>
                <w:spacing w:val="-6"/>
                <w:sz w:val="14"/>
                <w:szCs w:val="14"/>
              </w:rPr>
              <w:t>aceste</w:t>
            </w:r>
            <w:r w:rsidR="00007AB3">
              <w:rPr>
                <w:i/>
                <w:spacing w:val="-6"/>
                <w:sz w:val="14"/>
                <w:szCs w:val="14"/>
              </w:rPr>
              <w:t xml:space="preserve"> </w:t>
            </w:r>
            <w:r w:rsidRPr="00E74641">
              <w:rPr>
                <w:i/>
                <w:spacing w:val="-6"/>
                <w:sz w:val="14"/>
                <w:szCs w:val="14"/>
              </w:rPr>
              <w:t>apeluri</w:t>
            </w:r>
            <w:r w:rsidR="00007AB3">
              <w:rPr>
                <w:i/>
                <w:spacing w:val="-6"/>
                <w:sz w:val="14"/>
                <w:szCs w:val="14"/>
              </w:rPr>
              <w:t xml:space="preserve"> </w:t>
            </w:r>
            <w:r w:rsidRPr="00E74641">
              <w:rPr>
                <w:i/>
                <w:spacing w:val="-6"/>
                <w:sz w:val="14"/>
                <w:szCs w:val="14"/>
              </w:rPr>
              <w:t>pot</w:t>
            </w:r>
            <w:r w:rsidR="00007AB3">
              <w:rPr>
                <w:i/>
                <w:spacing w:val="-6"/>
                <w:sz w:val="14"/>
                <w:szCs w:val="14"/>
              </w:rPr>
              <w:t xml:space="preserve"> </w:t>
            </w:r>
            <w:r w:rsidRPr="00E74641">
              <w:rPr>
                <w:i/>
                <w:spacing w:val="-6"/>
                <w:sz w:val="14"/>
                <w:szCs w:val="14"/>
              </w:rPr>
              <w:t>fi</w:t>
            </w:r>
            <w:r w:rsidR="00007AB3">
              <w:rPr>
                <w:i/>
                <w:spacing w:val="-6"/>
                <w:sz w:val="14"/>
                <w:szCs w:val="14"/>
              </w:rPr>
              <w:t xml:space="preserve"> </w:t>
            </w:r>
            <w:r w:rsidRPr="00E74641">
              <w:rPr>
                <w:i/>
                <w:spacing w:val="-6"/>
                <w:sz w:val="14"/>
                <w:szCs w:val="14"/>
              </w:rPr>
              <w:t>taxate</w:t>
            </w:r>
            <w:r w:rsidR="00007AB3">
              <w:rPr>
                <w:i/>
                <w:spacing w:val="-6"/>
                <w:sz w:val="14"/>
                <w:szCs w:val="14"/>
              </w:rPr>
              <w:t xml:space="preserve"> </w:t>
            </w:r>
            <w:r w:rsidRPr="00E74641">
              <w:rPr>
                <w:i/>
                <w:spacing w:val="-6"/>
                <w:sz w:val="14"/>
                <w:szCs w:val="14"/>
              </w:rPr>
              <w:t>dacă</w:t>
            </w:r>
            <w:r w:rsidR="00007AB3">
              <w:rPr>
                <w:i/>
                <w:spacing w:val="-6"/>
                <w:sz w:val="14"/>
                <w:szCs w:val="14"/>
              </w:rPr>
              <w:t xml:space="preserve"> </w:t>
            </w:r>
            <w:r w:rsidRPr="00E74641">
              <w:rPr>
                <w:i/>
                <w:spacing w:val="-6"/>
                <w:sz w:val="14"/>
                <w:szCs w:val="14"/>
              </w:rPr>
              <w:t>sunt</w:t>
            </w:r>
            <w:r w:rsidR="00007AB3">
              <w:rPr>
                <w:i/>
                <w:spacing w:val="-6"/>
                <w:sz w:val="14"/>
                <w:szCs w:val="14"/>
              </w:rPr>
              <w:t xml:space="preserve"> </w:t>
            </w:r>
            <w:r w:rsidRPr="00E74641">
              <w:rPr>
                <w:i/>
                <w:spacing w:val="-6"/>
                <w:sz w:val="14"/>
                <w:szCs w:val="14"/>
              </w:rPr>
              <w:t>efectuate</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o</w:t>
            </w:r>
            <w:r w:rsidR="00007AB3">
              <w:rPr>
                <w:i/>
                <w:spacing w:val="-6"/>
                <w:sz w:val="14"/>
                <w:szCs w:val="14"/>
              </w:rPr>
              <w:t xml:space="preserve"> </w:t>
            </w:r>
            <w:r w:rsidRPr="00E74641">
              <w:rPr>
                <w:i/>
                <w:spacing w:val="-6"/>
                <w:sz w:val="14"/>
                <w:szCs w:val="14"/>
              </w:rPr>
              <w:t>cabină</w:t>
            </w:r>
            <w:r w:rsidR="00007AB3">
              <w:rPr>
                <w:i/>
                <w:spacing w:val="-6"/>
                <w:sz w:val="14"/>
                <w:szCs w:val="14"/>
              </w:rPr>
              <w:t xml:space="preserve"> </w:t>
            </w:r>
            <w:r w:rsidRPr="00E74641">
              <w:rPr>
                <w:i/>
                <w:spacing w:val="-6"/>
                <w:sz w:val="14"/>
                <w:szCs w:val="14"/>
              </w:rPr>
              <w:t>telefonică</w:t>
            </w:r>
            <w:r w:rsidR="00007AB3">
              <w:rPr>
                <w:i/>
                <w:spacing w:val="-6"/>
                <w:sz w:val="14"/>
                <w:szCs w:val="14"/>
              </w:rPr>
              <w:t xml:space="preserve"> </w:t>
            </w:r>
            <w:r w:rsidRPr="00E74641">
              <w:rPr>
                <w:i/>
                <w:spacing w:val="-6"/>
                <w:sz w:val="14"/>
                <w:szCs w:val="14"/>
              </w:rPr>
              <w:t>sau</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hotel.</w:t>
            </w:r>
          </w:p>
        </w:tc>
      </w:tr>
      <w:bookmarkEnd w:id="180"/>
      <w:bookmarkEnd w:id="181"/>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19"/>
    <w:bookmarkEnd w:id="20"/>
    <w:bookmarkEnd w:id="129"/>
    <w:bookmarkEnd w:id="130"/>
    <w:bookmarkEnd w:id="131"/>
    <w:p w14:paraId="3317BA90" w14:textId="60C38558" w:rsidR="0052638F" w:rsidRPr="00E74641" w:rsidRDefault="00B05821"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BE4464" w:rsidRPr="003249E3" w:rsidRDefault="00BE4464" w:rsidP="00AB67CB">
                            <w:pPr>
                              <w:jc w:val="center"/>
                              <w:rPr>
                                <w:rFonts w:ascii="Cambria" w:hAnsi="Cambria"/>
                                <w:b/>
                                <w:smallCaps/>
                                <w:color w:val="000080"/>
                                <w:szCs w:val="18"/>
                                <w:u w:val="single"/>
                              </w:rPr>
                            </w:pPr>
                          </w:p>
                          <w:p w14:paraId="472F40AA" w14:textId="77777777" w:rsidR="00BE4464" w:rsidRPr="003249E3" w:rsidRDefault="00BE4464" w:rsidP="00AB67CB">
                            <w:pPr>
                              <w:jc w:val="center"/>
                              <w:rPr>
                                <w:rFonts w:ascii="Cambria" w:hAnsi="Cambria"/>
                                <w:b/>
                                <w:smallCaps/>
                                <w:color w:val="000080"/>
                                <w:szCs w:val="18"/>
                                <w:u w:val="single"/>
                              </w:rPr>
                            </w:pPr>
                          </w:p>
                          <w:p w14:paraId="7AD08788" w14:textId="0F5CCA56"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BE4464" w:rsidRPr="003249E3" w:rsidRDefault="00BE4464" w:rsidP="00AB67CB">
                            <w:pPr>
                              <w:pStyle w:val="Textfeedback"/>
                              <w:jc w:val="center"/>
                              <w:rPr>
                                <w:rFonts w:ascii="Cambria" w:hAnsi="Cambria"/>
                                <w:szCs w:val="18"/>
                              </w:rPr>
                            </w:pPr>
                          </w:p>
                          <w:p w14:paraId="6FAF14D0" w14:textId="77777777" w:rsidR="00BE4464" w:rsidRPr="003249E3" w:rsidRDefault="00BE4464" w:rsidP="00AB67CB">
                            <w:pPr>
                              <w:spacing w:before="200"/>
                              <w:jc w:val="center"/>
                              <w:rPr>
                                <w:rFonts w:ascii="Cambria" w:hAnsi="Cambria"/>
                                <w:b/>
                                <w:smallCaps/>
                                <w:color w:val="000080"/>
                                <w:szCs w:val="18"/>
                              </w:rPr>
                            </w:pPr>
                          </w:p>
                          <w:p w14:paraId="2ABE5518" w14:textId="77777777" w:rsidR="00BE4464" w:rsidRPr="003249E3" w:rsidRDefault="00BE4464" w:rsidP="00AB67CB">
                            <w:pPr>
                              <w:spacing w:before="200"/>
                              <w:jc w:val="center"/>
                              <w:rPr>
                                <w:rFonts w:ascii="Cambria" w:hAnsi="Cambria"/>
                                <w:b/>
                                <w:smallCaps/>
                                <w:color w:val="000080"/>
                                <w:szCs w:val="18"/>
                              </w:rPr>
                            </w:pPr>
                          </w:p>
                          <w:p w14:paraId="62D348EB" w14:textId="3D024980" w:rsidR="00BE4464" w:rsidRPr="003249E3" w:rsidRDefault="00BE4464"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BE4464" w:rsidRPr="003249E3" w:rsidRDefault="00BE4464"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BE4464" w:rsidRPr="003249E3" w:rsidRDefault="00BE4464" w:rsidP="00AB67CB">
                            <w:pPr>
                              <w:spacing w:before="40"/>
                              <w:jc w:val="center"/>
                              <w:rPr>
                                <w:rFonts w:ascii="Cambria" w:hAnsi="Cambria" w:cs="Tahoma"/>
                                <w:b/>
                                <w:szCs w:val="18"/>
                              </w:rPr>
                            </w:pPr>
                          </w:p>
                          <w:p w14:paraId="7DD637AC" w14:textId="7E6FE2CA" w:rsidR="00BE4464" w:rsidRPr="003249E3" w:rsidRDefault="00BE4464" w:rsidP="00AB67CB">
                            <w:pPr>
                              <w:spacing w:before="40"/>
                              <w:jc w:val="center"/>
                              <w:rPr>
                                <w:rStyle w:val="Hyperlink"/>
                                <w:rFonts w:ascii="Cambria" w:hAnsi="Cambria"/>
                              </w:rPr>
                            </w:pPr>
                            <w:hyperlink r:id="rId218"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BE4464" w:rsidRPr="003249E3" w:rsidRDefault="00BE4464"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" fillcolor="#85abcd" strokecolor="gray" strokeweight="5.25pt">
                <v:fill opacity="13107f"/>
                <v:stroke linestyle="thickThin"/>
                <v:textbox>
                  <w:txbxContent>
                    <w:p w14:paraId="139E9E65" w14:textId="77777777" w:rsidR="00BE4464" w:rsidRPr="003249E3" w:rsidRDefault="00BE4464" w:rsidP="00AB67CB">
                      <w:pPr>
                        <w:jc w:val="center"/>
                        <w:rPr>
                          <w:rFonts w:ascii="Cambria" w:hAnsi="Cambria"/>
                          <w:b/>
                          <w:smallCaps/>
                          <w:color w:val="000080"/>
                          <w:szCs w:val="18"/>
                          <w:u w:val="single"/>
                        </w:rPr>
                      </w:pPr>
                    </w:p>
                    <w:p w14:paraId="472F40AA" w14:textId="77777777" w:rsidR="00BE4464" w:rsidRPr="003249E3" w:rsidRDefault="00BE4464" w:rsidP="00AB67CB">
                      <w:pPr>
                        <w:jc w:val="center"/>
                        <w:rPr>
                          <w:rFonts w:ascii="Cambria" w:hAnsi="Cambria"/>
                          <w:b/>
                          <w:smallCaps/>
                          <w:color w:val="000080"/>
                          <w:szCs w:val="18"/>
                          <w:u w:val="single"/>
                        </w:rPr>
                      </w:pPr>
                    </w:p>
                    <w:p w14:paraId="7AD08788" w14:textId="0F5CCA56"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BE4464" w:rsidRPr="003249E3" w:rsidRDefault="00BE4464"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BE4464" w:rsidRPr="003249E3" w:rsidRDefault="00BE4464" w:rsidP="00AB67CB">
                      <w:pPr>
                        <w:pStyle w:val="Textfeedback"/>
                        <w:jc w:val="center"/>
                        <w:rPr>
                          <w:rFonts w:ascii="Cambria" w:hAnsi="Cambria"/>
                          <w:szCs w:val="18"/>
                        </w:rPr>
                      </w:pPr>
                    </w:p>
                    <w:p w14:paraId="6FAF14D0" w14:textId="77777777" w:rsidR="00BE4464" w:rsidRPr="003249E3" w:rsidRDefault="00BE4464" w:rsidP="00AB67CB">
                      <w:pPr>
                        <w:spacing w:before="200"/>
                        <w:jc w:val="center"/>
                        <w:rPr>
                          <w:rFonts w:ascii="Cambria" w:hAnsi="Cambria"/>
                          <w:b/>
                          <w:smallCaps/>
                          <w:color w:val="000080"/>
                          <w:szCs w:val="18"/>
                        </w:rPr>
                      </w:pPr>
                    </w:p>
                    <w:p w14:paraId="2ABE5518" w14:textId="77777777" w:rsidR="00BE4464" w:rsidRPr="003249E3" w:rsidRDefault="00BE4464" w:rsidP="00AB67CB">
                      <w:pPr>
                        <w:spacing w:before="200"/>
                        <w:jc w:val="center"/>
                        <w:rPr>
                          <w:rFonts w:ascii="Cambria" w:hAnsi="Cambria"/>
                          <w:b/>
                          <w:smallCaps/>
                          <w:color w:val="000080"/>
                          <w:szCs w:val="18"/>
                        </w:rPr>
                      </w:pPr>
                    </w:p>
                    <w:p w14:paraId="62D348EB" w14:textId="3D024980" w:rsidR="00BE4464" w:rsidRPr="003249E3" w:rsidRDefault="00BE4464"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BE4464" w:rsidRPr="003249E3" w:rsidRDefault="00BE4464"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BE4464" w:rsidRPr="003249E3" w:rsidRDefault="00BE4464"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BE4464" w:rsidRPr="003249E3" w:rsidRDefault="00BE4464" w:rsidP="00AB67CB">
                      <w:pPr>
                        <w:spacing w:before="40"/>
                        <w:jc w:val="center"/>
                        <w:rPr>
                          <w:rFonts w:ascii="Cambria" w:hAnsi="Cambria" w:cs="Tahoma"/>
                          <w:b/>
                          <w:szCs w:val="18"/>
                        </w:rPr>
                      </w:pPr>
                    </w:p>
                    <w:p w14:paraId="7DD637AC" w14:textId="7E6FE2CA" w:rsidR="00BE4464" w:rsidRPr="003249E3" w:rsidRDefault="00BE4464" w:rsidP="00AB67CB">
                      <w:pPr>
                        <w:spacing w:before="40"/>
                        <w:jc w:val="center"/>
                        <w:rPr>
                          <w:rStyle w:val="Hyperlink"/>
                          <w:rFonts w:ascii="Cambria" w:hAnsi="Cambria"/>
                        </w:rPr>
                      </w:pPr>
                      <w:hyperlink r:id="rId219"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BE4464" w:rsidRPr="003249E3" w:rsidRDefault="00BE4464"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2D5ED5">
      <w:headerReference w:type="even" r:id="rId220"/>
      <w:headerReference w:type="default" r:id="rId221"/>
      <w:footerReference w:type="default" r:id="rId222"/>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42A62" w14:textId="77777777" w:rsidR="00BE4464" w:rsidRDefault="00BE4464">
      <w:r>
        <w:separator/>
      </w:r>
    </w:p>
    <w:p w14:paraId="015ADF9A" w14:textId="77777777" w:rsidR="00BE4464" w:rsidRDefault="00BE4464"/>
  </w:endnote>
  <w:endnote w:type="continuationSeparator" w:id="0">
    <w:p w14:paraId="4C9CFA30" w14:textId="77777777" w:rsidR="00BE4464" w:rsidRDefault="00BE4464">
      <w:r>
        <w:continuationSeparator/>
      </w:r>
    </w:p>
    <w:p w14:paraId="3D36CEDA" w14:textId="77777777" w:rsidR="00BE4464" w:rsidRDefault="00BE4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BE4464" w:rsidRPr="006E031F" w14:paraId="29C45603" w14:textId="77777777" w:rsidTr="0076299F">
      <w:trPr>
        <w:gridAfter w:val="1"/>
        <w:wAfter w:w="6" w:type="pct"/>
        <w:trHeight w:val="288"/>
        <w:jc w:val="center"/>
      </w:trPr>
      <w:tc>
        <w:tcPr>
          <w:tcW w:w="600" w:type="pct"/>
          <w:vMerge w:val="restart"/>
          <w:vAlign w:val="center"/>
        </w:tcPr>
        <w:p w14:paraId="65FB61FF" w14:textId="26C173C0" w:rsidR="00BE4464" w:rsidRPr="008B206B" w:rsidRDefault="00BE4464" w:rsidP="0041562B">
          <w:pPr>
            <w:pStyle w:val="Footer"/>
            <w:spacing w:before="0"/>
            <w:rPr>
              <w:szCs w:val="18"/>
            </w:rPr>
          </w:pPr>
          <w:r w:rsidRPr="008B206B">
            <w:rPr>
              <w:szCs w:val="18"/>
            </w:rPr>
            <w:t>Anul</w:t>
          </w:r>
          <w:r>
            <w:rPr>
              <w:szCs w:val="18"/>
            </w:rPr>
            <w:t xml:space="preserve"> </w:t>
          </w:r>
        </w:p>
        <w:p w14:paraId="77EB7363" w14:textId="4DBAB968" w:rsidR="00BE4464" w:rsidRPr="00E97917" w:rsidRDefault="00BE4464"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220666E" w:rsidR="00BE4464" w:rsidRPr="008B206B" w:rsidRDefault="00BE4464" w:rsidP="00E04716">
          <w:pPr>
            <w:pStyle w:val="Footer"/>
            <w:spacing w:before="0"/>
            <w:rPr>
              <w:szCs w:val="18"/>
            </w:rPr>
          </w:pPr>
          <w:r>
            <w:rPr>
              <w:szCs w:val="18"/>
            </w:rPr>
            <w:t>Numărul 6</w:t>
          </w:r>
        </w:p>
      </w:tc>
      <w:tc>
        <w:tcPr>
          <w:tcW w:w="2650" w:type="pct"/>
          <w:vAlign w:val="center"/>
        </w:tcPr>
        <w:p w14:paraId="5CFAC056" w14:textId="58EE51F1" w:rsidR="00BE4464" w:rsidRPr="00CD7AF9" w:rsidRDefault="00BE4464" w:rsidP="00E04716">
          <w:pPr>
            <w:spacing w:after="120"/>
            <w:jc w:val="center"/>
            <w:rPr>
              <w:rFonts w:ascii="Book Antiqua" w:hAnsi="Book Antiqua"/>
              <w:b/>
              <w:color w:val="000080"/>
              <w:spacing w:val="10"/>
              <w:szCs w:val="18"/>
            </w:rPr>
          </w:pPr>
          <w:r w:rsidRPr="006D4010">
            <w:rPr>
              <w:rFonts w:ascii="Book Antiqua" w:hAnsi="Book Antiqua"/>
              <w:b/>
              <w:color w:val="000080"/>
              <w:spacing w:val="10"/>
              <w:szCs w:val="18"/>
            </w:rPr>
            <w:t xml:space="preserve">5 - 9 </w:t>
          </w:r>
          <w:r>
            <w:rPr>
              <w:rFonts w:ascii="Book Antiqua" w:hAnsi="Book Antiqua"/>
              <w:b/>
              <w:color w:val="000080"/>
              <w:spacing w:val="10"/>
              <w:szCs w:val="18"/>
            </w:rPr>
            <w:t>februarie</w:t>
          </w:r>
        </w:p>
      </w:tc>
      <w:tc>
        <w:tcPr>
          <w:tcW w:w="921" w:type="pct"/>
          <w:vAlign w:val="center"/>
        </w:tcPr>
        <w:p w14:paraId="1AB19596" w14:textId="6B6EC8EA" w:rsidR="00BE4464" w:rsidRPr="008B206B" w:rsidRDefault="00BE4464"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261D3">
            <w:rPr>
              <w:noProof/>
              <w:szCs w:val="18"/>
            </w:rPr>
            <w:t>21</w:t>
          </w:r>
          <w:r w:rsidRPr="008B206B">
            <w:rPr>
              <w:szCs w:val="18"/>
            </w:rPr>
            <w:fldChar w:fldCharType="end"/>
          </w:r>
        </w:p>
      </w:tc>
    </w:tr>
    <w:tr w:rsidR="00BE4464" w:rsidRPr="006E031F" w14:paraId="5A7A2BD8" w14:textId="77777777" w:rsidTr="0076299F">
      <w:trPr>
        <w:trHeight w:val="257"/>
        <w:jc w:val="center"/>
      </w:trPr>
      <w:tc>
        <w:tcPr>
          <w:tcW w:w="600" w:type="pct"/>
          <w:vMerge/>
        </w:tcPr>
        <w:p w14:paraId="6C24859B" w14:textId="77777777" w:rsidR="00BE4464" w:rsidRPr="006E031F" w:rsidRDefault="00BE4464" w:rsidP="0041562B">
          <w:pPr>
            <w:spacing w:before="0"/>
            <w:jc w:val="center"/>
            <w:rPr>
              <w:rFonts w:ascii="Book Antiqua" w:hAnsi="Book Antiqua"/>
              <w:b/>
              <w:color w:val="808080"/>
              <w:szCs w:val="18"/>
            </w:rPr>
          </w:pPr>
        </w:p>
      </w:tc>
      <w:tc>
        <w:tcPr>
          <w:tcW w:w="824" w:type="pct"/>
          <w:vMerge/>
          <w:vAlign w:val="center"/>
        </w:tcPr>
        <w:p w14:paraId="50268750" w14:textId="77777777" w:rsidR="00BE4464" w:rsidRPr="006E031F" w:rsidRDefault="00BE4464" w:rsidP="0041562B">
          <w:pPr>
            <w:spacing w:before="0"/>
            <w:jc w:val="center"/>
            <w:rPr>
              <w:rFonts w:ascii="Book Antiqua" w:hAnsi="Book Antiqua"/>
              <w:b/>
              <w:color w:val="808080"/>
              <w:szCs w:val="18"/>
            </w:rPr>
          </w:pPr>
        </w:p>
      </w:tc>
      <w:tc>
        <w:tcPr>
          <w:tcW w:w="2650" w:type="pct"/>
        </w:tcPr>
        <w:p w14:paraId="7121F994" w14:textId="77777777" w:rsidR="00BE4464" w:rsidRPr="006E031F" w:rsidRDefault="00BE446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E4464" w:rsidRPr="006E031F" w:rsidRDefault="00BE4464" w:rsidP="0041562B">
          <w:pPr>
            <w:spacing w:before="0"/>
            <w:rPr>
              <w:rFonts w:ascii="Book Antiqua" w:hAnsi="Book Antiqua"/>
              <w:b/>
              <w:color w:val="808080"/>
              <w:szCs w:val="18"/>
            </w:rPr>
          </w:pPr>
        </w:p>
      </w:tc>
    </w:tr>
  </w:tbl>
  <w:p w14:paraId="1BF0DCEE" w14:textId="5F76118D" w:rsidR="00BE4464" w:rsidRPr="00B445F1" w:rsidRDefault="00BE4464" w:rsidP="00EF3149">
    <w:pPr>
      <w:tabs>
        <w:tab w:val="left" w:pos="1956"/>
        <w:tab w:val="center" w:pos="4762"/>
      </w:tabs>
    </w:pPr>
    <w:r>
      <w:tab/>
    </w:r>
    <w:r>
      <w:tab/>
    </w:r>
  </w:p>
  <w:p w14:paraId="30EB9954" w14:textId="77777777" w:rsidR="00BE4464" w:rsidRDefault="00BE44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E60AE" w14:textId="77777777" w:rsidR="00BE4464" w:rsidRDefault="00BE4464">
      <w:r>
        <w:separator/>
      </w:r>
    </w:p>
    <w:p w14:paraId="5E9FCD93" w14:textId="77777777" w:rsidR="00BE4464" w:rsidRDefault="00BE4464"/>
  </w:footnote>
  <w:footnote w:type="continuationSeparator" w:id="0">
    <w:p w14:paraId="5D4F0A50" w14:textId="77777777" w:rsidR="00BE4464" w:rsidRDefault="00BE4464">
      <w:r>
        <w:continuationSeparator/>
      </w:r>
    </w:p>
    <w:p w14:paraId="3C4B9646" w14:textId="77777777" w:rsidR="00BE4464" w:rsidRDefault="00BE44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E4464" w:rsidRDefault="00BE4464" w:rsidP="00633305">
    <w:pPr>
      <w:pStyle w:val="Header"/>
    </w:pPr>
  </w:p>
  <w:p w14:paraId="3D4EE5EE" w14:textId="77777777" w:rsidR="00BE4464" w:rsidRDefault="00BE4464"/>
  <w:p w14:paraId="16D7B7A0" w14:textId="77777777" w:rsidR="00BE4464" w:rsidRDefault="00BE4464"/>
  <w:p w14:paraId="32F98579" w14:textId="77777777" w:rsidR="00BE4464" w:rsidRDefault="00BE44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BE4464" w:rsidRDefault="00BE4464"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577A"/>
    <w:multiLevelType w:val="multilevel"/>
    <w:tmpl w:val="68D4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87528"/>
    <w:multiLevelType w:val="multilevel"/>
    <w:tmpl w:val="96E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0626B"/>
    <w:multiLevelType w:val="multilevel"/>
    <w:tmpl w:val="F97E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1009D"/>
    <w:multiLevelType w:val="multilevel"/>
    <w:tmpl w:val="464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836CF"/>
    <w:multiLevelType w:val="multilevel"/>
    <w:tmpl w:val="D6EE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465AE"/>
    <w:multiLevelType w:val="multilevel"/>
    <w:tmpl w:val="1386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899"/>
    <w:multiLevelType w:val="multilevel"/>
    <w:tmpl w:val="5B4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67D51"/>
    <w:multiLevelType w:val="multilevel"/>
    <w:tmpl w:val="BCF0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F3E9D"/>
    <w:multiLevelType w:val="multilevel"/>
    <w:tmpl w:val="B282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0" w15:restartNumberingAfterBreak="0">
    <w:nsid w:val="49563C06"/>
    <w:multiLevelType w:val="multilevel"/>
    <w:tmpl w:val="EE52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2190D"/>
    <w:multiLevelType w:val="multilevel"/>
    <w:tmpl w:val="6F34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97444A"/>
    <w:multiLevelType w:val="multilevel"/>
    <w:tmpl w:val="3AE8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4407E"/>
    <w:multiLevelType w:val="multilevel"/>
    <w:tmpl w:val="E14C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441FE"/>
    <w:multiLevelType w:val="multilevel"/>
    <w:tmpl w:val="CE3C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D0445"/>
    <w:multiLevelType w:val="multilevel"/>
    <w:tmpl w:val="DC0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0D13FC"/>
    <w:multiLevelType w:val="multilevel"/>
    <w:tmpl w:val="C65A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E6613E"/>
    <w:multiLevelType w:val="multilevel"/>
    <w:tmpl w:val="956E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804ED2"/>
    <w:multiLevelType w:val="multilevel"/>
    <w:tmpl w:val="1DF2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9EF3EF9"/>
    <w:multiLevelType w:val="multilevel"/>
    <w:tmpl w:val="2914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B01AF7"/>
    <w:multiLevelType w:val="multilevel"/>
    <w:tmpl w:val="5208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B26A5"/>
    <w:multiLevelType w:val="multilevel"/>
    <w:tmpl w:val="A92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94CCA"/>
    <w:multiLevelType w:val="multilevel"/>
    <w:tmpl w:val="60F4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76A7B94"/>
    <w:multiLevelType w:val="multilevel"/>
    <w:tmpl w:val="78A0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145ED"/>
    <w:multiLevelType w:val="multilevel"/>
    <w:tmpl w:val="9424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9"/>
  </w:num>
  <w:num w:numId="3">
    <w:abstractNumId w:val="24"/>
  </w:num>
  <w:num w:numId="4">
    <w:abstractNumId w:val="11"/>
  </w:num>
  <w:num w:numId="5">
    <w:abstractNumId w:val="12"/>
  </w:num>
  <w:num w:numId="6">
    <w:abstractNumId w:val="2"/>
  </w:num>
  <w:num w:numId="7">
    <w:abstractNumId w:val="18"/>
  </w:num>
  <w:num w:numId="8">
    <w:abstractNumId w:val="20"/>
  </w:num>
  <w:num w:numId="9">
    <w:abstractNumId w:val="7"/>
  </w:num>
  <w:num w:numId="10">
    <w:abstractNumId w:val="25"/>
  </w:num>
  <w:num w:numId="11">
    <w:abstractNumId w:val="0"/>
  </w:num>
  <w:num w:numId="12">
    <w:abstractNumId w:val="10"/>
  </w:num>
  <w:num w:numId="13">
    <w:abstractNumId w:val="14"/>
  </w:num>
  <w:num w:numId="14">
    <w:abstractNumId w:val="5"/>
  </w:num>
  <w:num w:numId="15">
    <w:abstractNumId w:val="8"/>
  </w:num>
  <w:num w:numId="16">
    <w:abstractNumId w:val="23"/>
  </w:num>
  <w:num w:numId="17">
    <w:abstractNumId w:val="22"/>
  </w:num>
  <w:num w:numId="18">
    <w:abstractNumId w:val="13"/>
  </w:num>
  <w:num w:numId="19">
    <w:abstractNumId w:val="1"/>
  </w:num>
  <w:num w:numId="20">
    <w:abstractNumId w:val="21"/>
  </w:num>
  <w:num w:numId="21">
    <w:abstractNumId w:val="26"/>
  </w:num>
  <w:num w:numId="22">
    <w:abstractNumId w:val="16"/>
  </w:num>
  <w:num w:numId="23">
    <w:abstractNumId w:val="3"/>
  </w:num>
  <w:num w:numId="24">
    <w:abstractNumId w:val="6"/>
  </w:num>
  <w:num w:numId="25">
    <w:abstractNumId w:val="15"/>
  </w:num>
  <w:num w:numId="26">
    <w:abstractNumId w:val="4"/>
  </w:num>
  <w:num w:numId="2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26D"/>
    <w:rsid w:val="0004729D"/>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9A9"/>
    <w:rsid w:val="00070E8E"/>
    <w:rsid w:val="00070F00"/>
    <w:rsid w:val="00070F0E"/>
    <w:rsid w:val="00071292"/>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CCA"/>
    <w:rsid w:val="00076021"/>
    <w:rsid w:val="000767C8"/>
    <w:rsid w:val="00076992"/>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09A6"/>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585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ABE"/>
    <w:rsid w:val="001A4C20"/>
    <w:rsid w:val="001A4EB7"/>
    <w:rsid w:val="001A517B"/>
    <w:rsid w:val="001A5219"/>
    <w:rsid w:val="001A555F"/>
    <w:rsid w:val="001A5687"/>
    <w:rsid w:val="001A59DA"/>
    <w:rsid w:val="001A6957"/>
    <w:rsid w:val="001A6CAE"/>
    <w:rsid w:val="001A6E93"/>
    <w:rsid w:val="001A6F73"/>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C51"/>
    <w:rsid w:val="00282E64"/>
    <w:rsid w:val="00282EF9"/>
    <w:rsid w:val="002839F0"/>
    <w:rsid w:val="00283A55"/>
    <w:rsid w:val="00283B71"/>
    <w:rsid w:val="00283DCE"/>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34F"/>
    <w:rsid w:val="002D44C1"/>
    <w:rsid w:val="002D45F9"/>
    <w:rsid w:val="002D478E"/>
    <w:rsid w:val="002D4B78"/>
    <w:rsid w:val="002D50D3"/>
    <w:rsid w:val="002D54FE"/>
    <w:rsid w:val="002D552C"/>
    <w:rsid w:val="002D5C92"/>
    <w:rsid w:val="002D5ED5"/>
    <w:rsid w:val="002D5EDD"/>
    <w:rsid w:val="002D6107"/>
    <w:rsid w:val="002D6661"/>
    <w:rsid w:val="002D6A32"/>
    <w:rsid w:val="002D6CBD"/>
    <w:rsid w:val="002D72B6"/>
    <w:rsid w:val="002D72C4"/>
    <w:rsid w:val="002D7406"/>
    <w:rsid w:val="002D7466"/>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724"/>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796B"/>
    <w:rsid w:val="003A7980"/>
    <w:rsid w:val="003A799E"/>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B4"/>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4E4E"/>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BB"/>
    <w:rsid w:val="00511319"/>
    <w:rsid w:val="00511332"/>
    <w:rsid w:val="005113E5"/>
    <w:rsid w:val="00511548"/>
    <w:rsid w:val="00511863"/>
    <w:rsid w:val="005118CC"/>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63"/>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FC"/>
    <w:rsid w:val="00616A2C"/>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521"/>
    <w:rsid w:val="00630940"/>
    <w:rsid w:val="006309DC"/>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67CD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E777E"/>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6C0"/>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997"/>
    <w:rsid w:val="00737FEC"/>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CC3"/>
    <w:rsid w:val="007C0D41"/>
    <w:rsid w:val="007C0DA2"/>
    <w:rsid w:val="007C1163"/>
    <w:rsid w:val="007C1638"/>
    <w:rsid w:val="007C179B"/>
    <w:rsid w:val="007C1A18"/>
    <w:rsid w:val="007C1AE7"/>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DC"/>
    <w:rsid w:val="0082776F"/>
    <w:rsid w:val="00827B7E"/>
    <w:rsid w:val="00827BED"/>
    <w:rsid w:val="00827C86"/>
    <w:rsid w:val="00827DC2"/>
    <w:rsid w:val="00827ECD"/>
    <w:rsid w:val="00830536"/>
    <w:rsid w:val="00830BD5"/>
    <w:rsid w:val="0083117B"/>
    <w:rsid w:val="008311A8"/>
    <w:rsid w:val="00831516"/>
    <w:rsid w:val="00831AC7"/>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8D3"/>
    <w:rsid w:val="008F4AFA"/>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541"/>
    <w:rsid w:val="00904732"/>
    <w:rsid w:val="00904F8D"/>
    <w:rsid w:val="009051C7"/>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59A"/>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E00"/>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19"/>
    <w:rsid w:val="00A771E4"/>
    <w:rsid w:val="00A77327"/>
    <w:rsid w:val="00A775AE"/>
    <w:rsid w:val="00A776D6"/>
    <w:rsid w:val="00A77B25"/>
    <w:rsid w:val="00A77EC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0635"/>
    <w:rsid w:val="00BF102E"/>
    <w:rsid w:val="00BF10F0"/>
    <w:rsid w:val="00BF1154"/>
    <w:rsid w:val="00BF1251"/>
    <w:rsid w:val="00BF126E"/>
    <w:rsid w:val="00BF13DA"/>
    <w:rsid w:val="00BF146B"/>
    <w:rsid w:val="00BF155E"/>
    <w:rsid w:val="00BF181D"/>
    <w:rsid w:val="00BF1F3A"/>
    <w:rsid w:val="00BF1FEA"/>
    <w:rsid w:val="00BF23EB"/>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BC9"/>
    <w:rsid w:val="00CE0C3D"/>
    <w:rsid w:val="00CE0E45"/>
    <w:rsid w:val="00CE15AF"/>
    <w:rsid w:val="00CE15CE"/>
    <w:rsid w:val="00CE16D6"/>
    <w:rsid w:val="00CE17DC"/>
    <w:rsid w:val="00CE1B26"/>
    <w:rsid w:val="00CE1E16"/>
    <w:rsid w:val="00CE2062"/>
    <w:rsid w:val="00CE220F"/>
    <w:rsid w:val="00CE24D0"/>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851"/>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E7B"/>
    <w:rsid w:val="00E55ECC"/>
    <w:rsid w:val="00E55EEF"/>
    <w:rsid w:val="00E56077"/>
    <w:rsid w:val="00E5612C"/>
    <w:rsid w:val="00E5617D"/>
    <w:rsid w:val="00E56507"/>
    <w:rsid w:val="00E567B7"/>
    <w:rsid w:val="00E569AC"/>
    <w:rsid w:val="00E56B09"/>
    <w:rsid w:val="00E56D54"/>
    <w:rsid w:val="00E56DE0"/>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34"/>
    <w:rsid w:val="00FA5725"/>
    <w:rsid w:val="00FA57AA"/>
    <w:rsid w:val="00FA5C96"/>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2AD"/>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UnresolvedMention">
    <w:name w:val="Unresolved Mention"/>
    <w:basedOn w:val="DefaultParagraphFont"/>
    <w:uiPriority w:val="99"/>
    <w:semiHidden/>
    <w:unhideWhenUsed/>
    <w:rsid w:val="00E47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gital-strategy.ec.europa.eu/en/policies/connectivity-toolbox" TargetMode="External"/><Relationship Id="rId21" Type="http://schemas.openxmlformats.org/officeDocument/2006/relationships/hyperlink" Target="http://www.afir.ro/" TargetMode="External"/><Relationship Id="rId42" Type="http://schemas.openxmlformats.org/officeDocument/2006/relationships/hyperlink" Target="https://www.fonduri-structurale.ro/descarca-document/66074" TargetMode="External"/><Relationship Id="rId63" Type="http://schemas.openxmlformats.org/officeDocument/2006/relationships/hyperlink" Target="https://erasmus-plus.ec.europa.eu/ro" TargetMode="External"/><Relationship Id="rId84" Type="http://schemas.openxmlformats.org/officeDocument/2006/relationships/hyperlink" Target="https://ec.europa.eu/commission/presscorner/detail/en/ip_20_1839" TargetMode="External"/><Relationship Id="rId138" Type="http://schemas.openxmlformats.org/officeDocument/2006/relationships/hyperlink" Target="https://commission.europa.eu/strategy-and-policy/policies/justice-and-fundamental-rights/rights-child/eu-strategy-rights-child-and-european-child-guarantee_ro" TargetMode="External"/><Relationship Id="rId159" Type="http://schemas.openxmlformats.org/officeDocument/2006/relationships/hyperlink" Target="https://observatory.rural-vision.europa.eu/?lng=en&amp;ctx=RUROBS" TargetMode="External"/><Relationship Id="rId170" Type="http://schemas.openxmlformats.org/officeDocument/2006/relationships/hyperlink" Target="https://ec.europa.eu/commission/presscorner/detail/ro/qanda_24_586" TargetMode="External"/><Relationship Id="rId191" Type="http://schemas.openxmlformats.org/officeDocument/2006/relationships/hyperlink" Target="https://ec.europa.eu/commission/presscorner/detail/ro/fs_24_590" TargetMode="External"/><Relationship Id="rId205" Type="http://schemas.openxmlformats.org/officeDocument/2006/relationships/hyperlink" Target="https://ec.europa.eu/commission/presscorner/detail/ro/ip_21_1226" TargetMode="External"/><Relationship Id="rId107" Type="http://schemas.openxmlformats.org/officeDocument/2006/relationships/hyperlink" Target="https://commission.europa.eu/document/41514677-9598-4d89-a572-abe21cb037f4_en" TargetMode="External"/><Relationship Id="rId11" Type="http://schemas.openxmlformats.org/officeDocument/2006/relationships/image" Target="media/image4.jpeg"/><Relationship Id="rId32" Type="http://schemas.openxmlformats.org/officeDocument/2006/relationships/hyperlink" Target="https://madr.ro/media/k2/items/cache/16c3747625a08859873b57ea93cc9012_XL.jpg" TargetMode="External"/><Relationship Id="rId53" Type="http://schemas.openxmlformats.org/officeDocument/2006/relationships/hyperlink" Target="http://www.apia.org.ro/" TargetMode="External"/><Relationship Id="rId74" Type="http://schemas.openxmlformats.org/officeDocument/2006/relationships/hyperlink" Target="https://ec.europa.eu/commission/presscorner/detail/ro/ip_20_1187" TargetMode="External"/><Relationship Id="rId128" Type="http://schemas.openxmlformats.org/officeDocument/2006/relationships/hyperlink" Target="https://digital-strategy.ec.europa.eu/en/library/results-exploratory-consultation-future-electronic-communications-sector-and-its-infrastructure" TargetMode="External"/><Relationship Id="rId149" Type="http://schemas.openxmlformats.org/officeDocument/2006/relationships/hyperlink" Target="https://funding.rural-vision.europa.eu/resources?lng=en" TargetMode="External"/><Relationship Id="rId5" Type="http://schemas.openxmlformats.org/officeDocument/2006/relationships/webSettings" Target="webSettings.xml"/><Relationship Id="rId95" Type="http://schemas.openxmlformats.org/officeDocument/2006/relationships/hyperlink" Target="https://ec.europa.eu/commission/presscorner/detail/ro/ip_23_3345" TargetMode="External"/><Relationship Id="rId160" Type="http://schemas.openxmlformats.org/officeDocument/2006/relationships/hyperlink" Target="https://ruralpact.rural-vision.europa.eu/index_en" TargetMode="External"/><Relationship Id="rId181" Type="http://schemas.openxmlformats.org/officeDocument/2006/relationships/hyperlink" Target="https://ec.europa.eu/regional_policy/funding/just-transition-fund_en" TargetMode="External"/><Relationship Id="rId216" Type="http://schemas.openxmlformats.org/officeDocument/2006/relationships/hyperlink" Target="https://www.europarl.europa.eu/" TargetMode="External"/><Relationship Id="rId211" Type="http://schemas.openxmlformats.org/officeDocument/2006/relationships/hyperlink" Target="https://commission.europa.eu/strategy-and-policy/policies/justice-and-fundamental-rights/gender-equality/gender-based-violence_ro" TargetMode="External"/><Relationship Id="rId22" Type="http://schemas.openxmlformats.org/officeDocument/2006/relationships/hyperlink" Target="http://www.afir.ro/" TargetMode="External"/><Relationship Id="rId27" Type="http://schemas.openxmlformats.org/officeDocument/2006/relationships/hyperlink" Target="https://economie.gov.ro/wp-content/uploads/2024/02/Ordin.SUN_.2024.pdf" TargetMode="External"/><Relationship Id="rId43" Type="http://schemas.openxmlformats.org/officeDocument/2006/relationships/hyperlink" Target="https://proiecte.pnrr.gov.ro/" TargetMode="External"/><Relationship Id="rId48" Type="http://schemas.openxmlformats.org/officeDocument/2006/relationships/hyperlink" Target="https://www.fonduri-structurale.ro/descarca-document/66107" TargetMode="External"/><Relationship Id="rId64" Type="http://schemas.openxmlformats.org/officeDocument/2006/relationships/hyperlink" Target="https://eur-lex.europa.eu/legal-content/RO/TXT/?uri=CELEX:31958R0001" TargetMode="External"/><Relationship Id="rId69" Type="http://schemas.openxmlformats.org/officeDocument/2006/relationships/hyperlink" Target="https://competition-policy.ec.europa.eu/document/26c374a4-dd03-4a91-a938-0c73ce2dce6a_en" TargetMode="External"/><Relationship Id="rId113" Type="http://schemas.openxmlformats.org/officeDocument/2006/relationships/hyperlink" Target="https://ec.europa.eu/commission/presscorner/detail/en/ip_23_985" TargetMode="External"/><Relationship Id="rId118" Type="http://schemas.openxmlformats.org/officeDocument/2006/relationships/hyperlink" Target="https://digital-strategy.ec.europa.eu/en/news/commission-adopts-revised-state-aid-rules-broadband-networks" TargetMode="External"/><Relationship Id="rId134" Type="http://schemas.openxmlformats.org/officeDocument/2006/relationships/image" Target="media/image16.jpeg"/><Relationship Id="rId139" Type="http://schemas.openxmlformats.org/officeDocument/2006/relationships/hyperlink" Target="https://eur-lex.europa.eu/legal-content/RO/TXT/?uri=COM%3A2022%3A209%3AFIN" TargetMode="External"/><Relationship Id="rId80" Type="http://schemas.openxmlformats.org/officeDocument/2006/relationships/hyperlink" Target="https://competition-policy.ec.europa.eu/public-consultations/2020-market-definition-notice_en" TargetMode="External"/><Relationship Id="rId85" Type="http://schemas.openxmlformats.org/officeDocument/2006/relationships/hyperlink" Target="https://ec.europa.eu/commission/presscorner/detail/en/ip_21_2345" TargetMode="External"/><Relationship Id="rId150" Type="http://schemas.openxmlformats.org/officeDocument/2006/relationships/hyperlink" Target="https://funding.rural-vision.europa.eu/faq?lng=en" TargetMode="External"/><Relationship Id="rId155" Type="http://schemas.openxmlformats.org/officeDocument/2006/relationships/hyperlink" Target="https://ruralpact.rural-vision.europa.eu/rural-pact_en" TargetMode="External"/><Relationship Id="rId171" Type="http://schemas.openxmlformats.org/officeDocument/2006/relationships/hyperlink" Target="https://ec.europa.eu/commission/presscorner/detail/ro/fs_24_587" TargetMode="External"/><Relationship Id="rId176" Type="http://schemas.openxmlformats.org/officeDocument/2006/relationships/hyperlink" Target="https://climate.ec.europa.eu/eu-action/carbon-capture-use-and-storage_en" TargetMode="External"/><Relationship Id="rId192" Type="http://schemas.openxmlformats.org/officeDocument/2006/relationships/hyperlink" Target="https://climate.ec.europa.eu/eu-action/climate-strategies-targets/2040-climate-target_en" TargetMode="External"/><Relationship Id="rId197" Type="http://schemas.openxmlformats.org/officeDocument/2006/relationships/hyperlink" Target="https://commission.europa.eu/strategy-and-policy/policies/justice-and-fundamental-rights/gender-equality/gender-equality-strategy_ro" TargetMode="External"/><Relationship Id="rId206" Type="http://schemas.openxmlformats.org/officeDocument/2006/relationships/hyperlink" Target="https://eeas.europa.eu/sites/eeas/files/eu_action_plan_on_human_rights_and_democracy_2020-2024.pdf" TargetMode="External"/><Relationship Id="rId201" Type="http://schemas.openxmlformats.org/officeDocument/2006/relationships/hyperlink" Target="https://eur-lex.europa.eu/legal-content/RO/TXT/?uri=CELEX%3A52022PC0105" TargetMode="External"/><Relationship Id="rId222" Type="http://schemas.openxmlformats.org/officeDocument/2006/relationships/footer" Target="footer1.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 TargetMode="External"/><Relationship Id="rId33" Type="http://schemas.openxmlformats.org/officeDocument/2006/relationships/image" Target="media/image9.jpeg"/><Relationship Id="rId38" Type="http://schemas.openxmlformats.org/officeDocument/2006/relationships/hyperlink" Target="https://madr.ro/media/k2/items/cache/2db3b4eb32e257a6cf4c5006e4f6783d_XL.jpg" TargetMode="External"/><Relationship Id="rId59" Type="http://schemas.openxmlformats.org/officeDocument/2006/relationships/hyperlink" Target="https://romania.representation.ec.europa.eu/document/download/8675f279-208f-401c-8288-495facaa35b9_ro?filename=CE_calendar%20BIROU_2024%20-%20ALBASTRU%20v6.pdf" TargetMode="External"/><Relationship Id="rId103" Type="http://schemas.openxmlformats.org/officeDocument/2006/relationships/hyperlink" Target="https://eur-lex.europa.eu/legal-content/RO/TXT/?uri=CELEX%3A02008L0098-20180705" TargetMode="External"/><Relationship Id="rId108" Type="http://schemas.openxmlformats.org/officeDocument/2006/relationships/hyperlink" Target="https://ec.europa.eu/commission/presscorner/detail/en/IP_24_585" TargetMode="External"/><Relationship Id="rId124" Type="http://schemas.openxmlformats.org/officeDocument/2006/relationships/hyperlink" Target="https://digital-strategy.ec.europa.eu/en/news/eu-invest-more-eu760-million-digital-transition-and-cybersecurity" TargetMode="External"/><Relationship Id="rId129" Type="http://schemas.openxmlformats.org/officeDocument/2006/relationships/hyperlink" Target="https://citizens-initiative.europa.eu/initiatives/details/2024/000003_ro" TargetMode="External"/><Relationship Id="rId54" Type="http://schemas.openxmlformats.org/officeDocument/2006/relationships/hyperlink" Target="https://www.fonduri-structurale.ro/descarca-document/66088" TargetMode="External"/><Relationship Id="rId70" Type="http://schemas.openxmlformats.org/officeDocument/2006/relationships/hyperlink" Target="https://competition-policy.ec.europa.eu/public-consultations/2020-market-definition-notice_en" TargetMode="External"/><Relationship Id="rId75" Type="http://schemas.openxmlformats.org/officeDocument/2006/relationships/hyperlink" Target="https://competition-policy.ec.europa.eu/public-consultations/2020-market-definition-notice_en" TargetMode="External"/><Relationship Id="rId91" Type="http://schemas.openxmlformats.org/officeDocument/2006/relationships/hyperlink" Target="https://ec.europa.eu/transparency/documents-register/detail?ref=SWD(2023)396&amp;amp;lang=en&amp;lang=en" TargetMode="External"/><Relationship Id="rId96" Type="http://schemas.openxmlformats.org/officeDocument/2006/relationships/hyperlink" Target="https://commission.europa.eu/strategy-and-policy/eu-budget/strategic-technologies-europe-platform_en" TargetMode="External"/><Relationship Id="rId140" Type="http://schemas.openxmlformats.org/officeDocument/2006/relationships/hyperlink" Target="https://eur-lex.europa.eu/legal-content/RO/TXT/?uri=COM%3A2023%3A777%3AFIN" TargetMode="External"/><Relationship Id="rId145" Type="http://schemas.openxmlformats.org/officeDocument/2006/relationships/hyperlink" Target="https://funding.rural-vision.europa.eu/inspire?lng=en" TargetMode="External"/><Relationship Id="rId161" Type="http://schemas.openxmlformats.org/officeDocument/2006/relationships/hyperlink" Target="https://startup-forum.rural-vision.europa.eu/?lng=en" TargetMode="External"/><Relationship Id="rId166" Type="http://schemas.openxmlformats.org/officeDocument/2006/relationships/hyperlink" Target="https://eur-lex.europa.eu/legal-content/RO/TXT/?uri=CELEX%3A32009L0031" TargetMode="External"/><Relationship Id="rId182" Type="http://schemas.openxmlformats.org/officeDocument/2006/relationships/hyperlink" Target="https://energy.ec.europa.eu/topics/nuclear-energy/small-modular-reactors/small-modular-reactors-explained_en" TargetMode="External"/><Relationship Id="rId187" Type="http://schemas.openxmlformats.org/officeDocument/2006/relationships/hyperlink" Target="https://ec.europa.eu/commission/presscorner/detail/ro/ip_23_6591" TargetMode="External"/><Relationship Id="rId217"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commission.europa.eu/document/a30b1c05-dc96-443c-9ccb-bcec37e67bce_en" TargetMode="External"/><Relationship Id="rId23" Type="http://schemas.openxmlformats.org/officeDocument/2006/relationships/hyperlink" Target="https://www.fonduri-structurale.ro/descarca-document/66106" TargetMode="External"/><Relationship Id="rId28" Type="http://schemas.openxmlformats.org/officeDocument/2006/relationships/hyperlink" Target="https://economie.gov.ro/wp-content/uploads/2024/02/Ordin.FA_.2024.pdf" TargetMode="External"/><Relationship Id="rId49" Type="http://schemas.openxmlformats.org/officeDocument/2006/relationships/hyperlink" Target="https://www.fonduri-structurale.ro/descarca-document/66108" TargetMode="External"/><Relationship Id="rId114" Type="http://schemas.openxmlformats.org/officeDocument/2006/relationships/hyperlink" Target="https://commission.europa.eu/strategy-and-policy/priorities-2019-2024/europe-fit-digital-age/europes-digital-decade-digital-targets-2030_en" TargetMode="External"/><Relationship Id="rId119" Type="http://schemas.openxmlformats.org/officeDocument/2006/relationships/hyperlink" Target="https://ec.europa.eu/commission/presscorner/detail/en/ip_23_985" TargetMode="External"/><Relationship Id="rId44" Type="http://schemas.openxmlformats.org/officeDocument/2006/relationships/hyperlink" Target="https://energie.gov.ro/wp-content/uploads/2023/04/Manual-inscriere.pdf" TargetMode="External"/><Relationship Id="rId60" Type="http://schemas.openxmlformats.org/officeDocument/2006/relationships/image" Target="media/image14.jpeg"/><Relationship Id="rId65" Type="http://schemas.openxmlformats.org/officeDocument/2006/relationships/hyperlink" Target="https://ec.europa.eu/commission/presscorner/detail/ro/IP_22_5222" TargetMode="External"/><Relationship Id="rId81" Type="http://schemas.openxmlformats.org/officeDocument/2006/relationships/hyperlink" Target="https://ec.europa.eu/commission/presscorner/detail/en/QANDA_23_6002" TargetMode="External"/><Relationship Id="rId86" Type="http://schemas.openxmlformats.org/officeDocument/2006/relationships/hyperlink" Target="https://eur-lex.europa.eu/legal-content/EN/TXT/?uri=CELEX:32011L0065" TargetMode="External"/><Relationship Id="rId130" Type="http://schemas.openxmlformats.org/officeDocument/2006/relationships/hyperlink" Target="https://europa.eu/citizens-initiative/find-initiative/eci-lifecycle-statistics_ro" TargetMode="External"/><Relationship Id="rId135" Type="http://schemas.openxmlformats.org/officeDocument/2006/relationships/hyperlink" Target="https://eur-lex.europa.eu/legal-content/RO/TXT/?uri=COM%3A2022%3A209%3AFIN" TargetMode="External"/><Relationship Id="rId151" Type="http://schemas.openxmlformats.org/officeDocument/2006/relationships/hyperlink" Target="https://funding.rural-vision.europa.eu/about?lng=en" TargetMode="External"/><Relationship Id="rId156" Type="http://schemas.openxmlformats.org/officeDocument/2006/relationships/hyperlink" Target="https://ruralpact.rural-vision.europa.eu/become-member_en" TargetMode="External"/><Relationship Id="rId177" Type="http://schemas.openxmlformats.org/officeDocument/2006/relationships/image" Target="media/image18.jpeg"/><Relationship Id="rId198" Type="http://schemas.openxmlformats.org/officeDocument/2006/relationships/hyperlink" Target="https://international-partnerships.ec.europa.eu/policies/gender-equality/gender-equality-and-empowering-women-and-girls_en" TargetMode="External"/><Relationship Id="rId172" Type="http://schemas.openxmlformats.org/officeDocument/2006/relationships/hyperlink" Target="https://energy.ec.europa.eu/publications/communication-industrial-carbon-management_en" TargetMode="External"/><Relationship Id="rId193" Type="http://schemas.openxmlformats.org/officeDocument/2006/relationships/hyperlink" Target="https://commission.europa.eu/strategy-and-policy/priorities-2019-2024/european-green-deal_ro" TargetMode="External"/><Relationship Id="rId202" Type="http://schemas.openxmlformats.org/officeDocument/2006/relationships/hyperlink" Target="https://ec.europa.eu/info/departments/justice-and-consumers/justice-and-consumers-funding-tenders/funding-programmes/citizens-equality-rights-and-values-programme_ro" TargetMode="External"/><Relationship Id="rId207" Type="http://schemas.openxmlformats.org/officeDocument/2006/relationships/hyperlink" Target="https://eur-lex.europa.eu/legal-content/RO/TXT/PDF/?uri=CELEX:52020JC0017&amp;from=EN" TargetMode="External"/><Relationship Id="rId223"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hyperlink" Target="https://belgian-presidency.consilium.europa.eu/en/programme/priorities/" TargetMode="External"/><Relationship Id="rId39" Type="http://schemas.openxmlformats.org/officeDocument/2006/relationships/image" Target="media/image11.jpeg"/><Relationship Id="rId109" Type="http://schemas.openxmlformats.org/officeDocument/2006/relationships/hyperlink" Target="https://single-market-economy.ec.europa.eu/publications/net-zero-industry-act_en" TargetMode="External"/><Relationship Id="rId34" Type="http://schemas.openxmlformats.org/officeDocument/2006/relationships/hyperlink" Target="https://madr.ro/proiecte-de-acte-normative/8773-proiect-oug-schema-ajutor-de-stat-sector-apicol-in-contextul-crizei-din-ucraina.html" TargetMode="External"/><Relationship Id="rId50" Type="http://schemas.openxmlformats.org/officeDocument/2006/relationships/hyperlink" Target="https://energie.gov.ro/qa-intrebari-si-raspunsuri-pnrr-c-6-i-5/" TargetMode="External"/><Relationship Id="rId55" Type="http://schemas.openxmlformats.org/officeDocument/2006/relationships/hyperlink" Target="https://www.fonduri-structurale.ro/descarca-document/66088" TargetMode="External"/><Relationship Id="rId76" Type="http://schemas.openxmlformats.org/officeDocument/2006/relationships/hyperlink" Target="https://ec.europa.eu/commission/presscorner/detail/en/ip_21_3585" TargetMode="External"/><Relationship Id="rId97" Type="http://schemas.openxmlformats.org/officeDocument/2006/relationships/hyperlink" Target="https://ec.europa.eu/commission/presscorner/detail/en/ip_24_658" TargetMode="External"/><Relationship Id="rId104" Type="http://schemas.openxmlformats.org/officeDocument/2006/relationships/hyperlink" Target="https://ec.europa.eu/info/law/law-making-process/applying-eu-law/infringement-procedure_ro" TargetMode="External"/><Relationship Id="rId120" Type="http://schemas.openxmlformats.org/officeDocument/2006/relationships/hyperlink" Target="https://digital-strategy.ec.europa.eu/en/library/gigabit-connectivity-recommendation" TargetMode="External"/><Relationship Id="rId125" Type="http://schemas.openxmlformats.org/officeDocument/2006/relationships/hyperlink" Target="https://digital-strategy.ec.europa.eu/en/news/6g-research-gets-eu130-million-eu-funding-boost-europe" TargetMode="External"/><Relationship Id="rId141" Type="http://schemas.openxmlformats.org/officeDocument/2006/relationships/hyperlink" Target="https://euc-word-edit.officeapps.live.com/we/wordeditorframe.aspx?ui=en%2DUS&amp;rs=en%2DIE&amp;wopisrc=https%3A%2F%2Feceuropaeu.sharepoint.com%2Fteams%2FGRP-COMM.SPP-HomeAffairs-SPPteam%2F_vti_bin%2Fwopi.ashx%2Ffiles%2F29211bb9a7f74d40b63fca3e6e92ce28&amp;wdlor=c0BEE4C21-AF2D-4EDE-9E25-AA57B5BE9606&amp;wdenableroaming=1&amp;mscc=1&amp;hid=5335DB79-F770-417F-8A79-5088F5EE37B1&amp;wdorigin=Outlook-Body.Sharing.ServerTransfer&amp;wdhostclicktime=1706793400866&amp;jsapi=1&amp;jsapiver=v1&amp;newsession=1&amp;corrid=e50bc459-3b72-452d-81c6-f977ab594867&amp;usid=e50bc459-3b72-452d-81c6-f977ab594867&amp;sftc=1&amp;cac=1&amp;mtf=1&amp;sfp=1&amp;instantedit=1&amp;wopicomplete=1&amp;wdredirectionreason=Unified_SingleFlush&amp;rct=Normal&amp;ctp=LeastProtected" TargetMode="External"/><Relationship Id="rId146" Type="http://schemas.openxmlformats.org/officeDocument/2006/relationships/hyperlink" Target="https://biovilla.org/" TargetMode="External"/><Relationship Id="rId167" Type="http://schemas.openxmlformats.org/officeDocument/2006/relationships/hyperlink" Target="https://eur-lex.europa.eu/legal-content/RO/TXT/?uri=CELEX%3A02018L2001-20181221&amp;qid=1647270042844" TargetMode="External"/><Relationship Id="rId188" Type="http://schemas.openxmlformats.org/officeDocument/2006/relationships/hyperlink" Target="https://climate.ec.europa.eu/document/download/2ccd7710-5fc3-420f-aeb8-9a3af271f970_en" TargetMode="External"/><Relationship Id="rId7" Type="http://schemas.openxmlformats.org/officeDocument/2006/relationships/endnotes" Target="endnotes.xml"/><Relationship Id="rId71" Type="http://schemas.openxmlformats.org/officeDocument/2006/relationships/hyperlink" Target="https://ec.europa.eu/commission/presscorner/detail/ro/IP_20_1187" TargetMode="External"/><Relationship Id="rId92" Type="http://schemas.openxmlformats.org/officeDocument/2006/relationships/hyperlink" Target="https://commission.europa.eu/business-economy-euro/economic-recovery/recovery-and-resilience-facility_ro" TargetMode="External"/><Relationship Id="rId162" Type="http://schemas.openxmlformats.org/officeDocument/2006/relationships/hyperlink" Target="https://energy.ec.europa.eu/publications/communication-industrial-carbon-management_en" TargetMode="External"/><Relationship Id="rId183" Type="http://schemas.openxmlformats.org/officeDocument/2006/relationships/hyperlink" Target="https://commission.europa.eu/strategy-and-policy/priorities-2019-2024/european-green-deal/green-deal-industrial-plan_ro" TargetMode="External"/><Relationship Id="rId213" Type="http://schemas.openxmlformats.org/officeDocument/2006/relationships/hyperlink" Target="https://eige.europa.eu/gender-based-violence/female-genital-mutilation" TargetMode="External"/><Relationship Id="rId218" Type="http://schemas.openxmlformats.org/officeDocument/2006/relationships/hyperlink" Target="mailto:prefhd@comser.ro" TargetMode="External"/><Relationship Id="rId2" Type="http://schemas.openxmlformats.org/officeDocument/2006/relationships/numbering" Target="numbering.xml"/><Relationship Id="rId29" Type="http://schemas.openxmlformats.org/officeDocument/2006/relationships/hyperlink" Target="https://madr.ro/media/k2/items/cache/07790eaaaac2b9b3e958a7c23663cbca_XL.jpg" TargetMode="External"/><Relationship Id="rId24" Type="http://schemas.openxmlformats.org/officeDocument/2006/relationships/hyperlink" Target="https://economie.gov.ro/wp-content/uploads/2024/02/ListaAplicantiMicroindustrializare02022024.xlsx" TargetMode="External"/><Relationship Id="rId40" Type="http://schemas.openxmlformats.org/officeDocument/2006/relationships/hyperlink" Target="https://madr.ro/proiecte-de-acte-normative/8778-proiect-og-nf-usturoi-08-02-2024.html" TargetMode="External"/><Relationship Id="rId45" Type="http://schemas.openxmlformats.org/officeDocument/2006/relationships/hyperlink" Target="https://www.fonduri-structurale.ro/descarca-document/66107" TargetMode="External"/><Relationship Id="rId66" Type="http://schemas.openxmlformats.org/officeDocument/2006/relationships/hyperlink" Target="https://commission.europa.eu/education/skills-and-qualifications/develop-your-skills/language-skills/juvenes-translatores_ro" TargetMode="External"/><Relationship Id="rId87" Type="http://schemas.openxmlformats.org/officeDocument/2006/relationships/hyperlink" Target="https://eur-lex.europa.eu/legal-content/EN/TXT/?uri=CELEX%3A02017R0852-20231016" TargetMode="External"/><Relationship Id="rId110" Type="http://schemas.openxmlformats.org/officeDocument/2006/relationships/hyperlink" Target="https://single-market-economy.ec.europa.eu/publications/european-critical-raw-materials-act_en" TargetMode="External"/><Relationship Id="rId115" Type="http://schemas.openxmlformats.org/officeDocument/2006/relationships/hyperlink" Target="https://eur-lex.europa.eu/legal-content/en/TXT/?uri=celex%3A32014L0061" TargetMode="External"/><Relationship Id="rId131" Type="http://schemas.openxmlformats.org/officeDocument/2006/relationships/hyperlink" Target="https://europa.eu/citizens-initiative/_ro" TargetMode="External"/><Relationship Id="rId136" Type="http://schemas.openxmlformats.org/officeDocument/2006/relationships/hyperlink" Target="https://home-affairs.ec.europa.eu/child-sexual-abuse-recast-directive_en" TargetMode="External"/><Relationship Id="rId157" Type="http://schemas.openxmlformats.org/officeDocument/2006/relationships/hyperlink" Target="https://observatory.rural-vision.europa.eu/?lng=en&amp;ctx=RUROBS" TargetMode="External"/><Relationship Id="rId178" Type="http://schemas.openxmlformats.org/officeDocument/2006/relationships/hyperlink" Target="https://climate.ec.europa.eu/eu-action/european-climate-law_ro" TargetMode="External"/><Relationship Id="rId61" Type="http://schemas.openxmlformats.org/officeDocument/2006/relationships/hyperlink" Target="https://commission.europa.eu/education/skills-and-qualifications/develop-your-skills/language-skills/juvenes-translatores_ro" TargetMode="External"/><Relationship Id="rId82" Type="http://schemas.openxmlformats.org/officeDocument/2006/relationships/hyperlink" Target="https://environment.ec.europa.eu/news/zero-pollution-commission-proposes-ban-all-remaining-intentional-uses-mercury-eu-2023-07-14_en" TargetMode="External"/><Relationship Id="rId152" Type="http://schemas.openxmlformats.org/officeDocument/2006/relationships/hyperlink" Target="https://rural-vision.europa.eu/index_en" TargetMode="External"/><Relationship Id="rId173" Type="http://schemas.openxmlformats.org/officeDocument/2006/relationships/hyperlink" Target="https://ec.europa.eu/commission/presscorner/detail/ro/IP_24_588" TargetMode="External"/><Relationship Id="rId194" Type="http://schemas.openxmlformats.org/officeDocument/2006/relationships/hyperlink" Target="https://eur-lex.europa.eu/legal-content/RO/TXT/?uri=CELEX%3A52022PC0105" TargetMode="External"/><Relationship Id="rId199" Type="http://schemas.openxmlformats.org/officeDocument/2006/relationships/hyperlink" Target="https://commission.europa.eu/strategy-and-policy/policies/justice-and-fundamental-rights/rights-child/eu-strategy-rights-child-and-european-child-guarantee_ro" TargetMode="External"/><Relationship Id="rId203" Type="http://schemas.openxmlformats.org/officeDocument/2006/relationships/hyperlink" Target="https://ec.europa.eu/info/funding-tenders/opportunities/portal/screen/opportunities/topic-details/cerv-2024-daphne" TargetMode="External"/><Relationship Id="rId208" Type="http://schemas.openxmlformats.org/officeDocument/2006/relationships/hyperlink" Target="https://www.unicef.org/protection/unfpa-unicef-joint-programme-eliminating-fgm" TargetMode="External"/><Relationship Id="rId19" Type="http://schemas.openxmlformats.org/officeDocument/2006/relationships/hyperlink" Target="https://belgian-presidency.consilium.europa.eu/en/programme/the-belgian-presidency-programme/" TargetMode="External"/><Relationship Id="rId224" Type="http://schemas.openxmlformats.org/officeDocument/2006/relationships/theme" Target="theme/theme1.xml"/><Relationship Id="rId14" Type="http://schemas.openxmlformats.org/officeDocument/2006/relationships/hyperlink" Target="https://gov.ro/fisiere/stiri_fisiere/Raport_implementare_Strategie_2021-2023.pdf" TargetMode="External"/><Relationship Id="rId30" Type="http://schemas.openxmlformats.org/officeDocument/2006/relationships/image" Target="media/image8.jpeg"/><Relationship Id="rId35" Type="http://schemas.openxmlformats.org/officeDocument/2006/relationships/hyperlink" Target="https://madr.ro/media/k2/items/cache/42005f0f9cc1df96e080aeadd2107777_XL.jpg" TargetMode="External"/><Relationship Id="rId56" Type="http://schemas.openxmlformats.org/officeDocument/2006/relationships/hyperlink" Target="https://www.fonduri-structurale.ro/descarca-document/66089" TargetMode="External"/><Relationship Id="rId77" Type="http://schemas.openxmlformats.org/officeDocument/2006/relationships/hyperlink" Target="https://ec.europa.eu/commission/presscorner/detail/ro/ip_22_6528" TargetMode="External"/><Relationship Id="rId100" Type="http://schemas.openxmlformats.org/officeDocument/2006/relationships/hyperlink" Target="https://commission.europa.eu/strategy-and-policy/eu-budget/motion_en" TargetMode="External"/><Relationship Id="rId105" Type="http://schemas.openxmlformats.org/officeDocument/2006/relationships/hyperlink" Target="https://romania.representation.ec.europa.eu/news/siguranta-alimentara-comisia-indeamna-insistent-romania-sa-aplice-mod-corect-normele-ue-privind-2023-04-19_ro" TargetMode="External"/><Relationship Id="rId126" Type="http://schemas.openxmlformats.org/officeDocument/2006/relationships/hyperlink" Target="https://digital-strategy.ec.europa.eu/en/news-redirect/817292" TargetMode="External"/><Relationship Id="rId147" Type="http://schemas.openxmlformats.org/officeDocument/2006/relationships/hyperlink" Target="https://www.visitmontidauni.it/" TargetMode="External"/><Relationship Id="rId168" Type="http://schemas.openxmlformats.org/officeDocument/2006/relationships/hyperlink" Target="https://eur-lex.europa.eu/legal-content/RO/TXT/?uri=CELEX%3A32003L0087&amp;qid=1706200419036" TargetMode="External"/><Relationship Id="rId8" Type="http://schemas.openxmlformats.org/officeDocument/2006/relationships/image" Target="media/image1.jpeg"/><Relationship Id="rId51" Type="http://schemas.openxmlformats.org/officeDocument/2006/relationships/hyperlink" Target="https://www.fonduri-structurale.ro/descarca-document/66101" TargetMode="External"/><Relationship Id="rId72" Type="http://schemas.openxmlformats.org/officeDocument/2006/relationships/hyperlink" Target="https://ec.europa.eu/commission/presscorner/detail/ro/ip_22_6528" TargetMode="External"/><Relationship Id="rId93" Type="http://schemas.openxmlformats.org/officeDocument/2006/relationships/hyperlink" Target="https://ec.europa.eu/commission/presscorner/detail/ro/ip_24_602" TargetMode="External"/><Relationship Id="rId98" Type="http://schemas.openxmlformats.org/officeDocument/2006/relationships/hyperlink" Target="https://eu-solidarity-ukraine.ec.europa.eu/eu-assistance-ukraine_en" TargetMode="External"/><Relationship Id="rId121" Type="http://schemas.openxmlformats.org/officeDocument/2006/relationships/hyperlink" Target="https://www.berec.europa.eu/en/document-categories/berec/opinions/berec-opinion-on-the-draft-gigabit-recommendation" TargetMode="External"/><Relationship Id="rId142" Type="http://schemas.openxmlformats.org/officeDocument/2006/relationships/image" Target="media/image17.png"/><Relationship Id="rId163" Type="http://schemas.openxmlformats.org/officeDocument/2006/relationships/hyperlink" Target="https://commission.europa.eu/strategy-and-policy/priorities-2019-2024/european-green-deal/green-deal-industrial-plan/net-zero-industry-act_ro" TargetMode="External"/><Relationship Id="rId184" Type="http://schemas.openxmlformats.org/officeDocument/2006/relationships/hyperlink" Target="https://energy.ec.europa.eu/publications/communication-industrial-carbon-management_en" TargetMode="External"/><Relationship Id="rId189" Type="http://schemas.openxmlformats.org/officeDocument/2006/relationships/hyperlink" Target="https://climate.ec.europa.eu/document/download/768bc81f-5f48-48e3-b4d4-e02ba09faca1_en" TargetMode="External"/><Relationship Id="rId219" Type="http://schemas.openxmlformats.org/officeDocument/2006/relationships/hyperlink" Target="mailto:prefhd@comser.ro" TargetMode="External"/><Relationship Id="rId3" Type="http://schemas.openxmlformats.org/officeDocument/2006/relationships/styles" Target="styles.xml"/><Relationship Id="rId214" Type="http://schemas.openxmlformats.org/officeDocument/2006/relationships/hyperlink" Target="https://romania.representation.ec.europa.eu/index_ro" TargetMode="External"/><Relationship Id="rId25" Type="http://schemas.openxmlformats.org/officeDocument/2006/relationships/hyperlink" Target="https://economie.gov.ro/wp-content/uploads/2024/02/ListaAplicantiComertServicii02022024.xlsx" TargetMode="External"/><Relationship Id="rId46" Type="http://schemas.openxmlformats.org/officeDocument/2006/relationships/hyperlink" Target="https://proiecte.pnrr.gov.ro/" TargetMode="External"/><Relationship Id="rId67" Type="http://schemas.openxmlformats.org/officeDocument/2006/relationships/hyperlink" Target="https://www.instagram.com/translatingforeurope/" TargetMode="External"/><Relationship Id="rId116" Type="http://schemas.openxmlformats.org/officeDocument/2006/relationships/hyperlink" Target="https://digital-strategy.ec.europa.eu/en/policies/eu-electronic-communications-code" TargetMode="External"/><Relationship Id="rId137" Type="http://schemas.openxmlformats.org/officeDocument/2006/relationships/hyperlink" Target="https://home-affairs.ec.europa.eu/policies/internal-security/child-sexual-abuse_ro" TargetMode="External"/><Relationship Id="rId158" Type="http://schemas.openxmlformats.org/officeDocument/2006/relationships/hyperlink" Target="https://rural-vision.europa.eu/index_en" TargetMode="External"/><Relationship Id="rId20" Type="http://schemas.openxmlformats.org/officeDocument/2006/relationships/image" Target="media/image7.jpeg"/><Relationship Id="rId41" Type="http://schemas.openxmlformats.org/officeDocument/2006/relationships/hyperlink" Target="https://www.fonduri-structurale.ro/descarca-document/66096" TargetMode="External"/><Relationship Id="rId62" Type="http://schemas.openxmlformats.org/officeDocument/2006/relationships/hyperlink" Target="https://commission.europa.eu/education/skills-and-qualifications/develop-your-skills/language-skills/juvenes-translatores_ro" TargetMode="External"/><Relationship Id="rId83" Type="http://schemas.openxmlformats.org/officeDocument/2006/relationships/hyperlink" Target="https://commission.europa.eu/strategy-and-policy/priorities-2019-2024/european-green-deal_en" TargetMode="External"/><Relationship Id="rId88" Type="http://schemas.openxmlformats.org/officeDocument/2006/relationships/hyperlink" Target="https://eur-lex.europa.eu/EN/legal-content/summary/minamata-convention-on-mercury.html" TargetMode="External"/><Relationship Id="rId111" Type="http://schemas.openxmlformats.org/officeDocument/2006/relationships/hyperlink" Target="https://ec.europa.eu/commission/presscorner/detail/en/ip_23_5733" TargetMode="External"/><Relationship Id="rId132" Type="http://schemas.openxmlformats.org/officeDocument/2006/relationships/hyperlink" Target="https://europa.eu/citizens-initiative-forum/_ro" TargetMode="External"/><Relationship Id="rId153" Type="http://schemas.openxmlformats.org/officeDocument/2006/relationships/hyperlink" Target="https://eur-lex.europa.eu/legal-content/EN/TXT/?uri=celex:32013R1303" TargetMode="External"/><Relationship Id="rId174" Type="http://schemas.openxmlformats.org/officeDocument/2006/relationships/hyperlink" Target="https://climate.ec.europa.eu/document/download/2ccd7710-5fc3-420f-aeb8-9a3af271f970_en" TargetMode="External"/><Relationship Id="rId179" Type="http://schemas.openxmlformats.org/officeDocument/2006/relationships/hyperlink" Target="https://commission.europa.eu/energy-climate-change-environment/implementation-eu-countries/energy-and-climate-governance-and-reporting/national-energy-and-climate-plans_en" TargetMode="External"/><Relationship Id="rId195" Type="http://schemas.openxmlformats.org/officeDocument/2006/relationships/hyperlink" Target="https://www.endfgm.eu/female-genital-mutilation/fgm-in-europe/" TargetMode="External"/><Relationship Id="rId209" Type="http://schemas.openxmlformats.org/officeDocument/2006/relationships/hyperlink" Target="https://ec.europa.eu/commission/presscorner/detail/en/IP_22_7738" TargetMode="External"/><Relationship Id="rId190" Type="http://schemas.openxmlformats.org/officeDocument/2006/relationships/hyperlink" Target="https://ec.europa.eu/commission/presscorner/detail/ro/qanda_24_589" TargetMode="External"/><Relationship Id="rId204" Type="http://schemas.openxmlformats.org/officeDocument/2006/relationships/hyperlink" Target="https://www.ohchr.org/EN/ProfessionalInterest/Pages/CRC.aspx" TargetMode="External"/><Relationship Id="rId220" Type="http://schemas.openxmlformats.org/officeDocument/2006/relationships/header" Target="header1.xml"/><Relationship Id="rId15" Type="http://schemas.openxmlformats.org/officeDocument/2006/relationships/hyperlink" Target="https://gov.ro/ro/media/comunicate" TargetMode="External"/><Relationship Id="rId36" Type="http://schemas.openxmlformats.org/officeDocument/2006/relationships/image" Target="media/image10.jpeg"/><Relationship Id="rId57" Type="http://schemas.openxmlformats.org/officeDocument/2006/relationships/hyperlink" Target="https://padureademaine.ro/fundatia-padurea-de-maine/" TargetMode="External"/><Relationship Id="rId106" Type="http://schemas.openxmlformats.org/officeDocument/2006/relationships/hyperlink" Target="https://ec.europa.eu/atwork/applying-eu-law/infringements-proceedings/infringement_decisions/?lang_code=ro" TargetMode="External"/><Relationship Id="rId127" Type="http://schemas.openxmlformats.org/officeDocument/2006/relationships/hyperlink" Target="https://digital-strategy.ec.europa.eu/en/library/gigabit-infrastructure-act-proposal-and-impact-assessment" TargetMode="External"/><Relationship Id="rId10" Type="http://schemas.openxmlformats.org/officeDocument/2006/relationships/image" Target="media/image3.png"/><Relationship Id="rId31" Type="http://schemas.openxmlformats.org/officeDocument/2006/relationships/hyperlink" Target="https://madr.ro/proiecte-de-acte-normative/8767-proiect-hotarare-schema-ajutor-de-minimis-program-sustinere-productie-cartof.html" TargetMode="External"/><Relationship Id="rId52" Type="http://schemas.openxmlformats.org/officeDocument/2006/relationships/image" Target="media/image12.jpeg"/><Relationship Id="rId73" Type="http://schemas.openxmlformats.org/officeDocument/2006/relationships/hyperlink" Target="https://competition-policy.ec.europa.eu/about/competition-policy-fit-new-challenges_en" TargetMode="External"/><Relationship Id="rId78" Type="http://schemas.openxmlformats.org/officeDocument/2006/relationships/hyperlink" Target="https://competition-policy.ec.europa.eu/public-consultations/2022-market-definition-notice_en" TargetMode="External"/><Relationship Id="rId94" Type="http://schemas.openxmlformats.org/officeDocument/2006/relationships/hyperlink" Target="https://www.consilium.europa.eu/media/69893/20240201-special-euco-conclusions-ro.pdf" TargetMode="External"/><Relationship Id="rId99" Type="http://schemas.openxmlformats.org/officeDocument/2006/relationships/hyperlink" Target="https://commission.europa.eu/strategy-and-policy/eu-budget/long-term-eu-budget/2021-2027_ro" TargetMode="External"/><Relationship Id="rId101" Type="http://schemas.openxmlformats.org/officeDocument/2006/relationships/image" Target="media/image15.png"/><Relationship Id="rId122" Type="http://schemas.openxmlformats.org/officeDocument/2006/relationships/hyperlink" Target="https://digital-strategy.ec.europa.eu/en/news/consultation-electronic-communications-highlights-need-reliable-and-resilient-connectivity" TargetMode="External"/><Relationship Id="rId143" Type="http://schemas.openxmlformats.org/officeDocument/2006/relationships/hyperlink" Target="https://funding.rural-vision.europa.eu/finder?lng=en" TargetMode="External"/><Relationship Id="rId148" Type="http://schemas.openxmlformats.org/officeDocument/2006/relationships/hyperlink" Target="https://ec.europa.eu/enrd/sites/default/files/project/attachments/enrd_setting-up_of_wooden_toy_manufacturing_workshop_in_rural_romania_0.pdf" TargetMode="External"/><Relationship Id="rId164" Type="http://schemas.openxmlformats.org/officeDocument/2006/relationships/hyperlink" Target="https://climate.ec.europa.eu/document/download/768bc81f-5f48-48e3-b4d4-e02ba09faca1_en" TargetMode="External"/><Relationship Id="rId169" Type="http://schemas.openxmlformats.org/officeDocument/2006/relationships/hyperlink" Target="https://ec.europa.eu/commission/presscorner/detail/ro/ip_22_7156" TargetMode="External"/><Relationship Id="rId185" Type="http://schemas.openxmlformats.org/officeDocument/2006/relationships/hyperlink" Target="https://climate.ec.europa.eu/eu-action/european-climate-law_r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climate.ec.europa.eu/eu-action/eu-emissions-trading-system-eu-ets/social-climate-fund_en" TargetMode="External"/><Relationship Id="rId210" Type="http://schemas.openxmlformats.org/officeDocument/2006/relationships/hyperlink" Target="https://spotlightinitiative.org/where-we-work?region=148" TargetMode="External"/><Relationship Id="rId215" Type="http://schemas.openxmlformats.org/officeDocument/2006/relationships/hyperlink" Target="https://www.consilium.europa.eu/" TargetMode="External"/><Relationship Id="rId26" Type="http://schemas.openxmlformats.org/officeDocument/2006/relationships/hyperlink" Target="https://economie.gov.ro/wp-content/uploads/2024/02/Ordine-MEAT-Monitorul-Oficial-al-Romaniei-nr.-95-din-1-februarie-2024.pdf" TargetMode="External"/><Relationship Id="rId47" Type="http://schemas.openxmlformats.org/officeDocument/2006/relationships/hyperlink" Target="https://energie.gov.ro/wp-content/uploads/2023/04/Manual-inscriere.pdf" TargetMode="External"/><Relationship Id="rId68" Type="http://schemas.openxmlformats.org/officeDocument/2006/relationships/hyperlink" Target="https://twitter.com/translatores" TargetMode="External"/><Relationship Id="rId89" Type="http://schemas.openxmlformats.org/officeDocument/2006/relationships/hyperlink" Target="https://ec.europa.eu/transparency/documents-register/detail?ref=COM(2023)395&amp;amp;lang=en" TargetMode="External"/><Relationship Id="rId112" Type="http://schemas.openxmlformats.org/officeDocument/2006/relationships/hyperlink" Target="https://single-market-economy.ec.europa.eu/publications/net-zero-industry-act_en" TargetMode="External"/><Relationship Id="rId133" Type="http://schemas.openxmlformats.org/officeDocument/2006/relationships/hyperlink" Target="https://europa.eu/citizens-initiative/communication-material_ro" TargetMode="External"/><Relationship Id="rId154" Type="http://schemas.openxmlformats.org/officeDocument/2006/relationships/hyperlink" Target="https://rural-vision.europa.eu/action-plan_en" TargetMode="External"/><Relationship Id="rId175" Type="http://schemas.openxmlformats.org/officeDocument/2006/relationships/hyperlink" Target="https://energy.ec.europa.eu/topics/oil-gas-and-coal/carbon-capture-storage-and-utilisation_en" TargetMode="External"/><Relationship Id="rId196" Type="http://schemas.openxmlformats.org/officeDocument/2006/relationships/hyperlink" Target="mailto:https://www.eeas.europa.eu/sites/default/files/eu_action_plan_on_human_rights_and_democracy_2020-2024.pdf" TargetMode="External"/><Relationship Id="rId200" Type="http://schemas.openxmlformats.org/officeDocument/2006/relationships/hyperlink" Target="https://www.coe.int/en/web/conventions/full-list" TargetMode="External"/><Relationship Id="rId16" Type="http://schemas.openxmlformats.org/officeDocument/2006/relationships/image" Target="media/image6.png"/><Relationship Id="rId221" Type="http://schemas.openxmlformats.org/officeDocument/2006/relationships/header" Target="header2.xml"/><Relationship Id="rId37" Type="http://schemas.openxmlformats.org/officeDocument/2006/relationships/hyperlink" Target="https://madr.ro/proiecte-de-acte-normative/8776-proiect-oug-schema-sprijin-tomate-ucraina-08-02-2024.html" TargetMode="External"/><Relationship Id="rId58" Type="http://schemas.openxmlformats.org/officeDocument/2006/relationships/image" Target="media/image13.jpeg"/><Relationship Id="rId79" Type="http://schemas.openxmlformats.org/officeDocument/2006/relationships/hyperlink" Target="https://competition-policy.ec.europa.eu/system/files/2023-04/Joint_ECN_statement_on_the_revised_MDN.pdf" TargetMode="External"/><Relationship Id="rId102" Type="http://schemas.openxmlformats.org/officeDocument/2006/relationships/hyperlink" Target="https://eur-lex.europa.eu/legal-content/RO/TXT/HTML/?uri=CELEX:31999L0031" TargetMode="External"/><Relationship Id="rId123" Type="http://schemas.openxmlformats.org/officeDocument/2006/relationships/hyperlink" Target="https://digital-strategy.ec.europa.eu/en/activities/cef-digital" TargetMode="External"/><Relationship Id="rId144" Type="http://schemas.openxmlformats.org/officeDocument/2006/relationships/hyperlink" Target="https://funding.rural-vision.europa.eu/inspire?lng=en" TargetMode="External"/><Relationship Id="rId90" Type="http://schemas.openxmlformats.org/officeDocument/2006/relationships/hyperlink" Target="https://environment.ec.europa.eu/news/zero-pollution-commission-proposes-ban-all-remaining-intentional-uses-mercury-eu-2023-07-14_en" TargetMode="External"/><Relationship Id="rId165" Type="http://schemas.openxmlformats.org/officeDocument/2006/relationships/hyperlink" Target="https://joint-research-centre.ec.europa.eu/jrc-news-and-updates/co2-transport-infrastructure-key-achieving-climate-neutrality-2050-2024-02-06_en" TargetMode="External"/><Relationship Id="rId186" Type="http://schemas.openxmlformats.org/officeDocument/2006/relationships/hyperlink" Target="https://commission.europa.eu/strategy-and-policy/priorities-2019-2024/european-green-deal/delivering-european-green-deal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D63B7-9678-4E69-B0A9-79C434F0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1447</TotalTime>
  <Pages>43</Pages>
  <Words>24772</Words>
  <Characters>143678</Characters>
  <Application>Microsoft Office Word</Application>
  <DocSecurity>0</DocSecurity>
  <Lines>1197</Lines>
  <Paragraphs>336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168114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22</cp:revision>
  <cp:lastPrinted>2024-02-12T06:16:00Z</cp:lastPrinted>
  <dcterms:created xsi:type="dcterms:W3CDTF">2024-02-07T07:05:00Z</dcterms:created>
  <dcterms:modified xsi:type="dcterms:W3CDTF">2024-02-12T06:17:00Z</dcterms:modified>
</cp:coreProperties>
</file>